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C1F21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570FF167" wp14:editId="19ACE5D8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FA58C0" wp14:editId="09BBABD9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l="-1054" t="-32366" r="-2029" b="-3381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07D90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21332981" w14:textId="77777777" w:rsidR="00E71D7D" w:rsidRDefault="00E71D7D" w:rsidP="00CC77C4"/>
    <w:p w14:paraId="42CBFEB9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25728558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F7D647" w14:textId="4743C0F4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9922BA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Tapas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0CE417D2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9922BA" w:rsidRPr="00B7684F" w14:paraId="17909855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724155" w14:textId="7DAD147D" w:rsidR="009922BA" w:rsidRPr="00B7684F" w:rsidRDefault="009922BA" w:rsidP="009922BA">
            <w:r>
              <w:rPr>
                <w:b/>
                <w:bCs/>
              </w:rPr>
              <w:t xml:space="preserve">Tegral Satin </w:t>
            </w:r>
            <w:r w:rsidR="00ED008D">
              <w:rPr>
                <w:b/>
                <w:bCs/>
              </w:rPr>
              <w:t>Plant Based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4134D7" w14:textId="2A3BEDAA" w:rsidR="009922BA" w:rsidRPr="00B7684F" w:rsidRDefault="009922BA" w:rsidP="009922BA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950994" w14:textId="5ED5E461" w:rsidR="009922BA" w:rsidRPr="00B7684F" w:rsidRDefault="009922BA" w:rsidP="009922BA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D34C7" w14:textId="77777777" w:rsidR="009922BA" w:rsidRPr="00B7684F" w:rsidRDefault="009922BA" w:rsidP="009922B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0FE911C" w14:textId="77777777" w:rsidR="009922BA" w:rsidRPr="00B7684F" w:rsidRDefault="009922BA" w:rsidP="009922BA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9C6221" w14:textId="5A6FE2BF" w:rsidR="009922BA" w:rsidRPr="00FF6C37" w:rsidRDefault="009922BA" w:rsidP="009922BA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 xml:space="preserve">Colocar Tegral Satin </w:t>
            </w:r>
            <w:r w:rsidR="00ED008D">
              <w:rPr>
                <w:rFonts w:cs="Times New Roman"/>
              </w:rPr>
              <w:t>Plant Based</w:t>
            </w:r>
            <w:r>
              <w:rPr>
                <w:rFonts w:cs="Times New Roman"/>
              </w:rPr>
              <w:t xml:space="preserve"> y Mimetic</w:t>
            </w:r>
            <w:r w:rsidR="00ED008D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32 en la batidora y con ayuda de la paleta formar un arenado. Incorporar la leche vegetal y unir hasta formar una masa.</w:t>
            </w:r>
          </w:p>
          <w:p w14:paraId="415D5B2A" w14:textId="452D1C49" w:rsidR="009922BA" w:rsidRDefault="009922BA" w:rsidP="009922BA">
            <w:pPr>
              <w:pStyle w:val="Prrafodelista"/>
              <w:numPr>
                <w:ilvl w:val="0"/>
                <w:numId w:val="1"/>
              </w:numPr>
            </w:pPr>
            <w:r>
              <w:t xml:space="preserve">Formar un rollo y cortar cookies de </w:t>
            </w:r>
            <w:r w:rsidR="005E1998">
              <w:t>3</w:t>
            </w:r>
            <w:r>
              <w:t>0 gr.</w:t>
            </w:r>
          </w:p>
          <w:p w14:paraId="05AF91DE" w14:textId="115A8CDD" w:rsidR="009922BA" w:rsidRDefault="009922BA" w:rsidP="009922BA">
            <w:pPr>
              <w:pStyle w:val="Prrafodelista"/>
              <w:numPr>
                <w:ilvl w:val="0"/>
                <w:numId w:val="1"/>
              </w:numPr>
            </w:pPr>
            <w:r>
              <w:t>Hornear a 180°</w:t>
            </w:r>
            <w:r w:rsidR="00ED008D">
              <w:t>C</w:t>
            </w:r>
            <w:r>
              <w:t xml:space="preserve"> por 8 minutos (deben estar crujientes en los </w:t>
            </w:r>
            <w:r w:rsidR="005E1998">
              <w:t>costados,</w:t>
            </w:r>
            <w:r>
              <w:t xml:space="preserve"> pero tiernas en el centro)</w:t>
            </w:r>
            <w:r w:rsidR="005E1998">
              <w:t>.</w:t>
            </w:r>
          </w:p>
          <w:p w14:paraId="523DD303" w14:textId="35AAA900" w:rsidR="009922BA" w:rsidRDefault="005E1998" w:rsidP="009922BA">
            <w:pPr>
              <w:pStyle w:val="Prrafodelista"/>
              <w:numPr>
                <w:ilvl w:val="0"/>
                <w:numId w:val="1"/>
              </w:numPr>
            </w:pPr>
            <w:r>
              <w:t>Dejar enfriar.</w:t>
            </w:r>
          </w:p>
          <w:p w14:paraId="6AA6AEE6" w14:textId="7057A33E" w:rsidR="005E1998" w:rsidRPr="00B7684F" w:rsidRDefault="005E1998" w:rsidP="009922BA">
            <w:pPr>
              <w:pStyle w:val="Prrafodelista"/>
              <w:numPr>
                <w:ilvl w:val="0"/>
                <w:numId w:val="1"/>
              </w:numPr>
            </w:pPr>
            <w:r>
              <w:t>Rellenar con dulce de almendras.</w:t>
            </w:r>
          </w:p>
        </w:tc>
      </w:tr>
      <w:tr w:rsidR="009922BA" w:rsidRPr="00B7684F" w14:paraId="74336612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130A223" w14:textId="73F80D3F" w:rsidR="009922BA" w:rsidRPr="00AC7D13" w:rsidRDefault="009922BA" w:rsidP="009922BA">
            <w:pPr>
              <w:rPr>
                <w:b/>
                <w:bCs/>
              </w:rPr>
            </w:pPr>
            <w:r>
              <w:rPr>
                <w:b/>
                <w:bCs/>
              </w:rPr>
              <w:t>Mimetic</w:t>
            </w:r>
            <w:r w:rsidR="00ED008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1C8E776" w14:textId="529CBE67" w:rsidR="009922BA" w:rsidRPr="00B7684F" w:rsidRDefault="009922BA" w:rsidP="009922BA">
            <w:r>
              <w:t>100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649665" w14:textId="7E484B9F" w:rsidR="009922BA" w:rsidRPr="00B7684F" w:rsidRDefault="009922BA" w:rsidP="009922BA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A9C8C" w14:textId="77777777" w:rsidR="009922BA" w:rsidRPr="00B7684F" w:rsidRDefault="009922BA" w:rsidP="009922B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7848A70" w14:textId="77777777" w:rsidR="009922BA" w:rsidRPr="00B7684F" w:rsidRDefault="009922BA" w:rsidP="009922BA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BFD3F6" w14:textId="77777777" w:rsidR="009922BA" w:rsidRPr="00B7684F" w:rsidRDefault="009922BA" w:rsidP="009922BA"/>
        </w:tc>
      </w:tr>
      <w:tr w:rsidR="009922BA" w:rsidRPr="00B7684F" w14:paraId="6C2E49F4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72DFBB58" w14:textId="66EA2360" w:rsidR="009922BA" w:rsidRPr="00AC7D13" w:rsidRDefault="009922BA" w:rsidP="009922BA">
            <w:pPr>
              <w:rPr>
                <w:b/>
                <w:bCs/>
              </w:rPr>
            </w:pPr>
            <w:r w:rsidRPr="00FF6C37">
              <w:t>Leche Vegetal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0C231416" w14:textId="463F9E0A" w:rsidR="009922BA" w:rsidRPr="00B7684F" w:rsidRDefault="009922BA" w:rsidP="009922BA">
            <w:r>
              <w:t>80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38C63FDF" w14:textId="129A3154" w:rsidR="009922BA" w:rsidRPr="00B7684F" w:rsidRDefault="009922BA" w:rsidP="009922BA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D2A7A" w14:textId="77777777" w:rsidR="009922BA" w:rsidRPr="00B7684F" w:rsidRDefault="009922BA" w:rsidP="009922B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AA34357" w14:textId="77777777" w:rsidR="009922BA" w:rsidRPr="00B7684F" w:rsidRDefault="009922BA" w:rsidP="009922BA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5B4335" w14:textId="77777777" w:rsidR="009922BA" w:rsidRPr="00B7684F" w:rsidRDefault="009922BA" w:rsidP="009922BA"/>
        </w:tc>
      </w:tr>
      <w:tr w:rsidR="009922BA" w:rsidRPr="00B7684F" w14:paraId="61C07A12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01A77F47" w14:textId="0F263295" w:rsidR="009922BA" w:rsidRPr="00ED008D" w:rsidRDefault="009922BA" w:rsidP="009922BA">
            <w:pPr>
              <w:rPr>
                <w:b/>
                <w:bCs/>
              </w:rPr>
            </w:pPr>
            <w:r w:rsidRPr="00ED008D">
              <w:rPr>
                <w:b/>
                <w:bCs/>
              </w:rPr>
              <w:t xml:space="preserve">Carat Coverlux </w:t>
            </w:r>
            <w:r w:rsidR="00ED008D" w:rsidRPr="00ED008D">
              <w:rPr>
                <w:b/>
                <w:bCs/>
              </w:rPr>
              <w:t>Semiamargo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11CA7A46" w14:textId="37C2CAF1" w:rsidR="009922BA" w:rsidRDefault="009922BA" w:rsidP="009922BA">
            <w:r>
              <w:t>70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1FC17ABE" w14:textId="46F05D10" w:rsidR="009922BA" w:rsidRPr="00B7684F" w:rsidRDefault="009922BA" w:rsidP="009922BA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E898D" w14:textId="77777777" w:rsidR="009922BA" w:rsidRPr="00B7684F" w:rsidRDefault="009922BA" w:rsidP="009922B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33FC318" w14:textId="77777777" w:rsidR="009922BA" w:rsidRPr="00B7684F" w:rsidRDefault="009922BA" w:rsidP="009922BA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2C6236" w14:textId="77777777" w:rsidR="009922BA" w:rsidRPr="00B7684F" w:rsidRDefault="009922BA" w:rsidP="009922BA"/>
        </w:tc>
      </w:tr>
      <w:tr w:rsidR="005E1998" w:rsidRPr="00B7684F" w14:paraId="74C69769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0F50BB9" w14:textId="2539D5E1" w:rsidR="005E1998" w:rsidRDefault="005E1998" w:rsidP="009922BA">
            <w:r>
              <w:t>Dulce de Almendras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63CF8C33" w14:textId="6CB759C1" w:rsidR="005E1998" w:rsidRDefault="005E1998" w:rsidP="009922BA">
            <w:r>
              <w:t>500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C42721F" w14:textId="50FB2704" w:rsidR="005E1998" w:rsidRDefault="005E1998" w:rsidP="009922BA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0D0D4" w14:textId="77777777" w:rsidR="005E1998" w:rsidRPr="00B7684F" w:rsidRDefault="005E1998" w:rsidP="009922BA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1F80604" w14:textId="77777777" w:rsidR="005E1998" w:rsidRPr="00B7684F" w:rsidRDefault="005E1998" w:rsidP="009922BA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0BBFB8" w14:textId="77777777" w:rsidR="005E1998" w:rsidRPr="00B7684F" w:rsidRDefault="005E1998" w:rsidP="009922BA"/>
        </w:tc>
      </w:tr>
      <w:tr w:rsidR="00B10CCA" w:rsidRPr="00B7684F" w14:paraId="1C74A6B3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46D7FFAA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6777F77E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005E9BB5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816B1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7DB5706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A6576D" w14:textId="77777777" w:rsidR="00B10CCA" w:rsidRPr="00B7684F" w:rsidRDefault="00B10CCA" w:rsidP="00CC77C4"/>
        </w:tc>
      </w:tr>
    </w:tbl>
    <w:p w14:paraId="422BDA0C" w14:textId="77777777" w:rsidR="00E71D7D" w:rsidRDefault="00E71D7D" w:rsidP="00CC77C4"/>
    <w:p w14:paraId="1BBAF453" w14:textId="77777777" w:rsidR="009330E3" w:rsidRDefault="009330E3" w:rsidP="00CC77C4"/>
    <w:p w14:paraId="6E3BC381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05C82447" w14:textId="30AE465C" w:rsidR="00E71D7D" w:rsidRDefault="00CC77C4" w:rsidP="00CC77C4">
      <w:r>
        <w:t xml:space="preserve">Rinde </w:t>
      </w:r>
      <w:r w:rsidR="005E1998">
        <w:t>20</w:t>
      </w:r>
      <w:r>
        <w:t xml:space="preserve"> piezas / porciones de </w:t>
      </w:r>
      <w:r w:rsidR="001D7A08">
        <w:t>65</w:t>
      </w:r>
      <w:r>
        <w:t xml:space="preserve"> g.</w:t>
      </w:r>
    </w:p>
    <w:p w14:paraId="6A24675F" w14:textId="77777777" w:rsidR="00F1455B" w:rsidRDefault="00F1455B" w:rsidP="00CC77C4"/>
    <w:p w14:paraId="119E8E77" w14:textId="77777777" w:rsidR="00F1455B" w:rsidRDefault="00F1455B" w:rsidP="00CC77C4"/>
    <w:p w14:paraId="0ACC34BD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78CED" w14:textId="77777777" w:rsidR="006D193A" w:rsidRDefault="006D193A" w:rsidP="00CC77C4">
      <w:r>
        <w:separator/>
      </w:r>
    </w:p>
  </w:endnote>
  <w:endnote w:type="continuationSeparator" w:id="0">
    <w:p w14:paraId="26F8D5F9" w14:textId="77777777" w:rsidR="006D193A" w:rsidRDefault="006D193A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1FDC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506916CB" wp14:editId="6A9C3F76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BBA3B" w14:textId="77777777" w:rsidR="006D193A" w:rsidRDefault="006D193A" w:rsidP="00CC77C4">
      <w:r>
        <w:separator/>
      </w:r>
    </w:p>
  </w:footnote>
  <w:footnote w:type="continuationSeparator" w:id="0">
    <w:p w14:paraId="78BE6CF8" w14:textId="77777777" w:rsidR="006D193A" w:rsidRDefault="006D193A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2DA808CD" w14:textId="77777777" w:rsidTr="007A1AE5">
      <w:trPr>
        <w:trHeight w:val="694"/>
      </w:trPr>
      <w:tc>
        <w:tcPr>
          <w:tcW w:w="1560" w:type="dxa"/>
        </w:tcPr>
        <w:p w14:paraId="64290CC5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15DBD5DC" w14:textId="0C2CE057" w:rsidR="00F1455B" w:rsidRPr="00F1455B" w:rsidRDefault="009922BA" w:rsidP="00F1455B">
          <w:pPr>
            <w:pStyle w:val="Ttulo1"/>
            <w:outlineLvl w:val="0"/>
          </w:pPr>
          <w:r>
            <w:t>Alfacookies</w:t>
          </w:r>
        </w:p>
      </w:tc>
    </w:tr>
  </w:tbl>
  <w:p w14:paraId="22667CF0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80"/>
    <w:rsid w:val="000110BA"/>
    <w:rsid w:val="000843AE"/>
    <w:rsid w:val="001742AF"/>
    <w:rsid w:val="0017519E"/>
    <w:rsid w:val="001D7A08"/>
    <w:rsid w:val="00216FC6"/>
    <w:rsid w:val="00345B1C"/>
    <w:rsid w:val="003760E9"/>
    <w:rsid w:val="003A04AC"/>
    <w:rsid w:val="003C41CD"/>
    <w:rsid w:val="00452244"/>
    <w:rsid w:val="00481A3F"/>
    <w:rsid w:val="004D7E04"/>
    <w:rsid w:val="005E1998"/>
    <w:rsid w:val="005E5AF3"/>
    <w:rsid w:val="00623F80"/>
    <w:rsid w:val="0062480C"/>
    <w:rsid w:val="00636EB1"/>
    <w:rsid w:val="006679C7"/>
    <w:rsid w:val="006D193A"/>
    <w:rsid w:val="0070049A"/>
    <w:rsid w:val="007923D4"/>
    <w:rsid w:val="007A1AE5"/>
    <w:rsid w:val="008113AC"/>
    <w:rsid w:val="00850A30"/>
    <w:rsid w:val="00855FD6"/>
    <w:rsid w:val="00877144"/>
    <w:rsid w:val="0090188B"/>
    <w:rsid w:val="009330E3"/>
    <w:rsid w:val="0095784A"/>
    <w:rsid w:val="009922BA"/>
    <w:rsid w:val="009A3EFD"/>
    <w:rsid w:val="00A72E7B"/>
    <w:rsid w:val="00AC7D13"/>
    <w:rsid w:val="00AE0BB5"/>
    <w:rsid w:val="00B10CCA"/>
    <w:rsid w:val="00B22FDF"/>
    <w:rsid w:val="00B7684F"/>
    <w:rsid w:val="00B93FB4"/>
    <w:rsid w:val="00BE1282"/>
    <w:rsid w:val="00CC77C4"/>
    <w:rsid w:val="00D6174E"/>
    <w:rsid w:val="00E71D7D"/>
    <w:rsid w:val="00ED008D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49BAA"/>
  <w15:chartTrackingRefBased/>
  <w15:docId w15:val="{76B2AFE1-FB16-42F1-8C3E-ED00EF7D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11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4</cp:revision>
  <cp:lastPrinted>2020-09-25T13:31:00Z</cp:lastPrinted>
  <dcterms:created xsi:type="dcterms:W3CDTF">2021-08-27T19:55:00Z</dcterms:created>
  <dcterms:modified xsi:type="dcterms:W3CDTF">2021-08-31T11:48:00Z</dcterms:modified>
</cp:coreProperties>
</file>