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5FBB3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53A49F9A" wp14:editId="6D8BCB4E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70372E9" wp14:editId="33D23108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>
                          <a:blip r:embed="rId8"/>
                          <a:stretch>
                            <a:fillRect l="-26068" t="-116287" r="-32472" b="-3579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6BAA1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HAAAAAAUmdodGxvbmcAAAtA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RzhCSU0EDAAA&#10;AAAOmwAAAAEAAACgAAAAeAAAAeAAAOEAAAAOfwAYAAH/2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CHALQAMBEQACEQEDEQH/3QAEAW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77C5A0E5" w14:textId="77777777" w:rsidR="00E71D7D" w:rsidRDefault="00E71D7D" w:rsidP="00CC77C4"/>
    <w:p w14:paraId="73BA6B19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23420677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AB97D7" w14:textId="77777777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9C4DB8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Masa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EECF364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356D79" w14:paraId="266DCF6B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FED37B" w14:textId="20EFFCEF" w:rsidR="00B10CCA" w:rsidRPr="00356D79" w:rsidRDefault="00BE706F" w:rsidP="00CC77C4">
            <w:pPr>
              <w:rPr>
                <w:b/>
                <w:bCs/>
              </w:rPr>
            </w:pPr>
            <w:proofErr w:type="spellStart"/>
            <w:r w:rsidRPr="00BE706F">
              <w:rPr>
                <w:b/>
                <w:bCs/>
              </w:rPr>
              <w:t>Tegral</w:t>
            </w:r>
            <w:proofErr w:type="spellEnd"/>
            <w:r w:rsidRPr="00BE706F">
              <w:rPr>
                <w:b/>
                <w:bCs/>
              </w:rPr>
              <w:t xml:space="preserve"> Satin </w:t>
            </w:r>
            <w:proofErr w:type="spellStart"/>
            <w:r w:rsidRPr="00BE706F">
              <w:rPr>
                <w:b/>
                <w:bCs/>
              </w:rPr>
              <w:t>Plant</w:t>
            </w:r>
            <w:proofErr w:type="spellEnd"/>
            <w:r w:rsidRPr="00BE706F">
              <w:rPr>
                <w:b/>
                <w:bCs/>
              </w:rPr>
              <w:t xml:space="preserve"> </w:t>
            </w:r>
            <w:proofErr w:type="spellStart"/>
            <w:r w:rsidRPr="00BE706F">
              <w:rPr>
                <w:b/>
                <w:bCs/>
              </w:rPr>
              <w:t>Based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03DDC3" w14:textId="77777777" w:rsidR="00B10CCA" w:rsidRPr="00B7684F" w:rsidRDefault="009C4DB8" w:rsidP="00CC77C4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5F7800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B82FF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2D592A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C262B9" w14:textId="406C81BE" w:rsidR="00877144" w:rsidRPr="00356D79" w:rsidRDefault="00F36BA4" w:rsidP="00877144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356D79">
              <w:rPr>
                <w:rFonts w:cs="Times New Roman"/>
                <w:lang w:val="es-AR"/>
              </w:rPr>
              <w:t xml:space="preserve">Arenar </w:t>
            </w:r>
            <w:proofErr w:type="spellStart"/>
            <w:r w:rsidR="00356D79" w:rsidRPr="00356D79">
              <w:rPr>
                <w:rFonts w:cs="Times New Roman"/>
                <w:lang w:val="es-AR"/>
              </w:rPr>
              <w:t>Tegral</w:t>
            </w:r>
            <w:proofErr w:type="spellEnd"/>
            <w:r w:rsidR="00356D79" w:rsidRPr="00356D79">
              <w:rPr>
                <w:rFonts w:cs="Times New Roman"/>
                <w:lang w:val="es-AR"/>
              </w:rPr>
              <w:t xml:space="preserve"> Sa</w:t>
            </w:r>
            <w:r w:rsidR="00845DF3">
              <w:rPr>
                <w:rFonts w:cs="Times New Roman"/>
                <w:lang w:val="es-AR"/>
              </w:rPr>
              <w:t>tí</w:t>
            </w:r>
            <w:r w:rsidR="00356D79" w:rsidRPr="00356D79">
              <w:rPr>
                <w:rFonts w:cs="Times New Roman"/>
                <w:lang w:val="es-AR"/>
              </w:rPr>
              <w:t xml:space="preserve">n CC Chocolate, harina, fécula de </w:t>
            </w:r>
            <w:r w:rsidR="00845DF3" w:rsidRPr="00356D79">
              <w:rPr>
                <w:rFonts w:cs="Times New Roman"/>
                <w:lang w:val="es-AR"/>
              </w:rPr>
              <w:t>maíz</w:t>
            </w:r>
            <w:r w:rsidR="00356D79" w:rsidRPr="00356D79">
              <w:rPr>
                <w:rFonts w:cs="Times New Roman"/>
                <w:lang w:val="es-AR"/>
              </w:rPr>
              <w:t xml:space="preserve"> y</w:t>
            </w:r>
            <w:r w:rsidR="00356D79">
              <w:rPr>
                <w:rFonts w:cs="Times New Roman"/>
                <w:lang w:val="es-AR"/>
              </w:rPr>
              <w:t xml:space="preserve"> </w:t>
            </w:r>
            <w:proofErr w:type="spellStart"/>
            <w:r w:rsidR="00356D79">
              <w:rPr>
                <w:rFonts w:cs="Times New Roman"/>
                <w:lang w:val="es-AR"/>
              </w:rPr>
              <w:t>Mimetic</w:t>
            </w:r>
            <w:proofErr w:type="spellEnd"/>
            <w:r w:rsidR="00BE706F">
              <w:rPr>
                <w:rFonts w:cs="Times New Roman"/>
                <w:lang w:val="es-AR"/>
              </w:rPr>
              <w:t xml:space="preserve"> </w:t>
            </w:r>
            <w:r w:rsidR="00356D79">
              <w:rPr>
                <w:rFonts w:cs="Times New Roman"/>
                <w:lang w:val="es-AR"/>
              </w:rPr>
              <w:t>32, incorporar la leche vegetal y unir hasta formar una masa</w:t>
            </w:r>
          </w:p>
          <w:p w14:paraId="46520B1A" w14:textId="77777777" w:rsidR="00AC7D13" w:rsidRDefault="00356D79" w:rsidP="00877144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356D79">
              <w:rPr>
                <w:lang w:val="es-AR"/>
              </w:rPr>
              <w:t>Estirar de 4mm de espesor y</w:t>
            </w:r>
            <w:r>
              <w:rPr>
                <w:lang w:val="es-AR"/>
              </w:rPr>
              <w:t xml:space="preserve"> refrigerar.</w:t>
            </w:r>
          </w:p>
          <w:p w14:paraId="5480D19D" w14:textId="77777777" w:rsidR="00356D79" w:rsidRDefault="00356D79" w:rsidP="00877144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lang w:val="es-AR"/>
              </w:rPr>
              <w:t>Con cortante numero 6 cortar los círculos, colocarlos en una placa con antiadherente.</w:t>
            </w:r>
          </w:p>
          <w:p w14:paraId="6CF666D3" w14:textId="77777777" w:rsidR="00356D79" w:rsidRDefault="00845DF3" w:rsidP="00481A3F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356D79">
              <w:rPr>
                <w:lang w:val="es-AR"/>
              </w:rPr>
              <w:t>Hornear</w:t>
            </w:r>
            <w:r w:rsidR="00356D79" w:rsidRPr="00356D79">
              <w:rPr>
                <w:lang w:val="es-AR"/>
              </w:rPr>
              <w:t xml:space="preserve"> a 170° por 10/12 minutos dependiendo del ho</w:t>
            </w:r>
            <w:r w:rsidR="00356D79">
              <w:rPr>
                <w:lang w:val="es-AR"/>
              </w:rPr>
              <w:t>rno.</w:t>
            </w:r>
          </w:p>
          <w:p w14:paraId="43D390FB" w14:textId="77777777" w:rsidR="00356D79" w:rsidRPr="00356D79" w:rsidRDefault="00356D79" w:rsidP="00481A3F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lang w:val="es-AR"/>
              </w:rPr>
              <w:t>Dejar enfriar.</w:t>
            </w:r>
          </w:p>
        </w:tc>
      </w:tr>
      <w:tr w:rsidR="00B10CCA" w:rsidRPr="00B7684F" w14:paraId="31380249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DBAF45E" w14:textId="77777777" w:rsidR="00B10CCA" w:rsidRPr="00356D79" w:rsidRDefault="009C4DB8" w:rsidP="00CC77C4">
            <w:r w:rsidRPr="00356D79">
              <w:t xml:space="preserve">Harina 0000 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3D9256" w14:textId="77777777" w:rsidR="00B10CCA" w:rsidRPr="00B7684F" w:rsidRDefault="009C4DB8" w:rsidP="00CC77C4">
            <w:r>
              <w:t>125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D23E56E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56DE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7F6E316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726922" w14:textId="77777777" w:rsidR="00B10CCA" w:rsidRPr="00B7684F" w:rsidRDefault="00B10CCA" w:rsidP="00CC77C4"/>
        </w:tc>
      </w:tr>
      <w:tr w:rsidR="00B10CCA" w:rsidRPr="00B7684F" w14:paraId="47AF77F9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CBC888E" w14:textId="77777777" w:rsidR="00B10CCA" w:rsidRPr="00356D79" w:rsidRDefault="00845DF3" w:rsidP="00CC77C4">
            <w:r w:rsidRPr="00356D79">
              <w:t>Fécula</w:t>
            </w:r>
            <w:r w:rsidR="009C4DB8" w:rsidRPr="00356D79">
              <w:t xml:space="preserve"> de </w:t>
            </w:r>
            <w:r w:rsidRPr="00356D79">
              <w:t>Maíz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7CF87D9" w14:textId="77777777" w:rsidR="00B10CCA" w:rsidRPr="00B7684F" w:rsidRDefault="009C4DB8" w:rsidP="00CC77C4">
            <w:r>
              <w:t>125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6F9B8EFC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93CD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2F5E6A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45FAB2" w14:textId="77777777" w:rsidR="00B10CCA" w:rsidRPr="00B7684F" w:rsidRDefault="00B10CCA" w:rsidP="00CC77C4"/>
        </w:tc>
      </w:tr>
      <w:tr w:rsidR="009C4DB8" w:rsidRPr="00B7684F" w14:paraId="61F192B7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319A684B" w14:textId="31C72894" w:rsidR="009C4DB8" w:rsidRPr="00AC7D13" w:rsidRDefault="009C4DB8" w:rsidP="00CC77C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Mimetic</w:t>
            </w:r>
            <w:proofErr w:type="spellEnd"/>
            <w:r w:rsidR="00BE706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B9FE11D" w14:textId="77777777" w:rsidR="009C4DB8" w:rsidRPr="00B7684F" w:rsidRDefault="009C4DB8" w:rsidP="00CC77C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F8BBD2D" w14:textId="77777777" w:rsidR="009C4DB8" w:rsidRPr="00B7684F" w:rsidRDefault="009C4DB8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51E31" w14:textId="77777777" w:rsidR="009C4DB8" w:rsidRPr="00B7684F" w:rsidRDefault="009C4DB8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6C43C81" w14:textId="77777777" w:rsidR="009C4DB8" w:rsidRPr="00B7684F" w:rsidRDefault="009C4DB8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5200B3" w14:textId="77777777" w:rsidR="009C4DB8" w:rsidRPr="00B7684F" w:rsidRDefault="009C4DB8" w:rsidP="00CC77C4"/>
        </w:tc>
      </w:tr>
      <w:tr w:rsidR="009C4DB8" w:rsidRPr="00B7684F" w14:paraId="7C49F33B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0B965F75" w14:textId="77777777" w:rsidR="009C4DB8" w:rsidRPr="00356D79" w:rsidRDefault="009C4DB8" w:rsidP="00CC77C4">
            <w:r w:rsidRPr="00356D79">
              <w:t>Leche Vegetal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22D8D157" w14:textId="77777777" w:rsidR="009C4DB8" w:rsidRPr="00B7684F" w:rsidRDefault="009C4DB8" w:rsidP="00CC77C4">
            <w:r>
              <w:t>100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72E3B52B" w14:textId="77777777" w:rsidR="009C4DB8" w:rsidRPr="00B7684F" w:rsidRDefault="009C4DB8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A262A" w14:textId="77777777" w:rsidR="009C4DB8" w:rsidRPr="00B7684F" w:rsidRDefault="009C4DB8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E86D055" w14:textId="77777777" w:rsidR="009C4DB8" w:rsidRPr="00B7684F" w:rsidRDefault="009C4DB8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F313C4" w14:textId="77777777" w:rsidR="009C4DB8" w:rsidRPr="00B7684F" w:rsidRDefault="009C4DB8" w:rsidP="00CC77C4"/>
        </w:tc>
      </w:tr>
      <w:tr w:rsidR="00B10CCA" w:rsidRPr="00B7684F" w14:paraId="5DCA434A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C052501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C6979E5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5761A8F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5CE0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1D6923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73CF4" w14:textId="77777777" w:rsidR="00B10CCA" w:rsidRPr="00B7684F" w:rsidRDefault="00B10CCA" w:rsidP="00CC77C4"/>
        </w:tc>
      </w:tr>
    </w:tbl>
    <w:p w14:paraId="33846864" w14:textId="77777777" w:rsidR="009C4DB8" w:rsidRDefault="009C4DB8" w:rsidP="009C4DB8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9C4DB8" w14:paraId="173EC2B3" w14:textId="77777777" w:rsidTr="000F1B23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A59D7D" w14:textId="77777777" w:rsidR="009C4DB8" w:rsidRPr="00F30D14" w:rsidRDefault="009C4DB8" w:rsidP="000F1B23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Relleno y Baño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197CA75" w14:textId="77777777" w:rsidR="009C4DB8" w:rsidRPr="00F30D14" w:rsidRDefault="009C4DB8" w:rsidP="000F1B23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9C4DB8" w:rsidRPr="00B7684F" w14:paraId="4E446197" w14:textId="77777777" w:rsidTr="000F1B23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BFF87C" w14:textId="77777777" w:rsidR="009C4DB8" w:rsidRPr="00B7684F" w:rsidRDefault="009C4DB8" w:rsidP="000F1B23">
            <w:r>
              <w:t>Dulce de Almendras repostero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AC9460" w14:textId="77777777" w:rsidR="009C4DB8" w:rsidRPr="00B7684F" w:rsidRDefault="009C4DB8" w:rsidP="000F1B23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4ECDB" w14:textId="77777777" w:rsidR="009C4DB8" w:rsidRPr="00B7684F" w:rsidRDefault="009C4DB8" w:rsidP="000F1B2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F806D" w14:textId="77777777" w:rsidR="009C4DB8" w:rsidRPr="00B7684F" w:rsidRDefault="009C4DB8" w:rsidP="000F1B2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DAE9A9C" w14:textId="77777777" w:rsidR="009C4DB8" w:rsidRPr="00B7684F" w:rsidRDefault="009C4DB8" w:rsidP="000F1B23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E114F" w14:textId="77777777" w:rsidR="009C4DB8" w:rsidRDefault="00356D79" w:rsidP="000F1B23">
            <w:pPr>
              <w:pStyle w:val="Prrafodelista"/>
              <w:numPr>
                <w:ilvl w:val="0"/>
                <w:numId w:val="1"/>
              </w:numPr>
            </w:pPr>
            <w:r>
              <w:t>Con ayuda de una manga pastelera colocar dulce de almendras en una de las galletas y colocar otra para formar el alfajor.</w:t>
            </w:r>
          </w:p>
          <w:p w14:paraId="5F9AFE35" w14:textId="77777777" w:rsidR="00356D79" w:rsidRDefault="00356D79" w:rsidP="000F1B23">
            <w:pPr>
              <w:pStyle w:val="Prrafodelista"/>
              <w:numPr>
                <w:ilvl w:val="0"/>
                <w:numId w:val="1"/>
              </w:numPr>
            </w:pPr>
            <w:r>
              <w:t>Emparejar la superficie para que luego el bañado sea prolijo.</w:t>
            </w:r>
          </w:p>
          <w:p w14:paraId="5817107E" w14:textId="77777777" w:rsidR="00356D79" w:rsidRDefault="00356D79" w:rsidP="000F1B23">
            <w:pPr>
              <w:pStyle w:val="Prrafodelista"/>
              <w:numPr>
                <w:ilvl w:val="0"/>
                <w:numId w:val="1"/>
              </w:numPr>
            </w:pPr>
            <w:r>
              <w:t xml:space="preserve">Dejar orear 1 </w:t>
            </w:r>
            <w:proofErr w:type="spellStart"/>
            <w:r>
              <w:t>hs</w:t>
            </w:r>
            <w:proofErr w:type="spellEnd"/>
            <w:r>
              <w:t>. para que el dulce forme una leve película y no se desforme al manipularlo</w:t>
            </w:r>
          </w:p>
          <w:p w14:paraId="07E0986E" w14:textId="77777777" w:rsidR="009C4DB8" w:rsidRPr="00B7684F" w:rsidRDefault="00356D79" w:rsidP="000F1B23">
            <w:pPr>
              <w:pStyle w:val="Prrafodelista"/>
              <w:numPr>
                <w:ilvl w:val="0"/>
                <w:numId w:val="1"/>
              </w:numPr>
            </w:pPr>
            <w:r>
              <w:t xml:space="preserve">Calentar Carat </w:t>
            </w:r>
            <w:proofErr w:type="spellStart"/>
            <w:r>
              <w:t>Coverliq</w:t>
            </w:r>
            <w:proofErr w:type="spellEnd"/>
            <w:r>
              <w:t xml:space="preserve"> a 45° y bañar los alfajores.</w:t>
            </w:r>
          </w:p>
        </w:tc>
      </w:tr>
      <w:tr w:rsidR="009C4DB8" w:rsidRPr="00B7684F" w14:paraId="2AB18998" w14:textId="77777777" w:rsidTr="000F1B23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060CF73" w14:textId="77777777" w:rsidR="009C4DB8" w:rsidRPr="00AC7D13" w:rsidRDefault="00F36BA4" w:rsidP="000F1B2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Carat </w:t>
            </w:r>
            <w:proofErr w:type="spellStart"/>
            <w:r>
              <w:rPr>
                <w:b/>
                <w:bCs/>
              </w:rPr>
              <w:t>Coverliq</w:t>
            </w:r>
            <w:proofErr w:type="spellEnd"/>
            <w:r>
              <w:rPr>
                <w:b/>
                <w:bCs/>
              </w:rPr>
              <w:t xml:space="preserve"> Semiamargo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D033058" w14:textId="77777777" w:rsidR="009C4DB8" w:rsidRPr="00B7684F" w:rsidRDefault="00F36BA4" w:rsidP="000F1B23">
            <w:r>
              <w:t>1000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6250F9" w14:textId="77777777" w:rsidR="009C4DB8" w:rsidRPr="00B7684F" w:rsidRDefault="009C4DB8" w:rsidP="000F1B2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9325B" w14:textId="77777777" w:rsidR="009C4DB8" w:rsidRPr="00B7684F" w:rsidRDefault="009C4DB8" w:rsidP="000F1B2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D9D94FD" w14:textId="77777777" w:rsidR="009C4DB8" w:rsidRPr="00B7684F" w:rsidRDefault="009C4DB8" w:rsidP="000F1B2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699622" w14:textId="77777777" w:rsidR="009C4DB8" w:rsidRPr="00B7684F" w:rsidRDefault="009C4DB8" w:rsidP="000F1B23"/>
        </w:tc>
      </w:tr>
      <w:tr w:rsidR="00F36BA4" w:rsidRPr="00B7684F" w14:paraId="4FEC5123" w14:textId="77777777" w:rsidTr="000F1B23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77F84DA1" w14:textId="77777777" w:rsidR="00F36BA4" w:rsidRPr="00B7684F" w:rsidRDefault="00F36BA4" w:rsidP="000F1B23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0BC70949" w14:textId="77777777" w:rsidR="00F36BA4" w:rsidRPr="00B7684F" w:rsidRDefault="00F36BA4" w:rsidP="000F1B23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DBBE94B" w14:textId="77777777" w:rsidR="00F36BA4" w:rsidRPr="00B7684F" w:rsidRDefault="00F36BA4" w:rsidP="000F1B2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CFCA" w14:textId="77777777" w:rsidR="00F36BA4" w:rsidRPr="00B7684F" w:rsidRDefault="00F36BA4" w:rsidP="000F1B2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3BD67CD" w14:textId="77777777" w:rsidR="00F36BA4" w:rsidRPr="00B7684F" w:rsidRDefault="00F36BA4" w:rsidP="000F1B2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440122" w14:textId="77777777" w:rsidR="00F36BA4" w:rsidRPr="00B7684F" w:rsidRDefault="00F36BA4" w:rsidP="000F1B23"/>
        </w:tc>
      </w:tr>
    </w:tbl>
    <w:p w14:paraId="37F1991C" w14:textId="77777777" w:rsidR="009C4DB8" w:rsidRDefault="009C4DB8" w:rsidP="009C4DB8"/>
    <w:p w14:paraId="4A8BA881" w14:textId="77777777" w:rsidR="009A3EFD" w:rsidRDefault="009A3EFD" w:rsidP="00CC77C4"/>
    <w:p w14:paraId="6ACC34D4" w14:textId="77777777" w:rsidR="009A3EFD" w:rsidRPr="00F30D14" w:rsidRDefault="009A3EFD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proofErr w:type="spellStart"/>
      <w:r>
        <w:rPr>
          <w:rFonts w:ascii="Sansa Std Normal" w:eastAsiaTheme="majorEastAsia" w:hAnsi="Sansa Std Normal" w:cs="Arial"/>
          <w:color w:val="CC0066"/>
          <w:sz w:val="24"/>
          <w:szCs w:val="24"/>
        </w:rPr>
        <w:lastRenderedPageBreak/>
        <w:t>Tips</w:t>
      </w:r>
      <w:proofErr w:type="spellEnd"/>
      <w:r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&amp; Trucos</w:t>
      </w:r>
    </w:p>
    <w:p w14:paraId="37138C4C" w14:textId="77777777" w:rsidR="009A3EFD" w:rsidRDefault="00845DF3" w:rsidP="009A3EFD">
      <w:r>
        <w:t>Es importante no amasar de más la masa para que no genere liga y se contraigan los discos en la cocción.</w:t>
      </w:r>
    </w:p>
    <w:p w14:paraId="03FA0D04" w14:textId="0BD936CE" w:rsidR="00845DF3" w:rsidRDefault="00845DF3" w:rsidP="009A3EFD">
      <w:r>
        <w:t>En el armado</w:t>
      </w:r>
      <w:r w:rsidR="00272FBE">
        <w:t>,</w:t>
      </w:r>
      <w:r>
        <w:t xml:space="preserve"> las partes planas</w:t>
      </w:r>
      <w:r w:rsidR="00272FBE">
        <w:t xml:space="preserve"> (las que estaban en contacto con la placa de horno)</w:t>
      </w:r>
      <w:r>
        <w:t xml:space="preserve"> queda</w:t>
      </w:r>
      <w:r w:rsidR="00272FBE">
        <w:t>rá</w:t>
      </w:r>
      <w:r>
        <w:t>n hacia afuera</w:t>
      </w:r>
      <w:r w:rsidR="00272FBE">
        <w:t xml:space="preserve"> para lograr un acabado </w:t>
      </w:r>
      <w:r w:rsidR="00BE706F">
        <w:t>más</w:t>
      </w:r>
      <w:r w:rsidR="00272FBE">
        <w:t xml:space="preserve"> prolijo con el bañado.</w:t>
      </w:r>
    </w:p>
    <w:p w14:paraId="2AD1F7EB" w14:textId="77777777" w:rsidR="009330E3" w:rsidRDefault="009330E3" w:rsidP="00CC77C4"/>
    <w:p w14:paraId="5420C551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083E9131" w14:textId="77777777" w:rsidR="00E71D7D" w:rsidRDefault="00CC77C4" w:rsidP="00CC77C4">
      <w:r>
        <w:t xml:space="preserve">Rinde </w:t>
      </w:r>
      <w:r w:rsidR="00845DF3">
        <w:t>60</w:t>
      </w:r>
      <w:r>
        <w:t xml:space="preserve"> piezas / porciones de </w:t>
      </w:r>
      <w:r w:rsidR="00845DF3">
        <w:t>35</w:t>
      </w:r>
      <w:r>
        <w:t xml:space="preserve"> g.</w:t>
      </w:r>
    </w:p>
    <w:p w14:paraId="6354B354" w14:textId="77777777" w:rsidR="00F1455B" w:rsidRDefault="00F1455B" w:rsidP="00CC77C4"/>
    <w:p w14:paraId="43709600" w14:textId="77777777" w:rsidR="00F1455B" w:rsidRDefault="00F1455B" w:rsidP="00CC77C4"/>
    <w:p w14:paraId="51375AD6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969BE" w14:textId="77777777" w:rsidR="007236FD" w:rsidRDefault="007236FD" w:rsidP="00CC77C4">
      <w:r>
        <w:separator/>
      </w:r>
    </w:p>
  </w:endnote>
  <w:endnote w:type="continuationSeparator" w:id="0">
    <w:p w14:paraId="1D1798DB" w14:textId="77777777" w:rsidR="007236FD" w:rsidRDefault="007236FD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CCE31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5C6846FA" wp14:editId="2777C51B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E4324" w14:textId="77777777" w:rsidR="007236FD" w:rsidRDefault="007236FD" w:rsidP="00CC77C4">
      <w:r>
        <w:separator/>
      </w:r>
    </w:p>
  </w:footnote>
  <w:footnote w:type="continuationSeparator" w:id="0">
    <w:p w14:paraId="151D102E" w14:textId="77777777" w:rsidR="007236FD" w:rsidRDefault="007236FD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4C41A4ED" w14:textId="77777777" w:rsidTr="007A1AE5">
      <w:trPr>
        <w:trHeight w:val="694"/>
      </w:trPr>
      <w:tc>
        <w:tcPr>
          <w:tcW w:w="1560" w:type="dxa"/>
        </w:tcPr>
        <w:p w14:paraId="63E2ADB6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0A2F1B94" w14:textId="77777777" w:rsidR="00F1455B" w:rsidRPr="00F1455B" w:rsidRDefault="00A869A8" w:rsidP="00F1455B">
          <w:pPr>
            <w:pStyle w:val="Ttulo1"/>
            <w:outlineLvl w:val="0"/>
          </w:pPr>
          <w:r>
            <w:t>Alfajores de Chocolate y Dulce de Almendras (Plant Based)</w:t>
          </w:r>
        </w:p>
      </w:tc>
    </w:tr>
  </w:tbl>
  <w:p w14:paraId="0D60FFBA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A8"/>
    <w:rsid w:val="000110BA"/>
    <w:rsid w:val="000843AE"/>
    <w:rsid w:val="000A0BE3"/>
    <w:rsid w:val="001742AF"/>
    <w:rsid w:val="00216FC6"/>
    <w:rsid w:val="00240FE5"/>
    <w:rsid w:val="00256699"/>
    <w:rsid w:val="00272FBE"/>
    <w:rsid w:val="00345B1C"/>
    <w:rsid w:val="00356D79"/>
    <w:rsid w:val="003760E9"/>
    <w:rsid w:val="003A04AC"/>
    <w:rsid w:val="003C41CD"/>
    <w:rsid w:val="00452244"/>
    <w:rsid w:val="00481A3F"/>
    <w:rsid w:val="004D7E04"/>
    <w:rsid w:val="005E5AF3"/>
    <w:rsid w:val="0062480C"/>
    <w:rsid w:val="00636EB1"/>
    <w:rsid w:val="006679C7"/>
    <w:rsid w:val="0070049A"/>
    <w:rsid w:val="007236FD"/>
    <w:rsid w:val="007A1AE5"/>
    <w:rsid w:val="008113AC"/>
    <w:rsid w:val="00845DF3"/>
    <w:rsid w:val="00850A30"/>
    <w:rsid w:val="00855FD6"/>
    <w:rsid w:val="00877144"/>
    <w:rsid w:val="008A03BA"/>
    <w:rsid w:val="008B1162"/>
    <w:rsid w:val="0090188B"/>
    <w:rsid w:val="00921979"/>
    <w:rsid w:val="009330E3"/>
    <w:rsid w:val="0095784A"/>
    <w:rsid w:val="009A3EFD"/>
    <w:rsid w:val="009C4DB8"/>
    <w:rsid w:val="00A72E7B"/>
    <w:rsid w:val="00A869A8"/>
    <w:rsid w:val="00AC7D13"/>
    <w:rsid w:val="00AE0BB5"/>
    <w:rsid w:val="00B10CCA"/>
    <w:rsid w:val="00B22FDF"/>
    <w:rsid w:val="00B7684F"/>
    <w:rsid w:val="00B93FB4"/>
    <w:rsid w:val="00BE1282"/>
    <w:rsid w:val="00BE706F"/>
    <w:rsid w:val="00C8600B"/>
    <w:rsid w:val="00CC77C4"/>
    <w:rsid w:val="00D6174E"/>
    <w:rsid w:val="00E71D7D"/>
    <w:rsid w:val="00F1455B"/>
    <w:rsid w:val="00F235E0"/>
    <w:rsid w:val="00F30D14"/>
    <w:rsid w:val="00F36BA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A9729"/>
  <w15:chartTrackingRefBased/>
  <w15:docId w15:val="{92A9F6B3-6B17-4866-9936-C413AE49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esktop\Templates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2335</TotalTime>
  <Pages>2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5</cp:revision>
  <cp:lastPrinted>2020-09-25T13:31:00Z</cp:lastPrinted>
  <dcterms:created xsi:type="dcterms:W3CDTF">2021-08-21T23:00:00Z</dcterms:created>
  <dcterms:modified xsi:type="dcterms:W3CDTF">2021-08-31T12:11:00Z</dcterms:modified>
</cp:coreProperties>
</file>