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F3F90A" w14:textId="77777777" w:rsidR="00BE1282" w:rsidRDefault="00F30D14" w:rsidP="00CC77C4">
      <w:r>
        <w:rPr>
          <w:noProof/>
        </w:rPr>
        <w:drawing>
          <wp:anchor distT="0" distB="0" distL="114300" distR="114300" simplePos="0" relativeHeight="251657214" behindDoc="0" locked="0" layoutInCell="1" allowOverlap="1" wp14:anchorId="4AEA9D37" wp14:editId="259E332E">
            <wp:simplePos x="0" y="0"/>
            <wp:positionH relativeFrom="rightMargin">
              <wp:posOffset>-552081</wp:posOffset>
            </wp:positionH>
            <wp:positionV relativeFrom="paragraph">
              <wp:posOffset>-875148</wp:posOffset>
            </wp:positionV>
            <wp:extent cx="737870" cy="8655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FB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11E2A47" wp14:editId="5B30818D">
                <wp:simplePos x="0" y="0"/>
                <wp:positionH relativeFrom="margin">
                  <wp:align>left</wp:align>
                </wp:positionH>
                <wp:positionV relativeFrom="paragraph">
                  <wp:posOffset>290732</wp:posOffset>
                </wp:positionV>
                <wp:extent cx="6029325" cy="2882900"/>
                <wp:effectExtent l="0" t="0" r="9525" b="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525" y="1318161"/>
                          <a:ext cx="6029325" cy="288290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blipFill>
                          <a:blip r:embed="rId8"/>
                          <a:stretch>
                            <a:fillRect l="-17692" t="-37524" r="-14534" b="-7563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17C3A" id="Rectángulo: esquinas redondeadas 1" o:spid="_x0000_s1026" style="position:absolute;margin-left:0;margin-top:22.9pt;width:474.75pt;height:227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062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SWwAAAABSZ2h0bG9uZwAA&#10;G68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BI4QklNBAwAAAAAFNcAAAABAAAAoAAAAGoAAAHgAADGwAAAFLsAGAAB/9j/7QAMQWRv&#10;YmVfQ00AAv/uAA5BZG9iZQBkgAAAAAH/2wCEAAwICAgJCAwJCQwRCwoLERUPDAwPFRgTExUTExgR&#10;DAwMDAwMEQwMDAwMDAwMDAwMDAwMDAwMDAwMDAwMDAwMDAwBDQsLDQ4NEA4OEBQODg4UFA4ODg4U&#10;EQwMDAwMEREMDAwMDAwRDAwMDAwMDAwMDAwMDAwMDAwMDAwMDAwMDAwMDP/AABEIAGo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AAAAAAH/2wCEAAYEBAcFBwsGBgsO&#10;CggKDhEODg4OERYTExMTExYRDAwMDAwMEQwMDAwMDAwMDAwMDAwMDAwMDAwMDAwMDAwMDAwBBwkJ&#10;EwwTIhMTIhQODg4UFA4ODg4UEQwMDAwMEREMDAwMDAwRDAwMDAwMDAwMDAwMDAwMDAwMDAwMDAwM&#10;DAwMDP/AABEIElsbrwMBEQACEQEDEQH/3QAEA3b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" stroked="f" strokeweight="1pt">
                <v:fill r:id="rId9" o:title="" recolor="t" rotate="t" type="frame"/>
                <v:stroke joinstyle="miter"/>
                <w10:wrap type="square" anchorx="margin"/>
              </v:roundrect>
            </w:pict>
          </mc:Fallback>
        </mc:AlternateContent>
      </w:r>
    </w:p>
    <w:p w14:paraId="38A5D85D" w14:textId="77777777" w:rsidR="00E71D7D" w:rsidRDefault="00E71D7D" w:rsidP="00CC77C4"/>
    <w:p w14:paraId="4D6A388F" w14:textId="77777777" w:rsidR="009330E3" w:rsidRDefault="009330E3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760E9" w14:paraId="64539B30" w14:textId="77777777" w:rsidTr="009A3EFD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089871" w14:textId="77777777" w:rsidR="00D6174E" w:rsidRPr="00F30D14" w:rsidRDefault="003760E9" w:rsidP="00F1455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D6174E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</w:t>
            </w:r>
            <w:r w:rsidR="00F30D14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Budín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07CD26BB" w14:textId="77777777" w:rsidR="00AE0BB5" w:rsidRPr="00F30D14" w:rsidRDefault="003760E9" w:rsidP="00AE0BB5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B10CCA" w:rsidRPr="00B7684F" w14:paraId="7D9CB8CF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7576AC" w14:textId="7C877506" w:rsidR="00B10CCA" w:rsidRPr="00D57B32" w:rsidRDefault="00D57B32" w:rsidP="00CC77C4">
            <w:pPr>
              <w:rPr>
                <w:b/>
                <w:bCs/>
              </w:rPr>
            </w:pPr>
            <w:r w:rsidRPr="00D57B32">
              <w:rPr>
                <w:b/>
                <w:bCs/>
              </w:rPr>
              <w:t xml:space="preserve">Tegral Satin </w:t>
            </w:r>
            <w:r w:rsidR="008759EB">
              <w:rPr>
                <w:b/>
                <w:bCs/>
              </w:rPr>
              <w:t>Plant Based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569674" w14:textId="18ED4A47" w:rsidR="00B10CCA" w:rsidRPr="00B7684F" w:rsidRDefault="00D57B32" w:rsidP="00CC77C4">
            <w:r>
              <w:t>1000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D69E41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213B4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03AD667" w14:textId="77777777" w:rsidR="00B10CCA" w:rsidRPr="00B7684F" w:rsidRDefault="00B10CCA" w:rsidP="00CC77C4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AA136D" w14:textId="7D17A346" w:rsidR="00D57B32" w:rsidRPr="00D57B32" w:rsidRDefault="00D57B32" w:rsidP="00D57B32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cs="Times New Roman"/>
              </w:rPr>
              <w:t>Colo</w:t>
            </w:r>
            <w:r w:rsidR="00930158">
              <w:rPr>
                <w:rFonts w:cs="Times New Roman"/>
              </w:rPr>
              <w:t>c</w:t>
            </w:r>
            <w:r>
              <w:rPr>
                <w:rFonts w:cs="Times New Roman"/>
              </w:rPr>
              <w:t xml:space="preserve">ar Tegral Satin </w:t>
            </w:r>
            <w:r w:rsidR="00EF3D1D">
              <w:rPr>
                <w:rFonts w:cs="Times New Roman"/>
              </w:rPr>
              <w:t>Plant Based</w:t>
            </w:r>
            <w:r>
              <w:rPr>
                <w:rFonts w:cs="Times New Roman"/>
              </w:rPr>
              <w:t>, aceite y agua en la batidora y con ayuda de la paleta batir por 3 minutos a velocidad media.</w:t>
            </w:r>
          </w:p>
          <w:p w14:paraId="4B4C16CB" w14:textId="2BAE42A5" w:rsidR="00D57B32" w:rsidRPr="00D57B32" w:rsidRDefault="00D57B32" w:rsidP="00D57B32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cs="Times New Roman"/>
              </w:rPr>
              <w:t xml:space="preserve">Colocar en la budinera </w:t>
            </w:r>
            <w:r w:rsidR="00E9326B">
              <w:rPr>
                <w:rFonts w:cs="Times New Roman"/>
              </w:rPr>
              <w:t>220</w:t>
            </w:r>
            <w:r>
              <w:rPr>
                <w:rFonts w:cs="Times New Roman"/>
              </w:rPr>
              <w:t>gr de la mezcla, manguear 70gr de Fruitfil de manzana.</w:t>
            </w:r>
          </w:p>
          <w:p w14:paraId="0357E390" w14:textId="5BE97795" w:rsidR="00D57B32" w:rsidRDefault="00D57B32" w:rsidP="00D57B32">
            <w:pPr>
              <w:pStyle w:val="Prrafodelista"/>
              <w:numPr>
                <w:ilvl w:val="0"/>
                <w:numId w:val="1"/>
              </w:numPr>
            </w:pPr>
            <w:r>
              <w:t>Tapar con 2</w:t>
            </w:r>
            <w:r w:rsidR="00E9326B">
              <w:t>00</w:t>
            </w:r>
            <w:r>
              <w:t xml:space="preserve"> gr de budín.</w:t>
            </w:r>
          </w:p>
          <w:p w14:paraId="21CE2CE3" w14:textId="004F98C4" w:rsidR="00481A3F" w:rsidRPr="00B7684F" w:rsidRDefault="00D57B32" w:rsidP="00D57B32">
            <w:pPr>
              <w:pStyle w:val="Prrafodelista"/>
              <w:numPr>
                <w:ilvl w:val="0"/>
                <w:numId w:val="1"/>
              </w:numPr>
            </w:pPr>
            <w:r>
              <w:t>Hornear a 200° por 50 minutos.</w:t>
            </w:r>
          </w:p>
        </w:tc>
      </w:tr>
      <w:tr w:rsidR="00B10CCA" w:rsidRPr="00B7684F" w14:paraId="26742146" w14:textId="77777777" w:rsidTr="00855FD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06ACDD2" w14:textId="6BC5CC5E" w:rsidR="00B10CCA" w:rsidRPr="00D57B32" w:rsidRDefault="00D57B32" w:rsidP="00CC77C4">
            <w:r w:rsidRPr="00D57B32">
              <w:t>Agua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C66A511" w14:textId="46C5E816" w:rsidR="00B10CCA" w:rsidRPr="00B7684F" w:rsidRDefault="00D57B32" w:rsidP="00CC77C4">
            <w:r>
              <w:t>470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8D7445C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651D4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15E1064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A78A5F" w14:textId="77777777" w:rsidR="00B10CCA" w:rsidRPr="00B7684F" w:rsidRDefault="00B10CCA" w:rsidP="00CC77C4"/>
        </w:tc>
      </w:tr>
      <w:tr w:rsidR="00B10CCA" w:rsidRPr="00B7684F" w14:paraId="27064637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502D4E33" w14:textId="5390D8C0" w:rsidR="00B10CCA" w:rsidRPr="00D57B32" w:rsidRDefault="00D57B32" w:rsidP="00CC77C4">
            <w:r w:rsidRPr="00D57B32">
              <w:t>Aceite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751DD736" w14:textId="7DBC1BC7" w:rsidR="00B10CCA" w:rsidRPr="00B7684F" w:rsidRDefault="00D57B32" w:rsidP="00CC77C4">
            <w:r>
              <w:t>220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14D626E9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F6885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C79B924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C0799D" w14:textId="77777777" w:rsidR="00B10CCA" w:rsidRPr="00B7684F" w:rsidRDefault="00B10CCA" w:rsidP="00CC77C4"/>
        </w:tc>
      </w:tr>
      <w:tr w:rsidR="00D57B32" w:rsidRPr="00B7684F" w14:paraId="4DF8A80E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20847C6B" w14:textId="1248FF87" w:rsidR="00D57B32" w:rsidRDefault="00D57B32" w:rsidP="00CC77C4">
            <w:pPr>
              <w:rPr>
                <w:b/>
                <w:bCs/>
              </w:rPr>
            </w:pPr>
            <w:r>
              <w:rPr>
                <w:b/>
                <w:bCs/>
              </w:rPr>
              <w:t>Fruitfil Manzana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15A5D4A3" w14:textId="4AA7D2D9" w:rsidR="00D57B32" w:rsidRPr="00B7684F" w:rsidRDefault="00E9326B" w:rsidP="00CC77C4">
            <w:r>
              <w:t>280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15DB3ACC" w14:textId="23509950" w:rsidR="00D57B32" w:rsidRPr="00B7684F" w:rsidRDefault="00E9326B" w:rsidP="00CC77C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B65D3" w14:textId="77777777" w:rsidR="00D57B32" w:rsidRPr="00B7684F" w:rsidRDefault="00D57B32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12E0E98" w14:textId="77777777" w:rsidR="00D57B32" w:rsidRPr="00B7684F" w:rsidRDefault="00D57B32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F2A6DF" w14:textId="77777777" w:rsidR="00D57B32" w:rsidRPr="00B7684F" w:rsidRDefault="00D57B32" w:rsidP="00CC77C4"/>
        </w:tc>
      </w:tr>
      <w:tr w:rsidR="00B10CCA" w:rsidRPr="00B7684F" w14:paraId="0A292BDB" w14:textId="77777777" w:rsidTr="00855FD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36C07F14" w14:textId="77777777" w:rsidR="00B10CCA" w:rsidRPr="00B7684F" w:rsidRDefault="00B10CCA" w:rsidP="00CC77C4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11D7E69A" w14:textId="77777777" w:rsidR="00B10CCA" w:rsidRPr="00B7684F" w:rsidRDefault="00B10CCA" w:rsidP="00CC77C4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22B66E99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DB674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80D55EF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A68AD7" w14:textId="77777777" w:rsidR="00B10CCA" w:rsidRPr="00B7684F" w:rsidRDefault="00B10CCA" w:rsidP="00CC77C4"/>
        </w:tc>
      </w:tr>
    </w:tbl>
    <w:p w14:paraId="68842A8D" w14:textId="77777777" w:rsidR="00E71D7D" w:rsidRDefault="00E71D7D" w:rsidP="00CC77C4"/>
    <w:p w14:paraId="316153B1" w14:textId="77777777" w:rsidR="009A3EFD" w:rsidRDefault="009A3EFD" w:rsidP="00CC77C4"/>
    <w:p w14:paraId="7DD4796D" w14:textId="77777777" w:rsidR="009A3EFD" w:rsidRPr="00F30D14" w:rsidRDefault="009A3EFD" w:rsidP="009A3EFD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>
        <w:rPr>
          <w:rFonts w:ascii="Sansa Std Normal" w:eastAsiaTheme="majorEastAsia" w:hAnsi="Sansa Std Normal" w:cs="Arial"/>
          <w:color w:val="CC0066"/>
          <w:sz w:val="24"/>
          <w:szCs w:val="24"/>
        </w:rPr>
        <w:t>Tips &amp; Trucos</w:t>
      </w:r>
    </w:p>
    <w:p w14:paraId="5B43396A" w14:textId="5A3C3D74" w:rsidR="009A3EFD" w:rsidRDefault="00D57B32" w:rsidP="009A3EFD">
      <w:r>
        <w:t>El pe</w:t>
      </w:r>
      <w:r w:rsidR="00E9326B">
        <w:t>so del budín dependerá del molde elegido, la mezcla nunca debe sobrepasar los ¾ del molde.</w:t>
      </w:r>
    </w:p>
    <w:p w14:paraId="3CFE8A39" w14:textId="77777777" w:rsidR="009330E3" w:rsidRDefault="009330E3" w:rsidP="00CC77C4"/>
    <w:p w14:paraId="0C098A12" w14:textId="77777777" w:rsidR="00636EB1" w:rsidRPr="00F30D14" w:rsidRDefault="00636EB1" w:rsidP="00CC77C4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 w:rsidRPr="00F30D14">
        <w:rPr>
          <w:rFonts w:ascii="Sansa Std Normal" w:eastAsiaTheme="majorEastAsia" w:hAnsi="Sansa Std Normal" w:cs="Arial"/>
          <w:color w:val="CC0066"/>
          <w:sz w:val="24"/>
          <w:szCs w:val="24"/>
        </w:rPr>
        <w:t>Rendimiento</w:t>
      </w:r>
    </w:p>
    <w:p w14:paraId="65029473" w14:textId="676419F5" w:rsidR="00E71D7D" w:rsidRDefault="00CC77C4" w:rsidP="00CC77C4">
      <w:r>
        <w:t xml:space="preserve">Rinde </w:t>
      </w:r>
      <w:r w:rsidR="00E9326B">
        <w:t>4</w:t>
      </w:r>
      <w:r>
        <w:t xml:space="preserve"> piezas / porciones de </w:t>
      </w:r>
      <w:r w:rsidR="00E9326B">
        <w:t>5</w:t>
      </w:r>
      <w:r w:rsidR="0010275A">
        <w:t>0</w:t>
      </w:r>
      <w:r w:rsidR="00D57B32">
        <w:t>0</w:t>
      </w:r>
      <w:r>
        <w:t xml:space="preserve"> g.</w:t>
      </w:r>
    </w:p>
    <w:p w14:paraId="2F05FDA9" w14:textId="77777777" w:rsidR="00F1455B" w:rsidRDefault="00F1455B" w:rsidP="00CC77C4"/>
    <w:p w14:paraId="13E0F5DE" w14:textId="77777777" w:rsidR="00F1455B" w:rsidRDefault="00F1455B" w:rsidP="00CC77C4"/>
    <w:p w14:paraId="38450557" w14:textId="77777777" w:rsidR="00F30D14" w:rsidRDefault="00F30D14" w:rsidP="00CC77C4"/>
    <w:sectPr w:rsidR="00F30D14" w:rsidSect="00E71D7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E0D7FE" w14:textId="77777777" w:rsidR="00986EA9" w:rsidRDefault="00986EA9" w:rsidP="00CC77C4">
      <w:r>
        <w:separator/>
      </w:r>
    </w:p>
  </w:endnote>
  <w:endnote w:type="continuationSeparator" w:id="0">
    <w:p w14:paraId="068A927D" w14:textId="77777777" w:rsidR="00986EA9" w:rsidRDefault="00986EA9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2000603080000020004"/>
    <w:charset w:val="00"/>
    <w:family w:val="modern"/>
    <w:notTrueType/>
    <w:pitch w:val="variable"/>
    <w:sig w:usb0="800000A3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D865D" w14:textId="77777777" w:rsidR="008C2DAF" w:rsidRDefault="008C2DA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4F414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75DF0BDE" wp14:editId="08D73551">
          <wp:simplePos x="0" y="0"/>
          <wp:positionH relativeFrom="page">
            <wp:align>right</wp:align>
          </wp:positionH>
          <wp:positionV relativeFrom="paragraph">
            <wp:posOffset>-996091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915D6" w14:textId="77777777" w:rsidR="008C2DAF" w:rsidRDefault="008C2D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BA8AA6" w14:textId="77777777" w:rsidR="00986EA9" w:rsidRDefault="00986EA9" w:rsidP="00CC77C4">
      <w:r>
        <w:separator/>
      </w:r>
    </w:p>
  </w:footnote>
  <w:footnote w:type="continuationSeparator" w:id="0">
    <w:p w14:paraId="146258A3" w14:textId="77777777" w:rsidR="00986EA9" w:rsidRDefault="00986EA9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CB9B2" w14:textId="77777777" w:rsidR="008C2DAF" w:rsidRDefault="008C2DA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14:paraId="10754EB7" w14:textId="77777777" w:rsidTr="007A1AE5">
      <w:trPr>
        <w:trHeight w:val="694"/>
      </w:trPr>
      <w:tc>
        <w:tcPr>
          <w:tcW w:w="1560" w:type="dxa"/>
        </w:tcPr>
        <w:p w14:paraId="5C59CE79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7C52D2FE" w14:textId="76750294" w:rsidR="00F1455B" w:rsidRPr="00F1455B" w:rsidRDefault="008C2DAF" w:rsidP="00F1455B">
          <w:pPr>
            <w:pStyle w:val="Ttulo1"/>
            <w:outlineLvl w:val="0"/>
          </w:pPr>
          <w:r>
            <w:t>Budín Relleno de Manzana</w:t>
          </w:r>
        </w:p>
      </w:tc>
    </w:tr>
  </w:tbl>
  <w:p w14:paraId="7F598071" w14:textId="77777777" w:rsidR="007A1AE5" w:rsidRPr="007A1AE5" w:rsidRDefault="007A1AE5" w:rsidP="00CC77C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4C58F" w14:textId="77777777" w:rsidR="008C2DAF" w:rsidRDefault="008C2D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452B4"/>
    <w:multiLevelType w:val="hybridMultilevel"/>
    <w:tmpl w:val="1744D8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96E"/>
    <w:rsid w:val="000110BA"/>
    <w:rsid w:val="000843AE"/>
    <w:rsid w:val="000F7C90"/>
    <w:rsid w:val="0010275A"/>
    <w:rsid w:val="001742AF"/>
    <w:rsid w:val="001B4E95"/>
    <w:rsid w:val="00216FC6"/>
    <w:rsid w:val="00340C9E"/>
    <w:rsid w:val="00345B1C"/>
    <w:rsid w:val="003760E9"/>
    <w:rsid w:val="003A04AC"/>
    <w:rsid w:val="003C41CD"/>
    <w:rsid w:val="003C7F97"/>
    <w:rsid w:val="00452244"/>
    <w:rsid w:val="0047617E"/>
    <w:rsid w:val="00481A3F"/>
    <w:rsid w:val="004D7E04"/>
    <w:rsid w:val="005E5AF3"/>
    <w:rsid w:val="0062480C"/>
    <w:rsid w:val="00636EB1"/>
    <w:rsid w:val="006679C7"/>
    <w:rsid w:val="0070049A"/>
    <w:rsid w:val="0070396E"/>
    <w:rsid w:val="00766C88"/>
    <w:rsid w:val="007A1AE5"/>
    <w:rsid w:val="008113AC"/>
    <w:rsid w:val="00850A30"/>
    <w:rsid w:val="00855FD6"/>
    <w:rsid w:val="008759EB"/>
    <w:rsid w:val="00877144"/>
    <w:rsid w:val="008C0D59"/>
    <w:rsid w:val="008C2DAF"/>
    <w:rsid w:val="0090188B"/>
    <w:rsid w:val="00930158"/>
    <w:rsid w:val="009330E3"/>
    <w:rsid w:val="0095784A"/>
    <w:rsid w:val="00986EA9"/>
    <w:rsid w:val="009A3EFD"/>
    <w:rsid w:val="00A72E7B"/>
    <w:rsid w:val="00AC7D13"/>
    <w:rsid w:val="00AE0BB5"/>
    <w:rsid w:val="00B10CCA"/>
    <w:rsid w:val="00B22FDF"/>
    <w:rsid w:val="00B7684F"/>
    <w:rsid w:val="00B93FB4"/>
    <w:rsid w:val="00BE1282"/>
    <w:rsid w:val="00CC77C4"/>
    <w:rsid w:val="00D57B32"/>
    <w:rsid w:val="00D6174E"/>
    <w:rsid w:val="00E71D7D"/>
    <w:rsid w:val="00E9326B"/>
    <w:rsid w:val="00EA4CF2"/>
    <w:rsid w:val="00EF3D1D"/>
    <w:rsid w:val="00F1455B"/>
    <w:rsid w:val="00F30D14"/>
    <w:rsid w:val="00F63C4F"/>
    <w:rsid w:val="00F7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3D6620"/>
  <w15:chartTrackingRefBased/>
  <w15:docId w15:val="{89614792-688A-4001-9CF0-BDCED2289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CC77C4"/>
    <w:pPr>
      <w:keepNext w:val="0"/>
      <w:keepLines w:val="0"/>
      <w:spacing w:before="0" w:after="120"/>
      <w:outlineLvl w:val="3"/>
    </w:pPr>
    <w:rPr>
      <w:rFonts w:ascii="Sansa Pro Nor" w:eastAsia="MS Mincho" w:hAnsi="Sansa Pro Nor" w:cs="Times New Roman"/>
      <w:noProof w:val="0"/>
      <w:color w:val="C45911" w:themeColor="accent2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C77C4"/>
    <w:rPr>
      <w:rFonts w:ascii="Sansa Pro Nor" w:eastAsia="MS Mincho" w:hAnsi="Sansa Pro Nor" w:cs="Times New Roman"/>
      <w:color w:val="C45911" w:themeColor="accent2" w:themeShade="BF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  <w:style w:type="paragraph" w:styleId="Subttulo">
    <w:name w:val="Subtitle"/>
    <w:basedOn w:val="Ttulo2"/>
    <w:next w:val="Normal"/>
    <w:link w:val="SubttuloCar"/>
    <w:uiPriority w:val="11"/>
    <w:qFormat/>
    <w:rsid w:val="00F1455B"/>
    <w:pPr>
      <w:framePr w:hSpace="141" w:wrap="around" w:vAnchor="text" w:hAnchor="text" w:y="168"/>
      <w:ind w:left="-345" w:firstLine="658"/>
      <w:jc w:val="both"/>
      <w:outlineLvl w:val="9"/>
    </w:pPr>
    <w:rPr>
      <w:rFonts w:cs="Arial"/>
      <w:noProof w:val="0"/>
      <w:color w:val="FF0000"/>
      <w:sz w:val="28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F1455B"/>
    <w:rPr>
      <w:rFonts w:ascii="Sansa Std Normal" w:eastAsiaTheme="majorEastAsia" w:hAnsi="Sansa Std Normal" w:cs="Arial"/>
      <w:color w:val="FF0000"/>
      <w:sz w:val="2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ru3\Documents\Plantillas%20personalizadas%20de%20Office\Template%20Marketing%20Pasteleria%20OCT-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 OCT-2020</Template>
  <TotalTime>24</TotalTime>
  <Pages>1</Pages>
  <Words>87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Sofia</dc:creator>
  <cp:keywords/>
  <dc:description/>
  <cp:lastModifiedBy>Pannunzio Victoria</cp:lastModifiedBy>
  <cp:revision>9</cp:revision>
  <cp:lastPrinted>2020-09-25T13:31:00Z</cp:lastPrinted>
  <dcterms:created xsi:type="dcterms:W3CDTF">2021-08-21T22:45:00Z</dcterms:created>
  <dcterms:modified xsi:type="dcterms:W3CDTF">2021-09-14T17:30:00Z</dcterms:modified>
</cp:coreProperties>
</file>