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C62A11" w14:textId="77777777" w:rsidR="00BE1282" w:rsidRDefault="00F30D14" w:rsidP="00CC77C4">
      <w:r>
        <w:rPr>
          <w:noProof/>
        </w:rPr>
        <w:drawing>
          <wp:anchor distT="0" distB="0" distL="114300" distR="114300" simplePos="0" relativeHeight="251657214" behindDoc="0" locked="0" layoutInCell="1" allowOverlap="1" wp14:anchorId="1C3F5C91" wp14:editId="45CEF307">
            <wp:simplePos x="0" y="0"/>
            <wp:positionH relativeFrom="rightMargin">
              <wp:posOffset>-552081</wp:posOffset>
            </wp:positionH>
            <wp:positionV relativeFrom="paragraph">
              <wp:posOffset>-875148</wp:posOffset>
            </wp:positionV>
            <wp:extent cx="737870" cy="865505"/>
            <wp:effectExtent l="0" t="0" r="508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3FB4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F4E30E8" wp14:editId="1795CAD1">
                <wp:simplePos x="0" y="0"/>
                <wp:positionH relativeFrom="margin">
                  <wp:align>left</wp:align>
                </wp:positionH>
                <wp:positionV relativeFrom="paragraph">
                  <wp:posOffset>290732</wp:posOffset>
                </wp:positionV>
                <wp:extent cx="6029325" cy="2882900"/>
                <wp:effectExtent l="0" t="0" r="9525" b="0"/>
                <wp:wrapSquare wrapText="bothSides"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2525" y="1318161"/>
                          <a:ext cx="6029325" cy="2882900"/>
                        </a:xfrm>
                        <a:prstGeom prst="roundRect">
                          <a:avLst>
                            <a:gd name="adj" fmla="val 9252"/>
                          </a:avLst>
                        </a:prstGeom>
                        <a:blipFill dpi="0" rotWithShape="1">
                          <a:blip r:embed="rId8"/>
                          <a:srcRect/>
                          <a:stretch>
                            <a:fillRect t="-49000" b="-900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79296A" id="Rectángulo: esquinas redondeadas 1" o:spid="_x0000_s1026" style="position:absolute;margin-left:0;margin-top:22.9pt;width:474.75pt;height:227pt;z-index:25165823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6062f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" stroked="f" strokeweight="1pt">
                <v:fill r:id="rId9" o:title="" recolor="t" rotate="t" type="frame"/>
                <v:stroke joinstyle="miter"/>
                <w10:wrap type="square" anchorx="margin"/>
              </v:roundrect>
            </w:pict>
          </mc:Fallback>
        </mc:AlternateContent>
      </w:r>
    </w:p>
    <w:p w14:paraId="2348B547" w14:textId="77777777" w:rsidR="00E71D7D" w:rsidRDefault="00E71D7D" w:rsidP="00CC77C4"/>
    <w:p w14:paraId="375F3C3C" w14:textId="77777777" w:rsidR="009330E3" w:rsidRDefault="009330E3" w:rsidP="00CC77C4"/>
    <w:tbl>
      <w:tblPr>
        <w:tblStyle w:val="Tablaconcuadrcula"/>
        <w:tblW w:w="9498" w:type="dxa"/>
        <w:tblLook w:val="04A0" w:firstRow="1" w:lastRow="0" w:firstColumn="1" w:lastColumn="0" w:noHBand="0" w:noVBand="1"/>
      </w:tblPr>
      <w:tblGrid>
        <w:gridCol w:w="3139"/>
        <w:gridCol w:w="666"/>
        <w:gridCol w:w="415"/>
        <w:gridCol w:w="236"/>
        <w:gridCol w:w="236"/>
        <w:gridCol w:w="4806"/>
      </w:tblGrid>
      <w:tr w:rsidR="003760E9" w14:paraId="21F3FE47" w14:textId="77777777" w:rsidTr="009A3EFD">
        <w:tc>
          <w:tcPr>
            <w:tcW w:w="46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B96A2A9" w14:textId="5513BF2B" w:rsidR="00D6174E" w:rsidRPr="00F30D14" w:rsidRDefault="003760E9" w:rsidP="00F1455B">
            <w:pPr>
              <w:pStyle w:val="Ttulo4"/>
              <w:outlineLvl w:val="3"/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Ingredientes</w:t>
            </w:r>
            <w:r w:rsidR="00D6174E"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 xml:space="preserve"> </w:t>
            </w:r>
            <w:r w:rsidR="003E7867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Base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</w:tcPr>
          <w:p w14:paraId="3CEB1792" w14:textId="77777777" w:rsidR="00AE0BB5" w:rsidRPr="00F30D14" w:rsidRDefault="003760E9" w:rsidP="00AE0BB5">
            <w:pPr>
              <w:pStyle w:val="Ttulo4"/>
              <w:ind w:left="341"/>
              <w:outlineLvl w:val="3"/>
              <w:rPr>
                <w:color w:val="FF0066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Procedimiento</w:t>
            </w:r>
          </w:p>
        </w:tc>
      </w:tr>
      <w:tr w:rsidR="003E7867" w:rsidRPr="00B7684F" w14:paraId="5ECDD591" w14:textId="77777777" w:rsidTr="009A3EFD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86EB326" w14:textId="443703D8" w:rsidR="003E7867" w:rsidRPr="00B7684F" w:rsidRDefault="003E7867" w:rsidP="003E7867">
            <w:r>
              <w:rPr>
                <w:b/>
                <w:bCs/>
              </w:rPr>
              <w:t xml:space="preserve">Tegral Satin </w:t>
            </w:r>
            <w:r w:rsidR="0064665C">
              <w:rPr>
                <w:b/>
                <w:bCs/>
              </w:rPr>
              <w:t>Plant Based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9DB8BFA" w14:textId="1F0A1406" w:rsidR="003E7867" w:rsidRPr="00B7684F" w:rsidRDefault="003E7867" w:rsidP="003E7867">
            <w:r>
              <w:t>1000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695C120" w14:textId="2F6BE85A" w:rsidR="003E7867" w:rsidRPr="00B7684F" w:rsidRDefault="003E7867" w:rsidP="003E7867">
            <w: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EB128" w14:textId="77777777" w:rsidR="003E7867" w:rsidRPr="00B7684F" w:rsidRDefault="003E7867" w:rsidP="003E7867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67F1EC6" w14:textId="77777777" w:rsidR="003E7867" w:rsidRPr="00B7684F" w:rsidRDefault="003E7867" w:rsidP="003E7867"/>
        </w:tc>
        <w:tc>
          <w:tcPr>
            <w:tcW w:w="4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2ECA13D" w14:textId="77789219" w:rsidR="003E7867" w:rsidRPr="003E7867" w:rsidRDefault="003E7867" w:rsidP="003E7867">
            <w:pPr>
              <w:pStyle w:val="Prrafodelista"/>
              <w:numPr>
                <w:ilvl w:val="0"/>
                <w:numId w:val="1"/>
              </w:numPr>
            </w:pPr>
            <w:r>
              <w:rPr>
                <w:rFonts w:cs="Times New Roman"/>
              </w:rPr>
              <w:t>Colo</w:t>
            </w:r>
            <w:r w:rsidR="00BC5148">
              <w:rPr>
                <w:rFonts w:cs="Times New Roman"/>
              </w:rPr>
              <w:t>c</w:t>
            </w:r>
            <w:r>
              <w:rPr>
                <w:rFonts w:cs="Times New Roman"/>
              </w:rPr>
              <w:t xml:space="preserve">ar Tegral Satin </w:t>
            </w:r>
            <w:r w:rsidR="00A36628">
              <w:rPr>
                <w:rFonts w:cs="Times New Roman"/>
              </w:rPr>
              <w:t>Plant Based</w:t>
            </w:r>
            <w:r>
              <w:rPr>
                <w:rFonts w:cs="Times New Roman"/>
              </w:rPr>
              <w:t>, aceite y agua en la batidora y con ayuda de la paleta batir por 3 minutos a velocidad media.</w:t>
            </w:r>
          </w:p>
          <w:p w14:paraId="05ABC032" w14:textId="51E9314A" w:rsidR="003E7867" w:rsidRPr="003E7867" w:rsidRDefault="003E7867" w:rsidP="003E7867">
            <w:pPr>
              <w:pStyle w:val="Prrafodelista"/>
              <w:numPr>
                <w:ilvl w:val="0"/>
                <w:numId w:val="1"/>
              </w:numPr>
            </w:pPr>
            <w:r>
              <w:rPr>
                <w:rFonts w:cs="Times New Roman"/>
              </w:rPr>
              <w:t>Colocar en muffinera con pirotines 60 gr de la preparación.</w:t>
            </w:r>
          </w:p>
          <w:p w14:paraId="6A0B61E8" w14:textId="74E761FE" w:rsidR="003E7867" w:rsidRDefault="003E7867" w:rsidP="003E7867">
            <w:pPr>
              <w:pStyle w:val="Prrafodelista"/>
              <w:numPr>
                <w:ilvl w:val="0"/>
                <w:numId w:val="1"/>
              </w:numPr>
            </w:pPr>
            <w:r>
              <w:t>Hornear a 200° por 25 minutos.</w:t>
            </w:r>
          </w:p>
          <w:p w14:paraId="6BA73FC3" w14:textId="714010CB" w:rsidR="003E7867" w:rsidRDefault="003E7867" w:rsidP="003E7867">
            <w:pPr>
              <w:pStyle w:val="Prrafodelista"/>
              <w:numPr>
                <w:ilvl w:val="0"/>
                <w:numId w:val="1"/>
              </w:numPr>
            </w:pPr>
            <w:r>
              <w:t>Dejar enfriar por completo</w:t>
            </w:r>
          </w:p>
          <w:p w14:paraId="1AF25C5B" w14:textId="77777777" w:rsidR="003E7867" w:rsidRPr="00B7684F" w:rsidRDefault="003E7867" w:rsidP="003E7867"/>
        </w:tc>
      </w:tr>
      <w:tr w:rsidR="003E7867" w:rsidRPr="00B7684F" w14:paraId="3D2D6601" w14:textId="77777777" w:rsidTr="00855FD6">
        <w:tc>
          <w:tcPr>
            <w:tcW w:w="313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986F298" w14:textId="57BD3EDE" w:rsidR="003E7867" w:rsidRPr="00AC7D13" w:rsidRDefault="003E7867" w:rsidP="003E7867">
            <w:pPr>
              <w:rPr>
                <w:b/>
                <w:bCs/>
              </w:rPr>
            </w:pPr>
            <w:r>
              <w:t>Agua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9157FAB" w14:textId="30373B01" w:rsidR="003E7867" w:rsidRPr="00B7684F" w:rsidRDefault="003E7867" w:rsidP="003E7867">
            <w:r>
              <w:t>470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8CFA3C7" w14:textId="0360D393" w:rsidR="003E7867" w:rsidRPr="00B7684F" w:rsidRDefault="003E7867" w:rsidP="003E7867">
            <w: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AEF45" w14:textId="77777777" w:rsidR="003E7867" w:rsidRPr="00B7684F" w:rsidRDefault="003E7867" w:rsidP="003E7867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44A0C27" w14:textId="77777777" w:rsidR="003E7867" w:rsidRPr="00B7684F" w:rsidRDefault="003E7867" w:rsidP="003E7867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7C0DEB9" w14:textId="77777777" w:rsidR="003E7867" w:rsidRPr="00B7684F" w:rsidRDefault="003E7867" w:rsidP="003E7867"/>
        </w:tc>
      </w:tr>
      <w:tr w:rsidR="003E7867" w:rsidRPr="00B7684F" w14:paraId="6B8395D7" w14:textId="77777777" w:rsidTr="00855FD6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11AF0584" w14:textId="30095155" w:rsidR="003E7867" w:rsidRPr="00AC7D13" w:rsidRDefault="003E7867" w:rsidP="003E7867">
            <w:pPr>
              <w:rPr>
                <w:b/>
                <w:bCs/>
              </w:rPr>
            </w:pPr>
            <w:r>
              <w:t>Aceite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02734191" w14:textId="43D5FE0C" w:rsidR="003E7867" w:rsidRPr="00B7684F" w:rsidRDefault="003E7867" w:rsidP="003E7867">
            <w:r>
              <w:t>220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1AA71C63" w14:textId="5BB247ED" w:rsidR="003E7867" w:rsidRPr="00B7684F" w:rsidRDefault="003E7867" w:rsidP="003E7867">
            <w: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8CB1A" w14:textId="77777777" w:rsidR="003E7867" w:rsidRPr="00B7684F" w:rsidRDefault="003E7867" w:rsidP="003E7867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E94535A" w14:textId="77777777" w:rsidR="003E7867" w:rsidRPr="00B7684F" w:rsidRDefault="003E7867" w:rsidP="003E7867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B4E724B" w14:textId="77777777" w:rsidR="003E7867" w:rsidRPr="00B7684F" w:rsidRDefault="003E7867" w:rsidP="003E7867"/>
        </w:tc>
      </w:tr>
      <w:tr w:rsidR="00B10CCA" w:rsidRPr="00B7684F" w14:paraId="51EBECD1" w14:textId="77777777" w:rsidTr="00855FD6">
        <w:tc>
          <w:tcPr>
            <w:tcW w:w="3139" w:type="dxa"/>
            <w:tcBorders>
              <w:left w:val="nil"/>
              <w:bottom w:val="nil"/>
              <w:right w:val="nil"/>
            </w:tcBorders>
            <w:vAlign w:val="center"/>
          </w:tcPr>
          <w:p w14:paraId="321836D8" w14:textId="77777777" w:rsidR="00B10CCA" w:rsidRPr="00B7684F" w:rsidRDefault="00B10CCA" w:rsidP="00CC77C4"/>
        </w:tc>
        <w:tc>
          <w:tcPr>
            <w:tcW w:w="666" w:type="dxa"/>
            <w:tcBorders>
              <w:left w:val="nil"/>
              <w:bottom w:val="nil"/>
              <w:right w:val="nil"/>
            </w:tcBorders>
            <w:vAlign w:val="center"/>
          </w:tcPr>
          <w:p w14:paraId="65FCB8EF" w14:textId="77777777" w:rsidR="00B10CCA" w:rsidRPr="00B7684F" w:rsidRDefault="00B10CCA" w:rsidP="00CC77C4"/>
        </w:tc>
        <w:tc>
          <w:tcPr>
            <w:tcW w:w="415" w:type="dxa"/>
            <w:tcBorders>
              <w:left w:val="nil"/>
              <w:bottom w:val="nil"/>
              <w:right w:val="nil"/>
            </w:tcBorders>
            <w:vAlign w:val="center"/>
          </w:tcPr>
          <w:p w14:paraId="2B4F9912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AFFEC3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5CD53A9" w14:textId="77777777" w:rsidR="00B10CCA" w:rsidRPr="00B7684F" w:rsidRDefault="00B10CCA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10F458C" w14:textId="77777777" w:rsidR="00B10CCA" w:rsidRPr="00B7684F" w:rsidRDefault="00B10CCA" w:rsidP="00CC77C4"/>
        </w:tc>
      </w:tr>
    </w:tbl>
    <w:p w14:paraId="62E8E969" w14:textId="77777777" w:rsidR="00E71D7D" w:rsidRDefault="00E71D7D" w:rsidP="00CC77C4"/>
    <w:tbl>
      <w:tblPr>
        <w:tblStyle w:val="Tablaconcuadrcula"/>
        <w:tblW w:w="9498" w:type="dxa"/>
        <w:tblLook w:val="04A0" w:firstRow="1" w:lastRow="0" w:firstColumn="1" w:lastColumn="0" w:noHBand="0" w:noVBand="1"/>
      </w:tblPr>
      <w:tblGrid>
        <w:gridCol w:w="3139"/>
        <w:gridCol w:w="666"/>
        <w:gridCol w:w="415"/>
        <w:gridCol w:w="236"/>
        <w:gridCol w:w="236"/>
        <w:gridCol w:w="4806"/>
      </w:tblGrid>
      <w:tr w:rsidR="003E7867" w14:paraId="0FD14927" w14:textId="77777777" w:rsidTr="002364D1">
        <w:tc>
          <w:tcPr>
            <w:tcW w:w="46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8AF4D72" w14:textId="2630242F" w:rsidR="003E7867" w:rsidRPr="00F30D14" w:rsidRDefault="003E7867" w:rsidP="002364D1">
            <w:pPr>
              <w:pStyle w:val="Ttulo4"/>
              <w:outlineLvl w:val="3"/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 xml:space="preserve">Ingredientes </w:t>
            </w:r>
            <w:r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Decoración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</w:tcPr>
          <w:p w14:paraId="483AB8D3" w14:textId="77777777" w:rsidR="003E7867" w:rsidRPr="00F30D14" w:rsidRDefault="003E7867" w:rsidP="002364D1">
            <w:pPr>
              <w:pStyle w:val="Ttulo4"/>
              <w:ind w:left="341"/>
              <w:outlineLvl w:val="3"/>
              <w:rPr>
                <w:color w:val="FF0066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Procedimiento</w:t>
            </w:r>
          </w:p>
        </w:tc>
      </w:tr>
      <w:tr w:rsidR="003E7867" w:rsidRPr="00B7684F" w14:paraId="5061080C" w14:textId="77777777" w:rsidTr="002364D1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AF0101E" w14:textId="62EE0193" w:rsidR="003E7867" w:rsidRPr="00B7684F" w:rsidRDefault="003E7867" w:rsidP="002364D1">
            <w:r>
              <w:rPr>
                <w:b/>
                <w:bCs/>
              </w:rPr>
              <w:t>Ambiante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6A73C85" w14:textId="7E6DF3EF" w:rsidR="003E7867" w:rsidRPr="00B7684F" w:rsidRDefault="003E7867" w:rsidP="002364D1">
            <w:r>
              <w:t>500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8C98A44" w14:textId="77777777" w:rsidR="003E7867" w:rsidRPr="00B7684F" w:rsidRDefault="003E7867" w:rsidP="002364D1">
            <w: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CA2546" w14:textId="77777777" w:rsidR="003E7867" w:rsidRPr="00B7684F" w:rsidRDefault="003E7867" w:rsidP="002364D1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404CEB7" w14:textId="77777777" w:rsidR="003E7867" w:rsidRPr="00B7684F" w:rsidRDefault="003E7867" w:rsidP="002364D1"/>
        </w:tc>
        <w:tc>
          <w:tcPr>
            <w:tcW w:w="4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1F7EBEA" w14:textId="3C44E910" w:rsidR="003E7867" w:rsidRPr="003E7867" w:rsidRDefault="003E7867" w:rsidP="002364D1">
            <w:pPr>
              <w:pStyle w:val="Prrafodelista"/>
              <w:numPr>
                <w:ilvl w:val="0"/>
                <w:numId w:val="1"/>
              </w:numPr>
            </w:pPr>
            <w:r>
              <w:rPr>
                <w:rFonts w:cs="Times New Roman"/>
              </w:rPr>
              <w:t>Batir la crema Ambiante, dividir en varios bo</w:t>
            </w:r>
            <w:r w:rsidR="00A36628">
              <w:rPr>
                <w:rFonts w:cs="Times New Roman"/>
              </w:rPr>
              <w:t>w</w:t>
            </w:r>
            <w:r>
              <w:rPr>
                <w:rFonts w:cs="Times New Roman"/>
              </w:rPr>
              <w:t>ls y darle diferentes colores, pueden ser variedad de verdes y otros.</w:t>
            </w:r>
          </w:p>
          <w:p w14:paraId="2F224295" w14:textId="269C0798" w:rsidR="003E7867" w:rsidRPr="00B7684F" w:rsidRDefault="003E7867" w:rsidP="002364D1">
            <w:pPr>
              <w:pStyle w:val="Prrafodelista"/>
              <w:numPr>
                <w:ilvl w:val="0"/>
                <w:numId w:val="1"/>
              </w:numPr>
            </w:pPr>
            <w:r>
              <w:t>Colocar cada color en una manga con pico diferente e ir trazando diferentes flores y hojas.</w:t>
            </w:r>
          </w:p>
        </w:tc>
      </w:tr>
      <w:tr w:rsidR="003E7867" w:rsidRPr="00B7684F" w14:paraId="39283B82" w14:textId="77777777" w:rsidTr="002364D1">
        <w:tc>
          <w:tcPr>
            <w:tcW w:w="313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57E9DDC" w14:textId="0B08FB2E" w:rsidR="003E7867" w:rsidRPr="003E7867" w:rsidRDefault="003E7867" w:rsidP="002364D1">
            <w:r w:rsidRPr="003E7867">
              <w:t>Colorante verde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57AD12B" w14:textId="703663D9" w:rsidR="003E7867" w:rsidRPr="00B7684F" w:rsidRDefault="003E7867" w:rsidP="002364D1">
            <w:r>
              <w:t>20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3B74D10" w14:textId="77777777" w:rsidR="003E7867" w:rsidRPr="00B7684F" w:rsidRDefault="003E7867" w:rsidP="002364D1">
            <w: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454FA" w14:textId="77777777" w:rsidR="003E7867" w:rsidRPr="00B7684F" w:rsidRDefault="003E7867" w:rsidP="002364D1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90CBF74" w14:textId="77777777" w:rsidR="003E7867" w:rsidRPr="00B7684F" w:rsidRDefault="003E7867" w:rsidP="002364D1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919ADAB" w14:textId="77777777" w:rsidR="003E7867" w:rsidRPr="00B7684F" w:rsidRDefault="003E7867" w:rsidP="002364D1"/>
        </w:tc>
      </w:tr>
      <w:tr w:rsidR="003E7867" w:rsidRPr="00B7684F" w14:paraId="16AE78A8" w14:textId="77777777" w:rsidTr="002364D1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577FC184" w14:textId="0170499E" w:rsidR="003E7867" w:rsidRPr="003E7867" w:rsidRDefault="003E7867" w:rsidP="002364D1">
            <w:r w:rsidRPr="003E7867">
              <w:t>Colorante</w:t>
            </w:r>
            <w:r w:rsidR="000F7B5A">
              <w:t>s varios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5B2FD63E" w14:textId="686C87B5" w:rsidR="003E7867" w:rsidRPr="00B7684F" w:rsidRDefault="003E7867" w:rsidP="002364D1">
            <w:r>
              <w:t>10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553AFAF0" w14:textId="77777777" w:rsidR="003E7867" w:rsidRPr="00B7684F" w:rsidRDefault="003E7867" w:rsidP="002364D1">
            <w: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9B10A" w14:textId="77777777" w:rsidR="003E7867" w:rsidRPr="00B7684F" w:rsidRDefault="003E7867" w:rsidP="002364D1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8C99D08" w14:textId="77777777" w:rsidR="003E7867" w:rsidRPr="00B7684F" w:rsidRDefault="003E7867" w:rsidP="002364D1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99A11ED" w14:textId="77777777" w:rsidR="003E7867" w:rsidRPr="00B7684F" w:rsidRDefault="003E7867" w:rsidP="002364D1"/>
        </w:tc>
      </w:tr>
      <w:tr w:rsidR="003E7867" w:rsidRPr="00B7684F" w14:paraId="7030D1DA" w14:textId="77777777" w:rsidTr="002364D1">
        <w:tc>
          <w:tcPr>
            <w:tcW w:w="3139" w:type="dxa"/>
            <w:tcBorders>
              <w:left w:val="nil"/>
              <w:bottom w:val="nil"/>
              <w:right w:val="nil"/>
            </w:tcBorders>
            <w:vAlign w:val="center"/>
          </w:tcPr>
          <w:p w14:paraId="3E578A6A" w14:textId="77777777" w:rsidR="003E7867" w:rsidRPr="00B7684F" w:rsidRDefault="003E7867" w:rsidP="002364D1"/>
        </w:tc>
        <w:tc>
          <w:tcPr>
            <w:tcW w:w="666" w:type="dxa"/>
            <w:tcBorders>
              <w:left w:val="nil"/>
              <w:bottom w:val="nil"/>
              <w:right w:val="nil"/>
            </w:tcBorders>
            <w:vAlign w:val="center"/>
          </w:tcPr>
          <w:p w14:paraId="3F65E5FD" w14:textId="77777777" w:rsidR="003E7867" w:rsidRPr="00B7684F" w:rsidRDefault="003E7867" w:rsidP="002364D1"/>
        </w:tc>
        <w:tc>
          <w:tcPr>
            <w:tcW w:w="415" w:type="dxa"/>
            <w:tcBorders>
              <w:left w:val="nil"/>
              <w:bottom w:val="nil"/>
              <w:right w:val="nil"/>
            </w:tcBorders>
            <w:vAlign w:val="center"/>
          </w:tcPr>
          <w:p w14:paraId="433500D0" w14:textId="77777777" w:rsidR="003E7867" w:rsidRPr="00B7684F" w:rsidRDefault="003E7867" w:rsidP="002364D1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D0699" w14:textId="77777777" w:rsidR="003E7867" w:rsidRPr="00B7684F" w:rsidRDefault="003E7867" w:rsidP="002364D1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8A31005" w14:textId="77777777" w:rsidR="003E7867" w:rsidRPr="00B7684F" w:rsidRDefault="003E7867" w:rsidP="002364D1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2AA73FF" w14:textId="77777777" w:rsidR="003E7867" w:rsidRPr="00B7684F" w:rsidRDefault="003E7867" w:rsidP="002364D1"/>
        </w:tc>
      </w:tr>
    </w:tbl>
    <w:p w14:paraId="1C4F5908" w14:textId="77777777" w:rsidR="009A3EFD" w:rsidRDefault="009A3EFD" w:rsidP="00CC77C4"/>
    <w:p w14:paraId="620BE3D4" w14:textId="77777777" w:rsidR="009330E3" w:rsidRDefault="009330E3" w:rsidP="00CC77C4"/>
    <w:p w14:paraId="7D303565" w14:textId="77777777" w:rsidR="00636EB1" w:rsidRPr="00F30D14" w:rsidRDefault="00636EB1" w:rsidP="00CC77C4">
      <w:pPr>
        <w:pStyle w:val="Ttulo4"/>
        <w:rPr>
          <w:rFonts w:ascii="Sansa Std Normal" w:eastAsiaTheme="majorEastAsia" w:hAnsi="Sansa Std Normal" w:cs="Arial"/>
          <w:color w:val="CC0066"/>
          <w:sz w:val="24"/>
          <w:szCs w:val="24"/>
        </w:rPr>
      </w:pPr>
      <w:r w:rsidRPr="00F30D14">
        <w:rPr>
          <w:rFonts w:ascii="Sansa Std Normal" w:eastAsiaTheme="majorEastAsia" w:hAnsi="Sansa Std Normal" w:cs="Arial"/>
          <w:color w:val="CC0066"/>
          <w:sz w:val="24"/>
          <w:szCs w:val="24"/>
        </w:rPr>
        <w:t>Rendimiento</w:t>
      </w:r>
    </w:p>
    <w:p w14:paraId="3D7D6DC9" w14:textId="4C44235B" w:rsidR="00E71D7D" w:rsidRDefault="00CC77C4" w:rsidP="00CC77C4">
      <w:r>
        <w:t xml:space="preserve">Rinde </w:t>
      </w:r>
      <w:r w:rsidR="000F7B5A">
        <w:t>28</w:t>
      </w:r>
      <w:r>
        <w:t xml:space="preserve"> piezas / porciones de </w:t>
      </w:r>
      <w:r w:rsidR="000F7B5A">
        <w:t>70</w:t>
      </w:r>
      <w:r>
        <w:t xml:space="preserve"> g.</w:t>
      </w:r>
    </w:p>
    <w:p w14:paraId="0FE988DF" w14:textId="77777777" w:rsidR="00F1455B" w:rsidRDefault="00F1455B" w:rsidP="00CC77C4"/>
    <w:p w14:paraId="0D34861E" w14:textId="77777777" w:rsidR="00F1455B" w:rsidRDefault="00F1455B" w:rsidP="00CC77C4"/>
    <w:p w14:paraId="3309DBBB" w14:textId="77777777" w:rsidR="00F30D14" w:rsidRDefault="00F30D14" w:rsidP="00CC77C4"/>
    <w:sectPr w:rsidR="00F30D14" w:rsidSect="00E71D7D">
      <w:headerReference w:type="default" r:id="rId10"/>
      <w:footerReference w:type="default" r:id="rId11"/>
      <w:pgSz w:w="11906" w:h="16838" w:code="9"/>
      <w:pgMar w:top="1417" w:right="1274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338C57" w14:textId="77777777" w:rsidR="00663B39" w:rsidRDefault="00663B39" w:rsidP="00CC77C4">
      <w:r>
        <w:separator/>
      </w:r>
    </w:p>
  </w:endnote>
  <w:endnote w:type="continuationSeparator" w:id="0">
    <w:p w14:paraId="7C02D0FF" w14:textId="77777777" w:rsidR="00663B39" w:rsidRDefault="00663B39" w:rsidP="00CC7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nsa Pro Nor">
    <w:panose1 w:val="02000000000000000000"/>
    <w:charset w:val="00"/>
    <w:family w:val="auto"/>
    <w:pitch w:val="variable"/>
    <w:sig w:usb0="00000087" w:usb1="00000001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ansa Pro Bd">
    <w:panose1 w:val="02000000000000000000"/>
    <w:charset w:val="00"/>
    <w:family w:val="auto"/>
    <w:pitch w:val="variable"/>
    <w:sig w:usb0="00000087" w:usb1="00000001" w:usb2="00000000" w:usb3="00000000" w:csb0="0000009B" w:csb1="00000000"/>
  </w:font>
  <w:font w:name="Sansa Std Normal">
    <w:altName w:val="Calibri"/>
    <w:panose1 w:val="02000603080000020004"/>
    <w:charset w:val="00"/>
    <w:family w:val="modern"/>
    <w:notTrueType/>
    <w:pitch w:val="variable"/>
    <w:sig w:usb0="800000A3" w:usb1="5000204B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93BC7C" w14:textId="77777777" w:rsidR="007A1AE5" w:rsidRDefault="007A1AE5" w:rsidP="00CC77C4">
    <w:pPr>
      <w:pStyle w:val="Piedepgina"/>
    </w:pPr>
    <w:r w:rsidRPr="007A1AE5">
      <w:rPr>
        <w:noProof/>
      </w:rPr>
      <w:drawing>
        <wp:anchor distT="0" distB="0" distL="114300" distR="114300" simplePos="0" relativeHeight="251660288" behindDoc="0" locked="0" layoutInCell="1" allowOverlap="1" wp14:anchorId="51D6AAA0" wp14:editId="335CB044">
          <wp:simplePos x="0" y="0"/>
          <wp:positionH relativeFrom="page">
            <wp:align>right</wp:align>
          </wp:positionH>
          <wp:positionV relativeFrom="paragraph">
            <wp:posOffset>-996091</wp:posOffset>
          </wp:positionV>
          <wp:extent cx="7553325" cy="1359535"/>
          <wp:effectExtent l="0" t="0" r="9525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359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E54051" w14:textId="77777777" w:rsidR="00663B39" w:rsidRDefault="00663B39" w:rsidP="00CC77C4">
      <w:r>
        <w:separator/>
      </w:r>
    </w:p>
  </w:footnote>
  <w:footnote w:type="continuationSeparator" w:id="0">
    <w:p w14:paraId="1EA757FA" w14:textId="77777777" w:rsidR="00663B39" w:rsidRDefault="00663B39" w:rsidP="00CC77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87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dashed" w:sz="8" w:space="0" w:color="262626" w:themeColor="text1" w:themeTint="D9"/>
        <w:insideV w:val="dotted" w:sz="4" w:space="0" w:color="auto"/>
      </w:tblBorders>
      <w:tblLook w:val="04A0" w:firstRow="1" w:lastRow="0" w:firstColumn="1" w:lastColumn="0" w:noHBand="0" w:noVBand="1"/>
    </w:tblPr>
    <w:tblGrid>
      <w:gridCol w:w="1560"/>
      <w:gridCol w:w="7229"/>
    </w:tblGrid>
    <w:tr w:rsidR="007A1AE5" w:rsidRPr="00665CB6" w14:paraId="1165ED0F" w14:textId="77777777" w:rsidTr="007A1AE5">
      <w:trPr>
        <w:trHeight w:val="694"/>
      </w:trPr>
      <w:tc>
        <w:tcPr>
          <w:tcW w:w="1560" w:type="dxa"/>
        </w:tcPr>
        <w:p w14:paraId="42D2A281" w14:textId="77777777" w:rsidR="007A1AE5" w:rsidRPr="007A1AE5" w:rsidRDefault="007A1AE5" w:rsidP="00CC77C4">
          <w:pPr>
            <w:pStyle w:val="Ttulo2"/>
            <w:outlineLvl w:val="1"/>
          </w:pPr>
          <w:r w:rsidRPr="007A1AE5">
            <w:t>Receta</w:t>
          </w:r>
        </w:p>
      </w:tc>
      <w:tc>
        <w:tcPr>
          <w:tcW w:w="7229" w:type="dxa"/>
        </w:tcPr>
        <w:p w14:paraId="25B0F9A5" w14:textId="50374F9F" w:rsidR="00F1455B" w:rsidRPr="00F1455B" w:rsidRDefault="0064665C" w:rsidP="00F1455B">
          <w:pPr>
            <w:pStyle w:val="Ttulo1"/>
            <w:outlineLvl w:val="0"/>
          </w:pPr>
          <w:r>
            <w:t>Cupcakes</w:t>
          </w:r>
          <w:r w:rsidR="0021082B">
            <w:t xml:space="preserve"> Suculentas</w:t>
          </w:r>
        </w:p>
      </w:tc>
    </w:tr>
  </w:tbl>
  <w:p w14:paraId="0E44222F" w14:textId="77777777" w:rsidR="007A1AE5" w:rsidRPr="007A1AE5" w:rsidRDefault="007A1AE5" w:rsidP="00CC77C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F452B4"/>
    <w:multiLevelType w:val="hybridMultilevel"/>
    <w:tmpl w:val="1744D8A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470"/>
    <w:rsid w:val="000110BA"/>
    <w:rsid w:val="000843AE"/>
    <w:rsid w:val="000F7B5A"/>
    <w:rsid w:val="001742AF"/>
    <w:rsid w:val="0021082B"/>
    <w:rsid w:val="00216FC6"/>
    <w:rsid w:val="00311470"/>
    <w:rsid w:val="00345B1C"/>
    <w:rsid w:val="003760E9"/>
    <w:rsid w:val="003A04AC"/>
    <w:rsid w:val="003C41CD"/>
    <w:rsid w:val="003E7867"/>
    <w:rsid w:val="00452244"/>
    <w:rsid w:val="00481A3F"/>
    <w:rsid w:val="004D7E04"/>
    <w:rsid w:val="005E5AF3"/>
    <w:rsid w:val="0062480C"/>
    <w:rsid w:val="00636EB1"/>
    <w:rsid w:val="0064665C"/>
    <w:rsid w:val="00663B39"/>
    <w:rsid w:val="006679C7"/>
    <w:rsid w:val="0070049A"/>
    <w:rsid w:val="007A1AE5"/>
    <w:rsid w:val="008113AC"/>
    <w:rsid w:val="00850A30"/>
    <w:rsid w:val="00855FD6"/>
    <w:rsid w:val="00877144"/>
    <w:rsid w:val="0090188B"/>
    <w:rsid w:val="009330E3"/>
    <w:rsid w:val="0095784A"/>
    <w:rsid w:val="00981F59"/>
    <w:rsid w:val="009A3EFD"/>
    <w:rsid w:val="00A36628"/>
    <w:rsid w:val="00A72E7B"/>
    <w:rsid w:val="00AC7D13"/>
    <w:rsid w:val="00AE0BB5"/>
    <w:rsid w:val="00B10CCA"/>
    <w:rsid w:val="00B177F6"/>
    <w:rsid w:val="00B22FDF"/>
    <w:rsid w:val="00B7684F"/>
    <w:rsid w:val="00B93FB4"/>
    <w:rsid w:val="00BC5148"/>
    <w:rsid w:val="00BE1282"/>
    <w:rsid w:val="00CC77C4"/>
    <w:rsid w:val="00D6174E"/>
    <w:rsid w:val="00E05C70"/>
    <w:rsid w:val="00E71D7D"/>
    <w:rsid w:val="00F1455B"/>
    <w:rsid w:val="00F30D14"/>
    <w:rsid w:val="00F74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11D66E"/>
  <w15:chartTrackingRefBased/>
  <w15:docId w15:val="{3C7D93D9-EB46-4D2A-9489-322CCB103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77C4"/>
    <w:pPr>
      <w:spacing w:after="0" w:line="360" w:lineRule="auto"/>
    </w:pPr>
    <w:rPr>
      <w:rFonts w:ascii="Sansa Pro Nor" w:eastAsia="MS Mincho" w:hAnsi="Sansa Pro Nor" w:cs="Calibri"/>
      <w:color w:val="000000"/>
      <w:sz w:val="18"/>
      <w:szCs w:val="18"/>
      <w:lang w:val="es-ES_tradnl" w:eastAsia="es-ES"/>
    </w:rPr>
  </w:style>
  <w:style w:type="paragraph" w:styleId="Ttulo1">
    <w:name w:val="heading 1"/>
    <w:basedOn w:val="Ttulo"/>
    <w:next w:val="Normal"/>
    <w:link w:val="Ttulo1Car"/>
    <w:uiPriority w:val="9"/>
    <w:qFormat/>
    <w:rsid w:val="007A1AE5"/>
    <w:pPr>
      <w:framePr w:hSpace="0" w:wrap="auto" w:vAnchor="margin" w:hAnchor="text" w:yAlign="inline"/>
      <w:outlineLvl w:val="0"/>
    </w:pPr>
    <w:rPr>
      <w:noProof/>
    </w:rPr>
  </w:style>
  <w:style w:type="paragraph" w:styleId="Ttulo2">
    <w:name w:val="heading 2"/>
    <w:aliases w:val="Ing &amp; Proceso"/>
    <w:basedOn w:val="Ttulo3"/>
    <w:next w:val="Normal"/>
    <w:link w:val="Ttulo2Car"/>
    <w:uiPriority w:val="9"/>
    <w:unhideWhenUsed/>
    <w:qFormat/>
    <w:rsid w:val="007A1AE5"/>
    <w:pPr>
      <w:framePr w:hSpace="0" w:wrap="auto" w:vAnchor="margin" w:hAnchor="text" w:yAlign="inline"/>
      <w:outlineLvl w:val="1"/>
    </w:pPr>
    <w:rPr>
      <w:noProof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A1AE5"/>
    <w:pPr>
      <w:keepNext/>
      <w:keepLines/>
      <w:framePr w:hSpace="141" w:wrap="around" w:vAnchor="text" w:hAnchor="margin" w:y="442"/>
      <w:spacing w:before="40" w:line="240" w:lineRule="auto"/>
      <w:outlineLvl w:val="2"/>
    </w:pPr>
    <w:rPr>
      <w:rFonts w:ascii="Sansa Std Normal" w:eastAsiaTheme="majorEastAsia" w:hAnsi="Sansa Std Normal" w:cstheme="majorBidi"/>
      <w:color w:val="595959" w:themeColor="text1" w:themeTint="A6"/>
      <w:sz w:val="40"/>
      <w:szCs w:val="40"/>
    </w:rPr>
  </w:style>
  <w:style w:type="paragraph" w:styleId="Ttulo4">
    <w:name w:val="heading 4"/>
    <w:basedOn w:val="Ttulo2"/>
    <w:next w:val="Normal"/>
    <w:link w:val="Ttulo4Car"/>
    <w:uiPriority w:val="9"/>
    <w:unhideWhenUsed/>
    <w:qFormat/>
    <w:rsid w:val="00CC77C4"/>
    <w:pPr>
      <w:keepNext w:val="0"/>
      <w:keepLines w:val="0"/>
      <w:spacing w:before="0" w:after="120"/>
      <w:outlineLvl w:val="3"/>
    </w:pPr>
    <w:rPr>
      <w:rFonts w:ascii="Sansa Pro Nor" w:eastAsia="MS Mincho" w:hAnsi="Sansa Pro Nor" w:cs="Times New Roman"/>
      <w:noProof w:val="0"/>
      <w:color w:val="C45911" w:themeColor="accent2" w:themeShade="BF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1AE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AE5"/>
  </w:style>
  <w:style w:type="paragraph" w:styleId="Piedepgina">
    <w:name w:val="footer"/>
    <w:basedOn w:val="Normal"/>
    <w:link w:val="PiedepginaCar"/>
    <w:uiPriority w:val="99"/>
    <w:unhideWhenUsed/>
    <w:rsid w:val="007A1AE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AE5"/>
  </w:style>
  <w:style w:type="character" w:customStyle="1" w:styleId="Ttulo3Car">
    <w:name w:val="Título 3 Car"/>
    <w:basedOn w:val="Fuentedeprrafopredeter"/>
    <w:link w:val="Ttulo3"/>
    <w:uiPriority w:val="9"/>
    <w:rsid w:val="007A1AE5"/>
    <w:rPr>
      <w:rFonts w:ascii="Sansa Std Normal" w:eastAsiaTheme="majorEastAsia" w:hAnsi="Sansa Std Normal" w:cstheme="majorBidi"/>
      <w:color w:val="595959" w:themeColor="text1" w:themeTint="A6"/>
      <w:sz w:val="40"/>
      <w:szCs w:val="40"/>
      <w:lang w:val="es-ES_tradnl" w:eastAsia="es-ES"/>
    </w:rPr>
  </w:style>
  <w:style w:type="table" w:styleId="Tablaconcuadrcula">
    <w:name w:val="Table Grid"/>
    <w:basedOn w:val="Tablanormal"/>
    <w:uiPriority w:val="59"/>
    <w:rsid w:val="007A1AE5"/>
    <w:pPr>
      <w:spacing w:after="0" w:line="240" w:lineRule="auto"/>
    </w:pPr>
    <w:rPr>
      <w:rFonts w:ascii="Times New Roman" w:eastAsia="MS Mincho" w:hAnsi="Times New Roman" w:cs="Times New Roman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7A1AE5"/>
    <w:pPr>
      <w:framePr w:hSpace="141" w:wrap="around" w:vAnchor="text" w:hAnchor="margin" w:y="442"/>
      <w:spacing w:line="240" w:lineRule="auto"/>
      <w:contextualSpacing/>
    </w:pPr>
    <w:rPr>
      <w:rFonts w:ascii="Sansa Pro Bd" w:eastAsiaTheme="majorEastAsia" w:hAnsi="Sansa Pro Bd" w:cstheme="majorBidi"/>
      <w:color w:val="595959" w:themeColor="text1" w:themeTint="A6"/>
      <w:spacing w:val="-10"/>
      <w:kern w:val="28"/>
      <w:sz w:val="40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A1AE5"/>
    <w:rPr>
      <w:rFonts w:ascii="Sansa Pro Bd" w:eastAsiaTheme="majorEastAsia" w:hAnsi="Sansa Pro Bd" w:cstheme="majorBidi"/>
      <w:color w:val="595959" w:themeColor="text1" w:themeTint="A6"/>
      <w:spacing w:val="-10"/>
      <w:kern w:val="28"/>
      <w:sz w:val="40"/>
      <w:szCs w:val="52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7A1AE5"/>
    <w:rPr>
      <w:rFonts w:ascii="Sansa Pro Bd" w:eastAsiaTheme="majorEastAsia" w:hAnsi="Sansa Pro Bd" w:cstheme="majorBidi"/>
      <w:noProof/>
      <w:color w:val="595959" w:themeColor="text1" w:themeTint="A6"/>
      <w:spacing w:val="-10"/>
      <w:kern w:val="28"/>
      <w:sz w:val="40"/>
      <w:szCs w:val="52"/>
      <w:lang w:val="es-ES_tradnl" w:eastAsia="es-ES"/>
    </w:rPr>
  </w:style>
  <w:style w:type="character" w:customStyle="1" w:styleId="Ttulo2Car">
    <w:name w:val="Título 2 Car"/>
    <w:aliases w:val="Ing &amp; Proceso Car"/>
    <w:basedOn w:val="Fuentedeprrafopredeter"/>
    <w:link w:val="Ttulo2"/>
    <w:uiPriority w:val="9"/>
    <w:rsid w:val="007A1AE5"/>
    <w:rPr>
      <w:rFonts w:ascii="Sansa Std Normal" w:eastAsiaTheme="majorEastAsia" w:hAnsi="Sansa Std Normal" w:cstheme="majorBidi"/>
      <w:noProof/>
      <w:color w:val="595959" w:themeColor="text1" w:themeTint="A6"/>
      <w:sz w:val="40"/>
      <w:szCs w:val="40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CC77C4"/>
    <w:rPr>
      <w:rFonts w:ascii="Sansa Pro Nor" w:eastAsia="MS Mincho" w:hAnsi="Sansa Pro Nor" w:cs="Times New Roman"/>
      <w:color w:val="C45911" w:themeColor="accent2" w:themeShade="BF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B7684F"/>
    <w:pPr>
      <w:ind w:left="720"/>
      <w:contextualSpacing/>
    </w:pPr>
  </w:style>
  <w:style w:type="paragraph" w:styleId="Subttulo">
    <w:name w:val="Subtitle"/>
    <w:basedOn w:val="Ttulo2"/>
    <w:next w:val="Normal"/>
    <w:link w:val="SubttuloCar"/>
    <w:uiPriority w:val="11"/>
    <w:qFormat/>
    <w:rsid w:val="00F1455B"/>
    <w:pPr>
      <w:framePr w:hSpace="141" w:wrap="around" w:vAnchor="text" w:hAnchor="text" w:y="168"/>
      <w:ind w:left="-345" w:firstLine="658"/>
      <w:jc w:val="both"/>
      <w:outlineLvl w:val="9"/>
    </w:pPr>
    <w:rPr>
      <w:rFonts w:cs="Arial"/>
      <w:noProof w:val="0"/>
      <w:color w:val="FF0000"/>
      <w:sz w:val="28"/>
      <w:szCs w:val="26"/>
    </w:rPr>
  </w:style>
  <w:style w:type="character" w:customStyle="1" w:styleId="SubttuloCar">
    <w:name w:val="Subtítulo Car"/>
    <w:basedOn w:val="Fuentedeprrafopredeter"/>
    <w:link w:val="Subttulo"/>
    <w:uiPriority w:val="11"/>
    <w:rsid w:val="00F1455B"/>
    <w:rPr>
      <w:rFonts w:ascii="Sansa Std Normal" w:eastAsiaTheme="majorEastAsia" w:hAnsi="Sansa Std Normal" w:cs="Arial"/>
      <w:color w:val="FF0000"/>
      <w:sz w:val="28"/>
      <w:szCs w:val="2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15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ru3\Documents\Plantillas%20personalizadas%20de%20Office\Template%20Marketing%20Pasteleria%20OCT-202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Marketing Pasteleria OCT-2020</Template>
  <TotalTime>326</TotalTime>
  <Pages>1</Pages>
  <Words>113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Puratos</Company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Sofia</dc:creator>
  <cp:keywords/>
  <dc:description/>
  <cp:lastModifiedBy>Pannunzio Victoria</cp:lastModifiedBy>
  <cp:revision>5</cp:revision>
  <cp:lastPrinted>2020-09-25T13:31:00Z</cp:lastPrinted>
  <dcterms:created xsi:type="dcterms:W3CDTF">2021-08-21T22:48:00Z</dcterms:created>
  <dcterms:modified xsi:type="dcterms:W3CDTF">2021-09-14T17:30:00Z</dcterms:modified>
</cp:coreProperties>
</file>