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E3862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44F7E6EF" wp14:editId="75633BCF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AFA5DFF" wp14:editId="1C656022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78DB2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38F5FCF1" w14:textId="77777777" w:rsidR="00E71D7D" w:rsidRDefault="00E71D7D" w:rsidP="00CC77C4"/>
    <w:p w14:paraId="4FF56E42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0DFA9360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93C979" w14:textId="77777777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F30D14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Budín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61A4E539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085562" w14:paraId="7C65301E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F49148" w14:textId="114FD9F1" w:rsidR="00B10CCA" w:rsidRPr="000C50CF" w:rsidRDefault="009E6AF9" w:rsidP="00CC77C4">
            <w:pPr>
              <w:rPr>
                <w:b/>
                <w:bCs/>
              </w:rPr>
            </w:pPr>
            <w:proofErr w:type="spellStart"/>
            <w:r w:rsidRPr="000C50CF">
              <w:rPr>
                <w:b/>
                <w:bCs/>
              </w:rPr>
              <w:t>Tegral</w:t>
            </w:r>
            <w:proofErr w:type="spellEnd"/>
            <w:r w:rsidRPr="000C50CF">
              <w:rPr>
                <w:b/>
                <w:bCs/>
              </w:rPr>
              <w:t xml:space="preserve"> Satin </w:t>
            </w:r>
            <w:proofErr w:type="spellStart"/>
            <w:r w:rsidRPr="000C50CF">
              <w:rPr>
                <w:b/>
                <w:bCs/>
              </w:rPr>
              <w:t>Cream</w:t>
            </w:r>
            <w:proofErr w:type="spellEnd"/>
            <w:r w:rsidRPr="000C50CF">
              <w:rPr>
                <w:b/>
                <w:bCs/>
              </w:rPr>
              <w:t xml:space="preserve"> Cake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7654F8" w14:textId="2FEBAB10" w:rsidR="00B10CCA" w:rsidRPr="00B7684F" w:rsidRDefault="009E6AF9" w:rsidP="00CC77C4">
            <w:r>
              <w:t>800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67174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B544B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1BDA354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DE0F20" w14:textId="0593D149" w:rsidR="00AC7D13" w:rsidRDefault="000C50CF" w:rsidP="003D4F7C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</w:pPr>
            <w:r>
              <w:t>Colocar todos los ingredientes en una batidora y batir por 2 minutos a velocidad media.</w:t>
            </w:r>
          </w:p>
          <w:p w14:paraId="12D09BB7" w14:textId="114A486B" w:rsidR="000C50CF" w:rsidRDefault="000C50CF" w:rsidP="003D4F7C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</w:pPr>
            <w:r>
              <w:t>Colocar la preparación en una bandeja de 60cm x 40cm, con un papel manteca de base.</w:t>
            </w:r>
          </w:p>
          <w:p w14:paraId="69C8F474" w14:textId="2A097544" w:rsidR="000C50CF" w:rsidRDefault="000C50CF" w:rsidP="003D4F7C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</w:pPr>
            <w:r>
              <w:t>Cocinar la preparación por 10 a 12 min</w:t>
            </w:r>
            <w:r w:rsidR="00085562">
              <w:t>utos a 180°C.</w:t>
            </w:r>
          </w:p>
          <w:p w14:paraId="47E48AA5" w14:textId="68E3964C" w:rsidR="00085562" w:rsidRPr="00085562" w:rsidRDefault="00085562" w:rsidP="003D4F7C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714" w:hanging="357"/>
              <w:rPr>
                <w:lang w:val="es-AR"/>
              </w:rPr>
            </w:pPr>
            <w:r w:rsidRPr="00085562">
              <w:rPr>
                <w:lang w:val="es-AR"/>
              </w:rPr>
              <w:t xml:space="preserve">Cortar </w:t>
            </w:r>
            <w:r>
              <w:rPr>
                <w:lang w:val="es-AR"/>
              </w:rPr>
              <w:t xml:space="preserve">3 </w:t>
            </w:r>
            <w:r w:rsidRPr="00085562">
              <w:rPr>
                <w:lang w:val="es-AR"/>
              </w:rPr>
              <w:t>discos de 20cm de di</w:t>
            </w:r>
            <w:r>
              <w:rPr>
                <w:lang w:val="es-AR"/>
              </w:rPr>
              <w:t>á</w:t>
            </w:r>
            <w:r w:rsidRPr="00085562">
              <w:rPr>
                <w:lang w:val="es-AR"/>
              </w:rPr>
              <w:t>metro y u</w:t>
            </w:r>
            <w:r>
              <w:rPr>
                <w:lang w:val="es-AR"/>
              </w:rPr>
              <w:t>na franja de bizcocho que rodee toda la circunferencia del molde.</w:t>
            </w:r>
          </w:p>
          <w:p w14:paraId="55F6E968" w14:textId="77777777" w:rsidR="00481A3F" w:rsidRPr="00085562" w:rsidRDefault="00481A3F" w:rsidP="00481A3F">
            <w:pPr>
              <w:rPr>
                <w:lang w:val="es-AR"/>
              </w:rPr>
            </w:pPr>
          </w:p>
        </w:tc>
      </w:tr>
      <w:tr w:rsidR="00A112C4" w:rsidRPr="00B7684F" w14:paraId="0FF3221B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4A27DA" w14:textId="483C0772" w:rsidR="00A112C4" w:rsidRPr="000C50CF" w:rsidRDefault="009E6AF9" w:rsidP="00CC77C4">
            <w:pPr>
              <w:rPr>
                <w:b/>
                <w:bCs/>
                <w:lang w:val="en-US"/>
              </w:rPr>
            </w:pPr>
            <w:proofErr w:type="spellStart"/>
            <w:r w:rsidRPr="000C50CF">
              <w:rPr>
                <w:b/>
                <w:bCs/>
                <w:lang w:val="en-US"/>
              </w:rPr>
              <w:t>Tegral</w:t>
            </w:r>
            <w:proofErr w:type="spellEnd"/>
            <w:r w:rsidRPr="000C50CF">
              <w:rPr>
                <w:b/>
                <w:bCs/>
                <w:lang w:val="en-US"/>
              </w:rPr>
              <w:t xml:space="preserve"> Satin Cream Cake Chocolate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E785C6" w14:textId="6B12CB9A" w:rsidR="00A112C4" w:rsidRPr="009E6AF9" w:rsidRDefault="009E6AF9" w:rsidP="00CC77C4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03E3E2" w14:textId="7D703202" w:rsidR="00A112C4" w:rsidRPr="00B7684F" w:rsidRDefault="00A112C4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A1E9C" w14:textId="77777777" w:rsidR="00A112C4" w:rsidRPr="00B7684F" w:rsidRDefault="00A112C4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85016B" w14:textId="77777777" w:rsidR="00A112C4" w:rsidRPr="00B7684F" w:rsidRDefault="00A112C4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9428EF" w14:textId="77777777" w:rsidR="00A112C4" w:rsidRPr="00B7684F" w:rsidRDefault="00A112C4" w:rsidP="00877144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A112C4" w:rsidRPr="00B7684F" w14:paraId="24C539FE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1753D3" w14:textId="3121DA78" w:rsidR="00A112C4" w:rsidRPr="009E6AF9" w:rsidRDefault="000C50CF" w:rsidP="00CC77C4">
            <w:r>
              <w:t>Huevos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F783FE" w14:textId="43E10F1E" w:rsidR="00A112C4" w:rsidRPr="00B7684F" w:rsidRDefault="000C50CF" w:rsidP="00CC77C4">
            <w:r>
              <w:t>350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8F85E8" w14:textId="543B6C83" w:rsidR="00A112C4" w:rsidRPr="00B7684F" w:rsidRDefault="00A112C4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0FEEE" w14:textId="77777777" w:rsidR="00A112C4" w:rsidRPr="00B7684F" w:rsidRDefault="00A112C4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010CEA5" w14:textId="77777777" w:rsidR="00A112C4" w:rsidRPr="00B7684F" w:rsidRDefault="00A112C4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D47625" w14:textId="77777777" w:rsidR="00A112C4" w:rsidRPr="00B7684F" w:rsidRDefault="00A112C4" w:rsidP="00877144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A112C4" w:rsidRPr="00B7684F" w14:paraId="2C2015BE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78598D" w14:textId="706ECD70" w:rsidR="00A112C4" w:rsidRPr="009E6AF9" w:rsidRDefault="000C50CF" w:rsidP="00CC77C4">
            <w:r>
              <w:t>Agua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1019AB" w14:textId="4765A372" w:rsidR="00A112C4" w:rsidRPr="00B7684F" w:rsidRDefault="000C50CF" w:rsidP="00CC77C4">
            <w:r>
              <w:t>250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B56560" w14:textId="06BECC1D" w:rsidR="00A112C4" w:rsidRPr="00B7684F" w:rsidRDefault="00A112C4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EECD1" w14:textId="77777777" w:rsidR="00A112C4" w:rsidRPr="00B7684F" w:rsidRDefault="00A112C4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3CFD8B5" w14:textId="77777777" w:rsidR="00A112C4" w:rsidRPr="00B7684F" w:rsidRDefault="00A112C4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B955DF" w14:textId="77777777" w:rsidR="00A112C4" w:rsidRPr="00B7684F" w:rsidRDefault="00A112C4" w:rsidP="00877144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B10CCA" w:rsidRPr="00B7684F" w14:paraId="69F71935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0F3D9F8" w14:textId="1D2F6ACB" w:rsidR="00B10CCA" w:rsidRPr="009E6AF9" w:rsidRDefault="000C50CF" w:rsidP="00CC77C4">
            <w:r>
              <w:t>Aceite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5FDEEAA" w14:textId="1B18EEA5" w:rsidR="00B10CCA" w:rsidRPr="00B7684F" w:rsidRDefault="000C50CF" w:rsidP="00CC77C4">
            <w:r>
              <w:t>200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9B9B4FD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147D2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30D0B11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6E8BD4" w14:textId="77777777" w:rsidR="00B10CCA" w:rsidRPr="00B7684F" w:rsidRDefault="00B10CCA" w:rsidP="00CC77C4"/>
        </w:tc>
      </w:tr>
      <w:tr w:rsidR="00B10CCA" w:rsidRPr="00B7684F" w14:paraId="20205424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478EF440" w14:textId="23D7DCDA" w:rsidR="00B10CCA" w:rsidRPr="009E6AF9" w:rsidRDefault="000C50CF" w:rsidP="00CC77C4">
            <w:r>
              <w:t>Colorante Rojo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523D079A" w14:textId="60A68197" w:rsidR="00B10CCA" w:rsidRPr="00B7684F" w:rsidRDefault="000C50CF" w:rsidP="00CC77C4">
            <w:r>
              <w:t>5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0A597C4F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2A29D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E25388D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F7590F" w14:textId="77777777" w:rsidR="00B10CCA" w:rsidRPr="00B7684F" w:rsidRDefault="00B10CCA" w:rsidP="00CC77C4"/>
        </w:tc>
      </w:tr>
      <w:tr w:rsidR="00B10CCA" w:rsidRPr="00B7684F" w14:paraId="29435151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1348ABB1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65EF6B22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2CEDDC48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88355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9433129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C1F792" w14:textId="77777777" w:rsidR="00B10CCA" w:rsidRPr="00B7684F" w:rsidRDefault="00B10CCA" w:rsidP="00CC77C4"/>
        </w:tc>
      </w:tr>
    </w:tbl>
    <w:p w14:paraId="16934986" w14:textId="77777777" w:rsidR="00E71D7D" w:rsidRDefault="00E71D7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A112C4" w14:paraId="04DF1A8D" w14:textId="77777777" w:rsidTr="00A77E78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8194E2" w14:textId="1A5BFA60" w:rsidR="00A112C4" w:rsidRPr="00F30D14" w:rsidRDefault="00A112C4" w:rsidP="00A77E78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113850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Crema de Queso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1B396B89" w14:textId="77777777" w:rsidR="00A112C4" w:rsidRPr="00F30D14" w:rsidRDefault="00A112C4" w:rsidP="003D4F7C">
            <w:pPr>
              <w:pStyle w:val="Ttulo4"/>
              <w:spacing w:after="0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A112C4" w:rsidRPr="00B7684F" w14:paraId="681C7F7E" w14:textId="77777777" w:rsidTr="00A77E78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0A340A" w14:textId="5BD822A7" w:rsidR="00A112C4" w:rsidRPr="00B7684F" w:rsidRDefault="002D2B98" w:rsidP="00A77E78">
            <w:r>
              <w:t>Leche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7B52E6" w14:textId="3A08A1F0" w:rsidR="00A112C4" w:rsidRPr="00B7684F" w:rsidRDefault="002D2B98" w:rsidP="00A77E78">
            <w:r>
              <w:t>250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2837B7" w14:textId="77777777" w:rsidR="00A112C4" w:rsidRPr="00B7684F" w:rsidRDefault="00A112C4" w:rsidP="00A77E78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E527A" w14:textId="77777777" w:rsidR="00A112C4" w:rsidRPr="00B7684F" w:rsidRDefault="00A112C4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DEFAD9" w14:textId="77777777" w:rsidR="00A112C4" w:rsidRPr="00B7684F" w:rsidRDefault="00A112C4" w:rsidP="00A77E78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673879" w14:textId="3ED60D45" w:rsidR="001C6337" w:rsidRPr="001C6337" w:rsidRDefault="001C6337" w:rsidP="003D4F7C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lang w:val="es-AR" w:eastAsia="en-US"/>
              </w:rPr>
            </w:pPr>
            <w:r w:rsidRPr="001C6337">
              <w:rPr>
                <w:lang w:val="es-AR" w:eastAsia="en-US"/>
              </w:rPr>
              <w:t>En una batidora con paleta, mezclar los 600g</w:t>
            </w:r>
            <w:r>
              <w:rPr>
                <w:lang w:val="es-AR" w:eastAsia="en-US"/>
              </w:rPr>
              <w:t>r.</w:t>
            </w:r>
            <w:r w:rsidRPr="001C6337">
              <w:rPr>
                <w:lang w:val="es-AR" w:eastAsia="en-US"/>
              </w:rPr>
              <w:t xml:space="preserve"> de</w:t>
            </w:r>
            <w:r>
              <w:rPr>
                <w:lang w:val="es-AR" w:eastAsia="en-US"/>
              </w:rPr>
              <w:t xml:space="preserve"> </w:t>
            </w:r>
            <w:r w:rsidRPr="001C6337">
              <w:rPr>
                <w:lang w:val="es-AR" w:eastAsia="en-US"/>
              </w:rPr>
              <w:t>queso crema con el azúcar, esencia de vainilla,</w:t>
            </w:r>
            <w:r>
              <w:rPr>
                <w:lang w:val="es-AR" w:eastAsia="en-US"/>
              </w:rPr>
              <w:t xml:space="preserve"> </w:t>
            </w:r>
            <w:r w:rsidRPr="001C6337">
              <w:rPr>
                <w:lang w:val="es-AR" w:eastAsia="en-US"/>
              </w:rPr>
              <w:t>ralladura de limón.</w:t>
            </w:r>
          </w:p>
          <w:p w14:paraId="164D9133" w14:textId="12367B0B" w:rsidR="001C6337" w:rsidRPr="001C6337" w:rsidRDefault="001C6337" w:rsidP="003D4F7C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lang w:val="es-AR" w:eastAsia="en-US"/>
              </w:rPr>
            </w:pPr>
            <w:r w:rsidRPr="001C6337">
              <w:rPr>
                <w:lang w:val="es-AR" w:eastAsia="en-US"/>
              </w:rPr>
              <w:t>Posteriormente calentar a 80°C los 250 g de leche y</w:t>
            </w:r>
            <w:r>
              <w:rPr>
                <w:lang w:val="es-AR" w:eastAsia="en-US"/>
              </w:rPr>
              <w:t xml:space="preserve"> </w:t>
            </w:r>
            <w:r w:rsidRPr="001C6337">
              <w:rPr>
                <w:lang w:val="es-AR" w:eastAsia="en-US"/>
              </w:rPr>
              <w:t xml:space="preserve">mezclar con el </w:t>
            </w:r>
            <w:proofErr w:type="spellStart"/>
            <w:r w:rsidRPr="004B70DB">
              <w:rPr>
                <w:b/>
                <w:bCs/>
                <w:lang w:val="es-AR" w:eastAsia="en-US"/>
              </w:rPr>
              <w:t>Bavarois</w:t>
            </w:r>
            <w:proofErr w:type="spellEnd"/>
            <w:r w:rsidRPr="004B70DB">
              <w:rPr>
                <w:b/>
                <w:bCs/>
                <w:lang w:val="es-AR" w:eastAsia="en-US"/>
              </w:rPr>
              <w:t xml:space="preserve"> Neutro</w:t>
            </w:r>
            <w:r w:rsidRPr="001C6337">
              <w:rPr>
                <w:lang w:val="es-AR" w:eastAsia="en-US"/>
              </w:rPr>
              <w:t>.</w:t>
            </w:r>
          </w:p>
          <w:p w14:paraId="38C80408" w14:textId="77777777" w:rsidR="001C6337" w:rsidRPr="001C6337" w:rsidRDefault="001C6337" w:rsidP="003D4F7C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lang w:val="es-AR" w:eastAsia="en-US"/>
              </w:rPr>
            </w:pPr>
            <w:r w:rsidRPr="001C6337">
              <w:rPr>
                <w:lang w:val="es-AR" w:eastAsia="en-US"/>
              </w:rPr>
              <w:t>Retirar del fuego y mezclar ambas preparaciones.</w:t>
            </w:r>
          </w:p>
          <w:p w14:paraId="02B650A4" w14:textId="6160C286" w:rsidR="00A112C4" w:rsidRPr="001C6337" w:rsidRDefault="001C6337" w:rsidP="003D4F7C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lang w:val="es-AR" w:eastAsia="en-US"/>
              </w:rPr>
            </w:pPr>
            <w:r w:rsidRPr="001C6337">
              <w:rPr>
                <w:lang w:val="es-AR" w:eastAsia="en-US"/>
              </w:rPr>
              <w:t xml:space="preserve">Finalmente incorporar </w:t>
            </w:r>
            <w:proofErr w:type="spellStart"/>
            <w:r w:rsidRPr="004B70DB">
              <w:rPr>
                <w:b/>
                <w:bCs/>
                <w:lang w:val="es-AR" w:eastAsia="en-US"/>
              </w:rPr>
              <w:t>Chantypak</w:t>
            </w:r>
            <w:proofErr w:type="spellEnd"/>
            <w:r w:rsidRPr="004B70DB">
              <w:rPr>
                <w:b/>
                <w:bCs/>
                <w:lang w:val="es-AR" w:eastAsia="en-US"/>
              </w:rPr>
              <w:t xml:space="preserve"> </w:t>
            </w:r>
            <w:r w:rsidRPr="001C6337">
              <w:rPr>
                <w:lang w:val="es-AR" w:eastAsia="en-US"/>
              </w:rPr>
              <w:t>y</w:t>
            </w:r>
            <w:r>
              <w:rPr>
                <w:lang w:val="es-AR" w:eastAsia="en-US"/>
              </w:rPr>
              <w:t xml:space="preserve"> la </w:t>
            </w:r>
            <w:r w:rsidRPr="001C6337">
              <w:rPr>
                <w:lang w:val="es-AR" w:eastAsia="en-US"/>
              </w:rPr>
              <w:t xml:space="preserve">crema </w:t>
            </w:r>
            <w:r>
              <w:rPr>
                <w:lang w:val="es-AR" w:eastAsia="en-US"/>
              </w:rPr>
              <w:t>de leche</w:t>
            </w:r>
            <w:r w:rsidRPr="001C6337">
              <w:rPr>
                <w:lang w:val="es-AR" w:eastAsia="en-US"/>
              </w:rPr>
              <w:t xml:space="preserve"> a medio batir, mezclar de forma envolvent</w:t>
            </w:r>
            <w:r>
              <w:rPr>
                <w:lang w:val="es-AR" w:eastAsia="en-US"/>
              </w:rPr>
              <w:t xml:space="preserve">e, </w:t>
            </w:r>
            <w:r w:rsidRPr="001C6337">
              <w:rPr>
                <w:lang w:val="es-AR" w:eastAsia="en-US"/>
              </w:rPr>
              <w:t>hasta lograr homogeneidad en la crema</w:t>
            </w:r>
            <w:r>
              <w:rPr>
                <w:lang w:val="es-AR" w:eastAsia="en-US"/>
              </w:rPr>
              <w:t xml:space="preserve"> </w:t>
            </w:r>
            <w:r w:rsidRPr="001C6337">
              <w:rPr>
                <w:lang w:val="es-AR" w:eastAsia="en-US"/>
              </w:rPr>
              <w:t>mousse de queso.</w:t>
            </w:r>
          </w:p>
          <w:p w14:paraId="27404825" w14:textId="77777777" w:rsidR="00A112C4" w:rsidRPr="00B7684F" w:rsidRDefault="00A112C4" w:rsidP="003D4F7C">
            <w:pPr>
              <w:spacing w:line="240" w:lineRule="auto"/>
            </w:pPr>
          </w:p>
        </w:tc>
      </w:tr>
      <w:tr w:rsidR="002D2B98" w:rsidRPr="00B7684F" w14:paraId="556789D7" w14:textId="77777777" w:rsidTr="00A77E78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A34336" w14:textId="2B8652AD" w:rsidR="002D2B98" w:rsidRPr="001C6337" w:rsidRDefault="002D2B98" w:rsidP="00A77E78">
            <w:pPr>
              <w:rPr>
                <w:b/>
                <w:bCs/>
              </w:rPr>
            </w:pPr>
            <w:proofErr w:type="spellStart"/>
            <w:r w:rsidRPr="001C6337">
              <w:rPr>
                <w:b/>
                <w:bCs/>
              </w:rPr>
              <w:t>Bavarois</w:t>
            </w:r>
            <w:proofErr w:type="spellEnd"/>
            <w:r w:rsidRPr="001C6337">
              <w:rPr>
                <w:b/>
                <w:bCs/>
              </w:rPr>
              <w:t xml:space="preserve"> Neutro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564409" w14:textId="78E5B7B4" w:rsidR="002D2B98" w:rsidRPr="00B7684F" w:rsidRDefault="002D2B98" w:rsidP="00A77E78">
            <w:r>
              <w:t>200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7CE9CF" w14:textId="001FE290" w:rsidR="002D2B98" w:rsidRPr="00B7684F" w:rsidRDefault="002D2B98" w:rsidP="00A77E78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26A31" w14:textId="77777777" w:rsidR="002D2B98" w:rsidRPr="00B7684F" w:rsidRDefault="002D2B98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85091ED" w14:textId="77777777" w:rsidR="002D2B98" w:rsidRPr="00B7684F" w:rsidRDefault="002D2B98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FAE673" w14:textId="77777777" w:rsidR="002D2B98" w:rsidRPr="00B7684F" w:rsidRDefault="002D2B98" w:rsidP="00A77E78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2D2B98" w:rsidRPr="00B7684F" w14:paraId="41C0BE49" w14:textId="77777777" w:rsidTr="00A77E78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E3C815" w14:textId="5CE4AA55" w:rsidR="002D2B98" w:rsidRPr="00B7684F" w:rsidRDefault="002D2B98" w:rsidP="00A77E78">
            <w:r>
              <w:t>Azúcar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7F891F" w14:textId="7841DEC7" w:rsidR="002D2B98" w:rsidRPr="00B7684F" w:rsidRDefault="002D2B98" w:rsidP="00A77E78">
            <w:r>
              <w:t>150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BC4CA6" w14:textId="62435F8A" w:rsidR="002D2B98" w:rsidRPr="00B7684F" w:rsidRDefault="002D2B98" w:rsidP="00A77E78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51C60" w14:textId="77777777" w:rsidR="002D2B98" w:rsidRPr="00B7684F" w:rsidRDefault="002D2B98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DAE5ED4" w14:textId="77777777" w:rsidR="002D2B98" w:rsidRPr="00B7684F" w:rsidRDefault="002D2B98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78AE3A" w14:textId="77777777" w:rsidR="002D2B98" w:rsidRPr="00B7684F" w:rsidRDefault="002D2B98" w:rsidP="00A77E78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2D2B98" w:rsidRPr="00B7684F" w14:paraId="7C174625" w14:textId="77777777" w:rsidTr="00A77E78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440EC6" w14:textId="4051D80B" w:rsidR="002D2B98" w:rsidRPr="00B7684F" w:rsidRDefault="002D2B98" w:rsidP="00A77E78">
            <w:r>
              <w:t>Queso Crema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F7A821" w14:textId="21107CA0" w:rsidR="002D2B98" w:rsidRPr="00B7684F" w:rsidRDefault="002D2B98" w:rsidP="00A77E78">
            <w:r>
              <w:t>600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F9F0E6" w14:textId="4DB517EF" w:rsidR="002D2B98" w:rsidRPr="00B7684F" w:rsidRDefault="002D2B98" w:rsidP="00A77E78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B8B95" w14:textId="77777777" w:rsidR="002D2B98" w:rsidRPr="00B7684F" w:rsidRDefault="002D2B98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546BFC6" w14:textId="77777777" w:rsidR="002D2B98" w:rsidRPr="00B7684F" w:rsidRDefault="002D2B98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37F74F" w14:textId="77777777" w:rsidR="002D2B98" w:rsidRPr="00B7684F" w:rsidRDefault="002D2B98" w:rsidP="00A77E78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2D2B98" w:rsidRPr="00B7684F" w14:paraId="56C2DB34" w14:textId="77777777" w:rsidTr="00A77E78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22FF1A" w14:textId="051D8DD3" w:rsidR="002D2B98" w:rsidRPr="00B7684F" w:rsidRDefault="002D2B98" w:rsidP="00A77E78">
            <w:r>
              <w:t xml:space="preserve">Esencia de Vainilla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A14690" w14:textId="59D69744" w:rsidR="002D2B98" w:rsidRPr="00B7684F" w:rsidRDefault="002D2B98" w:rsidP="00A77E78">
            <w:r>
              <w:t>5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1CCC0A" w14:textId="37641C24" w:rsidR="002D2B98" w:rsidRPr="00B7684F" w:rsidRDefault="002D2B98" w:rsidP="00A77E78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C91A5" w14:textId="77777777" w:rsidR="002D2B98" w:rsidRPr="00B7684F" w:rsidRDefault="002D2B98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CFC4400" w14:textId="77777777" w:rsidR="002D2B98" w:rsidRPr="00B7684F" w:rsidRDefault="002D2B98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C9A4C4" w14:textId="77777777" w:rsidR="002D2B98" w:rsidRPr="00B7684F" w:rsidRDefault="002D2B98" w:rsidP="00A77E78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2D2B98" w:rsidRPr="00B7684F" w14:paraId="7442D7FE" w14:textId="77777777" w:rsidTr="00A77E78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AB9DF1" w14:textId="316CE879" w:rsidR="002D2B98" w:rsidRPr="00B7684F" w:rsidRDefault="002D2B98" w:rsidP="00A77E78">
            <w:r>
              <w:t>Ralladura de Limón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D71FB5" w14:textId="3A1F36AF" w:rsidR="002D2B98" w:rsidRPr="00B7684F" w:rsidRDefault="002D2B98" w:rsidP="00A77E78">
            <w:r>
              <w:t>2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E85803" w14:textId="169875A2" w:rsidR="002D2B98" w:rsidRPr="00B7684F" w:rsidRDefault="002D2B98" w:rsidP="00A77E78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5758E" w14:textId="77777777" w:rsidR="002D2B98" w:rsidRPr="00B7684F" w:rsidRDefault="002D2B98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BFBBC32" w14:textId="77777777" w:rsidR="002D2B98" w:rsidRPr="00B7684F" w:rsidRDefault="002D2B98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6FD4C9" w14:textId="77777777" w:rsidR="002D2B98" w:rsidRPr="00B7684F" w:rsidRDefault="002D2B98" w:rsidP="00A77E78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A112C4" w:rsidRPr="00B7684F" w14:paraId="067F21E2" w14:textId="77777777" w:rsidTr="00A77E78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85403A1" w14:textId="4B26C817" w:rsidR="00A112C4" w:rsidRPr="00AC7D13" w:rsidRDefault="002D2B98" w:rsidP="00A77E7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Chantypak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A1BFED2" w14:textId="1F481F90" w:rsidR="00A112C4" w:rsidRPr="00B7684F" w:rsidRDefault="002D2B98" w:rsidP="00A77E78">
            <w:r>
              <w:t>600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F0B9521" w14:textId="77777777" w:rsidR="00A112C4" w:rsidRPr="00B7684F" w:rsidRDefault="00A112C4" w:rsidP="00A77E78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500D5" w14:textId="77777777" w:rsidR="00A112C4" w:rsidRPr="00B7684F" w:rsidRDefault="00A112C4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FDDD028" w14:textId="77777777" w:rsidR="00A112C4" w:rsidRPr="00B7684F" w:rsidRDefault="00A112C4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877423" w14:textId="77777777" w:rsidR="00A112C4" w:rsidRPr="00B7684F" w:rsidRDefault="00A112C4" w:rsidP="00A77E78"/>
        </w:tc>
      </w:tr>
      <w:tr w:rsidR="00A112C4" w:rsidRPr="00B7684F" w14:paraId="49437E6E" w14:textId="77777777" w:rsidTr="00A77E78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643934C" w14:textId="64512A2F" w:rsidR="00A112C4" w:rsidRPr="001C6337" w:rsidRDefault="002D2B98" w:rsidP="00A77E78">
            <w:r w:rsidRPr="001C6337">
              <w:t>Crema de Leche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976AD49" w14:textId="0D653B01" w:rsidR="00A112C4" w:rsidRPr="00B7684F" w:rsidRDefault="001C6337" w:rsidP="00A77E78">
            <w:r>
              <w:t>200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58E2D230" w14:textId="77777777" w:rsidR="00A112C4" w:rsidRPr="00B7684F" w:rsidRDefault="00A112C4" w:rsidP="00A77E78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66145" w14:textId="77777777" w:rsidR="00A112C4" w:rsidRPr="00B7684F" w:rsidRDefault="00A112C4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9EE41C5" w14:textId="77777777" w:rsidR="00A112C4" w:rsidRPr="00B7684F" w:rsidRDefault="00A112C4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5E1B21" w14:textId="77777777" w:rsidR="00A112C4" w:rsidRPr="00B7684F" w:rsidRDefault="00A112C4" w:rsidP="00A77E78"/>
        </w:tc>
      </w:tr>
      <w:tr w:rsidR="00A112C4" w:rsidRPr="00B7684F" w14:paraId="77112ACF" w14:textId="77777777" w:rsidTr="00A77E78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D5619B4" w14:textId="77777777" w:rsidR="00A112C4" w:rsidRPr="00B7684F" w:rsidRDefault="00A112C4" w:rsidP="00A77E78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2B24DCC4" w14:textId="77777777" w:rsidR="00A112C4" w:rsidRPr="00B7684F" w:rsidRDefault="00A112C4" w:rsidP="00A77E78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403624E5" w14:textId="77777777" w:rsidR="00A112C4" w:rsidRPr="00B7684F" w:rsidRDefault="00A112C4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228EC" w14:textId="77777777" w:rsidR="00A112C4" w:rsidRPr="00B7684F" w:rsidRDefault="00A112C4" w:rsidP="00A77E7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758EDBB" w14:textId="77777777" w:rsidR="00A112C4" w:rsidRPr="00B7684F" w:rsidRDefault="00A112C4" w:rsidP="00A77E78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A4EC7B" w14:textId="77777777" w:rsidR="00A112C4" w:rsidRPr="00B7684F" w:rsidRDefault="00A112C4" w:rsidP="00A77E78"/>
        </w:tc>
      </w:tr>
    </w:tbl>
    <w:p w14:paraId="68A43844" w14:textId="77777777" w:rsidR="00A112C4" w:rsidRDefault="00A112C4" w:rsidP="00A112C4"/>
    <w:p w14:paraId="2B785CE4" w14:textId="77777777" w:rsidR="009A3EFD" w:rsidRDefault="009A3EFD" w:rsidP="00CC77C4"/>
    <w:p w14:paraId="43906E0B" w14:textId="4E00368D" w:rsidR="009A3EFD" w:rsidRPr="00F30D14" w:rsidRDefault="00C161BC" w:rsidP="009A3EFD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>
        <w:rPr>
          <w:rFonts w:ascii="Sansa Std Normal" w:eastAsiaTheme="majorEastAsia" w:hAnsi="Sansa Std Normal" w:cs="Arial"/>
          <w:color w:val="CC0066"/>
          <w:sz w:val="24"/>
          <w:szCs w:val="24"/>
        </w:rPr>
        <w:t>Montaje</w:t>
      </w:r>
    </w:p>
    <w:p w14:paraId="2DE6810A" w14:textId="77777777" w:rsidR="002561F6" w:rsidRPr="00C161BC" w:rsidRDefault="002561F6" w:rsidP="00C161BC">
      <w:pPr>
        <w:pStyle w:val="Prrafodelista"/>
        <w:numPr>
          <w:ilvl w:val="0"/>
          <w:numId w:val="1"/>
        </w:numPr>
        <w:spacing w:line="240" w:lineRule="auto"/>
        <w:rPr>
          <w:lang w:val="es-AR" w:eastAsia="en-US"/>
        </w:rPr>
      </w:pPr>
      <w:r w:rsidRPr="00C161BC">
        <w:rPr>
          <w:lang w:val="es-AR" w:eastAsia="en-US"/>
        </w:rPr>
        <w:t>Disponer de tres biscochos circulares Red Velvet.</w:t>
      </w:r>
    </w:p>
    <w:p w14:paraId="7EF121A3" w14:textId="6D9CCEDF" w:rsidR="002561F6" w:rsidRPr="00C161BC" w:rsidRDefault="002561F6" w:rsidP="00C161BC">
      <w:pPr>
        <w:pStyle w:val="Prrafodelista"/>
        <w:numPr>
          <w:ilvl w:val="0"/>
          <w:numId w:val="1"/>
        </w:numPr>
        <w:spacing w:line="240" w:lineRule="auto"/>
        <w:rPr>
          <w:lang w:val="es-AR" w:eastAsia="en-US"/>
        </w:rPr>
      </w:pPr>
      <w:r w:rsidRPr="00C161BC">
        <w:rPr>
          <w:lang w:val="es-AR" w:eastAsia="en-US"/>
        </w:rPr>
        <w:lastRenderedPageBreak/>
        <w:t>Mediante una manga con boquilla lisa, aplicar la crema mousse de queso entre los bizcochos hasta</w:t>
      </w:r>
    </w:p>
    <w:p w14:paraId="03A47596" w14:textId="77777777" w:rsidR="002561F6" w:rsidRPr="00C161BC" w:rsidRDefault="002561F6" w:rsidP="00C161BC">
      <w:pPr>
        <w:pStyle w:val="Prrafodelista"/>
        <w:numPr>
          <w:ilvl w:val="0"/>
          <w:numId w:val="1"/>
        </w:numPr>
        <w:spacing w:line="240" w:lineRule="auto"/>
        <w:rPr>
          <w:lang w:val="es-AR" w:eastAsia="en-US"/>
        </w:rPr>
      </w:pPr>
      <w:r w:rsidRPr="00C161BC">
        <w:rPr>
          <w:lang w:val="es-AR" w:eastAsia="en-US"/>
        </w:rPr>
        <w:t>lograr tres capas y obtener el postre individual.</w:t>
      </w:r>
    </w:p>
    <w:p w14:paraId="573FA946" w14:textId="1A1B6778" w:rsidR="002561F6" w:rsidRPr="00C161BC" w:rsidRDefault="002561F6" w:rsidP="00C161BC">
      <w:pPr>
        <w:pStyle w:val="Prrafodelista"/>
        <w:numPr>
          <w:ilvl w:val="0"/>
          <w:numId w:val="1"/>
        </w:numPr>
        <w:spacing w:line="240" w:lineRule="auto"/>
        <w:rPr>
          <w:lang w:val="es-AR" w:eastAsia="en-US"/>
        </w:rPr>
      </w:pPr>
      <w:r w:rsidRPr="00C161BC">
        <w:rPr>
          <w:lang w:val="es-AR" w:eastAsia="en-US"/>
        </w:rPr>
        <w:t>Finalmente decorar con la crema mousse de queso y frutos rojos de estación, cubiertos con brillo</w:t>
      </w:r>
    </w:p>
    <w:p w14:paraId="585FC7F6" w14:textId="37F367F6" w:rsidR="009330E3" w:rsidRPr="00C161BC" w:rsidRDefault="002561F6" w:rsidP="00C161BC">
      <w:pPr>
        <w:pStyle w:val="Prrafodelista"/>
        <w:numPr>
          <w:ilvl w:val="0"/>
          <w:numId w:val="1"/>
        </w:numPr>
        <w:spacing w:line="240" w:lineRule="auto"/>
        <w:rPr>
          <w:lang w:val="es-AR" w:eastAsia="en-US"/>
        </w:rPr>
      </w:pPr>
      <w:r w:rsidRPr="00C161BC">
        <w:rPr>
          <w:b/>
          <w:bCs/>
          <w:lang w:val="es-AR" w:eastAsia="en-US"/>
        </w:rPr>
        <w:t xml:space="preserve">Harmony </w:t>
      </w:r>
      <w:proofErr w:type="spellStart"/>
      <w:r w:rsidRPr="00C161BC">
        <w:rPr>
          <w:b/>
          <w:bCs/>
          <w:lang w:val="es-AR" w:eastAsia="en-US"/>
        </w:rPr>
        <w:t>Cold</w:t>
      </w:r>
      <w:proofErr w:type="spellEnd"/>
      <w:r w:rsidRPr="00C161BC">
        <w:rPr>
          <w:lang w:val="es-AR" w:eastAsia="en-US"/>
        </w:rPr>
        <w:t xml:space="preserve"> para realzar y proteger las frutas.</w:t>
      </w:r>
    </w:p>
    <w:p w14:paraId="0FE815FF" w14:textId="77777777" w:rsidR="002561F6" w:rsidRPr="002561F6" w:rsidRDefault="002561F6" w:rsidP="003D4F7C">
      <w:pPr>
        <w:spacing w:line="240" w:lineRule="auto"/>
        <w:rPr>
          <w:lang w:val="es-AR" w:eastAsia="en-US"/>
        </w:rPr>
      </w:pPr>
    </w:p>
    <w:p w14:paraId="7177A563" w14:textId="6AF2B600" w:rsidR="00E71D7D" w:rsidRDefault="00636EB1" w:rsidP="003D4F7C">
      <w:pPr>
        <w:pStyle w:val="Ttulo4"/>
        <w:spacing w:after="0"/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  <w:r w:rsidR="003D4F7C">
        <w:rPr>
          <w:rFonts w:ascii="Sansa Std Normal" w:eastAsiaTheme="majorEastAsia" w:hAnsi="Sansa Std Normal" w:cs="Arial"/>
          <w:color w:val="CC0066"/>
          <w:sz w:val="24"/>
          <w:szCs w:val="24"/>
        </w:rPr>
        <w:t xml:space="preserve"> aproximado: </w:t>
      </w:r>
      <w:r w:rsidR="007748DF" w:rsidRPr="003D4F7C">
        <w:rPr>
          <w:rFonts w:cs="Calibri"/>
          <w:color w:val="000000"/>
          <w:sz w:val="18"/>
          <w:szCs w:val="18"/>
          <w:lang w:val="es-AR" w:eastAsia="en-US"/>
        </w:rPr>
        <w:t>2</w:t>
      </w:r>
      <w:r w:rsidR="00CC77C4" w:rsidRPr="003D4F7C">
        <w:rPr>
          <w:rFonts w:cs="Calibri"/>
          <w:color w:val="000000"/>
          <w:sz w:val="18"/>
          <w:szCs w:val="18"/>
          <w:lang w:val="es-AR" w:eastAsia="en-US"/>
        </w:rPr>
        <w:t xml:space="preserve"> </w:t>
      </w:r>
      <w:r w:rsidR="003D4F7C" w:rsidRPr="003D4F7C">
        <w:rPr>
          <w:rFonts w:cs="Calibri"/>
          <w:color w:val="000000"/>
          <w:sz w:val="18"/>
          <w:szCs w:val="18"/>
          <w:lang w:val="es-AR" w:eastAsia="en-US"/>
        </w:rPr>
        <w:t>un</w:t>
      </w:r>
      <w:r w:rsidR="00CC77C4" w:rsidRPr="003D4F7C">
        <w:rPr>
          <w:rFonts w:cs="Calibri"/>
          <w:color w:val="000000"/>
          <w:sz w:val="18"/>
          <w:szCs w:val="18"/>
          <w:lang w:val="es-AR" w:eastAsia="en-US"/>
        </w:rPr>
        <w:t xml:space="preserve"> de </w:t>
      </w:r>
      <w:r w:rsidR="007748DF" w:rsidRPr="003D4F7C">
        <w:rPr>
          <w:rFonts w:cs="Calibri"/>
          <w:color w:val="000000"/>
          <w:sz w:val="18"/>
          <w:szCs w:val="18"/>
          <w:lang w:val="es-AR" w:eastAsia="en-US"/>
        </w:rPr>
        <w:t>1800</w:t>
      </w:r>
      <w:r w:rsidR="00CC77C4" w:rsidRPr="003D4F7C">
        <w:rPr>
          <w:rFonts w:cs="Calibri"/>
          <w:color w:val="000000"/>
          <w:sz w:val="18"/>
          <w:szCs w:val="18"/>
          <w:lang w:val="es-AR" w:eastAsia="en-US"/>
        </w:rPr>
        <w:t xml:space="preserve"> g</w:t>
      </w:r>
      <w:r w:rsidR="003D4F7C" w:rsidRPr="003D4F7C">
        <w:rPr>
          <w:rFonts w:cs="Calibri"/>
          <w:color w:val="000000"/>
          <w:sz w:val="18"/>
          <w:szCs w:val="18"/>
          <w:lang w:val="es-AR" w:eastAsia="en-US"/>
        </w:rPr>
        <w:t xml:space="preserve"> c/u</w:t>
      </w:r>
      <w:r w:rsidR="00173CAB" w:rsidRPr="003D4F7C">
        <w:rPr>
          <w:rFonts w:cs="Calibri"/>
          <w:color w:val="000000"/>
          <w:sz w:val="18"/>
          <w:szCs w:val="18"/>
          <w:lang w:val="es-AR" w:eastAsia="en-US"/>
        </w:rPr>
        <w:t>.</w:t>
      </w:r>
    </w:p>
    <w:p w14:paraId="1610B197" w14:textId="77777777" w:rsidR="00F1455B" w:rsidRDefault="00F1455B" w:rsidP="003D4F7C">
      <w:pPr>
        <w:spacing w:line="240" w:lineRule="auto"/>
      </w:pPr>
    </w:p>
    <w:p w14:paraId="1979B39E" w14:textId="77777777" w:rsidR="00F1455B" w:rsidRDefault="00F1455B" w:rsidP="003D4F7C">
      <w:pPr>
        <w:spacing w:line="240" w:lineRule="auto"/>
      </w:pPr>
    </w:p>
    <w:p w14:paraId="6CEC6BFE" w14:textId="77777777" w:rsidR="00F30D14" w:rsidRDefault="00F30D14" w:rsidP="00CC77C4"/>
    <w:sectPr w:rsidR="00F30D14" w:rsidSect="00E71D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54C3D" w14:textId="77777777" w:rsidR="00CB10FB" w:rsidRDefault="00CB10FB" w:rsidP="00CC77C4">
      <w:r>
        <w:separator/>
      </w:r>
    </w:p>
  </w:endnote>
  <w:endnote w:type="continuationSeparator" w:id="0">
    <w:p w14:paraId="0AA7ABC4" w14:textId="77777777" w:rsidR="00CB10FB" w:rsidRDefault="00CB10FB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0000000000000000000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62FA2" w14:textId="77777777" w:rsidR="00796611" w:rsidRDefault="007966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A8D09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6E308F9C" wp14:editId="58025453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A35C7" w14:textId="77777777" w:rsidR="00796611" w:rsidRDefault="007966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7E218" w14:textId="77777777" w:rsidR="00CB10FB" w:rsidRDefault="00CB10FB" w:rsidP="00CC77C4">
      <w:r>
        <w:separator/>
      </w:r>
    </w:p>
  </w:footnote>
  <w:footnote w:type="continuationSeparator" w:id="0">
    <w:p w14:paraId="04BF885F" w14:textId="77777777" w:rsidR="00CB10FB" w:rsidRDefault="00CB10FB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0E0" w14:textId="77777777" w:rsidR="00796611" w:rsidRDefault="007966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6C008520" w14:textId="77777777" w:rsidTr="007A1AE5">
      <w:trPr>
        <w:trHeight w:val="694"/>
      </w:trPr>
      <w:tc>
        <w:tcPr>
          <w:tcW w:w="1560" w:type="dxa"/>
        </w:tcPr>
        <w:p w14:paraId="65E8E443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3289D015" w14:textId="6560B444" w:rsidR="00F1455B" w:rsidRPr="00F1455B" w:rsidRDefault="00796611" w:rsidP="00F1455B">
          <w:pPr>
            <w:pStyle w:val="Ttulo1"/>
            <w:outlineLvl w:val="0"/>
          </w:pPr>
          <w:r>
            <w:t xml:space="preserve">Mini torta </w:t>
          </w:r>
          <w:bookmarkStart w:id="0" w:name="_GoBack"/>
          <w:bookmarkEnd w:id="0"/>
          <w:r w:rsidR="0011220F">
            <w:t>Red Velvet</w:t>
          </w:r>
        </w:p>
      </w:tc>
    </w:tr>
  </w:tbl>
  <w:p w14:paraId="6B00121C" w14:textId="77777777" w:rsidR="007A1AE5" w:rsidRPr="007A1AE5" w:rsidRDefault="007A1AE5" w:rsidP="00CC77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2A7F9" w14:textId="77777777" w:rsidR="00796611" w:rsidRDefault="007966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452B4"/>
    <w:multiLevelType w:val="hybridMultilevel"/>
    <w:tmpl w:val="78A61E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20F"/>
    <w:rsid w:val="000110BA"/>
    <w:rsid w:val="00042E7C"/>
    <w:rsid w:val="000843AE"/>
    <w:rsid w:val="00085562"/>
    <w:rsid w:val="000C50CF"/>
    <w:rsid w:val="0011220F"/>
    <w:rsid w:val="00113850"/>
    <w:rsid w:val="00173CAB"/>
    <w:rsid w:val="001742AF"/>
    <w:rsid w:val="001C6337"/>
    <w:rsid w:val="00216FC6"/>
    <w:rsid w:val="002561F6"/>
    <w:rsid w:val="002D2B98"/>
    <w:rsid w:val="00345B1C"/>
    <w:rsid w:val="0037268D"/>
    <w:rsid w:val="003760E9"/>
    <w:rsid w:val="003A04AC"/>
    <w:rsid w:val="003C41CD"/>
    <w:rsid w:val="003D4F7C"/>
    <w:rsid w:val="00452244"/>
    <w:rsid w:val="00481A3F"/>
    <w:rsid w:val="004B70DB"/>
    <w:rsid w:val="004D7E04"/>
    <w:rsid w:val="005E5AF3"/>
    <w:rsid w:val="005F7933"/>
    <w:rsid w:val="0062480C"/>
    <w:rsid w:val="00636EB1"/>
    <w:rsid w:val="0063720D"/>
    <w:rsid w:val="006679C7"/>
    <w:rsid w:val="0070049A"/>
    <w:rsid w:val="00737693"/>
    <w:rsid w:val="007748DF"/>
    <w:rsid w:val="00796611"/>
    <w:rsid w:val="007A1AE5"/>
    <w:rsid w:val="008113AC"/>
    <w:rsid w:val="00850A30"/>
    <w:rsid w:val="00855FD6"/>
    <w:rsid w:val="00877144"/>
    <w:rsid w:val="008F40FE"/>
    <w:rsid w:val="0090188B"/>
    <w:rsid w:val="009330E3"/>
    <w:rsid w:val="0095784A"/>
    <w:rsid w:val="009A3EFD"/>
    <w:rsid w:val="009E6AF9"/>
    <w:rsid w:val="00A112C4"/>
    <w:rsid w:val="00A51E9B"/>
    <w:rsid w:val="00A72E7B"/>
    <w:rsid w:val="00AC7D13"/>
    <w:rsid w:val="00AE0BB5"/>
    <w:rsid w:val="00AE2EE9"/>
    <w:rsid w:val="00B10CCA"/>
    <w:rsid w:val="00B22FDF"/>
    <w:rsid w:val="00B7684F"/>
    <w:rsid w:val="00B93FB4"/>
    <w:rsid w:val="00BE1282"/>
    <w:rsid w:val="00C161BC"/>
    <w:rsid w:val="00CB10FB"/>
    <w:rsid w:val="00CC77C4"/>
    <w:rsid w:val="00D6174E"/>
    <w:rsid w:val="00D740CE"/>
    <w:rsid w:val="00E71D7D"/>
    <w:rsid w:val="00F1455B"/>
    <w:rsid w:val="00F30D1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E22F7"/>
  <w15:chartTrackingRefBased/>
  <w15:docId w15:val="{A578ED5A-E42E-47B2-9A66-D5695F788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ar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42</TotalTime>
  <Pages>2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Farias Julio</dc:creator>
  <cp:keywords/>
  <dc:description/>
  <cp:lastModifiedBy>Brunelli  Federico</cp:lastModifiedBy>
  <cp:revision>13</cp:revision>
  <cp:lastPrinted>2020-09-25T13:31:00Z</cp:lastPrinted>
  <dcterms:created xsi:type="dcterms:W3CDTF">2021-06-14T22:06:00Z</dcterms:created>
  <dcterms:modified xsi:type="dcterms:W3CDTF">2021-08-11T22:08:00Z</dcterms:modified>
</cp:coreProperties>
</file>