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0285A4" w14:textId="77777777" w:rsidR="00BE1282" w:rsidRDefault="00F30D14" w:rsidP="00CC77C4">
      <w:r>
        <w:rPr>
          <w:noProof/>
        </w:rPr>
        <w:drawing>
          <wp:anchor distT="0" distB="0" distL="114300" distR="114300" simplePos="0" relativeHeight="251657214" behindDoc="0" locked="0" layoutInCell="1" allowOverlap="1" wp14:anchorId="53730422" wp14:editId="7E725BC6">
            <wp:simplePos x="0" y="0"/>
            <wp:positionH relativeFrom="rightMargin">
              <wp:posOffset>-552081</wp:posOffset>
            </wp:positionH>
            <wp:positionV relativeFrom="paragraph">
              <wp:posOffset>-875148</wp:posOffset>
            </wp:positionV>
            <wp:extent cx="737870" cy="865505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3FB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437A974" wp14:editId="00E37A14">
                <wp:simplePos x="0" y="0"/>
                <wp:positionH relativeFrom="margin">
                  <wp:align>left</wp:align>
                </wp:positionH>
                <wp:positionV relativeFrom="paragraph">
                  <wp:posOffset>290732</wp:posOffset>
                </wp:positionV>
                <wp:extent cx="6029325" cy="2882900"/>
                <wp:effectExtent l="0" t="0" r="9525" b="0"/>
                <wp:wrapSquare wrapText="bothSides"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902525" y="1318161"/>
                          <a:ext cx="6029325" cy="2882900"/>
                        </a:xfrm>
                        <a:prstGeom prst="roundRect">
                          <a:avLst>
                            <a:gd name="adj" fmla="val 9252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 t="-92000" r="-1000" b="-60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10B0A" id="Rectángulo: esquinas redondeadas 1" o:spid="_x0000_s1026" style="position:absolute;margin-left:0;margin-top:22.9pt;width:474.75pt;height:227pt;flip:y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6062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BOrm5QkAwAAlwYAAA4AAABkcnMvZTJvRG9jLnhtbKxV207cMBB9&#10;r9R/sPwO2Q2XsisCQiAqJEQR0PLsdRySyrFd28su/Zt+S3+sZ+xkoS1qpaov0dgzPnM7Mzk8Xvea&#10;PSofOmsqPt2ecKaMtHVnHir+8e5864CzEIWphbZGVfxJBX589PbN4crNVWlbq2vlGUBMmK9cxdsY&#10;3bwogmxVL8K2dcpA2Vjfi4ijfyhqL1ZA73VRTib7xcr62nkrVQi4PctKfpTwm0bJ+KFpgopMVxyx&#10;xfT16bugb3F0KOYPXri2k0MY4h+i6EVn4HQDdSaiYEvf/QbVd9LbYJu4LW1f2KbppEo5IJvp5Jds&#10;blvhVMoFxQluU6bw/2Dl1eO1Z12N3nFmRI8W3aBo37+Zh6W2c6bCl2VnRGBe1dbUStSQp1S2lQtz&#10;vL511344BYhUg3Xje9bozn0iVLpBnmxd8dmk3Cv3OHvC/c70YLqfgMRcrSOT0O9PytkOGUhYlAcH&#10;5WySOlRkTEJyPsT3yvaMhIp7uzQ1BZzciMfLEFMX6iEXUX/mrOk1evooNJvBP8UOwMEW0ghJDxeI&#10;+rzTmtUOvQNhvI33XWxTJ8ZsyGjoBZj0d8bmLp9ZueyViZm2XmkRMTOh7VyAm7nqFwpd8Bf1UJTg&#10;JSWWCBqiV1G2FGGD6OieqLw1wwhQkBCnSQKnt/YhjWXbPESeY26Eog19jaVccz3opqCe5i4mKT5p&#10;la1vVAOSoEVlKnQaT3WqPUNVKy6kRGK51aEVtcrXey8DoYGmF6n42gDwOZsBewAYLX/GzlHm7NNT&#10;laZ7E9jkT4Hlx5sXybM1cfO474z1rwFoZDV4zvZjkXJpqEoLWz9hhECURJjg5HkHbl6KEK+FB/HQ&#10;ICzI+AGfRttVxe0gcdZa//W1e7IHs6DlbIXlVHGMofCKM31hMP2z6e4ubbN02N17VxIJXmoWLzVm&#10;2Z9atAkTjuiSSPZRj2LjbX+PPXpCXqESRsJ3xWX04+E04gwVNrFUJydJxgZzIl6aWyfH0aBZulvf&#10;C++GAY2Y7Ss7LrJh7HJFn20zF0+W0TYdET7xMNd1OGD7JeIMm5rW68tzsnr+nxz9AAAA//8DAFBL&#10;AwQKAAAAAAAAACEA3cAyfWPhHQBj4R0AFAAAAGRycy9tZWRpYS9pbWFnZTEuSlBH/9j/4AAQSkZJ&#10;RgABAQAASABIAAD/4TRERXhpZgAATU0AKgAAAAgACwEPAAIAAAAJAAAAkgEQAAIAAAAHAAAAnAES&#10;AAMAAAABAAAAAAEaAAUAAAABAAAApAEbAAUAAAABAAAArAEoAAMAAAABAAIAAAExAAIAAAARAAAA&#10;tAEyAAIAAAAUAAAAxgE8AAIAAAAOAAAA2gITAAMAAAABAAEAAIdpAAQAAAABAAAA6AAAB9pTbm93&#10;Y29ycAAAZm9vZGllAAAAAABIAAAAAQAAAEgAAAABRm9vZGllIGlPUyAzLjguNQAAMjAyMTowNzoz&#10;MCAxNDo0MjowNQBpUGhvbmUgNyBQbHVzAAAkgpoABQAAAAEAAAKegp0ABQAAAAEAAAKmiCIAAwAA&#10;AAEAAgAAiCcAAwAAAAEAGQAAkAAABwAAAAQwMjMykAMAAgAAABQAAAKukAQAAgAAABQAAALCkBAA&#10;AgAAAAcAAALWkBEAAgAAAAcAAALekBIAAgAAAAcAAALmkQEABwAAAAQBAgMAkgEACgAAAAEAAALu&#10;kgIABQAAAAEAAAL2kgMACgAAAAEAAAL+kgQACgAAAAEAAAMGkgcAAwAAAAEABQAAkgkAAwAAAAEA&#10;EAAAkgoABQAAAAEAAAMOkhQAAwAAAAQAAAMWknwABwAABF4AAAMekoYABwAAAAsAAAd8kpEAAgAA&#10;AAQyMzkAkpIAAgAAAAQyMzkAoAAABwAAAAQwMTAwoAEAAwAAAAEAAQAAoAIABAAAAAEAAAhwoAMA&#10;BAAAAAEAAAtAohcAAwAAAAEAAgAAowEABwAAAAEBAAAApAIAAwAAAAEAAAAApAMAAwAAAAEAAAAA&#10;pAUAAwAAAAEAHAAApAYAAwAAAAEAAAAApDIABQAAAAQAAAeIpDMAAgAAAAYAAAeopDQAAgAAACwA&#10;AAeuAAAAAAAAAAEAAAAhAAAACQAAAAUyMDIxOjA3OjMwIDE0OjQyOjA1ADIwMjE6MDc6MzAgMTQ6&#10;NDI6MDUALTAzOjAwAAAtMDM6MDAAAC0wMzowMAAAAAD1wQAAMJQAANYnAAB+RQABNTkAAESkAAAr&#10;KQABuEQAAAGPAAAAZAffBecIqQUyQXBwbGUgaU9TAAABTU0AGgABAAkAAAABAAAADAACAAcAAAIu&#10;AAABTAADAAcAAABoAAADegAEAAkAAAABAAAAAQAFAAkAAAABAAAA0QAGAAkAAAABAAAA0QAHAAkA&#10;AAABAAAAAQAIAAoAAAADAAAD4gAMAAoAAAACAAAD+gANAAkAAAABAAAAAwAOAAkAAAABAAAAAAAP&#10;AAkAAAABAAAAAgAQAAkAAAABAAAAAQAUAAkAAAABAAAABQAXAAkAAAABAAAAAAAZAAkAAAABAAAA&#10;AAAfAAkAAAABAAAAAAAgAAIAAAAlAAAECgAlAAkAAAABAAAAAAAmAAkAAAABAAAAAAAnAAoAAAAB&#10;AAAEMAArAAIAAAAlAAAEOAAvAAkAAAABAAAASgA2AAkAAAABAAAF8wA7AAkAAAABAAAAAAA8AAkA&#10;AAABAAAAAAAAAABicGxpc3QwME8RAgDIAaYBPQENARAByQBBAC0ARQCEACgBfAFhAeQApAAxAcQB&#10;9QCTANYABQHYAJcAhgCeAKcAMwFPAeQAmgB+AOQAXAGRAIYAgwDIANgADAEDAcIA4QAlAR8BuwB8&#10;ADIAmwDzAFMAbAByAJIAFwFAAUUBLgEYARkB6ADLAFwAOQBNAMUAOwA0AGIAeQAYAdcBvAFQAf8A&#10;HAHcANkAZQA7AEoAogA7ADQAcQB1AA8B0AGQAb4AowDlAOUAuADHAOIA9QC8AJEAsgDAAIwAOwGb&#10;AQkBlAB0AKMALAEfAegABgE0AXgA0QDhAM8A0wAIAW4BwQBlACsAhgD8AG4BgAE8AVQBUgDuAHQB&#10;+AC6AAgBOQG0ADIAHwBZALQApQH1AK0AAgFnAAYBggGaAGMAzgAbAaoAPAAkAG8A5gA4AZEArACj&#10;ALMAmQHuAJ0ApAB9AAcBEgHMAMwA6gA2AcQAswCNAHwAowGDAcQATQCTAFsA2gCKAUYB2AD5AC8B&#10;sADAADoASgD2ATUBdAAmAFkAcgCvAIQB5AChAPcAJwG3AKoANABHADACGAE2AF0AVwCAAO0AIAF/&#10;AHcAuAAvAd8AxQBdAGEAHgJNAacAhgClAOYAmwG/AJwAgQB4ABoBjgE1AfgA7ABNAjcC6wGrAacB&#10;7AHNAb8AlgBLAHsA8QCLAUoBKAFBAQAIAAAAAAAAAgEAAAAAAAAAAQAAAAAAAAAAAAAAAAAAAgxi&#10;cGxpc3QwMNQBAgMEBQYHCFVmbGFnc1V2YWx1ZVVlcG9jaFl0aW1lc2NhbGUQARMAAARumsM0xhAA&#10;EjuaygAIERcdIy0vODoAAAAAAAABAQAAAAAAAAAJAAAAAAAAAAAAAAAAAAAAPwAAD7MAA0KGAAAP&#10;+QACOgL//5KPAABuuQAAAD0AAAEAAAAACwAAAEA2MjNFQkZFQS1FOTRFLTRBNTctQjcwNy1FMDA2&#10;OUQ0MTg5MDgAAAAAAAAAAAABQTlEQ0QxMzUtNEI4RC00NDQ4LTgxQjMtMkMyQkYxQjgyREY3AABB&#10;U0NJSQAAAFNXMQAAP9XfAA//tQAAACEAAAAFAAAACQAAAAUAAAAOAAAABUFwcGxlAGlQaG9uZSA3&#10;IFBsdXMgYmFjayBkdWFsIGNhbWVyYSAzLjk5bW0gZi8xLjgAAAYBAwADAAAAAQAGAAABGgAFAAAA&#10;AQAACCgBGwAFAAAAAQAACDABKAADAAAAAQACAAACAQAEAAAAAQAACDgCAgAEAAAAAQAALAIAAAAA&#10;AAAASAAAAAEAAABIAAAAAf/Y/9sAhAABAQEBAQECAQECAwICAgMEAwMDAwQFBAQEBAQFBgUFBQUF&#10;BQYGBgYGBgYGBwcHBwcHCAgICAgJCQkJCQkJCQkJAQEBAQICAgQCAgQJBgUGCQkJCQkJCQkJCQkJ&#10;CQkJCQkJCQkJCQkJCQkJCQkJCQkJCQkJCQkJCQkJCQkJCQkJCQn/3QAEAAj/wAARCACgAHgDASIA&#10;AhEBAxEB/8QBogAAAQUBAQEBAQEAAAAAAAAAAAECAwQFBgcICQoLEAACAQMDAgQDBQUEBAAAAX0B&#10;AgMABBEFEiExQQYTUWEHInEUMoGRoQgjQrHBFVLR8CQzYnKCCQoWFxgZGiUmJygpKjQ1Njc4OTpD&#10;REVGR0hJSlNUVVZXWFlaY2RlZmdoaWpzdHV2d3h5eoOEhYaHiImKkpOUlZaXmJmaoqOkpaanqKmq&#10;srO0tba3uLm6wsPExcbHyMnK0tPU1dbX2Nna4eLj5OXm5+jp6vHy8/T19vf4+foBAAMBAQEBAQEB&#10;AQEAAAAAAAABAgMEBQYHCAkKCxEAAgECBAQDBAcFBAQAAQJ3AAECAxEEBSExBhJBUQdhcRMiMoEI&#10;FEKRobHBCSMzUvAVYnLRChYkNOEl8RcYGRomJygpKjU2Nzg5OkNERUZHSElKU1RVVldYWVpjZGVm&#10;Z2hpanN0dXZ3eHl6goOEhYaHiImKkpOUlZaXmJmaoqOkpaanqKmqsrO0tba3uLm6wsPExcbHyMnK&#10;0tPU1dbX2Nna4uPk5ebn6Onq8vP09fb3+Pn6/9oADAMBAAIRAxEAPwD+tNWY5OOTWNeE/aFikO1e&#10;tdGFVRzWJqsfmoWjXJXkZr+kou70P5u2LkAQphOlZN4yw5EvJxwfarWjytLbrIe449qbqNukitGe&#10;rA/nRFWkmdCbtY+Z/iVa289l/adypaKJirgdQH4BB6jBr4c+OGqeHdWs0sNVYwHeqps+ckElFGQO&#10;OoxnvjrzX6Q6lpUV/aT6ddrlJlKMPY/4V+Cvx78OfFz4WftJX96Lqa70K80xPNtzgR295E5ZbmLc&#10;clJoztcKOGAz0NfzV468Kv2v9oU9pKz9V0+a29Gf0n4G8SOMvqk38Lv8n1+T3+Rgp4V0jUJLnw9a&#10;2cd0sZYzLIoMYRXCkOHJByc8Yxx718kftb+JbTTtOXR4J38xbiHA4x97n2AAGRxx25rD1z4y61/a&#10;zXGmzmPhkdd24EsxYkkZ3EEnABGOnSvHNB0uf4j+L7u71VTeQhzJOX+dWkxtRcHjgZOB04r+Qsuy&#10;epWxkeZaJ3+4/tLMcSqOCnXlLS35nLeF9V17xd4sh0TTbe6ujJyJSwaFeQCCw5zzxxiv6m/2M/hT&#10;afCz4S28Jh2ajqZE925+8xxhF9go7e5r5c/Zj/Zu8EeA/g2vxH8UaZbpNfqz2x24MYGRGFAxgtgk&#10;t9Oa7Nv2tNC8MyjTUQiVCIkCLkjn3x0HP6V35pj6OCqqKhfzvv6I+HxeExuc0EoTtFdLfmfqhpML&#10;wAOwwa9Z0O5NwuH61+ZPhj426hrUYmSeSNxHkSK2fmBBI28jnnvxXu/hv9om48Ova/2kI9XtZTiW&#10;SAqk0Xp8v3Wx0I4NfVcL8d4SFRKteC77r/P8D8xz/gLGxi+S0n2Pv60gyifNwOa0ZGQfePTmvPvB&#10;Hjvwx460n+1vDF2tzGh2SL914267XQ8qfr16jIrpp3aUleeB1r+lcvxNOpTVSnK6ezR+GY2jOnUc&#10;Kis0bsFyGbrxiv8ADar/AHErV4gxjiycdTX+HbTxr2N8rjrL5H//0P63WUhfmrlfEmpjR9Nnv5FL&#10;iNchRwSTwB+dds8eVIFeG/Fu4aDTltIUaWYh5UC9AVG0ZJyB97iv2virPXl+WVsZH4orT1ei/Fn4&#10;dwvkyx+Y0cLLaT19Fq/wPArn9qY+FtVudKnsIJorfBceaySZP935WUgHg1+eWn/8F8v2VvD3xM1b&#10;4b/H/Tb/AMJy2cz/AGS9sT/bNrPbg/I0n2ZFlhkYfweW4/2u1fmj+3h+1zJ8GviIbMPJc3Lqx+zg&#10;hfM2nBydpIBJxx6V+Wf7Gfjv9m7Uf2kdT+IP7RVumkpLfx3tklyBNbM+WBinwuSgkdZMkAfKA3AN&#10;fz7wN4m5zKlUr4188F8Oiu2nsrWP6k4t8D8JemsDTa5t2lJpab31R/dT8Hf2jvgp+0l4atvHvwY1&#10;kappl5kxmWCa0l49YblI5Meh24PY1ofF74E+AfjnoLaJ4ttyJkjZILyE+XPCXHOxx29VYEe1fH+j&#10;fEHwR480a0tvCn2eaG7VGtZbZtse0YIeN4yMY/hAIyK9x8BfF/UPC2rp4Y8f3G6AvshvJDkgZAHm&#10;txkZON5AP971r6Dh/wAectzKrLLM7oqClpd6xfZSvs/Pa/Y+DzjwgzPK1HG5bUblHWy0kvNW39Pz&#10;PyP+In/BJ7XtJ8XuvhjVLq5guJCw8wgcHn+AAfWvobwp+wrovwc8GG51ICSSFN3AxufHvk9a/dmz&#10;06ymtFuZMM2MhvSvAPjQLK90SX7LglULEccEV35rwDlSdSrg4WSTenkiqPiRm+K9nh8bUb1S/Q/K&#10;3x/8Qvjunj//AIUx4W0eKLwXp/huC6/tGaN/LSfGG+YcFiSAFyMKCeTnH83n7Q9v8bbr4v6i+v6h&#10;eWunWrum/TpH2JEhbbM3K4RiCCzcLtIzkc/1xzeIdQuvh7qUcqw3MNoDEqKPmOOSXboeOi4OcV/J&#10;L+3Fd65oPx61WG8uJoLPUVWWIb84hlOWG1cfL5qliDkBueTX8sYXMKVbMKcVTStC3q09X6s/uHw3&#10;wFePNSi07vr2Mn4XfEn4r+EdSV9K8War5qTEANK0h+VC4zFJuHzDs2Pevu/9m79tPxhr/wAUD8PP&#10;jQxsbq+ZItNe3iKI820hhISxwXOCBjGeOOK/KzwVBpdr4ista1S9NtatKhlkm82WME/LukVMuUxn&#10;dsyQCSM4xX1x8TPDdz8aPj1/Ynwt060sZ7K7s9VuLXSrtLm3s4Ake4xOEBJU/N88uQMBhvzXo5lg&#10;MLXvGrFW77WP1TOsqoU/crR1lG6aW1u/k/6tc/oN+Hv7R2p+AfFo1Lw1N5dxAwhuIpAQs6AD5ZBj&#10;r3BHTtX7X/DD4oeH/in4NtPF/h87Y7kFXjY/NFKvDo3+6eh7jB71/OinhR9Xub/WWlJiO+Yu5yVP&#10;93jgfh0FfoH+wN4kvrTw1remI5+zxTW7xgk4DPEd2M/7ISvN8LOKKuGx7wKlelK9vJrqvU/lHxZ4&#10;Vw1XCfXYK1SNr+afT5H6+WZijGF4zzX+HnX+2b4f1v7auxzyPSv8TKv6VnWU0mj+csJScHJH/9H+&#10;vNwADjrXyj8ftblsoru2sn8qf7GAsgHIyxOM4PHevpmWWWIbHbdtycnHfnt6dK+YPjJ5Esjy3A/1&#10;kOOmT8ueP/HuT2619p4x0Z/2BUlHvG/pe352Pg/B5Q/tymp9nb1tc/ic/bFtbHxT+1pp9h4nvksr&#10;m1NpZtNcR+fD5LPLJc3UxBUkRKyHAH16EV+cfxo8DaL4H+Jer6F4L1YeIdAiupo9P1hIzHFfRxOV&#10;aWLsQGypxxkEjgiv2K/aq+F9tp/7bkd9fa6+gaHqei3ovdVVhvsbeFSJ2j3/AOsldW2Qxr8zOy47&#10;mvzN8fDwb4svbnwL8JNGk03TLS/Eui2VwzXOovHcJHFIk7DOJWaLz2UEhWcqg2nNfj3D1Gl/q9Rq&#10;WS1st73W+m1vxva3U/0B4fzCus8+r05Nx5U2tOVJ+e9122tdu2l/af2GP2pvid8E/iFDplze3F94&#10;amwLuF2aRrdQNonhBzgxg5IHBUH0GP6e/Cfi+HWEXT76N2ihtySNg5LNglmOPrtHWv57/wBk/wDY&#10;O+I7+L9C+KXxatF03w9bTRXgs3YLd3PljzVBiI3RoHC+Zuw23OARX7x/8I54iMsPi0vNCs0pZ252&#10;CP7yuPUt0OO9fgPiHiMPUqKUHeXW36+Z9fxPh8E6lqNttWu/Y+0v2e/2khbK/wAN9SvftUcSt/Z8&#10;5PLxKcNEc4O6LoP9n6V6b4k8TrrFxd2JbasqFQev8J/xr+dewvPFek/t4/8ACQ/25LPZahY28dlp&#10;2cLERdRo8iIvQPu5JA4r9hrHxFeRa1Lp94Txggn3Fft/g1xrUlQjg8VPnVlr5Po+9tj+OvE3g6NO&#10;u8TQjyt3dvNdV67m/wDCixsfE/g/VZdUu5FdZDAYlO0lcn0Pck8jmvxh/wCCgf7OXiH4q+RqHgS1&#10;hlvdLeXbEXVWuIW6KpbguCMrk4+8K+9tb1ObwR4+urC8knWxvXM0bQyGMhJD82COm1h36CuM+JHj&#10;e21WznvvD6NcTKGTylGJPlXG0kZHUcdDyRX4LxDQq5fj5U3pOnJ/Nf5NM/p/gPNZThTxlB3UkmvL&#10;y/zPxL+An7JPxK8e+MtKsvH2jXGi6JDIk+o3N0u1BFGdxiT++74CqF45ySMGv1S0W38L+AfGajTL&#10;C1toUV4g8MSRNJb7t4QsqggE4JUccVJ4F07xB4j0qTVtSjn0lHSOWWOZfmVpcE70XO3b0b0rnta+&#10;HeseONZ/s3Tr8/YYZTGGVNzylQBlGyNo6g5B+lcMswxea1oYWCtFXenpu/L+up9ZxlxY5QeIxMku&#10;VKNle2/5v9D6Ql+I1n43urPwL8LoWbUrp9nlRLnAPJLs3ARTyzHoBX6S/BnwZF8K/B1v4ctpPtU7&#10;MZbu5I2medgAzf7oACqOwArwv9mj4Q6F8ONKMdpAi3tyg8+bA8w+ilvQenT2r7BtraFWSJMbVx+l&#10;fccOcOfVXzt3l36fI/mLivihY1+ypK0F97fd/oj2PwZrSg7G4Y9a/wAYmv8AZN06LMgETYI44Nf4&#10;2VftvD9WUqbjLofluMppSuup/9L+tecSsrBzya+avjhpFzcaAmqW7FXspdzEddjjaePrjj3r6hkR&#10;i2QPrXnniLSLbUoLjTL9d8NwjRuPVWGD9Pav3nPckhmeX1sDLTnjZeT3T+TsfhnDmdSyzMKOOjry&#10;NN+a2a+aufzI/tnfs/ad4/nXUtXQtc2MqXVvdLlZkZckMAuB8pVWxkZIzxiviL9nH9kGw+FPxKX4&#10;gatft4gvolZrRZ08vFzKGJkkIZ+VBUqfUtx0r9pf2mvCN/8ADnUP7D8UtJ9llVkt71l3rJFk4Ysx&#10;wXUHDJ94HkcYr88td8V6NpOqqvhFnutQaLdJgEIg525OSue4HBwea/zxzbH5llc6mWzvFxbvF93v&#10;b17r1P8AT7hjMMNj8JHFUJJxmt11S7v818j0bWf2ldP+DkV3qnj22QwQKWF0DxAUAD53A7h2wBk1&#10;d179tHw5428O/ZvBNzaTtOm9ES4iVVcjPCqd3JySDzyRXxhq3h/UviX4ltdJ1JHlSKbzLyNuY8ZB&#10;AI5ySRgA+ue1fpN8AP2afC+r3UeqXGjW8McXzFlgQOc9fm255rh4d4LeNwidaTjLb1+X63PjOKOK&#10;I4DGN2Uo7pdv69Dxz9in4G+IvFvxQuvjV46C3V1boFSQAlWcZ8tEz0jj3M/qXOeOg/Sq78HX66q1&#10;9OCNpx/hX1L4B8G6F4f0dbPRrNbaJeAoAFdTqvhSPUpBEIxluOBX7HwfwosJUUVt/X9JH4rxRxbP&#10;G1HUlp0S8j4t8Zfs/R/Fzw0bG0nNpqMOXtbjB+VyMFXxyUbgMPx7V+Z+p/DD43fC6/m8MeJtBvI5&#10;fOLGQIZraRQchkkj7HGcdfWv6IvCfhCbTpAjoVwe49K9h/4QHTvE0It9RhDAdCRX6XxH4T4LOoRr&#10;Vny1Et11XmfPcOeLeLyVyw9NKVN9H0fk/wBD+av4XfD349fE+8ltb3SpNG01WKyztkPMo/hjT+Hj&#10;guxPtX3d4a+C6+FYopJ4ghjGFAHAx2Ffr6nwp0bSbX7PaQqoUZAA4r4t/aJlTQVi8OaahFzduIg6&#10;kDbuB6Z74B+nWvho+GOFynD1JxeiV2+rPZx/iRis5rQhLS+y6LzOI8J6z4S0Cxc6jfQRyngb5FH5&#10;8132meJ/DN7ia1voZFUZZlcEYPfIrC0r4beHPhv4TvPEZgF38qBfNAYRhV5WMAfKTyc9yetfmvqf&#10;7UNt4W8e6kmp6pBZWl8d8MEwihkjIGGClipKnHQgkE9a/I8TxhLDy9kqSv0WrP0LKuAXjY89Ko3H&#10;q9j9mvCtzouo3OyG5jdh2DAn8s5r/Gxr/TH0n9ojQtWVksJk1K0uHKP5bpKq7DkltpOPmwMj1r/M&#10;4r9D8PeKHmMasJU+Rw5fne/+R8rxzwdLKZU2583Pf5Wt/mf/0/6OdT/ak0bS4ydT0yZCmA3lSI/X&#10;pwdnWq2mftM/C7xNMIEv/slw/Hl3amFs9MAt8pP0Y18ReDviD8PfiVfCw0K+tpZdSiNxFLBKjmWK&#10;BQW2FTzjOSAeBXn3xP8Ah7HqFut7pSABUJmDHc20ZAZR0HIOcdRXxOC+kFmWFqWxcVJelj6TMPA3&#10;Az9yneL9b/mfqD4p0/wX8RvD03h7xXaQ6lYzctHIMgEdGUjlWHYggivzw1//AIJs/C7xN4tOpaBd&#10;ahaRIQY4km+UZ65+XLY9SSfevmX4aftE+NvhFq32TVmkv9ISQo8T7hJGFbaWRW52+wyPQ9K/Zr4P&#10;/E3wv4xsLLxFoUyzpMADjqA3rX6ng+NMh4lgpVaadRdGlf5Pqj4jEcNZ5w23GhVkqb7N2+a6M+ff&#10;AP7Cvwz+G9rDYaba+btBZpJPnZm9STzmvUZfDeleELOaGKFYY4VyxXA46e1fZsgtnzMV4218n/F7&#10;xJpfh7QdR1y5iwwbbHnOPk5HB4Ock5xgYxXyfH2Mw+SZf7fDQXM3Zaad39yPW4Mw2JzvMFQxE21u&#10;9df6Zwdh8TdGsIEuYre4uQ+fLEajDAe5IGD69K6LQv2oPhmCi+KLK80lTn97PGrxjacZLRM+F9yM&#10;etfjnq//AAUj+AWm+Kr34d+I9cgtrmymVZ47kusSPJyY/MCsvBHPYdzmvp7wn8W/hD430q2ayu7f&#10;V4pYnkaa1dLiNYicEqycAAnBH3ga/A4+MOd4ZRr1aC5Xt7rSa/rzP3jFeCeE5Gry+/8A4Fj9nvC/&#10;iTwl4ns4tR0C5huoJBlZImDKR9RmvUrEwooEYAr8G4PEN/8ADHV47/wBeyWklwytFyHiliUFikkQ&#10;Izx0bhsd81+l/wABP2i9F+JNudOuHWHUbZV86AnsejqT1U4/Doea/c+BPGTB5qlRn7lTtfT5H4bx&#10;j4WYrL71I+9Dvbb1PsW7lCWrORyBxXwb4/sJLn4itqDkyiURqqHkIEJ3MB6kMQT9M9K+2L2/ilsW&#10;ZTjivi74kNC2upHKpYy5VcHswIbPXsa+242qKeTVJrvH8z4rhim6eYRg+z/I4b4vXkdh8M3t4wvl&#10;3UDTeWflkckZYk9M8gdeMcV/Dt+1H4v1DxF8efFWmW0MLWdsYrG1klRnki+zBQ4UvynzBuQMtnqR&#10;1/tI+JF9pviHwt/YEmoW19cW29haJLl4YmBCuVJBJGMDIOOcelfxuftmaDdeGf2nvEy367BePDdI&#10;OcFXiVcj/gSGv5MyaM4Zs+eO8NL+qP748LPq9WjySls7nzLYnxhpM6XOh309k/C77eZlyo7naVIF&#10;fz81/QM+rrHOqwkyLwoVPmOW6cV/PzX7Zw1GS53Jdv1Pj/pGYnDVFglh2nb2l7f9uH//1Pw9+Dfx&#10;I+MP7PfivS/EngaeAz3c941vD5qyz232dzHcQuoOMyRrg7l5GCMECv6O/wBmz9r7wR+1F4EkS0uH&#10;tNZ0+SL7ZauqrIhGcMoBOYpMEdSQcg84Nfyla54n8aaxa2/iPVkgSEXF1dWXkLt8p5X8x1XqzLvG&#10;QHLYyfWv0L/Yi1rxH+zvpfiX9or4j6ZcW3he7so7JJXRVee5aVHTyVchmAAbcy8DOPWvyrj3JKeM&#10;VqMby6dH6fM/uHCYCnLLpVse0qkbW131289PyZ+7vxH0Pw5o1imtRnMjA5U5Oc4yMj+HAznHrUfw&#10;R+Kp8FeJoYdFmJsNUz5aq+VLqOVXHAJAPSofhl4y+HXxs+DVv4o8B6lDqETK8Uzw/K8TsMhHUjcH&#10;GQSrYrx74P6bfan8VdO8NlEkFrM8hdP7iIxJwOOw/GvwLJq+Ny7NoYeKad/u7nxee5bhsVl9WdTV&#10;JP8AzR+/fhH466NqehRm6fY7qFwx5D46V8dftoeJE8KfDm71Pw5LKsqxzvNHMTiR1jLfJu4KgtgY&#10;44wKxdBvn0fXUtFXMZBJJHAweK6v9s3RZ/EXwwXSNEsFuZpbZ4pGGDvSaJ1cruI+7kN1ycHiv2rx&#10;azWpXwGGVTb3r/8Akv6H5R4SYClQzGpJeX6n8NX7Stj4e8P/ABqn/wCEbvrfUUntbWeea0ZmiFzL&#10;EDP80hJJaTcx4XknCgYFe2fBH4/at8K9Qh1HwjG0F6LaNJZILh7dshiyl0UGKVGO0OsqOCBwVLZH&#10;xd4i0TUNL14w6hFsmDbGXocqSnPoeOc12Ph66lhuv7OZdrquwY+bAJJ+vFducRhVk3GFo9uiXb0P&#10;7i4dyuKy5YXET5kra9/u7n9Kf7Hv7XJ+K/gm803x9qkOoeKNHkk+1AQLADBMdsTwgFs4+5IQRyB2&#10;IJ+3fD9z4x8CWkXxl0CNrfT7eZQw7OjELtOTkHPDeoIwciv55v8Agnj4W1G5+M2o/ESSQx6Toum3&#10;MVzKeQ01wAI4sDknAL47bQa/ov0/xt4j1r4Qr4NuJEFpbRbvMZAAy8kKSR1zyDX4DxTgqWX472uG&#10;bi7XVukvPye5+dcW5XB1XSppODfvJ9mtlbsfrJ4P+J8Pibwha6xAx2XUKSLk84cA14J8eNVmtdOt&#10;PFdmG8zTZg7FD0jbhsjoe3Wuc+EIudH+Dnh1pQVJsYvl5ztIyvX/AGcV6Otraa3YzabqK70cFSD3&#10;BHNf2VwhmTzTK3g8Q7OcV8na6fyZ/CWf4COBx/t6SuoyfzV7fij8z/il+yr4i+Nf7QWg/F8ai1n4&#10;a0xJXmitrmWOWRZ41fzCiH/lm6qMZxtJ465/Pb/goJ+yLY/GCW58R/DW5VfENhgQF5CUuoSN3lSO&#10;3CcnKNjAJweDx+o+q3esfs/+LLrS/FCyXWlXRZdLuZcoghfloHYfLvVuzdQRjiuK8YXXgvxFCsVj&#10;apaQeX91WXcu7quQeMAfT06V/PfG+Y5jg8VCm1yyovTTf/NM/o7gGhRrYdy5m4zja60t/wAHufif&#10;+w5+wz4n8H+M4/ij8d7WOBo42/s7TWlSZ2uMlQ8yxlgqp1UZyWweg5/jEr/R005dP0kva6BIbyS4&#10;kH2SNA0kjEnG1QOevBr/ADi6+58MuIcZmVXE1sUrW5Erbfav/XofI+LWVUMHDDUaD/n9fsn/1fPf&#10;2ff2Wvh3+zl8PRqnji2tdc8R6i/+k3OzfFArFNsEQcEHDKpZtoy3TgV7d8XLD4J/F74czeGvGtw1&#10;3ZQbS9jLDISZQRs8sx8sVxgBfX0r6H1zwfda/pbaD4F0+fWrl2jVxBGzlWOcOzDhce9ehfDj9jbx&#10;5aarFrfiOyWAov7uDggMWDbmxxkdgPxr+b8myjNs2xn1lxfLdWaukrdj+nuLuL8LhaVp1Vza6O13&#10;8uh+eP7KXwf1nR/Bet/Cv4deEdc8N6Xrd3LcyajqUiWUnmOojX7PCC8/CjhmVMYGCa/XD4D/ALM8&#10;vw287WdWb7Tql6uxpNuAkf8AdUc8nGWPU19HeA/gXc6NcLqGojdt9B3+te2SWklq23q2O9frlThG&#10;isQ8TKDc+7d2fh2P40xGJpuipJR7JWX9eR82T+AhaA3sg+bcQPpXQ+OtAuvF/gWCzjZ1NnAUKoyp&#10;udcqmcrk5B65xxjFexX2g6heWoRI8A/MWIot/DUg06Q2KCa5jU4jfgN6gZ4Deh7d69Pi/geeZ5O6&#10;WHj78dUu/dfNfieVwrxZHLsyjVqv3Xo/LzP5Df2s/wDgnZrWv+ObzxZ8Ihb+beT77qyciMRzM2Xe&#10;Nz8rKx6gldpye+Kr/AX/AIJ8634BhvfiF8R7FNVk0yLzU0yBw32plBJ3P93C8bVBIJ6+lfuN8e/A&#10;mqaVqs91c3BspDIFkQLsQKSWAO4E/MMKx59iM1wHhvTfH3xDkXwX4Jt/NllyjThG8qJScSSuxHAG&#10;DsB5ORgGv5jwWcZzC2Vxjea93b3vT9O6P7clxTD+z/bKslTte/l6nJ6T8KNCv/Bdrd/D/Rzpf2pE&#10;cWkKJG4J6livB46A5446V758Nf2W/ip491Cybx3K+laBAFNwhIFzdgEkRhVJEaHPzMcN1wK+yPAf&#10;7P2oaFDbpMpZYEVFGM8KAAf0r1LXfHng/wCGsa2nijUILJiMqjsN7AeiDLH8BX6n/wAQpwdKaxWM&#10;vZWvd6X/AMvmfzfiPFjMMRCWGw1m3ezSblb/ADLE2g20VstlGgWFAFVRwFC8AD2AGKyLix8hvNtu&#10;q8H6VxEn7RXwnnXY+rLFvPBkjlRTn/aK4rrtE8XeFtehW50S/t7yNu8Uitj6gHiv1Hh6vhYz/wBn&#10;mn6NP8j8pzTDYiMb1oNeqZtvpOneItNk0rXrOO7tpRh4pkV0Ye6sCDXB3H7Jfwv1VjeyaLbqijAW&#10;NTH/AOgFeK9y0trNnRY8E969h0fZKgj7HtX6ZiMLh8XTUK9NS9UmfF08wxOFnfD1HH0bR8h+Gvgj&#10;4E8AQzXHhrRoLWTGJXVcyYz0LtltvtnFf49Nf7WHj22g07SmnHytKDGT6A9T+Ff4p9eFmOV08NGE&#10;aUUk76LTsergczqYmUpVZNy01bv3P//W/p2+GHiXwnq2h27aJHBFayAFEgRY05/2VAGa9zh0u1n5&#10;jQc96/A/9ib4r+J7aBfB+sSFzAcIckggccE9vSv3C8D+KlmsES9OGA6+tfX5NxDTzChGaVtD47Oc&#10;iqYKvKL1Ivif4k0n4XeBNQ8Y6hbyXEdlGXW3t08yaZycLHGo6sxOB2HU8V+W1h+1r8YvGCza3o3g&#10;mWyhztxe8SZPRcF0Ckd8/hmv0R+LOsQ+ILk6Ik48u3iL+UACzucdCeMqOn1r5p1TTvCWpaxjUp1g&#10;SRo1jhJVUJ2sMEKSd64HJ49M9vwPxD8QZUMwlhMK7KGjtbV9ej22P2TgnguVXAxxNaF3LVXvounX&#10;ruePWX7ZfxIhum0zxR4eghCAEOCVVhxuO7c+AOmSAPevT/hx+174O1XVl0nXrOTS5GbAkcq8JOcY&#10;8xTx/wACAHvXF654S8IeM9WbwXZJNcS2jMWlYL5RhVQ3zN3BJ2heueenNfMXjvwFNouo3FtoqyIY&#10;QXTKkBQBkASAFSv/ANevFybxhxtGfx6dns/nujvzHw7w9RWnDV9tLH7i6Z4f8F/EewjbxDYWmpwE&#10;Ap58aSjB9CwPH0rR8U/DjQfD2gF/BllBYLF8ypBGsagg56KMfnX4wfBL9qLx98GL62svFNuX0J8i&#10;4BcE2/IxInqjZydvT0Fft74K8ZaR8QvDsV5YSiSKdAcg9mFft3DvG2EzW8+VRqddr/f1R+XZ9wti&#10;svSjzN03tvb7ujMzVNb03R/CcmssoZki3LgcHIr8SDFpHj340mHUmurjxH4jSe6/0dQ3kWtsQq79&#10;4wqksETsTkj1r9V/jrf/APCO+GG8Plmdr6QRQnPQMDntwFAJ5r8PfEehfH/4cfFO3/bF+HFpJ4l0&#10;C4tzpDadYiNmFpbCSSSZ3d1CFpVAGNwII4yMn57xCwVLGRjhZNe6nJ+Tekb/ACv959JwJi6mGU63&#10;82i8+6+/8j7P8U/s9rDFBDp7C6Es6x3Jbafsqsu7DqoJOR7++cV5jqHwU1Hwd4gWLwy0n2iUNJFN&#10;ESGXbjKse6k9AR0GO1cXa/8ABQT4L6F4YTxT461Wx8Mahril7vSbmbNxDOvWJsAjPcYxuzkda2PB&#10;v7Y9h47sE1bR7eDULVZNsFxY3MM8jwj5g0iKxZc9Cp59ea/mfFY3FYKs+aDST3tp8mfvuH4WxGKw&#10;qrR1T79f+GO28PftUaX8NfFUPg741SNocsx2297cIy2k+DjAnxsVz/cYqT2zX6seBNf0/VtPjuIG&#10;Vg4DK6kFWUjIII6gjmvyD8cX+gfGPTZdO12zS80/UWWMwTRqqLAVAYOrZ5ByQCOvp1r6M/Zz+Itl&#10;oEK/C2STa2iokFqx6SwRqNgBzyVXA+g+tfsnAvizTxFRYWs9dk+5+Y8Y+HioYf29ODUluulu6/Xc&#10;+3vi9PFLpf2fAO3nA61/itV/s561r1vrCyI/PAxX+MZX7jnddVKNKS8/0Px/KaDp1aifl+p//9f9&#10;DP2bfAqaPolhr16vlzSqGAxjjPH6V+oWi6o8djHJuwoAHH9K+YfD2g3YhCw2+1ISECgjoBxj0r27&#10;T5lsURLsmFQOr/dz6Z7VXDuWywkKdCOySX3HNnuYLFVJ1p7tt/eeJftC+PNU8MaBL4i01/MVhIHd&#10;Rwi88EjnOOCQa/mX+Kf7ffxgVtR13wxdQC4t3W6hE8PmQpA8mxJYpd6ln2kB1KHBOAT1H75ftY6p&#10;eaj8OdR8K6OYo2liZBKBgCQxlVU4+8T29q/ksHww0LxLC8D20lmtsgC7QAzNu53A+nv9a/C+EMpo&#10;ZljMZXrwU3fZ9OZtt/gj+uclaweEwtGTslbbrZLRn6z/ALLP/BVzwhea5BoHxVtp9Du5i4S883zb&#10;RpZRgswQZUE8jcCAe9ftP8L9c8M+INGWxEi3tjqbSSvM8hZWkuAWJCkkJEx5CqSMngDNfxJv4Xuv&#10;7QNhoFndBAdu+dAgOOuDx3xX7L/8EzPiF47i/tX4W+J3mm0/TokurZd4ZoI/MCOgbOQvIKdl5/Dx&#10;uLeCoUaUq+FTiluujR+i5xwzhKuHjiKcte3X1R+sHxe0XT7LV5ILYNFEgUB8NtIB529jwdp/+tX3&#10;f+xf4uvG8LPDFKzJYzm3YdcAAMo/75bH4V8t/FO7t7nwdCZ5URYzlQzZduOeSMk45J9favp39h/w&#10;Jc6R8Jb7xBP93Vr1ngY5G6OFRHv55+Zg35V43hVWrzzXkXRP7v8Ahz8M8R8tpUcr5p73VvX/AIY9&#10;/wDj7L/wkXhpo4H+5gPjj5WO088YIzXmA0nwr4N+ByeFdEkjtYEZzHAgx9/DOh3Dkg7ufSvQ9Z0u&#10;a8L6ZK4dZQ8bZ9wdv6gVy3jLSdL0b4dJPcJPcxDfwCWeNyCenp24FfqvjD7flpVIfDKNn6p/5M/N&#10;/DNUOadOe6kmvn/wx/Dn+0Y2o+Pfj/4r8UTTFl/taZVUntA3lLlScZAXGfSuB09Nb8NyG/0i6NpL&#10;F80csEhjkVlH8JUgg+mDXv8A+0X4ZXwn8efFXh3iErfyzxnoDHOfNXj0AbH4V4nb2N1qV0thpyG8&#10;klb/AFcakkseyKMkn6ZrqyzLKcsHTmn9lfkf3Dlub8tKEIW5V0P0N/Yk/ar8Z6x4ot/gR4uQX02p&#10;STT2GpM7CdZgGldJSchw+Gw3BBOOR0/UtvG3iKNIprGXyb+ydZfMCZyydFPfB9u1fml+wh+yT4z0&#10;bx+vxo+IVs9l9ijmTSrNsedJPIhXzZF/gRFJwDyWI4wK/Xjwj8HNXuL20t9TRJbvUDiC1UEuZAeG&#10;LZwMAZI7d6/EeLMvpPHR+ofH1t3vpt1PjOKsbgVObduX9db/ACt8j738Na0Nb0PT9aRNn263jmK/&#10;3S6gsv4HIr/Hpr/ZcsfAKeGvDljokTB2soUi39NxUcn8T0r/ABo6/q/C+1WGpxrfElr62Vz+G8R7&#10;J15ujtfT06H/0P6V9O8IC32TwKV/vKOMirDaLa6qX00kCRuisPzzng176ulwj5SuazdQ0G3bDKoD&#10;9jX6bTy9Ra0Py+rmt1uflD+0x4WvtL0bUNHsmEF0N22VApZflyrYbjkcAngV/Kx4kij+HPxR1v4d&#10;a27mJ7h7iznfgSJJ+8ZNwGMo2Rxx2r+2j9p/wBNceGj4xtVUiCPyrvKht0Jzgn02seT6e1fiP8V/&#10;2Z/Ceu6fHrPifR7W9gUFUgnGShLDLAKQTkAHP51/LmOpVOGeIKvu3hO7S7xburemqP7d8Ns6oZ1k&#10;lP2kveXuvupL/Pf0Z+UH7OHwBtf2j/HNx/adzNp/h2xAV54sBnmb7saFgV6ckckCv2k+E37L/wAO&#10;vgbo+paV4RW5hFx5ct1dTyebNIqAkZKgBUHPyqOepyazNI8N6VZeFrTw9oumQaZa2yt9lgtoQoDt&#10;hRgDq7Zxk5zX6x+D/wBnnTodF0nStfhJlmhRbl1ZwVkVeUJUgEg8YOeOlcU8PmPEdWtDCy5IRto9&#10;n9x7fE/GOHyGnRjibvmbsl0t11sfE+kaXqXxkvNP8P8AhCGRpdViBUPHt+UkYmkz9xVGSc4PqOgP&#10;7OeCfh9pXgnwjp/g7Tcm20y3SBOMZKj5mI9WOWPua57wZ8I/CvgSI3fhWzSCfGWIJLP9WOT9OcCv&#10;a9Hjj1KyWeL7xByD1BHBBr7bgrgBZUpSk71Jbvol2R+B8d+IH9ryjGnHlpx2T3v3Z4x4o8PSqGms&#10;x8zdMdiO9eaeJ/Ctv4k8LTabr17cWAlBeNoGKlJQMOT0DKMbsEYxmvqjUdL8+IxFRuPeuBm8JXWr&#10;6bN4b1w7w+SkkfDD0Ppkd+xHB6197nnD7x+BdCGk1qvX/g7H5/lWdRwmKjUn8Oz9D+Ob9pb9in4y&#10;eIPH+oT3d9Z3N7C5t7S6LuWvLcOxjabG7Eu1huPI9scj0b9kX9lvRvhI+oeK/izBDca3Ep+yOHJj&#10;t02fMQpRcMTxuOSB0xX79eOP2OfiDf6ubizgTU4w2UlSVY3weBlGK4x6AkVv+Af2Db6fVLa++IRi&#10;s7C1lWZrWJhJLcFf4HYZVUPG7kkjI461+JRyLiGt/wAJzpuMX1tZJeu1vQ/qNeJmTYfCKca99Nk9&#10;X8t/61OZ+EP7OunXnhjR9dSSa3nurWOR2ZQw2yDdxnGOD3zX2f4O+E/hjwaq3NjE092E2CebBcKe&#10;oXAAUHvgZPcmvaoNDtLVVWKNUVAAqgAAAdAAOgFTTQrEAmOvAr9ZyzgDAYOUalOmudJa/qfzlm/H&#10;eMxrlGrUfK29PLseOapp6T3ABB2gdhX+JnX+5OfD7TfMFr/DYr18woOCj8zysurqfNY//9kAAP/A&#10;ABEIC0AIc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EB&#10;AQEBAQIBAQIDAgICAwQDAwMDBAUEBAQEBAUGBQUFBQUFBgYGBgYGBgYHBwcHBwcICAgICAkJCQkJ&#10;CQkJCQn/2wBDAQEBAQICAgQCAgQJBgUGCQkJCQkJCQkJCQkJCQkJCQkJCQkJCQkJCQkJCQkJCQkJ&#10;CQkJCQkJCQkJCQkJCQkJCQn/3QAEAIf/2gAMAwEAAhEDEQA/AP64dysckZHtSSeWBtB6c01QcbMf&#10;SlJUsVcD6V/Ra0Z/MzIZMBcJxnrzWddTcefFk7cDb1Oc9q0XhDJjd3yKqmGRfnABX0q0+w7kaMyO&#10;HTgjBBzyOc1JtmMbYOdwOaeYIJMSPlsjgHg8GnbADw2P8/0q0xyimQg7SoVcfTue/FKVwDnsckDp&#10;T0kIG8nJYH8v6VJE3BfnA7detK5MENHUqG3Bu1TbY2Cs3b1qNGiSTaw56fL9KRZJWTCnJHP19qRs&#10;p66kTR4kMhHXBJHXipgiyANEeAfX/wDXTWeUHI5PXpj/APVSp5UYMir8zdR0/LtTZbs9SUlowIlX&#10;g/xdP/rUoZWwGPIOfamebM2GdcKD3/pQoYMX/hOKiKGmSM3OBwAafvIGO/OB2qHJXGTn1FIArFTn&#10;p0//AFU2hIdKVbK9sYP41CshKBVUgDoc0u3YxZiWpckYAGVp2BjCZFQENjt+lV4gGyc9fXg4qxhZ&#10;QN3QdaZvVXxtyOgwOn1prQV0RxytgIg288Z700NMTnoF/pUzNDG26TIHOD9agYvJ8snrg1omghsM&#10;UIvzgEc96Y0kbsFC4KnjNSuxTHmnJ9e9V2LGUSKu1TxnPX3qmhNa2J4oghYL/EO5ppVYm2TqHOMc&#10;96SJUyEHQfzqV3iKslwdrEEAiiRpUSBvLkOMbT6CklQeWNhG4dyecVGiSPyw6ZyabKF2bx1Hf2qe&#10;YhVLalAtb48xDke9RFoh2znnB/WoZVIdoo8AkjA/2e9KzPADJt3N0VR0z6n6VLZMtXqU54o0m+Tk&#10;Z69KWS4KSCM/5/Gmkxl8zjkn9fpT2WCGYST5HPTtQ9joTJw8uPk6d/8A69TwtaqRbswU5yvbIHOB&#10;TZY0kiVw4VOGIJxuzwBQrxsocqMA7Rxk/rTb00CSuEzxt+7TnB5qRUaPaOcH0OTTgBcqASF75HHI&#10;9frUaCaNyZsEgcEdPTIqOorWLEih3ZmXJbt6/jRsCoAoyvt/hTkkhih2NlnPqc/40qSoeIM4blh6&#10;H0z/AIU0BJuO5ehPbPTNM8smb9/8w68DH404xkssbc88fh709CTkyj25oT1HJkg+ZGZBgZ/Op3i8&#10;pfOJJHTmmySOcg/KuPT/AAqMksDGBzj8PzqZBGTuSK6v90bdvarIwRjqPaoEVgPmXGefepkaPbyu&#10;5m6Dt9ahtpWLerJEKqeDnHTFPQoc4O3OSSe+ajA2ja3BJApRGioIiBluCactSGUhGEmLL84JP6+l&#10;XFjlZ8ZwvXOaiKmNiUXewJ2+tWlZ1JDfX3zU9LFoiO9mLtjb2Pc4piv5jAyEjnkHuc0RooZnwAzY&#10;PuTjH8qsohVt+Pu9z/hUpdQI5CYo2ZlBQDHXn3qO3njmYlCfl68H8Ooq1uL7lk6LwB2/GolXaBGB&#10;x65pmiIpnEakBsbuMe1N3RrH5Y7cE9/zoCQecXK5kPGR/Om7SG27s545Hf8AWpLbGlR5ZLAdcj1F&#10;Cgx5CqcScYHP/wCqopNyjfLkFT270BJZH80SkDg8dvalYnzHuSg2uPm7Af1pTGWUSzcsB2PbtSCE&#10;B/lcNnvnt3qFl8orFDgbucZ6ZOf1qJIc0kWQEi+Y8sewP+FV5CkgwwK59O1RMdiqyZyvI9+aV5JC&#10;Mx/Kx6BhzVcutxR7kCAqSJHBYqcDrge4pTGJN2e4zg8YPc5pheWYEEkFevbileOBg5DEDpjHNaKV&#10;tCHuUo9rDykbGR1PvT5VXam5clOPY570oWZl2lclSDx70MAGAPJU8emfetYoWzIneDeVbBJ71OqA&#10;psDAN2z1NVHjkbJiGW6sewz6VIiqj53cjOT6VUQnqtC0u0PmUfKBjkiiRo4mzHnJBOc5AqEJ5vU9&#10;e/1q55phQ7eQccfyxW0TlqPoRhlgXbtJ34JJ6/8A1qYBDsAmJVWP1PFTKoCbs8tzketRvEH4kUNj&#10;jB9D/WqbIbsVJGEJ+T5sfr6cVnCa7OBCgHzdG6Y/+vWlKoWU84x2rNmkUud5x7e31HtVx2HutC7E&#10;HDhnGDnla5DxC+JgqjfKDkDtgium8+WJBGI9wPfJzg9v8Dmuc1J1nGZeDG3DenrTTurMuGu5UtGk&#10;gKgruyMkf0xWrPJczxsZm2bvu5/lmq9q6H92uMnnNSXU5H7pwCSAeO31qXEfPfQoSRkMCgycc0xp&#10;FZT8vzUplZJCsQO4+o4496hM00Uhkli+Y/dyOP061WhpbuIER/undjrg559K5rx+4g8KIJUfbNcx&#10;RlwQAPmz9STj046k10Blyp3oBz1HvWB8RIiljpmhW8Us8t05mXZggiEbicdcDI/GvmuLJpZfVv1T&#10;X36H0HDUW8bSS6O/3HjV9aJcaNc2l6GKMMhl4xt5UZ/mKkyuq+Bjp23YtqiRfL2AB6fn3rudQt0l&#10;8PPA5aLyrZ9wwCQwUkZxnnPHFef/AAx1FNT0uSymB8y5UMoIxn5fnz/T6V/NVdWdj9woz6kfw41N&#10;pNJ1Xw94nmO2y2rG7hmYRtwqE5weQCo4wOK81+KXgHRbuCLU9PUSqIpnlw2M7yWyMDJO5R712+lR&#10;nR/iVeaNdo0NrqZG1eGB2qAm45OMsGPtmukn0exdzaS7vNjbdEMkZXryO/TvXzOY0OZOLPo8DieR&#10;qS0Z8w/s3asNb0290S3mXzra5e5RSCD5cqrnP/Aw30Jx6V9QaTZWu/7V5TKwYlkPXcDjI9j2r508&#10;AeFNU8N/EZtY08Klmxn+WLjInOWRl6EK3P5Yr6ga/jvn+zQQsk0SDDsR83ONv19K+ZhBxhaR9HUr&#10;Rc+ZdSOTVo9NtZblImZX/dn6EHjP8q+IfEuoeLrTxFexvIlqJZHkgKgbWQkBQSejEdc89T0Ir7C8&#10;Qa3Fb6S1nKFEjSqWHU4GcgduD3ryHxZHbTzR/ulcEr8pGTntg9uteRi6adkmezl1Zw1S3Op8EXMd&#10;vZK0bsXkIZgD7DIz9a9f0TUWlshZXihWikZo933Ssg4x64P6149ZpPpuntbWsaxso4zzk9wcVc8U&#10;+J9XfwdPZwSrCA0PzlQWby3DqpzweV/HuaiDsrG8ndmr4S1NHgvrOWUQSQARMWzwVJGTnn5iKxfB&#10;y61aeKri6sUDC4GydBjBiA756HvkVzfhuG9137R4t8o2dvdB5HXdkDLYJ5yOCCQOoFel+A7q8dp9&#10;O09ftNxMQwk2fOyDOFGP1/OkottNmuibsd/Hb2NxbPo6fKjMshToMqc49hTLvxHJBrMdvcrgRvsV&#10;um4tgYJ5z6CqUl0izmKRipztL9Bk9j/Wuh8IeKtL0LxNaajdpHdW0TOs0LoehQqroxBAIJ6jtxjB&#10;rqaLgrI4HWI76yj+w34SJblGi+ZhlBIw5GM4J46imz6nf6HApjmkjuYgsEmzaQ6rkAk49DzUmtaC&#10;bu4u9TjlVoLYGQEttDR7sAgdDjI47CuS1LV7iPw1FrdsRNJfu0cZYfKqocb39sj2rCpJrUtK5h+N&#10;4rSbQI5bq+SzTeFSMlW3Pj5cx/fxzgMOOcZ7V87+HoIvCfi+fw14gLS2upeWYWjJAVkfcpZT2C5U&#10;jNfo6nweXVNJ0X4pwx6XqNs9hBD9k1JN6OH3AmAjIJL8q3LjkrkCvmKKVLXSLzw5bxIlxG0kM7AF&#10;kRo2IAVm+b3B5IHXnNZYvBSXLOWh6+XY1JSpnnOvWRt7rVr7w9M9kXimNvMCBMkcyFZFTgjkHHTk&#10;cEcV0Osa1q3iueC8ightYJEjZYYcsiuEVXO4/NyeTnCgnjisuO80C+lS3uZ0BERDFztyFGe+Oeam&#10;so72eGa48KT/AGcBGt2ZGDGSI5DocA4JHbtx+HKtWepd21PEJv7NspPPu5Stlcu8IlbO3z+vlkjj&#10;cSOPyxms/U7BdO086vybcoXJJ6KBnOevSu78KeF7+w0TWdGuJPOttSubEf2a7EmP7GJCHCEkbmZw&#10;GPU7VzkiuT+JxP8AwjEcVtGxdB5UikdFHGDnHHQV41aM1Bzkj2qM7yUUzx+znmmtzqd/E4eVpMFw&#10;FTYeUI9Qfbr61mQ+Kf7G1iW/WJbpELFbdurOV24Q9vXvn9a3vEt5bQ6Hb6ldNFFaWe0Nl9qKNu0q&#10;zMcBQRnnvXk1xHp2p+IJNV8PDy0tYZJAxcmNiRyQvrnpj8K8TEx2V9dD6Ggk1d7Hc+CdfXxL4W1P&#10;StT08XEM03lARg5AZQWJJxg8DHbjNeceLfAsUepw+ItMa4MCr5k0SokheRMeWDg7lBHTYMZ5NXvD&#10;/iU6NYv4kt2liBdchTvZUbG5jGvB46Z5H1zXsk/iS11G8tvFHhyERWZ8zySu55ChOGEzHgsOnAAA&#10;7Z6d1J06+GVKo7tf57ilz0qrnHZnkll4aKaFJcafF9nhVmAGCFR3wzOGJJySTwe9QWt0llDcTMu4&#10;hoozvxwdwAJPQdfy9K9Itzqh0trHw7cpJNLvOIgrHcTkqyNngjtgZxxXiPjbUNd8PwzeBr6zuZrS&#10;W5t7u4c2r/urhQVCM/QMynIjJ5IB6cVz17UI8yX/AA50Ub1JOJc8Rag9tqk+jXIjbT40Zo5f9U+W&#10;XgBf4gTkA5z3rxDULuG3u/L09MsCrzFhuDKecLjHJ6Z7V6LqMt3qlguozGa6ht0CL9piEUscangM&#10;qFgvqOTx6VxHi5dH1PSjdRrJBqNtE32aSMhUDcY3gD5l9eOleVUxN5Sf9WOujTtJRNCbTtPurSVp&#10;LowyAq1vMncMOAAc7sHg8elbOn61rsWlDRZofNLfuwHIKKjEZJTHUjuMc8111r4X8LadplvdWqSC&#10;GLTILySVZjKv2l2YlVZs7I3AG1QcDqDXi/jjxj8PbW/tPEtpqhW2uWS3aExurxT4Lq78Zw4H3z8o&#10;IA7171LDSowU3bX8jnpV1Uk4RTdvz+R6F4lTTvsQ0WxVyRtTa7FjgjOTj2+grpPDdgdd1KazugIU&#10;8hShU4aVx1VR/sjnp0r5Y0H9oC58NeNxqXjaWyvtK1FHt7OW1P76LaMhAF/1o7NkbgzE524A+lYH&#10;tfEOmQ6zo9w0X28qkDgmMqxzwWB4xzmuPE8rbqLVdjoqUqkYqMvvOuTSdDtI7ryGjtpJo8FlUKG4&#10;wGb6En+XevNJbTVrRyLlHleyieSZ4I2lUQxEEys0atsjXILM+AufmIzV3WrbWbnWDD4omFy4QCK5&#10;hjKx8cAZHCnP3s9etaWhDWfD2rfb01C6s9NvreS1vjZyMkjpJ1Xj7ykgB0PDLnIOAK8Cq03ZRsh0&#10;dFdu5V8Lw6NrfiK2l1y5eG0D72EZX95LkFY2B5w/RgMEgnBFasPh6203Vbm106GaGEs7R+Y+TGmc&#10;rGD/AHecDqcDk8VoXvhrS9RktrHwREYrmdPLsnQAsbn7qkA4yWbgZ/HArGnn8XajBb6VcRn7UFGZ&#10;0yscgyQNjEZzkEEMoJI6YrhqQUdGru+6Op1HNXTsuxuW0Wh3IKz3UkFxGgAjLbU3ZH3vXn061leJ&#10;NOvdHt4IFbYLxiyb8sm7+8cY6c4xx271Z1NLuzuzYalFJFOIw7HaCRggA8U260K61/TBfpcO0kZX&#10;csmQBhiGCnPAI5A/wpYiaknC3vIVOCupN6F+w8J+EdZ05dU1+2n1G/ttkdpd2sSyNAhbMikEhVDE&#10;Asevp0qXxDomonw9e6Tfyt+/I8pMf6pk5DY6jjt712Xwp0C+bQb6WwnjtkjYPLvJ/eHA4x2IHUng&#10;Vz9zqZ1XU5pEcOxc7lI7YwOvUEAc/jVKjBUYzas2rev+ZMJydRq+x826zoR0iVLRsMVT92SpEZVi&#10;AWCnI/yK/KL4iatD4m+LWvX0SfZRczxmJUJZQiIIi5OBgsyH5ccDGM9/3Zv7K1m024gzhlAEO7JC&#10;N7Y5wT1r4i8e/sk+Gvif4tg1fxLqM8CSskcsMEYMmEJbz4Jc5hm+UJkIylC3G45oyXkw9W8no/wP&#10;qcozKEG3VPz3srPVPENz/Zfh+2kvZ42LShQyxxjdgPNKqkQxg8b2AXJAJGa9M8M/An43ePdD/trw&#10;nYWpskvmtZ3OoW2+BxGp+eFtrYCOsildwdT8vPT9Wvhh+y38NvDfwy163tLa3t5Tcx5+Q3NzLbSt&#10;5+43U372KaCQBFQZjaPhwW+Y+2T+DLGF7NNEhQz3DEkFQiliQGc44Jz144r6meMg433/AOHt5lYr&#10;jDlbp0Y/f6Hz1+zL8BfBfw0dNU1Ozj1bWbhIYpNRuoy8trFGGVktgTtiLE5kYZZuBkAYr6/h8LWF&#10;vqzXfnmOFPm3NwuFOdzVe8P6F/ZWo3Hh6LYXhCzuFTYm8gZwWzir+naJa6zpV7ps10Ib3y5RHC8o&#10;RZEAyVA6sM9cdOMV5U6KlbmV3/l0PhMVi51ajqTe5w9h8TtLs5RNDbPdZ3SO0UgWPhiF256kj1xg&#10;V20nxE1PXdKQmQJb7gyIg3FCBhct3OCQfrXjvhvwt4Rm1MD4kaW2rRyRPGkcU8lqYJSQyyBomG8R&#10;sMlGBVuh6V29rq+j6PO1hOHNuhO64dMbsf7K9z6CvNoYms4/vJWNKtKnH4Vd/wBf1sWNPvRcazb3&#10;UcgMNoSzqf4uq4I/HOPWrfiubR/EcyvpwktIIX25BXD8c7VI+UBvrnrxXh3jn43eIPC7wy+G7GIQ&#10;3jyeWsyhpU2D5SMHZk55DcDjnNb/AIX1zxFqOmSf8Jhbi3upxmEIVIIbDDO3o3XPFedVxcJRlRTv&#10;120+82lhJ2VVrT1Om1ManoelDzWjMLMY1bljkfNkduByc5rgtYubcIBOP30x+53c4+8AOOPX+tUr&#10;fxC+meOnsNQyRJFiHzMDaSBh9uMbeoyOp5qS8jGuao0rMN6H5GPBGR2yPTjHevGqVHJNQ72sdVOF&#10;tWBvUi0i1jWJpJkZUBX7o2n5W5GeMDIHeuh+1Wrqb5pBsdd5fvwORjuf5VRu1/sjSVl3EFWyFJyD&#10;njH/AOun3Rt5raNo8SbogxAGBlu319a6oSWzMqsr6o4fVFV7v7cZRGr44J4bHqvfj8qpRRus/wBj&#10;V8wM5dgcce4J6V5D8W9U8TjWLKLSxNbWoQqVUApI4Jw5fGQCSFxxjHNejaddaLbeH7DxDHfSXV7N&#10;bRLcWxJdUmGfNZFJ4HTgH3706OGcpOxVem401O+5418WbuOXx/b6U2YI7SxjHnLz5rTOZArdvkAI&#10;PqSD2r48+N3wi8IfFPxPpGo+IzJCdNspLOIxptMjmTfE8sgIL+SpaOMMCApIr658ZRHUfHQlEW+1&#10;uIYdjOwCsVVtwJzlT0GOpOMcVlvbvpV6fNt1VkydzgFAR0wTkj6nvX6rkM5wppxdj4fMpRVTVXPi&#10;jU/hZ4T8A+FtPt/DRnkis3MU0kxL73mcCMnA2x454HXvXX6VbpHp6TFBG9r5lvh12kBguSg5wpwp&#10;HXpXea80cumT6Xp84eGVszejYbcQRntjp2rn2jj+xhgVCRDtu3kA5GQeDgHj9a9Oc25XbPXw+I/d&#10;pM6vwtO8V5cy2+4SSxbHBwflBDA4OeOPWuzj1+O3lSA5WNtpMmNxx34Hqf8AGvNrB3S6NxsEBfcT&#10;5nygqvYepOflHeulsLiSWdIHiZ0XkYwQp6jI+vfNcsqbepLpKT5me72MtneWI+yz73iALBPvAdci&#10;nyI1uqLFlDycr/tcEEjoTXmel+JZorkGSFVmhX52X5RhOqkY5Irr4vFMGoxROWwzLvkZsgKOgyx4&#10;3HsOuOorkq021oYujOOtjQT7NNbLLHKdiE5KYCEpkMG9eckn1rTlNttebzUBC5ZlK4VD0Oc/oKzx&#10;e2MULLapkspY5AyXJzgjqB7/AKVg6vbWpkit7lEiuNpMaHAkCMMOVHUAds9T04zWceZbo1wtNuVt&#10;jUP2UhZ4CDGcBVXO0nBA6dcHnFVWdECpcNw+FwuSgUEgge2e4H8qyI9WHlrZXG6UswCzEhPLXHIy&#10;vJJPcYIHXpXMPqyTas+nBnQqCq4IG5c/MM8swJ9MGuWcrPQ9bDUJN6noMU8VxZK2n7pCx2gJINob&#10;PzNzgcHGR1rMnvbe4uzYzlROiElFBAYemB1Xr/8AXqpYeRbwyrcTCFZNoRjgKWT1PTcO57/rTtdv&#10;Lewa3F5vaa6kXaY9rBFwcu3PCj88kY9aUddTaCSlZGXJb/bbZ9g8gcOrAHLnnCnJO0jj6VNFeQRO&#10;fKZrWSQbJC2JE9tuB9T09qy/lumkig+ZJwdo3YVh3PQZz05xVGXydHjiWSAzKzfJGWx/vEnqPXPQ&#10;niqmk3odya2Z0qXMLKY/KO2MhzzsRgrD5hnjIPOCRntSNIt0rN5TFGyqqVAkYBsFivp3I9OaxppZ&#10;tpnXDo4+8DnC464ycfy/Guak1S03RxPerbvuKrHNJsk3DC4I57kdeKyVNvWw/Y31R07a9Pa3d5pf&#10;GXkGx88SRr35ByG578YxUKRreNIEBCorOzAhdqp1JYcAL3OcVgNqFwI1tbyZZxG+PnPKk84zxwPb&#10;pWVdnUNYjNvAsi2cpIkQ5UEL1yMg8nBA6HrWnIzphQ07HrFvC0NjuF0hVxgKCX3EZ4JPXI5z696t&#10;aOkl3qEVjqLeVIkgYBRhlBGMD3IznFch4fJm0dLeNCGgXbEkgLFFHGFBPUfliuk0vUoNR8976KRZ&#10;oQ7GJtjcocE8Y6nG1uhH0NdDi7WPNnFrmucndeIdVuPGd1ZS6fb29nYg20kTBjM7hiUkkJ6EqQdm&#10;Ohz9e50SfTtNjne9URbWEgWMlySe+O2COe1cVBcxarFi8y7vh5G3Hjn5ckc5AyASeAMDitvR7A3W&#10;oSSWu2ONeI1I+ZgQC2T6E89a5tlcK6io2lpY7fT7mySyezijd5J2D+auMlmyefTHTP50l3DHOwnc&#10;GWJMMRnCll+6MngH1NUrKzmTUBDl1cEElQAqgdvTgdPWtDUpbI6ktmySNDIcoylSH6Z4GDweuetE&#10;XeNzzkrS0MK6kOoIqTQNFDt+YMctg9TjrjsM/hkVt6dp93LGLMZKJgiRm+aRD0GexXGGGOnSnxae&#10;Ly5a85VEXIYDO4DjH0Hp6Vsm6uNLuoYoFImKMy9GG3Pp2qZeZFesrckSO9u7Dw5DNcSuV8ofvGAJ&#10;4PUlhyB9KZpEltdu06y5i25x1Az0bP8AtVnzaRBHax2kkZRZC0gRiW4ZtzcnJ5b1z7V6De2IutOs&#10;YbdgjqpMjkYDDoQQBx/hWsVpdnDLlitXucjelNe1aTR7Jdzqih0buhH3vpuyAfWvo/RbLUdO0C1s&#10;/OUSL8zLk8g9j9B+dcro1jp08v2TS4fKeJBkY7E/3u+D0yenuK9N0fSYDDH587MIAF3OQGJ656Yx&#10;Vxw3NJy7ngZjiFJJLZHUWsd61ta2emIby8lZYo4ogd88shwqIM4JLcDj9K/X39n7wLrXw8+Gtl4a&#10;8UyxyajGsrSeWMBTNKZth+ZiWXJVmyQT0wMV8f8A7GPwq0jxJMPjBrLCVdNuZYdNWOVJFJjDI8zq&#10;BujcElFBJyCGAGa/R3cBIWUbc9h1r1sBQ09o/l/X9fifmWf1ry9l2LHlBpfNAyccZ7U54YWZcAhe&#10;4HAz71E1wohaVlO0dMipwUmQOvAYA+1epHsfOciJAMvgcg8/lTtkaqU+8W559qFcIvyEZIx704kg&#10;H8/8mqcRNIdnLLgc4xn1pEXHUk59aN0ZXKH8ahZpkGMk7scdqq1zKS1TQu+KPEbjk+1G0FB5qj6d&#10;O9PkckAA98io2LMvmPyW45q4yfUtxuSE5HJx+tJ8g4xketQypOIwkZAJ61KyckfwirjKyIUSJHX5&#10;sZ9h606Jh1K9ent+VTcEbhgAe1RqNy55K9eKtS6CdxQGX5jyDT1+bLZ/xpuMHDAhV9fenoCgMY6E&#10;+nStEjNyAmST5XbJ7E1MrhFwy9elMWNCTycqOlSxblJ8tuD3/TFJJdDOxaYnzE8sjgjAxjp/hTmm&#10;O/zdoBzz6U0FNqrnGe4prlCMkfh6047lNtGkysYxJEfUZB6HOKcM8oPlI74qtaYMBR/lUHjn19av&#10;Lh8lCDtGW/D/AOvXUokSSaC3SVXLIVPbOcDNPkinjJDICGPPeo4mBwv3cnqOg4qd7hzMVXAUD06/&#10;59K7KUTJqxPb5WRccHpg10KykRfOOT05rnAZhIXz6cVeFyzED05OOv4V6FOaM3Pua0MivKN3yH68&#10;GtL7sXmRFSTzjgj8q5fcrnB5Hp/jW1aSp5YJb5jwPpXTGRhNJM0V2owjY9SCalYEHae/SqnngnYy&#10;8Y/P/CpLdBHliNo9K7actDKo9C4Qj7lIGBxke9TxlwNueazgdj7YxlWGWz/PmrNs7Z4xtyTknNb0&#10;5HJ1LiukGAuMMc+vbFRnz1b5Rj13elMxKshZR7daeBKx2RvtOMkk/wCNdUZOxlIXhHK8Z9qBLbsp&#10;Ln1B4qN2CyY6txzVjYZI8k++T0P0+ldFOXUwnJ30HFsKpVA2DkAHmpCxU8LyfTqDVWNtjrIgzxxj&#10;irgKKwLk5z0/CuyBg5dR+9VIX7r5zn0p7dNsWeOuO/8AhTIpY5Mk4X2x1NSFtp3Llc45/wAa1iDS&#10;auC5yUb5x69+akBaPMZ+bHQ9/wA8c00vEHBkAU889OtSHYZAWPXpj/8AVXXTscsk3oPiLt8si7QT&#10;/npUTYUbmOCenv8AhU7rI7bWfaDwMdfzpizoqMYzkg498j610EJ9GPjRzCS/ykikBYKflOOuM9aa&#10;txuCpIvJzk9j/wDXqRhg7s5YY+lUmZtdRgJGeO596m2M8YJPPpnio1Z0Y5GeuRUcReOHZv3E1aIT&#10;1aLSiRVEcw545H9akjiRJi65y3HsQOlMDZGD1FNWSQnaeG5wa3Q7JFhRKhDN93JBp7OIVUEDJYjd&#10;35/z0qNvMk5Y4yOfepIozI21Hxx+VNCTROsMhYxE5OeOacUdfnUY7ZqMK5zEDwD15/KnbJAD5L5D&#10;EcH9KuLdzEsb1yWK8D+dKuzk8DPWmnc7ACgZP3/lIra90W9yaNBggkDHrUUmwHAzuPTmmum/73J7&#10;evvTSTjrnHervoRUaasRDYCFHXrRNI6yb0yCT+B9qTcz5xwPao2Z2PI5z1qImEkWYpEOSSFYckda&#10;Y+4n5uR0wepzUa7h+8A6ZFSxgkeaw45yB2rRO6HJlyNvMG/PHTipJXdsFT1x+nSqUMqmMtyPX3q3&#10;DN5uFZQgA69qqn5kO9tSZQxwfX73vVpOG+UdRVWMqVO44wccc1a3EcofWtFtoZQauRjA+aQEjt1z&#10;+dS+WNxWI4Ipd67S7Z+U898CoVAA8z16H1p3FUSHgYLcZz3zQoCoxzgdc/Smu0gxtxhjzj/CpTua&#10;NQ3CY7f1pJBT3I/nWMgAsKAFC5YfN1BpvmvGAQffHrTGfL+WATnkfWtOUhb2EXPP8JJ69cU4k4xg&#10;fSmBHDZXnPGKRBlhJG2QeCCOTWlrMTSJQehI4qOWMsG2YHpmnYRD8nLEdKbskf5pBnH4U5bmsZFe&#10;bzfN2r8o7kHr+PpTrqdeIpRgE88cce/elEbvLsznOc+1RusvRSSAePr71MbX1MlYYJZQAkX8XRqn&#10;yWG2U5P86qNOoUPICuwc+nP0q4qIF37jzjB+taWRKSuIcsuCdmO+eauIihgSOoxVNYjLJsPAAwT0&#10;zU5BDEDJXofb/wCtVKNino9C0u/7oXj9aiDRqu0LkAE5Pb3pn75mCseAOCvGfapVlRYgOc+n+H1p&#10;8pHMIvm55bBHOT1NLhGyuduPamlDgSOeo6fX0pRujyYySO+fSs1HuVdExaSNMZC8cYNN8wGMEjHP&#10;+RQjg45xzSlssFIGD+VaOIk0PDxswDZUkjn0pgEivscbsfdOcc06UqxHmKMHgfWkYbF3L0zwKVRa&#10;FSuKyl0ZvujoQaiDFseXk49PpQ7FFCSY3PyajASI4YkAHr1/yKlSsY819ycFxyTknqO4qXc5GJUK&#10;59P85qnE0iHzG+Y/e45B+lWxctOTcKMD0zmnKehXs7Do1hDMV6kdT/SljzhgCGI4GeKIwkgDLx1P&#10;rTfMZOMnA7dqhuNhRgSxo+cn69OtBacH9zyoPJA6D3qLy9zAK+eMmnRO2AgUgj+Id8Vn6Gb3JSqs&#10;eDwB/KgyfNlANq9+nApB+8XyiOBycVEZU24X5QOo/wAioaKVQ//Q/reJUjI7VG0npz2FOJ3r5z4B&#10;7jsKjXJOTX9Gcp/M0dgYM52jHPaoJSQNq52n+VTZBbnGD+dKu6TLDoORWgVGyghghJ5Ynr9avlC4&#10;LscHHGP8moxcE7VC8E856HJqy+VQEA4Bx0pN6lQWhT8tIsAnLc4/+vS4kXMnX29aZGIvM+bnOTj0&#10;qQNgtuXA7nrTJXcmKb1GPlyefWmCNSg+bO39Tn+dMbBy457Y9aeEULs4wOef1oNb9RAX58sY/rTm&#10;KkbGFQyEH92pOfx9asGPy/lzyfwouaRYxg5IYdOhpGkaMbsfKTjpnt3oYupyxIGcUYlJWWAj3ycc&#10;fyoewSSbFJO8MBwetIHiZiVGM0uZCueFx/nimkAlVfoDg0IydQeuB1GexqIEsA8fTqfTGaeSEb5V&#10;4HQf1oYkksBhhz9aDUiDmRQXwdpycd/8aAETKscA8gZINO4A3H5jjvUY+y53TZOfyoIcrMMNwxH3&#10;hge461HK7xjLfdbqOvNWWkVxuB9sVWmSYjcoBHTjp9KpbXHccsW6MNnJIyc8iq/yuvlH/wDXipI8&#10;qm9j0OPypfLmYlZSq5IIPXj+VUpD5URcgCMfKCeT7UuVyQvzKOMmq7S4cLng44JqRlwxUfUZNa2B&#10;y1HMTjy8/L1//XUobgoq/KPeoRG23e/J9M9qJDGsWJSevC8Y/GsJLUU0ZkjKkn7rDM3cj36fl3qE&#10;glid3175zUkkqg7W78AU1MvH5bsUA9Bkn3zQ1oWkmUZjI1432jGUA2/5+lZGrJ9ru0VJCGxj6AdT&#10;WnIMJ5jjk5PJ5/Gs2OzkMjzwvgsAApHT296zuao3xOXQK5UIMAY9hUwmVmR1BAPUY7d6rJbH7pOW&#10;7DOB+PFWYWJUZALAkHHT6/SrVhLTUdvDHy4/ujoMdeaT5pGAOeuKc3mPGdvX1HXg09bZW2tnCg7u&#10;TjNLqXzJE/keW2wsGAz0x198VDsaJ8HHzDI/2asBIreTMQye7kY49PensEWTDMGyufoPp6UzK423&#10;DwDC85wc+hqT92rJuJ3D1PXNSRhZBhzgemP1pmI4mJQbxwCT60luUlckDbFwB1H3j3+n0qw67oxF&#10;IMk96jE0gjCKBz2zg4qRrdyqt93AOQfSldjS6k0UWwfMQe3FORQ6lWzk4wecDPtUamVR8hzk9Kd5&#10;7qNqpuPr6fhU3NGOSNEOOAccE55p5wF3jDED/PFQRROf3jNz2FSjzN5ZgVCnGD/Oh9jNIYg8yUGI&#10;gD1+tSoVlywBypwCeM/Sopf3wLMB2GB0wO9PAxuVcYx1apRQ6YeYEeMjIqJJCQwjO5jxz2NSujcM&#10;vJOO3UUJIfL3RDbng5+tO1hWK0xlyrIfb8ak89znzsJt64pSX27COB196gdkbCOQuM4IPJ/xNSzS&#10;LHmbyl8pQGL9h/niq4mfcSwCqMc+/wBPxqSRiW8gIGKkgM3YY/A/hVaXCSbGYbl9B60uYpR0JI5S&#10;UJlbfGxypHXjt7VTMBVyYjtGcgZJx7VPv8uPAUZH3R2z61GArRlJQS55GOP51Nykr7Eq2023dtwf&#10;yNJMhSMGUBWPQZoDSqwiUlyc4JzxUE0dnF8xyWLZ56txjB/GpaJlG5LFIgZWtnIk4BPPBPNaM0Ek&#10;kIR3y2MlqxUF1OA8a4PXjn/P51tK87oHwA2eSfSmmKC7mUFVWxOGGOD3qB1iLFrcfKBg+x7064Yq&#10;7Rq+RnJxzyf/AK1IoijiIGTu5zjH4fSqKnoVTK0Q2KQu/lucY/GhJjEwEiB1HOPX0+tKybAwC5B4&#10;4wasxxqZCij7q55PYVtFHNOavoVZxHcL5wI5GCDxkfhxVqKKOaJmYKAOnrTttt99huOefQ1JDbq3&#10;7xMqPTsM+lbLbQvoJ5UaKpU7geTgYxS+dOZdoCgdM1Y8mJQZICCcndn+VNWPYd0gyCPypxRzT8is&#10;FlI3Pgf0+lQTMEUDoc5rRZSqFXOR0rNctuCdz1x0H+RWsDKVyrNPEwbzE/edu+apSEuArjBPJzV/&#10;ETEK/OOeenHSqd0uGJyFJJx9a0i0O72BbeRBuzhTg/h7Vz17YRGQyrIRjJOenvitpVQ/Nv5zyBWN&#10;NesXaNlHUjjnpTVrFwjYoW0DIhYZIXn/AOsKfM5EAdBknoD29am8wqvmLwM5AzxUEoaSLztwAyc+&#10;tCNXESNpmibngckA4zUxknKh85U9hWe32ZT5jHcThcenufpVopcqwjRhtPzdcAUMqHmVtqlWj5+Y&#10;5rzzxRdzaNq1itqm57y3njZny20IwZhknGGBGF9uK9BM3yM2CQP85rjPH1lJcabY66iDOnzlyQfn&#10;KyL5ZyvQqOpz+FfI8ZUp1MvnGmtd/uf+R9NwpOEMdCU3pqvvRpWtl52lRXbkIt0QEfPQHqT+IIrz&#10;/UYoPCniKJ5GV48tskUk/KeCe+OvIrtdRltZVtliJWGJAEUHC+vH649K5PxlBBcxWt5IxRYpMHPT&#10;DjH8xX844mXc/bKUEtjh/icYbHX7XVrbiTylxg5DMpwcD17H2NdVrNneXF9Y6/ahd6curHAyO35Z&#10;HtXmHxibUX0WHUdMTzZdNHm4XoeVGMZ5Hr7fr6hpniHT/E/hRb3R5v3iEFkZSrrn1B4Bzn1Hoa8b&#10;ExTlY9Kg2lczNe8PtperLrmlZMTbWZRyAc/MSP6Vsm5ttShW8tht3ytGwPUFDz378Y+tPupZ5dCS&#10;4tsCRsZTrx3NUfB2mJcfbpr/AJWMx+WFI5Yg7vp2/WvExOGXQ9rDV1uziLy3tbvUXtZuI1Pf72Bj&#10;jJr4/wDiLqnxQ0O8u9fTM2nWc/lNwMeRvyrFVycYOCcZ/r9Z+LrS8s76WRYMhzltvKqvYH3I5715&#10;9PZSX3h7VNFiR2TULOe2bb98ebGVJUkdQDkHsQDXxeYUpXcVoz7LK8TH4jR+DHxD0/4ieCl1mzKy&#10;u0xikjX5mheMlfLLfxHaQcj5eQASc1Y8YaTf69YS6c6eSVYOUU8kocgdjXyn+xdpGqfDVb7Sf7Tv&#10;NQluTHsN2IVZI4921QsSIAADjkkkck56/dUjT6jM+twoZ3PyyKnJ9iRWWCUp0k6m515nCNKu1Sd1&#10;0PMvCvh/UNKsbOPXJHVLkFTGrYXDsMq46Fh2z36dK9cj0aDwPrTJ4anmaGOTzYhKQ0iKwB8tiu0N&#10;g5HAGRjvmrWg6JLqEf2uZlV43IMEgIfK4IbHQ+nrXRTXFhe6ZMr7Uu3xjI5G09c9cY7V2wikrGCr&#10;XM+ztY9Stp7vU2KCMGVh3IHcD68CotHW18uaZ7iLy142seSccY966y+sftVhHPeWkqgYRXUgRtxk&#10;hvXivPtQs4bTWxpsKhRKgkUdlwOuT2z60SdtTRTdztvBljpHiDUb23n1MWr2+nzzLHJGXD4ZUww6&#10;YUNuI+jdFNeMm3tGtpNDD5VY1izC3y8HqrY5Hvjkc4rutR8PX19oNzIfLMroZYlB5O04PzZBGeQR&#10;0I4OQa8sMusaLbDVPslwLcyiFXWJmUykFtqkcliASABkisakW0jak3fU9n0fxBc3Gk2/w20iV0i0&#10;WCK4Kk/KokYhmQnoxY5OOOcnGa47xr4j8FeIPBkFnFqC2cMt48RuJFZHZo8s4ZtoJyRw38WelYfh&#10;2+hvorXxnBl7qGea2kG3A2YBXI+mAe2feuUvbbw3q9qnhHxDpkl8sLvcwukpjVJ3yCzBeo2nG3kH&#10;PNVKvL2fKd0ElLU8deHw9qniCFLhyYJ50VijDcse0jOQDhjjI468V6BpHhd9OsZdP0u8kSOGR393&#10;BG7ZgHsOcZzjnpXXa5r1nciy0W702Ke4hmSSKSOIRtFtBUrmNQCrKec9AtegfEhrm28DW3h2xQ21&#10;w86OXTad0bqVJyOcvnHPeuSFDRtHsPGbI4Pwroejal4M1XxbakTy6TaS3srDGCIVL5jkb5QGUccE&#10;mvkjxZFqvi2xm8VWkqy6Y8oWBkdGDLJyOFJ5B69cHjrX0jc+GH0DQbvTUnltLhpJIBFA+5RDPGVY&#10;FuhaMHG11IyR6V89fDbwp4P+D2geI/Bkd1f6naancTLDHIUKW3mKQ8sKIqqkrE5Z8YLBSRkZPj43&#10;mlJRtp1Pcy+cUnJPXS36nGeEfFEnw08a6R46urdr6DSZJnFvGUIkaa0ntNkkcgKspE245H8OOuKz&#10;fA3wj+FXgyxNx4zlli0uPSvKttLgjN0DM8QihiYFkeJYuJN5IHy7QQcYteF7PTvDXjVtO1Gee4ig&#10;glS3kdF3Su6jyy23jcOdxHfOMZrndZ8Q3zXupadbXAt4rdzuTarHzFAI3EjIHPSuRTjGN5q9novO&#10;x7rcm7Qdrrfyv/wX95wVn4b0nSrfRVto1ubtLcpPdEMRI3Cs0nQZJG4Hggk9a76ys77w1pza3otv&#10;9qt9LZXuY9+FVGcZKsf72c8Zx1xWc2pwT6XFqd6fstwgCyhsqjSPyjqCAfmGeBXeafp/iu00CfSb&#10;oRpFdBnkgiYMXVsHleuQoyfTtzUYairXgrPyN6021ds5+/1rSdU1i5fV7aWCSdTNFNaMNtrOpwEZ&#10;9uJVxk9AQfY8eUeK9cvJPDLyTXXn3JkSW4jDkeZzgkr1LY6Z79q5eW6m/tZ9J8NSzTwKXRUOT5mO&#10;uORkg8bjnNS/2dftF9qMLJbkq87qAzKw+7u77cj5q8LEY2dS8V5/1/X5HfSw0Y8ruT2VlJDcWqWx&#10;aJLiESEO2VZHBxkdiCOVPSuYk0vTr7xIzXTMLRWJKxBRIVAx8u7jIPUHjFdX4jtm0qYWBD3Ml2o2&#10;hvkJPGevPHb1zTlsNRtrCO2hxvlYb1JUYOOoIA3ADiuGpScXqtv6sdKldXueZrpXxGtbKPwlpYll&#10;0nUbmS4uba0VTAxBLI8ykb1AAzhTt3H3qvp2iaV4gvZWvLSOVLvEcqBfMEi9PLZGHOSMYx7HOOPf&#10;NUvR4Y0ttT0JYl3R+W7uMnLnywN3b5jwB1NUPCLab4R0cvKsryXLPOw2gMFUfIis3AJJr2qGLULU&#10;n26/p/X/AAeGrNyXNb7uvr+B8oj9nnw/N48h8RWsd8lxpN2PJSR2iSHYfMRBAqqoXkg5B3A46Cu6&#10;uxpHhm4j8MWNy6z3N0139nRtyl3YLvVM5Dc/QrX0hL4mXzrjUJIWg+2LFmORw7BB8qguCAXyTgD6&#10;Cql14Ns/EmlpqHlW17Hc3gSFyP8ASkkjGGYEAFFA4Pz/AFFZV6PtI6M6oYud06uyJItHgvPDt7NL&#10;Km61ACKqlmmbuuBwNoGSemK4vwRD/a32iOIpIphjaRkOQSTyQeg5H5Yr0u3tLSyWxsLC7E8Ntuil&#10;AG1t46l8dSeSccE1saZo3w6sbm4sp7N4IBt3TwyyxiTnPIjPTPX1rCVK8k1ayMY1lFNW3OPfw5oT&#10;JFKjyi4WUPGqHJBU8M3bGeffvW5Jrc0739vp88N3qAO8hyHdHI4Lg9QTz1zmusm8NQZaTwgzRpJ8&#10;sYmbdhTzwzYPPua8st3bTrtobZFaW4y05jHRjlckjgnjrx2rkxM3RaVtx03zrU5dX8W+Jddn1TXd&#10;XP2cxmHyBHHH5GMZMLKN2CQSwYtyflwOqWehzeG7ua90q6uLizuEw8czBgSpyrDhefwrstL0bTLy&#10;dodWEnmIcgM2Q/8Ad3cdB6dahv4tQvZ3sI2jWNW+cKQcgcDGO+OoHTp2ryKlK8PaPV/iehzq9lsd&#10;5o+vaVo+jNBbWrm6uo9zJIMKXI4Y9yuO3Q+9edadbWazQXdzGILlWduckFV4BBHtxt/Lit9r5725&#10;hmuSCbPEeB1yRjLnrn0zVPX7p1SC2kCtAxOzjDhz19z7Yrrq1lJJvZbHPSVpWXUxbi3gluXeYsYG&#10;6gcYJ7561rxarql1APDn2TzWGMTtkYBIKFAORgZz61l6UiSa6iSS7Uc7XYkAAY9Dkdas6Kk9nqqQ&#10;q+xYM4Gcg/Xv3/pXFTbvfa51N236HayaRcxeGJ4bS4MksoeI7G2BnHTIPQYPWuLnZrexltFnZbmH&#10;aCg3HGfQ9yw4znjjrXcXA+xwO25zOFXjGQGPQkVtWX9j6r4UuNPu2jbUVkjnikjVgyopG6EjPLcH&#10;nGCD24rrnT53yx0dv6+ZxKpZcz11DwXpMdjpNzdXBlDtsEcbNn5OSxYkk57AfnWRoFotz5WtyRxt&#10;5zMYt/zNnJyrL6j9Kn0nV5rQpvRmZDnfnAwfUe3U1sah8TPBNt4m03Qo7Z28+N4/PT5VWZn+6FwA&#10;RjHzdQcg9s7QdFKDlK1vzMXGbbaVxdP0/SY76N5I/MuMsIRnaAxHLY74ri/Evh2V79NJ1PUPNuWK&#10;XLDbtaTLEAgAYB69B2r0a88d+D9Ks5rSxEMl+7FmeRcyRgAcd9ufbFfO8mpz3mrjxFcNmQyfKoBO&#10;35uG56Z6ntXLmdWlFKC1/r8x0adRvmehr+N/B/g3VWk07xFaCUwq0aGNijIzc/KwxwTjOetZ1kv2&#10;e2hlIUx2jojM5YuRjGOOe3B+nrWrf3wtpJr24LTkocJuxubHH1PpXMyQTQaZHq08ZhuMAKpIZsY5&#10;LY4NeTiWpSbij0aTlyKLZu69HBOxiM6zkKXOSvmIpOQu4c4I6ZqO3ito7CTVJVyg4OASRgcf57VF&#10;9ms1/fSR+WZRltx+fcR3PXgdPSqMFrG2jpp9lN5ixgqfmO5TnH4Y7da46kPebaJpx6JnP3etyXM4&#10;iaUtHsGxDjO8H+E/xLj9a0rfVFttMNy0h64AHPXj8walnli/s7eIkMaIY87eozg5OOOeeK5u/vIN&#10;N0lJ47UNGMuyg4y3r7cVw0otdSqkb7I8x+KN3FFoEs0kypdSIRCm8rkNzuByOBwfzrxP4b+J7G02&#10;6ZcagJ5FiIgwHVlIUCQlXGdpGDk/hnisfx3PqnifXl1XxNYPdw5c2sAXzI41Py5OACXZe3px9eo0&#10;Xw/f3aWz6XpyWqwsI59+Pm4wSpBJzj14FezTqWScT3KeHpwoclR7+mh28qWgaMSDzCD8oIG1c8kl&#10;uwHXP5V896t8QLzxDr02lWSPHaBiFkByZUU7efqeRg9MZ5rov2qJdS8K+CfCeoaVI0Nlq11/Z15J&#10;FjftQNKq7zho1faFZ16gle9eJadqNpdaa19MIbVt2FhRsY9x1PU/L6j6V+q5BQ5sOpM/NsbGPt23&#10;8i/F9ms7rdbuFhkXzGVFPz7mORyBz2JHXvWzG9lduJbJvOdAyvFg4C54BJ46+hxXH3t7/bFvHPey&#10;iZI12jBIIRTnAH9315z+Faul6lb3Fv51pGfLiAUK2AWUcgjnJHYc8/y9Othr/CE68b6m+48x1SBu&#10;VJO0jGB7Z9Bx+NaaTSpOlxliYyeDyDkc8r+nOKpQ3Y1YtJC6tJ5RGxwMo/uMc/LzinJFBKVV49sY&#10;TCoM7eT1B4IGfy+nNcc5SWjNqdW60NlnbzIboJgksQTz9045x+OP8aleQxTNf26O8h2qYlIACk4L&#10;Ybgn1zyf0rPlupbPy0UA8ElWOAFPBx+FSXjtbXSWuP3z8oyASLjk5zx27YJNcU7t3OujUa3LWoap&#10;MLaSCwkbzCAwcY3BR0wp56jGa5jXviLcxX5ljjEkqbRLIWbygpyXVAQTuOeAOF6mk165l02w3RIz&#10;ZJSMcZPcknrtHWvLLjW3tpDcxr5soQlS5+QtjBXnsc8Y5FRqj3svoxfvWPcdJ1P+2AL1DIcklclU&#10;Ze2HXoV9B75Bq1KIopLe+kiDkylPMORyDzgrnjHAzx7ivItB1YwRSNYyIWdtxTG0vkdOeQK9M0NH&#10;uIWV286Pgjg4DHkj/dB49PQ1EopanVUVm30NnUdQtbgLDHA0cbDEjOp29eMZwOOSSAc1QttYRy9g&#10;CZIlZljdwVdowcI/PRW9PXgDFVfEGuJdqIC3mSyOQVxsCDHBHGOemPT0rkhqF5DLJOqBwueXOFDn&#10;gKPw7HAHrmlyJajoQXJZo72PWlST7MENvCzb8lgwZSeVXkkE9ckYrl765vJnlijiaZkmZPvDdsz6&#10;5IIwf8mqnnKBCZRmUnBJYYGOMerZ9+3SobrTIrmzcXMblpW+Z1P3T25HIHTpnFWoKOppTjGLK17Z&#10;m4ZTcM0XmtsjGXzheSEGcHOPx/CmJp1ojmTblRgfOQXdc53M3c556/SrNtYrF5d5LD54tyWUszNi&#10;QZAAGck4zweKcLiyj0+aTVgZbo7TAocqsYY4O8+p5wP61MJ3dkdHO+hrm9htxFHGI5ZpmLFSCwKn&#10;jIB+6vrmtqFhKr3MMqyMQc7Pl2lOoUdyP61xtgrvi6jBcoOVU/PjPG3tgHkZODXa6ZZ/ZtLhWcfv&#10;Bl3bJHzk8Fj29wOD799JcpFWpZI1YIrjzklO4AAfI2B2yGPTt26frnThjmmZo7acRbkIYoAW2fxK&#10;xwflY8YIpv2GW7sd0ibzIN42Fk79STg5HftUiW+tC7e1hjjVSoLSbuAfYDg475P0rmqTWjPOrVFL&#10;VMgUwvGNLG1Zgvn4Zhu2kYwV6tnBPoPzrRg1eO3tkM0Ks6naqRBvnYYx8o6Ad/SqYjAkTUHQGK4X&#10;yyFxlWJ4LFucN0Cjv1rUsLUvq1t5qgwRh06cxr2wepLdyevpXPO0locslG3vHY+H4L/zLmcRq63J&#10;G5WcgZUYGM52++Opq/JZ3FyDuCgMV4TIB2np61kXVxHbIlnbxlnZ2YMmS4GQPzyevpXT5tEn+xTS&#10;madOTyflHf5hwfcVaSSsjyqtRr3imiWCSyiAlG5TAb7pHHrjJ7etW9Gsommjurc+a8SbS7ZGQDnB&#10;+ppgt4LUC5tbUF2Y4Vxw/XLjnn2p0011FAITETLIQjYbDAucAccHrzjpRayuc8k2tDf+xtcXqQKG&#10;YkF8ZwAAcbc8+tdRNotrGI4IZXtxjcxX5WHqAcYx6/pV6y0WbRLf/SJPN38KDkspOOML2z07nvVm&#10;dGQR2SAkySAOyjdy3BGP5e9FR6WaPHq1ru0WdHaagkdubeyOCE2oR0OPc8E/TvWp4K8HeKviDO+k&#10;6BaG51C9dre3RSz+SBiN3c5U4VmBPpjjmsm+Ty3iN0gIgQkklVX5Rk7geBj2PBz71+sv7KHwcX4Z&#10;afJ411iMLrGrETRsSwe1imhVJoRg7SspCsSCc4BGCSK6qOHlWnyN6I+bzTM44enzdeh9UeEdAtvB&#10;Xhy28OWdtBBHp0SWqC2XCERDYSDgFgxBYM2Tzz7biKztkqQv+NSfNIDJEcHPPpVpcBwoPUZIFfRu&#10;3Q/MauI5nzE8R2pkEgH+VSr2xwP88VWhXPc49asETFicfczjnANWn1MOdPUlQR7THtAye3SmiMgH&#10;YTkdaVpS3+sX5uvFReZ+9XZ1PUUc4mtSXZ13UrEk/vQOOgFRucOQhPzdSODTWUBdqnLDua0VuhFh&#10;GKKRt4J45pS+xeo5qMeZIyhSML19R7U5kQMNynnHXt/hSjJMlS6CghgBjrz9KeC4OOozUEkRkVw5&#10;2hThcenrU6OCihWB7Zq99CFYV2VVG45A6nvSqCVxkj2HFKIlOQeg/wA5p2AQMnI7VooWLm9LCKNj&#10;CRhuAPIpVPB44PShk2txyT6dKRFZgAOD61SMWrDsFQSM+9W0UY9eP8ilKqF4+4OvuaRmMvcY9OmK&#10;iLbE46kibPuHBzSqwJwuQf506LykA3Hcc/55pVw0m1lUY5BOc/0rogTPcu2yhCxb73pUixJv3A7c&#10;9QB1FQxny2xIQd35gVYjIDBlw3bg5xXTGPUUlcu4j27GOcHIOKieJpFCLzk8nr09DTVZFPlr1Hti&#10;la6O75TkZ5AH4V1QfYydi5CigNABgZz3qR43I2sPl7Yqtvh8vbFuHfHJp8ZUOFPJNdcUyGTqFV8x&#10;53d/etu1TLBnXbn/AArDXc+I9+GOfw9K1IxIVIkGT6V1RehzVGnsbKvbLEHTJz3qYv8AKssbcjP+&#10;fpWdA6hWWME56ZqWAs+5VG1u69Pxrqpysjlki1vlkb96cseeBjipM7Zgh6evoMVW3NJg5wVJ3EVY&#10;XaQJcnafT1rqhMzcbllp5A52RAr05PP1FOjLZEaqu5/U5xn9arohXcrLx2OalIKsMEYHIIrpjIya&#10;JmlEbGGOMv6AHk+2aIFiZCY0Ef8AsnJOfc5x+lIGeLLqNxI7e/ekKS7jtOAxz16fhXXRRlKxK7LE&#10;hbaSenSpAkyOrDGO+PpSxDLbU5GMZPXI+tSh4mBBbeF7CuqE2RKNiUOQNrjleScdqEcyElVwoOM0&#10;6L5htQ8DHJ9Papmfjbt4PIbPT1rpic8r7WISN3yyHcOnNPYZzkZ3en6U2ZWD5BycdRT9yBT5Z5/z&#10;2ropq2pzyuOVWSILnIHGaVmUgKnDH17mmpI4Gxhye9TEAofMPTP1reLOWae4CQqMFQMfjUQbGH7k&#10;+mc+uRR50xQFIxt9+v8AhUH2w4KlQGBrWGpDbRMPm5U5IP0oDxKRuxnpj/PSoRNlQXHPIzT4GDsc&#10;DlAM++fb8K0FzJlk7XCuv/LTjk9+9SrmJyuc46571TEBdXlPzLn8s0f6SqlY03YHFawdyHdaloNI&#10;JC0h+Rs4GOlTIqou0+v16+tR/vW2swPI79vwqaNZB9zAJ65/+vVEIsYQDAJIPT0qXc7Z3cEY4x2o&#10;AyPlHzeopWDbtqjKjkVok9gqSGLlFLwr9RUyyM/+sHUGo2+UgDH4ZpTuJGDwPU9a0gTFdhA0cT4P&#10;U+vSl8xiGGACe9DjYhdgOSRyKidI2wck7utbWQ5IjwAQDjJ9OlDu4XbGud3BPcCiVV2B5TlVHX/G&#10;mIzMokjHyg4ql5EJEihinyZB/l3p582PAOFbP9P1qLd5aH+Ee9KtyhiCynC9R3qbmklcN4HTPXqB&#10;wKswAviNm6/nTkmgmYxoCrqMEY649KmjjkYnjB6ZFa0tdTmrPsTAkNvHVuv4VMmUbep689O/emqA&#10;rbCcjAyT/OpcHO/JAI9a0dtjFRZLIGkI2tnP+fzpm9V+bOAfTk04ISDnoOKCCy7iOPehRConfUeU&#10;U4jU4J/nVYw7OJWx9OP51KVQg7W6j61C5Krtc5bpmqJg7bj9rSc9M557/Wmo78pnBHB+tPKY+bgZ&#10;HOOcd6jXyjJkDOeh560cxqoJu7FVY8kS8kc/5xSApIwYjBHcZxTm+dgp6noetNykQxjB47/0rSKs&#10;hVV1DaeNqAE9ev8AjSsoUc9qaoD4CuVB/L8akkikRdzHI9uf1qo67kRYpEmWSMjI6k85qFZWALSA&#10;7Seg6Z7GkKF8HOD1+vpRtIlwOSfTkUkiOV3sR49MYP8AKjagGdvB4oUKT5xJBA6Ef1xSjkkqdwPQ&#10;EdKBPcesm5TH68/4U4b0YuAXOcYBwelM8tt4DSMdw4XPHrxUgILfLxjgirU1YmepZiNzPJsA2nrj&#10;p260pVEYNgE46nmoWRJACzdO3WpEdBhX4z39atSZfLpcazb33jn6YAH9eaaCjHnJA7U9sHB7eh70&#10;F88gcD/PWpm7MXP2E3IcqMt15/z7U4OCgk6/57UIwjG4rj9aj2nGzle49KbkOCXUuZZMSKgKnoem&#10;KrZI528r1PQgU4MdpBIOPwpkknOxuPQ9qFFETetiKSJ5GJ3cHPXNQlZFJjkGCpwfrUzeYE89fvL2&#10;9cfpRGLi5/1i8n8MCpmGzIUkMa7c8Zwa0VSQDbLkAdCPWqiAnlXztzkYH+eKsRo6HaW3Z6AEnNJx&#10;urkyldaFoDoh4K+v+e9IGbLb8Lg8DqKaDuUMV2kE8j+tJj5ssef0rFoly0sCs0ZKqwZs55H8uTS/&#10;fXLHH8uPajzFKsRg+hHOKQlpR8v3h6UvUTVyRXbduYAluh70xndyEZFz1PvTlERf96doRenfNR5b&#10;lQoYHoQ2B/KmjKc7H//R/rR3ADdyRnH4058jBByvPPXFOEiD5GHHTpSBtq7c5+lf0ifzMtNRquCo&#10;aP1zz3NI8c7Nw23HJp5A4k28n9aFYhcvlhjpSBp9REkU5h/I9DTonYERP+dMM2E+6GGetB4+cYB9&#10;DTSKiyRFUMwY/Kf880Ajhc9eODURZsbuD7U9AsfQbc9T70NGkRwWMPtC4Oc96MxqSrcH2PSmtgsW&#10;5/8Ar04BcbmHXrSBRTFypk2q2fX2phBLeYxz9PT2p0gRlKAYHQUoQlQCc0kPXYVfmXnvyc9vSmJv&#10;c7R29OnFKUBJYnbjj8aSORmbYp+UjGRwaHccdh2WLlQ4xwMY9OtQ+anmbWH3cjFSARrAoA4TjPc5&#10;/maiJgB3Bee2aF5ky8ySNyZAAAQ2QAKrJLJLJuVuAPmOO3p9amidJf3g4YcY+uelOwEG3AAHYdB9&#10;aZorWGI4woZfYewqPCRSsqcEAE45qVZXVGO0sQfTt/8AWqtISVEgADHv/KmErdCRfLRsLxnk/U0x&#10;gEH7xiV7A9M1L8pYeVnOOd1NkGz5nyQORQ9ieboNiDSqTIu3Iwvt/jTpAUjLMQc8YpFAblDwOfSq&#10;0jPJlZzgZ+Q00tdAJNrBV3EcjrTQJFcsDuLdMdhVIl1IIfcp9jmlNyViyvXpkjtWtyXHUkcGNyuf&#10;z681XlYscjBI5GPSqjSR53Z5HHfJpcxsCUOAccZ6UnE0VmMmK7PlTB6DmqxkznLEbfw/OnTgwNjP&#10;XFMkhgbZHIpPPJ6ZxUSbtoNIY8KJEWgwgbsTnJpluux+DkdTjtVqZYFUW8a/L1wKt28UMMRaNSGY&#10;gn/CojuCkNjLna2cd6WNJMlcqOhJz609dgG5jx7ikVVUbkb5e/atJRsaPTcsgGGQLGeTjnHQ+1At&#10;nLAH6g9cc0scSb8SgqBjtz09Ksfuydm/kjNQtCdyaKXBEBX5cYz7+9RyQIkxVODJyfapyHKqjAAj&#10;8abI8zgBlBx3HXOf8KctQvrYckQJKAgKAKQI8Z3Md393j8P5UqbdgYEljxikadAAMHPT/wDXUX1G&#10;n2J4Y/m564x0704l9wCdCOc9ajCtKCg+UnBPrSvGVgyxCgcknsPU0XKirIn2yElhgY9PSrCssq+W&#10;GznjI/x/nVGNGjG8tk+tKxznbxtzz0qbFMDNyY2NPadnIiRTjv2/Wq8U0cUZVRuJ61bM8X32OF/v&#10;ehpPVifYjaSSMAEYB6ZqVWimba/A9TTJVD4lGD7nuKc0Kyx7YwM4PXkUWJTHl0iQpu8znGe30/8A&#10;rVAZLuQZZPlJwMn9anRI4IdgUDP4/jTo2/vE4Hp0peTHytsiKTqdoAP8qzJJFaTc2MjIrbFwm3eB&#10;061ixeVJK08g56rUmkUWC0oT5VXce55FVl86S4IH3/pgVOU5EhOQcfWqbtEnmNuwuCRk5HvUy2Kj&#10;2J3iEjDeB5i8Z/GmyrclVdsjAxjrn6VEk3mW5EanccYI/wAKdGLpDmXp6nt9aTdi1e5PGkMbGSbO&#10;fQD/AOvSOYyX8ofL6EVXEpnXeMK3ce1OMyOcGhq4S0J7SYBdirkN36/jTJuU8xX5U8kHjAqCJ2Wb&#10;zGGNo456/lVhQMEjrjOD0os1uStCm8cZka5TLK/5fhT/AN8ArzAbSOACT+fFDeYmFjUEDI6Z/wD1&#10;UmJhbBJH81sc5GMe/WrSbJ0IyrGU+TwrHB+tWUMafvHXI/iPrWfLFuuUmZt4U/c29f1rVD9JGXqM&#10;YOOD/nvW8Tmm0noNkbaBtGB2xxj2pzsgjDF9p9KUxRyxHcSB3A4/zzSptZdq8DoapLoPm1sPaOMY&#10;ReAeoFQFJFX37A9MCrar5akk8CoMHBXOdx4P+FaJmGt7EUuXIGRtx8x7ZrK2PLIR/CuOR0q9eDAE&#10;akhfc9TVYIZRsCkrxwDitVpqNwIWZyAs+Pf6evp2qlJFHPlx86j16f8A1q0NzqcnHfBNQOY9nls2&#10;cnPp0961sPpYpxIpz8ozk/rWLqcSyMRDgKucnuSOtbsMyzM0ZyFA6jj9aoazC62wjsIsLGQWkPPB&#10;HU+/rSZcY9Gc2oRlAyF75PYVIdsvCAhR0J7+/wCNR24CKGABK9z0561I81szlUbbs+6p7j/PamrG&#10;w1SsR3xrn69jT3wD5jHaSAOmTUCuCT3A6ik+zxPIWklOHIIP931x/wDXqb9ybjp2UtkneCMcdKeL&#10;MXdu1qvDyKy4z0JB5qvs3ObeHpjr9O/pSq0iuxUHbHgsR+lZ1IpxaZdOo1JWPOJJWTQ49J1BRHNA&#10;6IzlvmGwc9OMnrxWVrd5b6hHHpt0wKgbQvTLdc9smtf4lTJYMNUjjw8+EBPRmUDj0Jwf89vlz4jf&#10;EW48Iz6LdOn7mW+txeSOAUitnlWKR+T1XcWJ6Ko3Z4wf5V4nw31PGzhNadPQ/obIcR9Zw8Ki3/U9&#10;UuGt9QtVZWYRSAqxHDL1AI4OCP09Kw/htpt3Bos/hq7YyTwxeUHHyiQnJBGc4ycfifeux17R20HX&#10;JrGHJQtmNx8wYEn5ge4PBB7g1a0kXFlqcV6gBlikRwcZGQwIz+IrwK1PU9ZVdNDP+FmtaX4v8B2f&#10;iHSrmOdZBIhETh/Llido5YXA5R43UhkbDKeoGRW94Xle0mnZVyJMN9DnivFfg58LtP8Agf4q8WaD&#10;o93cXFp4l1WfXlSfbthluCGnEW1VAWSTMjAgsWJJJr2rQNQtLXxXdWFxKRFcQhYQVyDOSCASOmRk&#10;ZryZxdldanR7VJ2RZ13Rr3WFKwxjMpGdxxwDyBjpXC3fhptEvVW+jwqH5oWO8OGBGCe/+Fe2SKYD&#10;58sm2MHLcZ4zXCeJEujuBGR5v3x0buMfhXhY7Cpu9j6DAYl7HhvgD4Y6V4caW6ngWCQEYCMSu3qe&#10;W5x7V7JoFjbprCS6KPKXDb9xznjk/T0qCziPkwaqY1lQSMCrjKkqO4/Wr/hzQpNJi/tJ3LecSgVu&#10;vynOfxzgV5cKKirI9b6w5O7ZuX8BuVD3MYeSTJVgMcg8nimxWEscH2hNqyDnB5LD6+1XLiB7i1Vf&#10;MeJ4wShByOuSMH1pZI7s6auospaN1DMy/wAOeOfxrOdO2ptTnqZmtNq+paaF0yXYtr++aIuANyqf&#10;mAPU46V86ap8Q/GMHinUJPEe6K0MKqkcKqU2yYO4ZXdtwMBQcKSTya951+QX/gvU9N897a9liK28&#10;yDJBPGCR27Hvjp6V8wPbeJNHgdblsyTgRuHy+QRtA5Jx7YrlrXWiPVoOO7PpDw1qOnRaXNdXQKyT&#10;7QUA5xt6n0FdJ4W1vxLpDDS7IqBeTNPCrJlkkCAEr3ywUcDuAfaubv8AV9KumiMdiLaBLaMGQMCJ&#10;JFAUsBwQW64J4Oar+INVvdSs7VtMKxmJ9wdMhiCpUqxzz65GD74q6c7GsJXMjxHodr4ektrHSirv&#10;ezMkyRNkI2fvMo5BJPzZrI1mw8OaTp091Z6lNLeCPbAI0DI0oP3XyAUUjJPJxis/VoY43ZJwVvZW&#10;Dwyh2Ijx99SO4frzzkdabFYxXtncajdXYnltW5t+MOxIBweucHOO1O2p13VjZ8Gae9l4B1TxNcx+&#10;VDFfRwRTHaQ0kyAuhJOcjG70APPFd2NW0m0YaxNJDOukozqEYSpvKERvvX5VaNiHAPpnHSuJt9Yu&#10;rjwZc/D+wVII7qd7wv5YeUXDIIxskbIUbBt4XJGea898JeFtTm1y98GXulajNa6hCsaR2EYkja7h&#10;YTjztvzRqFTAYAZPyMTuAqqVXlski7p3bZ8p6FbXfhXxQdeure5doprjM7eYq3RlTDszOAJSWJO7&#10;nk5B716Lfah4JvfE8c+hXHmpdWqyzefG0QguGB82Ng2M7ccMu4HPDHtv+Ptfj1DVreK9jmjtgZXE&#10;0isqmRmHnKqMqhVTA+UAFe4ArxnXtK0m7nvJdMldUc7IZCCMHpnbwWU9QDz618jUoOlUlCD63Ptc&#10;NP2tKM3poTeIbOKPWrYRtl7eLcGjIAKk7lIP4da8mgg8Pa/HqUeh2Tadc3LCfe53JPlsMMqSocN2&#10;+8F55AxXYeOdS0y3vItHtHeC8SzjijdQGXb0PbAJ69O9fNHgPwx46sPiZb2VzDJp9uiXE88Vwxlt&#10;ufniC4YgSO2D8oBK5B7Y5auJtOMOW93b06fI9rBUrwcpO1lc+jXs21zwrqdl45gNlfafJD9mCYPm&#10;IoAKs3OCRyDwcfWu/ge/0fQLR7i1+y7P9W0ynewYABULfN0I49x7Vc07W73XIdRk1OKNra45RhGV&#10;3SBsNjjPHUHisq2tJ1tkt7mKW3uYstG0xLqjZzwGJBHr9a9elTS1RzSndWZ4r4w8CWA8WT2UhNnd&#10;xuJJfLGQGlGQ3HTAGfl65NeK/FGz8WaLef2PEjgzL52IWZkkTPBbGBuI5Ct3/OvrzXvCtzP4s1PW&#10;IZl865jS5ZWLY4j6KMkAfKewr4z8WeJte0fV5fGFiVmgu54FujIu4K0kqxYXLZ4Gdoxye2K+bzbD&#10;Qgm2rXfTse1lVSU2rO/r3NzwfdaN400H/hIJpJzewp88cgceVsOM5dQWDYypU8dOtel2WgHxCIZt&#10;NRiiHbL5m45Q/e2SL1YHtgcd6Wzi026u4PEN/DdGAMLe3WNw8Tqx6yqcfI2eNvQ8817edc8LXumw&#10;eHtDvIIprqTa8OCsloynHz8YKsO6k1eHwkHG1Rr/ADDF4pqXuL/gHm2tJoGg2tzpcMJkW8hQssp3&#10;lURsjaPqM/rXO+KPBWu6RdwaZqeuutvcx+aqbVAV8hgEHXhThu3OeK3PFGlLaamLxdpVGES3Ayq4&#10;65JPTB/McVBH45TV9SGj3kCT7eBO2FbA44HIxx1qcRSjzNSVu39Iyg5W5o/MzvF3gm2udMtdRdJH&#10;FpJFJiPKgeWwcMfXbjkHtVD4UweMte8V32leH1hvbi5eS5EU0gjSIPknyyeA5wQEx82eO9esC4uo&#10;bF7iON5YkTchXoRnBAzx+dYviTwvb3mkR21rcS2EjSFlkgYxsHxjJ2FS2ATxnrUYrDSU1Om9uhFP&#10;GNx5JFfVYYvDty9prUGZJnwPKwysWwcDnpz19q568065msVksv3ckJLNuIzs6HjkZ/OoC9zo7Sy3&#10;0015Z6WSfOcM+2Fe7Fs4xzzkgV03wTaz+L/iua3ikltIRDdeWmVyfJCkMcjB6nI/h9ayqL2040dm&#10;9P8Agmsk4QdTojWTxJPLbxX0bxeSQNyqgIVh1/TnFefXNlDbPLdaSWl83cVRcLuzzxz+Ne7+J9JO&#10;k6tLpOmKt1pcIKo21Pnz8p3FPlJbsRxivMtJsrcaquoSEJDb84bnbnIAxyeelc2a4WcZqnU+/wDU&#10;jCV4yhzRJdY0Oxe0SS1mES+SCS45dgo3LuJ67unFefTWTaVDbwSyLFcXKGeJGcsxAfbnbgEDPr16&#10;V6b4xufDmnWenQSXCXFw7nzYFBLjHIkPHC/wgevtXkFzMt7qyal4gnNy8OUiUDA8svuU56jntXmZ&#10;jKEXpud+FU2r9D0t2fVFaCZcFVBb5QpJxyTjt/KtN7PRNRlWwviBLbxecd/y7QBjg5zzjt+Fc/o0&#10;d9d63C9pOYzMjYzgk9ipB4AHX+VXNf8ADGqLeSanB8y4MZZ8hfkGflJHPHUdR+NdFOpKUOdRuEYJ&#10;O17Hmeom3jMlwkflwBtxkYALgZxk+v4c10/w5fSvEUlwkshDuuUDZEhAzyMdOmR+teQ/FvU/E0uh&#10;288em3emaY8twjXYgcxP9jUPOpfpkqwZCOMA7csGx3fwGljXSVaD99K6F49nKFY12MQ/TryR+PNe&#10;Nh6n+0ci28z0MRRfsHM9KmSDRPtUskhkjjBI7k+lZ13BBHareuVBlGQyg4DNnGT2/rXTC0ini/ty&#10;8iEwL7CFyF+Xoucjr69qz4bm2sdCuIdUZEtxIFjOfmOTuCgeo7enXvXoeT0VjzIxOfi1DyIpILpS&#10;6yqCpI6MO5FZdpBafalv5wHltjvDMBhXPTn1IqTVfMvLpLkEGOJflXGM5IySc8iq8k6pYyI2FjlI&#10;JUYzkDGPXpXlVprm97ZHYoO3u9Sjd+H0uL6W8M2+Jz5uUIDFj644IHAHf1qjPpVxYxNf6chY7fnB&#10;wRu6DH9a6bTtNF1pnCjzXdScE4aJRzxnr0/I1z+vXl3punyW8BMLx4YAdlXn8v6Up0YuPO0O8m+V&#10;MvXWmxz6RHFcx7UIUqwz8hXnjvj19qg0uzvbLRI9Q8RRie4Zv3ZJGPLP3fu5GT1H61p+F5Tqfgi1&#10;SWN45VluA7M+9nQv8pz2Hp6Cuj+zyiwcS48mGLZsxnKgDgY6GtYUrtTXb+vuMXOSvFnnGqavpk+y&#10;3ePfcb87wDjbjjJ7DPbr3rmEtrS2WWa3wk3Hm55yO2M4pt7FqNvdPd2C4jjkwckbdg7En69K6C21&#10;GzvrCGOZDK6Ag5AweeQT6/zrz5/vJPm3OtRUfhG3uphtJjhj/dySEDK/3V6r7Z9TXKeJUNzFLHbs&#10;AJEUgHopxyCByPTNaKQi5kmhmR4ti5jcDAk+bgBs9hz09q5/VLSZNOm1+WTooUjPXnsvOR/KueUO&#10;o4x1sjz6HTZR5djIsTrI2ImyWVV6np+VdCPD9rBFMJ12SLFvLjIDM3HT1A/SsW2+13C74cwSo+Iw&#10;6d/pnkV28dzd3zl32hj8rADK5PHTPQH/ACK3hC61Iqyad7nyJ+1NC0ngjwvDuKW7ahcMy54y1udo&#10;A5HzEfxcDHbOa+XUjitoWnuG890IEaRrnjOBg+qn8BX0X+2i1z4K0bwncrbC5m/tK4t0jBaIFJbR&#10;pXXKqQWULu54PqBzXx4fGlpqbKmoWDacGG0pC/m/eG4kZ5OM4wP8a/ZuEKDWDVz4TOcT+/Sj/Wp6&#10;XHesVaT91GnO9jyoXufbjkkfhxXmdr438SLriPHDu0iZGE20xjZMDhW3/fYbeCOF5yORzyWr+M3u&#10;dMufDrRCJHt2ifzWBLISAcN0HUAdMdBnvreFfDfir7fdXt1ptw0MKiFWEfykAAkFjwD9fxPavo3F&#10;Ri2jzak3JbnrFl4p00S+bavhVYmViSjLtG7p9MnI4wOK9OM4mtlnvdrpOoCurDB3AHOVJyCMHPav&#10;NtG8NSRzOgiSNnJ85gcqmD8qsT/EB1HSuw+zTQWcUEz+fNGRufq7Ak4wOgHQHNeJilFnq4WsrqLZ&#10;rC2SGKRPPLRwD5gVYnn7uT34yRt7da3bS0u5WiZIyDGcrIQQCu3k8cgYPWo7vToZ7T7LNMyA7WjJ&#10;DArj0Izznjn+VdTbJczXEVvb3KxSR4V9qny2BOMfXPTB6157V0erCutLHGar4NS8Y6404DhlieFe&#10;Sy4++SW4xnGB1HevPPE3h7Rri7ktjuRS+8iLIbJPUA54BzkjmvcL/Tpm2/u94Ry6gsMlxwDnPB74&#10;6e9efXOnallr10WV3y23IypPbntjPFcc4a6nv5fiW9XI4HStEgs/tKoWALADBDEAjnB6jIwefWu+&#10;06IWtntEzI8Z8xRk4zg4x3AwfpVX+xIxbfaI3KhwGCrgEjPJY9Sfbv0qQwFZVKfOTwDjBPPUD+dY&#10;OSOydRyd0yFruOw/0u5yiGMTLMeVeNhjdt5Iwck88isaXUZZbKS12SkEknIwADyNuQcjvWjPbKkR&#10;tPM24BMayHKgnqox1XHY1oafZ28Y/wBM2ujrwFU7cAcnHQnPHXp093zu50Qjb3mUNM02M2TWs00h&#10;nEbNt8nhsDK/MTwMdSBz9SKWO2FxDaW7kNMFLtsG1WOcDCZOMDrn/wDV0piEA3T/ALoyAZWI52qO&#10;AMnjn+7271DJLJdWn9lyQxqsrZkaMbWKAZC577jwe+Kd+boOM9blcW0lvGbm5BMhk2oikBSB2J/r&#10;68Uyyj+zk26hWLN+8JG7pwNxOR9Md6muXSFY5Lp2EIQxqg+dSVxye429KqalcPY3b6CYisq7fMyd&#10;pBHOCOgGMHP4U4R3saX0NK0t7ExvfaG6pIZSZhIcFiowNqMAQv8AtDIycda67T9ywR3N5zHuQjjc&#10;cj7y4OM47EV5wy2trcWd3qMsUTTN5fzMCmFbIRF67j+hr0m0jiebeI2C7gFyB8oIyfvd+9U2lHQ5&#10;68tLM3Y/In1A3Voz/OoZkI2KpC7c4GceuOueTW7ZCW2QM0jPG65bfhNp7bVHTrzk9eRisK3xZmPy&#10;JRHC2QeVJYE5BPc454qje6je6heBERmiQ7kVRx19OudvrxXnybbvY8x0XJ+RBdNYT3selxGIxQPl&#10;i77cAHdnphsdB/Ouivbia5LWOnQ+XI7Ft2MLgjnafQ+v4da5SQR2dk6uqxiZ8bQMbnPABXnHuMgf&#10;17HQ7bT7aBL6QSCRWKxR/eI6jHoD1PORVKz0Q8TNRXMb2nQz21kkqygy/MrgABcEYHc9ucf1pdLt&#10;DBp/nmZXKqSzBiMLnhmJGeDwaybl7zzmEEkRtxJujik5K8Ac7SMn0z0qTT0s7jSZZdYDeQsjFQGI&#10;3ZO4bgP0B6/Sl1sebKndczZsWOqWsy+a12sluFKErkgtxjae3fj8a9d8J6c0c7Xt0wuZYY8bzhiu&#10;W+Vs5xuK+2ePeuF0bR11BFYFYRu80vOOAzc5x16fT0r0vSvDttb+fLbOIWuAGdUAwuB1J9fQV0Uv&#10;dd0rnk46pFLlTOgbdPcecSWIX5RkYHuO+ff8K19CtbOO4E08+66QlAqseB6sD78VnjTYpJlt4AYp&#10;ZQSpY5BwOTz3wMntX0V8CvhEfEWpz6nqpZLHEOZo1HmTKr7tiscgAjrgcc4PNVGlKpVXIj5nHY6F&#10;Km5Nnqv7Nv7M7eLdYT4n+NCZdHhEnkWLxxSR3MjrtEhEqkeWhw65U/OoxwK/S+INLqUl5ICJJjuI&#10;HTJ5Jx6k8nFcbYTRwLBZ2a+XbxgJHGgCoi9AFVQAAOwHFd5amISCX+IdOa9+hh40lyxPzDNMxniK&#10;nNP7jWjR1bBH41eUBWJcZOccVEkr4xjgnr/9anM7RfNuGOnNdPLpc82xaVs54Jx37UqvMoLOApxw&#10;BjNQtIcbQMA4wfWmIXZiWYZxwTUtFVGi1bjqxPzt3z2qRmDZaPkDt61ShEzRnzDtfPA9qnIlUrs+&#10;70NaKOmpKkydcE7sc5zTGeWOYHAKk4JNBR1cOxx6YNIwYQtHmqihNdgciRvlOF9qUu+PkGfc9MVH&#10;sxjsMYzn9MVIkaCPbyRjnJok1uSxsnLKQT79s5qeMrEzYXINQFXB3IfwNWAWBCnpWiMbIepMvXgE&#10;4xUfllnADbcdgO1TCNnXzGGMcAimZdyHZiDnk96fUvWwYBY9fl59KeXYqpHGe9SsXMhGd3vSAvna&#10;B97pWnK+5MyUqm9NvJ6nB4p8MLIzHg5BBz29DihRJgEgA+tPLPJ8kfBB/WlCPchvoSxRgR7eM+tO&#10;WG3GfMOD2x0FTphFwqDkjOelSRQIXIfkHuMGutdiVHqNi3HCryBUscKpu2ADJyAOmadbhkLsx2gj&#10;AXtnP9aei3LHCdRmtoLuD2FMYAAcg56CpGKlgAgQY6DvinSrlRnp2NRlC+CeTXZS2OaTJR5pAVQd&#10;vrn+dWjCgjDcg469f8/5/GsqMP3cbYB/X9alZMA5PFbxkwlKyuTLHEhWKLJPU89PXmtO3Vi/X5Rz&#10;7+lZyuzcuAQc9O1TLuiYvE2dwxtPIx/nvXWlezRz2W5pC4UOQxwp4A46/wD16sJGzytLI231Gf51&#10;klvNk8zt19aft3SGZjwev+fpW0XYizehrfKGcJ8x/n71PGFkBPDMOvqKoKRwITkc9eoz6VbWNE5J&#10;2JjIx3+taxncx5CyzyAJH1PTnsKleUH5WPPHHqPeogZI0Ltk+g6/rTosFFmcbT6HrxXbCRhUiWEa&#10;Mgq+cAdhnFBw5wsnuPf86apDS4UEZFWImtmLgAPzjn/DrXVCWphKJIpwwYHB7GplkhgGSuO+c/1q&#10;oqSBgEyy84XPFSoGPMhGB2GOcV1xlYxlK2hZjmZn3smcjjH/ANarIYD5jzkf/qqpESrDaSUHHHBF&#10;TxsF+bG2uuMtDJyJoxEyg8kDsfakMZ37oSMkcqen50gdAMqOe5zUiKCSMY5z9a1RDV1YYqvGhDNu&#10;zzz9Oxp2MplmAJ4z1xSsSUG08gdM1Jv4+7j3/wDrV1welzCcEtCLAQY644yaMF+WAyO/Wl3ELhR1&#10;PekB8xNxBIatYabHPLUgUR7m81gisMjOME08RxqNyAAngHrTXjRMZQkZ6A81KqYYMOB0HfH6VsjF&#10;LfQnijk8tSOF6tzwcVZEe4b4zxVIrJFtWQ8E4BHNXFDLtIyQDnParplNdxPmA39h6VZTbIg3jucm&#10;o872JGQT1HGKnQHcWbAUDFbIzUdLk6Rx42qfoSep+tRq06yeXhRHjlsHJP54pCnnLgDOPXipAu0A&#10;HoOnNV5g3cjjVVY45AGBn1pyL527JwFOF9/en5Uk4Iye1NZZM7QeT2rem7oTjYqzOBMVY8HnjpUe&#10;WYF8/KDxipZCpPkAhnC9M9BUSu0JJx8uO3+FaxbtYhJi7AcSRucjgjjmlBkbhOnoPWkRERcpjJ55&#10;NPUNICzAcc8cCiOmjG0RrtdGTd9c/wA6ngtmz5hwQOQvGDSLM0xyq5YDBxViKBTIjSMcKc46fnTS&#10;M5Tdi7GkZIVRtGPyqZE2Lhzz6UxpN2EVeOtSLsb6+taqNjBrmWgre4BPbPtTyr5BPQ+lRyCUsqqR&#10;9aegCExspOep5/A0+Uy5mnckAx8qnBPtn8Ka7rEDjLA8mnKxXcqgDHRvakyFXCjPehJjnJMVlCNh&#10;cH2oIUnc3ORz6+1K0UmwsrDpjNRx8AhOqjv3qyHECw27sfpmlfySPUjpSqHwTnINQCEs57Y9ab00&#10;L9prqOBUj5DnPPTrSK7lchcn/PNAyhy2GB/SmsMHzHP0qr30Jcrj9xA8wNx1IxUSSyQsIQ27qQfS&#10;hiW5zke1BIi2tt3AnnuFFNIESu7NJ855HemqWZTt+Unn3BpsYBJDNwT+VSB1ZRz361qyZRITvxuJ&#10;ycf5/wA4pAd3K8k/hUypIpx98c/p7UxioO0HGfxqWirkYZCP3XUcHPb2qwWkVS4AyBz74pIlU/On&#10;8Z5FP/iw4xjiqULaisiJSrqGbjJ61PG6N36dj/KmSKoiAhxkHn/63SmEknHIA9qSZm5a6ErSKDjj&#10;kjPtim5+bymOMH8/SkIA5ABb0phbaMzLjHHvTc+iGtSSRtzEMcipC2SBnAxx1qDcQdwwQeQR1Gfa&#10;lyyriVs9xn+VDjdAmTLuYFNuOh/L8aaWBGxW4b9KYpbbnOD0/wA+lMDAZZj+Pb6U0xKOpK7Pv28H&#10;njHeo25Ys2UI688Y/wD10wvGxVGJz9eR71ZX+71A6+1TKNimiERLG42nPrx1q2HZGDh+uOOuB6VC&#10;kg3F1GCOh5P4U9GBAB59SP51N7aGEnqTqVwHlUgsepHX/wDVUqlGJjwPm6H0qugdgdhGFHGan2Ns&#10;wRuPc9OvpUNkJkbRvHzGOR6HvT9rEKWUIT701FdSVzuxg8H1p2zLnPf+VJ6jSGNG8cnluODgE0Ex&#10;Y8vaMGnbFkUo5KkY5xmpTD8wOR8vGDjpUsPU/9L+tIsy9BzSo6Mxdh3wQazLW6dYxEc5GeozxVzz&#10;AcO/GP0r+leU/mjnSJkLqW5yc8DNKPM3sCMEAdRVaLmHezfNk9frxViJmaMF+Pc/4VMl1Bu4xZE2&#10;7SMD/OKeoCqdx4/OoY1+cSL0IwM9Keyq/wAjtt9Pak4kq4jSYc4+4Oc81IhxGQeSefpUbRGI7S4I&#10;B5GKk3sI8gZwMc/1o5dDeKsPYEfJjHuacWRME5OeOKrCKXaFc+9WmQOMA9elDQlLqNaWLZvzx0pq&#10;uu47Og/ixUpBDcde/HWowoEjKOtSx3Yp2ock8Hr/ADpvmllDLwD0JHX/ACakRAwOCAB2HPP0qJS+&#10;RuYBhjnHH4Uh2Hs4IwOMgZHeq7MkecZOecf4mrMkyxqWYZJ44NV8xk7g3XkjPNEWZyi2LkhtxPXp&#10;9RUZYjHcjrz396kBBUnGcflUO5ySrcfSrS0Li7ImQswDkHA5OKfPwQxIHH9aiMwDgc49KSSZnkxg&#10;hegB70tRomiAkySBgcZqGfzEIkHIHFSRShVw2Tj0P+NNmZmj2RjBB6n/AOtVa9SJU29Sq7KQY2Ay&#10;ew+lQCRXiPG8KeR3/wAipHKL83G/2/lVWZ1Q7E4ZuceuaqIRjYgnLHiP5S3TPPPvUD3U4VUuGDDn&#10;kDH6VXkUl/OcYK5x749qnRVfAk5PcDjvVNGktCOSNVIaQ8kZxmozIM/L8u7pQTH5pMRyAcEVY2/K&#10;sjEFScfjjPT0pBFoqqsrR5wGboM1MY3PyHggfe9KjYSDDrzjk81KpzyAW3dvpRcfNYDGhICnOOcn&#10;vQFw+6PLk/h+HpVrdLHCXcYB7Y6YP9aRAseZImzuOenI9hSVkEXoSQlndkRNo/D5vQUxkD8EZAOM&#10;frVhXCsHl+YdTQpRpSyfKOPr9aH3ZcrbksMcTR7n3bif0pwj2sQvPvU20yRhlcYX8+aA6yY2/l9K&#10;hvUIxHSJKT+8JORj29+KeN2zc2AOnHpQ/mo2GI244HX2oVCv3OnU56UFKI4Iu3k7aaUiUk8Db/ED&#10;2oJlYbA3GeR6Um3PysPxPtRcV9SRAsgLMcBhj8KQ9GjU5UjGD/Wq8bktiNchTj2/KrqSbSOm05qO&#10;upo3oQ/K0YGCDn1wKlDspBcADpyO/tUJQsCGY4zwAMceg4/+vTlTs7E56DqR+HbNU5XMRrFVO1cE&#10;5yPWpo2BG1RnPFMMYVgT8xPtU4wrfLg57Hj6VlZ7my7DSzxy/vGJ9M9vyojZ1G5UJU9elPwAgL/L&#10;3PfB9KlBct8nIpvQUhJZdrbFAJJ/L0qskd5LJvQYBwPmOOKsIwhUvEuTnnsSajYu8rCY49gazHcV&#10;t+4Ff/rVXna384+YME/r71bIkXiEA4qmxDzebcAbkHAPaiw1IhwFdiAfLC8gepOOMc1XKrGA6nhe&#10;f85rROHj3xHcSRwOOKrSyQKNxOHPGzjNDY0yusv7wMigHI5xjr35pGknmUwySfu8/dUYHHfNT72u&#10;E/eja2e3THbFZ9ymclWLNngDhR+VS0axdtCztgVcrhW6DuWJ69Mnj/61CI5txEVOfvdOf/rVUiBH&#10;LcEcEA/nUtxfhRsJZmPC88D/AD700hPyHIyuw8w8HA9MVZ2M0fnvyCAy7f4vQfWsNLpgMuhfIOMD&#10;oR9eK28h4lK5UEdv/rUS2FYqy3GZvLA4xnB9c1YQZ+cDc2f1pk0Lvg4wffkYH0pfs8pOSwJYemB/&#10;9enGdmZpKzJ185Idi568gcVCfMLAwc4IPtR5LBBHIWBznrkYqaMlvkOTsHFbKRnJaDpRCqgknLnA&#10;+opWc+Sdy/h/iKSTY8eCuWXoTxyRgUxJGViMDAGM+/r361pLuS7Dmni8ollIweh9Kgba33en61Nv&#10;VoymOV+6pxnFZnmBcsVPv9farj3MZybehK3lEMGwW9e4+lVJVdgpYkAc8cf/AKxUv+jSH92/I646&#10;D8aqybVbcxKqvcjmtYg7oVi8yMgbbnOPpVaezgS5S43cjt2/KrkjRLtEhGBySPT8KikmUxHA5I4G&#10;fyrRii3YQyNuLv6ccYFUb2JbuzaAyNGDzjPH48Ub2MO5Ml8+vT86zb2S5uz+/fgdBwM/XFTdFpO+&#10;hhpbIkgVZPNAPIP+fxqxH+8Ypa9R29xT23RweaVxj+fvUGAQ0sbHL857ggdveqv2NLXIpCTkkHcD&#10;82PX3qdRFIxBOQarpuiUrnhhgZ5/OrJgeJdjdall2KJ2OAMlD34/nQZSYxFATtHGMcNVicOiecVz&#10;/s+p7GoETZH5hIXphB1z3z7Ck10GnqZWu6fHr+hzaROGUurBSOCpHQ/iR+PSvj7xV8P9W8dN/YE1&#10;vDcQWtrPc3KMXJIijaVANoHUxkckc44J4r7RIeTMyHBB5yOPxqlY6baLfXctrBH515DNbOzLkOJo&#10;miw453DDc564+lfn/F3BsMfapHSS/FH23DPFMsFenJXi/wAH3PF/COt2fxE+G9h4ss7lTMIlRscg&#10;N5asF+u0jJHHYdDTIJTfQoCpEitn8R3/AAryz4I6JN4OtLrwXPJNi2iMXlyvuVHgcp8vAwMYx16n&#10;PJNek2eorBeGBnxGW2HuM9v171+E1qDj7st1p9x+t05p6x2N69VWS31WbG6JijE8HDdPrzT/ADY5&#10;LB78LkKCeOpKdMY71omNrixls4Rv80ZwQD09K4Kw1+W3uBZS4ltpso7jny++cDr6EV42It1O1Sue&#10;vSzw3dvBPp0haCWNHBcEEEjkEHnKng+9YuvW99Lpj26bdhIY+oYcCtFrX7L5UUTKyKo+793GOMYr&#10;PuPtLW7RZyrZXnjjPWvHxdLRnoYaTTPM7S5mtJVsLgtFD5nI5HJ/ix1I/SvQ9I13V7OW1sbURuIp&#10;cgyKG56cg8HPvXGyxFrl/tIHmIduev0rqNGk07VNXttHhZkcxZ3gYyyDJXn14/z0+cdPU+giup1E&#10;1vJaW8t1cjcseRtz1PPP0rP1vX7hdIGhWqqokiVXbGenIK+hyP8APfU1C/ubQiK6IkFwCuwjIUgj&#10;nHY1z3xCk/s0W0zSZZwQFI4AJxu/+tXNUudlCVzIgmiv7BFtRvAysoYdGGKr3MFhqNm5u4tzIAqg&#10;nn9KfqGo6Fo81pe2twCbiM+ZH2JUgZOOhbNaVnp1hc2q6hBcbXEh8tHA8sqPvZPTPpk1yTuelRu9&#10;Dloo9OTR7gyyCMQYWMOw+d25VADyScHpz+tQW9xFpqTQ3P8Aqp1z93JBX7uP/rVb8S6VN4ngt/sK&#10;otrHJ5nndEeVAcqXHIyCQB0z1rm7vXfOv4U1IBFI2qByApPT0x71jGVmdlJFjXI9N1mwgYjy8SrK&#10;Zc8nAxtx2/D6GsSzh0661RtMtYvLhkLSE9DwMZyfX1rV1u/sovEY0m0mWSCK3SRoj8jb3yflOOw/&#10;nzTNPaeG9kupIsrImzBOc99wwPzzWntPeOnyZcjttLsn+y6ejh7L7zs+4szDOd3X6ZruvBeu6x8L&#10;NWX4g62Jra0vomgne22vcAclJUBIU+Wx3bWJDDjGdtcRdavpkVneW+rYgAU5BPzuq8sAf0ryy7+I&#10;nirx2k3w48L6TJqTlDFAouFcpGg5Ys3yY24Ayc5OMkkCreJVNqXU2pUHUvHp1NP9prx/4K0qLSrb&#10;TGudXs57NXtZsgsh+b7Y7xSOWEk2EDsOpBGScivKNT8Gy6Nc/wDE0gVY2RWQKd6SKyght3XBB9Bz&#10;+Z5Jvg74P8XeJEm1G4mmu2/d3CxkxuiRZDQsGXAPVc19Ia3oGojSINa1bT3t7K7geW3myHIghIi3&#10;kZDY+XAzyw5Arx5Qq1q06tX5WPpqFajQpRpUr+Z8Y6t4P07VfFQnnLpFb7hCRzlCQcZzx0IzXoOg&#10;TtJqp1XWliSWzYm1AII2MMbxz94AdO3Wr3i2zgsfA8LacI1uTOm2Zv7vLMHB5+7wPSvCrG4utfhl&#10;8UaDM3/EvVZZIguS45O0Ke5wcYPWuCKjSlypavX+vQ9iCdSN29F/X4nrUieJ59auDCGdoHaSf5wq&#10;DeQMnsc54rnpNWC3FzpepXLzT2jkRiRy7IhOSPUKTyM59K7vxFZX+hTnxDe3C6h/aUEc5aMnfHgD&#10;G702g/e45zxWVos0i6bJpN9ptvO0jl4XIYzksBkk8lhwMDoBXpOLUrGaq6XPONenS21EXOmxzTxS&#10;KFlNsDhEAwxZh0GPz71znhLSfDkl3ejUtNt59LlR4mtLlElSSXAIQxPxsUYYhhjPT29713W9G0Ap&#10;d6NbkHy9l1IYzhlwPlBIxnfngdciuIvtUvfFHguXStOgVZ5pQ/nHMcpVflEbEjHyg8N+FcVemua7&#10;1fY6sPiJcu3zPMdJ8NWmjasnh63dFtEEVqdrBl8vaCAoH3Sv3AfbHbNXtd0Rrm7uotKkAgK7gc4a&#10;Jk4Kqx5JA7nnNN1iw1t7tXna1EgVAsgYRcqNg+TG3JA5IOSST7VhNrqW2sHw3KTNdSxNMiQAszHH&#10;PTrk8D1rzJ04RXK1ZX/pHoqTn76Z4h468eeI7bQhEvm3kKJvWMybfMYnADkjjIGA3YkZyK9t0Dw5&#10;4TvvE1tdWlrK+kanZNNbPdSAyQmRFdYpCjH94DuQ9VyOCRivCNd+1Xt6+k6jayWCqjJOuArpuUjj&#10;PAYZGPzrf8LQX0mlaRZ2JeSK1KJFc4JVRHkMzdAc8555NeHTxL9o1Jcy0/A9Ctb2a5NH/mey2upR&#10;QySeH5pZHktSp2L919hBAPY46kdPWuV13xdd24eXWZ5bgtJJJHGQFEQYY6jtj35qbWjaeHrddf0u&#10;6S5vlLRpAwGx2KkKSi4IGeCc5zXi+oa9q2twpPriLBHJGTJFtJZOSMEHP5dh61piasoLlW/6eZy0&#10;KV/eWxoeN/EfjPUPBkdtY3MlvZhjKyQlAkq9QZVP+tAxnZnBx0zyPTf2avGcNpdX/jDw+0tprkWn&#10;G12SW7eTbvc8NNCZV2TbdpCAggEncpxg+J/6emiLGke2BeUY9FB5wPr1616p8NfiVrcuseGtH1Kw&#10;W/0KDUAmqeVIEkeBgQCmRtDISC8RI85ejKQAXluIX1iM53/r8rf1qdOKi5UXCKX9fmfTUWkeGbTw&#10;rpGm+HrmcRLPLLIrKAFAiASEAcBA2QMDAwMAVi+KdK03wsHudMlCfb7cuS/RXzhQwBPrnjBq94l1&#10;vSE1ObSNARbIJL5MKx5dWWPsMjgH37d+eOB1LQ47m5uGvGCSyne8jZO9sev8vSurOsUpPlpRu+55&#10;ODoveT+RxB8N21pZpcrdvdvdtkMAeT/Ec5Jxn6e1V9O0WO9eEzRtPd+Y4ESt1w3Ge3T8K2NJttbN&#10;sdNjXEcDHajDb88nOVY9QT+FX00+70KdoShW5ZfklCngnl1Ge49cYYcivk6eGTaly6H0CqPVXJ00&#10;6G0ila7crKCJFkQlTHtIz+Q/rXod34j1DWPA0F1DIt4P7QniWNVZSPkBJAOAQQeoyMjGTyBwcUOo&#10;32gz22UljkkRvOYZkXHJUEYGCeoPau60ixE2iWHh5JSXhR8kHsWyfx7ACvXwsZXcY6Jr9TlqySXv&#10;dzzTUNQkufDVxo2rETK+Uihkyy5PXKZxnHeuR+GN/caJqDaZJbmG0UOg4XAwP4MY4PWtP4sahHo+&#10;rRJo0Rke2UFtuNzKQd3fOVPy4715j4P8RjxVqkdrdM1q6FSsRUIwQnJyO+D164r52tW5cUlfVaHo&#10;0ouVJyitGfRrB7WBhGN0UzlmXd/EBgYHTpxWBKLRPD8KNCsdxlzI7cjJbI6+1MWRodSE9q4aNAQe&#10;cgE9CPxqC7gnuIJHMoWMA/OwDBSfQHgk1vVersctPzZyWlzTTalNHcToUcFSW+6AOTjPfpXa+GfB&#10;7+MdXWKKeOOzClnLHJLKcnaPTGa8/Ngq3Ej3JfyskAqOcnoOnP5V7d4a0WS2vdLj011jNzExZV+4&#10;WxkqT06Dr0rkwUFUlaaul/maYmbhC6dj0K70vRLO4utN0yIm1tA72YQYG5sNzyScMT37V81Xenal&#10;Ldy3F6mY95BPBJGcA496+jNbkutLuTDJhpjhAACNoA6np1rz/wAR+Gra9f7Jp92CXYSFwvB4+Ybc&#10;9R2Oa93MIKUVyrVdDhwdZp69TnW/s/ToFWTam9SCF6gDocf5/GqXia4a1s9ItNKuQ5WOd5JEOBnI&#10;2Kyn72cn6Yq7q+g3GktatdypKbgFtyEZIXrkcj9a5m60tprxRAd68gE9R3Irz6jnyuDVtv0Z304K&#10;Wreh87eOtb1aa9ENjePY+ZLI1yqMu2aNsAAZB4BHTg8kV0Phy8e+tzNCAqI3zhvp0wPwrp/GvhvS&#10;PFFw9u8ZWNSm10O07kHtyQD24zXP6PoH/CNRzWuqSsZJ/m+T5kDKMD5gPTr6e9eJ7OaqNt3R6bqQ&#10;dJJbnQLdStcRxxowbcMLzgY7nGailFhqVrd6RqiHLKVEb8bgO/oADyDXI295dQI0t3I4Z3JL8k9e&#10;Sa0vNmk33ES7M5BYZbGf6GqhWv0MnTt7xwcNhfG7bSBuLhsRhgRuH8IP0A5rZsLu400PFMpEgyEM&#10;Z3DdkkZH+eRjmkmtdStbV9YhH2kWzCVVIIyOx4zkgEkZ61IohLxqoCZfjHPzHnn0qPZuOpNXVXPj&#10;L9uyxh1Xw34Pv5izyprTZkaRgSBayAwrzsQMx3MT87D5V4r4TWN7zVLbw/YlTcahMI4Q3BSRjt+R&#10;R8zr05GAOlfoV+1LbWPiGw03QDGbh0u2uIioYutwIW2sEUfOAu5So5ya+RPh1b+GPC+vavqOpRvF&#10;qyxrCiyCT5lX5o8RPxGdpIQjGf4s1+2cJ1msEuY/L86bWIuj0ey8AeF/DFzZXc8bXElsyykTrE4N&#10;ygz8wUcqrcr2BAyK7X+1/tMaRphQwYhRnBy2WycnvzyM151J4j0+4nXTUWWR4R8z4zGc9AGznKnq&#10;cYPr6a0WtW8YcW9uDJEoaNZDtSQEd2XJHGefXGfWvTq3etjipQu+aWrOqjlkkRE3ukWc4AGzJHcd&#10;j2zn9K2tKsVlvo5bgLbx8HbkEls/M2eNuRxjkcZFcRBqUGqt9o0x2ijZxtYkbiOmeRgjI613F1BF&#10;evFamX7gGZdu7tySteXiFK9kbSm+ZI6u+vbS2lXTpJNyMxOSMkdskg9O1Pe08yEW7mM4Gfm7Kp+U&#10;jjlgfmI6CssC3lsYbSbbCjbe4KuFxwCRkfyrYlFhdoxnXdA6kMI22rwOhI5I7cde/FczaSbPQpVX&#10;FKxXginERub5kgRgYgEJIIXuc9zg8ds5rLvbe3Vkx+9ZsSKMY2jB56c9s9K6W7kkuifNiMcy4baj&#10;KdwI9OoIHUdD61mXUkTKxRFXhG+fuB/EOeAfT2Fcrit2etgcS07nBzy3piihhYtcOmwAAFVA4yR3&#10;H0rPmsrmW5jhtZWhEOVfIBYjHBBzlD2yO1akySCcQz5cKASFOCCxwN3T5e3FJbQs199rZvnYCN13&#10;HZgdBz06daznFvRH1sKqSuiOSyx5csI3KG5UjJ3L1O4+3+eabb3dtZXhtbiHZkkpIgYp16EDhc9R&#10;W3mWOfdCyGRFO3aSE5GPl3fjjjrU9s0A0q4giXyi6jEiqWPynIyPw29+tWoe7Zl+3vCzKkkFwsmy&#10;4dSilWyBvcjnIPuBj86rpZ5dYrdNsrdQMkFTzx2H6HPStifULK+C3WFRLg5UAMSqj725QNwx79a1&#10;LXRbyyscQs148j4Up8qnbz94HaSc9fwpaJOwvrbSuc3BoMl681is5UNvVnKr8o28sUbHPbB/HmsW&#10;18M6xHdixuyjrLgiVG3SeUMAbiwwG74PbFejSiya9ZpIhFOCQMk7H78gYORznFTvcSxZuGj2hztG&#10;z7vXjA5IXPQ569alSXQmGOnchsbO30q0+xIdnlhgCAMsp7nP948nHQ9Kek+Y2muMQxgDYyruyx6f&#10;L398c+2Kt61d2sHl21tFFdTNjMZTfjfzyeo5GeD+lZ6XN5dL58iDeF3GOQbkRgPbGQOcAEZ/Osp3&#10;vqckqnMrsimtpzYqIowmCx5wo56k8fkcf/X0LSd4Y45NKh3wBSJZGyRnGNw7kA5z78dK8u1/Wr6B&#10;cadPLKxBVpsnc45/dEMDhSehHHTFZ+hxXcqn7TdPJPdx7vLZuU24+XcD91Qfp+HNOnBWOn3re8z1&#10;gwCKKO0MpK/xADCuPUgdMdDVmCa5INiyCOEZVSW7LkbvT+vcisfSbXV9SeOOVhmPPmsBhc54Jxwf&#10;bHB716H9gsdKKy3EpjQOrrHISQxIwSMDucHBzjAHTpFSk7aHJiK6XmytpmjyoHupULEgHc5wDtBJ&#10;OD0z6Dr6irdjcadrSAWWDGnDbAc8jnGcYP1qVxq+p3bWFjFhQ+FLP8pAGMnoBnv/ADNej6TpltpM&#10;4tFTzXV1Mq5X5mx1LDsB0A61ioOTPNrYrlV5PU1fCmlf2NpkdqqmGGNjhCQxI4JcYJI3dw3Oewrp&#10;zeDSLRr+3bCYPzSLzjqBgc/Ws37Tp4lFqMmUnAXGAcnsfXt+PNeqeDvB2n3+qWdzrkTPEj7o1JPD&#10;dunQZ656/jXTTwc5vlp/f2PksxzGMLzqHqHw48F2ep2cHiPU08kOSYoXBVmzjGR1CMDnHBPcYr7o&#10;+HGmizkTTmQohIUKq4HXp/nivH/DlvbfajcSoC6sH465Pcf5/SvpXwtMn23EWEZCAc8/lnt619Hh&#10;8OqUeRbn5pmeNnWldnuNhpsFoDM5+fgKPat2O2QsBJks2Onv2FZVvdRTKJoznHb0rfU7ucEAgY4q&#10;pNngTbuX44gWwTgDPXrn0qQLG5ABzjPHaoYjCoKgqSas5JbCAAYwAKBj1PzBRx/XimK7LgrjHv8A&#10;/qqLzE3YfIGecUqsqEDGPbPP6VPNrYTZNC6kj58npj6VZTgsXP3ugx3qjC6efvUfPjirgfDKXX3q&#10;79B7EKPdbgAMdcB+vPrVwpyFPNRjfv3Y5FSENuyDz7c1pC9i1IiYhhiX7q0pLbRsPXv7UBj/AKs/&#10;n60Ft56Y7jHehy1sZsSNi2ckccfSpUeRfl4I7D0qP5RlujH04qRMfeJ9jVpCt3JMBcAZoCyyLkYU&#10;8Y9x3pDngcgf54pzctt6+9aWIukK0brgSZ98VNDJMqKOmO/rUIwBkEkd/WrHJCyKCdtbNmO+5abd&#10;wXG0E4x71bDR+X5ca/j3zVNJpo1OcHf2qZJMRgRKQO/sRWkYdR03uWkjIjVpHxk88ep9Ka8WJDu5&#10;xjJH1qWNjMx5APHtn8aS22AkAbiTx/n+VdEIdR1ErWJ4cgAsPU89f8/55qUBwcREMT0FNXcXB757&#10;1Ou5V3Kc7e+a6IqxgnoNVY43xIST6EnrTn8tQHAAz6c5NOclnVlJJ4zRwTg4OemOK6Y+REkQyYIC&#10;xffHPHBq0Plw5HXt3qE74pAFUMB19af87uWiOecDPA4rZJJanNJyZOkymQgNwMEgjoT0p8TkAh8c&#10;ngr/AIcVFiYEuxwQOahBJZQccnnHTmtU72YtjQVwT8rDH8Wen61NDmSbIH49qz3jV3UyMVIAxjoT&#10;/jVhIUDiXYM4xuyc1sUk3sXozOZSB8gORg1aEoKYlYYB74qsI3cFpScdemadDIqSZL8nn0J+ta02&#10;YNW3L8DzRp5ERAz/AE9KVXZcFQGP/wBeo/n3YxwTznmnAbH3IwZe4PX/AD/n6dcGc832L5kMiAr9&#10;7vjjjvRIEeNgnG4+vf1quCTJuwcMKuxNCpEhzx1FdcZGDRaDcbOmOccZ/rTIo5SWbduVeMdDUau2&#10;9miAAz19afuAICnp37k9a6ab6ETjc0oovN5Rjt7gcfjRiQEqgLgfdJ49f8imj5wHdNuRyoq0HYYx&#10;kKOvrXTBtGMqZCTKwEg+XoCWH6Yqc7RIqx5yckHt9KSWVWGW+VR3J6U6FncBmJbPA+ldkWznnFiy&#10;xRsQzKR7UyMOWw2Pw/8Ar1KzvjBX5epJpV3DleT6e1dsUjmb6jlVnjJfA5zn0qIhi2Y8DA6561Lh&#10;pWGetMEikbANpBP5g1tEzlK45UKwF5CCRnA/kKNm5Rv4HWpBkZzj8KZHiVBvz688cCtES2mSgFEB&#10;JGPpRvIUqrEL6etKdz4Yjp+VCKC248g+vatYoye5OWUrlBxjOOvWpUDHgfKB2/zio1IU46D9BVlU&#10;bP7wde1apktvYUFgm8847CjJGRmlVcELGMHGacF6sCOBVxj1IY0sH+XaMr0OP61FcSHHcEjGcU9S&#10;smNvDDg0pmQkwn7w6cYrpj2CUnYpbWZRsXkD6f0pfKI+4SWA78CpCrKcngrTomYHKjOe1JxM4asq&#10;RwYJknOCB0Hr71Oi/IF7+tXMRZVl6+9Pjt/3jSPyTyB2pxE5srqo4WAASD9frVlYm6tgsDj/AOvV&#10;pVbdg49eKAq5yTxVa7Ihu2pJ5YZwe38zQxOVJ4HtSrvyXf5T0pokBUK4z2HatIXJskKQoPXPcf0q&#10;aNfL+bnLfkKjI2gDbjpx/WpGYLhCPpWhzzVmLHGzcgng8d/wpXCbtrcEelMYYcv0YU5W7HnP4U7s&#10;FC6FwfLAIyp9OKaJBGoVkDY688fpSeWRkMOTxmnRyMvAGCKqNri6jXLkHYQpPNKyuNrJ95ec/wBK&#10;Q5ceYQPrTNpXLhip9sVbV3oEhclTn7vtUErHAQKCD1J61bkQq2W5OPpUQU7vM+97UnGxKfcrqu0H&#10;yyQtKNoPB9sY60vlHcHWlCmRvKJAP8sVdwGlMt8y8VKzB9ojIH+8MfmfaiJI49wkG8+/anAoIyGF&#10;U7Ma2GlsHeWxj9aF+6WIOPQVJIrDBbgHgY/z0pA8hBXd9P61FirW0KwIOVIxz+n4etWdjGMMCDng&#10;E81EuDgn5ueppzLE0oeNlPYgHkGgiTvoHK9RnHTFNR0cFuuOoxzT3YxEF+ATgn+tDSRsgRByO3Y+&#10;9VFImOjEdFYkAZHrnoaCSVwcHr9aRB5f3STkHjsTTyxI3DPpmm0uha7IaDDgg5HrSEKsmQMrngHm&#10;kIzl3bIAP0qTJPzSdB0Ax+FTHsTJ6jQySSNFMW7FT7+5qRVjXOMknqc8flUQid5MZx0wR0NK+4D9&#10;6QGBxwaaCC1uSqWMZ+XnOOKhMCE5Hfj8KYQpI8w5A6dqkzmTc57dabTtcqTuPL7P3WPlHSrBCghr&#10;fjGMj271U3NjkZXNSMB5oK/UEfWs5WMZx7k3ylQygr0IHQn8KlO2RtyEMduTjPB9PrUUbNuPBPan&#10;AleHAYk8Y/rUuN1oQiULGB+8/i6kcfy5o8sqcqww2MFjgD8aYoKvsI2+pPIpShlXajMVz0PT8qm2&#10;gMUFxln+XnnnNVjCuGdCu3nrnd+HGKt7Gf5JW3Ajr+NKWjVghHJ7j2qSWf/T/q6BkDdPYkdqvxL5&#10;Wctw3PPYVCThsEgfzqwVLc56dM9BX9LvXc/maUddALyZ3RgbT29qmVmKhZGGSepqGI+UW2oJM9Qe&#10;QKlHmK4LDOeR/n2qZJbIqKfQj2H5vMGCOmKl/d/xdeh9PxpimQgq+QPSnqHHCjn1pNFpWIzGitmP&#10;jGRipg2/gjPb8aiLM3DjBJx9akdMjhj/ALvY0miefQV3RULcE9hTVcvGAMjH58VXEfl4OcEjpUqB&#10;QeeBjtzSaKTJFZ1yx7dqezOQWxx2pg5UkAD/AD6UzeEYAA++T/Kg2TJAUEjCEbmPfufwpN7lcM3C&#10;nBAxg4qQSJEQcZzxn0+uaqKiwlvK5GctuPFRYTZMijfhVznv1qGVi8w8tVyR82B81PWTBJUcdRz+&#10;dRhnSTeenvxQkSPMTp+8iPvjIFRBwHBA3N1zT2dXJdhgdMdealZtyqijp3ArRSJlTGR7zwTweuO+&#10;al3/ACMh/DvioAyhxsU46cU8jJ24OckE/wA6d0KMGiSMxKA/LdqbK4kGzHB71C6rv8sNweoxUbvN&#10;GfKAx6kfpRoyvadCIv8AvjIv8JGKryMk7kqMN2PtSlo0wq/d65PBpXRVcNEc9/YmnDYTbeiMu3mE&#10;8zs6FVUHBPXIPNO3B3Jh655J7/hUs6zO6xtgL+tRbYgrbTgjJ9TT5iuUqTRK2SrY3fexSI0cgEgP&#10;yL0z79TT38ySMKijaDk04kbMscgDvxSbSEogrFU+Xoe1WoXkCfIABjmo1PmAMRwMHjn8Kmi+UZU8&#10;HtQl1NN1qPxPLFywAzyfpUaRBphK44XqB61PGrbtgxg9PxqKOeYOVjGMZ+bHH+TSbdxrctKmx/3a&#10;5LdxyeadHDCj7Wb5vQfrUYkmfLoAG7nHFToqLh2Bye3TmgpOxbjgRSAvCnr60yfasnkRclRnI55q&#10;ZZUI8wjO3jFMaVG/h2d+e/51BLfQcqFodjEhic//AFhSMdkZjBweh46D+dBCH96PvCnhwQeOf896&#10;cVoVfqxEhYkBW4yM5pSjZzjjJyP5UwxjcVRiCfQn/P405uYvLY429DS1TJ5r7Ma1zHHxHwVznIqQ&#10;F5fnkGMcD6+lRlIkdW7+o71ZkGwc5akXFXK6lpGCuCqL8vvTwIg24sPlyaRvLD+Y5OTgYpUjUgt1&#10;pSJs7i+Ysh3qCc+1PEYYYDcA00qQPlYDJ49vWpF+Vcnpnn/69RGXQpp3JWiBAIPIqIC4MgMeFXqc&#10;d/bmpF2kn68dqYjMV2E455/nQ2NruSMoOUQlc/xDHeooY5UXY5DFe/qfQCpdyg4QFvfHHsTUBRJP&#10;9Y+HzyF6+/ak/Qz5ifA6Hj1qEq+/c67hyAB6CpWEhUPB8rdgabunXbHjJPVj3NJmqVyncpK1wgtw&#10;VQ/eI46dqhYRxOfKBYHqT6VaH2lGI4UMepI49/Wogysu1DuFItRYwCSS1KqACpPOOevGSaJAPsfl&#10;xY3MMsc8e/NKsN/ztcMh69qR7PA/enzN3twKTRUStHHacrFlyRgZGMenWnptgj2M4VskqMAjp15H&#10;rSvGVJIbPOSO/wCdRTTb8Rsm1SQcnqPwoRV9AUy4VXxnv64ptxcB/lhjbKcjA4H4imokZORli35/&#10;jUs7ttDDlT/D0ocbmciq14TsaZDGecE9T6nFWLe6ZnaFmG0DP19h71C/2eWTsxAAwfTrjNJEsUal&#10;JD82SMDv6c1agLnTLD7FKSKcnuc9u1SMH2gg4557n86qlxHgx5GMZ7ipoZ5owZFOWxjHsa0irGMp&#10;jpIXRd+7dyBz2qAyS7sIMj24x+dWVdXIaU49Qagj4cx5wo/GtL3J53sxoWZkMsa4/WoggPEmWz1x&#10;xVh4mKqSQAT/AJ471DM/zERggj8j71rGI07ah9liUBrdcHOapSsWVWkBIHHHQDPtVxSu3cBgseSK&#10;pySFX2quAT1Bzx/n6VomTKWoxhEI8g4wMYIx+VRiIk+Ztztpxki3CInb2qVriKJTEr9efw6VoRdv&#10;RGTcQ/aHPIAbov65PrWeEu5X8lGVlHqMdP8AP41anZPMfZnBOOf89KpvC0vyqwBUcN0zUKJaTvqZ&#10;8j7SSx757YFMj3ZYopZe+O340gtptmWKsO+Cc/jUq3My2/luDtXJA6HNMpbkbDeCo+ZvSmM7ecty&#10;xGV6Y5x+FM3GXMwYIO/f9KfFFHu81ct168cVMlfQvnQwEIC0mSTyfp1qFDFKQ4yVbnnt/hVthvQ5&#10;PGMH8arqjJjIwmOvelGJTaEk2BiowoPbpx/OprZ4oiiBcbTkn1qIwxs/moByM5pqCdpP3ahlx175&#10;pvQqDPnjX7e5sfiNq2qXxIe7lMiAAKnlyAYwAAOCMe2O+cmjfPGdQSSJQCUAKjgEg9cAdT+tem/F&#10;TSJnjsdZaU+XloHBBwu5QQAffZz+favNpGjaWKe3U9Bww796/mTi3DfV8fVo+d189T924exDrYOn&#10;U8rfdodTYS3SQGSI7XXv9K8UvLs6BqYs75/3M4Lsw6hs8kn1ORmva7G8tbiXhTnjIx0P/wCqvPvi&#10;J4Z/tK2jvYEHmocgdF69MDrwa+JxEbp2PpKL1949N0SeVZ103UD5ccSfKOmTnoM10Mju9m00X3WO&#10;0Dr3ryO51KQ28Jmb/VxqrMTnkADJPtXeaXqv2qx+2nmMuFLDoDjpj/Oa82p5ndTlZmTq1o8csdxE&#10;OoIYfToRWOgbz0lXAdD8uema6W6AvJ8FiEPBx2X/ADzWPc2UdlMFSTzoicBj1Br5/EKz0PbpVr6F&#10;KDXdTa8RdQ3SNGuFYNhvl6dsYqz4g1aPVXgW8uTK8UQ3RqoG0L07Yyf/AK9QNbrbZMhD45HqB9az&#10;NB8P6t4j16LStPUPNcSEKATuIAJwFAJPHJA7ZJ6V5021oejTfUdcQLqTxS3D5dwFjBxlVz2B/wAK&#10;SOXyb6TRlRtvJiBOAeOo9K8S8Z+LvDl7qNrYWuo3FnqVnI6BxEyrk/IQjuOQWGAdoyOhFdppmsaQ&#10;s9p4dk1m0OsRRJLJFJcRrMiMTiSQEjAbBAY4z26jPAqsXdI9uhQklzNHS29vqVvarbO3lo+d0YPI&#10;z69RWDeWdwt5JBEWkhQLh3XrxlgMeh44ruNQnfRPF66L4rWPyFQSPJbt5mNy5VDt4DA/eGcDiuQ0&#10;zWINXluplLqIpSihgVG3OVYD3X9aykjugr6o0rbTNLl1NNVvYTNcrAEjMnKrtOc/73OPpXZDWrCx&#10;hF/qkjNa4zIsQyy9gccDhsfh3Fed6xrS6fKsoQFEQs+R/EeVA9CaraHqd74hinvZYPIjuBtaLO5B&#10;tAxhsc+pqVV5dDXlOV+JljqOmQXWqawM3VqAjRRnImJYBgpHBC9c46V4Ho/iTVfC/i5dZ8LrcWe9&#10;CrPCvBZuxHCHjj5gQCc9gR9A+LYTruk/YIpFCW7SOr8kszgAqeenA/GvFrPTfElhNFHq0KxBcjcx&#10;G1gQcfKCSOfXj8a4MQ+aaseng5qMbM9k8a+LZ7L4gzQeHbKYWbG0W4RVjjUFo0Wdyy5HOfM4IJPF&#10;eseKbW80rQo3lt3mstUgMVozS7k2McqCDyoYZOB3z3rm9a8V2PhHRdK1CKxjuXuIIxO8uWkzgBwO&#10;x559MADFWb7ULbXbb7FIjtIhSWzCnZ8g+6Bk4Xpg+xr1E99SIvmSsj5c8bzppdkuk3tuqvIznaT9&#10;0L8oYdq5b4XW9npHjWC+t7SWee2BuY0EpWMsDtZ2QDDhQ3APAPzda6bxWl3c37a14vhe2MYP7mbr&#10;EpJIU4z0PU9+tcnpWy48Z2N34eEsMcBEysuV4j5cZ4JDD16142Ij76lbqfWUKi9na56kur2d0uuQ&#10;W0IjZo2t5gvIEdw3IQA/fyuOOh/SvqXhvX4I4Y7CD7Qt0ybpVkw1ttPcd+Oo6Dp3qO61Hw7Dc3up&#10;3UPlvdTCSSSNjHs7n2+hNbGra2NQmj1fw+PLiSMRhnOVZs9z3z+Zr0VJPqc6bWqWhb8QeCrrTvDU&#10;qQlGtV2TN5gIUsnGQMkHOeMetchpUVvbbkYDlVLZ649B+PHFbXi3xR4zu/A8Gm3Txp5kwjkePCF1&#10;B3BV3ZC4AHI5I44zWHonlx6lC2oFZZAmQrjI2rzyO4J7VlOac7IpJ8urOH8Y2MB1lBboBFGElJZc&#10;qxOCy4644xx/OvM/iT400W31pfF4s1Men2JtohH8rSLM+7aSBlQJD98cKG3HNex6jrLXviB7q5sR&#10;dQh2hUFdqyDJyAB254PHFcRqGneH200+BdQgX+yrCWZLAoButllXDojfeIO471YnP15HmYynJp8u&#10;n9aHo4WaTXMtjxjSNBbxd4NvJL+0f7fJGsjxiRXhUScxbZP9YwK/e4G1hjPOa7HQBHYeFbfw9p4Z&#10;oI9wQEfMu7krkY4Byeav/C74d3HgVLi316dbp1tEjV48qAqkAFcnOc+vWq9ro/iya6/tW9txHaz7&#10;kWQMMOhPDAA5zkcZ5PtXk0cJOMYzatJqzPSnXUpNJ6HEeMrC+dLbT5UJyqqJYI8ADOdrdcEdjXPX&#10;Pw+TWbFtInndGmiZGbHAUjBKkc5HbPevV5bO9uL1dLu3ePY3Ln5cEDI5+nNWNIm0Ox1CSXU3L7QF&#10;YA7nQf7g5GeuTiuT2EZVLzem2pqq0oxutzzn4XeAbu40648C3oni+wrILVn/AOXxFA3l1AbMhAzt&#10;GNw+tfQfw3+F+k2H9kat4jBgsr91kS0RNhPBRkcuA6SIQNygYXHG4GszwnqWp6d4r0fxdoF/K1pp&#10;V24ntJow7NFKMPEjrgkMhOACOcc4yD7Nrfj6x1jxTNoU6N9hGLiEzja8cighY5PRwo5IOCTkGvpM&#10;BhaUIK/TRf1+B4+Nr1ZTfL11ZwUGmWnhzTPEPiXV7UudOhuJY7eMjLmJx8iBiOWXnJOCc9q8O8Pa&#10;ppni7SprM3zvJC5bd0dht3Mwz2UHABx9K7D4m6617oVnHoNwzh5ZFlKsQP8AZ3DuOoA78V554ctN&#10;B8O3M+qXYf7RLCAmWBj37sszDvx0zXyGa4he3VOPwrf5ntYOg/ZOct3sdZZeIdQtdNi0nVLQtcWp&#10;3QSJggwKcAMex/i56VyvjL40+CvDk0K+Pra6EVzlormzAYRvGwD+ezMNgAbdwrEpk44wcPUPiDca&#10;DrCatHAktu8rMu5cRKF+4Gz1BPr16HiuE8ENY3ryR6tYqtsh8y0d2DjeWPzDdkg88MTx6nFeTVzK&#10;StSg9fP8D06ODS/eVFp5M9hbxN4gtb4vBZCCCf5xFktmMDu3AIPXdgZz6V1+j+JYpbP7aEEZXKl2&#10;6deOOPpzUQXV7zUrfW7h4hJbupchg4Oxs/Ljg546/lXm3xK1HVddF/rwgaMOz3EgUAA4HcDAHHP8&#10;qqtiJ0Yupdvy/rY54xjNqLViLxNft4p1iWXyUV2KpHjgsqjlifUnt2rwmLTILjXDLZqIZUk8sSSg&#10;s0YBwwQjH3jkcVeh8eahNao0+LfZ94sMkJjC5OevfI/nXaJp+p3emQ3+pYChd6ZGVIHcHqa+SxNb&#10;275o7nuRh7FcrPc/h34VMupQWR3M8h2Irc73wSFAAO4nnAx2rpfEmlafp+oCxRxIkmWEZABQqerD&#10;/a5x61xfw6+Jlj4X1qw8QWF+39r2yOkKIBuBeMxscn5eEbH1PFdHFf2eprPd6vhbhMJGrkbiFwBw&#10;BgjH619PQdJ0VCD1/r+rHiVqc1PmZnPaX17A8WmReZL/AAqo+Zwey/h+Ve5WN34f0Gwa1tMmJlXK&#10;qQWJ6lSxwNwPFeVeG7BIdZtNWiEqizfzGXtkghQx9CO2a6cW0l0wsUQg7mkBxxyc9fxr1MInFc3V&#10;nFiGpadCLUtXtrjU7q+V2YM3yqxyV9Bk9h/+quMu21A3Yltn6Ecr93cf0966zxRBbyWbQxhVA4AY&#10;8n39a4SGeZpII7N2R4WzIu75HQjgEVyYyUudRkaUZaXLM8FxJZP9sHmuqERMeN0nUn6V51eecjrD&#10;dP5TsAQSeBnvmus1Kwl1O6hvJJyiqW8pQTtDghvXjGPxrQ8rTfE7T3/kpBIJQMvjaSnLEH68CuWt&#10;RdRcqev5nZRq8qMDTvDVmLy3guXVzN83ndNw749Dj7ua4nxjpcVxqD3nnSMINyKq4xhTwxHPzEcE&#10;17L4huNO8QWSpqE6WnlSpLvVgnzKcjHT5c9VPBFeFa9mJ5blZ18wl3xltpI4XOO3eoxyhCnyx2Ns&#10;JUcp3e5wdvqYt7+WGRAigbGRhyyFePm7A/8A66t2zvaXO6HJjJwqg9Mg9O2O9YRae8LS6gQ04QAN&#10;GAqsBwPXFaNoZZp7eO7O8EfNhQB7jj0rxIOW6PQxBopcTWfmwyQgpIuDkk5x29AKitYoI5DKItzM&#10;u5Qpwc/0+prLjY+SUjdiATuYnJ5Y/ljpx296rXdy7Tn7OGhyc5+78vr9OK9HDpyaTOKcT5i+Lurz&#10;wa3BoNrLJBdBzcu5+TZk/KEkxwTzgDmvmz4pf2ZqNxpzSj/T18xlZOGMb4XMnXIz9zPPcYzXv/x9&#10;vZoJrMvhS9wWMkhDOMAfuwT1Xv7Z9K+aLuza8le5t4S7FdzbBkkDoc9sd8mv1/htcuFUGfnWbW+s&#10;cw2NzHbrbmERtAnXsQO7EDoT+tWoL2MmSKRQrL8xXBJxwMn1yemPpVKG9nM8cVo0m5DyhyQF4+Yt&#10;6H8/zq6LkTb47csEByGyQD7A9Mdia9iUW3Y833ru2xowXECpEYxtHIOPvHHQY64+nTFb0euxXRQt&#10;MBESArY7+/f/ADmueR/7QIgjBjSZMNLG21m9eT0B78dOMipLSOD7RKs7ltigHnAQgcbV9+2ffmuS&#10;tRtuzakrO73PbnZbexR2cTSPtO5sE7sdscDHfj65NXYmnVRC0aKjjBRRk/UD9f8AGvONP1u3s7eG&#10;1nmghVRjdIwDNz0wcdM9smsUeOLaS1Sz0VgTFkCMfK2Qx4J5znqR6VwToXTstjroRbVkezrd2zyv&#10;YXGIwVUhgMsdhwfmx8uD2zg1SvryGOd5Z9hhRQzHceCPu9OhPQe9eXWHi3V4btU1KMXG+TcZlcJz&#10;j7rqq8DHpkV082pWU8yX1q5gCqVVWwhxjpwT97P6VwTp20R6OEi1LUSSSKScXiITLJGGUZ3gbWyF&#10;bcQQB1470+O7kmuJbieLcsi5VV6En7xLdev8PQVUufMiCq0e9jjdIF4UN+ZOM81UDv8AZI5dLaOZ&#10;E+fOSVIHpjt/WolA9+lVS2NeE+Wg8sl9+5XJJ/dleQwUfeJJxg8YGafd397JpdvYW8QjaF1dpOCk&#10;iAHI9VZj+BH4msp9SFxbo8W0JMok8zuUznA/EYJ7imfbVhZnijYkcjBK5yODg8VKTWh6VKqt+poX&#10;MmoXMstyHbzHIVsglm2jgcYwAO45rUsI9SjdL/TFMTopC5JxkeinjArKj1bQrbal3cuCjqXRGGSN&#10;vzDPrzjtW3Frq2nk3Ec4kR/lATKYAGeUJ+XjAx3NZpSbtYbr+7ZI0440hicTDzpN24FAc7+pyOi5&#10;Y9OcfWrb31vGpctmR1xtZCdre4POT9MHGTXInVnivJbaO4wikNHC/JXIzxx8o5yc+30rYN/Z2Fod&#10;TuRILuU4VQAFYZ6hzwMdT6j1q5U+XU4quIUdDQuNQhsLBbmU7vmESnaWZS3C/KOgHU9uxrA1+fTp&#10;tLis7y4+03hlIV4soSAPmYhcLjt05xVDW9XkuJftFvJ5xUncyqUwDjseT6VzFpp1zbMzs5SOTmMD&#10;qxzksf4uOxrWMFa7IlXjo09TPaHUJ9cVQSFIVTg8HPAJGcHjnr+JrrNN0i3sLxruOQs8m2PYdoI5&#10;JPI4xwOlZclvLexqEVV837pDMPmzjkfexjj69a7jTtAupbf7NqEgijaNkaQEAQYXOcHqOMkHmk6S&#10;bFWx6UdXY1NEleG8W3kndico0aLyCTjJ28YHrXp1ppTKixW0b3NxMv8Aq3YZA52jnhQfUD61594b&#10;1qx0ibfFLHcTXCBwQVLiPlDISpZSM446A98V0dr4hv1UXUUoguVfEjKQwK4OQAOgPsea5akveu9U&#10;ePVxzb909KMNzb21u918sigBkRiAAvTnuB05q/bXVx5ccemqZbm4Qoig4wVx8xPYLwD149657Q9S&#10;fW7wafCrYGHkk+6oTvgHPzenvXr2i6FpmiXbajbIXmdPLy5OdhOcBuwzg8DHrXbgcH7Vtw2PBx+a&#10;RpK0ty14L8GXFvv1HUUAnYbVUMX2H1QN3PXJA4xX0H4MjaDUQ11+9HVgcllz0Bx/nNedeH5biC8S&#10;HG5OXLdweDtB9B2r3jwJEIJJLvna7Y3HqMdB9K+jw2BhTS5T4TMswlUk5SPadC0m5mlS4diBJ2HI&#10;/HHU+9fUHg7T32BXG/yyD7814B4YluJpwE+VB8wB96+nfCjQToJoWIUdAOMkdfwrCr8R87VqNnql&#10;rZwRoqooGByR/wDWrVwJUMZ5UYGDWJa3kkxVYQEX9a1VBRcMefpWbRzO2xOkFsDskGc9DnkY6Vc2&#10;yhNtvxjuRVRGEoAUFiR+FSJLMi7FPHofSi+gm2y9GWTbnt1/zzSebJna+Gz69s96ZkIwH4UpTd8/&#10;Ibpg1nyk21I02pJhc5xjP6VdEe2PLkBe+ahYpJLwvI6/SpXildsHAU88n+lO473HB444xJHghs98&#10;/wD16QMuRk//AFqSTYDiTLY9etOUQv8AJ3HfpVc3QmQ0o2SW5FWMgYHUVEuAu0YzjI75pqoud6EF&#10;u4FUooTHI6IrdTgnjrmlikgaTbgjj8M0SMq5bgCpicJk4+atUhtka7uRnBHSgIwGO9BJRRtII708&#10;yRk4jOSP896uKM5avUdvDY3Hp2FS28Uj5y204yBiljaMrmRDz6Hp60/5g37tjzxwO31rqhHqZ2ts&#10;SoigjaTwcfWp4neNWc/OCeR7UIwVcEAg8U9VDJtPArpitNBryLQIdPN7DBxVhUMpGSA2M8+lVbcb&#10;W3HDNV8oFZZnO0Dgnr+B9K3irGbl1ZKqBV+bBx1PanglX3Ic9z681SkJEwkjXpx9asBUGGXIYjvy&#10;Onatow6mUpakzLIx4xkgcetNKsuGmPPfHTioJDnEhOcfh/8Aqq1FbyL+5YYQc5JraLsZrVhnODjA&#10;HQ1IsoBOR97rVRkaJvLzhM88/j0qcRw79zHapHQ+nuKvmuhK92xjqZmIjOBjv/WpoiU/e7CR1+tR&#10;lDyGA3DoevA74qaJl42tgDnJ/wDr1orGN2x6OrIsiKy7ux7fhmrUeGXaTz9KrkcBe5x09B3pFcp8&#10;ueB1rZMtTa3LcU0iH5jlfQ00ozksBn/6/amBwF+UEkn06VMvyA8/e7Zq07HPU1LkQaNCSSWK8eg9&#10;KiJeNkZQG+YE89KAzhRJuIUnBxn+dEXmoeOEJ6f19q66cjL2fUtPLFKDIZCvlnkcj+eKuK2SJlXI&#10;wf8AIqtt+0tuufmVOMHnP/1quiTdncOexxx+FdcJGE4WLMaBstkDHOe1WEWRSWB5HIAHWs9MMN6k&#10;rz+daKXCvCGXoeMkcZrojLQzlAsW8YZtrHGeTVxGjRVLdAcc1SEMJXZLIQ2O3erARiAWO4Dv9O/t&#10;XVT3MWtbFkP5bMhwuMc9qkYlQDjgencVQLCdiSMKvGOcH8atIWXLseOfSu6LMnbYm2N/yz4PvQjb&#10;h8owT1qNWTbubJ/X9akXc2AcA/5611033OSemw49cyDH0p4ZuVTr1zVUBtpUnOeDU0US9DkZ61vf&#10;qcrVi0NgIQHk84H8qRQHXEmFpFjbqg49KkEYZRk8mtE2lcVrjQo58vlW9OalUgEEjIPGKcEVAccE&#10;9acIG2rtB3L3PQ10wd0S0OUK2cKF55A4qxCZ0PmOcDleajSJygGAFBzj+lTny87NufYda1UtNSJi&#10;YxkoMk03J3bXGe/AwefWpk3KMJjryakZUJzJ1HHApwk+grW3KcgJIfFDRyE/uwB9fSrD5X3Xt7VH&#10;mNuSDj1+tbQh3FK3QhUyM2wYUDnJzUjIu0+WCGyAalVRt2qc+hpBGpO0fL+NaoybuKkTKeeDU3lB&#10;uSTnqP8ACmrlfr61YAOcnj1ptMgYYzGpMfBPB7f5NS7dpCswOP8AOacxB5UEKR271AHUp0z6c9q0&#10;jYxqj0ATBDZA4Oehp6ttPbPoeuKa4z8g5780o+XDHt04qkEY3V2T7mkUZGAen/1/emKixv5mckHO&#10;COlGEPHzAe3Wm8PuAzwcc9T7GqMW2xyu6uXIBGPyNL5mGDP1z0ofcE2YwcDj2qMBWTa2VAI9adwj&#10;NolIJbHVaA/zdOD3H9aYAD8i8N+lPdGVSAdw9+tNK45O7uMVSjHHU8Z9fwpxypCqBxnn2pPkIy5+&#10;btSBBgtGQ31PT2pttaEsiYPu7g9PXNIQwcyoNxUA8dqstGygkgnHeqwIGTuK9iKv1JbY1XVgWzhj&#10;zgnJ5pQVik89OvIwfSnGONugGR9KjTkbWXOe9Ug5yUzDzPkPB/OkGeuRz3pVWJCZOOeppAyuyvxk&#10;dutJPUFsRDYjgsSwJwM1IgDcKM4qwzw7khc7iTnGPWlCEk5GAOBwK0ci+a25WeFXAz8vrmldFyQ7&#10;bT2HapZhGEHlZYnhvaomO2QDHqM/1qX5kudtiTgplCMg/e/niq4GTnb05/KmkeVlByG4+lAU7i6D&#10;noSOvH9Kba3Icl0JsIyjexDdduQcihkeJyi8oedw/wDr+lVkitxJmMZY5JOeKmVpEzGDuX61L3KT&#10;aHMFPDDGe49Kb2K7evFDIHGwL0689/akZ9ow+eOMAU4kp9R7HkNzjrxxSqImZt3K0wM5TzEQqT3P&#10;p9P84ppbcNq4IHYVL7D5tSUHj5e3Y0zzo1DHYDkjHP3RjnA96jISTDL8q5/z+NRbg2VdRgdMGru7&#10;XL5i0xj2mPO5XHbtTlY7CzA/Lx7nNVYmDNsAwM45qePIznJP9Kl9jKo76lnzVWEbB83cetSutuUB&#10;Dlm7kjH6VXRQ4LycAcY9fY09Vi8xVY4/nUqN2RbUkjdip3LkDgNnH6U/a8iExP8AN3UdD/8AXpvl&#10;KoIidsH1xUUZHLnKsvXPSibs7DnuWVIMYTGR/WopDBtDyITIDw3cU7KE4UEY59zShVbJ3kA9Qev4&#10;EDHPvWJnJ9D/1P6ztisMt09Dx+tCpGW+Q4HP0NV238sOQamjQKi8ZwOnTHvX9Jo/m9tLccFCsR0x&#10;2/8A1VIdoYs/t0qMpsP7tsn3B/nT9zRqZn5IUEKO56U2zLzGFiMyry2BhT0496ezs42Bev4U0RsM&#10;tN0PJINSs2VJAwp9P596TKvdDJGZE7Y6Y7//AKqYzoMBGIx0pX2xxliN2eOev5UxGiUCRFJ9zTQ/&#10;UbITIoBOD0FMVfJjyOuPr+lOdiDmQZp6FYw0iHn3705voKUdRU8ptuHMjd8cY9yKcySuoVCCOvPp&#10;SiTzMFl4OQc9KcG2Z8sE4rKxV9BGjcx+WoAJ4yc8n9agRFQlkJHAB71YKu3yodpOc/T1prKmRIvI&#10;GB7ZoCK0uMiUqd3VW4pjxKj4+Yjp61YRiEA3AjPK4Hfrz6USrIzbc/KOmP50rinsL5cYHHAxj1/K&#10;o12ovPzGnqqqeBuPr0x+FK2ckrjA45/wqkXHuN81hHtGFJ5HeomcwRMi8lznJJzk1MImDEv6ZGKQ&#10;o5Hl4H1NDsOTuVwJARJKAQO9PXLkzk4HIwaP3kjrhcAcYHNDxNLKRDkjnknjimtNzPQqYhUlMfn7&#10;+gp6+V9zG0449OKAyGYsybmXg+n606YDCMqHB445x9atMnbVGBObmCRnYbvYDOPxqJIxMBLJgYNb&#10;F4HjUCDkuOSPSs47UXZkgj0p31NbtlWd98hTd8o70gLLKIHUsh5z6VJJChTdv2t296cJJVjw3Q8e&#10;/NS+wvIkLrKfMH3Pb2qVAikeSSxH9agidoAWiAA64/z9KltnVk82T92Se/fNO9gZOY3DCEjlxwM9&#10;qniHziIj32j0HFRokhm29FIJyT0I7CpAgMiyIeR3560XKSbLKx7spEpCoRz3J/wqQhFxuXJBBwT3&#10;/CkVXztZ8p1AHWlKFCNr8Hrn0rO+oluWBJGuViU/LyeODUUyvK3oR+lNiPfHB/mKfK5AZvUU5Ibl&#10;cfvjzsC8Z596HltyCkgYDHao4HRweNwx/Kp02SxM0Kjp3FJoasQxKdwdm2gduvFSebAuWQg54Axj&#10;NVFjUANIPrU0kSI22NgpPGD6ULUpU49Bz3EjMFjAGPxwfXOaeOcFTjNVMPA4CbT2z161fVVy3zAg&#10;f1oaQ15EDb1lEZBY4z3NPG4M2BxxmnyB3cMrdsDHSoyqqmw7hjgY96WiQXs7j+HlxjdgcCnKCFKy&#10;H6+pJ/pUYyke6L5T93nk/wD66mjjiztHJx+WKyeuw5SJuedopu0D5YvmYfy9TSMRksG49famSbVf&#10;ewyehx/Om9gUkSEyq2YyM9cHpUYEivkAICPXnmpn5O6PkDkn6VVkkWckREttIz6fh+NJsSj3LH+q&#10;w2TtxjH9aLj5lEmenAGM5NPD741Mg2sc8fjVZkuVPnZGMkeuPrT3LUWthwMQG1sMR2NRNsbasabd&#10;v+eoqTdFEAEQsSPmORjP0NRiWWK3/cpknq/Qj6A0raXKQkSuHZlbCjselT+ZHJuQ8kcMRwOfWmpb&#10;yqoA+8R61P5YHQ44554/Wp2G+xn7I4jtT50556f5xTTGrgIuCBzkj0q3JHPJIsSheOhPA/8A10xr&#10;ac/KCD3wetJCbvuVg8O4KiBWJx6dKjlVBw/IPHNWlKhQyKB/9b+VRyD7QOTjuPbHtWl0RJXMSWBo&#10;l22gUEnOT/X1zTzcOHO/DnHIAwM+3enz/INu75+uD6etRJJckBAQd3GMenetHK2o7XE81cDJxyCf&#10;Ue1WW/eMBkD0P/16pRyRqhGduOuMkn+lCuGwH+72GaSZHKluab248rcj7S3GT7daZmMt5aOAQcHH&#10;IzVSKd4n2YG09M9fwp63KrIxRQw54PA59a0T7EuOpPKN3y7iSO/aoGEaDPVvX/DNSRzKXO9cZ5Iz&#10;kcjpUJWOOPdLjK9ADWsWZKVtAXdtCsuB9fzFV5xDGB5JLE8HAxj3pq7pW2knaPy/yajJ2sNv3h+t&#10;aryAI44Y0LMuSehPoasBFz82APf0+tUSyBgGUnnPX/P60662NbMNp29PrV36De9jJupfMn8qFAdp&#10;2ls9fp7VWuoYwvLr6jDA/hikkcO2ZAUx+Z9/pVNVjwZXAX0J449u9S7mkEyMRJKuYSeDyM0DDoyu&#10;QpUZ9zVZoi8olX5StTSAylTKMMvI9Of/ANVDBLWwjIyrkL81NSQgFXXvgGm5XzWfHPTipV+ZsA9h&#10;z2oY7JEJM5QqhGQenOPzoDMIzFON2Dx9fbFS5AO0tkA54qOOe5CHAXA6ep560NgmnuKPlQoMDPOe&#10;9VJormJibfJyMcds1abaeXzzwf8ADFRLG4Y/Zj+BJA96zaurmsEjP1PQofEGlyafqbmZeWUsSMFR&#10;kYI5H+fx+cbFBJCssOVAOcA/dOe+ea+qbc72SOU7SODjnOa8Y8UWVj4c8ZNabYzHrUZuoSONjcIY&#10;yBwWBUHPv9a/I/FTLU6dPFwWqdn6Pb8fzP0rgLH2lPDSej1Xqv8AgGJbwBjm3JLAc881Nr96INJZ&#10;ZIyGA3EHqOcetSRwRWiXELD53+Yk89D0rP1U2qW0Vq6F0nDBj0HXp61+K1I6XP0iBy8cBuYGiiO4&#10;Hg+x9ql8IG+l1yTSbn5UJyFx0HRckevTP8qx55Et3NpA5jYnIIOGwDjmsfxD4zi8HvFq6hgzvHHu&#10;RQ3MjbVLZIGMnkmvHxEerPSpy7Ht1xd/YLiW1kJCEZwBwrYx16/WsmL7OG8ufAi4zySB71FaasNa&#10;0kalOo3jqV6EH7pweRxVWa5LQOsag7VJ47Dqfzrx69J2O6hUNaK109rx0hJKbNynOQTnJ61wPjqy&#10;hj07ZppliklGYnR2jdZRySrRlWXjoQR1rSs79pCrxk9D3559vpT7idbTTZ9Q1pfMhACehUynaMHs&#10;Se4rx6tN9T2qFVJXR8NeI45NM+If2nxHNILp442VSfMLSfMxJdid+/8AizySOTXhvxr8E+KPHfi+&#10;TxZeQ29yNVVVS3IVUgNsoWGNRtLMTtDFmz8xPoK/R++8PWuo6dPaKwZpFARpQCQR0G7H15HPPoa4&#10;2Xwd9mucXEePlDIVHIz1x25r57G5UqkeSb0ep9dgM35WpdTY+GEF+PCmkaZ4gvW1HUYtPhE91Llj&#10;JKoHmtk8kBiVBI6DNad1dfaY2sQotSpZs4w8g/hPv7Y/OtrwdaXK2kc8b+TcRo1vIpHy7H6gfUda&#10;yPigGS9tNMulMJtrePZjnIBba2fTnpXYqXLBJdCVWvJtnP319DpTM+rSEyzABgTuLYGOucDA4rN0&#10;w3Ft4lA0+fz7Mp5jsCUVFYcg7uPl4yR1rO1u2lvJbCeebzsxYYYAwF96Z4W1PQ59fs9A8TQXEumy&#10;B45fsrKtwHJAi8vPyE9ThiAccnpXPO2zPRg7xujcl1S2v5JLCGVVWNuCBwxP9Peu7/4VlZ3enR2s&#10;7lLh0Mkkznh0Az8oxwB0UjqK8x1W31XQdRX+1rVoWt3CwT9Y5Y1JCY64b1U9OnTmuu0DU7z/AEvd&#10;dFFulRc7vu7CWwoPAHtSTjF6o15bnT6romn3NktnqS/aIUhYKXBCrKemMd/Suf06Tw9aNHDL/wAf&#10;sI+TDsGj+Xgjd8rAe+feugmvHktJZbwBo3UhigwN3Ykc1xUccYuwZJFm+0ZyyLnauBxu9M+npzV3&#10;2NabSPOfGWv+M9a0bUNNvCs6Sq8E0vlrHvQY6LGB7dOD1rlfDU02iaK2kX2Z5ZnBUqfljUgAK2eS&#10;R7cDpXYfELRf7H1PdDeSGO4w+3kbHVecY9RXjtnq89itxZPG8lxPN5kNzISExgZXj7xz06YrCqlz&#10;3Z9FQjzU/dO08QaKbfTl1g7nQypGyAZA3A7Wbnn5hgAA89adDbzXVqFuSSU52g7VGMdRUsH2bUiZ&#10;LPfPPGAN7nIQt1A7YJ9KztR0yC5Vre8YBWO0t3APX8vf9alxtqjSL0SNfxvBqOkaFa29vN9rsJwP&#10;llVBtYkAYI5AI9TjgD2rDnubttRNho8DPcSw4jABILEYA/2fx6d6668nvjZfYhueLy1CIejBOjNX&#10;C6p4q1S1uDcWKKL2Mgb4TtwuckkDJ3dqzqRS95lwTeiOk8eX0vgk2+m2aRTXrxxEYOQuRltyj7uT&#10;kDPJ69K8xuJ7Oz1yK0vITKt1uchCMJIR1x1Kg9cf/r1pNPbxPfsNPmaOMk3VzJcN8zNt+ZncjJI6&#10;AnGB7Vy3izUbeDVbbUdHeOQQZIeP5gw2/wAOOoP6+9cmIr+62deGgvhOhvLu50vTr3VZP3khGDnH&#10;CbcKAOO/I9DzXhmj6RrN001/pV+baFpHlSGNRy2Mk55Jyc/dxzXZ6xrVn4n0qOBYZPPUktJuKFTj&#10;GNvuOmR9cVPp8tnbXEenxDY1sigjHGCMjBH8uteXXkqslrojvoNwjtqcBpGuzw3q2fiyW6toNjSr&#10;56MGJ7ADqR169xWb438JwX2pxTaU9zE+pAKJIpMRkIVydmQCcfMcnt68VX1vVPD4VtfkcJ5rsHhZ&#10;8y4yeVBznrjA/wAa9m8CXPg34s+DobrR7mKLWtCSe6m06W5jEsltEQpkCZ4dN6OqH5nVs9RivESj&#10;VvRbV913/qx6EpSharFadTZ03RtV8A3qXLz/AGnT5bkQzp5e5GzjcwOco6rkgHGTxXYNf+FtYv8A&#10;UdRvLVjDHJILRnBTenJjEnTOR0UZFc5c+Lm0TwpNo1md17JH5e6aMSLvDhuhI5wMZHI+tefXWqeM&#10;fGelz2dxPDttozK3lReT+6Bzgcty3+I4r26+axoR9nBX02/pnl08JKo+aWnmcD4l8Q3F3qttDDbm&#10;2t5VSZY8YBTOOAMDP+feqviPxh4ZvLu58MWunziWytleObdH5fmNyVYE78j16EZxyK39dlsX0M3e&#10;oSo00EREWT85w2doUdec8V8630Uc2uPeywGJ2CgqCTkqSCcerD8K/P8AG15Qbu78x9Nh6UJLbY99&#10;sLiy1OzjkjVW3KC0Q+fJHBBPT65qd9Pt4r2N7WKPfJkiIKMLjsR6AevSvFYbjVLzSDoui3J00TzQ&#10;xPcxkLKiSSqrsrHKgqGJyRjjB619HW+nW2k6ommaZM+prCxsBc4V3mKHYHYrhVZ8biBwM4rfBVfa&#10;K7Jrx5Fe53GjaPYW+j2mnXU3kQXCNIJ2Awik5JAGMgc+/auU8Uabok2k3VnFMLeC6iaJn+8HyCAR&#10;657eg6132i+C9Qd0srQyztgoQ/IAbjYijjr+Z9a8T8WavZDUrmCSQbYJWgKBc+WUO05UE4ORgn1r&#10;1cykoULSXkefQfNU0Z88xeDrrT765tLoywyySZt5h84ZWQYIGMY3Z+X69sY91t9NgstNgtY2d22j&#10;zBIxfL4wSA3C/wC6OK1ToFvNZw31zLOpALFEwVIPTIPU+ldH4Z0XTLmPGpB3X7yBTg8njPfAFfNY&#10;LLpJ2S37npYnHuSXMeLXNjbaJr41DUVFjl2ZIoiP3mAArKB0zjLepr3X4daGvxG1V2iuIrRre3Nw&#10;J7kMqHbyEG08t6A8fUmtCTwToMimW4d5cKfLBI3Jn/a5Jx703w9K3h3Q7nTrTbLcXO3bIBhFCnJ4&#10;P8vXOa6aWBlCr+82epyVsYpw9z4jvbe6udJQWpfzfMGxmC53j1XkYxTLy8ubKVEicllxhs8jHoPe&#10;qWmaxdazYbdQ8pFt5PLkkQY54/xrLaW1TU2tbQmRJW2ZYcYJ/kDXvRqXirM8zld7MzLto7u9keU4&#10;eQHqc8ema5QXFlaS+QtyCZTjj7w5xgV0Gv2V8011PE/KIfmXBOAOn/16860yO1ubi1F2cRudwPIO&#10;QMgjuOfWvJxVVxntqehSimr3GLHeRebaMrRRknIwcEDoc+9dnpR0xtLjtLmUpHbFpHx2DdqypbyO&#10;ygMlxLlpcgKvPB788f4Vyr3NhBKbOSQpGw+d/vHB78fWuanJQlzI6LORx3xG18Q39pY6TIWgVJGm&#10;ZlBEpONgG4ZyoBzjvVIaxps+hT288Ja7aJkRQpwzHv8ATGep5rjPEemW0+rGK1kaQxSDBBIDBeFO&#10;D6+lLcXVzBbxqAFaNQxcAZOM8k1xU5O7lI9WnSioRRxmt+IodE1KG0vcKssQPmZx3HG3v/QcV2Hh&#10;tptZvGsrKXb9nt3uNrZ3FQwXhRyTk/gPavEdd03xN/a0wtiLyzuHLICE3RM3XqNylj1wcewqt8Mv&#10;GyQ6lHDq1jOl5Es0YfejKpDlNh255KAHIJQkj8fSoUFdN7HfVwqlSc4atHu5t72xMv2pQu478dsY&#10;5JHr+dRC8glk80ISo/hbqR2IHX/9dZ01w1zL9puypMeMFcnGeBwT+Y7ZpJEeJDFNlN7YDEg7Q3Xr&#10;0x1NdtGjFO8T56tUvHU+U/jxqUd7q8GiNESWiMq5GfLSQnqPU7c59K8NvWRreZbLZKyghgrEDzO/&#10;Pp713HxZmuF12K31BxuXMRcbsMg3FdzHn5l7entXl+nXkcafZo9sa7gq85DnHcDoR+HpX6rlMbUI&#10;s/Nc0bVa5YnN2jCMldh4ZBwM9eo5/pUlq8LRx8qACRtYHLY7DHAz1GePpXL6zrbwXi2FoiAFHMvJ&#10;3LhsAAdwR75B9s1u6dPBNHBaaeHUmMu8jcAleNpzznP8vrXfGehgq0bWR0OmtqsgaQReT0Xa4V8o&#10;B/COQCadrV2NL0uTVb4BLa1XJLfMcMwAwep+Y4x0+mK1dFimhlS5aSPY6FT5rhWZvYc8Eenf9NmG&#10;cPbmSaIqjhUIJ3DOck578cfyrjxUtUzFYnU81mlFxfgzxN5yxlo964CDPXeMgexGOKupDBBcGCAB&#10;RJ3bocn7uR3J6YrtG0+z4AgWQdWZgSwx0A7HjPPPtXNy20FrcDYi4Q7lTHA/+v79qwjLoenh6yaL&#10;1nH5I3TkdMY7j1//AF10EaywwCZgQBtdhkfd9Qcnn2HPrXJyOqqwwhRWBBb+E9cZJHc5Apya7aQW&#10;M7j94SSYl4ADAc5Pp69T2rmnTuj16Ssjp77UUWFspuXO/MkrIvTj7oyQOuBioLTX4pZWSBlVf9Xm&#10;NcqxJ5YjGe3UVwlxqGpXcaSzFRC5DY2ggkjBw2PmHrgdOlc/aeIL99QhtoJFSfaRtQKYQucgNt9e&#10;AOOT2qo4SLWo1WsevReSri380MhJJ+baAPUA8e/Fcle6o0Nhc/amjt7VW3PK7nDHgLudsBV9M8c9&#10;ya5K+8R3fh9hcXWwhmClmC7V+XgHJAUyN8qjOM9K8F+Lfxa8f3NmujSpb2Mdy+wxRwhw7ll2hOBj&#10;CcnPAbJ4rsy7K3WmonJjM8VCPM1sevP8S/DfhKO5Xz2vJ4UlkRIWXErKATEJCNqsScAn8jjFeKaf&#10;+2D8TotH+x6dpdpFcsh3/bVN6kRL52xR/IQCewLHOWz2rw7V313UY5Y9dcTSMAwSI5AWNiVOBgHd&#10;6/hn0q6dBLbhLmeIy+QvmhegVzj5McYznt1Nfo2B4bwtCPNOPMz4bH8TYuvP3ZWR9ieEPjt8WdPM&#10;1/4ytdPv7S4AMjbDamEEniBYwTIoP3YyRu6Bh267w34kTxNrEbQ6g80qySMRIrhYkVAQm0fKoyfl&#10;XJ9M185tfG4lVkYSP0SEsQQpHGSNwwDkEnnpXdaD4/s/DFpDpFhpLG8d1Q7mI2Ag5kcp12k5Cjty&#10;RXk5jlVOd1FWPo8Fmbj8TPsP/SYI4471m8yRAFeNCrHoQCTkDcOQTmr5s5ZrRNTkGxyxTaxUudvy&#10;sRt4AX0xn2ryHwhrniRYBBfyyLGZm2RM24ICcbsH+DPOffjAFenISERRCHUsWYjkbmOc565J5PrX&#10;xGJw3s3ZnsxxLZe0nSZhs+1zMpBBZtvz4LfKAAT29M9PWuqezjZXSefLeWQ5JYrtPVWA4JIxjrnv&#10;WjYWF1Bao1hw0hYKzgkK5HAwPvH1GeO1QajbSTmPT52X7+FCpjPryTyPr07VxzTZy1sw5nucUtvo&#10;+jS2cbLuTdtzHwzEfNgAYPUDgivavDXgmTxjZsl0JLC2V1PyY3spO4jJztP5lfStjw78ObDTha39&#10;7F88eGjdjljgnBHtzke/rXs1nZXNuYWsIo4yhyxVcDB5LEdMnOTkda68Jll/jR4mOz+/8Lfuaem2&#10;UGkWaaRYxtiMCNTKQ7tju565/n6V2Wn2+wDeoBxwO2f9nPasq1064mui0xKoyqy4x06k/j3BrurK&#10;0M0w2rkY5PHfgZr6GnheXY+Tq17u71Ot8NaNcXF1ujCuoTBHIXI6cj1zya9y0qwW5BsrE7XUKGUn&#10;hf8AEVxHgyynfcuSrOxAIGN23HGK9e0m0W0HmyMw+cFsD2xgVNedlZHj1p3keweCfDkaQr8xVsFR&#10;nLEjGc/X8a988PQrEEtoyCSOa8+8PQo9jCun4YEYHGCT07816VbabIrJEAFcYyF7fjXkVNdTjvc9&#10;J0+3KguhAz1z1/CtEoHIBGMVk2Up8pYs7WUAEnmtRHK/ODkj9aW5m2WYdkK+XEeG7VNKpBDYyfXN&#10;VIjISTEmSP8AOauhwCqSdVPNDjYmMhuZFVowdxOMHpipvMQKvmHkdT/SkcHcW7NxycVKyqnyhQcc&#10;CiSBkUUqeYSgxnvVvb6f4mqqEqSMZ449qeAmzC5X1I/pVaMiUmSYjH+sOGHQ+tNV2DcKNpHcc0x4&#10;t8eUbJqUcnZn7ooVNDd7ESieMEKAy9M0IksTgHndnp+dWPnUY9f5VFG5V2RuM/nx/SjluUloP3Bc&#10;gjr2606I5Us4w3SnjC9Dk5pyxr5hkAy3T09664QsZytcFQr8o5+gpEAOVaplU7tpO3I5NIDGwGOQ&#10;envVRhZ3Rk3qSIpO0Ng+nv8AlSLvRunHP4UKsW7A7dBVj5WURkgITknv9K6Iq5EmTW7I/wAmAxJ6&#10;jrWhbxiNQ7Hk8BT/ADqKwjj8w4G4Y6jrVkAMA4OD2yOPpW8Yi9oPESDJcDHX6Yp5LIfLmBIcduOK&#10;Y75GMcDp9aaDuUbgQw4+nNbk3JZ4FP8AqMMR0BPQfhU6SINrsAigYA/CqBCRsqHKkdcelTsFdnl6&#10;pxt7c+1aw2IZbbfLwgA4H/66EZ0BL/exnA+naq6Exny1yQeR7e2KsK0rMC/JXkZ71fqJSI4Zlul/&#10;fqUI6ZOAcU5XG4F+lEoWcgyngnke/akhaJHCcccAVrBrYL9x5LhsBSe4xSpIwwpXCt+hNTMRG/mI&#10;eD2PY0u4HnhCa2iu5zysnoK+xWO3OBgc9v60gc5IU7vY/wBaQlJFBAA7/jSRL0Pcfj+dWoomUtR0&#10;kksZDKMc4PNWN0iupX8x700q24k4IPr3xSpscEqQexH/ANY1RMfM0oUmOHyrRj7yj0+tMjWYBVUh&#10;fYeh9v61ADgFCdoXvnirMPlOikjCkAHJ5yDW8PMlmhwzDP8ADwfepULtuHAJ6CqiOgZgeQemPX61&#10;YjRCpeL5j2bp+FdlJGTiTh+i8ccHtUodWBCZVRUCxB1CucbeM96lhdXQCPKlSMHp+ddCszlncuxp&#10;lPKIB759qnQrHH5QIy3QetVYmWIB3fLDv3q0YXTLtgjHVfT8a6qWhjNOxZSUhQjH5M5IGOKfGVDZ&#10;ZtoIOM+v/wBeq6De+wcjr1xmriLIWxgEdPwrsg30MnB9SYu3mCOIkE9wetK/L7fxz19qheOMjOST&#10;kH5e4+ntSH93tB4Uc8da7KT1MZxXLcmWRmfyx8pHXI4qRHWRjkbT0waayy+YS2CuOuaAqO27bnnk&#10;j29vSu2Lucia6kzNIkO4HaPapI1XLGTK4HXI5pgVSAEHHb2qXaQvHBroUTCxKrErwwIzjNTot222&#10;NACPr+dQxJtblflA6dKtQbkykgyO3ParirbExa6kiGRAVKjA47/zFLsHmbxwP896DliW6dal3qPl&#10;I+tax1Ca6jfMZseUMDHNKSwb5lz34poXEmV6Yzj1qRHfGAMDr17+v/661jGxMVfcZsUMWIOT29Kf&#10;sYpk4I9PxqHz4pH2g/OO1TFCBuI+Yg4reMROSIyMOFI6d/8AP+TT1IYkrz3pSSVwAPx7UAxKwaM9&#10;B1z3qrIy5r6Eiqc88ZHp3oKMFZW9PzpQGjPzHGTj86ec5yecUIma00EAygXORTdigEgHB7k07BJw&#10;p2+tIyoVYbcg9B9a0tYwTbWo4qQoKNk+1OViriUc+magBaNV81QMDnFSBWI2oefSpuaXuiwEaRiq&#10;kDHNIWLN3AHIPXNRFWMYG089eac6Sp8q/wA60irnPNagTIv3frk05nZgeRxjPbP0pI2UDa5J9fY0&#10;mzc2/P3f8n8q0lG25Fugowzf3cc0xpZkA8nBx3PPf0NSKXZu1MMc20hsdTgj0oQ4toVGkdsy4VSe&#10;MDuaR4+chsA0551gUZGex/yabKyBQSflJpdRX1ITNKnyAlhQFYkqwwuOD/KnDYgBiIf6GhjLJ+74&#10;2+ldPqJt7DNzRjbKCSehWpWJi+4QR/n+dMVGHyscgfj+HtTHkG7aPw/z3qVEfKrakbyRMDGw5P16&#10;09M7htJWmC4WS4Cj3HP0p446jOO/Tiqa7Dv2LCEsN46+p/x+tBjYje/X+VQL5yOGibke/Y0BvOla&#10;Q9f4h7UJhPVEiZQb1KnI+o//AF035Q5Y8kdD9aeUKMcY2qMjHv1/KovMQuWi4HNFzNRe4jSDYBt5&#10;B546e9VwAjfOcf59KQSqEwxO7ru4x+PemghlAXBbufb6VMV1NOTQWFjPHtt2GPUVaUCEYGMnnPpU&#10;S+YI8Rrj6VG7/JuVsk9f8KYNrYts0gYKy9BnPv2qPexO5x8x6/4+1BMs3zIMgdQTjr9eac5woUnr&#10;+NSpMxVxHfeg8rp2FMG6QA/6tyeh9vagYGAnGO56+/0/GmSYmCtH1U4J+tOQAxMi+W3ODk49fWmu&#10;/lodse9SPvDtj1pVdIz+8b5s9hkU2HyxlouEY546DPtUjZMjhjhSM8ZBqdmA+6cN0+p9qqRqyyfK&#10;MqRzmrELK0jIBjAHp1PSpcyZEsZIQx/wnrzUwVjyinj8Pxpv8WD69aXJV+WJx60oq7IsSBt7NG33&#10;hkZ7ZpA0hwzHge3enOFfBAHf9KWTaF8pCTwcHpVu1xzXUj3KwOcgqcf1p+24wU6j8P500yl1+ZQo&#10;x9aayYYYbpWcnqSf/9X+s0ZD5c8c5wOakIyrMuOOh+lIqDYcHkdc5pwUJiVj1zgDvmv6TP5tkr6D&#10;eCw2EbTRhsfN8340SwnIH3R3x1zTgoK+YDxyPyo5kZtWW5HNGZCqk4ZecA/57U5iUAZTgDqOuaYI&#10;0gXfB989z1qRvmj3nhiO9CRUVd6kUjAjzUbKngDPp/hTS0gj8yIZXtipJIVaAMw+Yc5xxTVLqu1s&#10;Ee3ahIpoX5zCoVBknJpBEGwXP1H+NTYz8w/Som2RgShSzdKGHMr3JBvIwAcego+cNzxjkU9PMKEu&#10;c47GkUqwBlGevHSpByT2IWhAYyA7s8e9OcgbRjKpyPqanChMhTx6Go94lYCMYA746n/PvSbK2RJH&#10;FE6byNwI6Hp70p2lfTHp1p2CV2Jjmo0UKMLQmLQUEfeJ6jrjpS9FPTjuacqMTuBFBO7GwZHek2OK&#10;6IjAlzntnuO3tTJSyoHXkcAj1zTyrMCOnrmnrhU2R56d6ZTWpVDKG2gksxLdOAPSpozIGI7ZwTno&#10;fSmZPLgY9c1KBIIgMZLZ470GbkilNsdiuMhqaS8ZA6r05p8od3GVwoH8u9RmR2YFBkYGD/8AXqlL&#10;SxElqZ1yp8/nooIwOoqoyOG3rjH3ia0nUbi574/z1qgMrKdnIOc5700Wn0KhEbDaRtxyeeOO9C+U&#10;yt1BXgCrbymdWEqABO3+etZ7GKLiM4yevOKcnct6kg3YwfrikkeAlYwC7HrngCpgI2B3Hpx7Zx0q&#10;MSSp+9UcDp71T2LjrqXlIB8vHJ7fT1q02U+WPucc+lVVu5JVUiMLu4zipl8x3MeNoTn8ajYiWhdA&#10;8sBg24kfNSlUf5jww64NVxKUJ3cgj0o8syquSRjk59B60kxc9i4rmRT6DhfrTJE2AseOcYqiXz+8&#10;D4z0x/nFTPP5gJxjZ1J7Zpsq9x80wTCxp8z8HHTpSO5gXZGBu9+e1VUm81s4GMkYzk1OgV/mfHHb&#10;uaTYW1JQzfKsp3nHXpUwlhICqRgDnt9cVnrIm3jnoPf/AD/n635cQhYcAluST/j24pWLIt6vKRH9&#10;0dCRinCJCdy8AdaccbePrgVPGYzGVlIz6AUmLm1IsRsBLu24PBPpU5JDYiOeg5qCV7dohEMk8EH/&#10;AD2qSKNt3mRt8wpSTHYkVWaXa4II56YpRGkzMsjH2AzmrfmAfeGCfyqPBH+qAz6dDUtaA43ESNkI&#10;X74Pf0x2pH2kZIyR0xxn/wCtTzJIUyq4Pv1pvQljknucfypruKw3KIgk5x15PFSTLkCSPhTycdxQ&#10;jB48ygFDyM46Ux3dsxA/KRx6UnoWnoWPLdwRuyevXt6VDvG0FTw3Oai8oTphjgDnjipmQGPauBj1&#10;9qlMdiMDkKFyQc/59KkYXM8RQELuAHPTH0qFI5ZF24x3zUsn2gR7VHPc4zx9KGwRHCogU7MsD3P6&#10;1LlnYkD5ep60xIjnKLgd81IrHJjzkjr2pXArCZizF2xt4+h9/anRy71DKwU98f0qWYwk5OMtxjr/&#10;AFqJoVb5l+bjqOQaVyU3cZKzBhzz6duP1rNmj3hZSXjbHABxn645/pWs3lRgmUEd++fyqKRVkUSS&#10;sAQMAY4JHc96dyk3sYMttNJC9zIcFeQpyScdefaqJlATeAQw5OTwB+Fa89whkEUxEfy4X3PfFZ6o&#10;OQMKCevr7VUddxrYRJ2QBEjChuSep57VUhUkiCaTYgGSwwT9PxqwxnXJC4GceppsitGis4wOG+ta&#10;cpjKV2Sq0MXMeWGMAE/j3phcSnaqEMx/ECgyM0YwnzOOT3Gf8/57wlkjXYxPHUj0rSDBF7fGIwo4&#10;4wc0jsixNIoyx4we3vTftYYbQo29jjBx9DSeYVwynd6Adqu5Epiq6MBIqsSVzke3emtAQCzsF4zj&#10;v9KrvdzRnamSWGAe2TTjbyCMupyw7A55rS4k2J5fmk+WMH9TUGLoKY2bKgDBHb1ye9Qme5AEbnDD&#10;PA6UryXE8IkRgMnnA68YNPViUe5z80yic28i5Dt98knj2qB2tfvTFm2/dCgf5/z2p8+5ycsMj+VJ&#10;bxRCVZ5DkLVXNthGuJLhViZjsXkL05+oqNik6/v38txwp9/pT7uVrtg0CiMAYOT196g/dMA8hI2+&#10;1IhvW46SYv8AIx5+7x7VD5knnCDa2wfxcYPH51P+6ciU8g46jFSZZsgcHt/hUyTLWq1Kjp5ZOMt0&#10;GBz2psQZgZk52/w9zVj948wDgLgZzjqahEarLvYZI5+tUwjG6HiVd3mMTvbj6D/H1qE7nbdnAPHv&#10;U5LRndIPlYZx7VGIh5vl9BnjPYGpvoaXHJDarGLZwWJySSTn2rz34n+H7NLO18YQzCJtPbZIpjZy&#10;Y3YHO4HgJgnBHOc57HupGiRsOePQd6o+INJk8QaDdaLCjbLi3kTYuM7ijBevGcnqa8XPsGsVhKlF&#10;q7advXp+J6uT4x0MTCons/w6nj91JPFENQX542Jz6c46fnWVO6XVv5hX7hPB7CmeFNUa90o6Xdp8&#10;1scYPBJPUEeoPb0qPU7htOu47qCPI746Y71/KFZO1nofv9NpvQ5rWZEmKXlvnHK9BjBrz3xp4aj8&#10;QeHZ7Q7izrxt5OU5Qj8a7XxZqltHo51KGBmETD5VZc8nB9AAvU+wrM8O3dxrVhutxvfcRtUfMMdc&#10;jt6jnpXmSS1O6N1qV/A+r3VnpP2XVk3TBYkaZeh2jpz1xXcTzNACq4BOR+BrznTdQudE1S40K+t9&#10;yu27kfMN3fmvQr6OG7sh9mdg5wy4AwR9K55w92x0RnrcoQA20AnAAKnKj1xUNzN/aGnPp167Nbyf&#10;eA4z369cA1JabprcsRhxwc9qs7oZ7UWV82CpyOOuO+f85rwq9DqepRqXsQCdHA8o5AAHpjAxUEtr&#10;5khkJLOAMkn06cUsV1Pb+ZDIqlM8P6j69vxrM1e9WXS5LhYynljLFMkkHj9OtefUgevRr2Vjc028&#10;jMUzXjJGVwyBeN3qD9PXvVXUdHsPEwGowMGu87fnY/c6YOM/h+Vc9paQoBcK3z8H5uQa2tqQXBi+&#10;aN5Bng7cd+CP8a45LTQ9SjUW7OeHgzRLS6BtriW5kBKhJWBEZAAIGAM8568447Zrx/VpLqDxnd3c&#10;X7om4SaJ0yNhUgrg9irDjFfRdvIdNZNVt0SWS0YMu7+TDqRXheteHZdC8SXWn6x800RV1+bI2yjz&#10;ADjo67sMo4B7kc1xYmO1j2cFXu3c3dW8aeIYpc63K8yS7irygSgsfvADoCM/Sq+l6jpc8a2+pfu1&#10;chBvwFyx4z/PrVE2l1Lo7X92u+KNsRjqTnknHbB71yfiDxNIIItMdFmjQeYw2gOG+6Oe3HPHWsX1&#10;uenTd3ax7pdrcwWkk0F0Ht1bymZMbJF6cj6063a1Z0e3wAqjaeuT+HFfIvj3x/4z8N+Bb3WvDd7t&#10;tbIJugZFZZSzLjGTkYY4IHJI6YrA+Gv7Rr+FbqLRfE8q3NxrCZQhAx81iT8zdABg8Dn29OV5lTjU&#10;9nPQ66OXVJxdSJ9AeO4J4tWOv3MguV+6FJChVHovPXvgVwXhqea+klhsLbyrco5d5HXZuYHg57An&#10;rR4g1KTxYovLyVIoCABJEeRhicDcR+I9K4fxJpFufDSukpX7IzzRoCAZZdhC56nH8q0xEmtYnr4W&#10;C5VFliSVk8OwWmrxuI4nSR0iYjcyepBHBx3PvXp8OqaBHp9xr+sstrEkfmpGeTk8ge5PTNeC+GPG&#10;1r4k0e2s9Ut/ssz8yBWLoePlIyAw98112oXVje6JBoqRELbnlmky0gBOMjHAxx71z0qyceaGuh3V&#10;KMk+VrqO1CeTxHrkmp6YPLSNOkbFsgjr6Dtnt3FV/D2myQNPqEbpI6kOUXIOOu4k06zkv/D9hci2&#10;drWwnYq0SoshAcYIUnn5h1I6dqg1C1/s1LQecoS7jMrIrHzAAdoDZ65Az6VHM/i6jt9lbGU/iO7X&#10;XLyLTVF0twjRSJjaMbdpAHQ5B71z1pY2I0qGTS4Y4VRfleQds7SNoIyVx06133iebxFNqOnXPhCx&#10;mjkW2kkaJIPMZoj8ok/ulcg4bvz25o8FeEPC81hf3s11KbiaPf5AIVVlOSTgjI5/u1xyoylV5en9&#10;bG9Osox5jH8Q+AfEkMmla3pciNAgCyNJhFOOflX/AJaZ6c964H4oa4vhnVNNu7jKCXc0oiQnzArZ&#10;xhe5HXuK6H4iDWra1spJJGkgh3BTl8cjBU44A7/hXl+s6Tq+tG3s7gm+ikZvkJx5ZYdj1GQMck15&#10;ebTcFKFJau36Hdg4OTUpu6N7WvC/hrxtp41DRnaUpmZUQAeWD0LfxDb16896ybT4c6Zo+lRWyyh3&#10;uZTK8mSW34CqR02DHYcZz3OaZYR6hY3Eehaeq2zS7I2KkKpAPAZumF5yTx9a7LStMgt9UOka9LGI&#10;jHsAU4JZc4w/OWOfxNeaqVOb5pR956eR6KnKC5U9DT0nR5JLJINX1AzsZCgfeGMZz8qnPGMc89K5&#10;XxiviHwz4f1KCykje2u4jaz3ChlzGxGDGQflk9GU8ZzUkfnaENgYhLmN08yVQGVW7kD5QwHOfrXD&#10;XWpXniOy/skXD3dkudm9toAHHYDH5ZrHGum4ctmpdNTfD0W5czeh8/j7ZqerHW75iYE4i86U7weh&#10;P+ySe+egFdfovhueS9RNKVlEshfGWb52OTksT1PYHH4VebQ59LuxbXMbMN+4AkHjp17/AI16Fpom&#10;sWW8jCxSD5mCgbVPTgfTtXzNDB3dpHr4rFWjaJx+r6Wb3S7/AMPX2BNIwHI+YBTyvuDjB9q9D8Me&#10;M9Jg0uDw4tvLa3sSFovJVfKEnUE/MGwW9s9sVo2IbVod5MDSl8IMEHBIy3QkV6FoHgS3jnku7zSo&#10;nnA2+YyKZNuSQODk8/X2r0sJgKvPen/SPExGOio8s/6Zymp/FXx7o0E+g2FwqS3cQDSMAxEbfeCd&#10;lJBIYjORWZ4Z8Jtq9w1po6RAWyKrkELlSOACetdb4p+Dz+IvsOp6Bqy6ZcBGSe31CPfFnHDwujCR&#10;cdDEykd1YHIr1Pwl4HsLPRxY2kjrGm5ZZ2UDzJCPmwAcAeg7DGea2ll2InWtW1S21/r5nIsbTjT9&#10;zc4/QtKgWOOynbfHGCoDdTz/ACHtV6HT3eZvsgCFG4z0yOPyrXjtZrJt00YikHGFG4A+oHr71ps7&#10;RlVk3CQgAnAwR7+9dVKCVkjnlVvqcYY4hIyxkTOPvBe+Kuiwnv4kt49qkHdz/CB/n862tJs7HTxI&#10;8CCR5CcEDgA54x+tQ6LAttci8YbpAWOwHK/N2PtXO9dJdRe06roZd9botzHaKphfAIjRdu/PfA6m&#10;sx76AnzrdiAny59+hz2rW1bSL7QbmfV4XaffOZHLsGljEvTBAxsX7vHOMZ5zWXFbQCDzMMwlySB0&#10;3VnzTvy2szZNNXuZWryx3WmTW7zErKCMA4LHsPoDzXllrYap9mUxHcYiFYsfu49M9efWvQ9WtbSx&#10;gllV5pJeMAn5fpjHFY8ckE0IQKyyYBKEFcZ9e1cWIpqU1zbnZQmorQ5K5nhtJhFcFWkmj3YJ6c45&#10;J756CoZYLGONRAwBUZkBJ6j14rb1TR9Asop/EGsK1wvBAILBMnsB156dqwPNtrqxn84O0M0b7SOD&#10;nt78VlTptS5ZHXCV1dHnt9Kqu12pA8xtpOAfvelZzPG8/mRrv3R7cZHHYA9uOtXdUWPTbH7ZO6kq&#10;R+7U4Yj1H/6q4aS6ju4ZbiSQ7WZtuP4D0xgY6H/PNaUqSvqejF8yujzj4ialPaW6ahZj/SYVZWXl&#10;QR7ketcV8PIYbrxVPcIVii5dACFO7HHAHIJz6cda6fxD4T8TavfqLFVltHO24LPtZgwxjPQIDknq&#10;3bpVrQvDVp4akFm4DOR8zDGWAORtxyB9D716FLRao9D2ijRaT1Z6lNLFcQRLAmCvyyEr1fIxg8fK&#10;P/1VleItY022mktp5d24bdq9h34+h/wqOSePU5JUiZTjcmDkLnjJJHXGK8o8aahLYa1Z29w8covM&#10;Or92eLGQeowQRjP5+no0qScrI+WxEXax82/F55LvxW2nxw+Um0SiSQkt5ZXajooOCoAxuPJPGK8I&#10;u7n+zbWaZ3d/Jy7CJhuAHscc89PrXuXxM+0HVoNQ1PcySI0a7FAIUZYg+vAJGelfInh/WYfGWrat&#10;bacvn2ccowskqlgeR8+3/V5yCoOcjmv1TJcM3QT6I/LM2xFq6gt2auo+LNO+1iG2lSOcOGUyME3D&#10;HCDdxuJzgsR+de4+GEstW0lLlUDJLysbkkjBwST+uRway/DXw/0rS79p9XsFaWLjJk3ISmMbkwQw&#10;XscgZr0uODSjOk0kICtnCqAgXdycEYPPp36V01nC1oodDmSbl1L2lkWibdPmcbY9g4BGORjJGQOe&#10;1aMCXEMZNwoVWcbHUZY4IUcDgD0/EVUikgkYrCjHZ79F6ZrRtrr5ftBGNoA5PBA4GOwP1rgmusiH&#10;DW9h8ljqkrAEkKrqgZ3UNj1boOKZPoKRXwWQmUzIX+Vwi7umNx4GD+dWLSdvL83cXVWDc4+X2/M8&#10;Z6/yn2feW7ieNUCKQy485XO0eURnkHrkD8qylZ7HoUqdloYP9i3VjKJbqQSOzl0UBeAOwwTkD16n&#10;6VjaiqXMTWyKqAksQigBGfow4yf85rsbpIGtIlj+YWz9Nx3tjtnAJ44z0xXH6pZS3WotDdbVSTbg&#10;rlcDg7WKkEA+3brXFKNtUexh5SSOa0mDU5bFnYFYWlMcAyQy4POFOcHIzUt1ZaZDIJWiJkSQIXjG&#10;91QHLZwBuwRnI6Z4rUu7OzsNZh+0XBV5VBRGYqmcZOCfbuT+tULe+2SS5tio3uFbcBhGOSw74z06&#10;568VUqjLaU3zIxvFOj/23ZfY5I1MayCVidrZ2kEEg4ztAyo6gnIxiubufCek6hcJDewCWO4XaoDM&#10;jAnkrkcn2P4e47Xel43kIc+US5bG4A5yGOMZye3FEE0ouBczgMd5cydycY4B5xgkeo7V24acofCc&#10;tWhCUWmj5e1T4N6lYeNSsi+fbT2l1AkQjyY5JE/dy4Y7gYX2t8rHpt6Fs+b6t4X1Xw7i41FYmbEI&#10;mk3ZhilGI13FecO33eMhiFPSvsrWDBcahHPcXRtrW1BQswyQvYHuTxwTXntvPHqJnmswAkpO7zAo&#10;CZH3iR+PTkdq+6wmZTqQTkfL1sqpxk1HdnF/DyO71fTJk0uKOK3jKTSFiqMUIbIbPMh3DIAHyg5J&#10;qfwTa2+s+MV0/T7ryLqxVpDcLmRdwzu2qwBdQSFYn7pOOc8dJoUK2Fha6Bos4WziKwokCgN5IJLq&#10;JJFLsF7gngetej6VpiNdPcWMCPNNw0iYUuwXOG9sdQO1LEYhNtrqFOk0kn0NfTPDlxFp6yW1xHNG&#10;CV81mO47jkqvUfXPTpxXu2myaRHoUVvbMyIIwpkbCkMvBckjAA9fSuYuYXtNDiuUto4giCGNiQA8&#10;jLnaqZGehPAycc962/h/4S1DXFbV5rvfaGIsqRBfnc/3uMIp74zwMV8zicNzo6o4n3byex1+jNdw&#10;20tpLHK+8DbJ/Dvzxg9Bn1r1DwP4D+w+XHdr5qhVLMPmKrnlSW/iJJz2OeKm0bRWWH7OE2mEKSrA&#10;7PbYfboM9K9D0PRltWa5LBnfgHJ4P8QIzz7cUqGWRdrniY7MnJNRNKG0jt0SyjOCSScY65+Xn6V1&#10;2nWlxEqwZQgA4dT/ABY/r3FZ9hYRyI5m6kFQM8Edfl7mumsLFpGMcfROCDgYH1P+TXdGgk9DxlNW&#10;1NLTYJJyqTgo5PGB8pH16HHevS9A0MR5Me6QucuHORwcfL04xXO6VbvfQxJGhjKE4J7DPoe5r13S&#10;bJWVIogfMJHU8/TPQf0oq3WpzVJO+h6D4Wslt7YRwDkHJZuDluwx6V6npFks1yfMGUB2nvx6/SuT&#10;0SK6kPlWkZIXC4A6eufSvYdM0y43RsqnIIyV7/8A168evU6I4qkmmegeErBLceXtwAOO/WvVtO2K&#10;WDDDdMnr+dc1o0ccdsjFSkpBzjrn+ddBFM7FdhLEfoK8/mu7HMk+h2FjBGibpMlh06d60I23ORnr&#10;6isSxe6kLCQ5I247E+uaveYqqd2VPrirb8hpXRpq2CQnT+dWhvQgrznnntWcsUjjbksD61fjW4iB&#10;LdOwBovpqKyJkBMZ3jP09ac8iKCChJPpzwKarTsPmyxz24/OpRI24EDt2qY73EpIYkrqBtGQe5/r&#10;UihFYuAAcHrjGaJFMi7s4I/Wo1USqC4yV4GfStNGjOUXcmXACqzAk5PHem7Y9xBBHutSKoBy34+t&#10;KVJULwMelXFXZSIgHZCUO4HpTkR1xggjvihVVeM47VYRfkIxnd92umMew1HqAt2VNxB59f8AP/6q&#10;BGQS7HafSpYjJGFyBx/XrTihLkSHgVo42djklPURoUePDEj6DvT2gRUWRScenrVjfLu8rrjndUW1&#10;+PN+8O45rSCFUkloSQR7kJABPP4VZhgMJEuN2TjaecdqijkkjcvjBNaCFCfMIwfQ10wj1IvdWJom&#10;5IjwoB5x609lXYcDPPWki6s0/J7DvUzeXKfnGB3xW1hED2wiIZmzu5wfQelRmJy4ZG285Pt6YFTv&#10;btK+55MR4GOOc0NiHDsfbOPyJqkyWiCRpCpxkgZ/GrEcihA7MMHqKrM8krNkEY4I9qmSKCZMTEjH&#10;T+XWqjtqJ36CJM8/7woQg7jk5z15q4WQkKBx/nmoUB2BV5GfzxUqGQttUfIetaRj3IhuIon3sQBt&#10;XPPcgdKjVkdmcjJJ4xxg1N5e59i5+Xrx/WnmTGCgGB2H+f8ACrguo5vQXDSfOB2/GowJtzC4YDHR&#10;R/jTyHLOJOOcg/41ICyMpI6f0rZJvc5nZ7DnljXKEYPr+tIkTAkK3XnOKaN4O5ux69KdGvlsWOc8&#10;7SfWtYoptbixxmPLMx/2TnsOv+e1SIzkb26H8MUgyc7SST1x0pSEI+ZckZAH4VViIu7LMKeaxMJ6&#10;dR7GpipjcwEZ3YBqsEjxuXAI5x61YRkbbgYBx+dbw1B6bk5VEIRFw3+z1IP9KvQwSeezEAJjscc9&#10;Oneq0aKgLrgH178mrW6NxujPz9wa6oy6GUpEodQ4O3OOoHvVuJlBVpiGXByAOn4d6pqJ3I37cEYz&#10;04qVA4HlluR3PvxXRFnJJalyAQyIBCRu69O3vVtCxXy88ZzxzWdGYyzKoI6Z/GtGI7Plk4b8K6Yr&#10;qiOa25MsiLtDRrk+nFT75AflOV9PY/1FQA4jZVUbR94nv9KmXYp3HJU+nFdiVzlmTAoQuzkH+VPK&#10;7nOeMc5qsoSMYA3AkD8KtRlR+9Q8jj1//XXfQic9R3WhIrbhgfiKeMDhQc1ENzsAuMd6mUgqVk4w&#10;fzFdsTl2eozd5LcMMnnmrAcgLkYJ96iHUZx9fWjegID4yxyM10Q1Fzdi3G8nl7iCnp71NGzOuHOQ&#10;OT6//XqBZicZ7cfhU0b/ALxSeCa2Oa67FiPzTIrA5U+/P5U5iGYuBhjULE+YASR+WOffmp5QjZde&#10;celXFalc11qPUnGT69qcrBUzjn170xRPjdgALxx71KWIbcD1rpsSNARh8/JHfHapBtXBBLD/AApA&#10;dx+YcD096RWWPBU844wKcUjJ7geWyOhpdgDEqAR1I7Y700KG55HU8UgEqcFcjuQK0dkZdSVX34wM&#10;g9PangFPkTp1oDD/AFYORQ3TrntikmNbXGkA556/0px3HhV9e/GPSgqDwo4FMcKoDu4Ue/FV6mb2&#10;0AFWO5uD3Bp/3h5ZGD2IqMqVjGDkZ4/CnBRjzDxntVWHGNkRgSMxWVj8vpU6OznbjJycZpi7ixXG&#10;D7Hr9amwu7Zg5xWtjCad7CgBiQep9aRcbeB+VCkbcnjPQ07I2hh970oaZm0RfJv2sMkY4B9elAaY&#10;kopHp9PbNSCO4kO8EBfU/wAjS/OyNg9OO1XHa4dBiO2dsuCwz9KaScnpgnkGhgFXzcd8ilB58w9/&#10;8/1q3ZlJkARAwK8bSOP/AK1S7Y+SxyWbPPQe1Qq0R+VBs9s5H1pizbs4XODihyaV2TK9xSs6y7Ap&#10;2Z65H8utDGQcMcD+EjqPb/69NErynCnB70MEPGTuX0qo7ktdBXVTtw+TxnIGelKuzrg/KRz7U071&#10;z5Y+9zSlmd8bR647fnTa6IuMeo5UJBVAAW5J6ZqAtLCvnQY3rkMD6dPxqQozRsp6r2qFiYmAPGal&#10;K427Ey5w7Pzu547H6VXd1Pyrxt6+9JOVVA+CQB9fpVTeyDaMH17c9aadtRQYhuk4YjG44AP61ZhD&#10;F1lgbBP6ZqkobKiQAsPugc/5/lSKpZxJnaw4qObU0bNYPEso+Y5bAqfemWA59qzoSPv5Un0J5471&#10;cZMuGj5OOg6ChSuZyjroKpdxuYZGPzqPEsUA4zjvUhALLKT0HOKkZjkknrxSRk9CuxJXeQAfQcZ/&#10;LioHZt2CSM9Mf1pJVIj3YP070x5mkj2MAuc9Opx61Tk9hc45QkeGRMnvmnx+SZf3GQzE5qJEzhnO&#10;3PA9asebg7Y/lHSlzDTJ0QwrjO4+g5qaNNn+qbIOM4x+tV4TklipDZ6HvUiSS7/KcBcjOR6etRKw&#10;2uhcYNKnBITlff0puHUbW5xxmhQu3qcD0pScDJP0pqxMo2JQighwuMcexqMyCRiuM98Z5/KmtucA&#10;EngU3JRNykZyPcVTkiGxwy5C54HQ00pndITnacGlAfl8EA47/wBKZuw3ynj9DS5TPqf/1v60eke9&#10;s89TUgbdkvioeB+8yD7UA4+YH6+lf0o1c/nF67DXeYucjaAOtIpXcJD06VY8wsq4z0xg84FMKxqu&#10;AMHp61KMakGIQWGxccc0SI7EKx3Ef56UgDp8/OG45/pSr5QzIG+7x75qm7CirIa0e2M7Qc8dMmnK&#10;sqklR8pGMHqaTeWjJPy579vepArAfKc9/bFRctSuIUKjaowPzNIxx8p6HtTtzggnr6YyKa2ejjJP&#10;SmpA4Is+SQg2cYqM79/lkZNI6Lt8tiS3GM/y/Snh29c9s9zipLSBSSucbcn8qjKvCvy9PUVNg7xg&#10;AnvUIl3ttA6HGaBj4laQDHHP0qV3byyqY3e9RY25CnH09/rSgKPlBLD3xk+vSpaECgAZJ/pTi20k&#10;545qPdtHPrgU4IQwJzjHTrxVDbSIpZXZlSPGT3PapWfI2nr0Bph9SOO2P0oAYfMeO3PWpS7kuQyX&#10;zSPlHTr0pscaRMbmU8OSfxNSyIW+Rs7W5qRZNvykbf600ZJa6mf58zgyJnYeOlRlGCqccn9auuZN&#10;pjQY71VlDQgBRubrknBHvTsbXsVJSqM6sckDr259PpVDZK2fLwp5+b2/rVuWZkhaUoRgZNUHlxtZ&#10;nKjGcetMRG2SpXO8dj6nHeq6yt9yQA/7NXWkVVJyBuXpgA81noVWVZEBLhgMfSqTvoBZkijnGz7p&#10;UcUvlyQkgHr27cU5JIpfmcfvQe3QjtS3DuF25Cnv61oJNimWRYwuRluo9qmluI0iOAeTwMnmq0bK&#10;rAy4wPWk3tdArHlEzx7/AI+lZFW6lpWRTz82TgCpBI0J2ucAjkD1qqjgKEfsM5FTjYwJHO3nmhK6&#10;FcWE/I2Fxj5QW9+uKnEjldkqgryBz1+tUkZ3XOBt+9x+n1qcyRPjGVOPung0W6DuhjpAMCA/MMjj&#10;2/nU6lyo3cE8D3qsoYHKAlvT+tWmdJVXORntUpdBqN2RtKYj5oQAr2I/nVtCrsJGBAxk+uT/AJ5q&#10;rNIiiMkkt3HbFXwHn43YwOnXNaPyKe47LOcAYA4GaI5GinJx0HJ9vWpVRWGzt+f0qGOfH7tm+UHJ&#10;PJP6VPSzC62LO3zSyuRx0PTikihAYsFAI6+p/lTJJYG2tG33vXihQP8AWuwTPdiBSbE77FnYSSM/&#10;N/SlLrCSyd/l680hIZPX6elRh4yxSPn074/Gs5NX1L59C95flqAjfT2471H8wbaOh5ODx9KFySA4&#10;yenWmbXi+fA56Kf8aBIkDbk3c+n0pCkYAO3kcfSo1kX7yjBz09AP89aHWWUjyRgeue/0pO7RRINq&#10;KTKRGpPX1/z7UjNEpBbJHY0ixjOJCW4/DPoP8anZV8ooRkDkZpJDVrFclHUFScjtU+1S4ZW3A84z&#10;0+vpUMYRSCnQ9T7Y6CnLGicM3JwTTkVBXI983nks24nsOg5459alVj7rjPP1pCAxIiBUDv7+tOPm&#10;nbv5A/OoRTSIWQINo4zz/n1pqShB5UY+Ud+mT7VLIZJsqQEA6ZPb3JpQMckhjjjHTFMhx6kEqggD&#10;ux596rmBWO9gSo7jg5zVppYXU+Z8pHoP61TlMrPvJACdFH9aadtRXZjX9m7Shpc5yduOwrPnt3mj&#10;+yb8buh9vofet6fMo3Oxz2GPSubkuZvtQjfDMTzg9FzxTTW4XfQtJDNBEI3kJxwBiqOLmOZmbrnH&#10;IyCPYg1qNIpyzt8xwM9M+nepp3eNAqgbhwoPXHrxVpoyU7asrFWDFpRtbsAfyqOULFtKfMzdSccc&#10;VbWWaUKQvK8FmHf8Kq3MF0pJjPmA9FOBz3xWsdCRfnDhpGCg8Z70gkWIb2PA6cVTSSV5DHMnRc7j&#10;zyfSrI80KVI3n07fSrjYTRVg1CxlfYHOcehHHc1oxbjuAbC/Tg1hPZtE3msuC3UDBxVx4gVUOzLt&#10;9DjP51VhW6oWZUDBwCSGPTuKrTxLJw5IUjgDrmo7zcHUM/ykcf571RdzCwwSwz1PFaOZo1oQSMIw&#10;dqn5eapSS8YjGXboOtTymUZmLZMh6f4UxP3MWDgye3p2qXJotrQY6Sx7vtHIA4PHJ/CmEoU+Y4U8&#10;dKe0c/Exxs6gc5yKjaMMm+f5ixzjPFF77Ep66kkxVlAiPHpVbyfPBEB2n19/apCcR5OVPbP8qB5k&#10;lyFbKhBknt9Kq5XL2EMcrwjz2yw56f4e1Njjn3l3cEflU4kKu3Un09BTCpdRk4J/rQ9ylHqOLPjb&#10;HhiRgen9aimYOhScbXbIwKlFvJCu6L515GR1FIyyqPMlUHnIz6VnfoWmLGEA8pBk/nxT2LbhLHwF&#10;9OhprOWYADCHptpHbyYwxJODVOKC55P8Q9GtNJvLbxFZxeVFdfupsDH7xclT6fMDjnoR15xXD6vJ&#10;F/YMl7gsSMge47/h6V9E6vAutaJPokjOEu0KsF7Y5B/4CQDXx9aNNolzPoN0JAsbtgSqEfLfxFVJ&#10;C7uo/SvwbxE4c9liPrVNe7Pfyf8AwT9d4NzlVKP1eb96O3p/wDCvraTV9Gu9OfaFmQ5LDpmvGvgZ&#10;8RdZ8IfF1Ph1rrCfTBZ3cwKgBopEwVYMcEqxbGDnnkYxivdLtDZwtztLj5S38q8Z8RaMug+MdP8A&#10;GOjQI37xIbpR/FDJ8rlB/eAOR79civyPE0WrOO6P0ChW3jLZn034/wDD0l7bp4i0rMrnafl4JTHG&#10;PX6ZrndDuZLoPJKf9VGCBjkEHBH0rt9UkvbazfRw+LQf6k4zhTyAD6d68c1SW40eaK4tuYixXjsM&#10;f40sQtbk0WdlKyCRxGdqOeAewpghaZt0ZDKchSTzn61Bba1pGpSJIyPAcAc/MuccZx6mnwwTQQPH&#10;K6bY2/dgZ3EHkk+vPTHavMrUrHoU6zQ1klNqYZ0AzxjOQfxFWI3nks2toY9jTDyi+QCi9yB9OPxq&#10;jcXptrYRBDKPvbh6f/q6Uw6pAAUt8Ekgg5ycV5VWEbHfSrX0KJ0G4inNrZyokcJ25YknaO4Hr6Vu&#10;6pfaBYWBup9/2lVEcWMDcx42n2PX261n3F1Zm1eZiU+U57c+xrBn07+3tEnOnxiea3+ZWLhQrexP&#10;XjPHevJnGz0Pbwrd0U7zUZYbUaiTltw3KDj5Tzj8KzWaDxbLd6tE8hnlzL5sjDDFVyVPYYA61x1x&#10;qF7bwW/2feyTgsznPOOw/wA+1ZEJvbSKWG3kINwWYrn5efbpmvIrVVc+lw0FbTc0bXU9Na4EK3Aa&#10;Jl+bd8qZPOOeteeeIroJ4gumghU7GCI6biCAB644qW+jnSIXWfmHyqGAxx/T1qj4ik1TTkSK9QQ3&#10;VwgYq4GdvABAz+VclSWl2e5hrX0Pmv8AaCvvFEthZ6toenrfQxOYGCFV8liMrJsLBmMhJXeAdnsS&#10;M+S/szeCfEvi3x/HH47jvI9PtrrzPPVFhSOaTJVI+TlRkZPPAIzzkfbeh6f4ZubdodUhWW8Z8xkB&#10;ZJcgf3SDwR3GMVNZ6QkeutpOnjyYL2VXKquwxFcbz1AIIGeO/SvGq5aqlZVpP5H0uHzLkoOjGOvc&#10;57U/BXiXw3p097rW2OBZVt0mU7kLHO35fvKSB6HB6k4rg/EGiNLp1141TVnBsY9zQFWUBCMFgwO3&#10;Az6Z65OOa+i/iO63sa6brQJtFlVwvI3MB8pbHPTtXyL+05o13Y+Br7w7ZwNpstxBi4QOdzna0iAH&#10;PyKyj5uxGc1rmFJU4uS1S/M2yqq6k4xbs2/wPOrbxBpGg6RFeXfmyeZk7o+WVuP4d2fmzxjIFelX&#10;3xDktbdNI0OGKZwoJl3lpV7jzFGR14ycfSvg/wAFXfiC/wBJvtVuFUWWkW5mWNkIRwCMLFGp+Zh2&#10;bIB6AcZPpPws8T2Frr1m2sgxXOtTLE8QAALyE7SWPTpnaeR05PXwaWKcUuXS59jiMtUeZvVo+4vh&#10;h4wn8TXsOi6pGbZ5JDunZT8u0YOAcBgOuf6ivQJvh+Y7/UbvXZZrWAApDIqLJLMzYI6naIzk8qc+&#10;nSrfw90XVtQ0u4k0eBLiOzkMU5LKNhA3soyc9+nc5HavStTvUbwfaaSgM96UHmbQDt2H73PC5HHN&#10;fX4XBpwXtNT4nEY1e0bp6Iw7XU/GMNhBfalM+orcwrDG8i7RHbr8oVCm3AAXH1B+pi8XaDLd6dee&#10;KYXSygh2byzbVK8L8vfJ9uSa7FtUfw/8ONOuNeb94DLsUEFGUnMasemSDz6V4n8QvEviXxJokWk+&#10;FrO2IikR1t7o7Y5dpyV80cocn73Yce9XiZRhB9X2Oekpzn7u1zhPiXrWrt4VD3XmQ2kTDFyp2oSR&#10;tQD1YtjHvXyovxt17wr5WmsbfcrYuftMXnSjA5YMrLgDrznj3r63+Kt7cWnw38aWFzArix0eSSOE&#10;jjzAUKspUn7mSw29x1r88tT0rTNUjdkcyys5ZWQD5sg/exnCk4z/AFr4LiKvOnVTpyex95w/Spzp&#10;P2i0ufX/AMK9a0Dxnfm01ScSXM0Ty2qRZ2SOvJAwTwFyxyefbv3uuabLpUv+hqU4DIuMAkfMBz64&#10;r4S+Dk/irwX4gtV025Nnd2qcTwEJhmYM4BYEFWPbHPpX2xq+tXmp2q6leXDg/eYTMMncecs3r61x&#10;4TERnR97dM2x+F9nW9x6Mz/HPjqPxnDBp0dodPt7c7iGk3b3x7YwBzx1NcoJYbC1QRHcEb5Y1P3s&#10;kE8/XtXQfFjQtOGk6RfWUT2D2V0Loldq/aI2Qq28tyxGcqV+neuDVTOsd8pMXygCNemT6j6dK5cd&#10;VqqrJTd33M6XLyJw2NAyX1/4sgtUTZFO4d3JUIkYXdjHVnPT0/LnRtPJv2/tGJJBaKzCTIG4FeOF&#10;PJBORms29i0u3kSZ1YXbEEck5THJPpg9Kn0fTL97qZYFBtpFG5gSZMcnn2zzWEJcz5V3uKrJctz0&#10;nwxpVjfpDqmkE5ik5bG0l4yMg57dj2PavpPwHp15FrS3urALbhdxEWGdScqjMTgYLkcCvnyK11iG&#10;xtNM0aKW4mkQwrFAhLEu2VGFBOR1z0HUnHNfVdtovivWLG3za/2ddz20ULWyj5pHRuCeflyRnJPq&#10;ehr7XKMP0S1Vj5XMa+tm9zptN0Wwe8uzqKRt9qiMLhwPkO7JZc9D2yOgqGXS9Oiijs9CgWONHJdQ&#10;MB26Fh3yQPyqpKmqWdxHp2rRhXTMdxj++n3h3wamvNRtrFYzauwG3OcYwemPyrtx6ionmUJO5h33&#10;hvT5Z5715TCzN8o4wfr9PwryzUUs4jK175jtDkbUOMjoGPtXo/ieWKXSEWRn8yZiUUcg4+9n8O1e&#10;dLp8es2Mlg8jwqFZcrwx+nXn618xi0too9ag9LyZnw3MtxteOI7AAFwcbsc4zWqk9hJHnZM05YoF&#10;jTnJ6fMeK4uGy1yxSfSrFi7QYYjllKk4yCeg9fT6V6H4Wi+0afM12rp5YXbgbiZCOfwB/SuDDPm9&#10;22pvUSiuZHPX0OoWsaR6mQpb5WIPU9gRXMLZ29vL9l80ybeA44znv7Y9K3dc07UdXjhXWphDJCQ4&#10;42hiucBR39eea5WS7QSEuBOo4IfKkAjqCP4vQGoq76/ib0rtF64swtk1rKxMcXR87ieOc15aGstP&#10;/wCP6WRIXUtgqd2OoxjnnoK7KeQXQ2W5IReQWPP09K5XxJb3LQRvHGZGO7ADcsR7de3Fc9ZKXvRW&#10;x3Yd20ZyXiPX4bsNpEbbFnK4ByDtAzzz3x06VylnrO60k0SRwHUEqSeV55AI4/zxUerpFe659quI&#10;lW4WPaGzjK/QcZH+etYV9azXBMpJhcqVDJj5Rn0H+e9edJylPnPXpQjyIxPE8E0kCvK3yspzggAg&#10;9MnqK4a1F5E7JEm9FwpOOc9cEnua9BvZUuLJ7CSJWMi43fU1xMscdhGjXu6MqGQE5yB6AE4JOB7/&#10;AIV24ajd3Z10alo8siCDWElheKBZIZGVmUdHGAQSQfQ9BXP6heW0zLdT7iUUYxk8A9B6kHOadHqU&#10;1zesIYSs21m3ZBB9Bn+vesfVdUZr2GGbcHmLKuO5AywPoR1GK9enhZNilJXsSz3aGc24YRW2SzDA&#10;EhI46Z+51z715awuJ/FENo+2K1aJ5QyH5fKPTAOcNgc44H4111/rNikYsuZnmIO/b8gweQGHXHpn&#10;6dK8u8L217deO7/XJY5BCsc0aB0Koc4CAZOAMA4/vE17GGoW+I8vFycISb7HmnxL1G+uNQFnON0N&#10;vHIiFkKsyEHgj+EnPHfHNfPnw50Uz6hNfXCS2FlEPkiXbllhPCtgfcGPu8nnvmvXvi7qt/e3ywiI&#10;wrFKyI6bgJF4O5gMEEElepBrgI4hHosdjZmQzkklQC2Sc+4xnGR2r9VyyioYVLufk+NjGVe73R69&#10;FO8lyyIM/LkOPu5PzEDH5+304q959wbtgfLEbYx1LEgYYk+x9Kxfh5Nb6Z8OZ5r5XkuLp1dzvAVD&#10;GCANgPGBnkcE1P4c11NYuLq1MGwJgxE5DMmPm+U/3SOo4wRx3PBZ7Fc7s1bRHQQ3VthZpn8t8ZUY&#10;6HB9Pz5+lTHVNJLKjXUcTHGVkYdccYHPJzxWQ9qk6kQtyGzggHHHT+uc/lXK3GlXN5FutFWMRsCw&#10;YHdIc4wpPTAzz39c4rOprobYdJ9T1O9vLTTBDGm+WeQ4EUSggoOSx3Y5/wBmttfISFniYkMTxztB&#10;JBGPTHf9K8BsZLeFo41dnKt/q8sWYocYVif4frXX2+oT24k2ZaT7qiVixyeB3xgd+1eVXcos9D6o&#10;7pXO2klhmn3yy7MKRhssVyeQMcfhWQLm3tnefaGVlGWK/OfXBPqOxGRVRLpJ3Lx5O8hm24Xc/TOP&#10;X261Ygc25jkYB23EBg4xgD14PPpTi7o7YQto2Zctnqd4FeaXzYCxXy2GQq5yFy355BxmsC/0yK2l&#10;lQZSKXb5hDDH+6AeMV6eslxJCsUgEvlndtJHAYAMyj3HGK57VtLhu4TCAoji+ZAoztbB2E8/MOmQ&#10;Tz0qZScdxRfvaHMxTxWpDxhnRCEGwbnPzAZC9WwOTzV2US3Hmw58tjyuD0JyAQOxxUc1rfoouAjs&#10;7Hl0IwvGMFeuD14HFd9pVlaW6RvJCqvsAkRDtHPzEDPIPfP/AOqtqc+qLmktTxfxLJenTsTElCu6&#10;SR1CouOcc9DxXDXz6ZJYWrXUeIZUDrIjeSzbTuyAAd69ck454r6X0HSzZyO92PtAeRWj8yNJFRCd&#10;ysoxjr13EkVJ4ssNE1aOHSpIY22y7l2kId2MkEpjI/2ehPbIr28Ji2lyni4upGLSseLeBjpOoavb&#10;63JHG9pCWeMMgILspAYttz6emTxnFei6jqZtlb7VC9urgspwCDx2Ucrj3P046beh/DnRU1G21ydm&#10;mvbQM6ypJIiZfIQyxdJQAe4xu57V7loOmwQWqtMgmAAcCYIQGXhtufQ/xHnPSvTdNtcyPBxVe0ud&#10;HD+FdB0/xjaR3OrQP9lU+XClzHh5JdpVpNpz5ZXcdhADdCK9p8KeGLfwxYQWmiW62doPljjJz0Hc&#10;n1P9a2YoZbgKFi+dx1wAc49uTg8f4VuaeboyeRO2CowIwNwYHqckA/L6d6ycVE8eviJO/YdbrOmy&#10;yRvkDjjkgZGScjk8nA9OK9AtI7b91HHkggAttPOP73GATWBBo9ys0M8V1tWM5kjCgqw64GcFTnv+&#10;FdHDOIx5rOUjOGJOScnoMAc8/wCFbRkrHnfFqdNa2q4xIRuYAKcdM+n+ea1LSwuLmXZCwjfIB5+V&#10;u2D/AIVG1qwjVLc4kbAAB5JHv2967PTbZ7OIGTYzk/dA2jjqc+pJ5zSlC2wlom0dPp2nTxxfZlfe&#10;EIYyBcdevB9a9h0C0t4gzyqWVgBnrz7VzXhK0a5WO9tBlX6ls/MoPbJ5HHB6V7Bouned8sIA+YYI&#10;PT8ulceLqpI4ZXud/wCE9MhgtzNkgyHbz04PH6165ZWwskUOpJJ+9zgj2FchpGnkLDbGM44JK4zg&#10;dcfjXoMNi24bAWBPXqBXgN3uzF3Ows5wsSheWHGPrXQRBA+9RgnggVzFgBv5XjP6jt9K6GK5UbUK&#10;nk+lRbqRLTY3LLqWA5xV5WwcA7ieuO34VUtrXYpIcknmtK2tm2YIOf59a2iroSsQoxmXzFJz0HcV&#10;oxo0bLImTjr78VXRQC0aDB9KtpEwTbKRt68etTchku4oQTkAtjvxVtGYLkDtjFQRiVOCQytxnrVk&#10;bSw9OmBRG+zIjDsRpJmQI6/L15zVg/LygyMUpKAncMjtTVcKSemePwocGxt9BAQCOOtOibD4ZMZ5&#10;JqcKE5IGe9MB3H5uo4rSEbCirCqONiEc85PtU4jCMVdsD/PNQKUYYHr1p8cgknBXhR1JPb+ddlPY&#10;nnexMYWjzJuyB7DmlVSxDDr/ADq1tjbGWB6jryacyZ+YHFbRSM3DsLHGrLsgbr1OMUqxMqqzcgn9&#10;fpUaDcu2PG4EVZRPNHzcd8CtEktjGWpJEIQ5BO4n+vpVwRQRLtUZ4yCTkioIlIPzAYXnsPp+JqVp&#10;XXkIADwTWzlYqKRJty2ep9Panks4A6jOOaaHLAHt/WiRpegUEY+hz9e9OMrja0EOxD5asCR2HNLG&#10;zbTGozv56/yqrBGRIXA4xknOMmrAJPK9R1APvV2MpS7j/OWVijA7h1J70gTacYyhPJBpjeW/zO23&#10;HHA5pbf/AFbxqcL1z/nrTXkJvuMDynK/dA79ccVPbzZIW4BUAZ3DofyqOOK437o+SevapEnVVXfw&#10;3Xjp/hWqdtwSQ6MxOplVgy9P85px8uH5SCD6DinB96lsAA/rSM6O2FJJA9K1izOpFbiNkyEZxgdP&#10;/r0A3CgAHKA8dOPr3pzp84zwMdKRt5A8ocnt6etbxkYoncbwHPVRyKdFNvBUJjH51CUKJmTBGc5U&#10;1IHjEflrFkjncDk1ewpLWxPGjuCFIGc/rQiSDAfkHgn0pyqjRnMvfgdMH8P8/wBBZSykA9e/tWi3&#10;E1YeFVIwshB7bvX/AOvUoRTh1J6cqeBx3FVdxUfN0/p2NSpC0kXmFyO3sR+NWo2ZLkmWxJBDjByW&#10;79ueauYiBJOcnsOn161RWaAgIw5I7e1XRywCkN2A9K6lHqYtol8zEW5gSSOnX/PFWbeNGQKFKkcf&#10;Nz+vNVFdRJ5IOXJrSt1kRDvYAj+Hr+XcV0x0MnHqy00dui7oGJbPQ461MhuXXNwoBB4xg1TXEbls&#10;fM/I+tXIh86s2WUH5gP1612U9jCr2RYEwjIZD8wHIPTntTkDMcr6kEdaqxBxJsmGQxbaBnp2z+FX&#10;ogEcR7tufUcmu2lTOWXcXL8PjjocHke2KsQlCvIIzUIjdTsU7QT09akESxvvAORwMmvQpXWhzVUn&#10;qmWB8ikn7uOo6imtI/DKQQ3Zu4pQFJy/OPU4p4bPzrjPTn2rsgjgnJ3sh6qGYLt3Z4FR8H5XFERk&#10;WXIfnBxn+lPCjdvPJA/z/wDrrpi10M5eRJCB5nzdcEfhUwijLscfNjgn1/pUQGzDZyPb+VTrKEAD&#10;LuA64PNUipLQlAZlKuMnse2KseXGG2oc1UDhhlc7T2PtUijexGee/wBPrWttSFsWQqgAOBxwakR8&#10;N8w7cU0SLu2Y9+fT1pp3GUEsNgyOnP51utUU9icbSmD/AIUgRCNqDj/Cjc7lXPHtS7iMsRwaErbG&#10;TiIQCvXHP5jvQWVxhjgHvTPlYAdD1+o9KcrIE3N25rXRkOJIAgG/OCx54xUhLEnBAHf1qE8jbkEd&#10;qfkBhnqfeqSM5SEZACpXJx0peDyR8p68+tAGCTnijJPL8L2A/nVNW1MYJNhHJHGhVgST0pVDAA4y&#10;P60oZD8uPfHuKWPAUEjIxSTfU3SGkb0ODkjrjipVLFQqNkdcH2oBeIEMBx1IofbFGGIwpP8AOtLr&#10;oZWad2G0HD4H0pN7wuUGGJ7k0jHDDnjHWgyQlS+MY6Z7j2p6rUxWorRyEhuT6jtSPApT5BhsdaGA&#10;UYWQktjOOP8AOKhBByhJJ5waqI7kYSYdHxnpnkCpQ7bS2QT2pCS5ORtGOKYFkkbajAHkc1rfuZXd&#10;7CAsflzhh3pV28AA7WqKSaU4VVyV4z0+p4qBJZ5FCouMde/5UcvUuSLbRuFZ1GOSBURjVSPMG73H&#10;8vrTUW4Hy7sKOxHQ07cq5A+Y+n9aOazJRNuJxg4HOP8A9dI2SmCpHTrTPNVSCwwCe9GXVASeTnjq&#10;KUqmpa2FaSSXGcAD3qNQRwrZx0yKkk5YDuBzmo13ZLgY9G9aqMhSRGGlZW3kdT2qgXaI+WRkHpjn&#10;IrRlwItoJLHuaz5VVwVz8w9P8amwaWAF4IxHCCT6jk80oIOOo6Z9z/TNRgtGFdeCOvPalZJHUvHI&#10;Cf8A6/rQ0rXLjLoKu3zAydSec1oRorhiCOvb2qoqQnGR8/r3qaOIoNyg7hnk0KKFJNFguGzg8dMf&#10;/WoZMEgvkkZBzj6U1hEWxjHqfrUaxQRfLGD6464/Gk2ZMiZZg22XBPtUbFMkEHOSQfTFKJSHPT0P&#10;bHvURWP7su5lP93kUr6EpXJdykBn9f8AJqyu0HJ4x6+lU2dUOGyF7YGcj/GrcEMinYQHA6E46fhU&#10;uzKJYnLHe3ABxmp0U/wn0601WzHtkUcdfSp5ZPMIfAXoB2pNAnYe4lDKIB8mMknFKVVwVwd3t0xU&#10;aMAuGyuM0M7mPcBwegpxRLdxw3BhGw+boM+9IRJEcSHYMnPf+VRySqFLuN/bg8/gajBVP3RbC9s+&#10;tNxsTp1LCxhfklkxnkZ4BqPIU/KRx6dDQCcgv82P5VIHbkBfWm5WFyo//9f+swLlRyfYCno7A8HC&#10;dCOtIY1AG3OTn34FSpGMhVOP8a/pPmVrH82Rk2RuHUFgAfp6Ug3OwbGGOCKdtxJ5afj604CMMCeg&#10;5H9elO9gjuDqxXYD0601oypDR8gj15/GpB5bZVQcAdfT/wCv7UiAIueinOPXipv0KsLtZl2yHjoP&#10;/wBVR7Y4gAGO0/5xT9hkHy9MEHjtSgwRt5T/AMWO3I+lQybWHBBH97OGOBjtRjawixgngf8A66cq&#10;HAbJwf0FQHy24jyV9W+tBROqhRgEY55//XUTlBHkds/n7U8FWyzYOPQUMFLZ9/yP40FD4lSNfl6+&#10;/FN8wAfNzUgQsCTjOfwqBgzruAO7FIldx8YBX9PSkLuoxt+U8knr+VIu4LnByB3FSoGjUux4xn2x&#10;QnbcZB5igDORn15qbjafNIwvr2zTGkB+c4Hp9KAY1wpPU8UKVxOLQz5yMJ09e9SKADucbwM9MZPp&#10;+RpvlyfeLcdanQg/MSAQf84pyfQI67kBVjuOfve/TFKFkbEkx5zgAdBTZcQoCT8xpRtgJBbknJHJ&#10;5+lJMoglLn5DleOf8aaFIbCqenU1NI6vHlXBx0weKjzlSrY3dMdPb8atLqQ9zPchI9p5BGMVQ3Iw&#10;yrDHIBPtWnP5gtmDDjpWTlZFxtGOozT3RRXlgY5Y5z/COKYNsbn7QxV8Dhe/vVvcoJ2tzgYB/kPp&#10;VEwiMh5cbv4cHue9NIpMcfIaLeAQTjAPU/SnSIpAeTh87aY6RhFZFIHb6VWli8z5mVgij7xwR+FD&#10;fQXUnlMartkJX0x6ire4yKI2IwBzVKOLMReVtzKcqPRarq/nQugyQG2g9AcfzqHKwzV3xRxFoyGI&#10;OOORz/Wh1LAEcH7rY9/61Xs0aHmMYzxlf61d3SNjJBz6DFO5LiMBWGLaF+Yfl7VZhMrxtNcbQOSM&#10;ccY71XlRVk6gg/5wTT1bJCsAO3txVNXHGViKH7Rw+SGB5b0q7/qgQm5i3c96rTtJnEbfIOCB61ah&#10;eRlbcMBRinI15ugyWGUAOoyeg9jUkMrghSSwHU9Oc/nilh8u4TZI2T0I9quKg52gD6f/AK6lsmTG&#10;Zkk+ZDtXkDPfFSqBjGSxP3sf40hUsSxXc38OeAPXFOgkkDfIo7/5+tJD6FpI41XAwDS7Sxy4GBzj&#10;H+f8/rDgdDnH86cG3NjHB7dcAelKT7EtXHBBuLEEFuTg8f8A1qUbUcKBw549M49KRcEAnJIp4JK7&#10;yOmfxqXqg2JJGYADdyO/qaV/LaL943Q4znBJPp61EEL4kXKn+X4USndtOMlc/hnrRzWKW5LGySqQ&#10;Byv8qYd20rECSDg4HQd6ETY4dThu4/rUitJuDREYOfx46YpNhLRFbzIIciZuMH2x/Wpvl2/MMg84&#10;zSKsanfKNz9ORVhiiKcnA9KgqErIiEaMf7u7kjnr9KRPLclEJPTg9B70/wCRBujAOffrTtoK8nJP&#10;eixViBpTK2wKSnfHA4NL5jPIQwwvQZ5pCoiUIpxwck8d+9OLxqxjDFsfe7gn2NJjsFxHvi2twCc1&#10;UZ404hO4KcA/0qYywSNsc7WwSAecgdaQSIeGGB69/wAKLESZVuLwBvLwCD94kYFVmui6bmbJPQbc&#10;Zx9a07oQZ8iNA3HLHoPf1OO9ZrSwRkyHLsBjj0z057fhRuhpdSPZh1Z2LN6A5AH/ANaqE9uiXDTj&#10;5T2H8TVflm3dR8xH3QABVGeNjKGZCeMbh0xRYXkxi2pcAt1PY4P6UjxT2/70rvwfXOKsWyxOzSSH&#10;Bj6Z96SSUg7Rk571vBmd+jI2DzYlUYyDwKSbDAFyGJHY/d/GpX3bQGwFI4AHOf61XKoSyqMt6cVp&#10;F6iSVyuixrGCJdzZ24GamjVlfye61E0Mludqrz61abcpxbg/Xt9KoVintYOSmPxpu1ZE3PnK/rT2&#10;xF80vT061I7pv82Poe1XzorQ57VZWUiOFMqBkn3NZIeTaGk5zz1zzXTaqA0O9wBuPQd89DiuZfbE&#10;ArDPfHpVoqDQ0FBIEl+UA9feoJLi5IZbaPLtwCBkqD39setTPb5YO5widecECmJIqjdCDsB/E/8A&#10;1qV2U/IkkMsNuoR97425bLc+pPf8qpp5sYMk/ODx6Z78e9XJAznI6EcGot8YZUmwVB5yOKdwuMa5&#10;ZjvUcD+tBDTbQCQG4qSS5glBWEAEnqOR9PaomYl9o6j0pOWo7jjFHFFsiycnrxnNRGzkOPNbaD/L&#10;05p8f2WIH7Ock8nnv/Sk3I+Scg9abY23sTRQzxqwWQ4LdT/KnOjI+2Q5z6UwboycMWDDoP61LKfK&#10;gBX15/Ck2S9dBsbCTiAcE45/z+tOGNxRiDjrTRtiQ4OM05SciJAVA59yalyuxrcqqZIJMY69MDmu&#10;C+LKWDaBa3N5BEzmbBdlAZQMAYIx+Gegr0RQVbdnp+dRa1plp4p0OXRbxTHv+6ygOw4wSAcDJ6Dk&#10;c9xXgcSYGdfBVKUd2j3cixKoYqFR7JnxDronhlilfBtWPB7g47nOK5y+aO6mIUYjCkH1Oe4r0G+0&#10;K6vPDt1o9ywimZWXcrBgCh7Hp27V4VB4itLizFrZzxzXEOPPjJAZR7jORnBxX8nurzSae5/QVOhz&#10;JNH1Npmov4r8D2TX7A3cCLBKwABPlcBm/wBphjJ79a4rVdFkvbRlZTmI5BHX6elUPDEytbJFbt+7&#10;nwQfRh6128El01x5Mz9B+dU1damS0lZHkUxks5jAVwE6joTmuwtb7Tr6zFtJLsdVwN33s5qz440a&#10;x023ttbspJJJ3lCTQnHliPGd475B4rhLi2tWVboLujIOfXB964p09TXmaOz1jT47+we0tLqNWjBJ&#10;wQS3H3e3BNefaTczWjoTgMh2sp71K9vapMrWxOCoXnnp71ylx4mtfDN3JJqKsRK4hIA3EnPH05rm&#10;qYNTWhvQryR01/qlnC1xHqy5iIAi7YJ9fcetVNK8QTeHj9qwklpyXeUnaPQgrXJa/rk+puJEjRUT&#10;javcHvk15dquuedcx2Ej7WUHEakhcZ6kd8189jMNKnokfVZZVUz6Av7LQbrUILucmGzY+asUR+VQ&#10;TlkU5JAJJIPvXBapFpawlo5MtvL7FHA59T6iszSb5rrw/wDvmLTZ8tBjAEZHr7HtVi+0y2h0NnnK&#10;vK+AB/dVT19j6V85iKbufT4XfVjdP1Wzh1IJegm1VcY27mDY4I4xiuavLaXxR45gurqdIUu5Nkvm&#10;KDhUQ8liQB0796zRPcWkwtrst5JGQ31/CoNWhmsNNnkvwNjISMjIKtwCfX3rkmly3fQ+goxSehF4&#10;x8OaRpt3NqelTSLbjDfaEYrLFIQF+VlwWUZ69zxyK1fDXhrU7TSotc1DUDPICAzy5Y4PClSTz/j0&#10;qvaWeuah4etbSwVX2xhSkh4VMEc9vzrotHgt7HRIk1adGht38s5PGR0H0rKnSXNzJWO+NZ8nLcpa&#10;tbnUfEDFrkTW8qoxZjuLtt2sozjpjArxHx34MbV9Sum8TW32q3aRtpuSzonybUBBPOF4A5GM1b8T&#10;+IdF1KJrrUiLS4hl3JDhmUkHHykDnI6dCKy7HWtV8cQSaP4nmLWCsZkdQ4mUsMKpYZ3hcdDgivNx&#10;GLpyfs3rfb/g9j1cLSnC0r/15Hzf8RfC+q6No4bTIInkGIobSMrtkRuDKMAbFQde/tXU/s2/CDTv&#10;Etxbw6xPbwT6Wxb7bDATcSAlmWIzSAo5XjcQdyoAFxX0zpXhWAyNZmziubyT5leZCNkI+bgZwm7v&#10;3x717l4RvNLkukubjToo/sXyNF5YUPlTluDhh1w3Fa5flUVV9rUenY7cTnc40HShv3IvB7TeHNAu&#10;Le2ESq8nzSHDlmUYLE55yO9Q6HcjUfixYW2srHFZteLHcIx8pPsbxsS7SH7u5tuGPcgCjT20S0sz&#10;qfh1IXtQwfaW3IxJ4yw+8fbHNXb/AFHTns/7R8RxlLp8j5DtO09FI7gfTivaqVubVM8GEdb21Zl+&#10;P9Ms9G8B2Gpx3cVwt3eiGG2MmZujkkIeSkaDLNgYBBxzXlmn2Z1mcoGEapHlg3HOcAD8uTXR6xC2&#10;qRSRaaxgbYfLkjKu3HUjPH51wWh+RZ6i5nvvMngQ5YAKWLccgZHPpXiYitKVVXWh7eEopU7LcwLf&#10;XPGUZnk1q28vY+1VQBm8tuO3BQnoTjPORXyh8SPBOieANdgn8Pzxraaq0kxhyd9u4O4xqowFhYHK&#10;7uQcgfLivrzUb68u5pLuzLho1MeCwxz13L39vSvIPiJp2kf2adWvYVkLwj7QZU+ZCTgAHjjHHt09&#10;a+ezbDKVN63t1Z9JlVbkqLs+iPJPh14fuvEmv2+p30sVvDpkiSyHZ5jMAx8tccDk87uw7Zr7g0n+&#10;zi1yrIrzOoYKVycj72Mg+vHevnHwNr3gjwro1vozWEWnPja00cDFpnLHb5mCSSM8HsOK928u4tZI&#10;54p/sk6AYkzwAR7+3tXBldFQho79zXNKjnPy6Gd4qtpNcg8m/VhCuEiDrgpnqOR1/wA/T5e07xLP&#10;aXlytuizqjOgUnG0xkrg++QcjpzX0d8RdSuNDi0/c5unu1klR0YbSUKrn6hiMe9fNerW1xZCXUtU&#10;Xat4pO8AE/JknhenXJ9c1wZzUtX93dbmmA1hqZ2n6jrAs11bXZHa6dgzg8cZ4UYwMAHA6V734HYw&#10;391PbIfKjjEbyADh5BvGQTzx/wDWryfRPDp1NLRZiHgZQ7CQ8jJyvA5x9T+tfUVxe6XDozjR4o1e&#10;JsFAD8oA5Zj3OOMn8K2yLAXk6re34k5piI25YrczPBHiDU/CvjOyTSpp7e4lnKpOpb5C6tk9RgFc&#10;hsHB78V9B6h4u1KWO5/tJpNQs1UZlB2TRkH5HMhPKg9sdO9fOV1qGnz2JutUfMikGExYGCTnpxnH&#10;/wBevStPm1HV/D6ana+VdWsCFGEJZm3hckzKOMj2OM9hX2uX2jzU0/M+XxsU7TaPaNG0u1tIV1fU&#10;AzXEiCVlBJAdxlic9Se3HFZHiC6a9vbbS4QAJRvXnHAPQ+ntXG+GdS1LSx9sv97WR5kUEbgSPlzj&#10;OPocZFJHrNz411mFNFtghQ7ArtggEn5mc8D+nAryc8xMY2hHdk4ejK93sN8QazcJeRkoJUjDKEDd&#10;O+Kw49Znmu90YEIC429Sc/196reI4Lj7Q0enAMICQ5z0ZeD/AJHevNfFUGutpUsujzmC7CERtwW3&#10;dcAMCCSBxnpnNfJ4nE1ItvU9ihh4ySR3t2ZIZmmFzJF8mcLkBmbsfp2rYstf1GDTilhlVjO/eBkk&#10;4xzn2rxfw3rviaXTo7LxBI0zBSPNkIZyeg6ADGO1amia3KbiS0nDHaSDjgfQj8axoV1dSWlzephG&#10;k09TsVjupdQWfV5GuHbLKrMSAO2Af5Vnahq9ojCG2jSSRjjb6t2BxziqI1O4ZJbobIJYmCjPO4Z7&#10;d+elc5FqWhHN5cTPCXf5NoJbJPXHqTxg1tUmrcqe4Qo63ZS8S6vqkEb2wh2ySgK5XhBnv68elW/E&#10;iXemaTFqkzmd4kKq8fy7HKjj3JHf2xWdrHiGyeDZceYk6kyOzgYK/wA+OvFO1DWobONL6adbuARR&#10;zmKBTuVypyOQNzbTkVnCKtLW/wCh2Rg7LQ4u4vpk8Lma5iKxCThmUrubvtyO/wBelcDPq0skIuHh&#10;EMY/u8tj610PjTx7p2pQi501pjBbsN0Ev7tcMeZG6glR0+vOK8t1e7i1Bfs2kHCTYON+1eueGXoM&#10;+n0pcnM+WLujvp0rL3kOvfEFpDeRx3UqQWhYPzuL4/AYCnuCM96811DWbfWLS7nedgxlPkx/MUdC&#10;xBYludwXA9CKi8caqLaOG0ZfNM6ujMCAo2kbskc8dvXpXFaZPNbqkolDxsfvMCPlH6j29OtezhMP&#10;ZanYsO+XmOs0XVGsIL17mIgPFtUR/NkryD7H/PWuN0+a8eUaplI3iQjEp3Y3fKzLngNg4JPatFx5&#10;8bAeYSGDIRxz78/n696qymNgEJ3FlbenYk/3j3PHHavZpQtEzk1G/dmDa/arhFeGGUNbl41Ea7SQ&#10;GOGB54I6dBipoRLZWFzqnltvZd8kZAbAzwTjocdecc+ldDp0sKWz29uuSR5kmc4Cjgj6DtWDq9rB&#10;Hpd7bbBHIIGCGMkkMw4I5wTgYx61vT1kmeRmVdOLTR806+7eJ3HnuSNzOikcgk4Oe/4VwmlWJlgD&#10;3C7CNyMsh98EEDkZ/h/xrvZblLm3N5AreYiEIABls9Rt7HHBPGD7iuGN3C92Uuh9nVdoBbhuBwSO&#10;pI6ZFfpeDm/YqJ+d4inB1HJGpen7Ta7I4Q0kXOW2j2AXHoPWrWhagdEsGhkTMszmTaoYnJHck44x&#10;xjtURnukt40sLf53GXkfOQM9ceuPWmrsay+zujOI8sc8AgdAOpPck9PTIohFWsYVFzKx2cfiCK+y&#10;lv8AO0eN+V2EDsST3PsDWaup2yp9nvJAmMkdTkA5Oc8/4isWO5At4o32qRtBkxwSOTn3/wAjioXR&#10;thKHZk5U+rHuOvXNcVVcr0N8HQUZWZox30U8pgVCu4j9042/KhB3oR0z6A8fz2IZIo3MMcpUMQCp&#10;OTgc9ep9vSuBkW9O1YJPs5TIXcGcdsgEc8/Xg11FvJCLlWSLc/3AT94Bj1yeoHYda4qtPmPaUFfQ&#10;66G6liIW12qVZQQ3JIxzjI4PoatSapbw3UUNxGhhUKRJ5W4B88hk6YIxWcYg0khuUDRInzgg4OcD&#10;oPm9+uR9KnuYDJC0B2xblG7HJx3wAeM8Yrik+Uzg11FW5lt3KzSKM5YCPhwucA7R0HbFa/26GBFu&#10;JXUxkZO8jGSOM59+P61kf2HbSPvUqZZDhi+AvA49iQMYHSta0vpIpY5IlCRF2QyOAdhj4IOeMgni&#10;iElLccKkbnT6dCxRXkBA4BVeMgjqQe/qatmyihkZbg7oVKvwMvs6kHjB475FJpUv2iSeKziDlnyy&#10;xISQABjPYc9s811K+Gby5mb+018vywrPEpBDA8ncQflbHI3fSt4UG72Wh5OMxsYPV2Msw3F3IIdO&#10;k224ADjy1kcIDnEZJGxj/e5x6V21j4Y0SC9F1LHGk0iqCr7XMcY5+73Pqwxn1q8nhiJdqwsJACHG&#10;flBYc5Pqfxxmu+S0+0WweRSzMuO5OR3Ppkdc161DDOSvLofH4zMeZ+6zziDR45GkltYxFcTHYrqd&#10;xwOE4IwFH93nvzXfaTpNtaxRtKd8ij55CowSvrjOPYdKmi8IaTLcf2q5m89AFQGU+T0IP7sYBY9z&#10;2IyBkV39jpvlxJM6o2R0YDbz1JHpnpXtwk4rlZyVMYnGyZmQwy+YCkbkOeCBkDjOM9uOcCtvS7bE&#10;jypuIDYIYbcEjoD3/rV2xsfMHnRjKw5AY4IGeoHYema34kwTDICSPfJAHTH09KzlHqebUqPVMgtb&#10;eYxqIVZ3Zsbs+pyM+gH61pvFIygSnnOOOCTnHUdOK0rW3SO36knruA6DqTjtW5pFgt2yhf3oztLd&#10;SQB0x7+1TJNLQiNZF/wzovmKoYBPLI8piSx4Pcew716zb+GI7wgSncARheisO+e/4VS0jQGZhC6F&#10;D1IHGFP09e1eh2GlanGYLuxj3sp+ffkgLnHQcnjpj/GuWrUSWpnOq2zr9F0c25BRQqrkAKMKMDoB&#10;2GOK9W8P6EkCrM4MYZgevpyOnXPf2qtoGhzwhvtuUQjJzye3QivSbO3t0jiwuVbAGOn868etX5jm&#10;nN30Ov0uAJZI3ysxHXuRngY9MV0kFpKCuARnOM1mw27RBYk5IHA9K6GztborulJwMY6/lXHURCbs&#10;WbDy/NMMpwxGAOK6K1gMbEuoOeM1St4HgnW6k2qDxkkDr9elalxfabaxC4kmjPzYwW6d+BQ6kEtW&#10;NU5y6Fq0DGYBMFQDn6VspJMsgTbkeueleZD4oeBfD948WuXT7VUkvHA7qD1xkDLH1Cg44zXUaj4u&#10;srfRbvxMkE4t7LyzKrIASJHCjbzyec+3esPr9K/LGSNp4CtZS5TphHCSzQnaSefrV3CM2z2yRjrX&#10;kWnfGLwxqGoPZJY6hAwH3pkjYDkDlVbI9QD/ADr0S28X6Pd6d9qWGXco6sAu4A44AJP4GlDMqL2Y&#10;/wCy66fvI12nOVBGR7f1qbIOGFctN4ptoLYzfYzGiZMjs42qD64H5+vavP8Aw9+0T4G8T+In8MaX&#10;aTloxLuumOYSIyAGG0ZAbJxuwcgcYORM87w0GlKVr7FLJcVK6jE9pQSsAkRyF7Y459auQRMzl8cL&#10;Ximp/HXwp4c8QxeHJopLmeTJM1vHJIiH+6+0dR/dGTj8K7rS/G8eqMpsXV8/MygEL+vIzV/21h23&#10;GL2HHI8QvektDr2IXLuDx1HarEcPnEcYJFZ41m2SUwzxgK/OEGAPb602LxNp0xEdrDJGhO0kjmtq&#10;WYU3szKvgpxNJ4hA4JO7IHFKreY7M6/MTk46VA93p9uA8jkADOCCT+QpEu47hPtEbcMOVPBwOK7q&#10;WKpt2TOGeHnvY2YIrWKElByc9eeadlQpyDuPGPpWfZ6zoslwdOW5RZgMnP3cemTxn2zmtIXOlpG2&#10;LqIyY+7uGceuPT39a6o1YW0ZDjO2wiIznd90d/pWhaxq5Z1bBPOPpWZHqmkI6x3NxFHu7StsJx3q&#10;0EilXdaMsikZ3KQw/wDHc1vCUW9WYK61RcUhs7uSfTtTTkgwk9c8VHbxASDjywR155xUr2/mDao5&#10;PANbpR2YnzboijbYeATjg04ybh/s9vofzqBS0Q8kYIPT8KmaN2BSM5GM8fz/AP1VpGy0IU5DVcPJ&#10;hsFD69vrSxokDnc24evqactrKGaNvrmlVAzFXCqvuanbYbdx0flqS6gEt6+tQl2jbY/IPX61J8sc&#10;fzHaq9MVAjncdgLAjj6CqiTNaEkss8fzQSYDcZ4P5U4SSAnz/mxg5x+dGAV4wV6DFOfcF3wAELjA&#10;PTHetLkRdwN3uYlhweFwOPc1b8wg8IQCMhuMfpSSHahQjaOtNQlgqDgDuOnFaU3czn2JbhUUjzOc&#10;/wBPSoo2BO9Bg9OvNTeaUjP8W7pVOW5VVAPykdfx/wA9q3SW6JatuW4W8tCAOB1zzn/9dIGbADsA&#10;cdulWCAqZPIPc81EzGXhRx19jWtiGuxMJYfIGYs56nJ5PY1Iw3II8MD0B9PaoIma3Xtx2HanSPcP&#10;gkgZ6nNa0tXqTJdB6hlZkkXcBwD/AIirSl5I03MCR+OPrTYWfZ5CA44Iz1zUgYhmG3BHUiuqKOeS&#10;sWUcKqw4Dg5yemPxp8oRk8vOPp1NU/mk/wCPZGBY4J6dP89atlQuWc/MOn1rWFPqRKViSKXILIqn&#10;HPPH61dt2iwcDfjrj0HSqiqSmLjGSeMCrVtEvMiErnFbxRje+xbG1h5wO36j+tWUKuoO4KckH29c&#10;1WfAIVOcmpsW3KY3c5yc/wA67KUX1M5zS3LPD5CZwPunNWoELj96Sze5z096g/1KiZhkJnOKtCMx&#10;kAfLkZOe30rvg+hy1WS+UzY3HP49DUiyGIfPjjn8PrTgo8oPk+//ANajYAAV+bIrqizna0JiCAX6&#10;g9/SmlY928rkipF3MQM446daiVwh2uc44IrsTTORaEqrlRv/ACNOAZQeevGaj2kvhWyBwCPQVKA0&#10;ZwOM/wCeldMV2M+aw5PLJAdsH2/lzU4QhtyjHTPoM1HJ5bkCbB34HtUu8ovyY3Hjn0q7FdCUuCTk&#10;/SpVwVwRwe1QmSMfvBx3qeMK8p2dAOvatTFJvQkVypwacpZx04PSopSvKqcg+vanrnIWQnOOPbNb&#10;QRUnYkDgLhuCvI9hS7t5Kr/gaiGVyshyT36/lSlS0g3/AMJyD0rRIyc7kQkJXzCpRVJGD1qQbX4B&#10;yRzjPJpfMfO5l3EknNBUMw3AbvaqM2P35XgZ9QOv4Ujs2MhSeR161EjyMowMYPH/ANepFDMNrfkK&#10;1djCcXct4A5A56ke9NZiMMOc/wAyOaiYxkEYIY9Oe/rTgcDIxk/54FOLvoNvlFEpyF2Y6DIpw2qP&#10;nPJHHekyVGR8ozjGKcu0sFBweuBS3RCl1YYkZdw5FRfM7FmXIH4j2pXWZWw2P/rUpGVbaWHH5flV&#10;wj3E5fcKWbB8zp2PcVG4mIKhQ56+n4UqOcBSTuNKXXaOOSRz/kVo2Z8zTHCMKNjkDJ6D1pRGpBQn&#10;/P1phAbbvGSp446mmE/OJIzxzn3qVcfqOYsf3fAHqaaI8/LuAJ4BPSk+ZiRIwH0/z2pjYST5D8x9&#10;K16AnchxJG4B79+uSKicyFy8R27fvY9KlmkkaVYmAC+3qaqsrySABcnjr3rNStoEiRZJDhtxzjn3&#10;5q1CFCCVD8xOMHqc1SIy3BIBPT2FJHIDIDaA5HXI4NLqJrqi8208uMgHGf8AP+FP+TIwckd6riSU&#10;ODKQMjFODxuu4KRz3qr66lLYkLFgSwPP8qikvEz5W3OeMDFK+1Y9z5AOOOvNUJDnLxjGeh7ik5Ct&#10;0JpLiKPd5mMDODnGarmZVUMi7WHUZ6+uPpTZGJAXCsfU9qjmRHAeQ4ZcUOZdhFPlvvfJPYelSRMr&#10;yGYZwe3YfQVWkbb+8U4HcE4/nTmuG8sPGQ3seCB36VN2M0FK4wvA6lvWpMkkFelUlnURb2O1T61Y&#10;LhYggUn021SkRzX2LDyqqb/4cc981Vfdu3rn5sd6ex2n936cE9jiokWUjLknHXP86rcmV+oANGAs&#10;nXuMY60xU8tiOx5x6VIxBffvGMYHGelNAfA5O8ZB9D9RS2FfoSF2kAij5PPHb86vpbtH0bj24qnF&#10;uIIAwR9O9aAyV5PI6/56UNXJuOSLbJ+7bc2McniliIeJXlXqBkHqDSbSUEg789O1PYfu8sc59Kbv&#10;YGh/l/LwfpUeCjBo+SOxp4b5PmxwOaCWVQcEqeKT7sTIuWfZINvf/wDUahCIThzgg/pVkgMm05wv&#10;AqpKoKbhkfzPpmpTIJUYBhCB16Y7D8aeyGOXark+lQxnzIyBwRySO9PZlLBvTp/k0N66lfI//9D+&#10;tQthOOSBxjqaNjL/ALx9KcNhI29smmIk5ZizA5OQMYwP8a/pC5/NqVh7IiH5DlT+lNGwNubAI/Dr&#10;Um7CkD8aVH8uQzIcHGAfT3/z0pXDlHeWoyTx6ioV2MpB5wcilwvToMdaQmRX+UZApg07kmSH3DjH&#10;pQVjBLnAfpmmszZV1GSOR2waizu+aTOefqT7UmmO5aUq+VIwcdemfpUOCgGORSAB1wflHGfrTsSY&#10;wWAUdP734/Wlc0uraD/kK5bNOVIj83Up09eahGXRvIYA55PB/Dn1p6QqDvf88c0MhseVc8yAgAdO&#10;1Cx8Zal2byC5+Uc96j2qzZwcjn/DpUq5VxGZQvlhWyw59M9sd6aqB1C88c804b943Y3dDzT3OGCu&#10;ST61S0MmyMlsk4yOy/56VKzIsIL8HjP1oClWJOSRQSuRxg9c/wBKlIqL7jGUPgxjg1IBxzyO/TFK&#10;x3PnGF781GrK6nPGeRx2ptlPcjkQMTsHShRgkqMbhznr9KeX2/Jj6HH86YxQDPJPQYODVJ3EkV3G&#10;x9+O3QdKiZYwOOM/yq9uXb5hOM+tZ+6Ut5rg/wCGKaYMZJG7IApye/uBVFkM02xuq/8A660htmb5&#10;zweAfeqpjVs55DdfcU0+ouexCywRkxRnLZHHp3qmzRkle68dP5VceNIpBjpjJzzVGWbYR5nGOwFV&#10;vqx8y6lZlRGLuMkcYJIH+f8AP0heLaQhJBHPPTHtWgSR8wXJAzgdjUF0gXhm3EjnI9e2PShkKSbK&#10;1tceam6Pn1I74qnDPIwkMhzk/KDVhHieQlztAGOB7egrNsTFcXL2zD50APHQc4qJ32NlbqaFtfyD&#10;CPktu5J4AHYD+tagDSKGztDnp3GPWqaKUfzAoyT3x19/8KtO0zkPLnH06etFxPyETDEqBgdTmiBM&#10;uRMcKPzOOw9DUcjCTEaLgE9f6mrBaIkL68mnexI1I2UEqdi578/nmpGj3Sbk5I4OOPrSOZuVXGSc&#10;5z+lWVkBgWRRtC9cetNyL59CxH5CAFkwTTkVBIWTOB296iWbd+8KHBHBHNIs7AiSM7RnPFTbUmOq&#10;ui024yYcnbjj1HqKfFEPvDHUgfjUaFVb52xnnNOiOwHzBuwKcUNFtVkl+RTkJ1P9MU9cbvMzgrwM&#10;/wA6pMZZkXYQFHY9f05qaQCNlQAMOM//AF6ThqN72LMR8v5vvbv1PrmkIIOGGPTP1qERzIq+ccPn&#10;ll5xz/h7UrS3LnHl7F7AgZx79etINydWZ0KSnk+1LDOoVwmMqTjHSnIFKjKjI6nt/wDXp5IPyxjh&#10;uGB6iky4x6jVCbgpOC3p3z/jU6RuBsReR2JqrEsakRM3Jx19qlES7ipYn+YpSZSXccWRASmGwcEA&#10;8ZpzKGyXAyPfgCoA4QtEAMKccgjJFTgucM46/wBai/cUqfUiEqqQW4HHSpCA3J7UyRsALGRtHY0p&#10;GBwff/61K5ehE3mNge/P51Edivhhy3A7c1MS3RQSfwwKhjEUMheZsNjvz7mk/MkdOgSMR4w+Ovr9&#10;aoszspMi8KPvE+narRlU5K5A6kmoSbWPM8n3eynkZ/z60i+hCVUFTGdqEYwKg2Qopzn3zV5WQv8A&#10;ulzkg5x0FVZUkAMjEBCcADua0iyW+xGQsoKzgAdT9M+vaonRnPlxfKSTtzjkipliZk3AcD9PxNEk&#10;UiKVQh/T8R0q4tELYrpHLt+UcDqxxyfp3/lTiY/LGxOT/F70Ryu2YJFzgA+hHtSyz7CFwXb2FXYl&#10;wsyJWkMjB1yv0/OnuYlzACTnvjH603EhbfMcZ42+n5Gm7YwNgBPcYziiJk9yjBBiT/R2HUnGQAcf&#10;WpwZwRBxsHU9CTTXtMtn5dqngdSMenpSkbeM5JPX/PpW3N0Kc+5WuYow+0kKOuPwqu8nlR5HOORT&#10;Dbxh8PMJJOTtJH6+/tSTCXAdeMDHFOKBxM+V+CZMtxyxGfzrIWeFuJD8nY96vskgQxKxJ6nPfNY+&#10;1o0KvhfrgitLWNYwJJCiyGMHPrk5JphacfJEAFxyB1pfJVYTIn3yc5PcUBXABIxjB4/rSYWHlSi7&#10;WbcxJPHb/wCvVTb5RKHGPU84NXmmV2U9WAwaqrBJuCtii1wT0u2Is+9dwjG7OOBg06RVJznAP86l&#10;JmUFYNqjuSf/AK2TUUjoY1XGSD9KOVFJXFRIowA45/ve9LOiYDOxOMnjpSyDcoX7w/l/9eoSJIyR&#10;tzj0pSBroxyurBtoLNjGPb/P+fWyqRxHy5Du46DtVOBx5pONufSrHnRSBowencf/AFqaRUlYYDsB&#10;ZBuTOAB1qyS+4F0AY9ADnFRRlFxjoBzTmWZ02o+Cf4s56UupmN2PG/71Tk+o6jNTwOiMxRWVhngH&#10;HNQZfyxuPI45zUyRmTlWAXOcnjmokuhtTqHzp8UrWCz8Tx/ZswLdxO0pLf8ALQMQ4A7ZBBGOPTnN&#10;fCHi74baxpnxLs/E+kgx2EuxJwCoBCKykYzuJJIYjBHGcg8V+qvjTSBrvhyeOSFJ5EwY9y7mUg4G&#10;zoc8884A5ORxXyXLa2V5D5V3HvUDBjbjaR1BzznNfzD4mZLLB5isTD4Kn4Pr9+5+9cCZt9YwbpS+&#10;KGnyOJsdRRIFiKGPyvuleB8vrivVhqdrf2kV9GTl1GMdARx39K8/nsfs1m92F/dq2Pb3ru/DlvZa&#10;np4s7Bs7Pv8AqpPt+tfHUpXWh79Ra7CSwC7Q2tw+WZCFLeuOK4ibfBGbV+wO1M9yea2L26ktQsM4&#10;DTAkAKePrzXI+ILa8u9ObUIXKSW43MF6nnt/hSk0/UzV7nP6m+qQ3EENkjN5pKlgBgHsOa81+IN/&#10;Y3GhTXsM6tDCzLcupwYXiOXD5xjA689K7PSvFt497Et6ibNwGeh45zn+dcVf6fp1i9/JEFubS5kZ&#10;54ZjvBMnBHJ6EcVnSa5ro6Yto5j4b+ItN8UWBt7C7S4WJd0ZJwWXBOB3zgdOtc5PFp97e3WqWsyX&#10;O9jsZWzsGc7cjjK18patqviP4K+Lkg16+RNIuHMloTEVWLexJjJAI+RAQDn5gDkAg16LeeLf7K0l&#10;dX8KiJra+gacFQGWTJyCPwOe2Qea9CeBhWhrudOFxDpT5o9T6l8EWV1JZ6jczyKbe1RJyp+8cnax&#10;U+gGMir+talYxR+VbSCWNxgsCePpmvkTwN8aNA8To9t8Pdat9VuINi6hp0MitdWgdirLcRLkxtuR&#10;gFfBJHTivX9bl0qzgjvJ71VtpxzICcKW5G7PQ4/Uetfnme5fOhOyR99lmMVSzZ289zb3gWCI7gmS&#10;ofjJHv71JHaT69oF3YXlyxg3qADj5Ao3DB64z25rh7A2r2f2tLoTQFgUlU5DBufr/nFS3t01s0kl&#10;vM6RhPnIOA3puFfM1E435z6mg1LWmzttBkuU1CF5pFRQNpIY5cN1z2x35qlZ6TeX6Xmn71CvIxDZ&#10;+6cna2PSuRfUFmt4vs/7nGNpDE5/nW7cahd6HcGzk/0icgElTgNkZHOOc/lWF01qejTi7njTeDfE&#10;EGvyT+ML2FrKFBG0cSuzFg+XIYkYBUDGAec16wniDwU7SXNjZNZtcFm3Rp8uf93O0eoAqTUlkcL0&#10;S2BDiSQc4bggnkHn/Pesa50LSLO8+23U3nW8uMRqSBGc9Se/sB06V5/1eNL4F82exKrzpc34Hqra&#10;l4f8TPHqOn3LlceVJFsaOQFVHZugPp71Z8Ca+2uxT29xEhmQ4yrjOzphh1JAONw6kVwkV9pUk6tp&#10;asC+fmckAkcYA/rVyW6WwUwWsEdkAh3eWQS7dS24dyeg7V0+2l12M1STVkbulWdl4e006PbiRY4J&#10;Cdr8kjPr/L2q/wCIozbavaGYtJMUP7s5xtHTn/PNYOjyXl5aS27y+apxy53Pn27/AIVKrOjGylm8&#10;2ZAGlBbJ+Yk9T045op2jFRWwSjZ6nO6dpL+Grm5/4Rkm2S8lDTBlD84PCFhkDk9DWJFq2m60uwRR&#10;xvHMUZGwCdpI3cDPPXmvRNX1xbjT2k1Fo7QZ8tSSckA4BOATk/TArxbWkt9N1CRo5G33Me4qcYAD&#10;csrdQWPUVxYhqn8Gx3YeblutSfXpf7IW61a0Ro0RCUKgyMSgJ+VQCST6YNfMereIJdd23GoPJ5dw&#10;g3+YSCwHOGBAOVJ6Y6mvoLxP8S/AfhbwC154jhvDdXVytnZbI1I80oXVndmHloCDlyMZwOSQK8B1&#10;nUY/Hjp4tykN3cDb5Sy+aisgxvD4H3sDOMjP6/N5xVU7Ri/kfQ5bFxXNJfM29NtmttQhvtIf7Yka&#10;MZN64aP5fukZ/UH0r0fRtVu/EV/DfXUUi2/lnaJkw2VA5GeAR2P9a434aaNeHSbfSNbwkksspYwk&#10;FmRjkZY4y2OOO1ep3NrZ2unQQqZHktwI42DEYAOR8o4/+tXLQg7KT/rYvGVUny7sq/Fmbwpe+BF0&#10;yz86aSP94Jh8jRup3KAuQCw56cH618v+LfEdx4w1CyEIEdlZoxKH/loz8bmYdcAHI9TnqK+pzqPh&#10;2Swe18SMsmG+VZIyd2QSSNuccDqeAa+VLq1gEtxut3S3iJUMQApUkkYVSDjnHSuLOlzyUk1qtvQ3&#10;y1pLX+rnpfgG+0fSvA1vYX8sUM+HcIAVBUs20IO+B0798VftNa1Kx1LzpD+5kCxKCSUaHOS2P72D&#10;61wN5BjyTMy/JGCobryATjHoOap6t4g0HS9AtrXV5plkvZnVVAwiCPBJJJ+VQCM+vTFXg60o2W1k&#10;aToqpN+Z9C6HNpfinUzYrHuS0fzPonODz1z34716qNQ0zTvCp8InbbW90DGZA7Iyq7Es2VI3L2I/&#10;iHFfPXwvnubSSXxFYSyXCxIpVJDtimjPVSV+YBs9eoxwK7bxesPinWbvxhpc8kdtJIkYtpwokTYo&#10;HyhS2EB6DsOepNfW4Ku40XUt7z/I+fxVBe19n0X5mNBpcGneOYLq6MxtY5PMeKORgszYwhYZAYAk&#10;HB9vSvZbvXLnRbx/PlWyWcYTyvmL4GfnwPlweM141bzvNCUhQSMsnmGZgWKhSDtDZ9sY9PerEf2m&#10;7UXyROYySG2jIJPYDnjn6V8lXrcspKO71PT9nzRXM9tDftNY1S1upkguJPmOWGOCXyc5/GsxIpIJ&#10;JWlLbJBngnjvyTWXea1Z6Pxf2zM7HbtXJ69+vFcRqmqyzBvId9h+XCtjI6gHt/n1rwa+m7uztp0r&#10;6o9GvJoIIIo7ZtpPBYdAPr2pIIxbEzRn5mzksepOPzrko7iD7LHc3LbA4A2kcr9c10t5NbTxGaN1&#10;RgoUIQdxOPvemKpt7ja+yUNa8TRaaxh1y2RlEoCsyl0YkZDHHYDv2NYtpfQ6jaKyR5Ak3Db/AA85&#10;B/D1qfXll1+dbu4IRogI9qDCAKM9PfnNXNHsksrS71i2DiGGMNlVPzDup9B6VrFTnOy+EUeVR8yW&#10;DUZ9Y83RUhSWMNtaX5gcg9O/X2rzjxBqkTJFZ2cpFupZJWH+yMADHPHINWNa1x1trqPQWe1BRmYx&#10;khnyeQp7d6+d/F+oRzrFp0DbTC4ICEjd22gDp9a6L865Uehh8MpSV9Cn4i8aWen6fd2omWKwyY0z&#10;lndSAMMAPlOSeM15H4a8Z6tYT+XpbotjIdsjT/Mignhs54HcgH2rxH4x+N76H+0PC8dlcG3WX91J&#10;BGGV9hAIJzv3FzjavAHJOK8A8I+JJNXhsfBtzLLBJDN5Mkbb4hvUFiWVu4HrnBNfe5LkMPYe0lue&#10;9KhFR5H1/r7z7D8Q+PJ9Z1eOTw6UFm/Ad1JBK8EqGwRk9PwrVTWjcARsXVxnKr049uuCP15r5ji1&#10;CaOBlj3RxI2N2PnOThlwOxXqfT3xXpvw3l1nV7+W2v2V7ePbJHtXawjxjBHdc9+vHPWt6uHgldBV&#10;SUL9j3WO4Qf6RIWhScAOvOPbj36H0q0twr6kr3ThTGD+6xkgMMe3fpXMawsM0gDsyiM4X+EjdjBH&#10;PQ9q1oI0eS2sEkYsVYKmVZ33DOf72VIz7Vxeyex4FVLl5mzp7TzzAYXIRGbALDKkEdielc7rf+h6&#10;S9/CfKcyAAHjeCNpKH26iuh01769mMHlbrdh8oJG8BRgMSOm7HPFcZ8TGkj0W3HlsN8wjB3bVVcF&#10;juIzweg75rpw8PeSZ83jqnuuJ85XIWwums0jAWXL8ZGcnOc54I54/GvM4LiG18RXKat8m6Vlt92S&#10;m0kbOTyRjr6H26+wXNisd0lxnaSNwRgQMscZGfrx/wDXrl9K8Najr3iKSaeAyWlqMtukjKoQ20Nt&#10;+8y9DjPGcEV99hpLksfE4n4rpjdovZ9lwNoQOPvHlv4cf8C7VSh1a2uAqONm3LOHbOeq5BxkZAzz&#10;0PFetP4AN1FLbWc5S48vK+YcRYB4x15J4yenWudb4cm2hma5DvO/yAk5jQA5YkD7/OfQHtxWqi2t&#10;DmWJi9jztrxBF9qnAAfBRkOCw6AAcYOMduta6WrAG8SQhgdpz12/7QHyj8Oa3ZPhdeSXcP2CUlTj&#10;ckhZpHIGSVJ4+g6j6V0dt8K9R0mznvGMk0sxQpErAYAGNmQMkFucnPPtSdKTWp208TCNnc4WOw1C&#10;+upVdSYYkLKFIJY8nG0c5B7d6rRPO0z2su7cMYU4ViCM56/e45A//X7dZeBpvDdi5mhYsgQtjBkw&#10;2c5I64zg+laWk+HoruxeW4x8wKhmQFmBHzZIB6dMDnqRXNPB9Rf2xZt2PGND1cuhtwWeR2CqWOWU&#10;Lx6ZJx6jnpkitRNL12C6t53jD73KgrmNCFHUsRhQB1HOegr3/TPDlhLaxx29uGeGJdrj5PlxtIL4&#10;yeBjB5x71s3NhZRAefMJIY0YiE5AHGM4PB2+neojgVvIzqZ0nK0UeNaZ4J1XxUkKzyyW0YZso0DK&#10;TGccrI2FcMDlTjaO/IxXc6B8MNP0uCS3Mz3SbxJuuWWQjBBxlcDJ9cfnxXsNrZxnT4W04sPNRSoA&#10;3ZOOgGc8jjt9Kt2uj/Z7cQxxlIlUbsHkEDhQenH6VpDBpPRHk1c2qPZkNkEgkEoCxMHbZEAAAqgY&#10;UAAA4GTzziumtDBJKoG0rL/FtwPbPv71DYWsQm+yohfzs7B1JK/zwOoro7W3McH2fJZxnJJ5APAH&#10;+TXXSoP5Hg4iXM7szYRBcs7xjAify8fw8H+Xoat6XpkepiWLzWRYztLI+WPUjJPUjp7DjPrrRRXD&#10;FWQK+W+YnGNo5Gce/Y9K2rGweG73+cBHkCNUGOepyT/SuynSd7s5JpNMgtDAtskUCMqEjAbG73JB&#10;/Xp61rRwxZPzBY4xyM5OSc457Ut1ZQCSGO4YqZnIA4ByexJ/+tXa2/hfxH9nZodKvDhSwZ4WUOi9&#10;Xj3Ab1GRkru9ueKPrtHncakkmZrL6kleCbOfexgZ1dvkx02khefYfLn6itLT7G9ub37Hp+6WUgEL&#10;8q5A6/M3A/pXq/g74N694rtGvXdrWNB84QDzVJGQCj8nOedoPHcGvovTP2f/AIfaO8Or2FzqbyRb&#10;Xk8wxRwk8hg6KoYlvwx1+viZtxJQwsuTdnrYLh2vWXvaHxnb2GoXsixxM1s/mfMm0sRj7wyDgZ9T&#10;9ea9J0aHRbTUtlw4Dhd6jcApD8A5HBz29a+n7H4KeDb3XZNZtwiq6gCN5X+RuN2FUjIYDnJ47cHF&#10;e16Xpfg/QNREGl6baWTTLJG7xxnJWRcMCzZ++MA469OK8ifHlLl92Gvmd8eCZr4pHzP4btLvVLyW&#10;GOJsRYEhCt8rY3fMTwMr0J616FF9h0RlgmmDyHkDG5iBzwoB6fSvYdOm8P6UqxBFtrW2iKogIjDF&#10;QcMdxBJ9CcmrHmy6dbidLeSESndMFjBbJx97vzxXz+N4pqVdKaS/E68LwrCHxanG2vi60ltY7PSo&#10;pbiYfwMjR4Pf5nwOvQVRg8feMbmRrOwtkR4/vE5Q5BzgkqQfp+vevQdMt9Kv7O/uI2kM0ARYkIGQ&#10;zHJLc57cYNaGo6Noc+9rGQajIi58wblO4DJUrgdPcHPqe3iVMZWqR0nb0PQWWYem/eppnHW3jzxL&#10;cRSNtksrhWK7VO5Fx3BJ59q9V8J+I/HEGm+Rq6E8bxcvGWLFjyAc449xj+nGaL4W1LxLEL6x8srb&#10;YkZSwjZgMcDPOf8AP09n8K+H9Xv1XT7ySRIWOwvkLtz6Zz+VRRqVXK7k2TiKFFLkjBI5gpq9441H&#10;UJpJFkGc7QBj2UCooxFeX0dja5laRgvAzgk9/p3r069stT8LmCxnkjufLQ+WUByVB4znjJplpbaf&#10;9pXVrKA20zHJx08zHJ+taynJbnI8PHojzvxd8Ojq+lC41G6/fxv5cJi4ZTnncMY6DG3pg56gVp2M&#10;tzY7LLVlaVI1XnbkNtGMt79M+teiW9jLPMWu3MmSG4xyen0omSxvC1nNgKUJ81+Np9B3rDq2iuRN&#10;WZ5XY6BY/wBqya3MxmimkZ9sgAy7AdcckD0NdbHfyW1i9isaMrtuDHqp9sfpV260CGOx+3QnIV8A&#10;Fs5yOuOuK5/yCkvl+ZvZM/Lk/LnvmtI1GkJYdXuyrL4pvbBZoL6IgE4yB8h7c5rUtl0q/uD58ESk&#10;qOYwIwR16LgfnTE8IC4sYr+9I8tySoEgJUD+8Ccj24zitq00lHY2diiKkrAeYewPY1EW73kTKCQX&#10;Xhm1hm8uGVV85BiKRN/Hs3BH1rf07R7TTI1hhPzKDyee1a8sN7Ekem3E3miIgbuNhK9Dn6e9OY20&#10;M7QxOrlRkYOcGujmT2B0dCFYJzLswWfjArQgtmjG6Qn6AZ5+tN8qdi0pYbQBnJwV+mRzUiXEPy+Y&#10;w2lRgng59/erVW2pyTwt9yxsWd9lz824dQccDnrS3cccgETbQmQVOOePpVjy7aaBJIbgZ9+ME/0q&#10;mzIreQzgsOGbOQT6il9aaZl9Ri9GisdJtrcNPGkcyzZJOBnPuDWloeheHbKM6m1sGmclXT+EjOen&#10;t2xx61SufIsJUWd/3kvKj2Jx+lasEjWsZmgMblwQUdS30I9/SumnjmtTkrZfF/CiC90vTLiXcV8o&#10;xglQPmO0/wAJyMkZqWw0IWlml4kjxJODjySF7+gqGOSS4BuiuZAME/57UkkEUgS5hbZIhz8prqjm&#10;Ot0cv9krqi651K3OZJWljXOC3qfb+lWIPEGtWaFrgxzIBkcEMBjp71jyz3bv+9mZv4h7moxduJPs&#10;7qRJj5ie4PSrebTeqZf9mQWjR0Nn4g8yFmvLZUwf4WODnuM81cs/FemR7o7i0mU9QRjH065rzk6v&#10;pX25tLmQpKT8uRjd7DtV9bsOPKKsvTGeQPxFXHPZpbmVTKafY6LVvif4G0FGl1u+EAUhWXYTIobp&#10;kA457c1v6JqWk+IdPF/pVwlwpTeSCMgerL/DjuD0rwjXfD2m6/ZSW97bxndy+4Z6dD9a8U8U/CbW&#10;rrN14O1NtOutyOkhZw0TxncjKy8OoOcq4YZOcdK66XFNeL1imS+HaU1e7TPudbZiFZsHqFwcg1IV&#10;niDM4+QgAADpXw98P7v9pPwTraLr3iRtTsJH/eRzDzgEx0MbYAAxkYIPOc8AV6jdftB+J7TxXbeH&#10;td8PeRZy+Vu1GF5SriQEErGw27lbAZC+4DJUHjPsYXielJJ1YuJ5WJ4fqRdqcuY+ijGyfIQVfqCO&#10;mKnihnVw4kygPAPvWRF4w0O4jWSadsqp3ko3OO44z+FV7Hxt4U1+dbPR9Rh3n+Fm2NxzwGwa97+0&#10;8O9eY8d5ZWhvE6Pc6uWOCAeM55+tIVk3ZGMjOO3FPQyy/uoY/NbBx5eHyF6kbc9B19M81IkbNjt3&#10;x16+tehTStzJnmTvezF79BnoMd+/am+RFICMfPjAb6c1bUqATIMVVBnQkqOntWkWS9yVQXGANox1&#10;9fXIpdiKCIgwx0qJZ1Zxlseg6Z+lO+0q7b4+CvUH0FWrmkrSV0SRu2PLA56nPGatKx+nfjt+PWnF&#10;WZtw6EcZ65pE8zlG4IPXqK2he5jKLSJlBgyhYjHSlRHGPMIOPfFKYCFHOcnk88VExJjUSHBrrpnN&#10;UbsS+YWGYj8vXCnk/Wr6iQo2wLu6qMmqUMZXcucdvrmr9ujN+7JOMkf1rsRle61LEJnVAXHzdx2/&#10;xq0tw2TIVAzzg+vrUUcRQlZmwScDj/P51YXEbmGQc8EY9DW8NGYJaAxZBzgDpkjpTkSN5Ao4bsfX&#10;/P41J5bOB5nBJzg9SKayJEQV5A9a9ClqcdaRejZiA0oww4HpxVsKWXa7fKegxxVdI2aAebyCcirC&#10;OzLjoAeK64wMpVNNSVWOzY+B7D09aejwIxCj5j1Pf6mkAQ4kYdeKsrsAAXk967Ix0scrqDdnmrlz&#10;jHQiiNWQFSM5/wA8VL8jN3wfTtTWYIy4+bI6VrGxk73GhV2bF454+tTBZVOSMEjgnoaCGDbmGD6m&#10;k8wkhpOB6GumLIn5Dhs27CSTnvVks24FuRnj2NVmUSJiTj6cVIilRjkgda2TJlJljhvvgVPGc5jU&#10;555NU18xz5nHGcAnknvUileSRhiO1UlclS1J9xBOwfQgelMy5YEnjr6E4pIiqYWIcDkntx2Oac2G&#10;b5jitYJ2CepMJSSGYdR175o2Ocup4xyKi4ZuDyO3vUbIX+8eQefWrc+hnYtK3B6/jTVYfxcY7etG&#10;3A+RsjHTrxSqyM2enTrVuTFyjQyN8wO5j1PSm/vl+WTnHT1qVdr52gADJHao/mCiUdB6/wCFaRd9&#10;DObtqTLIhbGxuuOnFKdqPsbOG5B9D3qNZGkJJGOcipwkDsTKuQOgzQ1bcTd0KqBfl4Zhwc0x9r4k&#10;A9B+FCtG/wAmcbcc+x5609kO7cen+RVxmZOFtxMjGM8Ec0jAlCQM+1RKFWRjjJ/z+lPyoXPXHWto&#10;mctBxBYkJkds/wA6kLMw/dqu8f5zzULMxfcMnI6ZpMbRvHJHb/69K6BSJWkYSAFTj1PrQC20hx+I&#10;7etRZeQDcWAXnaaQBQhwc/pTSKa0HGJjltwx6HiowyjpjJ70gjj3BjyOmM/55poG0kL+Gapu25N9&#10;QRZTuLDafQ9T9OtMlVlbaOw556U/JOAz4qExqVYAlzjHPr7VnfuDuyGRkMgQnkDJI/yKRGlAPlHA&#10;B79z3pMsI9jAcZ571GOg2nIpt9RLsTJKGJQn5ieKnM8m9lcZb9KqxtGpOBgnoaT5jlt3+7z1olMv&#10;TZkr7XIi3Yx1H1qOZDFOGjzt5/WmSzRCLfOdjnp3qHy5HIUtgnoSaTXUJSJGO0mUdR2qq8sYTLna&#10;Bx7/AOTSzOiLuIAzx1NRkqhwBkt3IxSMnK4BwwHdR2Pbimun7zeucY6fjUcssUCL5owDxkcYx6/n&#10;UgZY8YbAPAz60cxpGSa1JUlVQYkj8wfe29cevNXXlXAAU7QOCMfl/kVRDsMxQevNWPNBG0DB6c04&#10;sUXZkhAB4bA9+OfemMd+Vbg8d85pkoibCO4Eh5VehJ/wp4YBAhGAnGc5Jql3C7bEGxB5ifKe9SDc&#10;Qrq+0nODjOPrnrTV5+U8gd+nNC+YcYGSeP8A69ZyJSL6p8u1/mbHXgZ/KrK8sCeMcccZrOM0kXQB&#10;uealW5VmEdwAGPGeRxmtIzWwezsaK4DfL97sM9aenyyCUdBnI+tVUI83KngDAHv/AJ/z6Th5Dww5&#10;7+9Nslofgsd0YBPoPanfO254uFPVT149BUSsyrwduP8AOKeMN9zv/SjTYT0BfnByOB0+tMK4l8xf&#10;vDoTzUgLbvl6io/kR/Od/lAznHT8qcdETfuI2WbLZ3etJvjfD7Rnoc1OVZR2wfSoidhKnqP1rNhc&#10;/9H+tFEd2ODjGefX6UO0hk3xdPT6CpArY2uOMYpsZMfC8j6V/SB/N6EXfkSEFfWpFVA2w8DqfQUw&#10;u+zKgHH40u4FSFJ5o3Eh7RsUCg5+vvSEYYe3GOuRSK7ltsmSB07dKRw4O5BkNnnsKLdymiQeWpwi&#10;4FQs7b8Djtk96lK5G0cE1C6K/wAzMVIPUe3pmkhNFhJV5QnnHB9c0xwHA6nvil8t5GDg/KOvrT9r&#10;oxZhlQah7jCJgVIx8y4FKzP0HXHNOJYfKgwPypxyOASDSuDRDGM9SeOKmAUjpgkCnljkbuh9KQA7&#10;dw+v0o5gtoVzn7uOh47UvlFmIfBzUpXcfmFNKttDfKFHfvmnzGfUbk8Fug/WkCk88ENyKXOCU79f&#10;pTuQQGH41SZb1EU9ZAcjNI+OpOaeFwoZaZ5jKxAIJIxg/wA6XoFugjE7WLcU0bRkLg574pzZ28Dr&#10;1HpUYcN0xjj/AAqht23GCPGC5J7jtTjIAxLMB2xSOwRfMY47VD5YLB93HQD/AD2pkSbJfKjcnsOw&#10;zwaqtFGJcOSCO3pVlYHjA2/PntnHeo5xHb20s7qXbvj6/wCc0rg1pqOUQvjz0HH8RyP1qO6jDxEx&#10;/IOmfT3x7UlvK9xarNJ/Fgqpz+VEiAtuYe/t+FUtyWupib/KT5QSwxknjNV5DIU8yVckda02SM/N&#10;twe2O351VkhUx7Jsk9fbHpincXLqY0e4y+ZEAoBzz1z26Vkpm21WS6JClzn8z3rcKxgrj5d3dfWk&#10;mtYWm+0Km7bx15x7UprS6OiEV1NW5Z3gRQuG9u2aylW5QB25DYxVtmu5wTDxu6fT60wzyPiGQARg&#10;AbvQDtj2ppE7EajZwSfnGTjtj0pWLYUq2OcnHf2NRvNDnZkYBxn1z3HtUsMfmNleV6EjpTa1GvMm&#10;kzIRO3CL8ue3HXjrSCKJjlgTj8OPWpJAu1hOdsYHTp37VDEZFUqRnp9aQNaGgJANrIMgdB2P5U1H&#10;CuHIz19sVSjLqoeTjnjHpTAZ1uMS/NG3I9qe4na9kbIEMvEY+VumaepUEsDkA4wTms5JQrCRwWDd&#10;fYe1WreSJ5MAbff1qR+ZpohbbIo49PTvj/69NdB5ocNhNvbp+dZVrBdiV5WlIiJ6Dgkeg/xq/wCQ&#10;ImUp8ygcg80mxNkqSOVEbkbB7dDSyOXRUjyu0nJ9aYmYmaTOQeMdvwqXZLJnedsYGfWlLUakSxTK&#10;Pkm3HPQ/41L9zO7J+nNQhYtgPJDfdJ9KsIMqYyTg+h5rNFXuMaJHKscE8ErU+B5jMBgE7s1VGwP/&#10;AKP8+e/J/Wp0DYw2Dk9O2KFuU5PYUTBxuX5h9O9OzIx3SHOevamF44xn07D+lSSHzMImFGeT1wMd&#10;MUmiyJkkcAqeAfpn8acJXH3hlvyqYo20iFtmP5VEXYNhcMwP+eaXKO2hA1wjErnbn14/Sq4iQYRC&#10;Bjv9auucbtqgH1qv+7Q4QAnkkU2R1EBCkQrli3fsKhVI5SY5CRn9cfypqzPCWErEkk4J647dqhV5&#10;Gw+3r29vXmkiug8WxJ227EEDoetRMnkt5T5+h96uR7nm2J8mRk84JqC+msoCSW3NHwQvIH4DnNXY&#10;SkNRZX+aYnBAAz6D+lOMi5KRfdycs3T2x7U8TSOuZlGOw5z+OabJFL0DADqCKcUTLQiVS/8Areg/&#10;iHHPpUUZlVCsX1PpSxi6X90vQHnpmkfzUwkaj5umK0Jv3K5V8lpTz/jThIEj2RtgHqc8mhS+4bu/&#10;arAUiPy2APccVSsSUZCqHeWJVe1Q/uiQEOSAM8VbuU4VRxz6dfest7e5kO6IqvbJqkRy6la5MRRl&#10;gjDMrfexg/8A16yig37YkIdvvPzj8q02iEOCG3SdNo6D3qmzsVa3Odx7evtWz2NlIyriAGTzZFJK&#10;/dPPf+hpqEBt0mD7YzVyYT3BEXQ9+KqBVX7vJyf8/SmlqN2sMeNnQ59MiqSo8ikS5Cvxjv8Aiav4&#10;3fvCfmzz9R/T1qo5lkdoZvkOeaTGpE3lRgZjABwMcVXmjnDs0nCj9f8AGrJVEjVGJX09SfrSMxlR&#10;UL7gMce4pK7YJXKwVoxzg555NQ71Yjg5B6VcBtwxllX7vPHc1BcG0gjVmYx7+eauKK5rIascZJK8&#10;Nnhv88VIM4bdwFH5mmwuEXABIPT1pNk8gPGFXpnvWbQk7j4oATlcbqnO8KPlAUcEj3qHbOgAJBbG&#10;7j0zinttkGw9O9NT7iqeYpiXHzcDoRTBt4aIccEChNrMAeRnvx+VWYV/dhox8x49KaZUo6XRDvR3&#10;aVOGz06gVZjgMiHLAH+EdM0wxoHMqDHv6mmpbo75dtpHr1z7VCEmkTbliA3jcymvjf42+T4V1KeX&#10;S4/3dxiZsbcoT94EMdxB9QMDuc19gEFcmUZ5wK86+JPgGy+JnhebSRLHb3cJEkE0q7tpQE7M8FQx&#10;xuPzdANvJI+E8ROHZ5nls6FL41qvVf5rQ+z4HzqGCx0atX4Xo/mfKXh3ULfxJaNOWdUQBdrfKD6n&#10;3B7HjIrX8O6jfeFNXFzGoaJmyVYZBHYH2rmfh9p+pabpX2fVYjG90BIRkEg9NpAPBx9cGrFzq97Z&#10;aq8d/gRbSqxOMH/e98V/LWGvBKMt0fveMhFyvHY7C6tYL2WWQsu52JXP3sE5we+M1zGp6WI9GkUy&#10;7WZfLbB7N6d6RLv7PDGyEfLj5hzx6VWg+IHgq38UR6d43V7XTZBJHJcxsrbCYm2MEyCTv2jbkdc5&#10;xXY6kWryZxxw8pP3Txt9EziAkiPGAz9yO571iNos6LJbTDI/vjj3HJ/yK9IudMsdW04XNhdeaiEc&#10;owJxj+NeoJFZdok00DrgttGQD7dq4IvXQ2VNq6Z8e/tCLffZ9J8K3yCOG6eWVllP7qQKq4Xg9Dnd&#10;2OQK+JLK6vfCmo6j4TinDWM77WLh5JIw2DuRi25Qf4sg4xX6p/ETURrGirb3ltHKsLEkMgYhQD1B&#10;z3r88PjB4f8ABfivwvNFpelKmoWablMTmNioQkqSTg5Jxk9BxivqMum2rlYflvytH5zftH+GvEXw&#10;51Kf46/A+6vtFvLs/ZdVudH3LNciSSMRF4xlZD/eLDJzkFctu9g8Nft6J8TtR0/wzq0Uek3Wpxtb&#10;3ETF5szOdii2mCpGFzzt2l+SMnGT+enij9ob4keCo5/DQlt7iyuLYW95Feb/ADSQwKsW+8SvKjoD&#10;3ziq/wANdb0zW/GHhr4ieBLuLSbyyunuJ7W+ljCW80e5RvuPuIZuD6DI6GvVqYGjUt7RXO+WLlD3&#10;Yn7Y/Bf456DovjOTw1qt61nFetLIEnUfY454tqBI5c/elJ+UYAZhxg5r7RtF1KO5d/N877W4ABIJ&#10;BxgrzwOeT71/Md4a/aX1/Q47zw98X3+3+fIn+kJbBs7m3nZIm1I3jYIFypVhkkZNfvR4F+KVt8Uv&#10;hnJ4t8I3MEs1rJGZo85ktbtgSkU0QIKiXB2gjBwRnINfM8R8M05U+emtj2MqzuUZq73PuLTLe2tr&#10;OOS3hQAsc5HOR/ntXMa/JHpsv26R8QTcsDkjJ4wSOQMfh/KvNvhP8ZdU1LSbPwr4oEE15ZokUjM/&#10;+kFc7WdicDOfb0HufSdR8Q6VcajHotvnJ6NLjDEkgAYyAAOpPf8AGvyLFQdM/S8JiEy1capGmny6&#10;PGhdBEQwPXBw2Afc9/yridQvZLqCO9vp1REACxgbQD2z0z6ZrsrWz8Sa1HNYWjLL9kjJaVwodIxx&#10;wePoByfSuAvYIzZxow8/Y/y4+Ykdzj+prycY215HqUmrjlnku7V49PX9/sKxg9m7VoeBLlfsNw2q&#10;EPsGAzD5/m+Ujbj8PYVieHkvLrU107RvnnwWGcAfJ15OOe/0FdXbta6fhAirNIcyYAyxGcdK4Yw1&#10;U7/5HfzNXidd4Z0a8kgW80yN1cvndywH1OMdOxrQvdPjSeaynvN91uGY4gNxB9hzyPTk+lcHb+Kt&#10;W0C8lnsJZIC4KNtJw2euUyQfbriuV0nVJfDksus6PdziYOWllkbe5Y4y67xktjPPr0pSmo2X3jjT&#10;crts9M8QXmm2DQwKolumjw6NncuB8pPsR+Oa8C+MHjFrHwha+HdLRDeSTNLe3ByJI4W4SGPHVZSc&#10;yOcMgUbMkkjrvDmsyapBH4i8QQ+XeT+azKJTKxAkZY2Z2C5LJhmGMKSQCQAa8T+KC6vrMt5rgtXC&#10;yDYAvJGzhQvOeg71xY+tJ0W4dfyPVy6glVSl0Pz5+MEmu6z41mT7bNC1rCkMLROR+6ZS7KdvLYbn&#10;BPyjBHt69+yVp8tz8KdQTUY2mlh1qVFmLsSS0akshPVcjb0xuB7k1i+NfBWspA+oeKNHuYbJgzxX&#10;HltIR5YyxkMedvYFjxjn1x3P7Jq32paNq+n2GnGCSOSGXzSzrC8gdo8JuGeFwSR1z7189h1zS5Gj&#10;9DzDEReAtHpY+urPzfD01szf6yBshWbJOevPqava/wCKQIBeIHMs8iR7ccKp6scen610WmeGruZU&#10;kj2S3DHEqt8yoe2eCB/LOOa43W7JrfUDF5qkqBwVwQR29M1606cowslufBxmpysas2hrqdmn2WQr&#10;OX+bOQoA45P8X4V5z4n0afS7j7IGSZ5MrlBgEY6kH9K7u4uyNAi0W9uPLEkwPmAABFY9+5x19K8X&#10;0+7s9LjKzJIl1PcFQ7E+Wijdg4Gf1PfiuDHQipJW17nThlJO4t3bWtjb207ykOrbXBG7GMjoOQK8&#10;t8dXIufssHlm4O1hFiPbliRkDGecc+4rc8VXSaXNaFYwouNzTytu3FcfKPXqeMdK8N8b+Ktb8NxS&#10;+JtFuRLcafKPs0UowCxOCSrcY7EY7g1zKkpLlR9DgMNKc4uP9f1+R9/aBpjaf4Xi8SRxGONVWMry&#10;I3IcRgg9VySOvXpUqW97d6k1npsQNu3yicYCkg8++M5rw7wv+3P4Wt/gbqFnpWmJe+K75oIZtKvS&#10;9uPJjnErSWtwqurDZnzFfaV6LubBrw2L9sT4patqxj0DS9M0SFYkk+ylXuGfblXLzOQwMzHJVVGw&#10;KAvfP1+IlhVSjGMteqR5uGyDGzlPnhaz6v8Ap+j2PurxnI9jo8Oi6dID5DbWxjAwOSMdTkmqvh/x&#10;BqmlQCLYMzJjnOF7A4PX3rxLwb8VH8bArPDHZ6jFhZoI93kFyNxaHd87LjnLYIOc16W9rdSQSXIc&#10;GKPII/i47dcDjpXwePUnXdaBt9WdNezqLUv3F0lrHLPqAMrD5iwGfrxx1rlNStm8svIq+VJggA9z&#10;yAfWtWYQ21khYiR5DgDOWH+97VzOtPMLGFrBt29iCBkHI6jHfofxryZ05SLp72R1ei2C6jpCTTMZ&#10;JYmO4Z42g9x/nNbcM9l5fkxOnmplhHnqueo9h39K8y026v8ASZpHs5jiVfmUDOTjqc+1PuNQl0iy&#10;E1rGryKSrE8BRjJxgZJAPSuh2stDV0dbHd6hrZv7hVtFFuIsbvLYEFh6/wCHeuF8Swakn7yadzHO&#10;OQGIBKnKkgHB/wA5ritV8Zzi1lewtZIlQhlyVJY56lV/vdh1Hes3XPEdzLGkt6WjZjxHnIBB6fTi&#10;uiNNyj7xdLCSjNM0Lq88u1uHuLlWZMZx1y3T8T2x1rxW+8R21nK801uC7NsG18MBnG4Z6MBz7GtT&#10;VvE4uWe7QKWiJRBzv6DDc4GevTtXkutWmqWqBWcmSXafMZOdmcnAx15xXoYTANS5merh6Ku1Nnn1&#10;9pupywSo8jsrIzjy2O5SM4Yjpx6jkt0615XqvhXRF1Sy8QWkT+YluImDksHcHcZJC3R+TkDgjHpz&#10;9Czx3EUCvCC2SWAU9x/e6dK891u1v31GNrVS0ZyBgheev8XB9x179K+ywmIlFcqO2W92eVaxq0MM&#10;i2twjCNzGA/KgFmGAMDk8jOeor6E+H+mWNnY+bFMWuI0IL7hnCEkqcdMD8a8L8SfDzxpr+nJdWSp&#10;i0ZZ4ZGYqHKsM4Un5sn/ABr6Rs2a0htblAd3lgSAbSC2BvJI5OT1PvWtasmrI4cU01yphp7SajJL&#10;qFyQVkG+NeGVVXoAO/Y4PStzQ1H26RrorCyxlg+ACSMcDHP3fTj9awbnVIvMNn5aQGYhcZweT26e&#10;vappJrbSLfytYUxR7t3mE87mwFwTwB/9bPtzJ3PErPeJ1s2urBK6WLqLmYZ2IAGEe3G4j2P+Neb+&#10;KJbS10e0sdsm5CfLj3/Lll7j+Rzx9TWdYXl7cak2p3MQ3RJwAcIONo+pxzXM+PdaitoreZpFDeYq&#10;oJfl2oR85XryAR9QeK7sPDW7PBx1FfCildiKYNNI4dUUBmGAVwOBjof616D8O9H0y58ONdqCI7l2&#10;eXH7tju42/Q9yMZrg7CJ9Q08teDYCoDKwGVX1wM/Keo9q9+8M6TJpGhJZXDLIIgmdi4cO4+XOOw5&#10;J4xz6V9VgFdnwuayVOPKbUWi6RppRHjLqrMcOxJyVxkn27dv0qWLTrSCfHkllLjaQxIPGSGz3FaR&#10;jZ4vMmBLN8o3e3t6e/fvVtba6iQPG+xd20hOxHI+XnHtXqxXK7nzDqdWyn5Vk4V5YVRxyxYdF69f&#10;6VhSaJIGTyHwE++uN3Gcjqe4rqpII5ZCSCjHBZTycE+npmpItP8AJlz5XyjnaqjPHHUdevFVTpps&#10;xjUad7jIbGaSRo7bADpuLEg844AGOvWp7fT7SNEN7G27cFKZK9cdCvTitXTC8SNKiBQ5JjfJLMRn&#10;7wxkH26Y/XoztlUqPpnGCSO3+fxrWdC+qMKlVt2sZqWVvPmKOMgKoAKkgnbxglsk4FRyaXp8KmK5&#10;gS4WRiyllHDt0PP93HFdLYwzeQQVDqvGAfujHJJH5Yo+y2sEy3LhTIoCvlTjHQDOeP60U4q2qOaj&#10;Vak0zMsbdVvAynaeoL9M468/1rokgt5JgCgYnBZgSAcevUVFbxRXpW5jiEbRNhtxwxOffqD0Nakd&#10;uiowhURIMsVB4yTk4Fa0Y8u6FKerGQwxRTtKFAYnlcYx7/ieKk8tLmdpnKsMbcKOrcHkj2qaNcM3&#10;TeAMfL0OOh9vpTFjdiYVRt7HDYI2fMcDjrnHpV7CvoYcWmx6ddSNbXEsondmxLhxlznYm0KFROwO&#10;TjqSea9s+F3wql+Kulv4jm1KOy0GwuVgupIWK3kmELn7MSCifNhN5Jx8xxkYN74d/BabxhcW39vR&#10;PLpzuWkgjUg3AGd6s5I+QDO7AyelfoMPDNr4jtV8PWvyafAqqkcYCKiJgRg4xwoUAd+O5r5DiTPJ&#10;Qg6VL4v6/r+tfqMlyxVGqlVaHgNloNtocA07wfZrEsr8XFwizM3H9+QYVs8g4JyK930q51GCxs9S&#10;1Efan020EbLcgvGFVMuVXOATjPy9+epr1fwv8KFvdMlhtJbXzLZUJaUkDaWKqEXkkjHJPWvRo/D/&#10;AIV0qJrDU9LTVLqO3MTxSEiNXJyJRj5ty8bTnOM+tfnVFVIyc5yuz7OU4W5YxPzO8DfFLxPP8a5t&#10;X12FtNthAxEEQZ08sqRFgHhRITkLxtPrzX0h4ddvFt22pTXN1cO8mHSdRhdp6g9SCc565r3/AMSf&#10;Dbwlr0Fv4g8QQRWzWagRQwxKEHOQMn7vPXg59jW7p+gOtlm1szBEyBkyAoKnoQeuK8upRq3ftZ3V&#10;7/edcsVFq8I20seI3OnW+jTJbWIA3MXViNz5J757dh7V5V8U/idc6HYNd6dOwmidbdtuEQOSed57&#10;jBHB5PSvqfX/AAfdeRFcxSRk5O75SWAxz+R79Pxry3UvhtoWqWrz3VsJQRjIbBVhyCFYFCfQkHFe&#10;fiVUcHGnoa4arG6lPU+BG8YXnibXootevdQu7aXcXlmleeJ3X7oYN91FzwQByMfX7P8ABnj3Vl8P&#10;W1n5P2mW3ykk0+ZHkC/w7s5wFxgnmqZ+CuiRTStosTQiVAZCWyS4HXI4/Idetdh4S8EPpFtHbbSw&#10;iixI78B3Jzu4/p1rx8rwNbD1HKT1fX+v69T0cdi6dSFkti7o2n3P26W8WdInnV2S2UcybRkAvnKe&#10;xAOe+KqyfF3RrHVdO8DXkgs9S1pglrD5e7zJR/AJGI+Y84XGTg9MV7j4an0vR9GbR9WhhaPzfOWY&#10;qS8Zb7yggE4bj+XSvNPFmiaNf3IjZYnIdbiHamJImV964kxvRgwBO08/Svoaimo3pvX+v6/Q+dcI&#10;ufvo77RYk029SFN0NxuUYGQTnGBjk85A/Gu6sNZ1mbWEZ3UwWpzNbD5VZQcYbI3A59Oa8xGoRRz2&#10;mo6aJGeKaKY7wQxaNg2Mt15HrXfan4lg1DxFdeJpUaE3a8pEoyrE4bPPfrn1rsVXS1zzatHWx6Lq&#10;Ov8A9q2vl2NsqFW3bnYD6hRxkVV1xrBZxYyu5mhCswjwQA65CnGee/8AhXlmrWFvNKzWUpmkYg4Y&#10;/Kpx0A9fXHftW94Nl/swhdPH75G3yKVJU9jnPc+g+tafWnezM/ZrZHer4ntILGRLWOSEsNpLruxn&#10;g/n/APqrFtmSZTNdMS7cKD3/AAphk1e51OeeWLKu3zIgAXp/QfnWZNfTR3KfZh5AXkHv15qZVb7i&#10;lSNjUJJLO4WCFVfI+63UA9Olc7PNLcSeSsaxFe44yPep7bF5qDXNwwffneT1yOc0+7nsgVFtIGVh&#10;wnTisXV6ETptlQRucrwyk44Ayfeu80fWNKTT47FW8tlyDvGQD9awLbQra7tzHakQnrz1x/jn86vR&#10;6R9gxp92C5Uk7hj+LuSOPwq41NLjVLQ61biZYBFeyq0ABcAAY3fUc81XSKx2edAo2Yz02n8elY0L&#10;W1pEYgCDnIGM9O+e1RPrN9banHN5Qkhdf3gbkAdOn61TmQ6djpPNs5EJvFJ6EY6ZHTNZd5dr9mcM&#10;ioM/wj9azRfyXUrCGJI0HK8kkf0wa3I4xraFphtznOzH9aTr3VkZTpdilavJcQvcRoWjTABHOfUV&#10;ds7e8jJu4QGHZD1+uKybmGOxuobIhwXUlQhwSAcDnv8AlxUq32oWmk3F5C/nJFkMWIbaff061PtE&#10;N0rmhD4q0t7kNMA7MCpBXlTnsT2qO5uLnUNZS6tPkjt1AKhvkweScdzXm8Ur3HyCMNnIyOxqaHUf&#10;IbMcuWjyNvPB70o1bqzGsOkeqWkkb75pHAHQ59Ouf881haj408P6c8d4ZJUTJBAjZgcHqM4JH0zX&#10;If2vfPCbdyGBBOMY69/evnf4j+BLrWHl1mxV1njbM0TOdso24Upk8Ed8YyK58bi6lOHNTVy6OEhK&#10;dpuyPtS01W01HbcWuJGYE5U/dHQZHX8ap3ss0h5YeYevPJx6+lfIfwp1fxV9qF5c7radswnDkrIo&#10;7MMkgj1719GRb3XzVBIPUnp+NVhcZ7SClaxNbDKEnEoeIJLqBl1SzG+SDJBHXevIznt2rlYf2hvE&#10;uk6FqMN5oohnmVRbMNspJZgJPMyRH93OOw9M4x6EUEtuVQ8dwehryXX/AAu7aj9kCDyX52t24zxU&#10;4hz3puxFGkr++rmloXxF1O+2zfZ2mDnZJE2FIz3OM4x9a9isb2C4CQK6yYTmNsfL7D1x6968ZsdD&#10;sNEYTWoAYgA/T0/Ouj0/WntdTRlHlyEYU4BBJ4x6Vrh684pc7uVUpRekUdbeXyxMbdQVIJAU8Z55&#10;qbezhDOgaRfmRTyn1x0rg9b1C8bUpFbG5PvNno3cYH9KvWevXd3NBBctkR+g7fWvR+tanK8Kkd2r&#10;+ZIABsB4x0A/wrMuNJs5IwkVtG5BJORhv++utQR3UO9gCQo53Hmop9QuGkEscuCo4PY/hW/1htGU&#10;qK2K134YvXgB0mcWZAO4RyPG4z/tR4z/AJzXW+GvG2oaIy6Zfv8AbnHJaT5T0xtyPTqD1PNcNfeJ&#10;RBFJLMQJAOGyNp9yOOPxrmdA8beEvFNgk9hMI75cu9uwbcIw7RrMhwA8Tsh2OpIbBI469FHN3Tkk&#10;pWZy18ojODbR9Z6d4qsbm0aTU08lSTskX5jnupHt2Na1rPp+qPHBpt5BLI67lQONxA6/LweK+eod&#10;RtruxeSdjuTAGB3/AKVDLOl7dxpA3kAFeQeQB33epr6TD8VVIrXU+br8Nwm9GfQ0UsBzuYBlOMZB&#10;/KtBVWVclTkdeeR+VfNaXHiPw5qiakNSnngiICrLiTbnpu3Ahl56H8+mO7Xx3r1tMboRRX0bBQVz&#10;5GB1JG0HJPoelfSYLi2jUj+8VmeNV4crQdoO57LHs27T/D+matAIuCeccZA7/wCfzrzfw/8AFbwj&#10;fzfZ9Whl05WIHmzYMO70MnGBnuQB9K9ZTT5LqM3EP7yFs4dPmU4J/iGVOPzBr6LC46hV1pyueRic&#10;HWptqaMyc+ftiB4bhv8AGpt0KFYplO0dGAzj86ja3CoF5c9D/n/OasRMzsfNHJ/UdK9SlB9TypSV&#10;yXZbykv37duakKngr1HU4p0Iw/IG1ev/ANbNTAbzuOQAf/1iuymjCoSRy7pFVsZPfqRUwUxnLDPv&#10;j1qKONXz5ZIIOenNTdVxM42nj0/Ct4vUzT0sKocrk5z361JGVWE+cMk8Aen41KDujB3kRk9F65qY&#10;TW+wpGjcHuAT16npXdB9UYTjpqAEjNvGWA6/0q1Gu4bnJGeg/wAaN20eXHnKjr6jvipRsJDyNkr2&#10;9DXbCRySS2HRowOwnceuasRhxjI2g9Kiiwwy49D6ZqYSLJ/q25HBHpXXGTRyziiwyAg8ZqNcqxA5&#10;Hr396gSDrI0hyf4R0qY4ySxzjitYmbuSMXc7Wwe//wBak3KG3EfhUaPGCY3B5OeB/hTlf5/KAO4f&#10;lW8URKSbLC4HU9OM0BXz83A9u9RH5unBHGKfmQoSRgjgfjWqKdmh4yWAwP8AGpAyyEjpt9O49ajy&#10;qgY49yc1LlkYsg3Y9B0rakzCKJc5UDAJ60pywDoowfX0qEuqw706npn+RoVZD+8LD5gOnPJ9qtGj&#10;kticOygrgLjoQOuDUBJbLMO+aQxuoI3cnipCQ3yqDz9BWkdzHmuKGO4MOT/nvUyuzoWcben481AE&#10;YABjnA+lOV1U7m5zjp3qyLEp478Z/wDrYpu8qfmXj35pcEJu24z1/OnkpIS2Mrjge9Un2Ia0I8sx&#10;28YJyAOcZqQu0YCkdB+dR5YZ56HkU4EKcnkdTmtGjO1xwzJgycAjrTtzQ4id+vBPXI96VFYxLk/K&#10;3II9OnNKxz8uNwPTOOtKMB2fLaxGY2DbWwD+eakWLaCwbk0jZI2pwR3IpAMKTkk5POP8/jW9zCWo&#10;3GGIck57/wD6qdtYNvB47j+tMIPBUcA8g5/SmNhiMA5HOfXNTYjoS/J5nmHnPcVGXBJIIwKb1Cxq&#10;M4wabK5TJfJVf7oJPXn8qpLQ1S0JQSMMCMHrUL7Qfnzx0xSOxZDJH8ymk3q4wQc/pRa+goQQ5ipU&#10;MGzn8xSAHO8nA6UyQoD1zk53GmeYAuTn3HoKmSRTI2IDEbTwM49aiWVGX5cjFOdzkADg1EuWZlkU&#10;hRxk0+hCetgIIz83y9vrT3IJDz4OOOOKhVv3xwScDgf0oht9mXnfluPTp/8AWpcuhKWopWCbImbb&#10;xgE5PX/635U87lfbJ0AyCO5z0pZI0MQKjI71Cy+b8rKfYipTuGzK0rI/PRMcnryOnFNfzCSAMqcc&#10;9z71MVUKQTkHoD3qPMSttVuewNO4SSSGoCjFCN5PK59qeEeRd+3Ldx0Gfz7VGsb7xKq4c5Ax3oHz&#10;fPMuxhwSTVqF1cUX0ZMiCNdo5YDGcVMPMPGMr6g9KRQsXLc+x5qRRKR8vyj+dQlqNJbC77nJXGQu&#10;NpA5J780BZIzmXBJIOAenv8AWnF/KbdESB3UmmkxSt+7O4r+dDkaW00EfO3zG9eMf4VLE+07Secf&#10;XrTNxVtpxz+IqQiM/Kx/IdKVmERSN2Fx7nJxUwDhCw9cVXZm5YenQD9KkBYDeyH3os07CcrouwIT&#10;HkcAHiplJVzxgEVnIjxzGSMEO3AHQYq8TmQKwye+OlOzJS1JWCkgE5xzgdDmpwnmNwAPYVXwEjO0&#10;bcfyoUo6htxAA7UJMcknoTthckDHfA6803PnPwNwPUEUbWf52O4YA+tOTPlntkjP+FXN6ELYMKBt&#10;BIAyeRxn2NMR5kidGALfwnFP/ebgByuMH/61DiUklR6Y/wDr0OKJaP/S/rWdZScf1pMMcKuCOcn2&#10;9qcRIZSDjaBwaMqrbSeg/D8K/pC+h/N0UOQshLAZ46DrTAXXqOR0Azz7UKSQY+hzgA/mc04u0a4U&#10;fOe/+FSmV5AAxQedx9KVj823bwOgHpS7RkNIuGI7+tHmE4Repokx2ZLIsbHqeOKZkD5H5HTmmtwW&#10;fPHfAySaWWSTyhIRjH8J5x/So1FYeJMNiLBx19KGZY0C7vmfO36im7F4k24bHbjOe9J5Sg75AGPb&#10;uR24pWE2JHu4brUimRwFIye+aApcc8qfWnruRiW5B/ClYlvqBYnp0o+6uccfzpFyjjkAde9ODAfQ&#10;cD1z70F+g2RxNnenbqetR7A+BLn5Tnn1qRjJjkZ/xoLkMNwOSKd7GLd2NkRTiRVxjg00RsfqeDUh&#10;JP7pRlepqNiETBGcjBz7U09CxPIBbgt07H+lLgoqogOBUhdI4s5Cj09aRm2x+cRnijmZVxp3D5MZ&#10;65zVRcw/Ow6cde1WQTkFc8D8Kh2s8u5m4ByMd6uwmMZItwkfJI6Z75pzRMCFI5z2pxcIRkZxx71E&#10;xkkcuVwRx9aq4rpEhZFTb2Bxx2pGl8vG0ZPoe4NJtCDrkY5GOpp80fyod2MDn6dqT3KGCVGLM/Xk&#10;c9qgLqYMbtyn+dPi2iY4BJGfT8+KRUiljLykKBljg8Z6Z9KZi1d2M8kRMCvzZPP86zni+feQRk5A&#10;PHQ1rhGilMUQB46/0rN2ukhlnPzHj8v8+1UXHRme6bJSkY4Ukcdj3/Wo1VBLsclc4CjmrTrtBZ8g&#10;sTgU3Cx43HtwfShLQtvsSQvI062wBwehP0omiYt5ZH3vQdKoSySRtG5YqIz8q/3h6k10JuLSXTw5&#10;b5iu0r1yfw9aJKxF2czGkJJlUZ6gfj71IEhBEkTMN3BA4/8ArCnTpEkQknbaBwPQt2H1pY0Vd0oG&#10;B0P/ANaktGaNPdAEjKlASqL0BOenPU1MkkGVhQlS/TI4P/6qCVWIkDj0PrS/ap5YmhwBt9Bzj6nm&#10;nZFRkTrCsreXHJ84xyRxzUJkV5QqvhB/L16UoUnarHHGScf5FRyI8hUAA5OCai+pG7LnzRqYSxIZ&#10;txx0qZzGQVQ9BwSO9QHk7VTay9D2NOkLFVwQWI6f4/5/+vSRo0i9GryRYkYcdPf9KlMsssTQqcBu&#10;Dxz+dCr5MA807j7etNmcNEiL8j5z749KPURYjCBEaXAx0/LFSGP94VZvkGTxUcYeKIGZss3Tvj3q&#10;REfdjOB+p/GgksQlT8rDjt/hT1VH5JHNV4jIkhVxu5xxwBVzKklMZU1FhxIfOlRiFxkcYppm5CyM&#10;ffAqSSJiuEwpzye+KmIijRe2OOTzUbal3toRGTc4VD8o4PtT8qilmY4Jxj6CozE6DCgMeo5qXfHg&#10;ICNwGOPbrU+Yc1tBjL12kjPSo4487ghI5GR6+1StmUfujgkY6VEIwwMZJGf4hVS3GnoBjZFwxATB&#10;+aoQGkUmM4x1NWpEjYbJDgLjk9PTmoPNj37V+bB5x3qUJpkSyNvJChiTz7CmzMjrtJGR90Dr/wDX&#10;ppDq58kYYn7o6U95E2qHHzZ7ev8AhVCIUt3kRSjBcdM9TipQkSjzpogCeh7k9O1DTsyHC4B46dqY&#10;HEhx14z60dLlQ0JUJeFlk+X6+lMnjR7bYBgHj/IoRNy4fhRkgd8DqaZJZsMyR85x9aE3sKVmZoMs&#10;UzYOQcDPX/Jq2fMVssMKO/8An86rpHE5CM3APOepxVh0ctu656d85rREyj2K8ZgzkZBPc0+OUyHb&#10;gYBwOOTioovLVcoCTjH+elTKFUBgduPXtVEsqSyqJPMIJPTn0HpUbCLbgNj5gMevtVqRWZc5GR19&#10;6jfy3GdvT0q4sPMoXjW6KZIjtZfy5rBcTsQkPr1Pf+tdNLDDMm5u4zyayjFBuUwfKVzwK1T1EpLo&#10;YN39riXyZOAx69Aar4kiIB5P6c1v3JEcZS4ZpGHIBP5VhNLCCSVKkdT15z6CrRrEjL4fdICMdR61&#10;XkjmkcF5CR2Uemfxq27NNhmGc8HvmmP50UoCrk9Dk0SGEULw/vecn36c0hQZMrEfNkenP4UpMpcR&#10;g/eH5CjzR/qwmW7YpqRcUILXzFBztGefWuV1u6SOQ3EvzJGCoXvkdcZrqDLGBvY4HrVXULPT5oG8&#10;0B3l59QD6n/CorU3ONouw4SUZaq5T0a8N9ZLcbMADAB4I4yMjtkVrgvKAVIz/OsvTLKPT7f7HbKV&#10;UcgHpj09fzq95Ekv+sbaP7wOM0S0SJS6obi5SQncADwScH8Ktom+ZQw4/nUe6S3m2Z3rjuOlWQ6K&#10;4kxyemay5bbCSbZXaJppfmPA4GO9TvtQ5jYnd6VUj80/NdH5m61MqSqPMADnPPt9apNoc7WImkck&#10;GNge4qQgn5pSBz0FSyRz+WFUAjOWxVZdu4HuetOLs9SYa7EVwqvl5XbC84HSmQSSQNleSOgPv6/W&#10;rIiLDMvOegHWqR6qh6Z6VnUjc6YaPQ+d/E+ixaLrNxDdBIxJ+/gCkAAOxwNo5UDBVQTk4zXg/iaO&#10;61HV4pZ/lEYPJHJU819r/EDQo9f0DyQvlvbMLjeAC37s5x0JIxke2TjBJr5yn02yv9OeexuA8qOF&#10;eIgfdOct6nBr+W/Efh36hjfaQ+Ceq/VH9AcF5v8AXsLyy+OGj/RnC6d/Z0yi1mkDsc4QHk/QCuM+&#10;J3gC01zS2vIbkWqwfNwoJJHRSD1yMj1pPEWlS+HlXyCVkzlHB/EYI/X0rVvdS1HXrIC4jQOuPl/h&#10;Jxy3Ffnkqya5WfX06PLaSZ8+wWk/gfWlvdKXZFdbXbB3K4TgjI5BwePT3r0Ea+Jrr7QiFVAOT0we&#10;ucCpNQ0uc5icKDGSduMZJ988VwKawtnrT6Y3BUYMa/d6Z4Jwc1x0m4S0O2rTU43Ok8Uxy3WlyazZ&#10;bYtgDsGOCy5HTPUnsvc8V8WfEq10PR9SijlgeIairSn92NpG4K2WHQZIHI+nSvtQfYbjbubER+U5&#10;7H0x0rwf4seEIxfvcWkbNCyAbiNwUKMkg9AN3OBwK+2yqdonhyfLOx/M1+3foOz4qauLeWCLTt9i&#10;ILsRhY5o5Yg+NynDYkDxLgdF5ywJPwkiz6fYTxQR/uG+aRECjKrwTg/e+uOK/WL9rGztfhH4ol0+&#10;eMataa55k4nmijCpcsrMFZmG0sMkgADAPHUmvymVJbbS/wC0ISZYTkKgHzBW5xnsq9/5172HrOWj&#10;RriKTcVNM9P8J/EHwbYafBZeN1lu5YJI3ggaJNsaqvO/ewT7uWDHPPav2/8Ah9CPgR8YdJ1G4t0s&#10;fD3iWH7LqjWQSQi1K+fHeDadrPDIQx5yULYz0r+crVbWDV7L7LOz4IyshHKk8jjrx2x2r9Cf2Xv2&#10;qrS8Sy+HvxsaKC0sGmWDVr3cka72EiR3bDcoRMbIPlRIh8uSGwPXVO8bHDGvf3T90dU+GkHiTw7H&#10;8QfgVePdzRBbuK5nbM00TEsPJBGHZmGNr8FT16V6/oVrfxQQXfiTjUWDeZhgyA9CUA6D0B6VgfC/&#10;VZNJ0/TYtAuIWsxaRyRiNh5TRSASIY9pPB3ZX2PIFe4Q/wBk68bhL21Kzw8NjqA3U/TPr0r8j4g4&#10;dg5Nx0/I+7yXPqiShPX8zHhmkazkhciRiMgYwBkdhVZrmDQNVt5JYpoxNEvlsSDvJznDE8c9j9a2&#10;prCx0fKRFpJjHnceoU9MjnFcfqOq3slqLSZ28hAVWRmy655wpOcDNfmOZYSVLQ/ScBiVUV0a2kQf&#10;bvEBEMUiPCDLlRjH4/px19K3Lm2ewv0vrgORID5OCNq44YEYyPavPRPqVwVeK5laNfmPzkdscDI5&#10;I4+ldFd64L8RrD5ismAGPIOR024zx/OvJ91I9mPM3oF5d2lvqZn1FykMzlgQCSDjpx2NZev3FpNd&#10;xSRgC3OxSeikZxnA5GD1rQeWBdMke8Ck24y3TLHuR+Brhp9atI4pROhK4+UFhznpjOeR71zVpJbv&#10;c7aEbnR+PL7W/BuiquhiFjFdBLgvEkp8sqT8uThTnvz6V5fd6xFqOsT21hqLyWN0+9J5gu9nKgsG&#10;CYAAPQDjGMVoafLLrklxYwSXFrbviOSNo++PvAdCvv26VzOoeHIVvoINIu5IXtFxPwCs+cMAwH3T&#10;j+Ic1w4ic5e9Hb1/I9HDxjD3XudlpWqy22tNpVvM7/uyGWJeHjdSGyehBBOM9fSub8A+C9F+HltN&#10;YaWWWOzdTapOzMhgXDeU5zubeQCzAgjOK7yxso7iylm01mhdR86xnY2SPly1c68eo28ayawXklUD&#10;DTEMdo6YI44NJYe1nvuVCq7NX0OQ8a/tMeP9OmuPD/gP7HaT6w+y5Sxs5ZnRQP8AVqXb757dwAev&#10;UdB4Su9S03wwknjpDcawEnEYXEQYyNmEuPmwUU4I9R+NdFd6tEtvDFDIN2SNg43ce3XHt0rkNW8R&#10;2WnmDToQ8s77jLkFfLUj5SGPytk9geO/pRUU4vnnO7OmE4yioU4W/N/Oxyviu0vdRj+3LKyyIBtb&#10;PoeFA9M9+3em6NJeHTjeXTKZ2OxjjcuQQSRnv7kVWl8Y6dfkQ2UBmtUADXDMFAkzh4wh/u4yTnBy&#10;Md6c1q8Wlz+INOnVYYz90sORnAJyMYrzYwUql4nZzyiuWSKeseIDpXiC3udUEe2O3cqXPLEkfKF6&#10;bvSviP4jTTaxfPriyv5TSlCin5v3hJ5XjgdyRkZr07xdrN9rt5DckCQ2yuA+7IKseRnHbHJ70j+H&#10;JPEau0dsZY5CA4VRxt46/wA+OtatqOx9Vl9GGFSqT3Z4ZYQxwyed5IkVkG7aQOi8fXHvyKsaZbqY&#10;2Z4mKtlVw/zZ75Jxn6Zrtdb8Fy6Q5a2lAZAvlmZMBcnuByTzwfXk0ul+EGv5o4LabzJnYgMDlBg/&#10;MzdfmXtjv1rNSVr9T3IYyLhztnrvwTtJLXxGdSiVTHFG5mdj8+4DCBc8nqQQD719hCC7eGSVGWRn&#10;BYL0z6Z9Pxrx74aeDAls/lkGCXa0rr99igxtUntkZY9M16dOf7PspLneqtFnccctj19K1pUb07yR&#10;8NmGLVSs3H0POpr0rGQhCsxw2fr0yPSs2XUJrX/RSw8wMGOeflx0HPH40271O0E3n6hKIPOb5cA/&#10;gBjuO9O1p9JhaOPSL9pvkXEkYB2kjLD7p289Q3I/KvGeG6o7Furom1PX/sYTZEB5n3Rzggc5J7Y/&#10;WqEs0s1r50TZ80gkBuCc8n0/H8K4e8a9N6DqO4xeYXQNhvl4GfXqOetWpdcSOaa1tUkUoApPATcR&#10;nchI564P41cMMnqzb2aitCHWr+/Be00w/vIGClAOWOB69OO1Z/jG0fVfDpure5WOaBwZVjwD83GF&#10;PUHP14rSsIL3SLaPWorYyJdRgpO5LpgZ4P8AtcZ9/wAK82154r+2SQRRq/X93nGWHGeemen8676V&#10;B3sdFKa5ly9DBtbVBPGLn94rrh3b72FOVyBwTnvV3U7y+8RSLawNvitdzJwqlRxk5HJOO3tz75mR&#10;Gojs9nku21wp+Uc9sd8jr2qS5EjQS3E0Sx22B9zKk9iN3fj8ffBr2qcFex0O3NzPczjbQrB5to5K&#10;uByc9DwABWLfWb3Lf2fYorzZHmAkA7Dz9Mj8M+uK23l22++CBLdZeS4OQUHbGB8xx0pltbTvnyl8&#10;t5AMv3Yf4E/j0FdMUY1Kztdk11BC8RtwPNjXggcKPw44Gce1R3TRmWGNU2qMH247+o/lVaGNrlQ0&#10;2UklBJzxgdBkevr9a14DavkSurhTtfdn5VPTI6jnA9s0ezd7nmznylK606ESpM8Ub+WBsLck7+ow&#10;fccfnXN/ETVLLT/CsM04M07TLtjYBk4BJJGRxjpnOSK9G0+0XUZ5Z7lmhWMFgRjnb05xx/XtXz78&#10;Sbq11bUtOgjEsYY7yJFGFAO3kg9Mn6mtcPq+VnJGpzyV+h0Hh2OR9Ch1Sd/NuL3bNkMf3alcgFDw&#10;3POR39q5LxvbS39zZ6e8u6SBNzI4H8TdyR8wx0P4dK7/AE6TyIldWDmOMBWY5Cg+w6Dt+nSuSurm&#10;xv7medEUBcLIzjGeSAD9B2HT8a9OEktTwK8rzcmM8OadKb+2syzXEzP5sUbY/eYyfLbnJUDJPXHa&#10;vriK3e4VpZFCF+QuOOR7du3SvB/hRo0Ovaxf3dvIsP8AZHlp8y7yUlHGw5Gw5GM+nHtXv0CfZ1dZ&#10;sMzkDdycAHsBz3r6zJqDceZn5xxFiE63KuhYgT7dtLsVVyvO0k5HYjnp39utSRR2+4skv33ZQ2C2&#10;cHqMepqSCU7t1nkMp+VhkMcH72e2e9XVjuI703ES5fAxsP3WYfOD9ep9676lGx8xKprYzRHczl5M&#10;mXbwpxjaPT1PP41Yt4mVFtIGKzOSEB7kDJ+gAqc2syMrksVcMcjqD04496vWdrFGRIyqXHyqScds&#10;cdex59KIU3e5LndWLtv5dtaCYkzBI2I64JHXp9e1asEEM6xywwkDjAwTjnjI69uhrLt4TBJHFMjR&#10;xHKL1xwByMnPYE/5xpRNL55aIt8oyA3TPt6ccjNdsG0riUdNCZri3inKKNsmflXDZ5HJzjHHTNW0&#10;2n98j7eQ2zHy4OOcDn/OalEu/eWAjKdCx/vdQD/QZpJI2llDR5UptbcAOVDcofTPTnkVpG62FTV9&#10;yWARxzyTMpw20Z4DYXI57YqypBlAjbG0biTxyD3/AKfnVSBImkZoASSAcjkD0H5cfXpV2CRL6Qyy&#10;KGDDGCNpyDg/8B9PWs1G7Ilqxkr3TTeZGU8pAMnksT1wO2Mc/jXXeD/B3iDxXA90oKWsE0e5dxSS&#10;SFiC4jKhipC55PI6ipfh34OTxj4xg8OX8j29l5UslwY32uBwsYVyOMsfmI5xkelfobo/hHSdAsI/&#10;Cel26W6b1DTRkyO5ICku5OW/Hp6V8dxPnXsE6cHqz6XJMpjVftJ6pHb2nw/0V9RsdS+HcP2DQnt1&#10;SGGOR5HikYYZi0pLMCBzk5OTXremaP4R0029tDA1vOSkV3M7sRjdy30HXjOOnNU9Ka0tIYtGsCpa&#10;HG4AZCnHGPwFdBpllbX+vwWN6TbvNIqIMYJZj79OO9fnvPzSv1Pq4xsuU7WbSvD9poGs6romr/8A&#10;Ew0/AtLYpn7QGGfMaQdIwQUGBy2M4HXzzRZ9SiAuL9TvYlgeQST69efrnNdZBcaTa38/2mEvFGWj&#10;Awd2clT09ex71UtI4dR1FrN4v9HWOTy92Q24Y2k4/HiqqLXQ1gmroqLayXuyPUpm8pWG7LFmC9wo&#10;P0xXQW+uazeagJVCfZof3aCVASIl4CnGMkDoetUxZwWV1LtnEyg4Az0PXqOtdjqGg6Zp4ju7a5JE&#10;kalochiHI5AHb2zXJUpXubwMi61aziuGuLMncDjZncMenzZIH1z6VyUdukdlNDIFVZcHCDBGDnvX&#10;R77dx5VhEQ24MTnkD+WM/wCTTG1G80u7lvI4hPhSrCRQwAPJyDz+PWuJRRqovoeewW15ExFuMBzg&#10;AjJ56ZrpJtO1DTtMijuSEYNhOD168+n1pupw3Nzptxrnmi1MrblYtkOc8IpOTz0BrznUfGOsCySB&#10;VWa7cnDy52on+0B1b0/WsJuMVqdEYNs7e1u4fMe7u4BMSqqoU4KN3P4/zrQ1aKNtbh+wxAsy4Hrk&#10;nGG7dO9ee6XqFzqNqbWXYZyygsp2rhuMknhQO57V2Un2uyVIJFbzoFG4u27twQ3Qj0I4pKbdrGNW&#10;nqWoZtSigntri1jCK2ck/MPp/wDrqNprmO73JGBHGgYOcnknuMcYqnczNdXCLaAkXBC57Fgcfoat&#10;Sy3mmYs2+Zv9Wzbsd+nTn6GqcjmqULkrS72a82kN1J9PWrFjqU1sj3Vs7RpO2AoPzYPB/CrllZK9&#10;jIty3lrsDBuxHQj+tVNBtbX/AIS2BL9fNs41dn2EBmIT5cZ7hucUk7nP7K7sdbpqyWMQ8py0JYZT&#10;POQe/cCs/Wb8PNHJciU3Bc53MpQJ2x3z9agi/tBLoz3TJGhB79ug/H1rKm1o3tiltHbhLrdnJOen&#10;/wBaonUtsXKhZWNOK7D3TyQKUyCp54YEYwa5vStNFtD9m/1ZUnO5e49Ca37e4t72IlU2N/dHP5d/&#10;rT7uO5mmitI8k5AO49M8Y/rWU3rcTouzLEt+Loh53OYgB5ZPzMc/w9ifWtuLxAttLJB5JJfhQz42&#10;gdjx+tcJqUdvY3AtrtxI6jqqkDPTA/rmrUGoRMokLEnhefQUvatsl0Gei2WoSfvLlPKVlGFDY/PB&#10;64qP+0nk1F21Jg5CbtwHOTgYGPWuVt2tZYFMZw0bZY/xe4+lQSXoTUVeDJULg46kd629p0I9j5Gz&#10;FqbxXTGEYbcQM9MHr2p+omO1kWQDG454zxzWVeXqwSGa0IZh90+zdcZ71UkaS4dTcyuXH3ctxz1p&#10;Op0B4fyI5deul1VprJ/ljJQZHXI69eKzW1S5023FvdXZjinONgICu307/wBKxJZwLx1nVomZmGOo&#10;OOM8fzqh4khvDZJ5YAmRflzjIXv1rnnUluinR6M6i2S5iu5b+CQ424YHJB75HPBFaNtf29zHG4fa&#10;xPzA9/euDgn1i106OWWVd20bw4zlT149alsNVsI5s3qsykhYzGM/Qc03UskmQ6V2eoQzyG6WM4dW&#10;IXOORnvT9QtITK0UrBg44Dc5Hp+lZOk6joWTC1x9nAbI8zoGPYtnj/GullgMbOlyPnHHuPf8a29p&#10;czdJox7S1stOliubKBEmBxnHBHf866n7Qs1y0cvyZ52npg9KwIYla4R2c5izgfX1rTGtw3s6y3ES&#10;oY+DISfmweARj+RpRkJUeptR3EXEj/L0GFHUe3pVTX4kSy+2uFMk7gIMjIHc4/T2qV5lur/7Vawe&#10;bBJlj5X8JP8AdB7A9qoTzeXAIbzBw+Rk4br/AEroUr6C9ldHMrZuFWSZTtBOexP0qOe3FjcRygHv&#10;kE85xgfQit6DdPegaWAzIN43c9OuQR0rVvjFf701HynlbrnCjJPUYqOXQ5pKzOHjudOuDKLtSsvI&#10;VVOd3HfvkGp7SKASx7lPzDB7H8vSunPhtNMt2YMJXfA4AwRwflJ71duNL+1WscUIVXjB2lR83PPP&#10;0rSDla7GynfhlkWWGQNEcjb3/EVjTuVtmMa7h6Aj8cVuWGnTOG8zAAbl+encAeuaq67ouo6XevBs&#10;d0UYcgAbTjnPXp61tzPdGPJqcFe6NBraS26TmDzY2QuAG2h1K52twSASQDxkCvzg+GXwQ+K/wF+J&#10;mmQ6RrElx4VgvJbGe28xJNtoUPkzHMa8bo4vli2+Xu+VdmRX6XWsdzINpUnnIZAenvVfVtD8udZZ&#10;iyAjDIOM9w1ebicCqs41b2cWehhcVKlGUOkty3pmoRfZ99xJk4GeuCep49qcwe/RWiDYfkBSe3r0&#10;qpLZLCi+UPlPTPWr0QkgiLwuyDoAK9SlUdrM87kTehZk1V7W0+yKd+zqpJyMf411eiazY3lluddj&#10;KNx29CM479OeMVxTfZCjo7Dc3AwBk9+a8Y1f4g+I/AmrO9gPMsZ0IDAAj5Tznd8vP0yB0xVyxXsv&#10;ek9AjgvaPlW59JJqsDXUkbJsbf8Au2YAgnsSO9LpNxJpGpG5sLv7HdxsWZrRmT5jydyfdORyQQc9&#10;6+etE+LFj4n1mPTYJFt5VVWkVm5y3TGeCv459cV7XqnibSZLWOWJFW8UfvI1XAY5xnI46dcZ5r0M&#10;LmEWuaDOXE5ZK1pI+gNG+JcttYH+3JYbp+pkLiOVyPVQAv5KM13GheMNA1eLzPtCWkqDc6XEqAYz&#10;/C5IU4GM9CMivhm11Ow1SZzaujSLkMQQwB7iuq0+a2lZJZCJZI+oIBwfb/GvpcDxfiaTSTuvM+Yx&#10;nClGab2Z97G3laFbqMK0bjIkXlSOxVhwR75IqErskyv3gPvV8T2PizW/CmoJeaddTx2ofc0C4kjx&#10;u3FVikOxSxJyRjr3r33wh8bfD3idILTXLC50e4nbYXyJ7TOSFJmJVo8jGQ6HB4J7n77KOM8PWfs6&#10;vuv8D4zM+F61Fc9P3l+J68UfAxw3t6f4VMyjYoAyehz2+lWPLj3mFQRKh5DcEfhSNGYThwORk9c1&#10;9tCF1e58pKprsA8skFRuB4Aq4hWZMKv1/wDrVEsbIpydg9DjkfT/AD/iKhB3ZySTzW8IvYzdVExI&#10;UAMSfSpFVElwF59fp2qPzHR8KvHrTjJGSSeB+Wa9Cm7HHWikWVCOrcn0zU6ZiXDcn1xUKSAjnr0q&#10;X98Oex612xaOZ3HxiNf3fUYJpyBU4C8d/aoQ+MOM+/vUjo5Qns3GR2rWM9SKq7C7RFzGcDtn3qdW&#10;3N8x68Z71X3SR/6rp/8AW6VJtOwDHX+dbwbIUO5KFB6ng+lPRyFPl9Rw2arqwjTaCNo5JPb/APXU&#10;rZVuPmz2/wAa1HdJWZLmPARQHIz+Ge1SxNtJ8rGV5x71URDIcAkMSeal8oYwDjI5zVx7EOxMs6SE&#10;mPBwQG+vWkI2nBPXvSnf5e/jcR+fvQpZiGHI960TsRtqOk3EL8oGBzTDt3legFIFTHmDkjt9anCc&#10;kngnH+cVRm1pcbHkFgOvpS+aobcy47cUpWNTleOf8805FRFLk8nsPStY3sQ5a2JFULEDg/OARn3o&#10;YBh0OOpFNRwpxggY69aadgPByQPzNaRt1JlLqPyRuweh4z/KgyLnZjk9aAWZQO5696C6op8zk5xk&#10;dfrir5SfaEsYQfLnp/M+lEfmRAhcHcOM9Mf41ACGbcRjj0qdJdq7sg5HT/69Wl0QOew7cYxwBwf0&#10;9KaVEQ8sZwfXrUe7afLwCpHYZApXlABI5/ClBa6imiN5GXC7jnt70hnV18pvvn8vwqNpBtHmHOOn&#10;49qEmLjBTDevqK0UrsxcEWA7yNxywxn6CoXZlbeOv86aAhBK/e7ioyJEdvNBK+npVOQlIeJFfG04&#10;A7dOf896YXDkx84Pf6c00o4YOgx356U1XWU4UbcVGuw4yHO4iTeF3H24qBpQeqn5sck4qyuAcdvQ&#10;9qqyQ3C4ViWX39KJsqyFaHCLtYleoHX9ajMm5vLz16e1OXCNsbnjPHXFNymcL05HbNTza2FZXFQq&#10;jExsA4xz6fSozK00pIA2rzn1PWnqInHlqoUH245pxCKNqjCjue9NyJSdwuMS42nIxuIXoc+tVGQY&#10;LjjHb+dW8GOHeg/eHoe2PQ/hVfAI3Mdx64FNPUpFITbpNqHJpwJMhEi8DvmppPJMoO4IQPlB9R70&#10;0OrLt2kFsjGOvoaJb6EshVmdxG5JZfbHFWfLlkUsnPqPTmolT59yHkjnPTFWoHnE29ASvQ49KaZn&#10;EesPOxG4HXd0/CrgifcA3GfzpwRvLLRgBsge9WmREwEY+hPFVexRmNYzRsVUeYPfg/T3x60FGQ4A&#10;GwgcDqMdf0rVG/f6ADj1pjxjlgMkDoP0pTRSmZ7wxuoLbhgj26fzqTylTCjr1z0PvSuPkAZSSenf&#10;n3ojk3AmMHaOAx9fp1rONylZ7kyxxlSGXnsferCRMIzGmOTnJ9qau7ABXBarCxqU2Pkf4etU3cyT&#10;1I40PKyDhT9afIHMykgYAp6hwnyjJHFOkXywCqqxPU9TVFt31Q1GLMd4wBzj/CnB4ySB2OBjil+b&#10;b8x4FKziPhlHPoOw9KSRMldAsiZ3J8386RSCu6TqcZJ/rQEU4dTt9ePx6U4oqHfGd5PXNCQ+g1yC&#10;5VjtUjt0FCJGIirgknuOnHtSbJvM3sM7vTp6UjM+8nsAOvucD/69UnYnmcdD/9P+tgRkttNOcjdk&#10;gZHU1AJRC26U7TjGD6VYZlICsOSMgGv6Oe5/Ny2BBkK5ABPJ/wD1/SlZyn3QD70wyqCCDg9x1Gak&#10;C4IPXigpCYDAI/JH9O1OIjWPj5cmmiN+XI6UjrlgH5Bzx3FL0FqPQ712oevoaTzDuaPHsM0wIAhw&#10;al67TGcYPpSegcrFwF+ZTkU4NzjOefTrS4xIH6GkCYfjoevtUN3DqIWJGBhe4z2po3v87EEZ9/1p&#10;7kHAPT86QB1JVuMnPHpQJyGujCUSSYweBj0pxcBizYPp+FG4MeOecU7JZscfhjr6fhQO9iJcyMjy&#10;EqOuOnWnhd3CjGO9DkIAxPB9eelKhDjAwQeeDihhYWMsSxI4zwelMEUYcMuAc/WnGQHhc5HUVICp&#10;+b1559KQmiN40YeW/fvxTFc5+denHWpmYLy5/CoJPMO0j5RnpVJdC3FIQ7tuefm755569aBwMHig&#10;sNvzdaiYCRdg7c89quK0Muo0s6SqnP8ASkeRRyTxn8acdwX5sDtz0pN0aOHkbrx0qxqA5W8wbD0I&#10;x/n/ACaimlkRdhXt1xnnHGKeN+3gYweKFlKL8pGD1JPUmixaRWilbJwQM/nx6UyeKKUb5AMADjt6&#10;jj61KpjwFUZboT0zUcgTBV1ww6Y9O1U99DHRFJ5vLBCjnjJP86oNzJjd8mep/wA96tySPtEZwx47&#10;YqGYqcZ45z061SRopFGVSw8s9s5P1pjRzxAbtuDknHb61YeJG+ck4I5AwPxpJEYxlScD070rCu9j&#10;CntjdKfObqRt4HQfXpVq0lEBFq3Qjk5Hb1pL824g5bLZwADzWRaPGt4qsOCcEkdPSplJo15bxOnu&#10;GjgQRzIX5BUemO59KpRrJORGWDMMtk8Lz29sVZ1W6FjbPduM7VAHPvzxWbptxHeRPIrgK5A568HN&#10;S5XYol0Y3+ajAgjsB+lMSSG8lMVodkgbLkjnH409JbaJi5bcw4x+lR7huMgXDHrt75ptDlEvFkkc&#10;4+UjjLc5/Gho3Dlckn1/zxTIY5ZgE3dB1yKGhkWQRiTgcY7c1ajclKxZfzJIxInVeo+vYHvT4l3E&#10;Bjg4/wA5qHb8gjiOOp9QfpT8llxIoGf5ijyLLCB5HIun+ZOeuakEm4kDnPr7VVtoV+1bhlmI78D/&#10;ACK0YoMnMh65LfQdqhrW5CvYjjPz8nAPTJ71qByVDyYOc8/SqltEC4BHB/KtAJGvCD147c+lDAVJ&#10;8fIOp70/M4LKwB9OmPxpgKBSEXBxgY6VICu0Mjd+hqWhrR6Fc+cHXe2CegqdkimPl43FeSCOxoVd&#10;6jGMgY9xT0BC7c8nrSaKTIt8uQzJhc4+b+dNjjVRsVgD698VOy9AOT3PpUSGInYGAYc56/nWdxuw&#10;KodfLB68ZH9MVGkZSRkycHgetPkkMLbiPlNMK+cQfu45FO4bjmjMh2SZG48EdBj/AD+NCDy38uIL&#10;x1OMGpXO85j5C9xULMucKMt7e9IfNYGTB4XBJz7/AP6qjmfcAExnIwfSrIjJO5SPQ/SqbMsSlpPm&#10;DdPXA+g60hb6kS3EZlUJl93b8KuqIo2ZUAX61XM8cSqTGUA9OePr+VVLm4e4UCNSCSB/k1V9C0aI&#10;Hl9Dndn8qSV0WLKPg4xzUAdARuJ3E49RU7xt0Jzg9CKdyG7MylCLIQACfXr/AJNWIzIhUnCg9BjN&#10;MNq0bZkbAY8Y9anTbI2ZCcdBjv8A/WoTHLUrzufMJVckdz6VE4MkgZRlT0z0X6+9W3REfAB5HFAC&#10;bP3nPJwcdK1J5dNDOZJYhwOPXsKi80wnZIME+nf8K0pY2KlFPynrmosJGuwENniqJ5e5QkKKPm6H&#10;/P8Ak1SZXwTbAByMBsdK1wgPzLyO+KobJN4ZMhQecfnW0YkpFCW3gkjw4O79eua5uW0jsp2aNmbv&#10;g/5/pXXzSAMZD0Pr79s1zetvHLOpQ4AALH0NaWuaRl0KTPKAduAw5yKrM4hjVrpzuIxk5yffNXNo&#10;CZf7vX3NRy7+FwG4Bxjmhouw0jbgZA+tDvhtsh3AjB/lT0kcklUyw4C9etQlLhshwSAfyzSa7CaS&#10;IXQ7eucnGO9PA585wS2B97274p0FyiuEI4z1xTrq4hQ+ZDlgWxjvSTFJtEMSbmCb8ZzkkZx+VPIC&#10;ny5D06k1V/fBSIYzu7Ec/X8qljt7kygSKcdyTxmkyozFUHH7zLN1GKswq83Gc9sntUTxyxMVdcZH&#10;HuKtqbdINqSjzDzj/wDV6VQ3voV3RkcxS9RzT45JC3kwP15prNLvLzndj8eP8KdAsbZkjB3DoRUN&#10;DmurI3kuYTuYYJ4J4BFQMANvOQO/vV2S433QSQ8tyTjsKqGTc+ejdSDUoIRsiGZnjIctkHr7enFM&#10;TcrbXHB6N1yallCH5XPGajTJP70lvalKCN4x7EyKxiZpH+cDClexB4J/TpXyJ470m/8ABGvXwLmS&#10;2kdriIkbt6PyeQByHLKR24HPU/XSAjAIA+tecfFrRLjX/CFxLZjbPAp+YDLlMYYKO/Aye5xgDJr4&#10;bj7hz+0cvlBL3o6r1/4J9ZwXnTwWOTk/dloz8/8AxU+pao41KSdiIAdyg4A+gxisrQddvbaNo4lE&#10;6A8552g1zXijxde6FbR6eBiS4Ywb34G4g8EEZB46HBB4rm9OvPEPhnVIJr6RNsi5kwflP+8OoPev&#10;40pVZRbi91uf1BicKkrrY94uNJ1y+hS7gUeVwWzwa801/wAPNp0kuuMu+R2wUXkhRzn1r6F0nxBp&#10;+q6JbRcIPLw/OdxOckH37Vz2oaZZa2zwSkrbMpBQHDE4xw3b3r0qVL3rnjyqOOjPD9Mdbyx88fKk&#10;vzIG4JA4NLq1yJLWayADNJE8eSNwVnUgNjpkE5xV6TQdS0LRl0yxjYfZAQhfLfLnJ+buefrXlut6&#10;xr1rJPBYRbnCqchS20kZ6ccfrX1mX11ornk1YNu5+Dn/AAUI8L6jp2kWngjWpobpTqBFyeFJljXC&#10;yJI3ORwSPTpkZr8i7a9aAyW2vwJLIQLRmJ+6ANvy4IDL3A7/AFr+kb9rn4f+E/HfhUazqOhXGt6x&#10;pTPdyWkcjKbjzGUyN9nIbzWRRuBBBVQ4GeQfw98aeHfAyaO2ueDrm3GvTXUsmp2oRIYzgAmBYRu8&#10;tYzjAXjoc9RX0VCXU9rC0nOHNY+bdchuLO3e3sGV3UpkEBmQHHfv29/yqtcJcwW15aQbYmv1Ej7j&#10;8qKnQZ9WP4iumWw0v+020x5YvsltDLIZn+RRIF3AYP8AE3ReeR+VeZ+DLTxB4q1ybT7coGEZaeS8&#10;YQrHHnKnc2Rkj7o7j0r38AnKOh81mknCsz9/v+CVHxh8HfEb4W6h8Cp7VNH8TeDovtcaRZb7bp80&#10;uGuyccyRzOI5iODuRx/Fj9pLPQW01Irqaf8AfXg3O5+bKEgjn+f4V/JR+yBqdn8MfiRo/wAZdN1D&#10;dqmkm5m+xyMY/NtzHJBLA4BDFJEYtuORkKcHG0/1U+BfFum+PPhLo3iTw0xlsbu1juEJIMiM4Duh&#10;x757c14nGWUThTWIitGdeQY9Sq8jepu69cPZahGqIsqy9GLBPujtnr/OvK7iW3s753HyCeRmxncO&#10;euAeAB6eteoS6tbWujrDLPGHbJETAGQYOM/rwe/NeOahdadPqktu0O6NP4Y8Bdx5PP48471+D8QR&#10;Tadz9x4aj+7baNiy1ex1DeA4Mi/PhvlcDPdQMEZ79qv2zQxP9reTzVmYhlByxCnoew6//XrzZbO/&#10;juzPcypEiHHIyCp6HccY46jpWnZMyX4t0lXaRsLE4G8ngjHr3/OvkZSuryWp9VyJ6xZv3OpRxXl1&#10;bWiDyEGTEPnbZ2IGMtjviqln9gO7fbrMkoCoMZY56AH9cdK0LP7d4XkvZ/Eksdqn8EgIyVIxtyOR&#10;nP4k/hXOXF9p7KL7SYZHWN0+aNdz4yCdqkqAcetee4OL1+46IeWx12haFFatf29zIWcKACrEBVXn&#10;Ocdeck9Olcv4h+zXesx2uisJJHjyqgYAZeu447DvWNqmoaPr3iH+29Bub2COx3QFLgmB2LMOXjQk&#10;NzwAeg7fNzwfiHxRJd6hNpWiXHlW8QUsQAJMjOeey5H6VnXqx5OVLT8zqoUm536nef20umKsGlyi&#10;Wd5Qkpj+YLsGcAfXj3GfwsahqDXenS6nqzbLiJseTgdM+ucACvFNO1G+SYXltM7SJzvHAP09R6cC&#10;r2j6/wCIJPtlrqOStyBkHAPHTIx1PUkV59KvrZ/8A7ZUNbo6Tx9qU2mDT720jD5JVWXAIJwcgduM&#10;+grkY/EWnG7S8u4yQgJAJ7r1JBPPQmuOk1MNq0iTMJI487T3wOq4/A55GRXEa59strr7Tp0kt3Dv&#10;DfZnQsoPXcrDop6cc56VNaq5y5tkenhMIrKLZ7FrZglvHvdLAMHyM4VQFVkGW+XGec8g1xPj7xl4&#10;Q1HSr3R7yYxW4SN96KQUlRs+UVHckYGcgjritCx8WrY2v2y6hk2bhl0AJQ+jIeSe3Ga89nTxNdeI&#10;X1SOVZNMmV9u2ONWViS37w9eDgKAOMknpVJqKdup3YWkub3+m39WM/Q9NvrmxTUL5Yk8xhtgY/Mo&#10;I4Z8ZGT6D6163D4m/sLwna+HdGfzpZ7mS4mZAW2goECg9zkDr06VxFrDBBGttOWCnJkPPO3jr1/K&#10;s97zU4p7i40GBbQ3DbyJSq8EbRuJyVOOR9az9o1t6HXWj7Z2lsvuPW7bStE1/TJrXxBKYJFQyK+4&#10;BSVyeRg5x0I9+K820DVtL0+7a+gsf+JcUJaCHG6Qk7gxBx82R04rF0TVrzTw80ytG7MQ21i6jjhv&#10;x6VHYS3WrXjNDcLbkqJDGSAQqn1Pv+QrWWqTSCnhXHmTeh7Fba/NBcpqGmzvFHHu8tGyMbxjlTwS&#10;M9ORV6+8V3LWR02VWkeXAeRuR6Yxxkn64H6V5PretX0kqR8QgnD7ecAd198/lUl14iv0tkQsjtGo&#10;xtTll9dufboD71CpN6HP9SvZ2OsCT3sr2sKmRYhkbTn8BnjPrTdU8cWeleGP+ET0HTI4pZvknmjP&#10;IGf7vHznuT/Ppx2jeK9dsrC4s/OjV5XPzBF357EN2JHHv6VwdndX9ndXYVyxkYFd7eYRu6gA9AGP&#10;QZAop0HFXR3U8O237Tpsdd/ad3e3TTyP9n3HYMkZGOienJ5PpVuZLZx5UjkAnPBP+fxqt4U8MnxX&#10;e/bNYlPkpvQLCACM4V2wc9u/arviDTrLSPEt/p9h+8iSTbGgckg4GeOuCOue5PWq+qv4+hM6kOfk&#10;T1RQ16LU72G109p5Gt7QkhA+IyxB5x3bbwMdBn3rngPLja3u1XOCpcHGAB8uRzk1N/pNuDAXYsXZ&#10;mAyQmOMAkdfWoZ0iuFMLP/qsZKerDJB9/wCYrto076lcytY5m2Euwxxr5KuNikjA47jNXbqWO3jk&#10;W4UvGVwmDkNwM8ds/wCeKW6jmin+zwozM4AUnru6554Of61XS33FrjfmRduFBBGV4PTvng4/rXb7&#10;Kyuh1Kl3csx26NcRu8ZkdsIJMZCgnOMDgkdM+lVNXjtLC6TdKfOYlGVf4VP1/iH8qZrE11d2aWSl&#10;ljiO/Ckrg9t2MHrn6muDae0vJggl8xU3HKsXYEdscBR1xz60+VrYz956s05Huru7GkQOyrDtLy5y&#10;WDHGc9q7WYQJMY4lKqygEMuRuHH15P61w3hKzudXvVumTEMJD5yQCM4+pHqDXfzzfa74S3hGzcAW&#10;B4GDyOPU1pCNjhr6PlKt481tppt7eby1mG4HIDHDZIU45z0/zx5ZrmnTaxrq/aHULEqjavKsR94g&#10;nucgH6fjXYeIZZLrX31OVwVhHkQRqTsHOMt2yO59qxbCBNFvZJl3zSSAtlUAjG4/MQc+vanTaZ57&#10;bs7bjtQmi/s77JIVh6oqhsMxAyBxg8DJB5/OvN457XZ8xJQfd34X5Pr19TzXQ+ILaadt20bZflLs&#10;dzDuTg/eGe1cdLKGkP2mHzFkYFFP90kcfhg16UKakcMqWh778GImvNMutUtyFW7nALjg4jBAUjvz&#10;yD05r2+ximlk86d8KUyefm59axfBuk6fB4RsHsdiRzKJVWMcMWLEkE98fSu0xp4gLuS2F5w3BGcH&#10;j6V9jltCUIpH41nFfnxEpruLDb7UOSIychCT2x1x/FyO1XcTW7IsmYxgZ9S2ACcf7R6Dt0pUjBMV&#10;xv3FMqVCgcY6gnJ9Pan+QkkuYw4Z+WLZIPpjOf06V6z1TS3PM03ZNJbA2qxl97ZyBnlSpyfw6ZHp&#10;3qeeEvdI8qgKHDsM4OVGFAPT8KbDLFHBG1ugOwFlZhyezdPXtnpUomie3kiuMLIGxgD72RkbT0OO&#10;h57VUaXu2MLu9y9ayeZbsZdu2MfMrNyec8g+v5VoJM4kMkW05A3Fuv0A+lYdv9hti90Tl/4mPHTq&#10;fp7Vq6eQYTMAApY7QR2/n+fah1E1Y0b7Cr5hdEjQbRjr1BHJb3HoasrG29ljILbiWOeMnk/jUkal&#10;wwABY/IWIxz6YH5VMhB4Ugt2AO0+/v1pu6V2Up2FtdsCOcDa+CSe+Dj3GcVElx9ntZLgRtICCc8k&#10;j8Rz+HX0q5EsTyq8JQkgDk4GfQDt9fXNamjm7l1q2tbKCSa5lnjSGONWlaSViSFSNMl2O09Pf0ql&#10;V5YSkxQpuU0u59bfAP4Xa1faWdcuLWOF7uMT7pBl9qt8i4z1IJPt0619VrpsSakulW86S7RltuMp&#10;xnBHPNYlz/aXhZ00mNl3LFEHjtX81UEiByCwHqeRjg1seAfDmqSXSWwhM00u5isZ3SBCckkdcjjN&#10;fiOcYmdfEXep+k5dS5IaaI9F0iCw0hlGkD5idxDDJJPXj3r0Z77W7iF3e3RmcgABVLHjHHU49cH8&#10;KzNO0bUItThks4/LSHMh3cv0Py49T7VLqOtW+iwDUbQNFPCCAIuWZs9Qe3pzWcaaRs9WOt1eZd87&#10;fOT0x+n4VZtrmPT9WCXEIuSFLBCxAYOMDdj09PWucfxP595a/ZlEeRlwSOSTnL9hgV3WkeHbvXZz&#10;fyTQpIWAGTgsCeSFHUds1UafM7ItaancQR+Htf0j7fOyWt0JCi2qFcsqgENtxnaem7pketKdDEOk&#10;CW0CMjybFC43F165OAOB6mo00y48N2MV5HbJevdl44iAWceUpdztHPQfjV+9ht7O6+2GFhJdxASR&#10;HPl7iBz5fQPjg4xnvXpxy9uOpn9Y6I467DPbGZ5lG0AdCPmzjbgA8g/hU3h6Tw0mqT6j4zEsrlHR&#10;4fK8xZOPlDICARuAJ5HHeu0uNHtNJj8wRNEsW3dHt2pl+AVB/pXno8QaTNrUbXgiWFF2SSKMoScj&#10;5x1PvivCxmCdJpnXQnzp2Z5P9thn8Ox6PcqHkidSyL82cnJwQP4az7zRdPW3+2bHKoAPLU4IY8ZB&#10;PX6VlxeIX1LWbqytbRbWOx/dsqP5kbOOpQjDbeR97Jz7VI+sq+pxWktvKgIAcuwIDAghlHYY9K8J&#10;TTjf5HqTptOxHYwfZY20a3gLlmHmFgMkY/iHsO1dTFpun6bJFZR3BuVdFZo1LZROyn+7V6+js73X&#10;JNSa8W2WRU8xcZb5eNx45BHoM1iNLapq0kFreB1lXyxJuwGQ8YyP64/CrppJE77HRnUNK2Po80ZZ&#10;VBAjGGGOozyDkdjVZAtvHsg3LERxvHOfxzz9K8MvRc6TckSSNCyM/wB7hj6cnqCOR6jmvW9H8e/8&#10;JhoMYiht7L7MEjkmLnzZJOm8qeAD7ZFZKunPle4VcK0rx1Ru3NxcrpiQyz703gCM4GQT/SqN/Jpt&#10;usMtokpuASJA7AR+208sCP51Sn8T+AbTV7jT9eup0zbsltOCsUf2lcbdxIbdH2yAOf0w9V8Q2h0i&#10;W7uI3a5VkVEXHl/MdpZj97g8471dSUdWmZwoSdro9CvL2fULATXERkPBKqcngdR7+9ZxuLAWyTWk&#10;cgMjYLP1wOuCOOtcWniHy9NFrLvUdiDk/hj+VZ1pfXsEUq2MzSQkBRG7HGe+0dutYVKiKjQvuenS&#10;XN1p8kU1uDHtOcsOpxyAK3oTdM6ScC4HJC9268A9x1xXjkviOefSlFg8c95bTAS2krkSqACoOB8w&#10;HQhuVI+telXN/M1n/bNrcxSXMShlTdhiSBySPr1rOM4u9iamHkjTgdFjlW5jPmvlmDjBwe9ZdvBM&#10;8u502pzg8DcB6AVgw+I1QyNfWhk8xWVyw3xOWGOTkEZ6+1VJNcZLSO1toFtht4jTJA555OTk9amT&#10;tqthKi+p0VzqEMLmQqViTgk9ev8AnFPfV7KWI/Y1yQOuOp9v8a88+3XmqXaK3EceDx0HGMnt7DP8&#10;61rmX7KVs7ZSJs8gYzj+n8xWDk3cr6utjvLC9g1EHOPPjAJU9RngEf54p2pynTEMy7QwUYXqGYen&#10;19q86k1u3N40+inLRJtdmXOCfvAf4/lWfc6/FeIsXUAHGSRg9elVGqluKNG50Q1G5n0S90uW7MKT&#10;XK3TBkVirqu0FXxuAx1XIHeuZ0yWZ3MZO5yMCVsksB6k/oK0ZLi5bw5Bpw+VS7SEHHfpz1qHUL5N&#10;ChW41KMqrY8oY+WTjnBHYV0JJu7F7G/Qva9LdWugLfOVWISfdxnIAORk8V4J4V+M0Mnj3T7Yrb2V&#10;sznzJWbfH90lA2RwHOBk8D1FX/iF4n8T+M9FGhzShNNMM1u0BUYcTKQQx74HCkdB9a+bfBHgTULz&#10;x/p2jarFPa2EivHdXsERdQY4iVUeYPLUMQoIY8g8AmvDzHEVPbQjSWja/Nfh9x6GBy2HJKVRn6Xe&#10;M9HsNVmiutP2xyFCJQhDIzsQdx7Hj8xWro0xsLWGwnlaQIApZv7oGB+A7V514ammSwWJbZkt4DsW&#10;cDIkxxk8DoOPT3rsoZxvWCdxJFIvyE549h9PSvYr6SbSPJnSduU7WfUrA2yraQF2YfLICNp/3u5z&#10;7Vxd3qq+ascx2vu2gep/TpT7rUJdOgDpjIwozyB6V5jrd0bkiXT0L3gz5e7G0tnPc965auIsripY&#10;e57jZ393AI1spD97PyfeDegPWm3l7G94baZSu04lV1IIP415nY6hrscMKtcG3kcASKmCCR1GTnv3&#10;FbNvfXT38s19M87zdpDzkALxke3SumniFJGUsPbU7axuo7KXz7SQFo+WVTzsPHTv/KuiiubfUsXV&#10;rCGXOGLjGCO3HPNecW95ZWMbNOqyXZG2Je+T2Y+gqP7RqFrK11byGJpFGQn3Dt4yQc9PeuiFazOO&#10;eHud8WXT7r7RJyB78AH612Vtb2SrHcWBd0mO4tnc3046EV5To+o2eoStZ+IZXQ7WdGQZDsMAKRzj&#10;r9BXVaDdy2us2luLqW2t42YsIiAWwpIAz/e4B9q6qcubY45prQ6i8mW9tXtoSEZ8ruPQfUVy9x4h&#10;14Wz29zKJyW2mQgFiOh5yOvQGt3WLiGTTDbwBgzSjBIGChyDkj0rBfSoo9KEkRLSsTuzyAOnH0/r&#10;W7T2QrlaTxDa2cSwW9tKtwcry4MbqfYc5HTBrxzxz4z1GG4W3mbb5CZC7cLgk9h1P1Nd9fQXLwFY&#10;GVjECBkevcdwQeleSeLbC7vU2Rv5sshwxkOSce/r1rjxXNb3TehGLd2Yei/EdNQ1hrLxbqsFgghd&#10;4TdZRXkXbtQOq43sM7RjJIPpXu9jOslqHZgzL36g4+leDaT4Gsb7VbVJg2+FvMD5G35cnacjkHp6&#10;+9e8afbSwRSRtgF2yFH3Rx0rlwKq6qo9OheJdNtciLsFrHOQ24+hK4wa8Z+Lfw+1tLe1vrDcbV5c&#10;44IUheBg85zzkdq9xtLeys5itmz+VjPzAZ3dT09/x9awvFVzqmpXsNtO2+yiG5OcBCev416Fanzx&#10;5ZEUKjhO8T4y1H4aXdww1mSUfbLdiikqdgB4xIQMgHrvXvwa80udU+K9rq4079zZW73KxRgKW5PQ&#10;rKG5JAOeB7V+iMumaTDJH5au21cyI4ypY9uM5FcxrnhVVnglgs9zSL+7SNcxk5yMjoG9K8fE5X1p&#10;TcfTqdkcyd7SVzlvhrb32mWm7Vgwu8ujIw2uV9W+vr6V6tZ31xBO1xGqjqCDzx6H/GsDStNu7CNv&#10;7URhM3zMWUgj279K6m0015oTJFKu4n7j8Y9Oe9e9hpuKUTyKq5pNk63c8kwmmbAIwB2ApZL+7jgM&#10;FoVQseGwCw/r9DVVluHkFq4+dR/LqeKc8H2cZDZkJycen1rsVXl2OavQTNrw1428XeGNNj0HRtRu&#10;raxiPESyl1UHsm4EoAckKDjPpk17XpP7QJjPka3ax3VrDEwNzErRzFwRt3ISwHGcleCeSAa8EleG&#10;3Icqsm7/AD1rltR8pxhX8t24Cg4JHcZzXs4LOsTQd6U2eFjskoVo2nA/Sbw54p8L+OYRJ4ZvI7qU&#10;JuaAsBPGuBy6dcDI5GQK1mthG+YyOcjOO4/nX5aW0sejeVdRsyTRklGjJ8xT6oQVYfUEV9HeDP2h&#10;tf0m8trLxVaHWbaaOUm/EgimiKrvTzs4WVCcjKjzh0AYV+p5Bx3CVoYvR90fn+b8Fzj7+G18j66Q&#10;PKnI5U+4zUq+bKwRlHy+tR6fquj65bjUtCnS7tHAZJonVlKNypOORuHTI559DWps3Isyc553f57e&#10;9fp1FxqQU6bumfn9ZShJ05qzRBCQcxr90cY6VYGfujPAzyOKj2JnDA5z24pdgX5VOO4ya6LW2E2t&#10;mP8ALAxnKt1zSmLc/mZwf501QisScn1/Gn9BgDbn+dbxXU55xtsSMCi4PPGaFUFfLYkY5zVeBLlc&#10;iY7lZs9M44qR+Uz2HHrx6VvBkSbsO6/KMEY6VZhlCkytg7hioOIyNqj0p6KMFT1PI/xrexm2yz5i&#10;omU+UE9OvWk2nb5u4Y7/AI8CoiqquT1FTKsedrgEDr/jQmRa1iUBVULjGOpNNcj5Qx5/Kl2D76Hc&#10;p6ZoXBGZBwO9aPzFICD1FOKb/wB4xOR/KlRY9ueRn/GpMKwBXGeelaRWhMdRu0hT5nBzVcGMOYxn&#10;I+9VgDLbRmjewwjEkjFacugpRQ3cxUnIA/XinRK7jftwDmkcnzvN7+lOMhQb8njjA5BrS2pm7Erg&#10;hACdoBx71HIgeTEfboKayF2BdQPp1p6gMuCeO3rVp9GKULvQRVUAeYcg9PanbQq/Jg+vOf1pAFA3&#10;Dv8A0pkjBW3qevT+n604N30J2ROiOAwxgnrUQCgMH5I6DnJ//V70h3LLw3BHUVAh8gAsDyeOfzrV&#10;MUncM7328f1p5ZAMDIC+n9KQEr93uOcUokB6Z4H41KQmg3M6/ISOOvv9KcWdSUjw+evJP0xUZ28Y&#10;P3qQhUG5Mq2c5HOTWkmS49BqS7Adw+hHIJo3Er8vUUbBtwvCg59+vNNJX7xGMYA96GxRjbccDt+Q&#10;8Z/KkmATD56c8dwfp3qRQpUnHHUj3pojDdD93+X41K7Da6lESxlsRn3z2p/zlgWwq89qsFQZT5IG&#10;e49vpUbElBwGUZOD2PrSlFdSUnuSRgpGqkDPT3qMl8bCuFXk5pyblKuSMj1GcYqYq/3/AEHPofWr&#10;SuhtkCs38JCtjaM1SICsfNGcE5A6davSYCqygEDoeuKavllnF2cI/AI45pONhN32M0KjLtChs+tR&#10;MhU7jgY49RUpjVlZUTAPBxnof61NGr8RqMgdiP601JWBLTUjhhkCq8cZzL8xx+WT/StWNJIh5Zwp&#10;7nFEO+AHavXj8asKrFRubOOuaIWuQ4tIlRXTkAfMcZH/ANenx7FUl8Fj1wecUzO5SBnaOf8AOKcY&#10;13Ak4AznirtfcpEm5iQo4457n+VMwygk8r+ZNPZ2zsUkIT9c/WmqrHDu3T9aTsJrUWaZrhAJjiMd&#10;Oec1AE8vB6D0PSrTMy4QdufpTQUxtA3A9vSnboWnbQYVVv8AWfQdqfuBGCOBx9PzqMeZkvIcr+dP&#10;ABO4ceh/xqeXqS7XJWBKME+6R/k1Lu3qEAGQagR2Gd2CD2FLjcMMTn+RFSlcVwcEA8/Uip3n3qAA&#10;AR0qIL1LHgjA4prAMuUG3dnr/WmmraictbigRSkqAVk9Rz0/pTlXy1KoeT60BFSNkXGcDHv15pEA&#10;xkDkf5NGu6KkMCupEjEnHapFYbemTTTvTDE8E/kKGkIZwVBPbFJsm3U//9T+toxozBZeg6nGTSF3&#10;XCKM7uCT0FNCpGnA+tSAvtO48elf0efze9GO27EDZz0zSFl27eme9NHoQBmnsr7cgAA0mh2GQszA&#10;chufpUjAIpYg7e5FRJHt+aL71PVC67mJ3AnIqBiIyo5jbnOcfSm75WwFAUDv2NSIySAleTjG409N&#10;xOVIHGMY5IociXKyFZTv4zg0u/ocYP1po3ZO48E81Kdqjrx3xSBMiLNjJAyOOPelIIOF47U5WyRn&#10;ORyD6fWgkt98deRSQ79xj7Mjhh9PSh0XGOPbFOUA5ZjkU1CspYAHjrTE/IVwPLXPIPr6007yQNvH&#10;TPcf0p7MoQNMwVR0J4qrFfwXSbrQllz1xhcd8Hv+FSVFF0OD8i8HH1pQd6oAAO2RUY4JzxjjjvxU&#10;absg84osLQtyiMMuBgDvVRnlD71HX/PFTnHB6gdvWqzN9wOAGboPx/WmtBO4uUJ2k8gc0yfBYMGw&#10;xz29qkLqn3O/J/z2qrIEV/NySW6CrSJaGyFQY0lAwBnA7/zpZijBRMQhHPB/Soo4Zd/mhsrnoeM4&#10;qRhycgD1PYVorCcuoI7uB8p64BJz+J/+tTGZhlHCg85A75p8TxXChY2GVPcHH+fenSuFI2D5sdfe&#10;mS5vcjd+iyp8wwMn+tZdxfSwSEBCWJxnHQkZ/lV1iQzSk5LHJPX/ACaikkJBWPhz6+lUtBKV9DK8&#10;ss4wM9D/AJ/GpZCSduOR19asSxq5+c84GPxqqDGFPAAH3cdOKp+ZoRSwruKpkgckGkQRoo5/4D7U&#10;5kUgNuIxnOaaGYHzouVzg5paMSvYxJrRpJpJmx820qcc8epqisZiufNZcbevfj+VbtyuEUEZYc8f&#10;Ws9Xn8rzCAfXvg/SpZvF3RZkuGv7OaO2jyWX5A+Bz79aydNsZbUNBIqpnGAp9PrWhbsscpZG4B69&#10;B/8AqrE8b6uNCWGcZAk7+hHHt171Wi1CmlsdGQ8bmR02qCdxIwMUrNNIMqVCHg9/yrSTGpWCTzqr&#10;KuN2Om4AZ4rJZk85wPljHAUf4VLkgbuW7aZ9m0JtK9Tj9frTnljk+VeMcn3FMDZXauMtwFxj8/ap&#10;CgSMB1GV5LY5PPSq0J5RBnyggOSMjgYGPoOlWAJmX5QB6k8DFKI8KNuAD0B6mlMTXMZEj9Fxtx1p&#10;SiyrO2o5Q8j8ucLxj3rUVGkRSF+71P61mRRiNVEgyQPr0/x61sW6PF8jEjPOCam1yYkySnHlMowe&#10;4604k7SMhRnj6VASIJMOPl/2atN7Y570hNjGm28qOc9+am2xq3A5kzjHT6U1mUHdxk/L+NKqu/7y&#10;RsYqWNLsIItqgZOSen8/8mpEDrkZyT6ikd1I8o5pbctNkkYC9PrSaNVDqBMzoBKAEHOM+lV4o0aR&#10;3QbVPc/0q7+6IIlFQKVg/dHLL2A/z6VF7aEtNq5IF2/6s5OPzqBSScjJ7/jT0B5ZBtJ7Z/rUYEhf&#10;MqgcfMO59MULzGtiRVXJxxn3xj8KdyvKj8uKQYI3OMe3XvVeQzmTbApycc9ifTPrQ1YZNsP+sx8x&#10;6YqVy8f7t8buuKiijnHM+ExyMc05FSAeYTv8zk55obY3BW0KSpLMqnfvHQBiTj1pxV4lK5BUDGMY&#10;oRE3DyWJPY/jVh5ZkVoeN2Op9+madtASsZkVwjMqxAbSeGNXfOaKJdx3N0JPvWS0F3GTHMNw7bOn&#10;rirDOo4HA7UJImomNe8geTdKQCSMD09CfSrAeFzsj4GOTwQfpWRJHCiMpbexP3jjp9Ku2kMKxsI1&#10;IU5A9/8ACnaxTd0WLl0VlERznnGOlA35BgA45IPv60hdFVQVBLDGR0z9af8AOgHl8ZPJ/wD11sux&#10;GmwTASHO7A/zmqRmblkwfSrhYBfmO7+dRiNUxuXgc+9OMSJKyuV2dWG9V+c8DHHX1qjJCY1MgcD0&#10;A4rSkaOSQLEu0dCaoSQKq/vGzj8Bj/8AXWiauEe5Gq/Iu1yQOTnHH0rntSESuVYH5+Rg9q15Pufu&#10;GwDn6EjrXOXcsssxbBCpxk9M/Wteg4PWxDICXUKchcZ9arYKFuTu7c1N8oUsRuc4yTxSOFzgNnHG&#10;Byc0a3NWgRHZfNzg9M+9RhQXMbZwc5PrTHYDAYnnp3709QWiC5wc5Pr+NJplOOgkcL+aQOq0RmMS&#10;bSuD6mkAk5LOMf4UGUsvTOOcU4bE8lyMK5wJDjqR7VaVfM5jfp0xVcYbcCM9sVJiPyh5YAOenTFD&#10;eocpE0wj+aUYOcHP1qwsAeQsuAe3vUDY8zbIO3I7GhIIJz5u7y9v3RmpaE3fYV8ZK5JNPimmUlYc&#10;ZI6envUiKznGC2O454qtJNLGpEYG7+lNLsO7JpHn2rjByfmqu7SBt7d/0q1N51sxDoDu9TVeVt0Q&#10;VcbicgfSs+thxZBM6BgkgOTycHt/9eqsqlpFKMFUDHqeff0rSD5bO0bsY/GopCFPHP8AjVJG0bjI&#10;4piwOSygfhV+3ZYbpJAAwyOD0znIqsZQxHJU+nf2oEUJjDtIQ4zjP165p2WyGnrc/Kn9pH4RReE/&#10;FbeGrRd1pdRrqMTKHDATbzsLfdZ1bJwCG8vBAKrmvOD4e/4SGytUvJJY8Mq5hcozbQBg+o9q/Vvx&#10;x4THj60S04lktmYwuEDFJGG0kdeqjafbpivzd8Z6NrvhvxDLp9tBJbxRTHojo42Yw5DqCAz5C4z0&#10;61/KnibwB9RrvH4dfu5vW3R/5M/pTgPjRZhh1gqr/eQXXqv+Aei6ZpMlpG1ra/JGF69x6D2qCVbm&#10;0hH2sbOeMHk474HStPw94jPiSxlu4ovJmgbZOmeCWGQwPoeeDz/W9NvuD9nfAO3cueDjOD+Ga/PK&#10;Xwn0VaLUmpEeo2ljrGi/Y442hMqZEg+8PfH+NeN6vod3FEbKcB5B8hf1/E19EaZOdR1SO3UKPMyF&#10;C45YDpmvPviuv9javbWdvH+9w/nHqd/HAHt79e1KVTlTkmYqCeh8G/EXwtdafJ/b7EfaYZBuP3SQ&#10;T2I7DGDjoK/K/wDbv+AVldfD2y+KHwn8K2cLadqMt5q91YwiFyJ42H70Ifn8yT5g+3AcDcRmv228&#10;QQx3EEhuwzSIpyHHPTrivI/7Me7tJ9PhCowUlQVyAQvBI6e1elRzqUYW6nXSoSjJOJ/LtP8Asi/H&#10;TxTexXfiKK08M6GLKSZdQu3WYSOEDmNIbdpJAzI24b1CghskfKDH4r8OaHB4A0Hwz9l8vxLpxksJ&#10;2Vs215Au545Hb7+7BCnkDGQp4AH6L/F/4jeFvEl7LoPh1t5gk8uW5hG2N0hlK+X0Ak3kFlP/ADz5&#10;I5xXynr3hUaldz3OnCOGVGeVSBkAsckZ/uscAjvT4U8R5yxXssSlyPRW7nvZ5wLUq4V4mK9/f5H0&#10;VbfBXwRZfCvwn4x8IQzpGNBto7wXSr9pedm8wSSBAAsiqSi7flMe08tkn9Af2KNQvPB/w0sfBLsx&#10;sLUz4UYyryvvLjHLDkZz3yeBxX5Z+Ate8bx6JJ4P1e5N0YPm2x7uJJP4SQeQn3VbqAMdOn6P/BDw&#10;vqvw0ntvAXiLXIbvUFm+0QyQO4EzyrkKpY4VwnDoPlLDjJ5P7NmbVfCuEtUz8kwlJ0qvMuh90eLd&#10;MhOpMxmKiICMRgDb8vUFuTnvnt7mvKr61hsmaRX8wM3CjqM9M/y96s6jrt14O8UR2HifUYbnS72F&#10;bh50VmktpiMGFwCcZbbg8lskkLjnoJbLTo5S1puUSEPu3bgfcHn8u3av5t4iySVObR+5cPZ6pQUb&#10;nnktpD4n017FoZjJESzqhwzDHofQdjWhpf2CSFruKMXEFvGpYMSrLx8u3HHXt1PpXUaRdm0vJxfo&#10;zW8v3mQgd+h/DrXjmo6vcWGtSRWGYLGJ8pCCdrAk43gnDHsD2FfCYrCKklNn6Dg8Uqt4o9LklXWP&#10;DcmngkSEYEmc425+6fbt71zttaSG5jjs5NknyqMAEdRgnPHHoaztO8W2su5I4lSCIkskbAtuHUEL&#10;0/HtWZ4c1ZND1JvJIlTd/qnHznkAYPY+tcVSnGTi36HcrpNJGJ8SvF2pv4uHhfTVd4YYtwWFMSSS&#10;nGXZ84G0cqvbOT2FeH+LbS5S6jsZEJhlQPclyclmOUUMPTv25r2IxNbtc3WqzCWZ55pAOm1XcsiY&#10;HJ2ggE98VxF4dIn1P+x5r1LmS5jOMfK5I++EDdWXqcdK4MVR5m+bqe5gaig0orYyfhr4f1jVtVuL&#10;G7nnXyMNFGkgKMA2OABnuBhjjGeM4r3Gy+GKw6idXn3tcqC1xCsmd6qCAv8AdI74GDXmuh6VY+Ci&#10;bjRXmhMjby0rGRsgdATjj2r1G78epeRiXTf3UsqkZYbfmx+H1pUKNGK5ZrUjG1qk5t03ozz68urr&#10;ULwSBl2YVsDGF5xtBH+z37+1YVwskNrMNQYeXJLgAdDg5X3yR1xTrj7Po+5rgAb3yzY+9zknj359&#10;vSsjVtU0+4DS3MnlKFLbyOAw44HOCR7ZrlqRf2jqpLotjLvZ7S9uY4I0ZLqc/MDko4HQkc4ZT3/+&#10;vVfUtF1GCBb2yYssUy74ydrYbv6ce/bmty+gIt1Wxj3TxKGXAwz9+Dxz361gSx6rpX2nTLyeYDG5&#10;IZpMsq9Q38XGenJ9OlTGl/Meph6qa0ZX1OaS1ZHZtolmCNzwqsCe/uKpfbNQmt5Bb7ZOu1X7DGMk&#10;fX3qrZyvczrZhVlVTvYOvAP9/PXp2PHeq1tNFA1wdSAJIKLLGzBSvJCsBwMDvTlTeyO+nDl03KJn&#10;ksJw4hmjaeF3Dp90PyuNxyu7nOP/ANdYVrFeWlqovHSdohhXIO8nHJYnqSfT8q6e1VowybmVQM43&#10;ZX5RnnPXjuazGkmuJFmtSPKYjGcBenUfhW1ONlZnoU6+trFS3tWguA1ux3FgXDnBJ92z2rTk1UB0&#10;gkuVt5ZTsjL8BmI+4B7isWVYtQtHllfBRioOCQ3PJx9RjNTG1F1DFOzRuUkDkP2OCOM4xnPGPpW8&#10;exVRpv32aFrBPI0ixq8rqQckhS2RzjPpUjW8sFwwu2UFlVgR03NncMjjg/nV1pb/AE6OFZIlWaYZ&#10;fB5VffPQY6D1qq0+EeaSMSvLgDPBODxxwDz1x2/UlSadmcM60m7lWWGV0khYD94p/fIdjFSOB2+o&#10;PU9+2LtnKxkxA7+emCrS53HIGcE88elNju5EjiuEh2ruAKD5grDOPoK1Jpkvv31rEUZzl2kcspIw&#10;MAdhjnjHTpVTptuxlVqvqRw2Vxd2JlR9zspIRupDNjOScfMRx+dZV1p0dhcG4JLOWQFsheV6D3wa&#10;6TRWF3KbOSFTcRnDNG5wRk7doPTP8Xbt0rl7nUJpW/4mDIycLsjHDHkAqM+vcmnTpNPQ5I1ZcziU&#10;dXnu7K3W5jJjeWTZGxGfmUbmx64x14GeOtZFrNCY3PPmtvYjj+LkY7Y9j3qrBe3GrXjRTOQiuURW&#10;GQAmO38/0qxLZ2bDzbaZmldvukA8dtoIz78/hW3M4vU3nU5Y6ljVp1u7ZtN052DKqmR26kgBuvTg&#10;fh+Zrx6bUjZvJYBkMu4byhyV3jjj+Z7dK6vxF4ivluE0zTR/CUl8rG8HsBnjkfez24rAHh+5lnmk&#10;tEIusq251DKvX5sZxtHGQeM1002rm9FxiveO20e5uLDZaKxkjYhFIzznuCOMY6g1qx6pMqmO3AjB&#10;Jx8pYkqeuegPtj+VUY4FsxGYnOerYyApxyAOcDPIzUc1yZ5khhwGRjuXPG7tnuOOfx5qqlrnFUs2&#10;7C2u1pWV8OI+eDkb2OSCD+NQXGfKZ0GEQE8Y4B4wO2P/ANVTRz24tXlgUsz43FON2eMg8dB0rjrn&#10;UZ41aSNlSO3+VVfJ+nqOT3PWlBJSZwVIO7ZieJ78R3j2li3nJEicjP3mPzA46dcqB1FaPgPwpd+K&#10;/EkSsTA1oRLMSgwuCQEO7jcc5A6557YrlrqZ4t8lsGbzp1Q8E/PJ/FnrtHT2+lfUXw+8IJoGlBAz&#10;NdXGXlk6HDc4wc8KOM9T3r3Mso+0qI+X4gzD2FHzeh6hKkUMi21irGJAqL5mCxCqBzjAznmnx3Nv&#10;HaMxXcoC5IYDIz19OehPap2SNNqRg7wMgk538DOe3Xt+VO+z20cUczDG8khAM8d+PQdv85+8jGXK&#10;fkMl72po2s6zfN+7UxsFYfex7fhWk6+bH9muPMRiW2bcqpyc9QevT6Zqiluhz9mIBY7gccZ98jv/&#10;ADrW82dDvmAkiUAKF7Ejqfr3/wD1VLg0roxnJdClN54i228B2kE7l9uevqatvZXk0cEkLAt2QnBV&#10;ce3U565qeBluHFvEzOUXdj055H/18VZTbGY5RGRngEcHBOMYzzitndK5hdrSxEkHlKIZgGcZzjHP&#10;PNXY1ST5WXqNxUEZOfbtUcMkce47QCN2cc8ZyD6inIFWNQc9M5IGevr78/56xeTV2Oldj/KW2YyS&#10;MI1P7uMORhzjOMeowf51ZRy/IJk3fNtAA2j09ageaJQE8ouodQe+0sRj65PepHSGC480oEeUqhkJ&#10;5I9MDtn060qj0sypS1SHS2gnQxT8iXqrdMHnGfwr1j4TaDNr+vXJ0zcs0axq80bFTAspIO3BBV2X&#10;cOMEjuOteetooSIvcSlVxvYMR69c9O1foB8CvCeq6H4UkmKIo1a48yOFV+YLGNozjrnB25/rXkZ9&#10;j1Sw7S6nrZXSc6qfY9ii8THT1W4tLRRI4CGNSUCouBsXhuwwCc475r6Ec+E9Uv7TUPA8V5CptUEy&#10;XaiOZJSCJFLKdrAjqVO054xggeL6PDcXlzaW0ETPMMRfImXLFjhflByf1r6H1FbbTI7W20hTtSLZ&#10;cGQklZVJDBeOh9Tzmvy2MXJubPuOeKsixpdpHo/laleHyjGwKhfmIXp2z9R6V56wS4R4lBkXLAbu&#10;CVJOD+NbXxK1TVPh3pBluIlmWPytysWG1ZSccrkgN29PzrzHwnrhm8LWmovIoE8jqFkcs6qshXeS&#10;RwmOQT/CM1jUqLm5DaMZNc6Wg22WHTiSLRhbJIUeTkgkckEY7r717/otro2u+Q+i3LJGcESA7GQb&#10;fu5YfLjp7fz5hPh5rema3HY+IIBLbzZleSKTKNEB8rAgcqxxkdcHr1r1Wx0GH7OYQqw8YREGEQY6&#10;n1J/zzXdhaLT1RlUxCeg7V/H+m2urWfwy8J3M8Wq3PkIl+pEdvEWBcr5jZZnKrtYhcZO0EnOOxtd&#10;D1DULtY5rKVrdt7PescK7IuWG3IPzNxxnr7V5/pUd3JeLZ2sAaOM/vZAMbEUct/wEDitLXdWl8u2&#10;spYJW0iCSOL7RH84imbeUVyBvBcZGfu564PX6aknJXZ5ftLSui94gs7nxJ4Y0+fwYJrpfNuTcLFH&#10;IXiSIYKurc4Dq3zDIwM5rxrUdN/s3ThNNCC8zja4yAoIz14HzdRXtGm6npd1o6WsAa2h0lrqGK4g&#10;Lq4+0ENLHKV4ZGbBAPI9a8Pubi+vUj0y4BKCcoqEFWAzjDqeQVHIzjjHtXnZpg1NXPSwNZptM4S+&#10;0WDTtNmuoH3K2c7cFkKHOQfx75rPsvtdpp8+r3libtDCXUFgjMuMjBJyD7dfStzxm+ieD2/smH/S&#10;i0TyTmP/AJZksNgYHHG3JwOcfWuSa58Qa5pM02jvmO2jYMisBGTt3YCnq23p9e1fD1KCi3A+pgnJ&#10;XYyfxBaf2L/wlF1IMOyxgnKhmfoAfYds5rlNNu9e0myu5bmESvtE1sxIwyOCc+hAFdt4IE1tompL&#10;dzxtYzyRyNbyH5Ny5DyKjfKvOFbHOQKpa/Y6rqLQ6LoDRLeXG6BIpHAPzcqqrg4Zs7RnjnNcvsJW&#10;Um/kdC5U+VI8Z1TxtpXji6d9NYs0ax5835ZAduWMaLn5OOpx9O9dB4aktrxJ55MCJIxsXq5bnAwO&#10;ntXg+rWXhXT7tNfkWXSbueOaGd0BKnbmN4wg+7KMYOeOp7V6j8Ok0+5sI7GOeWRbhn+zzyfIxjT5&#10;VUk9SPfk9a8PDV5zqck7X8vw8/63PSrYaMYXjex0dzdw386meL/VjaocZ5AyS2c4/wAK3Y5J7+zY&#10;XG3eGHywhuV7EZJ6VbvY4IGXS/lWXlnMpBR4/wCAj34wQetZpS5kjg1IJsiuvMEZQ/e2HaRxggA/&#10;nXoex5Xa5ybm9FE80bTXACoB8uT8vHB+mawLzxKms5bTzsuIFWOJguyNgW2jdjrxkZ69PaoNY1K9&#10;0+4Ww0ia3uAsYMnmjK7z1QqSOay9Iljh8QWsLp5CSu4+QZ2oFJJ29wD29PpWOI1fKXGitz2K7h0O&#10;TSbjU9CO1La4CRJclWumhlBwMjqFI+bBwK4fR9ca98QLoNwjoZArEqCPlJ6jHJwOfSsS21r+0zNq&#10;NrgxW/ynIwybjjOCO/cdMdaqW2uX1tqzeKoQI7mMGMMvIKhcFNo6cegrnqu6i47foSqFk7ntsYn0&#10;wObNHuoGDoN+FDMeV+boD3x6VlRaT4kRLT7CiyTXKPwjKXAXhxgnPU8HjI5rPj8Z6fr/AIe+2+GJ&#10;XjvIIUN8mxgDITgFN42leOqZPqarXV5qWhasNb0p1ivUTPmDnYe/1xyQOldScXG61Rxexa0e4trc&#10;3EN0Us8xeX8rBvu8HkHPHUVlz3Hn3EtzLLuZ25y3O719qx9SudX06e1k1hZ7U6uZHi82Mos4DAPJ&#10;GzfK4VyFbbwrEAjkVd0S/snmfT9ShG4MHjd13HC8EY7FjXnzleXKjT2VveLl1eTaVEbKa22ZOd6n&#10;JcZ68H8q1vD97DLrFxc22ZLcxbMMmGyMbh+HqOtcbrt7ct4uWJY1eKcqPKnGY1WQHGNpBycZHPB5&#10;x2rM07xTLFHEmmoFcPt2kE/JkZ5PUkdR6d6cJe973QqVB8t0emRzXEo+yKGZNzYQ9QCen4Cq+r6d&#10;Pcm3tLed5LdGJWOTJ2EjHA5HTuK05rmG5uUnRIYmBJzGxDPx1OapJeX0RMsYH75tqgnhW649q9SN&#10;NWszni7ao8yvo2ttbSFkBSLJKkfxH1H6/Wus8N2st1bXGiywmGG8dHWTzCMtvww56AD5v85p3irw&#10;9eSo2pSAk3R2LsPzb+pAzyeATjr1PTNP07W7m+sbW3kmTBQxXFqQAVkBws0RAydy4BXtzUYeHJPU&#10;2bco6HtcrajZ+EbDRrmEJJawJB5yoVaVUJAZwScnbjJXhjyOMCucttY0y3m3RsrsvBVjxu4zyPX/&#10;ADzUXnC1tbJvtcnmRDCxyHK4X68EdsVzDTaRqC3EMm0Th9wwMDrk4xx160Zk3dJGNOnfVnWeILqT&#10;V7aVtqxArnZHnA2/Xv8AXrWJp89ms7QXFviSTaY2Pr/9erGnStHcTpPIpj2DduxjHXg+v6morPSY&#10;tduJbu0ugFjDNscEFnA+QAk+3415U4XasV7NJWGzzPa3/lM+2BgpYfQ549Oa3zq2kW0MVzA7yKzF&#10;SSOVPt6isWF7O9jaDULcNLjhj8pAPXnrkHtVfWxaafpyR2o2NsUEYAAOeo9j781Li4xbRnOmnod5&#10;qN3DPpFve2piSTDo8zEJuOflLZOAQO/Ga8o1jxFqOm2kzpJ8wyBl8Bf7xJ6YHr0Ncn4j1fULfTG0&#10;+CRf3oMZSRQ2VIwcDoc8j6VwypJFavpt229BHtUYxgL2HtjjmuevjGnZLoXRwSteR9E6V4su30q3&#10;1W3QM7R4OPbjn69vWus8NfE/wdrd7Bp01wtlqIZoxFIDhmwcYYDA9Oe/Svnnw1NqlvoyOsM8cCke&#10;VKyMqMgHTLDDYq54T0pNS8Wx3glPlxyedIO0nU4H1PWvRw2MqPl5Ou5wYrBU7tM+zJtavRGsEwVw&#10;q4B7EdhV0CzsbgzXDny5I9wBOMkjPGfQfhivPdMleeASae+wR5V0KAgD8elOiZLhzAzFjGCV3Hd1&#10;64z/AC4r3o1O54ihbQuuiG9d7eQtERx7Gsy6021ubh/JPyEDqPmDd/8AIqaIOZGjtzuxw2enH+FS&#10;xspZlkcAAZLHtj1PpUNouyRgJbzQ3QjQglCOPb3rp7eaKGRRIw8vI3k8D07VnXAtVmj1G3IOMAgd&#10;GH17+1TpafbInuoGESHKnJyeBzxSsZtts17zUYFkt4rYJL5yk7lOQMHnpxxWSfJkt3Vm3HpjGa4v&#10;TvEjeH/ErWd4jTafMgUrGu2VJs43hidjJtwGXaGzzuxkV3MuqWzXC+cxa2UkLgBWweckHrjuM0qV&#10;W+7JnFxEsIIpZjHuLNjlicDI5wPYVrqPIvYbNgQM7ic9ACO3vUYfSZLnfZQsFmYlFbqFPTJOM57c&#10;c1v2Wim4tJr6OXBt0wq+pBxt9c1oo32MvU2PFSaZeXMC2T+ejKSzLkbWY8DnHOK5DVtGNiyGMMAQ&#10;cg4zkelbNvaahDamTymfPHljluaxr6W6RFFwxZV5C/0Na27kLQiikiljbJ2EcMfTjr/jTPsJkYgS&#10;p6YHPy/1qsySSMWUHjk9vwq8sUMLAs20n7x9AaT3JbexzrtZSu0UDq2w8qeorjvExZ4oo7cBF3qS&#10;zHoRzj6cV2WoaFc27m+yp85sAA9QOp49O9cvqVuNwinYOoG7kcD61ftHEfIjynWtQ1G2u/tEjGbz&#10;vukkkIF4wuOmepHQnmp7LVdTvrCTTZG2Ic/Mp/hPPYDBBr5f+I/iq88Ma3OLKaT7VJlkUuwQoSRu&#10;dfukj7q8ZH0r1fwT4l1SLQLa5uvLl38sYuF5/iGT1OcHmsMLmsJVnDqjuqZa401M+i/CPjDVvCER&#10;Xw3qJsz+7EzJtDSLESUV85BQZPByOT719WfDn9p7UDCtv46traaxkU+XLZQ+VLC27jaqny5E2/wc&#10;EHPzYwB+fBuLZom81C8xIKccY75rk9V8Qat4cIubSWR4nyUCMQ0WOCo7ENnv3r6bCcU18G1OlNpL&#10;p0+48LH8N4fFxcasVf8AH7z94fCviDw9460sa34LvE1GA8PtG2WJgSNssJ+eMnaSNwwRjBPfaa2I&#10;h877ysetfj94R1vxdYRQ+LfD13LazqqnzLeQxTbHI3IXTnYxAO0grkAkV94eDP2oNOe1XT/iTaC1&#10;kXy4xfIAWfOdzyQxj74xlhGvz5G0Agg/sfDviNTrWhi1yvv0/wCAfkWecCVKD5sO+by6n0XIMAGM&#10;c88/0pMtjc49/wD69PhlivrVL6wKTW80azRzRHfHJHIMpIrDgq45Xp7gHilZXAMbgHHT8K/T4SjK&#10;PNF6HwU6LjJxluhhaXbuQAEjr/8AWojMjEeVwR3xTQo79RTIy6ZSQc9TWkHoZ2V7MnMwGU2gMOfU&#10;UfLGcn5j14/lUbMVYYAz0z3NKsiscDOQM9fwro5rOxMoomEh+U7cZ6gVMhWRy7Ej0pgVUP3twPPH&#10;8qcI9/zgAMadupzyVtSdQUXaT978uKUDdgdSOSPaookX+HGAadgDMjcegq7EyFbJG1eAOualTofU&#10;Z5psZHKsQDUkiKqrKMkA4A963T0I1BgCpBPPcd6PmH3DljTRkfOpwR+VR7iSB145NNMmwu2RGwxI&#10;+vWlKjyyozz/AB55prS9Bjcc4yfenGR922Mcd/T0rTmuxezJVUW8e0cxqOPU/wCTTYv3ijeQHJzx&#10;24pQRHlAPlJ7e1Lsf+A56VTZQirld2454H0pGQFOueaDg/f5PSjqvYD+n+NClZg9Q8iUA5cH3HvT&#10;HEgcI/Qc/UUzbISW3HZ0OKcqSQqN3zDn61qmY2s7iSyruDLxj9PWml1A46fkT+NPuWKSb1/Djjns&#10;ajK/vCY8dMEZ79ePWqIabJInhIC56c88flUZLFvkI471G/zMJV4I4xxin+YgVs8cZxST7jaHKrqS&#10;zlT6ikEuSqAYXv8AX1pgmDvuXouMgjnmmyRO24xt0/l+NU2yG0h6kRjCfn9eaiDEYIwASBn/AAqK&#10;FmIZSMgcgio4n3k8HH40Jg5E91MkZ86Jd/PQcH3pz+YjnaRg9j3/AAqpvWLIVc+g559fyqb90f3n&#10;qe9Em2JO2xYjkVjuI4BORUkbblyoIzn+f6fSqaygNszyTjFX1kjJIYgc8t9Biri7olbjA/Hmrzu4&#10;IqvdQJJGsZ+4GDHPcDtU7MjAMjZB5yKidMjcc/Sl5DlHqioySFx5XCHHf0p7ptP3yMHqTnBpkZXz&#10;Nv3VxkD3706IbEKZDLxtbvnvmi2g077mhAhhcMfnY988VaB8s7yOvBHWqEIu45vmI2AAc4PJHPT0&#10;/WtJgOSmTtq0Z9R+xQP3XT1/xowFIHoD+VNDB1wW+Xvj2pXR5FWQDIyamV7lpaD8Ak8Yx2pDtUE5&#10;BOaTzAG2kd+v+NMcYGBn5ueexprTcE+hLjJwCPcH19qRJMcKenFRSOVQY5I5z6+v50YZH8pVKtjP&#10;HT35HvVdQS1syRJfLXa3Unjv9elOym4heAfUfpTEOCAp/wD1mkJKkhvT8c+lS5XVkLl1JFBB3A/W&#10;pEmG4gjqcN6e1MjikZvl/EdBUpWKRTJZyK+3g47E9sdazv3Jk1sMmUiQbeexxyKeCyrtT7pzyetS&#10;yWz2bGCdSreh61XAbGOuO9U1YXQaHPyxDgL3707955YcnAp7MiAFiEOKYXBJjI9Pz/z3pxZcHpqK&#10;rKCP4vp2pF8wDb60LgZZckngegpGVizSOfmHJzS5WKSZ/9X+tjCZBj57ipOd+8knA/zg0uNnXrio&#10;mWR3BI24Gc1/R6Z/OM7jo2TBEY+YkAn0pw37tkvKjt70igqrMhzux26UqDMe2XqOhPX61DfQhMj+&#10;Yn5P5U8sqYzn/P1p0RKr0y2e3pmnk7WJIziiW5cWQmRy2DE4C/xHgH6YPP5VMWRyERsc85HNMDIw&#10;weme9SjYQGPGOlQK6I1BjkMRO7sO3408ZiYhRgHpSOXwFXj39vpSlsDauOOc800K/RDfMVOSevp7&#10;0nByKCMY/i7k03B6EjA5JoCSJBwQR8p70/75GetRI7EFlAPp70kcoUCNuc8EjjFCuHMOktoZU+dD&#10;JtGOen+fSpFKL0GMDA+lRNI4OGbI7CmM45UD698d+aLEqRKGDd+Sc4owqng8elICowcDkevrUYRE&#10;IY4PtTuT6jySFG0cGmTOoQySNt2+1IGYn5R19qhkyx3SkFRnjHAq1EcfIcs8bglPzYY//XUMskjM&#10;Gj7HkGpZCZwMHCn+n+NMlQ+VtTAOcgZ5x60WHcjEKmYs5OVHAB4560YR4yi8F8EZ9M9/rT8uYSZT&#10;gg9O/wDjTAImLH0HPbNXYlSRUWKZFBK5BJGV6KB3PepwkE0edzAg8gdTSQO0UrEPgbeB1Gc087jG&#10;X6Me9U7i5+pW/eEeVEnbOanberKWUEAdBTss37tM4/SljlVl3DOTTsTfUqkEjDgD26VRMe1iAmM8&#10;Z7D9K0MvICzd+cVUEnlzbX5zzj0/yKqxSnrYoy4KlSpzzz6U9YomhEkYJU88jB/KpLiZpHXaME5J&#10;UdeTioVuI2UtGcKOAR/EfapaKUiMjZHnaG75Oay4YriaVoJB5cSgsGHJPpnNabtLIpVjnoQcc1Rk&#10;LyR+QV4HUn0qXE1T0Fgl8t1thjDEAE9Mn3rjfidayS2lqk8ZaKIkEryRnru9FAH1zXUSRMJTcnkd&#10;iPUdPx9KwteN1c6ZLNKC0YVgwJAxj/PNS4uw0rO5q+EPEEV9pUdqW3HB4Ptxj1Oeta7/ACTnepR+&#10;Tj0FeQfDa6e319LHq33hnOFycAfh6969t1cD7cUcYHT60uXQbhqVcGbEq/KcZxTt7NHlRwDjJ9fS&#10;pUiVWIjABA6A8D+tPCbSzN8y9COp/nWkYjUepBmOQqwztI57ZrQCCPp8znqe30qGCNFYBVGBnOee&#10;vt6VKNoPyZIzz2qm7hpsWIyU+a2Oceo4/EZq0P3q4dvmbp6VR8t2wynaOB+daIEHl7nXB7Gs2ibk&#10;fkomU5JzjnpxU3myRYL9Pp1xQUWRS0eMgHnPXvU0Kll8w8449KT0E4u5HIhlcbRxx1/nj1p8QZnO&#10;4fKPXvimq0xTfJgDPQU5MrFvfkjnArNsexOQWyTgAcZqOPG7YnAHU+tCSEkI45PP0pwXyiWwNxPX&#10;tj/HNDLUtB2f3gjIJJ6noP8A61CgI20HH16U9dqoQox3xmmnaAMjBJzz2qQV0h4jK42Hp+dQ+Zhi&#10;qA/zzk9qmKkt8zbRjqBnmq+6eNS7ncgzgAHIFPYd22SH92m6Qc89OtIC2MKflI6dKVRMy/vVOCeP&#10;X8aRmdwYkGAuAzUuZBbUBkfdHBJz7UxVyx2Nkd808A78gbeDwOmaREEjZztB60XG4u9gRCAVi6fy&#10;p53TuCwUhef/ANVQBY3JjLYBPUHmnBNg2oc57ninK/UEVrl0XPXCnoOp9qpEtPIcpgAcd60irnOQ&#10;PxqCZZfKMq9D/nPtQtdBX6IxyHY7QpYr3x/Wr0Qby8dD3Hv3p0kZkQZOMdMHr9KWPCjr15OaGrDU&#10;U2SNIpjAI5AJz2pEWUrvJ4bpxg04ruXkEg/0qNJJgfMmxxwAOcVrCehLkPSGLdsPBHPH/wBemSRh&#10;02AnP9KmYq2JJep7CoFdQxjh49T3/wA+9WmyU9CLy5GwiDHofpWXeWf73DhScY49/etligXAqhM6&#10;MxlYkHFVGJMZalMIqxeTF6d+w61m6rFLcW6JGDuRu3fP+eK1yrtkLxx19apXSTFSrcDofx9a0T6G&#10;blZnJiNdxWY9RyFOPwqRkQRhYYzkEc+v1q48UOSMqOcZPf6f/WqF7onOFOTn5jj+VW5dDpi7kEZn&#10;EbeYo68bR6dad5iDEakEjqD1H1qBPtM37sOQAQatCKBJChXdkfe/z/jTTHzFVVjRcynHXnNS5SRQ&#10;oG4cYOPSoPKAcrIRyeSf5nFT784txggHnFTGRXQa7pkMi85OcmhSCTv/AEprhUcebnIPbgEdKeQC&#10;rPnCj9PxppApFeSWIIEPJ/KpovKVvMcA7umf6U52tW/eWa5J+Ukj+VIsSPJ5bjL449vpUrsZQd9y&#10;VbuVkYbRGDx8o6mqC7xHi3+YscDjPJq0kEitiMgoBu54zTN7ROSrEkn+HnFSzaS00Gyrcbz5xLMM&#10;DHeqjM6S4YFW+lX2eZZCd205yxqGZzIoLjLf5xRKANiMmwZkXacbhk9c/SoZJv3gdgNp7AfypxyF&#10;8yb5vQY6D/8AXVv5gxyOR68VcTVSuiuMMFVQPXrTJU82MpL8ue4qzbt5TM7r8xHGagkV9298jPOO&#10;mPahxSFzEUUawDMXC4wfevN/jJ4Fl8TeGZbvREaW+jxLLudQJEAO7JPORxjqScDgV6cNpYeb8q1q&#10;2lwlnIHtpMgHGemK48wwNLFUJYesrxasdWAxlXDVo16L1ifkJcrrGh639s093hjbhlYceYp+eN0P&#10;II6HOCOxr0fRPET6rEJtWh2qrZR1B43cEfQf59vSfj58PU0/XpvH1sjFL8xtKQoC+YMIWLA4Dt1w&#10;wG4DK5Oa8Z0/UBZ2RtlUd2znnmv4v4oyStlWPnhp/DvF90f1Pk2Z0sxwkcRDfquzPSZRNaD+0LUM&#10;ht23gqcdDngjoTXJeIb/AELxfdNrDo8EwOdqsWBxySWOSSepPeuZn1rUYofsEbkIw5ZepB7VZgms&#10;rS3ayhdZFm6Y+U7vce1eFUq3R3ww9meB6/fw/b5xru+ZIwQgiABAz8o4xkfjXnOpr/Zxa4YMqGJm&#10;Unrkrwuf8mvR9btrmXV5S46N0ArzDVtRubyK9gvIt4j3iJcYHI4zz19/XpXBWkkrs92lRbSsfghq&#10;Fg+iaxPbzSEmWeRyHyVBV8MMjqc8+vOOcVga39vbTblNJlWK42sYmPPz84JC9R9PpX0x8YfhrBoO&#10;syreTArbqJc8+biRgWd+Npyzcnrj0rmfAvwbsfHumaxcLNdRajYyNJEEIWOeMpzEN/REIBJU5Oev&#10;p+fZbUlTrxS3R+ze3pSw3PJ6WPFPgZ8Wvh9qNldape295DqNvaQWzsCHWWVWPnSjYBhc9AeVHBya&#10;Lr45fFX4eeN4/iT4TSPXItJRbqz0+eJ47VoolZiJgCGbIJ3eWQzYBB+UCu31L9m7wr/wtDw3pq3+&#10;q295f3dtZ6lqlu8UjKLqYIZ44W8uPYisFlUjG0Fwdw2lvxn0rX/gf8Qta+HSvLceHUlWO21cZe0c&#10;FVSWMh90iRqSBh2PIOGYfNX9YYLOI1qCkmfzbm+Ryp12raPr3P0u+Efxu+G37TXwpj8c+DXVlm8i&#10;LWrGRT5mn3cibvJdmBJXOWilXh05zuBA9F0eS/8ABVidCNx9rtrchomQMSqEYCsDngdvbn1r8afg&#10;n8cNL/ZT8e3/AIs0Owt77w/qhis9TsDI8ZvIIz5jy2qghEuI2O6JnBDKGjIAcsP3b0vUPCXiXw9B&#10;4z+Guqw6tpmqQefZ3MSlRcQbsqSjDei5+U5AIPHYV8tndCE/eRvgKcqPumXZXxu45pkIZeWDD5cd&#10;Mgj2rCXRtOt7xpPLDiZTnIBC56kc9u2KsnQdQka91wpn7Sjkwo4VYyF6Y4JH6Y6Vl6D5cNhFNqWG&#10;iA8sCMjcrN3281+Z5hhFfVH6DluM5U9TktU0eTTdTdg6xQsP3coUJuwOc4HXkdeteGaz44v49WbR&#10;9Obyrq3JK5GGdNvO/plcggY6j0r6E8RC2v4BbancsqqSUUDBB7Y7E/0rx97S1u2f+0ES9hKlBOEC&#10;yEAnHHp7dCfSvkcbRjGVkfoGWY2Eo81RXOCt/FGkazfxR6bcFL6UNmNuX3A8hV5zj2J49hXuFvYe&#10;E9W+GGv6D4301jd3Dq1pfwW6tc2rxqCGjmZgUZmyuOnLbgcgD5cu/B3h+0uRqkcUtk1gzTW53ssg&#10;PKrh8+hzjng47Vn21/NpQTVTcvG00K4UFmjyx5IQllBPTcQSPxrzINQk3a9/1Pp3CNSypy/4c73Q&#10;pLSzuIbNrqZzCdjk7mQED7oc/Lxng5we1b9p4o1C6WaxRI4YVj+S4X55d5PBCn5QAO3NcvbSNBcR&#10;xh4xtUhw3U55yFAxx7dqjuLmy1eQukapPEwEiISMZ6Njpn0x261y06DSsaSSbbtc1bbws9w02o+e&#10;08i5cqFJdsEZIOSP8+tdAF0uBXuobfyowQoKbixb0z7Hqf6VzNzpNxBAJruRkMQO0ROcEHqMg+/Y&#10;4PQ1V+0Pp2p2kpkKR5zMuDnY3Ud8c45HNZ+ztoXGbnu7nft9lEiXSyFHZTuAPygjvgjj8K47WPDN&#10;zOJ/JmQSzsHZnJUEZztzW2db02GXdPIChOFB6sP7xHUEmsfVNavbmaKDw6vy5bOQA3bPJPTvx/8A&#10;WqPZXZeGnNS5oiWej2FmqxOJI2X75cjc49T9f1HvVC+0iFtkti8jGQgGI7QvGcEZ6E8cnPTtV9dc&#10;e6nSybT1uLqCTejZb5SBgsM55wSOcj6VSkuNWjvWguUCQSFSF2/MoA7Z6A96t0raI7YVal7tlKJJ&#10;0gdrrJ2Kcoy4brjr7e2a537TcPavNZvtH3fMIUlX/hIU8HB7dT+lbDW8l1NcKGmJf5kIZTgj1Ldi&#10;PQf41i6zDdwwwWMUgdS4Gw87nAwM4A5644+lbRo3O+lVV7dWVluLOxjZVaNJEG6OOU4ibJ/i5z+X&#10;9KwNYuNYksJUNn5kPzA+XHuXJ6EDkkjOO1dUmiassCTxQoNjfPsbL4IIGCw+hIHT61v6bo9tpgj+&#10;xtKj+ZmaORyUwV+9kjhgcYHTv6UKlLoOWMinfc53Q1uY4nklSWVkO3dySTwSFyBn0/yM2LeGV4N3&#10;CBXIAcgHGScfh6iuymmubC5iFmxmkKncwbKqc9AD0468/jWHrGnyWc/2i8JkI+dQuAoG4E569T27&#10;1oqWpx/WW537jbBJt5SYRwxhGIJP45GOtQbbfZAtnl1nLZaNeOmevIx7mo5BZQQK11IZZH42hcgA&#10;kggemPf+Rqmn7iGSORjCocqu043gDOQOMGicFa5nKLetyb+1btrWe4vmMKRKVi2cNuHG7PoR1PFY&#10;lvYF8x26SO5wGXBYDPRQemTXQXcQsbmLVJY2gjdNgWY5d2YAgkewB7VlmO5NodX066dI7U79gJCl&#10;Rgcj1B5/SsacmnZjhJJaGHdugv23sbZoG2MWA25Xgj8T0qK91Ww8Mm41AyLJLHEJY2LFlVn6gepA&#10;5x69qgn1G41ydLi+to9hbeByCHUkB2HXLH+fPNYPidYE8MvM6RRxyyLC5Y7dkjZKAZ4zwcd/yrpa&#10;vY0cb2jI8+ivbzV9SOpSW6w/M3mqrZZ2xwzquM+tep2r3i6fbP5CKk/XdgnLDnI9P/1VyOjRXUaP&#10;LZSh3G07MAEEclyT654r0E39/dWXl36o7YAOAPl4yMYwMk8mqlEvFdLIzoJZJpvK8nyQQrB1PDtz&#10;uBz0xgVJFc6La3EyvkTIAr7gSGIGQN/HT2yPxqZZEugFUNt2gY29M9mB/nnrWHql7bG5kZYxgKFV&#10;F6k7eTx2wOe1VLY5pPc5nxTr/wBjEei23+vYF3AGcKB90ehOcYPPYVxlw00MbTSYTIGc9sjkn37f&#10;nUm7OqNqErMzMQck5UDpjjnIHTkc+tZskvmAPOCyqzcZ5I5GMD1Pb/Gt6cW1dkzvFO56h8M7FtT8&#10;W276hGiWFtue4eRtu0ou5SvqS2OvGM819TqmJ1MY8o53DOSOewNeV/DTQbjRreDULwJJdThHz94b&#10;ZFDAH3HQjkZGPavcIFlLKtqwDhvm3fdK9uvctnivssqwvs4+Z+L8UZp7bEabIsOZpEKRJtL4O1+O&#10;2cD39Px61PAqxRJLexlJFAA3DHzHqAc+tOtNxiaRSrMGAAc9+vB7Edee1avlKUEahmeMfLGBkMe3&#10;4dz7CvooSe7PkJNvRjrdWYtEygtnLBex/rVp41GZpJiqoGUpkY+Yg8HsQaWNYG/1Z+cfez3J5H5d&#10;f8e0i/ZxMxnQMB1/mSOfzoqN20RknLmKiSSGSMow5AO1c5wOufan2aqSxkkwq8EEdCxyOCeOfpTi&#10;LaOfewZWJIBXnAx+f4U6eNoYhDKuFnClgvzc9h9RQn1YVPiFlvJrSVowPPxvB4A6cge36ipknkwZ&#10;jgJGBkkFhu9PU4HSs+ePc7xhdm4EEkkDA9hWra2M08QUZdQdzEk5PbP+fTFatPldjVKKLMdtdyOg&#10;YjZINzFBz7DPr6V0FrBFbTG6mQZXIQdT1/z9KrwLKj+W+SM/KV7kj2/nXovw88P22t+JEtdRt2ur&#10;dVaWaNe8SDlSTwNzHjPXBFclNNuxz1KltT1i/wD2eNe0fwHpni7U7Ka4g1S5S3uwxc/Z1eN5Ulck&#10;DygwG1M9SR0JAP2p4Z028sLGwS3jPl2scaJz8x2Dvnk54yTyaxtH+IXiTxjoJ0G602K0gFzuJLFj&#10;MqBVQENkDaR1B+bivVdKH2l44PKCH7oRcnOO4z3PcflxXwHFVZTr8kNkfWZJGUaPNPdnR+F7bXLm&#10;/W98PQ7Ss63PlIoH77j52J78V6Y2l3Eqyy3keyYlm2EHG4nJ59M+nPpWp4C8Kui3F5dSG0hwqzEH&#10;9465/wBXGP75756DnNddqfh+CDTFe0Z0XGYllYFtpOBv9/WvMpYX3bnour2Pjb4teJLvRPFln4c8&#10;YXvnT69Hb3MchZhGzs5jhVywG0R4wCcKFOB3rnfC9mbBbrR7eYNItywZPvLFtAUouPUnIr3r4l/C&#10;BvF1tHda1dqgt7fy0SKQZKTNliS64UgfdHORwRwK3Ph/8EtE8O+DTewqfMt2ZreMIIxkZCtnqwPX&#10;ex+b+EDv5Ky+tKu9uX+v6/Q9nD5rSjRUXudT4G0PU9O8NWxFxLco8SpEpI3MORg9gQeAoIA6V2sF&#10;jdWk6wy7wSPuHGcjk5x6ZrS8KQXdnYQ2WmvvAGXAX7pP3sDsCa0fsv8AwlPiBrGZ1tzbxHcFGOAR&#10;8zNkcnPY9K+pw+FjBJHj1KzcnJnGfYpNV1C7tW1BbRbsOZZgv3IwuBtXrv3AY7Z68cVWu9Z1q4tL&#10;PwneyWtrHp5WCO5U7Z7p412Cd3O0bpASxVPlLHrmu1vPDvjnTLCbWEgg1DSIr3FvGjKJJpB8rqNq&#10;liDtI3bsHGAM1458S/HrWt/ZWI8PeXfzwDzkuJTI0SAFolWDYGUsMNy24AdM16l7KxnB87vE6yW0&#10;tvA+nTeDpRI/9qM8rElW2MoGGc8YBPy4xn145ryfVtd1zxDfXet6re7r6wAtIyUCeZCjEgNj7xX+&#10;+xz744r0TWVk1Q2l/JqBvGyX8yfaHlxghQUUAKO3H1zXL21hcX2lanrlvBGoW5EDStIAAXXIUxkH&#10;fv5HGBWGNg3GyPRwlk05HzZ4nj1G6vZGFylxNMoBxl1GzgBz1BAOPftXK3FubW3GqKwWS2Urnod3&#10;TavcntXeKdHtLm+QBVS0kZbjb8zblG4gqnORn7o5HQV5r4uktra4gn0RBLHd7nALHO7gq4BzxjjG&#10;M5Jr85xsUpOTPt8HNySiYtn4s1ctFJeWIt4rVt8SPkkEfNucEAcntiukt/E2q21uvivwlcpZ6zHf&#10;RsZFCMFXndkTApyODnseMHBrhJdRvPCe7UPG0kEdtrED3NvPGQ7OwxhMA/K/95cjpS6deaFd6cjx&#10;wSA3rgyxSANEyqejg8fMOnHsa8WM2rxvr9zX+R6VSls0v8jOtrvUtT1K/udVkS+aWdpzM6cyGQ5d&#10;m28HLfex171o3msWK2H9r2cSR2UIVfs8S/dkBI4T+6ev05qwt/qGkJdXPhiMwI4EbxrgII5SQ2Cw&#10;x+XPNYk0dxa6dcW9vGWnt0XIJ4aMHBYAAk7R0Pf2rKUHFWOmFpatHQT6ppWo2/lanb77+5hR0AOy&#10;NG4xt77do6HOTnviukVLy9sAmlSC4Fu+1YgwQxhuXKoTwAfTj8a8WuZrnSCE1mf5JmP2eZcEYjwS&#10;qjggEYAHrkVQ8ReJY9V8Z/254JsrjTftawxraSyiZmlUZckjAw7AED+HHB5rjniYRu2tdvP+v89A&#10;eGbdlt+B6nqMNrpt/HqusxbrkOXSAdXwOfY/jwDUPh/V2mfTtdkgxJuaEqxyq+bwcj+IAYz0rltV&#10;8Ua5qOpWWr+K7m7a6sFbzLO6QRNEsufmi+Vd6Ecgnrjip7C01XRobeeOOV7C4dnimZlVmLjOWQ8g&#10;Ht6gcVnGqpStFaenpq9+t/QFSajZvU9L8PeHdbWOWVpsw8Bz1LgnO0jABOeg9qw7+50/Tb6W5V1h&#10;kUgfNgMz9toGRz1rxvx4mq6sp0rVAhghCXcedzKzhWRnjXdlXCllyP4SR3pNb0TxBoHh/SNX1y0k&#10;i0e98xLSbAIZ1VZdoO4kgxHg9ByvBrWVR6qMNv8AO3yBYdOzk9+h7hZ+N7Lwx4O1y01S2kebVYI0&#10;sZkh8x7WRN3IUYBVmP7wZB2gYyeK57wz498QXfh9pZo0l2yYaWQBduei7RjPzZx6V5prHjCfVtCW&#10;z0GF4J4YpEfc2Uk4yo2nkejHt2rmPht8QItb068shBHNIircXFsHxJEp+Uld2N3zfnippp+3UebS&#10;339SvqvuuVtT6M1jUtfmv7PUfGc7RQW1vLFH5p/cwpI28tECSseXwXC/eOGPOKgW+tVVfsUwmuY0&#10;3r8+5SPUMOo/X1rzfxx4o1LVdKjsF3Xgto1bypMcng8YHUDkd66bwRoEvibw5e6tBbTr/ZIjjZVA&#10;EZMvKkngkkfwrnA+Y4rolQvNxgv6/pGKorkUmdZoF5Z6oGMzSpcp80m59wJ6Bo+4A6Yrxfxt8Srb&#10;4Yzx/wBqwQXzPdtbi4TdL5bdSBtYDK4JYdQO3Fcb8WfiHZeGNEvb7RXkhurSJ7gu5xGRATuXEeZV&#10;yAQMjrzivz8i+M8nxautRvrTTXtYtHQLLKrBo080FgxCkp1/1r8s3GSQOOTE4aThaD1R6+ByiVRO&#10;o17qP2X/ALb0vxXYWupaZEsltH+8M8Em7erYP8PAAB47V1Nx4n0jQYreS53skZ/dOP3hbHTd6n+f&#10;evjP4N+KdTg8J2Vvd4t5ltore78tRsYddoI4GcA/TnvXsWoX89440+6aOOLeuwNgEHvz64P0pSxD&#10;im1ueVXwKUuTojptc8R+IPFtvNNqVzJPYRzLJDHjaIGHHGMHLDK5J7kdDz1Pgv4i2epN/YWrH7ND&#10;ZF5LbHLNNkEb2GR04BHpj3rjrXUzo1i1miCdVB5/vHO4E9QRwK43QtXvLjXtWitovs9pdqZ/KQZV&#10;G4U4ZvmwRnryKarThKLT1e/9f19xEKN4ONtEepeJvE1zNqsTaW5maTduVfXIzn046Gun1O1XS9Li&#10;vmuPL3BEJXkb5Og6cc+tef6FpFzDd2qTArHcSD5+C6oxGWI+gzjvXpF1fRyalJpwuIZ0JZXRWGVI&#10;6bh/tfw/jV8rmpSn12OeWiSj0G67r0GoWCbDmSLhSD94keg47cH14pdN8TTS6KBJMRGrFGUgBmK9&#10;Np964y8u7WW8mguRkp8pXOAeM8GtHU1SDSNNu5AsMb26lx1O/c2cr69PqK4pPmk5J9NQ9mrJHS2P&#10;iO81u9XTHjxK5PlnGW+UZOSOvAq80ihtssnJB98/hzXA2OttYXttqNoNhXcAx5PzLtOMdMg10+la&#10;paapAZbyMLLBwUzz0PI9AKypVbvlk9TOrRtr0Ojtp7SwnS6jRZmcYBzkqM8gr2rJ8SXFrfbX+ypb&#10;QgGNkiBOSTyzA+o4p0ZXLXKsowR8nO7gf4Vat7m1R2nvo/P387D93PuO9ayi5e6c+2pneHvGz6OL&#10;mwvo1mtjKZY1LH91uwDxyCp68fxE11Wh6hp8moyyOBbIVODjhiTkEHtXm1zDO088VhF5hiJzgAkK&#10;ewz14r0zQAsdifNVBGgGGxyAo5UjtiuzAwlzcvRHPiYQteJ7J4bdobaR1xLFL97jqegPvVe/f+zr&#10;+Ke3wAcHaeMjPP6Vc+H9vd65b/ZbNkkuJ9zRW4I3YUE7Vz95ioLADsDgcGtLXfD8eoaHNe3DFZNv&#10;7lI+rnjoeo4Ocf0r3FBuNz5+aabRGuoaH9sVQx3HO4IpbGe1Vb9bS21EXNtGLnTSqqwVsZc534zy&#10;PYfWsyw05LJle53AqDyfu/X16VmahqkCQkWjum9uV6AkdG/D1rOb0uzHXmsdjNZrdwmWOEImBsUD&#10;HBH8+3tXISazYaHpMupCN2YZWTndnoOmeT+VYKeIpbeJmkkkmcDIfOQSfyAFZKSPcbvtA2RzfejP&#10;Kn355/wrKdS+i3OpU1bUyJNT1Z5/7Tu4o54gWOBnj5uBnjnaPz/CvZvCd5FPaLqt5ZgrOo2RyYPy&#10;txn8fzHevLFWC0L2SSqIwQyluBx6/wCeteq+FoL2TThcSYK84Y8578Vnhou+rFiIxtdo77Udlw0d&#10;xHsKoixx8YZVA4HpgDoO1aljc3NpDDqlnGjSxMQ8RHy4PGfqewrk4L+GO4j026BMkpxGQBgZ459j&#10;2rWYyRQ/YrcNuk9Txk/yr0Innzl2Nuw1S+eCYXEawTKxMYKlRjnqPasJYJ3U30zeYxOGHTB9q0Yl&#10;ufspg1aVVDPncxJII6c8k/5zVZZLKF28qQyJ908YGfUdMiqaZhNjTZ/ZJALkHy5Y9w24Zh9R/T8a&#10;zb6KNoFMWDIXVQ2cZznjH4VoHU9OQ4sJRIw4P+fb1qG5+yagrWUR2kEH5h0x1PFUkhxWt0YcltLG&#10;4Vl2MvGDxiuS1a4jdXmslElwuV8skDLehz0rrtYstbvPD9/Do1+NO1IwstvdMnmeVIRhZfLPD7eu&#10;08HoeM15J8Pz8SdS0Ep8VILQavFLJE09ngx3CL9yfbtUxGQcmMk7SDg4Nc86nvclnr1On2Xu81z5&#10;u1X4Sx+MWk1a95iG9FlyRh88xHsQDxg8daSz+G2vaXpJTSpfPlQZG0sqgAcArghvftX11JYW1rpZ&#10;0kLviQM/y9ixyevJ65NeV+IbCa0t5JNOlYQSAA8kMnHOSO1cMcspRlzdTujiptcrehwtqZ7UR7CC&#10;+eT296ujTILtmLhJPLJdgOSoPUj2z6V5T4g8UBdPHlHkMBvj4BJ4UH/61RW9xe6pp8c9tI4fvjOS&#10;cY4I7Z+oNTLMIKXLuafVpONz6P0W4S3sDpDM1skymPfk4VSD3BBHrkdKt6JY3Om+XfPM0ojbn+LH&#10;PUMTn6k9a4Dw/wCLfDGuzW1nJdCC6RVRoZcKWdV5IxwQcEj+VeoWhVYStuD0IJB4OfX1zXu4fEwn&#10;FOD2PHxOHlH4kej2fxG1vwZcR3/gjU30ybgELiSNgGL4VZAyruYndheQSDmvqn4b/tX+C/F89t4V&#10;8dvDpWtyzx2guYVY2MssvEYPVoXkPBA3xqQMsCwFfBVhCWj2vAUZuR7kcYIFcFr3wv8AD/iHU11z&#10;Q55tO1S3k8+VY5CElwR91eqHsfLYHBbPXNfR4Pi3McLZ4V3XZ7WPlsbw1gsSmqy17o/c+7065spf&#10;KuB5ZIBG7v8AjVJg6jzCeMdq/M34YftN+LfhpqP9k+IJ5dS0ULFbtp90XmMKq4ANo/Lo20lQpJQj&#10;AOMCv0M8L/EH4fePY9vhbU40uNyo1ldMIbgMwG0BX2hwT8oZeCc4zX7vwxxrhcalCo+Wa3T/AEPy&#10;DPuEcVg25wXNHujow2CVZflPHTigPkt5g+XPy+oq5c20kSkTKyleMHPbg8Hng1RCA8P8wxzX3rSe&#10;x8mpJ6MuANuXZ36ClO5gVPOecY71Cr/MDz7fhU/zAgg4HQZ/xphJX2HxkIpdOTjmnI/zAL2wSaRG&#10;UOrHAH8/T6VIV6yJ1OOPTFMzmgJQhmcA+hqUGEqHQZxx9B/WoVAXJ604Nj5guCecHp6VvCVkSncl&#10;3AOWJwKrZAVioyRTyC3zbcevelXBY8cZH/6vpTjIhxuRghEzjd7VLEWK714BzwRTSf3g3E8duxoX&#10;K8E4zzmri0iWh0ZV8D+L34pojikkyxKkdMc5qQyH7xOc8A4pB0GFII5BI7e1NybJslqKCVy2efTp&#10;QrgkgdTiowm5i0p6dsYH409GCtyO+c4/n6VdOCaJvZjzwpkJBzUMhYIF6556f1ok7vgkGmrlMNnH&#10;HAPenzPYlzQodFOyQbge5/SoyrEfKBj2oUNjzGXj2poTEm6VvlPp/jWl2RcRtiIJC3ynseDmqzSy&#10;yOcrtA6d+KCPNGBwDyv4d6bscOdzZGPb86OUvnHs/wB6POD1z2xURK4zM+FI4AphdWjbCkk5AA61&#10;YhjSVQh4bGcGjmMXaxTDMh2Kx7Hd61LK7ONoJ54z7mniZXXZjkDFRpKE4Y4DDHTsT+lVyiuiWIy+&#10;X5ZwwQ4Ofr3NQ5V2J2n0I9KAAG3AY9akMm8HyTg9xj/GmykKqyCRVPzdOe4qy8IuJN0jYAOQMcfQ&#10;0wHy4Q0owz4A9c+v0qWPDsWkBBUDH9eaqPYaEaRS2AuCvFPkXdHkNihmaPCHGeeaTcqFcnr07jI7&#10;U0+4Jdhj28BQOQUGBg/UZ/Goo492CRg+o6VZYh/9b93pVWQJFN8jE8dPY+1F0So63LUQKyCU8Afd&#10;+taZOSdvGBzWdboEgJ3Z54B7VYDd1PNCY9ydmYKMD149qeiMyhB1GTgGoUbozc8fl6UzcBkooUsC&#10;CQT3/wA9qbl2EkTbnySTwe1QrLC5CLneDn6inK+1ShyT296ZwR5mCG7kVMtQUbExUmUFRgZ60M+8&#10;7McKM547f0quMpgL6dfX+dUZpZ0CwkhVP58U+YL2LiOkrl8g45BB/rUvmqW3Zxz0Pes+PaX/AHBD&#10;dN31FWuNu9l+tJOw7amB4x1i+stLIVijMcvtGNy//WPpXn9tq9zP5C2gIkc7WB4JPpzjFetTx217&#10;GkVygeOLLDI6EjFSjTtO3iYR4cgHJHQdMetUncjk1LltcSSW6vKMHA+nTnJpWIPQhaQjI2qPUY/r&#10;T0fy0I4cE9/50k23cdtB6OJFMf8AFjr/ACqNFzncMZxwf896kLxRlpE+ZgMlR1+nNDMzoDnryD7f&#10;SqQrib2WUJGSDjrQQQxGcn8KTlucdPU1E0OWJduc+n+NHNbQL6XP/9b+t5CyqF6sOOaazHBSTnPX&#10;FIQwO7OR6H9aAqsRI2R7H1r+jEz+cGKjNjapwF4HBpuN0hkzhT2NTqrY5FLjn17UXBx0IEYMx2jt&#10;1pdzgbBliKeFI4XgcmgKQwA4DelJ7kzTsQgupDsO3T3qdWR2A3YI6jPNRKMZEny+ualBZH/dry2c&#10;49fU0gjFisrb/YDJ/wA/yppwFwvfmnd8NwT/AJxUbOykqqk4646fnSQcthpCPhnzkH8Py709owoI&#10;Gcdfzp7KpAHp/nimhuwFBTS3FUDbwTgfhUCHpKw4PbqetPjfzmwoAGM896TO08Dk8YprsibD/kfJ&#10;BOO3UH/Go8Nt4GQDzz+tMLOmQOvXHXj3psW9iwI5wBz/AEq4jsWG8sfMc8dvSoy6OyiMZBGc9Kbh&#10;wxHQUx2RJNvQEYA7U2jJ9iUPvhBToe4oO3YRJgZH41Gg+QhB93p6e1Rsh+9jbnr+NNDbSAg+Xtx0&#10;9f1prRq8olBxn9D7nNM3c4UZ3HGPT/P6U9o4vusSNvPBxVIz5rkamRnwvLg9v8803IJJYjI4wPWl&#10;yzruGFyeM+9SLCI2x1+vHNaNkKJCYWyMnHr7ZqVV8gN5h3rnoevp1pGTzH+bhgeBSO4kYrgED9aL&#10;XLlotCPKKNsTEc85p+fMwYuMcUnmxFWBGM8dKVNxG4kKqnjHAJoJirO5FJFIr7AcYOc1E0Dy/JER&#10;k8nPH+NWZsYAZ88d/wCdRqzAfuOGPr6U2ytOYrXFv5K+eeuMGo4WjDKiqAEGfyGPpWi0ckgzNxj8&#10;KgSKTaYwABnt6VPqaWT0IFEkqDzQN3XFZk7tvMJ4HXIx9ODW0xRkPkrtZeMnpj0FYd0zQopkUkHA&#10;45Oc45/Om11NIWMu4t451LIGbHQZ6/h0zVTVJhd6M2nZ2qOeBzx14461tNEIFaI/eHftXMXaG0Pm&#10;SYZQTk9iTUSTNOZPQ8n8GajHo3i5GvychtrE5IU45JAxkjivpfXZbeYrfwYeM4w69Du5BA7ivnPx&#10;zo5e1OquoLRFSQegycZOOa9d+G+qQ+IvBSQ3EqPLbkoUT7y465J5JxjJ571kn1RUu5uIwEamLlic&#10;N6mrBi2jdJ8gHPr16U22toEIlQbCOvrx9asqiO2LhgEGSPf1rZPsS5WI1fZICWzk9v1qYqqt9oTl&#10;Rzj/AOt/hUcgjVvNAAAHAq1AUOFVScnvSbEtRqzGZt7xlQx+6atRIxRd6kdSMnt7+mag230pPnMn&#10;l+oHPtirIVlUAkFR/X1pdByQShWRQowCcdePWplXg7T+NQbfNPQDYON3TP0/xqRCcmZPmPTgZFJX&#10;6k2HlvPwzDKc4wep6VLFIS4ROgHBJ5z70wRyMm5vlPUj+lQxswwSAxPfOB+VK3QG+5cVPMBLHHGA&#10;R39qUNuBZiQBwv8AjUCNJ5hKEMMcLnGDViOUTKMDgcA+wOOKzcrmkXceFBwxJz2ppiYtnOB0A/rT&#10;wMfTBP4CmjMgEsfzBh+FHULaEo+bByPb6/57UszmEZXBb0J700Jg5Y8juP8A69RNaxKfNDOcc8nJ&#10;xSFZ7okG/apYkkjr0/SlMu7910APYdabGpjyVYnPY80r72X5Tt7GgIydxA5Emcc9x/8AXpjmNjxn&#10;A69qQ5ztZcjOMn/9dPIjJwQdtFh89nqQGe3UFWBwnUAd6mBDxhYOGPLHHGPaokiCsWdt+T0x/kUr&#10;SIBsPA5AA/Wk3qVHXVEAZJG2N849e1QyJOz+ZuDQ91OP5dTVliVQFU2g+o5x61Ax81TtOMHHWmnZ&#10;6DtoVJVCr8qk46fQ9hT3SaKQLKN3AB7gY+nFNYrIMe/86ZGfJOw9QMDHGau4m7aFhpJMhoflH8Rp&#10;oJl/dg5Y96aiySkl/Q8e9UfPkZdtsAM5GT+uKaQmi/0bMnzY71E0kKtuVSN/zH0x/ntUcbuyrC/O&#10;BgE9T9f8aRmYkJGOB1PTv3rVIS8i2AB8xyAe571Wlggb5cDA4qRJkPyOcY6E96iumKHBOcHPB46c&#10;VaRk4a6EJ3bvmOdo4qJo1lVlZtuR0NWI2LoRgDPJzTJYt+VwRnkcd6pkuFmccYpVBRDk5PB7VXki&#10;McbEZZ+wB5rfuDGhKRjLnt161jNJKMyRoOOMnop960prubRbsUkeQkkY2YoabYh8wkKe/wDLFIkb&#10;iZlY5LccdABVhY5S4jJDxj8eKG9BsqSCF5AIjuPAP1960FaDaEVgMDnt0/xqCa1SPbJGMY75/wA9&#10;KSJIZFznPU+gBFSg5X3H3CKxOW3EjI+npUK7nIXb7Y61I0AjjEicgcZ+tAEgX7SnbpkZ5qo9yrIj&#10;CSFvLPyjOQfWmxt8xbbls9f07VKp8yFxIQrDn6/lQnmSjaMIOmO547moa1CwqS+UdpjJz0wc5/z3&#10;qqkLqPKICHoe+Ce2DVkuxIAXBAGPfntULhlkVBgEjkn0Peq5CknsRom5nRjuA6UkivtZBgEcDj9K&#10;lQxLKGH3vf24pkkqhlOO1Dia6ECTfNvc/P3qwRLKrGI5YjI/nU64wY3UbSOMDnPXrVeSNkjMcbFX&#10;GPy9KVh2QiL50XXgYDHv+VTEiQkKMjt700xlQMjGOAO+f501jhgB97k/gPSncEhm2Nl/epnbnHPe&#10;pont1UnaDjqDxVYO6pnbkHrzUsckMErMy8/wmquiJXWiKGuaZYa9pN1oV7Hvtr2IxSpwNwPIwxB2&#10;HIGGHI7V+bHjywvfD2uf2NfQql3b/wDHxtI+YyDMbH1BXoeh69civ0zLSOdzYBzxjrxXlPxp+G0H&#10;jzwhLfaYjPqumQSPb5cJCyj55A52kjcAMsAxUcopbIP514icHxzXB+4rVIaxf6fM+74D4meX4q1R&#10;+5LR/wCZ8U6hpdudEt7m3AfeMdtx46+wXpzXguo+ILjw9fNLqSqDye5wRnqTjH+e1bui+IfFlnq1&#10;x+9RIreR4pbabLgMOvcbSD09vrxwnjzxHJ4y0yRjaK942EVYum1CQApP1yc81/HdevKDdKStJdD+&#10;p6GE5rSWqZ08V5p+qoby0cS8Bjtxxnp615T4vnube9EcS/vGDdsYU9D7nNed+HNT1vQXaXSbwLLk&#10;LKAoKuAejqeDn1XH1r0nXNQTU9Ph1C9m3SLjGB2Jzgnvg/lXGq/NF9D1aWEUJa6o+Z/iH8L9F8Q6&#10;zDe3cy7mj2zDbuJA5288YI7EcHkdat20Hh7Srqwj0ywiigjVYJVGeYgMDYM4V8Dn+8c5rvtX0TNl&#10;caq8ibgQQDycZ559MfWvPYJWTUYhIA+8kAntwe1fNYqj7KpzxVrs9WMnKPI3ojK+M3wph1HwfB4u&#10;8F7oLmIsZUGBthzkE4GRGoBLnPB28EZ2/OfinxDr8fwysdButNt5rW2YIZ4oSY2eRGQCRyW3/K2c&#10;HgN6AcfpF4a0Aax4PGi3EWPMG2RTggBj93PoR1HcHFY/jDwBZ2ulizgtElmlYI52jaM9VRffHGff&#10;PFfoWCzKVKPOuqPn/bJ/uqivZn890/wXt/F/hHVr24uoNMs7CbyoZIstudPmYMMHauOqjlRgg4r9&#10;Q/gZ4Rsvg34e0XQ/DN3dXdlHEd73KrC8izEMPMVBgEEggDjoea7vXPCtjpUsuj6Raw2UjyC6ZkUF&#10;pJAfvjH3zwOW6CvWPD/h3T9UiLeILho4hGzKY/lkaXHBHXhc5xzngdK755nGrG6Z51Wku1iaS/WD&#10;yNQuSYoCxDkZI25w3HrW0LDw9eol9oj+fbynndhWLAck46fzrE1DQ5ptI+xSknavA7egz2/+vXl+&#10;ja3/AGReTeG5rWSzuYv35jMZAZTj51YDBXkfTpXj1qivr1Oyhh5Ne69Ueq6lZaRqaNDqzLHAjdxu&#10;xz6/WvLPEfhia0ZYbScICF2+WBhxnIIxyM/dwc5r0a68S2+qadGLaPyZdo3hh/X/AArjbi4slnMc&#10;QAyMsxzsBXrz2Prj+deHmFKnPfc9fBVakEeNa3osmv6ZJJYKbuNW2sqHGCh5B7HByCM8V5IPCWq6&#10;XdtIIxawcFGuMFCSPujbx7D1r6Yu77UVkl0+ERC2UclRy+7vnPH4Yz3rnoo7xZhbxAJIRtTjcMds&#10;denTtzXzlTAxetz7TLc3nCNj570vVlvdUTTFmd3mJwRGwXIBDFXPYEdenbmuyt5oHjGms22Rd2wc&#10;HOOrEjpuPX09xxXZxeHtNstfe61eAl8nZMpGAX4YFRwwxz9fesW+ubDS7DyZ1WGFyyxyxj59wOeP&#10;T8P61yPCtfEe7HNIzdoo5Wxi1q1juraWJkiVjtB5ADAcgHlR+H4VDdWl9bQoL4v0Oxyc5PbAyemc&#10;YPvT9Vlvf7GCRu8dvu8yc7d7uinLHg5JPfH5VBeRW1jawS6TK6rPu3bkZQRkEAAjK5HTiplTW56L&#10;r3V0cXrjT6dqkUV3MUikTdC4yCzH723+9gj7ue/Fbfhp9XlnYpHKfKKspMZAG71Ykhc//qpda0DR&#10;vFfhSLRtciFiZiWhnQgOkgOcjdkDtnOAc+1c/p9zqXh3UHiDy6oYFaEebM2Zc8ebvxgHbkDjAGQO&#10;taxikuVnZDEuUORbndX015b28lzGjo8sn7wp8jRk9gTg49+2e9VdMRIb14r+4Cwv85Z2J28cAlsn&#10;rxgfhVO4mtWul1GSNmdpFYw+ZuRto+V8kZ/OmajD4Ln0Z9Qlu7sXV5L8sDlRtJBJz6xggD5eckc9&#10;cqNHRtmiraJWPUPDvh6DxLaXd1od7bs1mY2mAO35X4+XPXkY9+w706LQorRH1Iv5jiX92vy4BAwS&#10;Mcjr+FeIeGdU1PRJjfWsYQxBtwzkkHHJJ4wMZHoc+vO/p3juA6vLbRW0recvmLOCERcYBQjqDnnH&#10;XH40JQ001HPB1m3yu6Nnz7m31B47iOdg6bEZNxUENklv5e3pVu+e8l3XSRb1jUFgSMNnqT6kH1/C&#10;o9Ov9Xt7a6l0K5NqH2mVblA8T5ztIbk4Bzkjj2q1BZ67Pphk1C8h1OQt+8MJymwkkBScAYzTnogn&#10;Ws76fj/X4nFS6lqWnObIOQyMJCxbcFyfu4x7cj0qebW9ZvxFaSkFWKl2KjcwB+7z93jrx0qt4huT&#10;YMdLhhaCVwVUckOT0y2D97sO/aqY0fU9FlgbVgIgqhn2Nu5z0Gfm7/y/DmkdcXF2k9zq2guZdXZr&#10;eDELRkukfGBn27EVNcQ2t1ZyalbxkL5TRLs5O1zgsMew69hXNWgvz513bu0UczFXZjwVUcYHb1+t&#10;S2Ot6lHZ3Wh2j+VaQyAlwqhgWXeVDdl9f54oiu5U6Dez2Ni5g+0eX5MinaqqwfJIAAACqT0J/iFZ&#10;o0y+huZ9Ot8AADknqGwSCoHpgHPNRwSkzrLklnzjAyCMdP057e1Kdau7V/tV5blIST+8DcyfReq9&#10;81MLIxalHSJkT6LfnzTp0iW24YcyP94ngkdT07dK5DxH4Yi1CW10N5XkigIkIKjLzMMKxXOMgZwe&#10;o6cE5rpbd31HVX1GWYzpOWMELYXvgLg4Ix3Pc80qQC1lLSygrGSFl2lcqp4wD/M9u1W+5vGq4y31&#10;KPhDRbTw3HcXMwz537tN3zhVyR0PTjPuDWjeXNuLJHj+RCTuDHJ7Yb6gdu4NTapqPhfToopbiZ7d&#10;lYkQ7GZDx975Pfoew61wuua017KgskaKMMcMvys24Ak8jgD35PsKz52kYtSnLnZvy3MrWn2T7Sys&#10;MBiAORySfSuMhhNnE0l04McpIbDfMD7dzkf4VsZNxDi3YAtztbgg+pPt7e1YF5qLRXEcVpGf3jCR&#10;iy7SxACgc84OK64U09UXfTQwNSmtPsEjaciKsaZc/wAW7OFJXqe4+tdj8LvB1trjJquoxsbW2kXC&#10;uMLIQhIwT2ViOeemK85vJbyXUT5MQPnNtCxocg/T8hn2619ieCPC8/hrwHYwX22GaUGeSEfMUJyB&#10;tIz1H8Pbk9zXrZXhXUnfsfI8XZr9XwvKnaUtDo7FrW2V5LcuXgPyGRvMEa/xAKc7QecgfgK3IEYS&#10;KvmlxnIBA6Z4KnOSPwH+Ofa2zy27Q3MZCyYU44JD45Pceh9K3rIT+Vib5zId/OOmduDnv9PrX2tK&#10;jy2ufi9eV1dmzEG8qRYwrbhnIHG716c8VdsrhzItyqY2jjnOc9fy7d88VBbwvCHi8z5iOVI3Efy6&#10;+1PBkc/OMlAMbQQAR1wOo+v616EYWZxotmVCW88HIPJxz06DHp/ngUgukQh4FLccn+6R1GPX2pxi&#10;ZYchyHdRyOQAf4uvX3/Oohbkkkj77KFZVK/dHJ6c5/UVUlfRlqSQkb3M0/lxgMg5U98nrn6VMUSc&#10;nyWJCqS3zZ9s/h+tFpZxNI/zMrbiyg8FQcY2+2a07WzjkxdRr8x4PoB0P/18dTWamupE2upkQW3m&#10;Iru3Jzy2cZJ59/c12lkiqrqcyEAHj39/Tis6C0hZPLkfeyg5OcbR7D+nX+VdtbxRG0X7MuUOM+o9&#10;axVW+o6lRNGLFa3JnTZJszjsTgZ44689PrXv+g+G/wDhAfEyW0WqwakNYjCyiDIa2aMZCvjKsrZ6&#10;g53AjHr5TDYwJsluxkkllbHKj0//AF17l8MdHg8S+KrO3DhjAyyE5JEeGAywHZgSPWuHF4lUYOot&#10;wpUnOaS2PsXwfpdxpngCOznjHnzIoO8Dcpdi5J7nFe4+CNNbUbmyik+QB1VZDzyOQPfPTNcnqek3&#10;UVwkGnrviUFdqZO0DoRnk8fjXovhCwMGmprUzfZ7GP5EuJG2RNJwFQSMdu4noOpPAr8ydZ1KrnLq&#10;fY01yQUUewXkg0VvLtDlm6k8hpF/uj6ccV02kXzw3cWo+IbdbhLZWZRgMCcfLuX26muF0TUZzeTX&#10;EE2I40USNxj95+eF75Fd2mpf6N+5CuxGN2Plx3Jz/hXqwV1zI5p1GtDikkl1nX18Qasoih84MEAw&#10;GHQZU9Fyeh6jiuxOmyXuuz6LDdiNPN2iZs+U6oOSVyMDjjFU0sYhaLeuPM3HMcYOcbe59fUUW6+b&#10;P9oK5IUjrwN3fFRBWBVELY6nf2cUVraztbh0Jn8o48zB4+bg4xjI49KLy3tvFusQ2vggtDcCMvcz&#10;XfNruXlCF6gYUg9j14AzVO+0qZhHDA2XY/u+ccnqDntiuNvrrxHHDe6Sm2CzjjlNyBtZGRlKE7QQ&#10;XABzgMAQMZHbvpyd9jWWq31PHI/iZpF94enuYbm4lvdVuBd2aRSyRxwsoJllmiC8MY8Ls4bOMYK5&#10;r1/4baLYv4hh1rxlBPMbuBrxb+AxSiGIFUnmlDsX2oHVWI+bLcA5r81NLsPHl3441L4by3Zkh8y7&#10;sTNC0iwFUj3I8If514PI6kkjJwCfsTwV/YjpZ3EetS74Y00bUrGLDKiRuqw3PlLht0ip8/JTdjIy&#10;OFg8Vd3a2PYr4Plj7r3O+tfFp1K1/szxrbXWm6rYyiCBTCv2We38xtz7h80bJGFO3LA56nkLV0fx&#10;KkGh+JbSGE+Vq8QihcvgQ7SwdygG5hgDaQR29K5/xT4g8OeK9Uks9KYzaLYzSC1uXQqzsAA5B6hG&#10;OflOAWUNgcCuX8RX4As7G1R7Z4o28xw2PMB5AVV5wBwS34Vria3u6M6MLTvKzORcTaTcOtisRuMB&#10;nORukKjPLN3x37CvGfGUX9o6ij2jvFCRmUWxEkgUjnZyM+wOATXoOoWcR12dtUkKon7uNRxl3AGM&#10;+nH4Vy/iceENPubPw94XSaO4u9PSW6klAIjfzWDpHJxv2gKT/d6DPNfn2PaldPY+zwUOVp9TyWTS&#10;dM8A/FaLULGwt/FGhNY4niRQjC4ukAZmCgmOeFhglcj5iWz214NStEtG+0o0Qdzsj5YxpnIBY4LB&#10;QcbupxmuoSJMm1tTILndtjkU4STqSfUZHUH/APXT1hJtODi9tVMkCnB4GQR37k49K8NYTk5uR6Xu&#10;eo6nPZNakviHxXb6faP4Vsrq2vlkCtMhBaVI8biVcfKR0459Dg1x+o+E/E0mlzS2l9BfTC7twlxb&#10;zMryJcbcxEADlARuU9OBya5611EaUYUVI924IGmGUVuoDE9AT1zgGr3ivxxe6rqf2yQpGVKNHHZE&#10;RjzYyGWQMoBLKwDA9j2rzsRUjUi5Tfy/r/I7qUHFJQRb+Kfh22tNah8H+ICnk2sSXSXkDEqIrtSV&#10;XY+CHUxkOrdODnBqGx8OeLdV0Rte8NGzvdO+1mytBbXMcl011Agdw0CjfCyqQwO4lsjA5GeF8deI&#10;Fu9LvdZ8YeZfz6mZJGVmXzDNIMeaSQPlU4yAAO2BmvBLDWbzTLQDTLm4sII3DGKF9o81hywQ8K57&#10;lME+vFcGJqwjVcuXfto/LpbY6sPhZSp77fcfW9tHq/iq7uL7UWkvb2xkW0k89jJJvC5EZZucBTn0&#10;zx61yvi74keMpvEtvYQQWsc0MbWuHVmDeThR8oIVWwec855HSvnx/iL4ohhuhpcsenm7kX7VnO+V&#10;YySMSdVJJJ+Xnd1yOrNTi1CO5sry2u2yUaQRgh2jz97JPJJzgHOeta08R7nuN36/ebQwHK7zt5Ht&#10;Mniq8tdYZbu2+03BheKJYXLbHYfKxDckK3bvTLm/8WXmgwXfiJ2vn02P7BFHKxH2aOMCRViQDaEO&#10;4noTn7xOAB5KRqKzW+twTSzSu2ZYY1x5aIQFK5PJYfex09a9Hjupb65liE6xQMhkLZYB3zgfTIyP&#10;512Q3alf+v6+RlWpKOxnXetwXmkW6xXDwXXm/MqrkMm05O7sBXE+GSut+JP+EetE+0Xil2hRFy0i&#10;J97GOWK9WHpz0zXT6zc6TNYrpenWrxyiRSZpGU5ONuAo55546VwV1NLpWvQ65bSi11WwGIXgAUwP&#10;tKM6Hn5yjEHORjtRJrmXNt1NqCjZ9D02bX9a8Oa+LGZQjFlimL8feYKS4P3dmc5GOPUV6Ff2mu2s&#10;0vhqwvHilyyzLGxAIQfe35Hy89Rg14B4X1u/vtSuJPEmoS6mihfLadlZwIzkqxIBxnpngAYFdtqd&#10;7rOqXMeszCJLZjgBJBKzHd87SICNgwe5xjnNdtOnzXaTav8Acupw1otT0MnxRaXumaTcWLCSGa8R&#10;hlvvyoSBIGY5BUqefXNfMNt4Aj0PTbrRfCwFlcX0c004ViEztxvwerhQoA4GBjFfRHiy51608Xnw&#10;fe6nZX0ccUE/mWkoe2KShtuZDwrAA71z8pxnIIJ5bxHb2t0rnRkiupwVUSxN+7ZB1BJ4+X1HH4c1&#10;hiaLi77JHo4WtKGl99f8j2bwj8RPDtxYi0ks/wCz7CCOKOKC2XcI3VVUoUXsc5BGeM+9dprM9jZ+&#10;ILiIRpLjZNHEkgkMYdeFbr1xke1fPHhi2Nh4ZhhvHZJjIzz4wVU7vlw38Qxj+Vdv4djv7q8lv7gA&#10;OiqqMnAYITtH+9zk/XFedjqzqSs15/mYSoRTckzurDW7y4d2gyGU4aNPm2j6V6tpvhtGsYtWuXe3&#10;uJpHV42UgxKCMEjvkZI9q8H0q4m03xTFdW7NAxJDkjhiMkDvn5q+j7XU9T1LM2sAISwc4BBzjGB3&#10;2+xqcqw6qXdTp93qeZmUnG3L1NDS9QupnZXZkMTiF5R/GvdwO2B/hWbd3sMF9LbaXM0h5/fSAZZe&#10;mW/H9Kne21e1tWksZgI2bY6g8sJOMkYzxWVPoivbfZ1Gd5AZkGSE749eO1dmJpVOWyWpw05R6l+e&#10;C0m3RSXCvcKAWAUpgsB0yeR3yO1XZdevdTlFlPIW2HYVYA52jGOmOOua09T8V654uitILyOKSGwH&#10;lwyLGFd0VQq55woAHQcE81SjJlni8tgrxbgMjOQevSuCdB3916fmae1WzNzRrOO3d1ngR1Cj94H3&#10;FWJwAFzwMe1akMdvpl7vMTq2cj0bJ4AFeKaHrerS+K7nT7e0325uNjSkngHGMepHtxXtAk1XSboD&#10;UPLlEaMMDg7h6nrxWOFrRqpuK2fYwxUXB2fUtpeG6eVUhZH5wvc/l+tVtL1GybzLi82RiAZdeeTu&#10;wR0qW4hkv9Pl1LzsFE3IvIY9wB9f51mpc22mSDT7YoLiQCRkYkuOnUV3NNO72ONO+h11ncWbxRTS&#10;SBI5wTEwOdxz0pugJrFxqEtpIBBYzqZEBGJFcHBDY7Y/nXl9xbI99GFODNKDkHABz94DoDXtGkeI&#10;FhvbmK7heZolRYF4UEY5Vj168564r0MFNTevQ5sS+VaaialZaolotms7QBHQxToxDI4bKkMPmXuM&#10;9gfTr75eeJhrLpNpJ8mCJjK0MhG9+5B28Z+n5GvEoi180VwqLFFKS3BJAIOeQeTnp7/Su3vLeOGd&#10;ZIiVYMSV6Y9wa9elS3aPJqyvubV1qC36iC1jZGds7SckL6f56VxOp6nZySRnTV3iFsSlh97jBCkc&#10;cetba3txHI8tqSCqN83Tgjkfj0rz+5vtkpEcWyM/eUYHbsa58RSsjKnTdzQmudOsbhb+cgIxGBju&#10;3T2qa4u7A20N/ayCUSngLzx+mK54RW2tanDpt48ltG/zGS3RZHAHXCMVB/E5xnHobkvhu2j1Y/8A&#10;CP3TXFsoBDyqY2I7nbkgd+P8ePOlGb0itDp5V1NC4h+22jiO385gjFTkdCMDqOfpXbaZNdyNb/Zw&#10;0EMCKWjQkJvwN3y5PAI/WvP45TYTNHZykLj5lYZ6eh9+lddBOXtheWLxsQDuTcAy46hh1rqprXUm&#10;pDTbQ9Ms7u1k1FAqlnAwSRwv412Vg0Ub7udztjd3HsM14/4b8UxKI7pcKWf7ucj/AHWJ6fj0r1WZ&#10;Bcxi2tGWO5kwRFuBbJ68jrzxXZRS6HlVI8r1RPdWWmGVkNxmbrs3Y+nXj8q56S7SytJJJ8OCyogz&#10;yM5yT7D+dYni+LXPCF1bXOoKs0E0iLGYyS28Nh1dTyuOxzg+1dB4i06zsI/tWmpNMYiPMQYLHOPm&#10;HTp1I9KqpJ3sRKCsckkVtayCRHD57DqSTXWXNtDaK15CSwXAIJxz1rLEjPulucO3G04wRgf1qC98&#10;Uo1sdLa23E4IYH5jgYpL3R06VlcmF+YbG4nnZpdpHB5JB9O3Fc6niKK9uvslocIj4k9eOua19Puo&#10;NR04LAuUcAnjJBrgvFVjcWd4b+wgKs6hJGBAGU+63PAwKznO2qKUVex2i6lo+xrOaLJYkb8fKpbo&#10;WPXFcpqui2MKpHaSCUAtvjUHAH+993k9MdB+tuxviIU/tPy42kA/eLznd2P1qbVrnRNH0uVZ5RDu&#10;wMgg7v7qgdSfSqUla7NVFs8Q1/wzpcaC3njDrLuYbWwRt6jIxzz1FcHYaXIkUttpsTIwbOSMDaOA&#10;Oev8q9H1aS21SxU6VGVuYyG+YcFR1Xrx/L1rrYNO0pbaI2imQ7AXYZJLd64JwjNnVCckrM+aNf0T&#10;U5l8lYdtwgLRTLxsbqGB65HvUPw41nxTPZxDV55ftltNuky2GkVe0gHBzjnp2r6kfQtMvLEPAmCc&#10;kHAOCfpzivPYvBtlomrR6hNEEkkbMnltyygd/XjmuCpgZqrGpB+v9dzphXTg4SR7BbXvh2O3E19d&#10;yqVO3YIGYjoc5U4xg9TXMXsaR6ml5pbboUkziQ7Tsbhj9ccgVlm/t0nZACY+w7ms9iLiXHO1uWJJ&#10;wPTivoIYlXseLOhrsema9DourWsmmLyxw1tLsBeMjt7Bhwf0rzCxuY7dH03UHTyRIrxSZ/1bjGTk&#10;nuRwR0qa+try0t2uGVmbIVQhJB/Ae1eCeINS1fRXMseZrRx9wD/VLjPIwOP61tWxvs7TMaeEb925&#10;+pvw6/ab1nw5oEGm+L7qTXrFZwAxKteeUVAAWVyFfYecyElskMwODX2B4d8UeEvG9nLqngq/i1K2&#10;RhHJ5e5JI26gSQybZEJAJGQQQMg4r8Pfh/r1neaE0kDeYRIy3EPXbkAgj3I5OK9y8E+MrTwfrVr4&#10;u8J3v2LVNOcOPOAYNvXawYZ+4VJXPB9Mcg/qnCPHNanGMZvmifnvE/BNKtzTp+7Ly/U/W9kZGxxy&#10;Ov4VEodBtkP5V4n8LPj54e+Ij22geI9ml61OxSJiym1uiSSqwydRLgZKOBn+FiQRXvN3bGCUxPkY&#10;GeR+dfueX5rRxUOek7n4vi8DXws3Trxs/wA/QrbuhxgHv2qc7Vzj738qpJuyEc4U/wA6tOrRnJ7c&#10;ZHOPxr0UjkU43JNoVdxOD3FSMwwvOcjH4dqpKxfcWGCO5p2M5xycc59fanchtlneS5RvqD06dqaw&#10;LKB07jHBpEmVn2OT8o7flUw8we4HQ1qmLcYVCoGbnt1qUFmG5htX8vrUYIx+96egp6FXw3b1qjNj&#10;woJ2gEqf0pC6hgqZPPBzgUjKZOVOGBPsDTQvOzbnHvWnNoBIzKW/fDaV6nrUbgxABTuGc5+nrTgS&#10;MFh9CehqJSSgeQbSevr+lVTv0M5km6L5vNJ5HQD+VI4LxDYd3B56Uu4fdOG47daGGRtRSPfPrT1v&#10;cOVDW4H91ew61FIrSRiMEDnkfSrIBT5VY/8A1xVUKnJUjB54rXdk8rRGyRoAqjj7q+w/+tULR7c7&#10;SefUflirgZXBx/D0+lIQB8nUn6U3uCRnb8n9393pn3prRKzBTJtkAyMDn6Ur4gPlkDbnr9af+7Um&#10;T7wHH+TTSQlG5XUOYx5gxgdv0NIJY3Co67gBjjtUkKxlmXdk+/8AKpZZBGCjsNvfPWlKWg2k0RLu&#10;f50H3eMHp9KUZZyQCSeRgZ6UuUYYzirSBlkww5A6/WlGVxONgLSTfLJ6EA9x3/nUZ+0JnYMtxkf5&#10;9qfG27Kc4HOemTTukgblSP1/CtGZpdiZIg3f7o5Hr/ntUSo6Nng7c5BP+f50rsdpKnG7g496gR5N&#10;44wEHPvSvcoW5SN1Ck8nt2pnmxJgS5BHoO+KY7EMWcdOT3prFliV0+8eAT6dqamM0ofKkj862UZO&#10;VyRjp9akDEfu8cHnNU443T93g4PcVby3Dj8jQmNJk0jqV+UYPp/9agKS2F4PvTVAzknIOc5oyj5+&#10;bavUk/56U7XJELbHy/8An60zzMnPYcmk83LFD0x1rNM6xs7nLBuAAe/41M+yEr9RV1BbhfLeJo27&#10;qx9enI4pDK2DGvzY7mnGVpUAQDA4wTzzUHlxxoVCnjk89vc5rK7tqNIVGjMgaP7y+nXmnwTS+YDz&#10;jkgN06Yzz0pqTRhRBar8zsADnGc+tSNumAw236etVuOxbjeYYVFBU5y3oeOKtAvJKCSRjrjpWbDL&#10;jJcEDjaf/rdjWkoVflUnHXj/ABqumo7j1lzI2wkYBwcVLzj5Bgds/wCc1GsiKSvJVhhc+3+NCkn0&#10;LA84ORVXIkifMbOu4YX9aeAnm+WCU3Hv0596iaRVO8c+oqQnemd3HUGhOxnbuIyTrhlzj05z6U7D&#10;Atgjj9KCzD7x4XApoVdvoFzVuLauEj//1/63Tnfu3djjHvSs5BAPr6dhQGQ/uwM56Z6f5FIAPQDH&#10;tX9Fn829BGifDGP5e+fXvVhhn5j17/1qLewwvb34oOHUbDhe560vI2Ww1iEwq5Yt0/OnvIIk5HJw&#10;Bn3pDIYpdiHt0pd7PjzFBI5/L/CgLiKNzASjpyTUhVlxgZNMkd0ySMBeff0pG8qFT5ZLZP50iLjy&#10;C3EntxT1aQn5TUPCDcOVxnJ4H40p2leW/EUNAmNcugLjJJOKaiyJ9/q3epXkSNdpG7gdD/nrUY3Y&#10;ywwTzj0qkyGuokSxRKTFwTx6k1H82AM9+/WhJGKc4wDwAf8AGmP5cTs8mSxbp9e1WlYPMmQuQSPw&#10;H9ahJaLG7kkdBUpKorADnrxUbBm2mXlvpjihIbQiMIxiIZwcZPSl2gKEJy3Y9cVJwUzwBSTOUVWf&#10;GQePWmZyj1ECSJmMEYP+cfjVeQxovzn943P04qcCNwXI6+54phIwflB9/wDChImciNFYIvzY9TUD&#10;xBVMuc8n5R1J+tSlI0/dnJPt2PvUhESP+8woGP09a0RlYq+XNz5WD0zjsPxpGDqwRRnHYevtTLbe&#10;IVjY5J6471ZxvAOACB1H86prUp6jQZAMTcZHAPWmxxSooYYAIJx3pNmX8xmyw7mnhCXE0uc/r+dD&#10;Q4vQR415lmJGP1Ppj1pFjEo3sDtHr3p7Pkh7jAVOgpRN5j7s8fpn3qVoVGWg14AcseXJOAKZBHKs&#10;wmnYcA8Z4FTuyRp5kilyMgAetNwfL805GQDii6K5XcmYK7gnHcg9aoxlQdjHIJO0joM84q5HCQMf&#10;wt2P8qpqdu2CLA+Ydey+9JIcovdCgywsItu4kjA+vc/SoXhkEpCkAp0J5x71aIZXEasemScd6qyg&#10;OSZGbcfU80yW77GLPFiIKpOQeSf5/wBa57U2VIRAEDbsHceQMH0rsZIkVjx+79O+frXM6vbyJEJo&#10;F3Y/hPoe4xSb0NYSXU5mR0FuyOSTJ8vPI/GuC8KtceDLqWPTpWxKG3s2CzHOcnt04wMDH516B5KS&#10;nY8R2g559evIqzHbaaxLXaBxkEKvr/WpUjoclY6u2uD9nSSLP7zAyavBHkA83q2Tx09qyrfUPPkM&#10;DYVR0x6VoCWQDKk7cc1VyHF7EykxEeeoz2x1xV3CsQ0RznoAapeYryqq5JIHzdgKsKCbkm3UoqoM&#10;nOSzHr9KCEm2SOz5O7A57GrKIVxIw44NVjJsAWNMd+eQP8+lPinjkiIkb5xy3cDNF1saWLMssUsJ&#10;Z8Y6dOT60kTpHIB2P4D2pceQgCp5m44I64/xqSNkB/ertI447VLdyethSC75OSBnGelMXCSIHXcx&#10;4yvTNWHQHMshGB0HvUKjCDy8N9elKVhyi+hYAKLgqMt0HeldVmw0gwOuc9vaoIvOLnbyO9PaKVHw&#10;BkHtWdwhHuW2KTIu0/Ljj+QokXAD7tox9KYXkVQki5z39AO3pTMTFw0vp0HIxTtoN7koEYTZu3Ac&#10;80OUf9wzfeGQB6dM0sSx7/KUe9K2EG8YxnFTY0UxUbJET8gD/wDVSNGQcJgkevSmGNX4H1/WlZfM&#10;AWUkj0+lCRKjrcYXWQ/ID9T0pPmIyTtOOFz0FPkIVuMZ6gUFCeJMZ6j8vwp2G4XI5H8oeWinJ/IU&#10;hnjXBlGGxzjt6UOhfAU8j05pInfGGUHP48ClsOCIZJssWHTOOaiQPJ94FgevrU5khwVCbcZ4A6+2&#10;aiTzFUs3ORgLQ0U5JEZh5YKRtxwe5qi0TNhojg9ck/8A6q0BcxxupYZJxhc+1QyFEkaV+h5/H0/S&#10;kTcztk0cmyJvmPWqZiMLNHnDDPX061qF2MglYZzyAOP1qorPPIbmUr2UdAML0/8Ar1rGxnJPqPhS&#10;JlCyA5x+P0/z2qz5rbRGyjA6VVg80zSSP84bge3/ANf1q3skXKFcED8a0iNKwqp50e1gFI6DqM1H&#10;IRDE38WeAf8AP61IkiocuMj06c0jTRlCgXPetVuSo3dxI92wDAz1B706fzgR83TjH9KSPIX5/l9h&#10;1/GgxIDycg+lNIhooSLGx3MAGJ5x3rLuUYnEONoPTpWtLbxqC54JwPoM9az5NkKbckZO3HU81qkP&#10;ZnNTyxSXD5+Uq2Ce3+TTztwfLbI6H8P8ah1CKGKZWZyZHPI55474qwvzAxoo55yO3/1qOU0TIrgp&#10;5YglycEfTp+tPG11KgYAGMfWnvvPzAZPY/4VFH8q4UZBP86ShYbGGRODuyRwqjpz1zmonabaAHBQ&#10;8gA85q0BGyBSCNvBOOPwqtmMSCTOQM8H+tHKy6cNCI5YjecMO30qEMzMFHJPb1q5MSz7sj1wKgYs&#10;v76PKhep6E0SsapdSYy5A8wHIAGKhRP3cg7nGCf89/rUrbZWMiZGT0PWnNukwkfGzBJPrUXEMEUa&#10;xFkXLevfNNni8yJTKCMdPf2qZJWWPey+Ywzt9PqajWeQjEq8fTp7U0Q7jshmDDOMdO9OJtwnmsCX&#10;zgt7UhkKMsR4VzjPHFSzIhT5jkHr9aJbldCFDuYOy4yeDz+dDlQMFfmI5NV4nuEuPLijJVuBz1FX&#10;ZWYZBHPSkOO5ms0sZLTYAPv+lTRtKyDzccnIPoPSlKBGCkggc81OxeQ78cZxxTWxo7FRyi/KeM+l&#10;W7eZ7aRJoWKlCGDDggqcgj0INRtiT/Rp/kbPU/40sMaCVUU/uyepPNCp6alRmj4m/ar+F2laDYv8&#10;WPCtgsEUgml1MxZX5vl/eYAw24k5BO7JJB2rtr4OFno0sMlkLnyXlyAF+91wcg8j1Pev3Y1LQNK8&#10;TaHfeGPEkSS2F3E0csMihlYdQdpBBKnDDj7wGeM1+HPj74Px/Aj4zXfhdWv5NPjkE+nS3pe4S5tW&#10;VSdtwR99GyGR2Z1zjcykY/mjxm4JnTqrNcLH3XpP/P8AzP6M8IuMIVqTyvES95ax812/y8jyzWfh&#10;Vqvh+OTWNNaKW2VVMcEKM0wLEDJCg/Lk445z1602HSLl7NbPy8q39/O7OcdOoINfRFj4wufD8w1j&#10;QlKSyoy724HPOVA/Suf13wjrGl3Fje3cwaS9j+0yYYDaWPfvk5zjpX4HGkk7o/aXOSVpHier6JfM&#10;gsJhtY84HUA1x83hebTrhmt2HlHn94vK9AAuByPc/wBK981nRdT8QzxzaLbvdSQKfOWIFnCeoVck&#10;8+lcdcTPLE1opKyx52qwIKkduenNZV6MGy41X0IvA94ugajFa6zcH7BJIQxxkRFhjIxyRu69T6cV&#10;0fjQppmrJDpt6LmCQ5RgMZ9eP0rzTTmvZrhZdRUQkPl93OPoB15rD+JnjrxHaeKdP0TwzNB/ZyG3&#10;iuZZrcMRLIxLGOQkFFKlV4HU9cZqVio0qV+hi8M51dDp9Z0mw1qEy3UCSyQsG8wDDKueV3DGFP8A&#10;EO/euvstG0+8soxOcDkrsAyhHHHGOe9TPpVzd3W23AFuQSzFsfKPY9TWpqGipZ6cLuwlIWIAFAeS&#10;D6Y7etapyg20cs4p+p5lrmnXOkWwhieRwzYIZRnB6DPtWNd2DSxR6ncIdyABXycYPY+o7AEfyrq5&#10;d8kha7kZ2cnhiW6dAPQVja/JP5SWylnXO7aBxkcc+tH1h2uNU30PnW7bU7KVrWW2ZT5jeSTyJBnd&#10;8p5wT0AOMkY4rE1S6guIcF5DuOSjfIUwdpBA54PrzXruo6nNLe/Y7RlYxLhkYc569c9fwxXEanpF&#10;trStcz5t7kDaBxtIAPX6+ua87EWl8LPWoy2bRwVvFaHzL2NpolZgGMrExnb3GenB7V2GlywT2AlU&#10;+YWyd2c4UcY9R9BXnN3PHHbPp13hVkcIS43K3OccHA9+aitfFmmeHZ7r7VK0QjjaX5TulYBcnCdS&#10;SOw69jXPSjbU9B05S0R6Br1ncx28Uj27QhVbajDghyDnIzzxwfrXCaza3rW8UdmVeUyDbkYUKeCo&#10;znJIPb+tZ83jHVi01x9sN3pdwDGIcpiMYzjcfmBbqQf0rnLvxNbXjGVZJY7dfmwV2uD2wue9Y1Jp&#10;6I9TBRlEq3+q6npTw6fO8U8YzkbdmIx8uC/J6jJ9K5nU/En/AAkmlfYp28pVkyGDYZtn8ORyDwKo&#10;Xd9PbQRzwx+cpwi+ZwcHIOQ2Bmr1rqmmNYx6OulCe6wWa43beSx28Y6AHAH8+a5YvRp7H0VCpytS&#10;sUtX12eO6iOtXP26OQ8MEVBGTyqtt5bdyoyOPftTgWzvpTd+Y0VuxCAgbsD0AAydvGfWtvxFB4ch&#10;gT7S0cN47qBzucY/vKPQZx6dOetchbW8rJ5cEkalsghiMhO7bc8Z9T1qnS6s9ui4SpqS0Okk0yPw&#10;pq9vc2V0uqXEsbtG8kbRx/IcHC5wNpx0z2rG1Cy1i7u2bWtlrJGwZFG0nGMhdq/dUjjHr161rnwv&#10;4iN8l5DDkR4Kb3AUquNwXkjJGDxwSOamvr7wzJaTPHbSTalKwZp2IeEvnB+XO4Erj2+nNTUj0ZcK&#10;9rW1fcx9PsBnZ987WyGztx/dI6/5zXV6fY6DZQb5Z4rdUKRsgUNukYY4A5PHX9TVCLTfEtxo51LS&#10;9Nlmt3won+UKxPQDJyeev0/CuK1A6hHcZvHlJCZ2IB8u3rgYyT/eAOe9FKNlqjpoy9o2uY9S0l9P&#10;k1lIVu4TBJuJgYheCDtKjORz0zjNOv8AVV8PXf2a1iUW3XbksceoPsfXjGK8mhjGqTPo9nBE0bKW&#10;YmNjkKMneTwOeMfSrunQa7PbS3WpOuLYhEiSPHHAGSD12jBGMg9eaxrJS+Ec8Or3b07HS2WsXVhq&#10;S6hpEUWSxkdpl3knGOeSBjrlaz/s/iK8u5b/AFJYbieaTLbHx26AAcY7frirkUOnWc8SmKW7kmBH&#10;lbtmzglSxwc/l7muc1R777PNHejJJ2kKQM+ufbP+fXjdJrc0ajzXRekvbGyuUtbh0d5QQUjIYRnG&#10;AS3QD+eavWMceq2slhbvmIgtlOp54DDv7j8K5vTNBjguhI/lyLtAYAYADAEJg9cDrXbw/wBnaZie&#10;WYQqyBNoIG9hyoHYEDPNU4trQ1rTjy2izP8AKhtHS0I8qU4Cnujt0O3uOMH0/lS1TTIrvUrRJ7iV&#10;VhLKibsMmfvH0IOOSefSrcl1GqfZDbCV2+fz84Cc8Ad2/wAmsS+Nyrf2nHG0sTElnHO1sYIOOi4H&#10;B7c1UG10uKCa1vqdJDJFaxOumqTcqN0eERjn0+YHrwSeDXNy6o1rafbp5TKHYlmPzZwTkYP949fa&#10;rsOt2Wk2jSrF5k0xEZ7bFxksTnpnj1/rw1/qMgiaWMAJMx+QHBYsctn0APTPatFSe7Ip0b9C9q15&#10;NNuuHZnXbtXHoeqjPt3PbiuA1XxELQxlNlwXYkoDkjLADBXjhecHH+PRRXsdrDJFI37pE3MMZ27f&#10;mJJHXC9AOprhoo7GOJ5rNS6zDdGDkZzyC2en165rNxs2zuoU+klsdOjyz75IiFJ4ckcnJ7Dtxz29&#10;65+4uL/zpEWbzmQ8L0BZQQcE/d3A/QHmrNrLNEkjM5WNvlEbqULL3D/3h2B612Pwy8L2N9eG9usG&#10;0jDDY4LHLD5Dk8YGDgHpwa68JSlOSgjhzLGQw1KVWfQ3vhP4KnkRPEereYMkbEZtrIv90/xe+a+p&#10;dMeOGJLYZwg49s9PriuN0uyMVp+9AABYoinLbegB7Fh36V3+l6WFthcT5aIEKdh5wwOPQ5z78199&#10;lmDVJJRPwLiDNp4uq5yenQ0ILEXO2WSYEbsZA+YLnj649xzW1GluIs4ywOd7gDJ7YHQCq9uiMUiV&#10;gqLgliPm47Yq9JtihVCfQjI591P/ANfvXteyseF7W8bMiiWSZy7JhgcnAxgD/A1JKjTlJo5GR0YN&#10;82ASVPAH58+tXraRxH8g3Bc5HByc9OnerEjBYvIeNgyHhTjn+7TUTDm1MqCCONmyTgsXByMKD/CB&#10;joR/kVYjUviZhgR/LnPG0+g/x/l1cr7JlgWRC7E/KT83YnA/nitgBWUkhueTjvisqjdtByutSggk&#10;lDPKhA3BU/2s+mOn41pRmYDZFG2OwOARgf5NEdrJMQwKybuNwzyOxrYjRYTtTBk2hQOS3Hp/n1rn&#10;1KdrlMLGkG6QGIOTuBHOR0PGckmu30y0Nvpyxl/nILHPXnn8xXNok1zLHHAh3Ag4J257nrnmu7tg&#10;kdusEQLuwwO3TtiuRzV22c9V6WRWt7a7mVm3xMxjypzlh3+bPH4jtX0z+y94eGoaNc+JbRj/AKYx&#10;libAXKMNoA7kblJ5+nQ18y6/eDR9I8hCzT3Drbwxpgszt9egx3r9Sfhp4S8OeG/hppmnRzf8TOKE&#10;fa5EUBHkAyhxjOcHGejYyAK8DPsVeLprc9jJ4P8AidDt/DqanDdw6ah8+SQiINjBBPRhz275r6Ku&#10;/hl4a1rwHbeDgiJZSXMd6wuo/PTz7diyyCNsAYb5lA6NyMEV4d4NhuNOna6jJeWIFlU+4PP519h+&#10;HtYmuJLG3iWOZLREdyeV3bec9uvb1FfN5fRi21M9fF1X0MPwt4Ss4r0GPdI7bc7BhXA4wfUd8dK1&#10;bvTI9Vjv4WnRvJkMMZjIxnaCCMdsH862davp4rSS501l3SRlT7k/TivNrG4jg3pHKfOJZgpUjJPU&#10;Z7V6VVxiuVHLT5pas7fxIPDejaVHH4bla6nkkWMCRRlVA+ZieoweMY/lXIxy2camSWXaPukc4B64&#10;OO9Pns5ba2S9dSd4OMeozzW/feHja21pHpMioQxM0kzEl2wMbR1HJP04FZxpuTNWraIxLKbw5dXq&#10;S3GqRwGJ1ISdGVCc4xvbCnOcEGtL4mapDoGk3nhm20hRKYVulvCVVI3dXXbsI3bio25BwM9M5rFl&#10;8TWvhjUY9dt47PU1jO5llXzISpUhgxPG9D1OPlIrkvjX4u/4Szwvps3hWX7DqTQNDM0TLK9zE2W+&#10;UYO0x8EnHO7jJGR7WGqQjTceoSozlUjpofNHhj4faTdaVrWoaxc26axJbumlw79ksd2xDvPlGLkY&#10;HleWV2lSTnjivp3gC9+G7W2rXiql9PY/amtpJBKjoz5UqyfLuBByMkg8etWPh3rtrouhXz6PpbWe&#10;sSi3tpGv4BNDIiuzFopEcSRumPnDYzkbSxJxvXEPiTXPhfdeILn/AE3UdD1JoGOV3yWE9t5zjnAd&#10;opSuzoSnyHJ5PGuSUUran0rUlLfQ4EaR4th+EWj+I7OMNoWn3N3BrUkRAYSTXQCNtb5mVGcIzKfl&#10;3LuBByOe0rV4vEmmhdAtpJp9I32t1fSSFmuJJJWdFdTkp5SYRR1x1Fct458R/FLT/hTJo/gPVzpt&#10;jefabuW2nMSq8SFmnkgkdfMEzuPKC7tr8KRgA18gfC3U4fBOjXt7r17cW4vYoLi/eOJzb2ZI+UvL&#10;GPlUAhGdzjOORnFeVicRyyVNqytu9vkfQ4LBc8JTvqnol+p9xNNoNykMeoW4uPJlZyQ7ZcMMbSBy&#10;Qp5FctHrnjG00m78Ipqxgt72QztbPFFIrru4KkruUIAuFRh7jkmqRWB/Bdrr73I+3XF00ItSuyRY&#10;I8/vzzna3HXk7hxgGs2wvtyRDV5Io2RjMs7R+ZIHHK7cHPXg4Pf8D8jUa52me9Rh7hl+IrLxRo+q&#10;RWdhNbvAyrKtwAWclx02sMIVP3uvp0rzbVPEKX097LrqT3E8ixxWlx5hVYJRJ+8YovDb1G0Z4B5r&#10;stMQ6dqM+pX0Ynhm+bYJm2gkjADEZx2wBjHTFcnYatNpEtxdX0Udw7TyRkBDtBJzwOu05xnOe5rx&#10;cTDmV72v8z06OmtjmL2K4s9L+16hdWu2TAaON9029jyPLxjp83UcflUp064g0W21uGbzYHKhEKlW&#10;+ZivbgD/ACK4jxhrMXh6/VDapN9qh3t5jMFXMm3advQ9xmtmL4h+K7Hwb/whOjTW9vZ3UUEUzRw/&#10;vnjhy3k+Y4PySMdzbBuJAwygc+K6sIzcZX0Xzv07HqxpSklJdTy/xFa69qGpfZPKN0JHYoy9CDxt&#10;HtxzXIjSP7clnuyxikjfy5Qqnfv9CrdxjPOOK9xkvNH8PGw1aaRkQRmUoAZB5u5vkx7k49u9eJeJ&#10;tZmtWS+gdYbm5ffKBnO7PJ56kjpnkAfSuKpQ9mryZ6NGUn7sUbNv4dtUkjudSDRIgG3zVwFPdsck&#10;H37VvRWFmNPkgs418tAZXmXGUA6n6AdvSuW8O+IL7xFayDUwzG0jLK4U4YE4UDsT716T4LbQ1h1S&#10;88U+UIPL2RqZPKaVypxF7ZzkE+mOuK9PBUqc2kuvUxxTlFNy3RztnBpq2b69JKVt/niUL91228nJ&#10;54ODx34qDRreSeytTqsk0qKoVwnySk9+P0xVLS9W8LLo8en3rPCUBMLswIGRjLD+99PbNZ9vr1xc&#10;26DUZv3akRpMrYB7ZB9vfpW04xdjnlzSvc9D8aQada6i0MMyrLHEsZ2fNjH3T6E+vf1rzIWfhJEu&#10;38Ui9l3WrS28ls+1hdJnCSIw2lH+Ub24Xniq2rxwxazPLo10k0cYQb1fcmfx7+prJGoC88+G4AaQ&#10;xq0Zxj7p59vTgda7I8spt2/VGa92NrnP6/ptlcwQXqIGtZzFEqMCSzYO9j0OOOB37+lYnjNf+Ec0&#10;UXPh4xx4Ty7kINpkQjCg+o5+76etdlEs08EIkCEqdq+YCQCep46H/P15rxPaT3dreWywjzGQqJAT&#10;sUgYUn05x7961dKPLeKNKWKfNFSeiOL+HJ1PxLOvhu6jXN1FuEaKqMFBAlO3gHIO7Pr1r6wf4W6N&#10;4P8AD91FaXUjC2GyCK4UO0oDAY3JgKcElT19eK8O+DmjPZ6wZ7wGO58p23EghM43fNx97HPYnnFe&#10;93eoNq1vGJLglEDH5T0LHHQ8ZIHQ9P53SoUvYt1FdvY580xc5VeWDsjG0i0nMbafaMpSQ52sOcZ5&#10;5Oe3FddYIIiyaafKVR2OR09utZfkabFbKbSPyVP/AC0OcscYwRyee+OBWfA32Zo4I5MyudnynAz1&#10;x2x+VeVXwnLZ7nOq19Dft7q0S8gbUCpKPliuen1GcYP0r6f0bV9GnsrOJmn/ALWafyjb7MwPbNCx&#10;EoYdGDDG09eo4FeKeCtPsLW9+w6qqyW9zsEnmDgYByBjrn07/hXpi61qq3Ng8NoJrjTI5QuzALKF&#10;2gsMjJUHHvXVl2FlTXM+v9fkebj6qm0kjqlmS0vlS4kY9BgDjB7/AFFLObnzQlrL5fJyV6kfhXNJ&#10;rQMsTXpZGdAzuRkqfQevpmup0+S21G0SWWNJlKl+MnCDruPGMd67px5vdRw3tqMMBSaGxsiI4lX5&#10;+pwAOvXk1uWkOlQDy8IWkJ5yTgHt+J5xXNrrGn2ETSufNlQExqpGGx0BJ6D/AOtW1oN/H4juY550&#10;S2BJJjA5DAfdzznB5rmdON+Vbkyk0rnRQaHJD8kzCPyCGDDjFdAbKCeOdpd0jY3lwRyffPrWJeJd&#10;v/od4WwDwTzx1HPfI71Gvm2SgwMQIpF2gtkBByxwevPbpUyjFNpI53UctGSR6fFHHJNfu1ulsnml&#10;yu4YHIAHXJ6DFcqmkya5dNriQufMGYix5GB9c84zzXRa3fXGsXKeW+QP4MbQyk5+Vf8AZ9/rV2zk&#10;g0FpHEjXFk4IYnGVkHKsQD6dRWc8Kpb7IcJNK63HaTpOn2dsLi4h8+dV+dZMMASf8ePapdG1Czm1&#10;diRnG5Wjzkp1xnHp2/Oi0nXWI5dQtJFkhiYMWHBIOABiuz0mPTdO0UGwt5FluM+YxAK7uhGevTpX&#10;XhqFrcuxzV6tr3RbfzpNJl1HTo9wHRcgZ2nkD0rK8Ra1L/ZcN6WZUccA/eyecn2B/Ct7TTFDAIpm&#10;bYcllfG3PQgfUda831+0mub77PawFYxHhYmyigZ7ZHOe+OBXbV5krxOKOsjqPD+tavb6W+p3DR4d&#10;GRC2MnHJ46DHrTtB8nVVGqamHUA4iQry5HBY5/hz93uevSqelaHHe2FvZ2t5HBqQBAik+aFjk4BH&#10;OePzr0jSkutVvMawYjIincyHChl4+Ue+OPQU6dO9rmk/Izo76Cz1a7tI4llEzAtER8q4UfNnqMfq&#10;aTW9IjtdNa/01vsp2k/KcjP90DsTWesFtBf3OoXcZ+0AElgCcD+fAFcvBrtzcW0tpIhMTtkOgyG+&#10;v6fSlXikrMmEHuiaWa3tY45GUbl5bnKn35rCv7VXX+0kRNrnOUwSfety0W1nuo7a/wANDKCuD0JG&#10;MA/WtDVjaNdfZLOKPYq7gEHClevzdPpXm1KN3Y64NowtPvbpB9mvE82Js4DcHHfPr+NeseGfFFhA&#10;kVrcRtHbQnaJASzoOeQOOMeteO32sadDJb2yAeYeZJ8ng4+7jvXP399rlyZYbGQeUGxnGCw9un61&#10;nTm4a7kV8J7RH1hf6rY3N9EzOptnUOrytkFSeo5656+9dRa3h1G9ZracSu21SMeuAOD/ADr5m8Oa&#10;5ax2UVjqhZ5y2xRjcSe4OBhceg6V1y6qbRWtbNlS4kH7tmJ3Ko9AO1ehLEcyPIng2nY2rLxe2qWi&#10;XVxbCNknlicKpUbonKELnqDjrx6V18viKxvrzy/s0kaSghHXYQHxgZHDY9a8ei1FtNaWazkjkZ5W&#10;EjH5sM3LDAOBnvW1/aN9NGJmlyOQMADBA56CueNR2tJmqoPY9UstVsdOkZb4iIMOsab2yOnAx+dc&#10;3q8kF8qrEwaM8tnge3Wua1TxXpN9aqtrE73EIwXIC57Z9wfWrEcaQwLJfzRwwt99mIVRntlvfih1&#10;F8iPqrjqxzWIMBu4W863UBW6YXPTp/kVzGvw6RqrRw3A3PAdwKnaR78dq6fxEw0jQxJpGp29wLlv&#10;mih3FlGMqfmAVh2JGMccYNeay5aQyhgXkGSBwfxrnr1EnY6qVF7ou6FpME9y7q7r5Z/jG5WDdBn2&#10;61rQa1PbTNYRQqFztIYZz2yvoKzdPvZIWa3uSfLc4DL1B7cd6farMZCYI267Scckc+tTTldaFSpu&#10;+p1cM0Fk5gkdfMztCH+fpXn+t38d5qLrCHBtzsDdieDx/Kt1UhMbTgduQeoHPP4e1cvb21wHdCfl&#10;bBZhyB6c/T86uq3sjOMLO5rRppVwsVwHLuAPlI4JxyKY1payt5kCbWB+YDpz/n6VasbSOEYLbhkk&#10;MRgc/wA6uW80JneLB64B6j8aUVbcznB9DS0m5SO0XS127DIX3E4wW4K88EV5/wCPvCtlGrX3mssu&#10;8OF6hiSMhvrXTXFlKrAKch+V5yMVB/ZMcryi4Zsv94k/54rqTbVjknFp3PNf7I0qztTJpqlJXYbi&#10;OB05GBx1/OmarHPZ2zXLRAyRx7QVGVK9fm+ldBDbLBG0e7fIrEEjvjsP/wBVPu4JILYyuhUjAU9c&#10;Z6Z/+vXXhpOOq0IqQUjyE3/xEfTbiz8NMA0g3yJuEQkKnO0seVyP4hyOue4+4/2W/wBtnUF1mb4b&#10;/tEx3Ud5bhVS7UJdPZxBMi3u/IGXAYhoZI1chCTKVVcn5OdxbyFwvLZAXsCOc15z4j8MwaHrh8Ta&#10;ZdtDcahiZ8OGRWOAT03AcA4zgH24r6nJ87rYWpGvRm9N10seHm2SUsXRdCtHfZ9Uz+jswLPCl5aM&#10;s0E3zRyxsGRlPdSCeP68HB4qiURP3CkjJ5/+vX49fAj9qzxV8EZ47XxVbnVrFciW1tYIYnmzuCqW&#10;JUDkhw4xypUg78j9Z/CXxA8GfFHRv+En8ET/AGq0ATeAMPGWGRvUElQSGXJ4DKVycGv6H4f4tw2M&#10;Si3afY/n3POFMVgpN2vDudNgbfmG4DnHvQpIwMYYHj1qAYYmMDb1ODip2BiTCHPvX1UmfPqV0WHl&#10;deWHzH0Hb6UJ5MjZJx0NVUMjSD5scYqyZcD5QA3t1zVRM1fcsD5AGJz2HvTIm3scdR1zVWLfjYxP&#10;tVnLtxKO1aibJiyEHOOv8qarMDuXt2/wpG2EYbgLmmEBgSD1NMmWgu4H5gCFFG45y3U/kaPmP3e/&#10;Wmc8g8jH5VpTIkyTO7c8fAHOKUyvNjPy88HtQy7sKrZH8h70gyM4H1/H3pqoloVbqSfuw3pxk4qC&#10;Rkjw3ZjgHvmnSOVlSNxlX5J9OOtD7FXn5ifT9attdyX2GnKriNcg+lNMe6QH0o81WlZHBVc8E9P0&#10;qRlC8k8d6aiyEViGEZb04qoduA+M5PTtj8K0mIdSJACD/DVdlUDev3gAAAMfpVpaCV7lcxIzjcD8&#10;vp1poWO5YpuxxkGnuhKbgcEdCKYJZEASVVZe57/Wh2e4NPqTw267QrZOM8ipiEIwuSR39agiIK/I&#10;NuOPap1ViQAfXmpUtLAOG5mwV47emacokddzgYB9KVeBsPT1pdrIp5zT5yoxuMKneC4GKY/7oeWc&#10;c5/CnujkAHjZgiqFwoWQh+N3J/CmiUhoMaqN/fPPX6j8aUhiBt5A7f4UxCjqJouoBBHUDPWplG0b&#10;5PlHp2pJ2JaJ4N+3aVzgcdv8mrG4Y2t8vuazIzdSSlbdhKoIYZ9PSr+STvbp+gxWiBNk3mFeE5I6&#10;1TnmRCWlIAbJA75q4U+0NuBAYenpisyTbIWD7HAz05qea7HdDZLoqpULxjoOM4qqrGdRIU8tgOVb&#10;72PU8n/CnqqoTxtJ/MU7aTJl9u8D72MEj0z6UnJFxhdakg3NhwoJweh/nUSM0hIUcDr/AJ96eQfM&#10;xFyR2pI13bv7vUDNS2iORi7gH80Dvkex61MqyI53qAW6Y596apIKqB8p/T/CrUfyRlRlgfU5/KhN&#10;DSYJGzjMY3VaUHgY247+mP1pERkAXru5z6VJmNhwfwPFXF9RAyJkgnIH4U9Fjzl++QaUJkhVOCOe&#10;egp6hcnGSec/WtUg8h/lMFEcXapQpIBUYU96r7nIMefpUu/yx5hOWPXFJLUzTuPYFl2D8PWmAIMd&#10;/wAaSM+aAVGD169acyxiQbuT9P8ACm1qPlWx/9D+twEjIUYx3zRGChwM9c/nSDYQeuT6UKy7+Ad2&#10;P5V/RrP5wWomWCkYyeMAVImIgdoxkEc+9MUYl3MwUY4Of0pyMXyxHHQf/qo0Kd7WBnRfnYDI6ECn&#10;bgPn9OaaGHAH+TSHJ+Vvpn36UhJDyzkbjhlPb09KkOx/mYAtjjPqagL8BQB8tPPmcFjzxUEjzuEQ&#10;xx7H600MB93qf5UblI5PtTC4xsc4A4qir9BfX07/AEpCWHzkgeopF+dQ8YGOvP8A9eoG3/KrP06d&#10;BjP+NUlclroOKqw8zb34B7elNVpPKyyjceADx+tIF8hd5yW5AH/1qUlEYyuSeMAVTItbYUzT5G1B&#10;g+vbFRyuq7QxPz9cc9KkeUABipIPTimszRr5YYeY+ev8I/8A1UkDmkh0ZLN5fbGQTmo/J+Q+XgMT&#10;yMVKjuI8gZXux71KSoVMdWGcf1zTIRAWlKr5uOO4/wA8VGxfcFUHDcg4q0iBiGccf1AqKEvIWlmU&#10;rngKOoHv7/pSvYnqV2i44f5u+e+PSleASArJg56UjxuJdwABGeTT2lAK7VJz19qtPsDkRPDbhuwG&#10;elJtMalVGFOeTzTS+98k5HcfSpgFmYGT5U7AD9aq9tyW76jWizhlAJHQkZqUqxxJJyepAqG48qMe&#10;SXOWGBt7Ae9OiDINrEgDnn3ouNaaIk2jccADPXv1pIwc4xjd7dKYscIw0ZHJP/16eGkZvLGFjPRu&#10;+KBpa3HuPm3g7j+lV1QyMRI2ccg9KmmYx/PEAenXof60x13bVXq3OM9v5VJTfYWRcfPJ8wJOOeP8&#10;+lROAMIwBB6nAH/66eAIRlOmaY+wtu25b0qoscuw1jt4yOT37D0qGZogu5Gz0BHcUbS5LSckHjNQ&#10;SO8aHenToPelJiVnqQ3BDsC/3QP0FZM9yqZwSw/kKu79/wAkgyx744+lV7gyPG6PgkcZA4AH0quh&#10;WlzlpclzLN9xjknvUbYC7sYUnGPQVYEU0bNNOw2oThTzx7cetKFidTIOrZz6Z/8ArVk7G7jqRWt6&#10;scqrCAVzlmPbHYV1iuvl4LAn1AI/nXCzrIufLGFPAOBkgd/bNdRYz2zaejyAkqvOD3p7FzWhrSSx&#10;lUb3xirYmuWUMsYKg9uMk/zrLsZUuxKyjZsAx361pW0z4PmpuwPofzFUibC3CzZLXBOD0Cngexq3&#10;ZRfK0cqcJzyAeabGpMfXkZ6nIA//AFVYgm2ZVRyfyx7is2hNFhYkDiWNvlBp4iU4JPHWlyJI96ja&#10;rDioo9sGVjO7dyTjrQ2KxMqxOwwOF7VEeyocNx9Poasq27gjBFRQqSWZRjdz/n8KUkWpPYlMQjXK&#10;nAPf+fNDsu4xg/MecjkUgT589untj/PWmvAuzdF8u0Y9c/WhRHckSQbNsrc55NOaJtmXYkZ7moIk&#10;CriQ5Pcn/PSpHFw6mM4C46EdqTuCkgjkGP3a9Ov0qVnHBYYHX8utRxlQNkY6D/PWnbGJ/eNgnnAq&#10;RRVxWMUBOereg9KMu4yp4POOhpN0Y9GckfgO2BUiqHY7cr29qGaFW4EpdRGB1xzxnj1+tOIdv9Y2&#10;SB9M0k0oV/LbG4jseafgmFY85bHX0FJg3bUgkgzKPK429ccfrS5uRgy/ODx/nHSjy/MQgHHpn9Ka&#10;sSqCnO7JOfqc/p0oHdbENxIseEij4P8AE3QHsBVWORQdrEkA4yMcVou1yG8plGP4T15//VVCZ7ZX&#10;xICO5KjOKaBroWSiyvviwBwNx6n61VnZkBhQFnk4AwOvWpXlEcW+3UqOgyOnrxWTLsXDzSbdv3eT&#10;nJ5oTCybJdjquJG2t1wvHX0Hb86p/Z0IJVcFecn2/wA8VaMqSgOrZzwSOv8An+VMnmiJAjPBH1zx&#10;j86uLFJdhIQ7Psh3KVI5OAD9PpV5txG9vm9+mfc1lMss6K0bhc9R0/8Ar1d2bh5oZnwQSfp6jvWl&#10;tSLPqSo8Zj2yDODkdaV5TtGxQMDPbrT/ADJWUqhB3c+wo87EZAX5sHgccYxWkSWrEO1pD5hbBPr6&#10;U4tbRqvUvnHfio41UfeO7jAHYZ4qwqLnPG49vWtBKXRFIzRO+7o3qf5VnT+e+TkYPSr7oskeXTkD&#10;FQgbTyuDVRYRORuyBceXGQ7Lwx9O4qbaIly5Gen51YutP8pTdK3yk4JbtzUEZ3/dw8YHJPpTuzSS&#10;6oUQgcn5ST1NQqssBYTAlM/eqw0TXKhIyemfY+1MQzKRHMh2Hr/n0qtSmRyLG0atEdynpg9RmoQj&#10;4bKgAdP/ANXvWkUMr7SgC/wkHnP0qsg8xWY9Rz+AqfMFLQpvY7HAVxkjO0YP+cVXdZI28o5O8fyr&#10;Rk8tFLrICx9B296ikXKqQeF69+3T3pXTN4PuV4wy/IhHzHrjippI0VcIwY5xxjmkDW6sM8kj3FRy&#10;RQgDAKMeOOn1pJLcm+uhYghVE85mDZyMEdKjlIkLSgcdB+VQJOYgY/vDkZxk5/nUmLf+9vUfhSJY&#10;77PGHHmvuB9P5U/y0lXdyCP7v581EzsV3lSozxmpVuRGWlCjAHTvS8guyIO0YU5zk5wKvpuBKo2G&#10;HX1wahRzgygBsruGff0pbWE4LsAWbp1HHvWkUth8zsQ36uxjliIPUMe+eMZpzK0WVJwuevWpHhij&#10;uMRfJu5X3potrqRgi8g+/H51drEKQlx9mZljBLN03DgfjUChNwOfl4GT706REjYxufnzTIikUgtf&#10;vAccjvVJ9CrNIuyXLL/qTkDv7V5h8YvhxY/FbwVdaaSI9UghmexlkP7rzDGf3UwPWJ8KTjDBgpzj&#10;NejwRSvLtHzA9unFT7fLm3ISRkdDjB9j61nicFCvSlRqq8ZaM3wmMnRqxr03aS1R+I+oalrUmsXO&#10;napCLYWMpQrsKgEDjh8MOORkYPUcVFNqEssbajO/mdF3EYAHYCv0o/aO/Z4t/ihCvivwrIbXWokK&#10;S7tzxyx8uT5aDcXyMcH7uQB1r8NtK1rxe2s3vhTxLLc2us6bcyw3dlMCrKVc42ZAVoWXBjkXKSJ8&#10;yMQa/irxF4ExOS13Uiuak9n28n/Wp/ZvAXFuHzrC6PlqR3X6ry/I+yfC3juH4X3j+KtGtRe3RRgI&#10;nbajK2Oc84K8EHGQRxXnjw3l9D/aOqKIzdPKxZsqA7OS2Bk7fmJwM/TNcAPEN9bWoOpbI0bdhs8Y&#10;Axz6D1rsPh98WPCumLP4a8Yaeb22TY9vOfm8wHO6NgT8uOob04r87WLg7Jvc+tngZpOUFdnmi3Wo&#10;xajLauowgJ3jn8PTOfwxWNbW9s9/HPqAZUkmVBIwB5Yjk59K5638W+I9b8bahq09ubTToZJTHHsb&#10;BRm/v9JcKMBgBj0zmu4137JPDaC3K3CI8crYOM4IbaR16cGuPnU4tx6He8O1ZPc9v1jwhfaTbNpU&#10;0nnmAbGZcbjk4ZscAr7DtXCXN1NaBbMFtoHTPynHH1xXZa98S117UFlt4oYNygtnPH19ef8A9Vch&#10;dWAv83VzIWjGcuMHH4dhXbXkre4eVCm/towtUaXy0fT0/eHEZPXAzyfoBVeJLeZ/JmbaTkNg9/r9&#10;avRS4d9PIDIo3bieQR2PtXMajrdldzrEpVW6uo4zjoenQetcM53V7nZCi3okcNrGi2mn615luhBf&#10;LMxJIySSMen4VyV3cWR1aaHUz5UIHDYyCP8AEdea6nWtR/eiC7kEaLgEEgYU9Dng4Pb2ryrUdQ0H&#10;WnGnWmpQ3zndlYXDhQpwxLZ6BsA+/wCnjwr2lZdz2MPgnJHmPjDV7LT4r9tMsjMjMxhG7EYAIG7o&#10;SNwy3TjoK+YfGV5qVvo5vrGKWVmnVZio3EqxLZUD5l5AGMcjgV9X6xFPojz4DFIwc5OQT6H8K+PZ&#10;7jV/CV7d3m9w9xMwcO+7zCW3Lleo4Py8jGeDXRCTlPlPbwNHk1SMyDx5oUFlJftIY5JiPIcgGFHY&#10;DcznlhtOccHkAfXtPDni2K6i8rU90VuyOpup1LSMAMqf73PUE4PPPAryjxP4F1/XY7HxF8JNQin1&#10;DcUu4NykBFyQRGobaUJyx2kdW6g59A+Gvw88dR6QyeMtSScSM0qlmLyyxjHJPPGT+7B5C8mu+eGX&#10;Jc6o4im1ZnqEmt2csRhgeKRtqJIxY7htGc/3cnocdea5ufVQnmwabL5cw3pIsrYUkYxtIyee368V&#10;etvC3hWJjqVlDIGY4m/ebgW5HRvTquBUyeEo308xaexjlYlonGFRcDo56c9ePXn0HmQi3dLY9TDx&#10;pJWPOdW8Qa1fxGczxC2K7ydgduO5I+Ye/WuluNNh1ayaYxKQ4JJJBG0gZBX26/jmvRk0/wANaVpc&#10;MclvbyXksbb22gsW2/NtHTHPX+Lg1zes6boGk2cdxpV5kqAGtUT5VGDySOCc9Rnp9K05UnudtHEp&#10;tRirf1/X/AFs9L0fSrGOGGHy2GQsmSCEOAVUZwOvPr3psGJ8+Sd0cAznoR1HXv8ASr9r5lrYLBfQ&#10;GQZDBwOduOAT/niknv7zUHiWztcDepcd2B4+fHB98fjXNPW9hxk22zsNG8XX8XhoaGqXCWlvxEII&#10;zKvz9/Zgx69Peuag02CO+lluLj7O1s0h8yd8t83HUdj29veqF5q8Og3jaaVjiCEBUDEk55OB069a&#10;rz6VHcy21zqLmK3uj5vLESbfbv8AQduneqi7vU0oxUW2tLkP9oaXr2oxJfTucAojAMCW/wBojAwR&#10;03U28uEg1b+ytOQm3MatuQkqA38OTzx7+1aUug2VjbXGnWsmfMBdvLJDHC8EknjrnjIH61lxeRp+&#10;lxxWUsf21FCsqnMmCTgsTwcjnpUr3tzqjUjLSOxtf2fqaapFqOmzNFvTJd1ySRxtGfXnnp65piWs&#10;hnmeYZBG07hlc5O765PH1q7pdrq1vYx2ryl1Qkuu5VIUgYzkHcCTyO3HPNa6QQvBHLBKnyFgZC3G&#10;UPQ54GOh4/Cspws20jGVZmSdMuJIzNpabpEURyK/HB/iA9sde1X9ej+1Kmi2NvEYokDPK5BUMx27&#10;eBnp1PT0rBuo72RzJcwnyJWIQQDkKeR9R33de+Ks3XkGePwzparNNPGGVpiWx3wxHoBnPb0rBO8W&#10;xve5CDYWmmrcMf3kSLtWHkOQCAAW9/0H5+f+ML28S1tdIs0UvdESXPXIHBjA2kAZPcgjitzSvFl5&#10;qDT6NBCnG6IusZAj8pscMTyzdc4Ht2rjrGU2l/qFzPmaW4kJDjnaAAqwgdAvce5rOLXU66TlduXQ&#10;S4eC3mU2M0gMa4kVWz5uOMNkHOD2HcelLa6fIRJeaiUaZmA38/KegBAGOPWmQoLGPz3CtFGfut1D&#10;uCQpGMDNcUNY1nUoI7u4cwSNlPLVdoJzjBHUn0711+0OyCctEzcvLd7+D7FahY3kznsvPy445989&#10;AayLLS9tgdwGYcwFw27aUO0/72fXHPWtKwutmJJA6Im5Dk9/XufwpsV3FFaTRQoGuHHyIo53dAzD&#10;ncM56cmj2V3oZ1sQ6Sd9iC0tzqmpWunghPPYJvGCfQDaSCewx+PFfUGj6LbaR5NvpiBYIlCKg5ZS&#10;DyS5yW6nk89OemOf8OaJpnhqD7UsaGV0VnuGXBKsAf3ZIzgHuMV6bHZw3AUN8gwNwX0xnJ9M9K+t&#10;wGBVNarU/FOKuInianLD4UX7GdYxg5bduGSOhyOcY9+tdVbTmCIyIpZzgHPAPGfbpWdpem+WVkuy&#10;HIAOG9OP1H1rr/s8TKJIACB1x3VeeB7V9VTulsfEylF6IdbiNWWOFizFRl/wz3/KtONGeL5HC9AQ&#10;cZwO2D/hnNJFZyzu6yLhQTlv5A/zrSitPKUeXggcZJzk9zn1rpc7oylIo70kfyrX5HjwTkAYDE/z&#10;wamhV5B5j7iwJCk+mauFY3K+Xzk43e2eelaKxoT5gO0KSM471h7SzMm+hmTRSSDceQe/ofX+lWba&#10;GaTMqYYrwBnG7H+elXfIRBvlQjdwO/fj6+tXxauwCkc5Cj0z7daxbuiXJ2szLW2kulPmkrjGe3HH&#10;HOM/XFbcFnPGypBlmJ4PJ/M/4/SrU1pPEwjkUbexODz6+uOK2YtsUTfKU80gMTnPsfauSdRJ7kVL&#10;6JbE+mWMkIZr1MnpzzgZ7/5zWtaxKbiNHdSecEKR19vw60lhLcywLJApMWMhWHORnrnn9a37FEnL&#10;idNm0Fyx/hVRuznt6Vy3uyHfYwNF8NX3jb4y6P4etkD2+lFb2624ZiFYbYwpxkuWABPyrwT15/XQ&#10;aDa6bbW+i2zF5WjWYljk4bop7Ajocd81+bX7Gfh628b/ABC8ReMrloFjigSzaN3/AHxEzpPuRcbi&#10;NqgEggA4BHIx+nukeTqOoX0l0hZoVUIev3iVx6dPwr4XF11UnKb6v8j6zCwdOCgdzoVpbW2mRzWU&#10;RaRkyyt17/LXqFm8FlAkahgZfmKY5APUe2OlRW2qXnia2sLS5dmkt7fa2FA+YAb2OPvcjOfSrDm2&#10;hm+zpKZpY15YLtXJ9AefSs46bA3qX7q/Y2rQr+6gKhQMc/nUa2tklnBc3CpvkYjLZDLt7H/HvTG+&#10;aLDgFj0I6DHX61Lby2kUJhmjVmbLbyTuJPKkc8YreLuOTKd1d25b7A7OwTkBOgLdO/8ALpVn7MXN&#10;1Lbvlp13JKYyodAMDaOwPPPc5zWFd6hqOs6gdWtIjsRERhEgB8uLjJVep9DyTXcT3PibTNT+0aXb&#10;yz30apEiSIXZUHQEYwMhuM8Gu/BwcpWRDZ514YHhPRNXbTvFEVvNot3Di4s7pfPDA5YbEB3Fi2CS&#10;pySBmr+vaZ4J8B6W1z4cVZZdaI+z3ksmSkTkl1hyvy/ZyNjqcMu75iTmusbVNI8KaTdDxvoIOq2V&#10;o95GjIB9o3ZCRRnd8hORuzjo2cYFfMPxX1PxV4fstN1Oe4iFtqVlNdLp8HmyJZvGY1VWZ9wzL5hw&#10;yYyq98Zr3lT9lRlJq7/I0w/7ytFX/wCCec+PNZi8GSX/AIVsImW4tr1jJbtvEiso6/7RIYdzx0HW&#10;uw0nUIrTS73w54mFu2k6hD508c7bWgJiGZlZCDhQOQ2BwDwRXg0PjBNC00+IdWgaa7EmGhJfckTr&#10;gMjSZYk+jc4Gc1W1hf8AhNfhyPF2nwPp800zRzpPtlE8cZ2+arrtKkAAhSCGUEdQK+V9s27r7j7S&#10;nQ91X+8434peDtP8ahvh5ouoW1tpkVs1tpl2UZooTckTea6uN581gNwJ6cZAya5Pwb8Fta8Cafqd&#10;34W1W+SwKS2t1/aBRvMhm2SSofJwHQyLlMgAKFBBwSfc7DUrKV73UJ9hS1tQZJZhhNyqAiHPtyB1&#10;HSsjSlvfEdqZdHyxihaQrG5AIj5bd3IHuDXDialNvXc9ihUqKPs1sY1zo8Nhp0PibUHN0rnynjjK&#10;7gCCQ7Dgbeu3HU1zPxV8O6h4cvtM1KMItle2heyXJ892gQPKWXGMZdQCSC2cYOCaveI/EU+n+C7W&#10;Tzv9HuJJIiduXLffCLjpt+93ryq58U22o2lokXnM9oTIGklLnkYypPIHUhegJz1r5DH14K8E9dz2&#10;8FRn8XQZr2pa1c6HZ2onjmlnRZmDYQqqH5RtH3WzwQRzjmq1v4i0G88OnXL0sba3mFvfoi/vrYqQ&#10;S4QZ3BwwIYHp1FZHiewutXuLbxXYM0cV2TFJPIhAWbcflZepLDkHvg1xNpBrMWl3GkTMY1mnZZdu&#10;dpGePqrnHP4V4tSvUUnbVW/4b/gntU6UXFdDn/EWi6O+mxa07z3B1CSVIssSs0UZLBmLfMhCnt3q&#10;G1vLB542FrHcRbDFJBMzbCehbghh7YNTeO3vrTWbUguUsreIxxYG2QMh3ngZwzAnJ449q6qTwx4N&#10;g0iXXPG2vXejauJLT+zIba2W9t7uORWkkWY4zGCgGyRGGw53hsgV5lKm5Vmoq1t72/Xu7ndCpywX&#10;M9/X9DD8QXEdtZL9gt/LtgC6qq4CjP3ueST3JyfrXAeIfA+l6qgnllyGYO4OfmBHKEZyPqD0rvPE&#10;NzpJ0G4u9YLyTxNF9lCAbfObO0vnoqjJ4x6d64+G71K4tpLaAC4dlYkIMMVUdF9z+Ga78TCLk1LX&#10;QqlKSV07FSyubTTl8zTUXypW8tYN6kDsqgoAcDqM/jU+v6bbG3gjsY2nkLZKFRlc9vTJ6f4CvNNb&#10;vrW6Yaja27WlmGUoqnZIZAPmBYe56fhWdqvxE1mW0eygQJJeq0aOrbXgVQN7qeBuVSCB3z6VjCtG&#10;UeVlqnK6cWdj4nh0rT9XtbO2tfLuWh8y5eN90ZkY4VCMkK6gZbscgc1zrSKgaBwWjHPYhfU46H61&#10;x8PjLTrVYrSVwxU7GdULsHI4JA4OfrXWaVJYpdtrCzNcuqAfZ2XCsGXngc5HGc5x0rshTdR3WhFS&#10;bpoX92ebTLhBwpwAcdeaSWQHhHChCMlu3qP/AK9Vrc/ZomVv4myMEnAb3449KcWW5jEhUAKQGI5y&#10;MZOQf8/hXfRwstzknWjfcmk1C8jt2ilYJGMEhVyfzHPNGTNEedqKoBGTySc9O/FNlkHm4MoUtyAS&#10;On1A4rR1HRpbC8ga0jH7+NmlPXAGO5OAD6Cu2MGk3YwdaPUydPub228+eVvLZ0AUYOWB5Jz2xjj6&#10;9q9V0CJlj3XEy+bIoxEq4x789T+Ved3Fr5k0UUsbMreh7jjBNdAk7WRj+xlRNCobZIctsJxzznB7&#10;VnyWOWrWi7HY20q2epRXN1F50Zch92RgYP8AI4qfToLe9e7u7b94YPmIzgqGPbPYVwM+s3t1ctaX&#10;TsqIc4ydrZ5zjvt7Z6UkQtb+EyQSISrFQ2TkHrjjFctehP1E6i7nuVlc60tst+HxErgNgDj0OR3F&#10;XbvxVcx37/aiPmQj5cDHuT1ya4ew8Sa7a6eLbTrg2kTZWRdinzBjBBB+vWqt/eCSKEQAM6n5gwJB&#10;Udz9auGHmla7ORzV9T0Ky1wvpQMzbpfuxqufmyeoY55Gc11Vj4ztbe0TSreGZQ6spliOee4C9SD3&#10;rxzTZ5ZN8hxknJVf4c9gD2966XT9Xt9PZ5mLBgV2RkcMcfNgisowkti5RTOy0y21TULuWxs7iNWU&#10;EIbiQRdf7ucjj/8AV0ra8Ha81tFHoswysbYxuy5A4JDnp/npXDw3Wms/23UW/fTEgA/MSfTPsK3Y&#10;PEvhXQYEZrGfUnY4Z0YRPkDoA4wayWFt7ydhO1mj6Mj8V+CVhtZhdmVxmPynL9Ce7H/a4OOlVbzV&#10;YZJ3+2hY5NuFJJwo9B3/AD/GvnuXxvZahpqabBaCJkZTFjIdUBJx1OTjitEeKYPI+wW0jyXJG52d&#10;QMZPYlskj1x/KtW76O3yONULM+j9HbQ7loLe2uYZbi4JQSN/CwOGBbqi/UYJrG8TaTZR2kmkxReZ&#10;Ikm9XVvulTwevIYV4Xour3Gl3zEkKHUqd3Yk56+9d5oniJxe/apWaeJG/wBIjxjzFI6c8DnofWoj&#10;7y5WjKpCUZXTPRPBZhtdTt4LrbEs8exk6KCBkf5Ne4xxy2OkS39ncI+9WCgoGTDcYHuOoPrXz8vi&#10;zR7WxupNPtT592myJbghQgB+8HUkbiOg4z0yO7PDnjO6e/lhuJ4lQRkKjduc/L79sVvRmorlOKtS&#10;lP3juteOpappxstPvJtMuhJE8dxFtYkI4LghwV+dcqQQev0rL8YePbK1miuNVv8AzYIfMjCIN4Rs&#10;5I2qM5xgZ56YrnZ/F2qbrqZgkynKqrDHsAMfWvLLl01UeSwy2MMf9rjOO9VUqySbhuVTw+tpbH2L&#10;pegeVFMNWuorZlCyxqELeYNowo7g9waqm3jttUS40i5ntZZ1YOUcA4I5xxxx6de9Yvg+S2/4R220&#10;95nkupIl84SHcYUGcIP0y3U9D0rrwlhHNixnj3ICdzMDtzwMn09a9OME0mcybTaG2gvTmSSVi2Rh&#10;+PMdcYyTjFYRhlBligTduB+6u4fjjoR1rEHjDUr62m0u6MZQswZ4lwWPYBh2/DmsnSPFmv6ZDNZ2&#10;ESyEnKh+seOpAGMkj1qKs9DdUZK52s0UcelnEZaJFVXYjkP3YY6ZrM+129xaM8n7qJ/lHGWwB1Po&#10;K5a01bULu0bSrhX8u4JdwAR97lW78D0rhNU03UleeyFwC5IIVmPzcd81xNu12jWlSWzZuQ6x4btd&#10;YGipELl7pX8uSTBVCOcjHRhS69q6aJ4Wu7rRJoLqSNwHZW3bA4+XpnDZ7Ht0rze5h/s/WodRtI47&#10;u6gV0MT5UMrLhtxHI9QR3xUWl2NhL5isTAm1XZdwBOOfxIPP9K4JqWsbd/y/zPS9krJmzfHxaNZt&#10;rvwbexRwGKC7/fllkaQnduQ4IAIGGDDn6V3w8Y6zLrSazrLwtMAU3qmFVBk7cZ6ZJ+lc1raahcQx&#10;GzugzIgUyORvfHuPbgYFYwtr+8shPGWlIUCRscdcE1y1aEqcna/6DjTjKK5j2zR7+0uXkmuZVYM2&#10;6Mp0JPJIx3q1PeTSTG2tW2R85PUsTzk+leKafqerJ4gaS2eNGK+Ysar8gwMH6diPf612DeIpZZ4r&#10;zXCizABJJMndKQBtY+pUDHGOPWop4nozOpguV3ieqQ3lza+Wkqb4yoRlwByOd27/AD+tWdbuINTt&#10;rWOx8ubIJKh1V1IOPmUnp/8ArrzK61eW5hSa2kxCTglTwR9fesyO3tAVmmXbKzDD9GP1PXirnWey&#10;2OZYfW7PQrC01O/lnee+kfy/mSKQjAHdQfbsKjvEMkZlkUxuGHAP3ueQR9K8t1CHVrZporaXzHiB&#10;2sMkHI6n6/nXpljc22u6Pb6uG2CGIW8qbSMzKADnPOT+orOM+Z8tjWdHl94sRW0VyTLb/eiIYNuP&#10;UjnitMalexzxXLgsYh82ADk9iceneucsobVb5LKSd4zI+DgkFVb1IxWvLbPoZWS1k2FuE78Hnlcn&#10;git4XOepSGie7ubeS88zcjNhgnQnPTHoPWrF2TbRJFatnzgPlPJDe/8ASs7S9Vt9YuJY4I0h4yAn&#10;Ckjr15BqHULeKWRbWCTEykkIc8kdMY5yKXM7cyZlKlrZl+8vr+2aIPtZOhTtn371sLF50Yc4gbAb&#10;5s/lVRNM1C6gFw8e1k6qTlqrPfnKDJKsdpO7jI65x39a0Urbsy5E9jWt7mGNvs1zksSPmHAx6jFa&#10;MsWwKqkMM5/+v9KpTwQzhEhfjuRyOnc9vyqVJGjgWIMHP8RP+e9dEZNaHDWo6GVc2sdvcB0Ub5Dk&#10;r1z7j3pdav7T7P8A2fLCQz/x5xgd/rS6nd2RuVS1bdKR0APBHbPQV0EOqCCSI3sWZiMAkDDH05yR&#10;XTGsrWOR0rWbPFdbP2aSW6kJlVV4UdcEfmK57UksdW09cpswuNzD5lbv9RXp2vtJNfy3VwoTPp7+&#10;ntXleo3T6ZG810oWBf7wzn0wPUVdOso7vQaptrQy7vS5LVUS9dH3cfdAwF5GVPtXo/gHxPrfgPUz&#10;eeE7g29ztSSG5ifaySRfcZgv3lwSrI2VK5UjBOfmtfiul/dxS6zGyxFmCfMPlydqnHTPQEdT2rv5&#10;by5QeYsQjOcE5wAf89a68HndOcuek9jkxmVtw5aq3P25+Bvxo034mWSWmvta22syTmNFiDJBMpHy&#10;rHu4SXg7oyxDZ3IQCFHv91ZyQT5cYI4II5HavwY8CaxqHhe6ikuZ5Ggul2MEypCfeEiuDu3D+E9R&#10;2r9P/g/+0elxpkfh34o30aSFj9jvgo2SI5CokyxqTG6DHzY2umSSHHP7lwvx8pxVLFvXv/mfiPE3&#10;BboydTCrTsfTyomOeMcUsYRyQRg9cU6TdKnmptZRxuUhgffIJBFQ7AxJ7iv1yhWUo3R+ayg4tpko&#10;kKMRJzxgYp6u5Oen1FVVxgRcsevJzUq7mYjGAeK6FNHO27kqsCp3kHNAyrDbgjpQyjbh+cd/WmlS&#10;r4JxuHFVFhJdCQlRkfiMf1prSBSFPPrjt6UwEY3H1pGUBdmcHrmnclotOwWPcuMkVBlgA7ZwaYAG&#10;XbknA9aXayxhjwO2D1NMGm9iQBecggnp7VW3bOV574pScNljn1z29qd+4DFgelCFNaCZMo3RgFuu&#10;O2KkUmT5AuO30qsrMAGC7QT2qUkuSGOGxj/OK3i9DFeZJt+cxx47nmmOgkbcQFPXIpCuVCrkEVJ8&#10;o4RuM/rVORXqQY2IZQdxwAQP6U84ZEMgBUnBFQSrLvG3jI6dqiMchYMoBDcZzjGKE7Ccu5djjycu&#10;SFHGBU/7pV+QFqFVox5bsM4x9P8AGg4GD2HGKpqyKV+g5QoPPI96QISDgcd6ehjALkEZP6UFiFLf&#10;dA7D+dKMO4RTuO8sDODt9OahdElTDqCeg9+1SlWL7ic9iP8ACoJGIxt960loStyqttCh+boTggH9&#10;KmMw84QhFUgdu/1zSn5eTyKChJ3ycY5Hc59KTaFYj3kEfMMk9B2/pTJZNjtBcD7uCCPWgRxyvvQg&#10;MOuetRtJtAEvUnGaSXUJMrHdM7S7jtHBz0/Kod/ltjhRjjFWJW3hoEADjselRZXYA/3h1+pppaka&#10;3shokVlEiMJG9Sf5U53QgO64PT6Z6f8A16Rh8wWQYU/hmmq0YLPMNy9wKmSLb6EseQWQcN7/AOf8&#10;+9ARMsx4Pp6mhY7RF3wE7T3br9OeTTotpQOzY64UijS9g5yZI/nHXae3pWgqPGwOflI6VQXagDE8&#10;5wB7VoxvFGnHIz1oj5DjLXUnAyu5skE4xjke/FIVViIlGTSbp2csVHHGM8/Wn7R95uNvTPWriKVt&#10;0DxhWwnCjqBTiVAzz6UhAZfM5APcinM6sPMZcn3q0xEpUS8E4JHFPQ4ztHPr601VkjYI59xj+VSR&#10;M20uoG4dv8KRlyCry3mORkd80/aAxLdW/wA80mZMfMVbA5U9f8KjLnIC8Z56nvRIpXP/0f64MFVK&#10;+vFN+4dqn5gODigkB+e/NJvz1PToetf0ZbsfzldDIyJFJYdSSRjvTlBZSW4UfqfWk3M+QCQcY4p7&#10;EyAA8EEE46UIh7Dc5GR25pWAI3NjA60xmYABcgdjTim3aMjH6+9XcaWgrOVRnRctg4BpFkLLul/z&#10;+VD8N8vC470hG1d6jj9aixDvcdGQGLp1OBn1pqsGYNGd31+tOBLKGYflwc/yo+84Re/pTuU2nsOc&#10;4b5RnHNViNkhkfaABUj+aAPmwSe4xTQiI+GOeue/Xp+RpJhYTKfeUfNjqPzpV5QbM8ZBPHWk/wBW&#10;Aud23oenX3pGVI169+McVdyH2YmXxtbt0JprbCxVfmbsB/jUhYIQCS27vQONxUHcenpmmZqIoH8T&#10;nBxkD0OKkSJCckngY44/xqGJVC5PzY6k1KzQyEHg464HT64qHcpS0GkBG2/xscLjocdyfaot06sN&#10;jAAc5HNT7nwoXG0mo8NnY3OeuO1NA0Vo4lgHluxbjOTyee5p2WDbunpnrT3MUcmGJZl7D/Gmkuze&#10;eQDlfy71SZnytjZFKLg9M5B9KkieJhtTJC4x6HNQuzgbmGB6fU8nHrUeJJFEaA46+gqmu4npoWZA&#10;IVL7QAT97HPtTYzGSYpjgk8f4Zpsjq+EQ/KmKhZVLeYzZI6Y4A9qpJ2Bln92imMAcdqWMruKkAhg&#10;KZlMFpDwBkmowPMPlg4z2yAPzpJaFRktiZeW255BqJ3lMxkUAg8E08MqAbDxjn3/AK/jUeyWL5g2&#10;Q3GKF5A4tISNlf5M8E7uB1FQGaUSHeAMDn6/WrB3qSVx6YFMLg8nqRnNXEtrQqMCF8yD5iQBweBn&#10;rmqd5cNGqRRnDMM59c1pfZ1dPK3Y3g4+vqfaqj7UXY3zFO9TJakQdjPEi+WUycnj9OTUTgpEUVuf&#10;XvT5GiVwsqls8AY6euabOWU/d3Sdh0HpSfmax3RgyILifdKc7P4ajbzSxV2+XHCKB2H51blJllaV&#10;9u7GAF4B/D27VCVK4YjB/pWclc6kUoLaeSH9+23J474HtWhYukUf2dj909f51TuH82RYxJsX+dFs&#10;0MM43uZFHH0NUpaAX1H2dk8p+Scg849BXUtKi4WDIJHp/nrWCVyVYJuVeFPbn0q75uxAQc+oFEVu&#10;JybRrRR4QsGyFGQcY6VdsJWldpIwcYzk+mays2/lkvkqcdPXPpWpYyLIf3YIT+7+n60N6E36mgzE&#10;sV6A1DCEjO/oC3U/54qbIxgdz/KoyZEGxuh5HGaN0N+ZaJyRg9KRiqkRjt2/lUTF413YJU9vSl+Y&#10;E5brUPyBSuSAhlAZSGXvkY/LrUEmCDk05IwcZbp69etGFI6ZJ/QUIbkNCb0OD9z0pQDLF5bnBcYH&#10;Yj8qjjRgS0RKr+dKy+awLn5R1+lJrQV0hIpI0YRkn0yP5k1NjfypyD6e3vUKRoZCBwvSrZXYd6cd&#10;OKgtMhYNuLBOQOtRtNJsREPXr6+1SMSJC2eOufQUwkgFY9uPb+dU0BBLIq3I2DewGST09qjha6nc&#10;+a2BntViVCF2KQP896hJw3ykmoHJLoSSAsAsTEqOppxzhQG6d+aqRzxluScdhUsbJKf3bAleo71d&#10;kErk0jMwIYkAd84796yjMGYrIMqehA5+lacjED98MKABg9ayZJYxJ93anv6VDYJXRLubeVB+TI4z&#10;TLqNA2HQOv8ACPrTsIuW/hPT0pjRtIfMTqOM9O/WhWEvMaCsY2soB6Y7c1TG+13CPnJzkgck9eOl&#10;W5GUn922Rjk47g/zqDJPViSfanzO4+TqEcsAf5Rgg9jjJq9BPJGMMvB79KybaOfzGLdAflOMVpBV&#10;I3FixA6dDWqfci2pJbRiIY4LDuOmOv5jvUyK+dyjp1zyRVVHkLfLwV6girIeRjiM7SeKtSKluQYZ&#10;QUk5f2+nWggKNwyD60PE+MSNznAx6U4rLuDt90df14xVoiUSCSQsAwXg9M9arlG3MCMnHGTxUlzt&#10;C7RkDOcEdKgQmXKA4GOvX8K2girLdFHUtyWe7q3oOnNYETxgZySCOnfiurZFhQkHOeMdvest4Ek/&#10;1WAD39c+taPU1jJGe0Uk6BYGKxsuMD1z13dRUEJuIlMEmWQenJzmtW5jkQCODbAg45B7nj6c9axl&#10;G1jEzZKsASOn0FSCZalmaPaEHyk4JPp7VSldgjIudj5FaMBjXJUM5Xj5ug+nFV3dY8mNwq+59aE7&#10;oV9SILG9ukygqepA6Ypg8qQHcNoJ45x/LvUnmEYbdhc4P0NNk+zSE8sDntwPzpOHRGimuomxGOFU&#10;4XgHNDwAcbju659KkhkLjGQuztmkkWEwPPnkYHHufSi1tDNsrQrDD85G5z6/d/TvTo/s4Z0blh2q&#10;srgLg/N24qUwLMoMRCMOTng578d6TSTB3JSkhIkU8Kc7TyMY7VNbhZPv/J0IxzzUCidW+Z+2MdKl&#10;88xqrspwB1PemymgDSLKyqASBj+tXlmihjAb+POfQVlxOwO3oSd2frV6FbfISYZ7AmhRYOwtxskY&#10;JngZ56nFPFzEABN8q9sflSmG2Kky5GM49Krrb/vRu4QjOD6/hVkaE1xtEBdAARxuP8hWdbtKTvTJ&#10;bua0PLjf90XxtBP4Co7cSODHbjCDnnrz0waUVroa8ysNU3tvNtRQwf72f8ae85DMjJjP5flV1IiP&#10;vHaxyM54qKRFb92x39z+FdaZzOViS2vXtJFdAcoQV5xgg5HP16Gvjj9pD9lnQ/jTcXHjHwqrWfiy&#10;0sJbW0kLlIpARvQSABg4VxlVYHDFmH3mSvsdVYxnaMf1xxVdppAAByfy/KuLM8uw+MoSoYiN4s9D&#10;Ks5rYHERxGHlaSP5oPir4a8e+E9Tk0rxNZPYyaaqC4twSGMgH71GXBXCMcfu2dSADu7B9leWmoaT&#10;DeWKeYMcsR8wHp+Nfut8f/2d/C3x70JpJpV0/wAS20Bi07U/mZUGQ3kTKCMwSMAXwVJIXc2wHH4j&#10;Xnw58X+F/EtzpPiNHsNSs7h4prN12ghRt8xTxvQ8ZKhlV8oWLKa/jLjzworZViXiMMnKlL/yU/sv&#10;gHxIw2b0FSq2hVjuu/mjK1ZNQh0iB5kKbCABjA2g9vwrwGWSfw9q7XTlo5bqVvLZgzJKAdzDcMhQ&#10;c5HT27ivZPGeu6m2k/2PI4MXnKQ0fIyv8IPU89x9K5M+ZrVotlLAXVRwAduTjHAGCBivx3NV+8UI&#10;7pH6xhLwi5PZm/oPijSLyWOQ3DNIY9xiPIBzjivWNI+K+kxaRNo9jbqNQdX8tnIKMvCkIB95/wCL&#10;2rwPwjo2i6drMetXwkjmTdEYixMQU9PlyV3cdcZHY4NetTXkKXYv7S3VX28bQuRk9umM0YarUteT&#10;scGLoU3OyRxl34l8S6Ziea2WZZXKl4yAF4/LHoOvrWQZJb0LcSnGckk4GPrXoHiDwTdy+HotXXy2&#10;WGQs6tJllyDyF5Jz9Px5ryfT9cilIURkLtbPbhsH8z1rlxNNxkoS2Z14anGUbxWpc1bS18QIItRQ&#10;yKeXcZB2gYHI6cdDXgy/DjwlpXiATeGrf7IVjwoQkquTyuTzg9/r7mvebuyvorBbi3naKM5IUNgN&#10;7E/TtmuPuJIJHUW8Tb1TaSO+fTvnt/nnhr0Y86uj18LOUU+R6E093oraOsGrwbY4UEI2hnbOcBvl&#10;yf06da8H8f8AgDTLq9uIml+1WjjZE0qhZATyC20DjPGccV6/fXFxp2LqKJpWZto2Y3c+uSBjrWTq&#10;8FxqEcUwCEISUz1BPX/6/wCNVOu+bTc3oxUHe+jPza8efs6eL/CAXxH4a3T2DswljinfyliPOxQc&#10;FRuwAM9OvFdL4C1bxrqAaHU3kZEfyfIkcNEi8bRvHHvgHtzX3Y+m3suhyQXe3y5I2XaD1HvnnHbj&#10;rXz9NpVvbrK8KEOoJIBBI7Nt7A49en1rvWLqShyyPRw8ISTSWtyve6/qtqomlSBsHLSNHt78EHPX&#10;I7cVT/4Tu0trZDMC2JCjMqNtVWzuIPVvmwMDP6Vk6/JcPFFbRzDjap8wg7ccgHtjp+JzWTdWOtWZ&#10;F1cW5RZYzlGAZCvBPyHGCeDkYOOelZ00+h6FLBwUUmjph8T9MmKxX2kuTAGZJOUfGOCFY4OO4z37&#10;Vmal488OTBtTunjiTYMqEdZSrE53qCU4znK4+prnHW0nEbeX91h5gB+QDqxGazL7TdI1GxSNcSI2&#10;WV2G3Hzdx06DoDz71ty31Z1ww1JPZo9CF7ocNg961ysgRQQ8hCsQ4zk9sevp2pNN+JXw9W2fR5Lu&#10;WW5jTcBDGxU+qh8bRxjnNeXX1jFcK0kboWC+X8/XHGBgDgH0zwKt+HvBcjW8kklzEk0eTGkbZCIR&#10;kluOuenYVlUet7DnQp7zbPoDwwPD1/o51TR1+ziXdvacDzVdOGwXzksOAV4I5xXDa74ojuLhrPS4&#10;2lMDeSsgHQEDpk5K/wC10+lbN34J0/wZ4QhXUdZSa4lkDvtTCF5BlFQbicKOpwMnn2rnLWS5t3jn&#10;gCySdOVHC8bvqD+HWorKVth0aUW3OOvYv6lrh1y5SK4ga2ZYwCQciQDBJIGNvPbrz3HFNtl00amz&#10;SrmTljIMMwBHQehwBg1e1ySO9uv7StI/3s6hAowcnGOnHHX6VLqmh6zFbw3DLEjFARIcKSynGSBz&#10;x2PrWWquJSirJaELeJ76DUDbJOGt7cZyF2mRc8jGc5wccmuvdhvV9HhcxbSWkZOigZOecDn6846V&#10;53cGOG1nt7Up5pQkSdGJ4HPYY7VJpWueLrHTBo2kmJkU7zcTqXd9xyUbt9PbmrhK3Qbo6Xjodbaa&#10;39on/sq5zHbMBtxy6Z6hs9iewrLi1PS7C9luVWaa53lY9iZBTA+U44Ug9/T2FWLvxPpOrX/9rXdv&#10;HbXAWMJGMlfk7ZGQRnn8e9Omn077JJqWqk2caOHeQAkZbqeBu46ZHrjpzU+zT1OaTkna1rmLrGuT&#10;QxPeFM7ypWJR8rY7nAGSOcmq87aHZuWiuFe4n+d1jdWKL1VcDgYz65zXzT438bnxjeLaaQk1vYws&#10;ETB2vwT+8ck5BPoOB0783PDNzaFfslu/2ZUdUGD97cccnv8AjWE4q90ezTwFoJy0PUtcmtZ1h0my&#10;j2xq5kmLHLFmPG72AOcd6ozuLdTBCA6Lkjb0Ydzg81q6hBpkReO2VY2Dfw8knp9c+3St7QPD63ZA&#10;vUyFbCnOeGOSCPc/y7VUKUpO0SamKpUafPJ6Iy9M8PXd7Ol1dKqRHauVB5zyATyMnjOexFewaV4Y&#10;stDtRCuzYCGIH59fvEjt6fTqafp13p0SSzBfJUHPlkllY+iYwc/xEnIrrrSGO9nKhfkVRliOFI9+&#10;pJNfZZZl0acdVqfjvEnEtTEz5IP3UXdOS2G1wu3yB5alvm8te2CevvXSJaLAgMmcvhdx6Hqfr0//&#10;AF0kOkKiLeSqyqQeAcg88HHv+FddY6Q92RJICwweMk89MHHb6V76pxvqj4ary9BbBAka3JG7K7Rn&#10;jn/P6V0aRSR24kmKgbQzEcHK8cH6f/qpNO057gNNcIURCVCk56cZBrZjtS64k3A5GQfQHj1x/nFb&#10;TkuhxylFaBaQmOIFRhRzjnr6nPrVyW4tpId4xkjJVQcLmpGtpZFwDlSAD3Oc1p/ZPMfypo9qZCgd&#10;Bn/9fFNOyujnm+xlwq5CgRFWxkA4Aznj3/z61ahtZ2jLMG5OCo4J46D0+tXktSdzq20D7pOMHHFd&#10;ZbTO9qgACqvAH0/Xn86zS11JlXfRHPmw8sRwDJCDByc449fb1rXsrPZCMozt1GTzyMg+386vRWNu&#10;wFzJvDgn6n6/yFalrAJJlZ1ABHyqDnoOOa5/a6hOTsYUNrDPOn207STkjOc+gP19K6xrSK3cXDqQ&#10;pG0DOR+FPisbaICNBgYz0yfc5rTis5fL2/fQDoRmuarNGTncpQwlEC47ZJHrn+nesHxpqkei+HJJ&#10;iMNOTGoB67VLNk+wGfeu8t7MeWCh+Zex6YPv3ryrx7cyav4msvCFpAZJGjZMxpvZWm2ozKuMEhSM&#10;HtnvXl4/EOnQcuux2YGjz1Uj9Ff2RvDj+D/gfp2q6lBFayavENVnTI3r5wDoJSVGGRPl28hR8oJr&#10;6J8J6hdeUzadGZ/OYu2QN7KOf5HpXlZ0fUtA8KWGlSZ8rT4oIZUODtCoEwAB0BHPpXu/gOdNK0uT&#10;UYcOzRfJGV+ZpAfUegr5So05W7H00UrXPU5dLhgNqb278iNx+9IzuBPZQD1PTJ4HeteNYU2TwLtR&#10;eGx1IPQmuSku9RvFWS9+fpgAcjI5/Cuz0Yo9sYrlBGoALEjk+nHJqlroQ1Y1ImWN/MKj5eQrc5+v&#10;4Vo2lpBfie4BSFdjlY+nQdAff2rMt7+0NyZ2iYIQVXnOO2T9agsNY05GuI7iI5Lrsm3ZEe3IOR0A&#10;9SK1pLuK9zPj1KPRtIabSARPy6MhwQ45Xk9s5/lU2nzalD8JT4h8VC5zruqXbyTyFirCM4G/GBGD&#10;htuDg8kYrJ+1W5Z7Gz2PLJu2liQZB13D29BXpOn/ABA8C+DPh9H4Y8bxz6pc2N1IzS2sYlgtVuB+&#10;7X53EZLEYA6BiSOvPu5TSi5PndtPxOfEuSScFfX8P6schouiaV8QfCMniHV72aO8W4czu1zu82GE&#10;KAD52QCCB/vAcnnnxnxub3xZ4nXxRpzW8dq+2wiSGTMgUE+UXQcZclsNwD90DAFekaj4hsNa8FLo&#10;vjewS0srKaPyMKJBJBMAht3K4y8spVt5xGOOmBXJ2mgzaHLbat/wj7XmmSuwNpcsd+JciFZJF3MZ&#10;EPKsoPPoa768uePKvmb0ZOD5mj4g8a+AfF1pq15LqkwutPa5FpJczSZlU8qCQ2CfLGQfYYHavdbD&#10;RNM0jSLPwtrdxZaoskEFyZ7EyNE6qNqFXwMkqASV655GevQ6notpa6GuqX2hq88UwN28ZczxA8bW&#10;glIUK5Od4yScHjkmGTSvCOtXmtTadeXiiytsWkEyARtcbQQwYY2ocdWycnsMY8V4VQba6n01LFzq&#10;JLsefeJNMgXSpEsFDafdXQhaNgMQBCZAc9clhtBP868luIFt/EwuLO7ezhskJYRscMZVIIJHUHPP&#10;atrxQI76U291FOvmlSl1CQy71/vjuQf/AK1eYy61baHZyXmqD7XGny5PyAZbGcDP3eTj04r4rMqi&#10;53fofW4Gk3HQ1fFeobdTgMsn2hGG9I4UL+XnAJOwEAnHXv3rl28JWpaXWNWZmitofNZQnRWbCq2C&#10;P4scjmup1/VF8JOmjwfZ71dTthLBexlkWKOX7kgDj5h39MEcVlW95qcsUtvHKt3DPHt80DKOgPBV&#10;v4hkHpXkVlCUmpK/9fierRlKMdDyz+29Q0e2WC9uERJW3G1kI2ZyV3KByCfbr0rkdb1Ka6gjjtoy&#10;HhYHzUBYEg5HyY4571seKNUnn1ZpdqyyxKYlOArgHkA+pHJzxxWFpGsWenXGoarceUJtPtJHWyab&#10;Z9sdwVEQI+ZX53LjuOhFeVUlzLkvoe3B6KdihrGu6prf2PUPEFmdR/sxBAPMhWKExHny5ZIwN2/J&#10;O5+ccA4rW+KPibTPF3iS51vS4oLaF/JWK0h4SJYYQobGAodjuJ9iB0FcDp8uuWkdsbuSRDNxskyE&#10;l2jkkNjft/vVjSa1Z2t1PG0TCKM+XnZncwGMn29DXJGp7rT699zdU05Jx6djlNZ0XVb64n1aOQvC&#10;AHffIeAoA6Yx34/zjM0rxUNCe4tbkTOJbd0R4mA2tINp5HPT8qv+J723sUutB1M3EaBo44pbZd6m&#10;RlDgbRliM9TjjnnvXnU1/wDY7dnVhJJjAIGDhh2HPWuaFJuWj1O7WUbSRNcubmCNJ9kdvAiqqKM/&#10;cGOeoJ9+wrzLxHqcd7o63+lvsYygDcF3NvODwecnHUc8Vv6qL4ackUzZZxjnhjuPt1/KvPha2szb&#10;Lna8alWCn/V5HI5Hp1H9a9DB4P3rNGkI296TNrSJ9Pv9QjacpAxkGwngOw7MT378/nmpNe0l73UP&#10;KWUyy2+DiOQ8bjuBG05HTjtXA+MtW/4RTSJnkiVozGSBPhApcjlRnczAcjHXivmfWviFa2f2e009&#10;TCjIWMiMz7mXkebgrycnrwOgFfd5dw86sLtWOGcJ1Hekz9Bl1qw0vS4ru+kINyQNm1iSx424/hAP&#10;JPSqWl+IHnuBbSJ5cs38ZUqjP04znB6Ac18A6T8WvGkdiLXma3Lu+1yCrK4CkYwSOf4geOo71lyf&#10;ETWzbx38upXGniF+t1JvjbB+6w+6T6KBkjmvcjww0rtnOsmm07s/TTVtS1jw/wCDxf6rZ5MM21D9&#10;wsX+XOe44BwBx71n6P401CVXgtEDSbVcsWMnlgrwcA/KpOeTgY6mvyl8S/EW7n02+EOpzS3Rmjki&#10;e2J27Iw3zkFhh0JJx7kk5rN1b4kW11H/AGam+xu4iPMuhcyJMx2BguEXadw45JGOvIrrocO36msO&#10;HqjVt/l/wT9c7r4l6RHoJlskW8vLmVI7mQBo47SJAWeRd4Ct05Gc45GehhT4ix6lo8esaE8clnJI&#10;EM0vyM21sFCH53DqFznnPQ1+MV38SddUtMZ5ncAOI2lkKAbvlJ68nqf73Paus8H/AB48beFfGVp4&#10;x122tdctrQTSS6feySLFIxjIEoKghZskbmx86qqcYzXa+GaTs2aVeGJRjeLu/wCtD9jtU1+yg0yS&#10;aSKRxMCAYlOw4PzZfoP59q0/D3jfw42mCF57aOaYnam8BiBwGwRwtfi/rf7Q3xA8R+MJfF0Qm0vT&#10;p5Ynm0GwujHbyWyAK0TzEHEkqdW24U4wDgV1118eviT4/wBP1rQNA1iDwfbxxG4gtpA8zSRI4Edg&#10;l6I1kM7/AC7nVVWTuApxSXCyl8LOT/Vqtyq/r6fmftJZfETwTFaRadNcifUBgbfKcIxJ4+cgAcd+&#10;n41qw+L7iwt5WIgijn3CItJiRgf4VU8tx6c+or8RtI+MPxaS/l8OeP8AXWt7+2CBdO1ezMN/CW4B&#10;PnJHJtwCRxtyOOOa25/iTrnh2eK8uNRluZ/MYRT26Iz7yDgOzMXK+h4A6ColwdJvR2HHhtzjeM00&#10;/n92x+yll4k0Wztry+l3BowscrHhSeoABOe/XHJ6dK19L1mwktBq8UiywFP4jzgeg7fWvxC0r4xf&#10;F2/1Y3EWrx3DtcJMJbrcY0PURylMt5WRlU+7uJyBkmvTF+NXxbntGvJbOGe9eN4pbiHzIxuLna8M&#10;afIuxTggH5vvHmudcCtrRhPhuvHaS/r+v+Afqc/j3SJRLJfXEVvIjjyUDbiQ/C4wO5GPb2FZ954s&#10;aO5d7+QmfIX5nARMjggHjPv3r8xI/wBoL4n2uiW/9rackFnFIYZriDbbmZ06FmAfYw7nGGPJrUf9&#10;om9EEluiTXEUzlmmkm+0S5I2lD5o2gKOcLjJ9K82vwVWjoncpcO190fp34Z8d+GPFun281jeG5uX&#10;eVWfyHRF8tygy/C/P1U9G6iu4t75LWUmeUExAgMcENjnqP5Gvzp8K/HDS00v+wtImlkuooy4QKkU&#10;RwAdmdzMnBPzkbfwPHo/gX9oPRrjTrrRtcS6t7lJN0ZmhERkxwFY7iu8cnapII5615eI4XrQ+ycG&#10;Iy2vCTcYux9wXviKW8so/JR4w/32YdMduPX1re0nUb+C2MrETDHzAsBxjuf518K3H7Qnh2QSaZou&#10;oNFMkYfYVY7x3KkHBP0+hrofCnx3mu7C5e5tpYBgRoSp3ylusmP4FBBBXsMHqcDzlw/VfvPQwnga&#10;6XvQPtV/FEepBYdNUpCVw64wCw9Pb2P1qZdU1W/thcWbvBJaOmJIiAGKnd8p6qexr5m+HnivUvEd&#10;xNcveTQRxnCIxUHOMkd9wOR15/OvTNN8Xajp6y2LkFpGZmOAQeeBgYxx3rya2UTT94xqUXCXLbY+&#10;h31nWtYt2TUPLfIDyOF2nOc5yOpz7VzNxfT6dqS3KDaEXLd89/Xj/CuL0nxBd29pHbedIwjByFy2&#10;Rk/Kx9umT9KseJ/FnhLwpYxjxFdqt3ev5dtagZlkO3JwOmAOpJ64Azmtp5dUdPmX3nOoJy5Uvker&#10;Wms6hFPDqwvRZ3sgURQPkGWOQcMgIwRj8Olen+F/EWpXBksLqJZ5bhTCgYfvCR8xZcHGcZ6187WH&#10;i+PxUthKFuZZXj2x+coyqDoFI7DtXSy3+oaKU8hmjlABY4Pf0B6HFVHDOn7/APX/AA5lJJvlZ67a&#10;a/JZpNFa25/c5Qb8E5Bxkg4zTPDFhr83ie1k00i5luHlmnGCyrEi5lkbHICDHI9RWN4Z8Q6bf6WZ&#10;r5cvI0iuozng8MD3z1/zmuv0/wATaL4amefw6+2aZdkinJ4wQQSDkZGcjuDjmtnSUrSb0Ic2rpI3&#10;9W8W3MWsM09uqo7BGKZDbRwWA5B45wOv1qfx1YaPqvhyLVvCaJvgP7yd2KnaV3Mdp69MgkDHTrXA&#10;Pr1xMlzFHGrzzAGMsfuMOuPYjiuCS9TUiq6kTGQDgFMcjqRnqM9+gpTW6etyKdHW/Y17uWz0/Uo5&#10;baYNLMF81zySG4O7sMCsTxNDaW0RGnnJlbhzySP90cZI6Gt7UNNsNQ037XaOi+SFPmnnAboOOvPY&#10;1n217pFu73TWqxSgbSY1AVsccLnAPr7815tek3LldrHo0Z9UZtnpl/dWsepaqzxyhCsTEAnYehC9&#10;q1tDs4bFFtY4vNkdso+45OcZGOmD1/rT7Sxn1S6YyM6xbCCo+9nIxj2xwalgu9C0jUFsZrnZsPzM&#10;xyFz0yTwP6Vk8JBWb/E1lO+iOsivtGtzJunHyfKwPG0fXgD+dV21FYYftTR74ocudyhsKcc/Q5HN&#10;Yep6FayXks00v7uQCTb/AAMCPvdcHd1zj9Ko6Xfx6GZrK1hkuYJv4BlmX055wvTiuKrQmpe+rI3h&#10;BW01Oyj8UabbWLyXjxWsT7d4YgY3fd78ZNXJzaC3kvGm3QcBSOchjzn6Vf07UovD9l/wsDSrS3a4&#10;2G0eKeNZCyyAxsT6KBycjPQdDXPXniHRYNLRi0b3V0mApA+Rh1wB7cjtXXPCLeTX9f1scys3ohup&#10;MYJLeXSissJjG/a2QSG4YH27+9Sx+JtWWNUgVIpFLZDgPvJ79cfWuLvm1CS0gmtm2rMhODj5jkY6&#10;cjjv0NeZeCrXU/EnjddCtJ3gEzOke7LxK6AlmZQNwUYOWXkfSvFxXPTqKKXxHbChGcW29j6LutQu&#10;JVEkpCTyqcgnqQMsR3xj8q7zwjq3hPTfC72I883t0d0gnTcVdQRlJOhXbyDxnp1xXg3gxJpvEN3F&#10;rau0CAxm4ZjtjkViCRn5ijdD6Dkjiu/8RauYAzW7+eFTy2ZPuEA4G3HGPU11UFf99Y48RSt7g/wV&#10;exS+KpEvHzaOdqnoBubAznkLjmvSLyXT7PXpr23w0GAgAJ4YdSCe5614f4e1HTopLie5VjIY1VSo&#10;+VWByCecg/UEV6Lot9Y6vBBcXEjSxtIY5QuN8Zzg4+g5+lYUGmuVHNiqfU6vxNrsK6Asek3UYlcY&#10;kVXzJz2OMlSO+K4Dw5rUdnbSxSQgfeO1uh+h9frXFzWEunanc3ZUeTJcM28DBcA4G4diQB39q606&#10;zpvks9qihiNoVsEnjjNZc8pSu9LGEaCUeXc9E0zWrW+0iSWIiG6YY8tjnB7Hj17VXsdVS3nR8/vD&#10;wy8fNjsK8kg1me2gk1K1iDSxMFCnqxbjgegznitzTJBp5ivtQfdOW5X+IA9elaxxd2kYTw9mz122&#10;nvpyLMOyxMzOox8oySevXIqlfX9zeRrFaz5eNzgsBlcf7LdefWoLXEl7vmfYJVXKk4zxgHHY+9Vd&#10;U0u3l1KGW3JD2zhweo+7jH+eldtWT5dDjlBXHXV1f385k1Jgz9Nyjbn8Bx+Vchr9qt5pzW1wuUZg&#10;So6EqeD616LpiJc3n2IqB5hxvPTJ7+mao39lHLG1lORuBIDDqMHGKqOq5dzCor6I+R5/CMWka+Lm&#10;2QCIYmjKjPzbucj1z3r1OXQbzVtES+ZYrmGQ4KcjHpuHue4/GvRtY0FrrSQIUTH3VYkKR+nf1Jrk&#10;9AsF0GGSB1JlYkEEkjjpgZwM/rWeHwipScFsyKk+ZX6mVpOotZ3SaXdxMgiPzLg/JnkYPTbXslhq&#10;N5qLRLbz+VZjaz+WxUtnj5gD/n6V5nfo1yI/PGMHAZe1XbKG402R7edi8Ug3cnBA9OK97AV3Tdns&#10;eTjsNGauz7n+C3xu8N/DG/vdL1NrmazuLcymFQdq+RggwGTKI23ICblEjHHXFff1lqFtrmnprvh6&#10;VLvTpifLuIyCrbSQVPJKuCCHRvmQghhxX4laff28jCzIJwhGM4yDx17V9G/BX4i6v8PZlHh1wllF&#10;K0tzabcxS7lCHcqjqUULuAByFJJ24r9T4T43nhpexq6w/I/K+JeDI106tLSX5n6WKTgqRz60NLIB&#10;ngEHI4/z1qhoeuaV4s05dW0GVJVIAmRG3GKTGShbADAdN4+Vux64u+WYZWLgkHr/APWr96wuKhWg&#10;qlJ3TPx6vhp05unNWZICeh/EVIsmSchiKiZWxuAPPSnZzgdT3B6CuyMzCyY0ESLuAxyKUOuexp5O&#10;D8px6Z/z3pCSTkZJH9KoOVCELyw4yOD9KZCXQbJycZ496UEAbgak3n7o57j+taxlYmKe4jqxPYGg&#10;MS2wfnSPvL7y2f8APelmkLL5aAc96ExVGMQMGMbtkU5Bg5z+fSo5Bwq9D6j1qUF5Rwvt7mtLdUZ2&#10;XQeRGOd3Peo2XnkAnP0oxGV2sN3f6EVISVAfIyP5UkJLuQyJOjNNEAygDr29qWzCvEWcDOeKcJvM&#10;bajcd+/FSQp5W3b0B4I5FGy1BRuS5HzFwDn1pcMDg/j9KUh5izdCD27j/wCtVgW8pCkgn0I5raCd&#10;iZaMrHy/MG48kd+aYQW+XP4+9SvE0Z57dP8ACoz0wMHtzTknclPUaJJEUg4BUYpv7woCzZzzkmjy&#10;/MbA7enU1CbuKG5FrMCw64HPJqHc25R8mQfLBB9xTiRgxk/MRwD1NWo4lZv3RG056Y/zmoZFQjaS&#10;N4/rWkUyWkUUJU4dPxqPaSTtwDgjnmraoMDJxmobiOIfvDnOMdcD8qnXdClytmWVDRbV4J+U8+v+&#10;FDTxxOY2GSoBz2/+vUx3Yyx+U0xi6HYCQR2pxvsxTSS0I5d8rLK2CVHT0NKstyDscbY+pPpUhnbd&#10;867QvepVl242ncew70pLQmC7jBDFGMxjO4dc1MtuZGCk4I4/OmiXzQVk+UjptAH8qWAvIjEjAY4p&#10;RT6lO3QuRJ5YzcjDDjjmrW1OCvYY9etRwhWGx+dvIyalAYN8vOOxp7skkTCSKXyfT61OFTJZ/mJH&#10;QjNRHOMAntUiMWI3tyK0tYasSMyMvzHknAX29acJBykq5U9M+3UVGpWMn5amXpkHC4/z+lJicrjg&#10;GwQMYp6mOMYxkjGfeow7AeYGwSOMdPxqZc5DEfd7Cqih3Q/cmzzJDuDdAB396iJJPIB/nSiKQMWV&#10;Rgev9O+aj8uRiQBnH60NESdz/9L+tg+XkMTg9OKcqF1GOPUe1NBZ/mb3Hv8AhT8sTmM7vx6V/R9z&#10;+b0gmOADj5eh7Uvyq7xHvgGq7bnXKcluv1ogLR8YLZPJ9MdKGXJlpiwVYydwX09qbtO07iVwOB1o&#10;O1Pu8e9NXcy7h+VSxczQ9CSo28DFRxllGCflBPr07fSnSyyBCqrwBnJ6CkgMhDJMc7uMdAc1BLV2&#10;SRyKDuAJzzxUavHJkR8enHrzUirHGzKq7QOh9femswDDI6n6cU99SUraEJRwyuSOOMnml4LMX56e&#10;xzUjKGJQdO34VAVLtxxt6D6VSjqNsVjJjdjP4cfpSsp37nyQRg+v0pR5zAMvQnnNPeR1f92M+hPv&#10;607kXG25DqCo+T3/AKUpYsw2juevXinkMc5Py5ODSrtJ459wevpQmS+xDwAQ3Tripf8AWMDn5fvH&#10;gAH3NNRv3jIcYONoHXHv9afuUjaSOB29KTBPSxG20gDGAvYVGVJHl52k+3UU13y+wjp/L1qRSzg4&#10;JLfXk/41VhbsYyeSAoYBSep7n0pwCCPfGSCTyO2CP8+1MIQAw/eZTn6elRrMu5g4xnnn+VBSQv8A&#10;ozjZngdD/n+VBDCMRSZGelMbMgyFxt69qh3sZAYfmPbHvVkcyJntlEf7w8jk46VFFwxQdDSIY/mZ&#10;wdxBB/8Ar1GWBAC/gBVXM79i5ITuCcYA59M1DnC5I46HFNUr91hwOnpSyYYgrwT0X9c1SRq7LVki&#10;N57ZHyr2zUcpiSQgtkn9B/8AXoTAwAcA/wA6YYVjO+T5jnOB1/CiMbCm01oKDKhyvIc9OvSmsZSc&#10;5AUdRjnNSREjdsXr6k559KYCpjO0Z6Uwi0NZ3ji2RrlmPXHSs55GBORuP9f8a0GcI43n73pVPymy&#10;GP3v6dcUlqUtzMV5Zcu4Hyd+gPtio2ZHILAse4//AFVZkLTEuoGc59v/ANdMZmGI5CCHwSvf2JNT&#10;PsaJ22MmWzbzfOjbaOwPUH/69V/LuosMG38dDWhMkE8rOzE44IB6dqjImQHawMfX06f1rnZsm9jG&#10;mi2gfaMZPemPAUj3WhKjklepz2wf0rSlkLQpuUZJ4z14rHSMW1wERi2eV9yTn+tHLoXFaHYLK509&#10;Yyd27az4/hP938DUthG8zNHKMdxjpWdp0zN5jSrlhjvgfl/jW5blpZAxwMdfpjvVO/Qi3QeEBZQ/&#10;KKcgY/DmtGzaONyFUFiMcZxzVX9zgFCTz1J/QUyB2lufLh+Vc9c88UJ6WGo2N9SzHqVUZyPX86Cq&#10;SMGfhcYHPNRxyqrMrNwOB706KFGy+SMjOKHoKxMATwOQaVV/iGOexqFTIi+ah8zHbt70rvKR5iDZ&#10;0wDz+BpNhcchXfhic4qHzo1YqyMT7Dj6VL0fzF79c8UoJI3MeabldAiEugK8Ebzhe3OM1KY1HIGA&#10;TzURuFjGJQPm6f0x709gJQUbJyRjms7iSuxoZQp2jIHf60sPmEs44GMDv3qUq4fYox/Km/NtERO0&#10;nuPrT5jVaDQHVQJV69DUath/MbgjoBVmRmZRs5I6HPFNV0wWXnb1JoQn2KruwXL8qOcYx2pipLne&#10;cdOef6VanjMoHyg7cYz/AEqgq/KWycD1P8qGik0OcqZ9kiHaOD6mqJLW8rC1Ug5xkdAO341alnEL&#10;hYuQ351G00JcqHBbpgetS2rGlgCOXZmbcCOhPPuTVOCVCBGoLZ6nA6dqvozj7xyCcEVRm4ZhGdqH&#10;sOOtIExSCW2kZXPbkZoaNseYWxngg9MZqPDkKVTZFnHBwcdzQ63ADCAh16qre3f60ELXQVI44uuc&#10;dajeJtvmoD159qdHLPu244A5GBintcBFIIGD+NUhNEMTNnDdskfjVhdgXzyct3rOAmuBuwOO/b1q&#10;1Gispc5I9Mdj15rRO4RReWbzCGgO49CRnH41ej8yQl1HI4J6fpWckU2cwNlepB4wKukSu21c5/2a&#10;WxM3YquxV/3o3bj36kUqyySviPhBzn9f19KjaJlzIxzT0Mca7T3GST6/St1K70IUmyJpn5iZSQcc&#10;4GKroEMY2DA71bCZiznggjPvTIYgsYGe3PNacwSdmUZRGmF2k57/AErHv1lYIxIVASBggEEjv611&#10;Dxtvy/HoR0/H0rnJzh8ZyO1UpFwRWMUsuI5HIA64rIT95Ox3ZXPXoMVqskqr5xfbgdxzzWe0Pmtu&#10;dsAdCeMntWjXVmkew9Gf/ll8qnAz6j+tQJCpzHNx15zxViITM3mKvyrwPSoLk7gkZXYvXPfI4pJo&#10;ahqSmNYwFC/eA9/8/wCelNa3l48vpn/OaSKREK5GQvI20srSsm8cAnj3puVtx8rWosKW5c4YM2Dy&#10;O9LIuEYuvy8Yx6//AF6gWOFGDICOfw96vgxbSszKV7DPORU6C1epTiZbdiXT73PHaotgbJYkjPWn&#10;GWS66jZhc+nJ/wA8U9IkCZkf5+uD2yP61PK9hjDC7j5sAdv8TV3zp1jEUfzFRj64qmQWOZ8EpxzU&#10;winZA0R5xTSFJolulkSUTuwGeAKZMYYl+Vd8mOR0xmmx2xhly/zDvzzj2q0NgB6YPpVxfURGS20O&#10;6naRx/n2pqSwBiJCMdjVwsWgEO3gj9KrJEhyx++Pw6VW5Kt1HD7MoJkxk8f59qrG4LybYlKIo6j0&#10;+lWhFBI5yev9elR5YjyxgZIHp1oRo9Ni0sbToCen9frTJ45osYUsT1x2FaTxhECseB3HP6dqgZpo&#10;48xYb69/yqr9TJWYxI3iIZjkDsP89aybm6llmL7Co6An0/8Ar9a1WaRgGkPOPu1k3EjySZ27BgcD&#10;oatTMnT1I8xy4AGC3XnvXJfFH4WfDr4yeHH0bx7psMkwhNvb6iqKLy1Q8N5EwG9DtGBgjHOMEk12&#10;SSwxn94pIHanfNJmTnA/DissTSjUi41FdHfg8RUpTU6bs0fhN+0R8EvEPwXurIeK5Le9sNW1N7ew&#10;mtkZZVKgOhlUr5ce8ZChGxkEDqBXxj4gOv3F5fappNzIJIpXVmRVZGxypVuVYYADAHIPJ61/Uu0V&#10;tbXf2iSJHwSwDqGVSyMhO1gVztYryDwTjGa+Kvjl+xN8KPiiL7WtEkfwvqty/mJNZ5ESyEglzGDt&#10;JxnGVbliSD0r+fuMvAqni5SrZfU5G/svb7+h/RfB3jusOoUMzpuS2clb8V+Z+P8A4E166ja0OpWs&#10;dxcyFcgfKuSOW+np/hXoGsw2yWzakYxb3ED46/LjOOfp1ra8R/szfGT4T3Ms+uWLapZQBQlzYtHL&#10;HIQTmRT8srHIyRjKqQWAyK8ek8V3d4Z3vklslQlHhuRslV9oPzocsMhlPfqK/AMy4RzDLocuNpNP&#10;vuvvP3zL89wGYy9pgaqkvJ6/dujY1u8v7XQptTtZd0ajMsnZBnBOfT1/wrwu+1uO5vhcKVXYv0HX&#10;j8DnqOleg/b7C00eXTtcL7ZhtaFRgNlcE/j78CvEdRsdJv1ktYLw2xdTtMbKO3IAIOfw49q/PcfU&#10;lKS1t5H2eX4ZJNs9ahl0me2geS48k7tkkbEgFmGFBzkc44I61434q+JnhPw14gPhiFpJZolUmaIf&#10;uwWUsFyeD6nH+FfMzzNPqbM1zMBuykvmyMWKDqEyVyewPTt0q1qMVtrl/DBFvAeMGPy1B3s3y8no&#10;MDBOeuK5Z4l20Wp7tHJIwlzTbaPqDStY03xRZtqXh+fzlLeWwyASQOeOvHTpTPGfhixm0GOeW6kB&#10;lJjeIEFDlM5G3nIx1r5I8OS674Kupb/QZlmmcjfFKoCSFTjLFckNjgEHA684r6h15p/FujWOrRp9&#10;nhubdZQA+6SMsPmIK4+ZT3HB7jB4uFpxba1MMXgXTnFxl7p5bqFx4m8KaNcR2t6jHIXyHzjb3Y5I&#10;YFuQecY964eO+mlsH1AyKs2eU5OMnj5cZ2jr9PwNR+Pk17wnIIpoprtZQw8zkqxUDJZ26EgZ2gno&#10;cV4X/wALe8WwTMtikF1G0myCWSPy2A6YKnG4nsSM4xmtqVLU9Wjg5Nc8db9TZ8Yp4okgksIoXEe9&#10;JCQFkd+uBxggdznJ9a5nwl4p1zTdZjXVCtxCEYBHUtLuGMbpCxyuOACMDt79nC+ra9JLqTSFZJuJ&#10;VZ8d/mCnp+WDzis2cIb5ZoxuAUoMRkoTngnGCuenOPauynFx3PWhFcvLJHQ30WoSLMLUhsvsKgdF&#10;kGdoGccjvn8s1SsLaPT9Pe0ZClxGzKUZhhC3OQO/Hb8+lUm1nWLR3EqrbRBmJAw5z65xgAdsdR1r&#10;pk0S11aYXWpuxac/cB8oNwMknPA6ccGtVG7sjBrk+LYphFhtYxHAqn/WMWAyT74PPQd+Kq6TdTDU&#10;hLEoURsdzHgHIwByOT6/qKoatD4hlu4dH0mVF04yjz5ty+YpTg8HhkPXjn19aoeILq72nR4SY4YR&#10;8xLEOSSOQeo5/Cs6rUbto6KNBS0fU9fj1fw7qFtLHqL/ADwht7bgxRickN3zjkcZx7UzT9S0/TwL&#10;5JEvbdBu2RnJK5zsJH3Sf/r4r53Gli9ia+iVJZmHzEqF+UehXnOPXNT2Gnx2ssYty8aSSeZtBIyf&#10;VwOpIx16Vx+0bex0xwMduY9St/iFfWQL/ZvPKuTlmVC/PQKo/hyOR1A6Zrb0/wAf2+tW00PiG9ES&#10;27gEy5xnaegK5BHQkcHuK8sbfDqRlfDJ8pAXOQ3Rsj6en41a1WwvPs73LZUY69SM8H2NRqmZTwcG&#10;9ND1Sy/s+5EM731pcxsyuqqT8w5AJBG7JJ59PxONzUtQtbOHyruWOB5kVjGODyONxxk4HQY4FfNk&#10;Wk2txaJbmT5wcq5J3L1Jxz1PX371e1Qvq0c015JJOwIYuWyQyjjH0H+FaqVloSsvvvI9Y1C3t/Jt&#10;7nTbpXhAOTuDZwcAc9h/FjrXL6wdanzbW87NbgPICGJyD3Ge5HYdq5zw1YtqGkSTW8DbQPMZ0yyj&#10;OcgE5+Y4xxxnOK7rTtHufEVgtqS4OM4lUqMDoxI9x0HJHpUxd0ZuKpvV3seD6vpum+HLY3D2kdvF&#10;PIjTOpwxMmdu4DhQevOK6Lwd4Q/4SV2Zo3bTbdhBKVJQux5dC3BBCke/IIPevorw98MZr20uYvEK&#10;GaG5k2FWwAYuCQcAhgTyu4ccDk4r0K70HR9C+zzQS3E90W43FZC5GTmVyN3tn2ArSOHdRpI5sx4h&#10;pUqdt2c1oXgTT9G00zXE93M8jv8Au7qcXDooyqKJCiHovPXk9TzWzDaPazecQYkZG+Tnr25PO4ds&#10;c5q00V9ezNcyyNEcKMkg7VBz+IB6YqSHTmnEcnmM5BZtzknP17d6+pwGCjHdH5DmecTrSfNI19J0&#10;77REvloChPLMSD659CP5812mh6CLmGSNc7gwyV5HPIB9AR3/ADqvo1jJZQRWwfznfICYxjnsRx6f&#10;hXrVpCIhHbooRioJwOBxnn156V7qhpdHxOJxMkzGtvDyG3itbicx4QqwUgDGe3p9a6mDTRDFtiY7&#10;sYBz+WP0+tX9P0wXMyecepLLkjjuc9vpXRx6dEGP2qLYQSufX3/+vRSqPqjinib2Mez0+7vl8uM7&#10;pAvfocdyO2fatNtPu45I4ZfvN09M+3GK7G3RLOEKOgBPy9+/XvV2SCS4OV3LkdDjHP4VfJpe5yyq&#10;NyOWXTZIQbRFLO6khs5A9SeKsQWEyACePKvgbc8g9Bj2966+KI78QkPJ0IA5we2P6VeNoy/Mwy4P&#10;3DweenJptpaEyqtaM4qHSUnnCXPyhQ3y/wB4nvn0rpI1Fui24j+YYAyOMH0ras7J2m2S8MDwCMjH&#10;etQRTrGP3YYKxBb+6OlZzVhOel2c6tpLcEcBQPzz2FbFppVp5pLMTgDr0J7Gr62ASJnlUptzjjPb&#10;1rUt7a3wN7YGMn64rFwSMp1box/7GMbFo5GkXuoGAPxzk1s2dl5g2ORtY8Y6eh/KtP8As+RXSFHI&#10;BGee2eatLamOM7A27HO3+lc04akxnZmbNaFYH83b5MIJOOBgdyTwK8f+Aupt44/aKglsXjli0lRL&#10;IoOHKqzxptyMEbssfXAwa9D8eXMuneFLiC3w0l4jW6h/usXUgK2eACepPTmtD/gn/wCGPEFro3iL&#10;XvFVklnNqFzGYFVxIyRRx7QpPQAsCyDPCtjGc18/ncpynCEemr+R9Nk8UqdSpLfZfM/RmC4g1DSp&#10;p7pPkkG1gep77vz5+td7oEVvp2jw+QW4QFWPdv8ACuZlhtoNJgEjBpc5KLzhTyM/X0rQ0l7q7lKw&#10;/MWwF3cLkn9K+dnfm8z1IOx3Wg6hepdLLI3mE5DZ5A98V6vJEbZMSHrznHavJ/C4a1nJ1BCrykja&#10;Pbp+teqw77hQsx69M114WF9x1dEZGtSXMEcaxIRHKQWZRnAHc/WpXj0qDT2ngcpczFfLXf8ALsQ/&#10;vMp6t2OeP1rQ1O+2aUtnHGWmdlUMTgKASTz7jjFc5A2m2niKHTvELpYTXFml7aSuxMc8cpK4BPyg&#10;4BGDznHtXs0MJdnJVnqire674Ji0yawvNClh1IPiO+aQG2EUgOU2ltysh5DKvzHqQCRXE6JeaTHp&#10;TQalOsWlFvIvpY4xMTAx+ZVjYH94OChA3KeRUFxdWOpP/ZF5b3Ek4cgShB5S5PyqzZyNw6HpnvXG&#10;eIfCEXhz4TyeJtC1BbqSPU1VkIXbG8h2bGy2VY8MC3+s6rjBr0Xh5L3l0KhOHXqdJ478Kf2L4UsP&#10;F+h3k9x4ZkuvKtnuWY3HloC64Vh8+TGRwMKflx6e9eMr250S4tLmARyi8trS/CO2JLdpssgcxsV7&#10;ZBU/QkCvnWzu4/EHwwttQ8S6r/bv2W7lWKK0cQrDNLEpmghTcfliChWBIxIWIUFue1tm0R44fFOo&#10;Rz2+l3sBuGtlYecqr8mHbGD04B4xjGK2jBbrqDqdJM5j4tePvGXlxavJBFJBbbVkLRbmJJKoGbO5&#10;1Gep5Gewrz28utZnt3ttH0sSfaR++KAqmABlgrdRjOevSsi+8fat471G58PXVslpapOUhhhjKcKT&#10;t8xiWLMRyWBIB4GBTdesvEKJaGSWVLeAGGOKGUr8pILA45O7A69Pzrw8ZUcpNp6H1mBglBROR1s6&#10;k+210UKqxgOySccAHpjrXl/9m6Jd3a2OpSmFJkb5d23eScE/MOgz+tfQHirUNGu726j0S1mFhZwI&#10;oZzubzQu6V945EeSAoOTwSeuB8za7qVnr9mJSSjJwiZBXBPDeoyOua+OzOCjLTU+ny2crHcai3hn&#10;VdGfS3mafUoXeFg+DGsSptTaTyWP8XOMDvmvCNa06bRr6y+275LGKP8Ad7HJO1Tgqg6JzgZNeieG&#10;LfR/EV5baa2rafp1ssbxPf7XClkAZRKEyzSNhlBGNxGM5xXm/iK/gh1MW8+1Le7jDRxgEkGMYJfA&#10;4yeg7968DGNSipM9rDSam4nnXifTYYryG7tFaCF1Z4/N+Z92CQGI9eue1eNfFzUV+GWgWeq31yi6&#10;1qDRyhy7JE9q4IkjGQU3qcbJCM7uBgGvV9U1XUhFPFbSefYrOJmjIA2HbtIHcZ5z6jjHFed63cXV&#10;/wDa77X0lubG/sp9NDsQ0ccUi4eNGOdnXtg+nNedhqUXKUUtX17eZ7dGpZpy1X5+RVufiDYW3hHw&#10;t4kXxDNPbaokotYri38yKS4jUeZbSvt/1yZyF3ZK5IyBmuDEtxqtmyRm4nui28NIBgoGO8HHAweA&#10;RnGAOazPEGteFvCvhvwz8JPFNy/9g6NENX06CP5tjXkjQPcTzHksqB1ViRhSeM81y3xL+LWhXXi8&#10;Q+CL5DpzW6WcBjBjMQDNukKnB2nORn0z3468VhU1dvtp8tep6OHw8r2pRet9fK+nTtub9nr2nw3E&#10;trb3SNNKhhm2cbgDyAc9s/Ng8ZrA1mKI2dwYIjLtIXGSqjGOpHPT3q9b+MdA1O607QZZLSCUWUdt&#10;PdviFLmWA7UkZOQszocuRjeecVmatefZ7m5tLpzFHAcSKr5V+gXkfeUg9+9c/wBSaaa1NZScX/X/&#10;AADhJPFZ8O2z3l2DdbVIEZUlwTkg9fujv6V8neM/j1Pcu2mWMMAQRpn5iQSSdykDj5hggn3HWrn7&#10;RvxM0jwdq9j4Q8NzC5juGjubp4ZgkkSKjqEwVwySyEY5yCPpXxHqvie1lnlFrbPEztuUMMBV5GCw&#10;4J9cDFfpGQcPJxU5m9Kkp+/Lqdz4h8eeJfFdyy6/qv2wzN5kUyKY5FRQVKeYTyONp4ycfniWmoya&#10;aDeg/amMWwSz/MsbHocHHzDt25rzGK+vkgeMrtaVi2QoIBPBPcjIHGOtEiGZftNw0mQCOM8Ef3ee&#10;Py+tfoVHCqEbI9aNCNuWJ2zeLvEAEll5pjiXLBYyD8p6gtxjPp09K5288RajeRwuIsmBw8RBDbXI&#10;ZQ3OcHBK596oC5Esbbt7JwDwSo93PXntjpUax+UhICDeQdy8LyeCQOenbr3reMY2NacFc2YbtolY&#10;hNh5YfKvyswwTx949CQazj5wSOS4YiYf6wbflOBgkcntzimSSmwZkkI8n/WE9zu+9g/hwOKdJEls&#10;zNKxYxYZt2cENwAAPbFW4I7Y1NboUyEyMykkKm0OvBYnrj3A9OmahCTWUYjteDjGZvmUEDgZHLj3&#10;q0ke1QpJZo3cBgfu7+RnpwKYrJMTHIhbYeCARg+mf50nJbG8qnUlCtG6xZDFgS7ngfUDr1OAOeMV&#10;BK89xG1neMC5XCSAsrJIp3K2QeCrYJIII7GrBgYTKoAbaQSTwDwcg4/PAqvILmZ/MddgIZgVbOMA&#10;ZYnA6gdO1VFJkTqN+70PeviT+0j8TvjBHMvxivl16+mW0iN7dpG14i2gYRYniRGcNubd5obOcgjn&#10;PlA8QS2oU7Q6n5ZWfJIXouAOc/4VjRoHljNsQVwCxD79+7uB6g+9SxxpKTHKQ7r/AKxEJH/AsnH6&#10;VcpuWrdzlpYeFNctNWXkdNe+IYpJItR0qQxl1MbMV2h9p5Lf3iPbpWPL4j1Q6rHNPMI3kYN5aZET&#10;hDkAAHAxgZ7kZFYkgEckewlFP3VIwVJ68k/l3/lTDIguf3wKpEjbWHOd5ydwByD/AD9KXPY23PXP&#10;D3xV1TT7jU757KMXOqKgYriS3+T7gMUh4Tk7gDuIOARV63+KO2zSx1XSLKdg371ktmjIGfvRSo4C&#10;nHA3I3oeK8aSVJrn9wpjaMAfeBA9GKt6dx34rQmnYea5bfsG4qowVH8RbJwPXjpVyrTS3LpUIS6H&#10;qz+I/AmqIWMOoWJ3HCpFG20DJy0gdQeOeB+FdVodz/amnrc6ReTSQRxsiROjSQZmUxtlDgCRQcqc&#10;5DEEdK8U8Na5osd79innjhgnIcSPGHGBkYBwxBYYCkV2V5rcRlNlbS3SQWr7pRayYjeYjKgg4+7w&#10;SwPsM1zxSbvI6JUfsnf6L460bSPNvrbUoYrm3Y2kjXyEs3lYARQxGfmAPmA4ycdc101ne6jfmTW5&#10;ZISsiyNKIJBJJggGQohb5Mj7w24HFeGjSrO8sjes5yrllZyriYsSxJXrx0H51Hp+lz2tx9tsJoxc&#10;mYkFt3mKZBghCvTK9u9ZSpRbs0H1RO8mfefgP4/+C9F85UkS1u4V3x+ZuYyrwgEQUfPIM7mUkZXJ&#10;zXoH/DSgg197nTrM30kEYYN5ghEzbcnaGyduOueewr4PcavbpZjTrEvH5hS5MiI8yArhSo7Z65Pa&#10;hvDNwL9Lq2vkWe3lbzWJAUgAYwRglcHB4xXmTyehJ3aPJnkuHcnJq59efEH4w/GXx0bWbwtrQ0U2&#10;/wC+e2sGkgBK4P70gky7iNuNwX0HNbnwA/tXU5tb1Dxm80t5LcQSRXU8/mMWmQh4WUDKjIznoDhc&#10;55r5Vi8Tnw1fLb2t7m4kUOLYLv8AlZsDDDI6jOM8e1P8HfFPxnoes3GtyyR3SSB4BG4PyNxg9iSB&#10;nGSeT3rCpktN6Cq5W/YOlSil/wAOfsb4Y8VX9pPbaUhCvH+7STP3UQHLDGOTXs+j3dy8AtZ5ftLA&#10;5MjtluTnk1+N/gb9pjxT4c1/TtT8ZyQXsFzcC3lw3lzJFMRHG7HiLKHBboNvU55r7gj/AGl/Anhb&#10;xLH4YvZfMvL2SMF12mExu23zfNDEAAAsC2MjA7189juHZ25lqfn2aZFiaU0oxvp0Pta0nure9EiY&#10;j8wYGM4BrrrqKGy8q6gnWZXUE5GDknvj3r5bvvi/8PNEs77UFu2vbJW2pcJ/qt44YBz8pYEgYUnn&#10;rivUW8UiRIry+kigso4gfO3Ltf8A2s/d54+nc18zLLnG6e54M3KLTkj1rVPEOnQ26JpeVumA3s4I&#10;AHcA+p7HpWDPNPqXli9l80wqVTB4APUDFcxLc6Frai5026S5SQ4DKysoYcFflJH15ro/sX2LSJLt&#10;5I4kiOF3HDOSQMKO/BzXLVw1TmaktDSM4qKsOt9Qg0rTJ7S1aRt+0gZ+VWXgk4OeR0q1ostnbWb3&#10;utsY0lZYkZwcZUkjAwevrUV1f6K9tGsUW1QgDE92H3j9M+tYmp3i6ncCwhuFZE2sqAncD1zn0x2r&#10;kVJR1+43i7o6e2TXLsi8tikaIGMYJO5s5H0zj149K5mwh8mO7W6iJNyNkol5APc455I/TtUqeJX0&#10;qJbYwtKkY2jbk/QlAOecd/rXFRXmtXsomv2LEfNtwVJJ5AAHUcflXPUhG6tqzpSaWmx6dqc9/oll&#10;b3M4ciQCNM8gIF+UemAOnNV7DX7zT1kuBK4jmjZRIi5UNx8mex71z9trkWqo9k11HHwGFvPL87le&#10;ojQZGEHU5AFaMGoRaTZSNEIwGO4nblufTt+OPxpunJyvHY1U9LPc07K2gk0meCOYvNNKu47iTgHO&#10;W5ya5+90SGOC4WQFJIiANr9XPAwR3+lcp4P8R2Wq+J7l5SUlgicleD8nQNgcYyPqO9ejXOlG2nFr&#10;dssxZYpoxGxLHeCwVhxhhjBB/OvPjhFOF0vI2qScJamvA/h+/Se81+4utPvb2zt59MjtbfzYJ5BI&#10;0U0Ez5zblAodCflkBIyGGDy8VnDpDTi+VR9pPEqEo20j5gcHLD/PtW5c6tocvgrTxe6ZJbaxpmr3&#10;s893lZDJY3FuBDB1DIkcoJeNcqZAJsjJFc5NqXh/U336mWEajdtdGGCO3yE/UGs8VTi9ZWv56b73&#10;v+n47hTbV9Hb+tvzLslxbSXlnBYETiPCjaSFBJwM57V6h4rnew8KtHfRJFbN5UKhGx8/VfTjI4xX&#10;j0ly+p3kT6VJDZxo8cm8/KQgOD067un6Gtz4heLodThtvCuhyNPHERNcTFQBvHCRqpBYADnd36Dp&#10;XFOrFQm2/wDg/qROjKpKKRn+BU199cutfjU3NnDGMQMS6O4cYyOwAHTPNfS+gfZLfTZLOwjNs01y&#10;1xKirxvZeDnqvpivB/hRqUdlaajBITGJgvlHJI3Kxz7KFzz6k13yatrFvq5sITGyyLwUzuIAyfnz&#10;zk9jWeV04KnGW9/8zmxyftHHsd5qVrIEE0ERVZVznPyttPTHYjFUdNh0e4srhtRRQr7lkJOGX0ZT&#10;168+1cbceItT1eEaWTuRGMjFhuIJ44bqB68dax53R71ZbsF1i+UgHGPX8/WuqrOLfuo5IU3szpDa&#10;TpZLFcASKrCNZUIzuIzn2HrXR29tfOLZ3t2RSRvmRg6HaPmGOuc4NQ2l94bTwo1rpMVyupJMoYzE&#10;SQyR5/5Z45QgYBBBz1zjitTw5pusQ6nNp0lwLa28r7TLHcOFVioCqEz1cA9ARlfXFZSwiTTOeq73&#10;NuVVe78yA4+Uqehxn/8AVn2qcFp1MaDDjnJ7+tQfYpJGbyY2mTPOzkjuSe+Md6dZqUt3niZi6scK&#10;Rxt9u5NNc1zgbudAvmxW0floYy2ck9c49OtUoLi3tLki4Vm3gjPfPY0/XdT0WE213pMk0zbUE0Ug&#10;zIrBfndeBmMn7vfqKR7mCRXW3bcMbkbHc/rWqnrozK/cfJqGm2rlHLeu3OQR3/Guaultb25kubEn&#10;yQ3ylhjGOx6+tRXcMiSBpCHf+8BtOe1NmhnjYCPIP3iDyPrirp1pPSQp0im8AOoLYt8/mEKAvUk9&#10;Rx7Vp3f+iwCJoiFxgKfSsaa8ltdStr2GPP2aRZQRjBxmtG71671+UF4vKKZ2gckjsenNdNDEqxw1&#10;aDdrlzTorcsMyeTKCNp6jHofT8eDW/BcTW155sT+XL9zOdoK+vbj39K4mLVvseqtBOiyRSqMgnDE&#10;81t2siXbEyMMIcYLAnB9vSvSpV1sjz6+HZ9B/Df4keKfh1c2x0W7cxpLuZGO6MxbQDEykZMbH7yg&#10;jOTjDYI/RL4e+PtK+JOjm4tQItQtlU3dscZXcMh4yD88THgNgY+6w3DJ/IqwupdyjcSQ3G45PHSv&#10;QbDxP4l8HznXfCt9JZX9uhZZ1xnkYIYHIZcdVIIPHcAj7/hTiytgZW3j1R8NxLwtTxcbrSXc/Waa&#10;X5dqfKe2faolz1bknrivPPh18UfDnxS0yS80+SCK9tgDcQR71XacYlRJMlQxI3IC/lEhSzda9FMZ&#10;hyHHqPxr+icuzCjiqKrUXdM/BcZgKtCs6VVWaGCPnaooz5ahVAJJ656UqsgRgnP6U7c0Y3Jyf8K7&#10;1Iyt1Gvuj+RTnPOR/wDqpHU+Y3ZeoPSiGeTmM4wBz6jPvQWU4VuAKq7M5LqSqzYJxgD/AD1pWXAy&#10;OBmo4i4Yq4HHSpHldW2RH5cc8d61jKwooEVjyWyR270MCTs3EfTijCx/PH17fSg8Yzk8Z9KpT1Dl&#10;1JFjgSD5STtPt1NL8rfK2SO1Iu0DGP680u45GRj+VaIJ0rkqxqPlKhQeRj/D3p21kUADA6NVcYP3&#10;eR/WrCxncJGJ3HjH/wBapk9SuRJD1KrNuXHpzXl/j671iPW1ktLiRVSFCBGxXBJ6KB9K9MWMliG5&#10;I7fypD5PmAuASO+Bn6f1q/aW0ZhUityCwuLm60+KS84dxnkDJ9+PWpCxJAHGeKmklZmy3eq7Kzjp&#10;jB69M1oqlxQXUX94q8Hlev8An3qjG7xttyJH65YfN1/pWgwKgKBkfzpsgjOXROv+fwpua2K31MbS&#10;dPuLG7llkwjSOzHBOD6e1azu4JGAffjNHmMCR1H+e1Dc845789qHU7g0Ju68YIxjNRS7JF29uuOa&#10;dhiweTn27U8K27awwQPpS5yHDXQwyiO5Ludg4GOP0prSIiqr5Ynof5Yq7IiPISOp6+9Qh2UeTsBB&#10;4GOKTkR7NjSkiSjJJUj7tORWGYrlevAI6CgtNEPMm5U4I46HPrVhG3gpMMHtnv8AlSU7jcRY8upK&#10;jAPANWbeR3TYybSg/DFQpv3+SzAZ5xVoSnBV+n+ec07JodmTosTsSp+b0xxS+ZlxGFxgc56mmhIo&#10;42fdt54461OCJQPlOT3B4qU7MfISKhOMct+lKoTGOnY9OnvTCA3G3BGKfDt8zBUg7e44NaSmg5R6&#10;kKAS2c9M/wCeKkIxw5BHXjv+NRrGrHDHg9MevenqGJKtgg9/8/0pp2Mkh8bQFie3vUu6NxhyM1Aq&#10;ID8vTpx2z6VJHs5yBx34xVJiY5VJTaScD1/rTS+3ABHPXP8ASnYDMS/b3POfypCisRkc9qGyGup/&#10;/9P+thWYNndjHf8ACiPbjcTtJ/z2pkm5xtUbiMt/jmlG5UwBntX9H2P5wTBUjTIh4HXipUi/gk5Y&#10;849qYHGcDsOTRHyxc8k8n/61KV+gWJmfGYjySM0gLfeP4UjKxw23kD8vem5CrvbnsAe9AWJGVpUe&#10;PsOvINRtGdrN1HTApzRGQ7pBx+tPYlVyg4A9etSJgW2ruHRfWm53ZJPB707YA5IOSD+lMKybSzKV&#10;HY9s/WgQwuo/dL8z9Se2Ka5bggdP85qd0Hlkg5Pc/wBKi3HCr0J6U1cciBMtJweg6DtUoAcbXPTq&#10;RxSLtUNsXkgEntQ7OrKqjOf5U3qZoVImXKoSVJJzT/n27UwM8bv8P8aaNnJUg7ePSpFKgZx060rk&#10;PUagVHIXGc8nuMimeXHHggZzUgIWQxIPfGfWo1nwpwvQ4AbvQDFZSX3n5c9R/wDqpuxA2D34FI5k&#10;L/MP/r+1ROGI2IMk9SKtCg7aMklCopZAARxnrn61EkhnG4jKjqff0okn8uIRhSc9cn0pXlkmHTZj&#10;+EHvQkU3fQJViCFe57A9qhSQxnKgFR+eaRh+7BcbWyenT86iBmB2CMbR3NapaGaSuSYU5B5J5OPW&#10;mRiNZMv97sKNsgXPXuTwDVcQxRyB/mLdyTn9KqxKV2WM7uR/OkDMwPUcUzBU5Bz/AIdqV920OWGK&#10;YSQeYgXdICvONo9aSTELssT7tvUE5+nNHyyHa447UeT5ERCjccd8UFxJF80x7wTz/SmyAFgFOO5H&#10;akR2aPcw/wB1RSgmNipPJ9f60hP4itJmXaU6jr9Kr71lY45bsfb/APXV6YGOFpIxlh69OelUpCUj&#10;ATA3fTPTmg1p67mezhl+XryDR5fljBG/PQipSFxtPy+oH+e1Qbk27EOcHtxWcmnqWokUscKnhcDH&#10;IPBz7n61niGQNukOAfvGtGe5gZWabIbjt1z0/GqZcyKCThvQ9q53ubXaWhVls4pHMu4gE8nPHsee&#10;lVZYUilGxs7T97HX6VfkjSQqsrZzzt7Vk3U0kOVKcAkZOenb8aqRrTk2iS1vG+3siSFGbgp2Pvn+&#10;VdXbLJFGZnILZPPUHivKdTlvY83EbCOPPplj6ZPbn8K9T02+Eui293Iu0gbTnklgcHp71nGfQJqy&#10;NeIIwDFdvqPQ1IpRJN0YJBX86bDNujM7nCnkDtVXcTjJ+8M5P1rWMTn57s6KADyldyAfrwMVI0qu&#10;o5yM1j27kqEB39vTHvWhHDG6ly3HtxTb6lllJWORgD0FIuCpwc81WgjdMueSeAM9fwqyizZGe1Z8&#10;4KOogmiA3Yyc9PalyXKvt457/wA6ijgAU+Z83PB9KtEnfgdPSnzCaVyH7SkTDjGTTyYnJlB74z3p&#10;jhesgOAeg688A/5//W4i3diu3kdOOfwqZF0yNWUSEAliD1NKjeZkqDjtzjNO3OFCEk9MCp2XA5OP&#10;enGSKaKrYRVJP4etNE8kbMqA9B196mXa7MnAweKjdlX/AFikEnqOw7VcrEcqbuMmMzHbjH0PWs+V&#10;ShXceOnTvWhIpJ81D8uM88Vi/bLYNlWLsDjoSOD6/Ws9WaJ2LJECYaZfbBHXvVcrHGN20Lgkj/Zy&#10;f5VLLPmIzIN5HHOaTeFxK8fB/LPb61DdtDRa6i+SikSZwWyCT+dQyTQsMuMqDgDpyfU4qcXEBUx8&#10;eYTwD70k8peYYG4qM5/w9/SiJLQxfMKebcfKG6L049/SomC7SpO1fc9eaQSvcBhKcc8YwD+NKEPf&#10;njAFJuxFhysFDKFGAOT/AJ/lSBImTe/DdQCeRTBFcu4t4l56k544p7Yz+7HmHJHpk1SZSV9SLMkh&#10;G75dvYc5+po81IY/OkPTnbzTEF1/y1XbzwMdKsBzwI1GQOv9a0UiFvYnspEmj+1BvvqCB+PerYdx&#10;lgcjFVEO4ZXknr7VaCpyI8Z7d6pa7kygivLt2iOTjB4B4PPrTGfY6/LlenvUzKEUSZBwcmnxy+bk&#10;Rjk8Z9a1gOKsQSpIuFHG4f54pvzjlunXgZqyUdhz0zj3pmVB464/CrSJZBPOEQrt4J9R/wDqrkpZ&#10;SZCijkds9K66VgvKrnOeK5S7tRHcM1qoAPLHvn2rWL1Lg7aCpCFTcxyzcnNZ1zbBgBICAvQk8VfT&#10;cwGeCOD71BNKsyeVg8Hk1r5Diytm5ZVhiPA/u8ds5NMnUNGJXySML/u561NBfovyRr8vsPzolkhW&#10;E8/eGeeue1Sik3cjDQpAFRPmPU9c/wBOOtEcAk/eT/IB/B3/AMmmIyAlduX6j+vtThFLKTKzAepJ&#10;ptGqehEkUbsfLbd9aleMKUKc56nvVdQVBkDc+1WNzRSl2AL+npQo3REpNMhkli3GMH5xxgnvTsxg&#10;A7wWbr7Y5qryxaWUDLE5qxlUVQn8Z5JHPNRZsIya0FmjzELmM5AGB9anRmwp69Dx29adKsUMG0fL&#10;kjHHc05OV/ujGeepNKNupMnpoPcocMgPHUZ7VHFcxNME2Y7DHr2pjxBkDliCD09qmiaNZN4weOn+&#10;etXbsNTdictKcgDa3r147VXimVAARz3/AK1ZDF/mOMDjNRKqC4/ekDcaqC7EvuMZ97ZwAPek8pmV&#10;Vj4HJzVnarMd4Bx7cetRukjsUiYAN0NOzGmWghOFZtwwOO9QyoYCu08NjA+lSqYQeGLe56UT4DjL&#10;ce9XFdySHbKTu3ZJ7j171nSCd7k+ZlFU5A9a1NrLIJY8D1HX8xUMoEqs8nBxz/ntUyWo4JtGfIoZ&#10;i0Q7Yx/9etm2k/c7MYIGCfX3/KsxY0SQScEgZA7cVbhSUoSvyt0PuPatFtqCT2K0sEbOzv8AMo6j&#10;8azZtNt7hvMZinsOlbIAOd5wR+tJN5OFZznJ5/z607oFdHmWvWRMq2qwh4omEw6f63P3h6MuOowa&#10;+fPG/wAC/hr40NzqOtaQi3ksRRrmECKbB46rgHP07A9Rmvq+9tUkYkfxc59K5KfSiynfkL+ef1ri&#10;xuGp1YclSKa8z2MBi6tCoqtGTi120Pxr+Mv7HOtabcnVvCOprdQIY1itJcxsfkIkL8OWdjj5icei&#10;1+N3x007VfAWv/8ACL6rZyWDIpabyw5tkXg7hMoUKmWAIByrnaScgn+uTXvDlrc2/wBsujtlQDaV&#10;56dMg18xfE74FeCfiHZtoniWyCh0bE8SqZI5GJy6q3ys3s3B78CvxfjDwbyvHx58PH2c+6/yP6C4&#10;D8dcfl9RU8d+9p/c18+vzP5eY7HQodO01tYut0dz5bud2MMxy67RyeOeDnsRXs+oeIPhzNHb2ng9&#10;5pjb43u4MeAB8oK4AUjHQj681+lHxM/4J9Rm9u9c8Cy2ryTK0gidRCoZISYw7KrE/vQMtGFYgnjH&#10;FfDPjz9n74p+EFl0MaBG15JHE8l0kwlgQMoYxA4V1kGCCrqcHBBOa/nfP/DHMcA2lDmT6pXP6ZyL&#10;xQyfM0uWryvtJpb/AJ28j56OiM+nXN1oIBn37hGCcvySwQ+ozxn5e2c12Pw98TeNIVezjlKLC3m4&#10;JG7YR8gKkZHfoRgjkEVHc6Nr+myx32oQmNlJEIjYAs+OQm0/OFHBHBB6jPNcz4hTXr/V1unjY7F+&#10;aNjsIYYzuXIBIHBBOR3618NLJK1J/vItM+2eKpV48qaafXcvfEO/1a58PXNpfrN9lmdXJzhd6NvT&#10;I9z0H1r5vu/C954o1Zr2ycpa6bDJ5iKQsxkcjyyjn+EYO9ecjkHpj3LU7XxJfaX9q1eExrJL+7tx&#10;++8pD8oO5GIAx/e59hSWXw9ttM0qfWZA2642+UhcDYqAgHrkliSeeRxgVCo1Iy0R3YfEwp0+Vtb/&#10;ANdTyy1sfK042tmwkXqm45LepPvnPQ1tDUtY0SzN9a/cnQIyYB3nOMkdCf8APtXRz+FjocCx3CCF&#10;nXcoHzKCo3FR+BzuPXtWPq3m3Vk8caM0pUYZMjbnqe4Ge39a1Ubam6xEJuy1R5Zr9nNHdyyajlxj&#10;aoztwGx09eOas6f4nvY1awu7gzQNhowVDsP7yK2AQO4HOOa1bfw9c6jL9nuYmDw5/eyk89ue5z9O&#10;fyrNg8Oi51F9PkUQPE2I8nhgrcso6le/rjisuVp7HoRpxej6Ha24QT25SLdCT8yg4wuMkEgfy/Co&#10;tU8PWt7avqdmNmxmOWzkAkcb+pAJ4/ya17HTNSmuT8yyxSLgeUrKuOzZb19j9K24PCUwtheXErBv&#10;LI8lWUggZ2k46nnpWE6Mm9jmlWULXZ5imnSlfKiI/eMoOODknjDeg78flT4NPnieUOvliNinTgle&#10;Mn2z3r0y50W9+xCwEJy6jym43NuPQcHkn9Ppzm3fhTU7VYgyIGk/1iFshBkgneOCeOg9OCaqll1W&#10;fwxInm1CCvOSRxwhjDOzIzEqCGVzjI/2MH8wfenXEslzp7Rhj5aLklSAGOOdwzz+H1r1Kw8Gabca&#10;X5d64be25gpORsPQMOcHsB1qz/wg9nN5ypAsA7+WcED/AIFnBB7V6kMhrOOx89X40wcW4p3seHJp&#10;F5cmF7SKOKNTgkkDnsBjjd7Hk13dp4CvbON9R1GdFLHc+1Dk9Bj0LY/TvXrGmaJp2j2iWOkrtQks&#10;WXkkjrk85Y984H9KZjZ5XOclxxuP3j+Htiu2GRqHx6nhYvjqUtKWiLsf9kWVimkBlmug2VUfdw3L&#10;knsVwMduw757HTvAV7q9lbtcTNbCTawSJiJCB3yM7MY5XrjvXndrbWtrILi9jJZMnYBgKeuR3bn0&#10;98Cuts9T1iQL5V5Jcrx5Ue4Ltyc44HIz2PcGt5ZRByskfLVuI60Phlc7i2sYNOuU3Zkjjc7kDdRg&#10;8Z6j8zUHiM2N60NnYW+1l+eRm5Zs5+UduP8APrXO6S+om9kQOZVlIfc68qR1HykZHv1HFbH2d5FW&#10;USEPuGBjg4Yk/TI710YbLeR6Hj4vNJ1WY7WkLQLxuC8EE+hzjtz3+ldhaoTYn7RGWjhOcEHt0yB2&#10;qrZadDPOqiM7ifmHYH17ZHP+TXqGj6VHYpJIfnLYwMHgY7dsn/8AXXp0qVnzHi4rE9CCJLHTYluY&#10;oxGuASEXgFhx0/X/APXXaWFvJc5IORgfMfy/nV3TLBtTmMNqAVxlieg7AHvkn2613Wn6BHp87ebJ&#10;5okChcrja38WMdQe3p71rKL5LHk1aumu5zmn6HZ38bLeOwJwwXAKkg9D9O+K6m3st5FuSQFBx3HH&#10;v0ro9L0hoWK5DDOT9T/nmt+DTA8gS3YAMc4HrXMqaW5ySqXOTtoo0uRFICG6AY4wRxjtXRWmmSXh&#10;2sPLiwDub8v1rtks4lTZKAdvQ+o7E9cVAQUGxxuB+73U+gFVe2xi6nY5uKzS1ZnPytkA/LkgdiK3&#10;JbVp0CL82B8ue5Pc10boohCSqI24+8B/+unQ21ssfznKclj2/OlzClPS5ylvp9zAxeXDMeA3oK37&#10;eNTCsJAcdGH+1+P+RWqlqs0ZdRhc8ZzxirVtpjMgSNGVegPr36VLVxSqaGZDb5kPmFQmDgDp071Y&#10;isg6mIxqx6bRyPw967B9Hja2Cou0gdetJp2nkQjHL5xkHr+NaKnfU53iDPh02COIRygFyPXof8/5&#10;9SKyZ5AUGCo5+tbTWlzHOHjGVP5/59avpZyLKsUowGxk9+azqQB1TxPxPZWet+N7Tw5qUSvZQbZ5&#10;UGQJCMHaTxtx6jnvX3F8CPB2hWvhvVJJZHcJK0MLSFV8tAgfqoGTjjJ54718HabrT6l451ez1JAs&#10;0UrLGTwCq4VQcnqc/Q19z+C59Th8MDQ7QAKGVpm27TygGM9CO2K+Wx9WLTmt9T7HARkopHrFh9hv&#10;FEoXzFABU+3r712a6dZC0jliuUjkYE7OpG3pn0z71n+Cg0OhXga03+XJAnn8YTdkleuTuA7dD37V&#10;Nf20dvObiKTeZOcH+EZ9fSvASv7x6bdtjXsGLSm8ufnBYEHqAfavVbfUbgAcR7wMbivbHp3zXB+H&#10;Wto4FkuBui2n5fR/X8Kkl1V0X9wPMkH3AG5P49M16WFp6nLiKtlc0tb1EC5urWQ7DEcN2wwG4j6V&#10;4/4h+Mvwq8P+GIbnxnDcXctnITEi/wDLONmyw3nhVLZODxnnineO9WkbTrufW5PsUcJ3MzZyADxu&#10;PqfX+ff84f2nv2ofDHh3SNU021tgtzpyrZPPuglELzjMU7W7Oski4IZSgywwcY6fWZbgnUkoxWpx&#10;04yqz5Yn0v4l+MmgXviaG28yaNb9Be2trI/7wWz/AHXcLjgqwOTgFSCvHXxz9qf4gxfD/wCDF14v&#10;8PTjTdYhFq0c5mEQjaWcJwWDJK8SszqjKQxIAKMcj8s/B/7Z8/ww+LeseLvinosviLQb7TodM0y6&#10;j2L/AGMZpEjZ7q2DfN50exVuAS8TDCKFJx+pN54D0740fD258FfEeByt1G9rPGzeSzLKfnMbIGKM&#10;VVSsijKkZHWvdzrI6kaEox0bR2UmsLiacqqvFNX8+9j5Q/ZZ8ReFPEeq2PwT1BbxJNU1h9Xtr95f&#10;PhE0zxRyRpHgvBO+1mWZd6K58yTBPP7X6L4l0jStZuND0/RY4tJ020Wwtl+0NcSW6ox2sWkYl5CC&#10;fMaQksxJByePylb9hA/s+mL4z+HvFFxrNuIU0/T7UwfZlsrm4VhdSXTIWDoy/JbuoXDHL5dhj9Tr&#10;n4geEPH0KfEzwOky2aJDYtHd2oty8lrkSO+3O4HG3dzkYxnPHyPD+ArUaTp17c36f1+h6fEmJoYi&#10;qquEbceu+/8AX6nD6/fx2dkuvX0TTw2LM4hjYIOOBszwAc/lXAfEnxF4ng1nTtF0NRMl3GrzRj0O&#10;Dnd1+Vc56c+tWdR8X63r9g97Jp4tlmkwIo1IQc5GxTnI+uMnsK5bxF470TStHkHmC5us7ocj5i6t&#10;ja3QhgeMe3NRmODtdxZ05VWkraB8VPDnhuTwlpHh7Wrow35upnimineNzCWDxlowQpIwRlgR6V5d&#10;4lu7y31+fwzcxQxRQW0apsUCQrJED5rEfebPOO3Sud1+e91Qf2hqqyTzTjKA/NIFBxhOeme1Xdc8&#10;Laz4dn0t/EsHkveW7MY43V2jG/Cq3Xa2DuxyOTzxX59mmHk5uSj2/pn32XzSik2cbaWuneEbC6F1&#10;JcPPc7E+0IQyM44D44x157VyviPxHJrGpW1te2iwy20Lwq0MnEm5wyOFblWCghhkgnkYFa2tol1p&#10;YspQZZ5p2RI0+8dnTHYc9zXn3iXwt4t8Ox/254g06WPTlIZXk24GRjLjO7aTxu6dq+crRlH3Yx0/&#10;p6nu0bN3k9Wcxf29/cywaT4Yhmubi6n2C3iUPLI/3iigkDoCc5/wri5NI1F5bmw1CK7u2XfObL7n&#10;kyR8MSh24ZRnOTnvXW6DFd61qsmqeGbuOwl09MvIGYovZtrg5Xg4LZyMnFcLLeCwsotWmMt2uqXj&#10;R3KyyM8oTbxKzuSXAwB64AxwAKigtpNf5W/4c9Bzd7Lc8VaXWbua1ufE1tbzrGskGnSSxqfLj3GV&#10;omLZIxkM2Rj8OK8b+Iuiro2vrqQMU8UkTTMsQPmQx9csqj5Yi2QpPGc19TfGqw1PUPDsek6VdRyS&#10;WLCdPLcRMyOhV8P2dQQVOfrzXzfPaaV/wjt9runane/bmt/sd2lu481kYfKpBBDRjrnjOT1rrVJt&#10;8j6dT6DLMTde0Xpb+tv8zkdNu7TX7Rri1XcrfMGTb5YIAwuxiX47H+ldxp/iAaJoQMrC58uIuVnC&#10;hmCNvO52GCAq98cfSvHNEsrfR7KaO0ch/MCc4WRwem4D0HXrnk1wvxY+J7fDb4S63FeLNf3VxJCk&#10;MO4AH7TNslXc2eDHkAdh6da9DLcCqtaNNdTpxkVyvsmfEvj/AMeal428TX2tTq0NvJc3CwI5Vmjh&#10;lmZo4i4ALBQflYjlcdK4SyS3dUDSmRDgLuyQV6D3P8qsWkRikXZIECk9Dk+gPbIxxTH2qiLjITCg&#10;ZzgD8sc/pX7ZTwypQUUdlKhd3exGPlWMuCGUlGc5B2A+nfHbipSzwtILcFZMgbmyrH/e5AOO2OT3&#10;p/AUhSTw24nnj8e2RTA0yfJNMjoUbMfDNgYJJ54UfnWkX0OxR5diYb1LxyFlI55faCTxnvkHtTlI&#10;WZlKk7BnJ4yR39wf5UyXL7WhxIrHAKgKVwPu/wCAH1q2hii8qP5tm1SfYHgH3Ocng/rQ4o0o2GFM&#10;RtcF/L8wANwd2B2H932ODinwoGiyM/N0BOWGO4J9uaeoumYPLJhg+AeG3Kp7L7jH0qZN5QS7jGDu&#10;ClgCQcnnHX29Kz5tTqsug1+InYNvdPn4woJP8/b6U8hfNDSE+WzAY6t05zinwJGJACrNkIPnYsCM&#10;EnGTgYNRT288afaC4JdjuWNhvU8dF7+n505PTYlK+4xGkjj3uVZiMkKcnHvmpPIEg2liSuNxXPpw&#10;MjPUdumKW4gsowLiCRo3KMHVkHp94Y6EdPQ+1SPYGZUebIVmHz9MsOuADj5QPmHNVGSCULbhGiwY&#10;gUbRwwGME88k+mOntSTCPbJPOpZXXYAOOSew6jjuO1SPGBtSFUZSQVJPDKBzg5/zxTPkkuI5SNoB&#10;Yc+oHXHcelLnZMYofIACYCBLsOcOcHjnv3qubc3DkQlS8gHL58sj0yO4HGasxMpwJBgJ9wk5ODz1&#10;q/aQT3zSb4yYrWMySOgGY1Y7VYqeq7uCR0JolPsXZWuc79hMUybstLIrArE29Bn0OOQMdaurqKw7&#10;XlUyF854yDj2x0rc0i38+6ilvY5XtonjaeOEqjuhYhvLY5CsPU9PSse6msje/Z9KD4SYqFlIOQoJ&#10;2k8Z689s55qKkrmlCVm0dvbHwlMn9oSmSx2KHWWXbDCr5wqlgDgMOhAAGME1VubbwQ1zcyW107RS&#10;MoDIx2A7M42ZZdhJwGzycnjpWdqmmazFb/2vJpsQtblhgI+RH6E8kAA/dUjk9KrafFpx0W/vYhHB&#10;LFJvSJsrFLJKQrrIE5AkUYOMY6jHNQn3R0Kb3R2+n+HtJksCtrJtkbaYHjOO/JBwdy46jjnntVvR&#10;bRbXUp45YOh27855JGVKjp6jmvX/ABD4N8EQ2Nl4r+FF0F8O6hbRXdvp2ozx/wBpWEyDy7mzMMYG&#10;5I3J2St/rI8OvXnitHi1DXdWvPDul2aJNbW32t5JZ4oUdCwQFTIyhm3MBgNkDkgDpVSk7mWHxkZ0&#10;+daLz0sZup3V/bwNBYO5j83fKqHaW2rjP1xx9OKZYolxEt1MwB5KF88LxwR/eatPxRoGv+AdUfTv&#10;EUew3MUOPLZJ4GaTK4SRCVLKRhlBJDZz61jrpd9ZeER4v1qW0t7dbz+zoo3nAmebyxJjyfvbHXOx&#10;xkEgjqK55pp2Zp7ely83MrPqWDpsN7fRwG48m12/O6HEi87sK3bd0PtWmlikKpBGwkcZwyZGQTnj&#10;rk9s8muWge2CLo96hklztVcFjhxw2R1Hpiu6t47a2sltCrApwGTOT9R1zn0qea5tay0Keu6cUWS4&#10;0SMKY870mUSgxtgdDgEr6YrBa28NNpTDRRcRXZYxiOHKKXBwzEcBVHUEDmu9SSSKbyYMqVDKT7n/&#10;AA9TXE36anFeS+H7N1kVjvX5vnQMOCy9Sue4/GuWo3syFNvRnR+BfiV4y8MQyeGLW9ZrCTG22vIl&#10;uIxJHna0Q/5YOwZizjlzjdk819RfDD9qmPSNN/4Qz4iRXNvZlHUNaQ+ej56IqfeXPAbkD+I18ZII&#10;TNhw24L5TgcoQOpweo/Gta7tLK9Jk1EywNgbPKzhc8KTjJx3o+qwqK0lc8zMcow9dWnHf779z9ff&#10;CXxf8PXljJpPgsm1mOVWaeJPLjIAyVYsAyg/exkZ6HFfR9x43Gr6fbw6lHFc3iqDtgl2x8Dl9hXB&#10;LAE4DcfSvwK8O698UPCF39u+H3iD7E8YLqyNFuQFDHJgOp4IPK92weGANfT3gr9pb4hXY0qTxW0O&#10;qapDfxw3N+I4YLfyj8vmSxJ80c+MhiMRuMcKcmuGtk9LlaR8FmHCFSM70ndeup+uFrrAWyZQhHK4&#10;Bbpnp61bNxp0dml5dwvBNgkzAldyjpkdj6V88+D/AIn6N4p1K2W0vrdbyIF0gCOBOY8FsK/T1wCS&#10;B0PGa9cm8Zvq8oYAeTIhxgAoxzzgnJ4P518Tj8u5Z2aPnXCdJ8s1Zmxa+Lrmxs8WEIk81gXBOD36&#10;N3NcRLd3dxctql07s2CA/PA+vA6cVy/iLxZFpV8gtZFaFVVyyAlctkYJ9jxWL4m+I1j4D8Fah4/8&#10;TLe3dhpsQupreyRGlKFgmUVyqAZYZyRx7159bL5vliuh2Yfm/l3OpTSdY1J/tumxsZipx5UiqrL1&#10;w27g57AnrWkniDXGsWaCB40RCC/BCheo25OPr0NfBniT/goJ4y1wXEPgHwvp+lK6hIrnUmmkvIWA&#10;BMgjhP2Z8HgI/wDwL1rwe8/a0+Okz/Z/EOsxG3hkEkkr2kHmyorZdsRqqINudqKAOB35qZZQoJ8j&#10;1PdpZbWkveSXq9fwP15+Gmr6Qt2txpMogvhgeZIgUupGAnI6EE8Hueea+gdR1e2vJlgjVbST5WPz&#10;ZZWxx05Ar5cstHsNRtIdesYWjtLqGG6ti/DNHMu+NuueRgjn+tdRpktno+t2MWo3azreRM3Xdh9w&#10;JTd1zj1Arz5udGPsmjx6kVUlzRZ7Bq1w0dptu5zLC5w6AZ3tnggn5vrXM6otnJarc20n70vtwpyC&#10;vfcPUGt3UNOutYtGvtPUi2iZjvY4BCjkfU9MmuJi0kvqcuoWjybpSp2OQUC7cHHHyjPbOfwry8fS&#10;lLoaUJLudFY6UZ9MWeOGWGcMySB2BDcffUD+H69D+dZ8qM0vkQoilf3TPnG7HUj61paTaa86vY/a&#10;Ekt41JCL94evzZBx7c0jaSrStbMWJYgEnOQDjGPf0NeFi6DUFyo6Kc/ed2es6J4Zkn8JPqOnpsFs&#10;4hyD+7LjBKnOTu5yfrWc+tWKq7xgrdouwBclT6/lXR6XdEgW0rbeeccKG4BJA7+/XtXO+IodJt9X&#10;EOnhWYhWOD1brn6V6jpcsYuGh43teaTUivpK3UWpG6nO52Qjk4IBHzZPoa62S/sraJYpXWVFOSp7&#10;8c5/zxXF2xtpLhRds0S4P3eee2T1Arj/ABH4lsrSO5Mqs0lru2BBnc2MqR7885/M1z39nqhOLlI6&#10;bw5rd4nib+zL29VbUOxj8wBSEAyQXH3snpkcdOa6sfEOLXtabTZ4t6RAkzpkRbR90EHJDEdO307/&#10;AAlB4q1rxLrSNqF35BJ8shAUxl+BnGMnPTr36V9QeBPCmo6Vfy2d9dMWJjii2nIZt+JGbI5BGMH1&#10;/Cqwdf237unt/Wm5047CRj70tz6y0DWZY7UzzTfNCQyyKBhoScFSfXH8R68ZzVnxMdQl0I6oskUU&#10;KziL7OmdwVsnO7GCDj8Tx6Vr2PhXwXonhJFvLxn1hJnjlgjeRfMiySH8tht7DBz17VzLWNybQwIW&#10;eCRt/l9AG9h7V1YzDTguV9jwkovVGj4Xdrkkz/Kq4UkkZI9j1HYfyrd1ybSLvWkl0aF7W3jgVNjs&#10;X/ebmLkE84ORjOTxXIRubBZbdV2FsLyORg5yDzzW3Z3DGANIdzuQELHGf8TXNTloos55U3e47VbS&#10;ARbHc+ZIp+Tj8652xVizRTOXGQB1JAHY1t6hZvuhSaNwJWHzcg574NRujrepHCd0SKwLcZ3cEZqp&#10;6yKUNLGDqNldBmlyNik7gePbn61VN5LbviNiPlIQjrz2HpXQX6m6tyeWwc4/+t7elYb7NpL8Z68f&#10;1ogrPQnkutTEmjivbNYlYCVT/EcEn8v0rS0iKeFxHfSAMi8Y6kE9z/KoY7S3FtLJcNlACw3Ht9a8&#10;c0DxreWXim4sNUmUNeFmtkc5XYvAC9h9Kz+uxpTi59TOGFlJNI+ibllZV8skM3Ix2+tdLf8AiGS4&#10;0420ahZFUKSRweOQa8p0fxvo99cf2dcuqTRKS7u6hTz68YPTrj0rsFYK2I2ypPK45GO3T1r38Ni4&#10;z96DPGxOGkrJo6vwl4y8ReENTtPEnha8fT9Ttw0alPuyREgvGQQRtfA3AdSAe1fqv8Gfijp3xb8F&#10;rqXnqNXslWPULQyK0iS7d7tGhIkMK5Ch2HOCR8ozX466lY/bIy6SmNAPmGTnI6FT2rs/BPjDxZ8N&#10;fENr4y8OXZF7Ay71k+RLqIkbrefaM+W4ABPUYyOcCvu+FuK6uXVtNYPdfr6nxPEvC9LHU+01s/09&#10;D9odrHOBgKOn0pQz5KDtXlvw2+NHhj4jf8S4xDT9bRI2ayD+YJiVy/2Yj5pQh++MZReTkZNerSor&#10;IksRIDgHFf0jlmY0sXSVai7o/n3McHUwtV0qqsxo2gbAck0gQyMEC8ZqMFOvHHU1Ivz5C9R/kdK9&#10;BT7nJqx7MVJjOQQcDvSbPl3hsfT1qJ5WRfnXNSsCW2k59xxQ5lDUVvutx3609TIzhZDgelRsMjHX&#10;b19KDJvYKw6961iZsttIuzYpwB7c5pwBxgnr0+gqt8iDaoyT1PFSYOdwqlJoqDsSqcjKYFKzHg5N&#10;Jk8gdaau5/lPrjnpTVrictdCcs20HGD39SKYcdfrTgCh+Yk596adyk9s9K0aTRDV9BDknpx0z1pX&#10;cbfn6/z/ADpylR8zYBPIHtUbKuMOc9+tTDsHL0Gsdrr83A4qOQsH3HoeAacp3L1GAKR1Y9MnA4rR&#10;vWxHJZkeCx+UcmmLKUwrAjJ79qmW4WNsqpPfFNR4JVOwEHspOeMevc1UrWG12F+4ctzVeWFjMJTJ&#10;kL0z+tTNnHp3FNMihQ0fPqD2qUga7FZ4lkRlQbSOjDrTNigAb8t79M1alVDnBwQOc9AacoWVcfKS&#10;O9MjlaKyQyRzmZ2zkDjqM/54qUqQDs5I7f8A16mjRsk5yDUgimD5B4XnjpUuLCW5BFA7EngHufar&#10;C4yFXkfzpAozvBOD1HanBsMcjjt9ab0QibZkAY4H6VKcyOT2XoRxk0yMzEc8Ec9eD+HapVcuAF9c&#10;f5NO2hcNxCGTl/yNTKWYAYyPUnvTFwuWx0x1+tSq4bk/dptobiMPP8PP86l6A7uC2cA019wOcAfr&#10;QBvGGOCCce4NEZ9TO13YcDhyobgc8dKlyc5Ix6im5ySMHjp70jKrDGMH1FVcuMbLUc5+XK8HtTcs&#10;g+ZiO/vSgR5wnfkgnNQsfmHQY7e1Ny0JcUmf/9T+tVd2Qy8/zp4YFdqEj19KYQ7rjo3UD0+v1o81&#10;do3jnuBX9G85/OLTRImwISOSexpsbKHKuxyR36ZHb8qaquCF2nv+vb6U7BD8DcT+VVYmxM538luM&#10;4NNO123Dof1pEZQRt+7nGKUhmGMYUD9O9SmIcGYNwMA8Y61HI6I+Dy39KeyZX5juyO/pQ23dkr1G&#10;PfntSZSHNIkLD5uB1zxgfpTH3GUpEQcc7vUn09qkVV2YIOeQMkGo+I13kc57elJEt2BlJZSvJ74q&#10;MsGby4wc4BPpUo3Fcj8PXn1oyCCipvYgZPeqTBkLI27nGFwxzS72HIHXj5alCsmVfAyeRnp7VGx2&#10;t7jqPShSuTIjiiUHjr3Hb2qUxMMFDg+pNMWWIt5vzDdwOODjvTmYAjZ3602zOwrIu/pknqe9OyGI&#10;KdPamuSg+QbmHB5prSO33OM55681Mbi9RZNp7nI9Khji2Axjp1yfapMMy7wSWHao90iyeWR8p68V&#10;aCSW42WISRGNiVxzleppqbuWbGO2KSTB+U/d9PfFLsYsQrDIHU1pFktgSoUsQeO1QKWZcNz3+tWV&#10;LhSZefU/WqrxBWCxcIBwSarmFJ3BpWYABeec1GFJjEmQd3JAx/KmHzCnkqTl88jsKhigS1BWMkAn&#10;ORycmmtRK5YVg44/ClMeFVmUNj1oMSyOHjOXx17HNDCRQUXgk96u+lgI45XYH5CoHc0ea8OQnDN+&#10;NTI82w78cdB/jUcZkzvRQx+vA/Gk0XuNUsow4568VLEilwWJJ/rUSGUjLfMSefQVKkhgG7buJPGe&#10;1TYqL1Mq+EzTsuRtbjrzimbJkImwf04qxdTB5/NcDIGMD0z1qq0skYZnIDtxxzUt6GxVmiZ5BOjZ&#10;Ynoc8etWJIpkj+Yfe6f41GVQjEWSauxxWyJNPdziOCBC0krkrGiL1Zic4H+ea5atSMfeZrCnKWiM&#10;uWBmZB0J6nHFQ3Mml2c8Meq3Edp5od0M7CPesf32XcQCF4BwSQSB3FeI6z8Zdev9QvbPwrHFp9up&#10;EMM8sAe5ZMAmYbyREzjgJhgo+bOWAXkJ9Wa6gY65K94+CoedjK0YbH3c8KCQMhQMnk5PNfiPEXjN&#10;hsPN0cHHmkur2/4J+rZL4VYqpBVcVLlT6Lf/AIB9OWSw69ZT6jpkMogjlMKysjDftAbdjAwCDnB5&#10;HcCsy/tp4B9lugTu5GePpwa8X/4SLVZPC8MmiahcWsUk22RYnKkuFxzz3HGRWdB8S9Y0OGayECXk&#10;pcYe7klIjAABAw244xkAnGfxzw5Z410KjUcZFrzW33HpY3wqrwTlhpJ+TPTtcl+y2hWXDkgYB6c9&#10;fXtXpPg9A/hG1RAH2L1z1BOR9OuOec18sP8AFO6UeRd2kE7t9755UAz/ABbcH8s1rR/GrxBp2hnS&#10;NAis1CEZLo0rFM5IUkALnvkEkcDacmvoo+LeULVOX3f8E8Kfhnmb0tH7/wDgH1ybY3KhJBtI4+Xn&#10;H4VnvAV/dZzt9vyr4/T9q3xT4ahVdastFlDMcNJHcRNtIHASNmXC9QSe/wCFLH+2RZyRtLa6ZYyb&#10;MFpJZZIolKsCw6FiGXIzn5SQecYPTS8Xsna96bXyMpeGWaxfuxTXqfZMELA5Y9f0FXJFhSQKHJxj&#10;oOK+SdO/a9tdTl86y8NW0kU33Gj1F5Vwc4G4RAnArttP/ah8K3MyWWpeFNQjbADy2dxFKmT1ZY5t&#10;kmP9nOcdCa9Cj4n5RPRVH9zOHEeH+Zx3h+KPoOCJW3MzZcHj2qdomWMNkke9ePad8efhLfM32y5v&#10;bEqT8s1m79OgPlO3P09K9E0zxn8N9bPlaJ4o0ydkCkoZ9kmW4XKSBcZ9zx9a+lw3E+X1V+7qo+fr&#10;ZDjKTtOk0biiZf3m7jHIApwIRBKvQ/5NdBFoGp+X58URnQ8h4yrDHTOVJGKhn0u6jP2ZoyrAZxtK&#10;n64Pb36V6cMVSn8MkefVw0o7owpJGjCvIM5JpyOzKM/KAf6dfWrktugIEo+ZTwf/AK9IY9ycfSt4&#10;s51oVN7s/wAnYZ/GniMhDuYnNBR1ULFgDPI5PHp+NOJblfSpa1NbDSqlSrYyw6jrUTDc2Nx9M0kt&#10;xGivtUnjkjjH/wBeqxnUnnk/TgD2FUnqQ1qJIqktC78A9azpkWBdo24+nP09q1Y7dwnmxDcoPb1q&#10;s8MhJlYfNnHP/wBf8qfPoFiksLFRuzn/ABpHL8xxHCgc9jV9FedgUABU8lunPtWdLDIGMcqE85yO&#10;/wCtS43NUAFuVy3DdcjvUq/MDsBUkggkDGPzpizyDEMUWWXoOMUjSNNGqRgK2ckqDjI9M1n1sapX&#10;3FCu2GDLtXrkfypzPbW6hOxGeDnHNV44TdN87MNg7HAz2yO9TjT49rMrbn9M9M/pzVNoTstBkW5h&#10;mNmZycDPBIpyxtHL8y7jyB6f5z1qv5ckZ2qSOcZPGPy9KtOxzmNjnoc8Z/z9Km5KaIpTcxuDkbye&#10;nt6UvnMsvlnr3A/U0jRyLMsp+6AevoaarQoNyn5n6f4VqtQ9BysiyAnK/rVoLFFGRHIAx6ZHT6VX&#10;KhmzIMEe1RxlBJ5rZbH/AOrNboykn0L9yFMYb1PQUwEyEIowBQYok/eSHPfC1BbxlpNpbJ9fX8K0&#10;VrESXUtKm9ufvDpUBkaKM7TknrjqBVwJmTc5UtjjB6/hTTiOXdGPmHt2NWtirXRSExz5ZGGI71gX&#10;kM0khCnoeg4rrthkTc4GcY9MVj3EZWVhuwfUdfergVoYZiwQq53DHTpUc0Hlsr5GAO3r61auJRCf&#10;IhTe+AepHHvVe5WXy+mVI/U+ta3JWrMhGh8wso69Dj3qeSBRwc+pB7Y9qll8tNoQgN7UyW5jiRo+&#10;SXBGfc/57U0u5bKkDDdvA+Q9R7HrU6qjnZI2QcY7Ee1VkXCCHoM8j2qV44t5jTgevWj0Jem5BnJK&#10;RfgOmTT2EiYllOGbkKP89qZtkGUYqM8KR3pyNMgJI3EDHPp/WlfoXZXsOeQNIrfc6jIqaIuqhgAR&#10;1AHftULBQoXoWzn2qaBUxnv096ZTRYMsqLlipI9+/wDn8qaksTNicBe+R69qk2xru87se/v/ADqq&#10;kMKyYPtzQ0Q5dUWGZUAaUcA9T/8AWpmwK3ynHJzketTKkLgB1yR90n/PWnj5WIYcHsO/pVRRPNYa&#10;k7zAo5AVehHJ5pF38RsOCfXNTeYisRsKDGQf8aqtKGI2fMM8Yx0qW2XCxYUCEDecZ5A/nTHuGdtq&#10;rxjFSjqFkTdn07U2SX51wM/41pGTZElqS29v+7DAr82Qce1WViRIzyS2ePpUMHykhV+Zz27DFTNm&#10;PPX6UXuFyAwn/WA4z1z2qnNApO+QEgD14/GtOImTczcjoAP51TuDEFZHJA/lRoVF66lOJGRhKnfj&#10;3xmriPKwIGMDJ5rNS4fcIYhkHvg/jWgYpcAZx1/+tWlh3e43zJAd33j/ADqxsinjKS4HA/A1UkN4&#10;JQzKAvT2PvV5ZA8YZxhgMEis1HsOTVtDIu45VkWNxwenpiseaMRkqcc8D/CumuhPcqoHUdqzzazF&#10;fNdRgY7/AOFOWxUJs8/1azBgcFsq3bHp0/KvOtS0tLp1yw3L+BP417VqNiJo/wB4MgE4x1Ga4xtF&#10;Wddzj5gccdx61yyiejCetzwfWtNuYR5YGE6ZHGD9P615dqWkpLL57xRvKRsLOoJIHTDdeK+p9V0p&#10;ZwYMgBR1OD/nNeQ6r4cezYmI+cqDcTjjHoRXkYzDpq57ODxWtj5P8b+AtJ12FpLjT7e5B2r/AKpU&#10;cKDu+VlAI5JPrk9a+SvFX7K/gK4uftei20+mPKjmRgUkj8wf6uRo2BJI6E5y469BX6h32iSXFt5y&#10;Q7SOSe5FeYatoklsfNBGxjzjBOa+XzHJ6FaNqkE/VH2OT8Q4nDP9xUa9Gz8rrn9nNZPMaxeFQjqG&#10;FyzNHImCGKwxBFjIOAME9eegrmYfgjqFjcyWzwPOQQ+X3NFtx8qZYlWOfxPQ9K/TnVfD9hLmHYVY&#10;tlg3ygnr0x3rhdZ0hI4zaiPJwNoz0b/ZPrivgcbwlgl/y7R+gYbxEzJRs6l15n5SeNvh74i/t6LS&#10;dc0+SWBoQ37hfMDBmPJIGAo+7jO4YxjvXFWXwr8T6dfW99a6TK9rLPtUz4j8srlcOCd20Dpxj3r9&#10;V77SZHjK7vLZiCVJ+TI4zjscVxV5plzcyyE24kYptLgFsqOcZPX25r5StwPgubnsz6zCeJ+P9moJ&#10;L8f8z87b74La/qVwx0+VbC6t8HyCPM3sc8lmP3MdCDyetc9N8K/Gk8az6ppUcly3KBioaI9y5JOA&#10;RwNuevPt+gWoaS2oEEEKYsjcBzjPQ9CR7VVn0W2eAwOu4v14AyR39q56vCOEbeh6FPxQzGK3R8Ox&#10;+CPEcsItLyNbRtuPLEiHeoySVI+UY6YxUUvw/wBdgbzmnjdiOCylNpU8ccggnr0I9xX2BdeELSC3&#10;lvtQkAcL8jHlT6LiuCuNFvNQiEkCkclTgZH1/wD11zVOFcMuhcfEbHy+0l8jxMaXLIsQmEUVxGo3&#10;GM8ZxyBkDj0PeuMvvDF1bu91LLJIYUOUU5Ug9cDqD24r2+78N31gyi4Hyyc7h97g/wAQPTjnIrNb&#10;TYYLv/SdpTou08gj0P8APNZrJ4R+FGf+stWprKR5VpGYbuDTYR5bbwSWG7AbufoBn1z2r1XW9Mt4&#10;NqW1wxWUjPA6YzknoST2AzUF1pYa2E0GGRTnGOfr/jWfo+oW99eLpV66iQMRgtgn6Z6+/pWKwnLo&#10;0cVfMXUfNsSXuk26QIzNsK8k56N/UVnjQdJBO0BWdg27kgnucHI/KvRpPC4RBHLuyMgljnd6ZPSn&#10;PoCQ6Z5FpEHnU8Z4Xbjpk/pjFKeB6WNKOPvG1zzUaGL2ZgyHZ9w5AP0xnqB+vSnWGjQaZJLLgE4B&#10;DnO5QOPl/wAa9L0nwlGSHunPmRrhk/hLHk8d+vr7VXFmDKLXyI0IBDZyUwey9znr6g1yzwjtex1P&#10;Hp6I49mL3xsdPhYzJGGd0Bwue248Z9Frci0zdEkryKHlCnDA8kccAf5613VpocRKMgKqCCA3AyM8&#10;kDv6VoJoELT77tY1UH5SuenQk9jnP0rF4K+5EMYraGfpVkjsEdMAdXYEcE5wB/n9OfQ4vDznTkv7&#10;bKJIMrGepyeuOxPYZ6c10Ph7RbKWFFYEonYjt0H6cZruFsfs0K5UtGxKgt0yTwPc88CuerRcdDz6&#10;2L10OT8N6HKpEnlmIx8g4xweuMdc9/Su5htfsjjzF5Az7DI9CK7DRfD5tbcxsmdvVQMbT/U59K6i&#10;S0gWGJ7w+YOAgbk5PYd+nSsHSOaeK97U8/tLKSRlu41ULjp1yfXI6V1lhpuNsk64PYj+Ensfwrpd&#10;O0a3ll2W2IsAcDOcf57muvj8NQfYhOwO/kc+lHsboyq4nWyOEh0V7mX9y+UQZIYZ78Yx1robHQZl&#10;Ja5UYBBQdcZ7iui062gjjJl6Lkcen+HrW0sTM4WJSfx9R1/Gj6s2tDnnVbWhzF3o+n3m+OQbJcAB&#10;hjr78c1NH4Xe0s/MlQMvXJGfzJruYbWWa3KxqNw/P61qWr+XbLFKfMGDwQMcdeK2WEXU5pV2keaQ&#10;6aJpsygBR044PfI7VsxWOyAI8eF53H6/0rqoNOhjz9nYsW+YBsHHtTvsGo3DlFTgY3b+OMdvrSWF&#10;XRFOtFowEt2QJGi/KeDjt+H071Db2iJdtDtKA9DiuvfSUj2ugYAYYDrk+lOFvG7eZ1xjinHDy2MX&#10;WW6MSysQrGZzuIOBkYFc/wDEHUrzwl4L1TxPbxJcGyt3l2PkKwAyF3AEjceMgZHUZNd1IscXJHJ/&#10;z1r5s/aN1qePQLbw8zsyXl0jSRoSAyopZd4yCy5OAB0PJGK5szj7LDyqdkdOXJ1sRCkurPmP4VQa&#10;hrHi7fqqn/iYXf7xGdp8eY+4KsjAM6Kfl3MoyAOBiv150+BdK0oadv5Zs5HOewr84PgVoN5efEW0&#10;1USbILaTdIB32j7ufxBx3r9J4UNzArk4K5zzzj1/GvyaLkoa9T9VxTjGXKj0jwkddj0ua108FkkA&#10;NwqhWyFOO/IwTjIrRlf9z5lyMbjwQPT8KzfC7XXmpaW8rIz8MM4BGc8/zrvbm60dPDdxa3PF5Dcp&#10;5JXOCncHtgk855rrp6o4p1FvYwLRkwWC4RRn0x6ginBrO2tJtWllVY0+fnnbj+nenLJHZOGVGxIM&#10;jAOOT1/OvKvEVtFBpt3Fa72jY7AJMjJY98HselfWZXgVKy7nj4us2zxD9qLxlqVr8HfFPjmO5jFt&#10;ZQQtBbbnja7uJJVjt7UOgLhp5DtBX5lHTmv5ffi1428Z6trC6v8AE9Ytb0XU7K6murdIVW4jhsZT&#10;FFi5OG3h3JyznCDbg5GP1b/bA/aF+F/hnQrq/utYurUeH762nvrUea66heyNJDZ2UUIDBpVlRnww&#10;WMBN7HBBr8bvBnxF8QWfgCx+KXjuBta0zTodQaeCQMsdxKyneXQ8vI5G4RHjcQMAV+yZHk8MPFNL&#10;U9vLZezoSjJavX5HC/GM6PqHxA8L6DZa/a+GNK16bRLO91m1lXU006ITKWuJILdl82S3XDiAMQ7Y&#10;XIUtX9M2j/GPUblLqTw9q1j41hRTGupWZhgM627GH7eYIwvliYruKxpsR22qNm01+fHgn4JfsS/B&#10;T9nHxBpuo3Xg/wCIPj6/0u5Yamk9leG3vdZtYYrbS9NmB/cRwNtMVxJEJY5BNO5j3ba8k8AeJfHn&#10;wz8ZaZpnwG0vT9Ni8YWR0t7nVol1K7jaCISX97blJFj2F4txJDKDhtoJC17WMyv2kLtbnhVK31uT&#10;lHTl77P9T9uvCnjbxJ8UbK58E+ILxNLaGFU+0CMGKUMpwzx7hsYbTuI+XHIxnFUvDfixrrwmuk+H&#10;dRt10+Pe7R+YiRvMQcupYhiWI4OPcjHX88PEv7VWoaWlxfT2r6TY6hHHawSXhLMJANpDMvVJCeNr&#10;blzhgDXJah8Sfh/8NPI1bUU0y7vLxnH212RraCSNPMZXQEZIAztBzjqa/M80yipTqXR7ODwsnFab&#10;9vxPsnT/ANpTX9c1GBbbTH+xaVGLiQJes48mJlWYJ5Y5mVSdpHylsAkZyPt3UvHX7HXw78NX4kur&#10;bUkv0S5SCGKWe6uIWwG2rKcpwfn+ZBwSOcE/l18DPBF7F440u20qw+fxQjNpVhFhYLuKdDc3Ji3n&#10;J+TLJETkqCVDY49S16x8IeOtPfRfAsb6bLA6ReZKhHRyrbwSQMbCqk4I444rwJ4XE0qbk1d+f9I9&#10;mCwzrKCuore367/1c7j4t/Ebw1438QQ3Hw/sF/sDTYUjtpLxDFdGIAqkUgjYodh5jIO5Rw2WJJzo&#10;9S+ImpaJYWmsQTqtwEmivLpN0ksaAhDHk/Mnpk14Nd6NeIwufDrSzeXsJjwSS4bOcc5zjjH1rj9S&#10;+L3jjTr7Ufh3pF5c2n2GNkEMFwWVUcB3aOF1LRY3Ejyz97JA61+f5g7ybraX7dT73B4dOKjQaaXf&#10;+vM+wnvbvwR8PdV8f3NnLqF9YxSOoKgIihgGKlgV3FeQMfN90Y5NfMGifG/xR8SdOu9M1SwiiR5W&#10;tp7S6ZjE8a7WA3KAA2SpIGffPNfLfxc8Y/E2aO4vTf69JNiK3t3heW2tITHGHDyRZ2Me7M4O9jkV&#10;b8C/FbxJpnwnC+OJW1TX7u4V7LUI3RhDbMgEn2hMKC6kEIVz8vLfMBn56vGXL7jsluu//D/cfS4X&#10;KX7P2l023p5f8D7meqaI2v3WmXXhvRIPsvlGSa6hjAiEoicqArnHHA+To3XpWbfWurWei32t6lqM&#10;UVtZRNO0EYLzbFXhIkPDSMeAARmuPvPiD4O1eO3v7PUWEMP8LSBJp2yFDCE/NjkgbuucjiuK8T+O&#10;Lu2Zr69h2WZucROyYQAAgFsnPtn19OK8OlhOWSW56iw1Rys1b+v69C4upXnxV0hrTw3EtrFZywy3&#10;lxJH5n7uLLEOHwY2xydvXG3IGa841XxJLbT32laCEvLVgscc8A2CaNf4sn1z+npUEfh+10nQbrWt&#10;N1r7Zb3Cy3U9jbzOpGFAImXdtY4yGLA9MY71wR8caQ2ltNp9w1w7vgonI8sjIJJxwMY4zg4Br2YY&#10;d2UUtT3adGC/h6r9fPqPfUIYLqO7ukddzlEZhyAeOTznsCRz6V8z/tUpr1tbadY6609laLdYkiZF&#10;BYYV4uACzODu2kMOTzwK9O8RfE9ptK1HVfDUUVpaxRJ9lF6CZGuVH90ZHzMe+Tj0zXxb4i8RjVvD&#10;ll4avYd9xps7yrdfN5kiOOUZSzcKc4z83Ptmvq+HcucKyqN7HT7Oc5JWOaePz1Ty3AKOyxblG0ju&#10;SR68fjUcUiGU+Uu6POSQASvYcdCT3q2gXyNsDEmE9cgKpPPGD156VXxA4BBJjjztYfKSCOuDjO08&#10;jPB71+hVJ8x6sKbWhVlVIo8Nhtp7jHfPP+cVMhDGSbBMjqVyqAEK/JCnHK8Dr19qstDsRUEhfPIP&#10;AyM8H0ySOnpmoJ2lBMkyZ6sxbIb1bp29MdKx52tglDuW3eMbZ4/lZ+ikAYYDB28Zx79qmW1nsjEJ&#10;CNqoCBG4baW5JI9u+eaRcwszFcPISVD8nbjPH0P5VJHHAiRlEwGHIJ559f8APFaKZaXu7DkAQiYn&#10;cAMBemATyQe20e1S7R5gSQEKOQVGWXA9+vHQUSbUbJP7sZUA8sPTOBjkn8BinQw6bJHPNfOZQcKY&#10;TlFUqQxIbkkccj+hzWcnZm6d1ohJIngQ4VXQZ+bOAO+SRn/9dRItpHKkqKSc4+QF8cdeOQCR1qSS&#10;7hi8uMAIly5MahWJILZYhVBbauSeBwBjoM17vYfBe9TRG8Xyva+RJFNNaWYZmlkstwWO5eNVJ2s+&#10;Sm0kgDd0IJSrcyOapVhCymzwSy/0iPzAxieSRid4wM5OQCff1qSNLcQGJmQiEklCfu7zg7QOeTz7&#10;10WteB/FdvftdWcBvNMVQ3nQlJI2Eg3/AC+WxPC8Z6duDXDmaKyR7UqWuIGJ2ov7zJxk4HXA6D39&#10;6dy24tcydyzeyyWloRaqqbshSqk479Bz+X04rdsNC1XVbaK9t4XLGFZWRkw4+XLYB4IGRjHrXo3w&#10;bsreOCD4iWlvFf3NndsjR3MIkt96/OEkhJJdXThwcexFemQPcajqUuoPJ5TXErzCO2URxjedxTA+&#10;6i5wqjAA47VtGG1zndRp6bHzeltLFex298PJGAsoOd4cDLLgA/MT68VizztbahHp0rPGzSNHuCkY&#10;UZYk5ODgfUflXe6tLe2/jIahpELS3M7KyQHoRGNjjD/Lt6k7vujk9Ob/AImt7ebwpp+t6jp02mXG&#10;rb4pPNjkikSeJiFbzG/dz27xgFHQYJ7kYFZcu7XQ6VZNRe7PMI7+4urTz96g4V1OckAnBJUjDD1A&#10;/nXQ6SYtYvrbT4ZfJv2O3fJGrIyZ+TGenPIU5GMc1zcMWp3DGDTraS9OwybIR5jFUySQg5IPtxSa&#10;zo/9l6nBpmp26O0TDBJPyIwBcgk8kLn5epIA96hvrY6GmfSTWttJ4fl06fz45jaGK7nuChjE7k5k&#10;URjCRDAIGMg9Cep8l0nT8OPsx8+dpTBCh+7cyKB9xjgNgEHGcnjOK+wpPhT4a8N/BbwmthomuR+M&#10;Zra7v9YvtRuWOkXFpNIzaeNPgPysHtzG0rA7lYlCGYZGf8Ofjb8RPhx4G/4VFoep2Eei61b3GnyW&#10;V9p9veRSJLvkcRTTbXt5WLsFlVg+cAcqKc6acuWT/r8DyqWNqTg50FfXq7aXeuifqj53vNRk02QX&#10;dnbi6vAjJPMYULKRwBjjd9M4HFadndanpXg678CaTFb/AGLXpLe8uJZ7cSXKy2wYotu7NiMNvO5Q&#10;OvOa67UvD95q+spb280cfkRJCwChy8cahQQ25Rx05ySeT7c+2mi9som0tml/s0bCwVn2MxwGLj7p&#10;bBAz1A44BNYVLxues6sGkpf12/E6zwt4r8PeDvhXqHgTx3oOm61pZv4NeM9/Jc+dG8ICvbwLEVSN&#10;ZQCrFcOzMNxIxj91P2DPglqv7LX/AAUH8FaH49kvtA1vxvcX+hatoMlpbalop8NajYXF7pVrDqJi&#10;aSW4nkt1kdlKNAkEiSAIQZPwe+x2eowT6RqEfnxyxEusgysi7drgjuOSD2wcHivo7S/2gPjv8QF8&#10;O+Bfir471/VPCGk3Fr5lrvM1xa2FtD9immiMKB/MSzJtknLF/nxI7AtnWjVjFqT3VrHwfFeU1sXG&#10;VOlJKEk+bfVtaWX6aX/P4osdBvfh54cbT7c/aLuxkuIpLXdl2NnNJB5ccg5ZQsYUMB8y4fHOa9c1&#10;7TtE0C+VNC12313T5bS1ujc2cMsRt5p03SWUySAH7RbN8rshaM8Mpydo9Z+N3jP4e+PvGupzfCDR&#10;bnw74FkktW0jT77yBfILe1EEs1xLCXBmupvMmkPmNu3DJBGB4gkDa3PaafdNFFHI6wsZmyqx9Cfq&#10;ADgDAzXG48uiZ72Ex01SpuWllt92/mvJ/ebctje2EK3d/FcRRz5CFopV87b94JI6iORlyAyq5Zf4&#10;gBXM+IJ7URf2q9sY7pgI2bIyY8/dLY5UHnGcZr2LRPFvxAn+Fk3gPw74Um8W+GPDeuw6v/wkV7aX&#10;k8GgvqKx2s0F7MjG0jivI0jwsuHTlkOWyOs8M/BcfHL4pate+L/CXii6+HejW6Wms/8ACtdPR30/&#10;UvLP2CJDcJPDEt66M87yAqilXYqjDOkqa0syJcTUqMJ1cQtI32a8rK3d362+4+RYNMNoYgtw07Su&#10;8Hl4DKHBxt3Lk/KeCOvatn7U+oRpDp0vllDtxtw7beDnuBnqp4r6d/ak+F3xC+C/xIuvDXj/AE/X&#10;Ly31Wy0rW/DOu3WnG1lvtE+zxi2nmt4ECLd2iN5F2qAETRksqiRK8v0/4AfFLxR458Q6B8N7CXxk&#10;dGsRqtxdaVBvX7EWVXuplkkSSOJWfbIUDmLBJGMms3JRk4x1O3A8Q4XFYeOJjNJNX9OjT9HoeRpG&#10;4leK+Qhiu6M4DfMD157YzwaydVtptNim1Czh+2RA4ktS5AJxxkAhsA+nrXT+J7L4i/Cbxrf+APG+&#10;i3Xh/ULRxFcWGqweXKcYPmR/MVw4dWjkRnVkIbnNRabf2mpWI8wBdgbcxO4hgOeeMY9T1qXBdT26&#10;dT2kFUjqnse6eFfF8ngiW086N77TFij32suFuFLAYBfqroflPOCoGccY9xsP2o5rm2Xw9psYiPnY&#10;juPLV2XcTkbgVVoz64yAO5r4fm8TaVJafZZJpMmMBmAO3GQow3qcDj/CuIluIp7iSKUM0JkG+LcC&#10;3yDAwTx+dceKw8amqODEZHSrO9WOp+zNrrlh4ut31ELmBlV2ABUArgFiexJ7/nXyX+1x4+8U6PaW&#10;3wmjY2mnavpzyahKpIuDD5wRIwGA2LkA7sDd9Ovzn8N/j18Q/hLdTX/h69tr6B4ZvPttVhM8EbzF&#10;f30e11ZZo9o8tslV5+U14D+/jkfULy8luLmbKeZLK0rNjlUJcnhR0Xp3oWApqOm58nWyKWGqOUtY&#10;rb+vI9Bt9Rulg+eQOkalicfOSByc98+9DXUL20jF8EA+Z7Z4wQevX+tcTBfwokiy7ldGwMDOCRyc&#10;56ce4NT/AGmWR2XzD5hBJfaQrL0VR6kDr0rGeBitCoVuZcyPvT9mb9pfxD4P1bQvhLqUNpqGi6zq&#10;tvYwS3EjwNayXkixFlkAZSpJDBZAFB4yq8j9KvEkWlwxQ3E7hym4r5YD8qdpztODg+hx6E1/Pi9+&#10;9oGuL3y8xbQGBIwCCM9em3j6ZFfpx+yV8QPEvjPwVdeEtUSJ4PDqW9nFIkJiCqwb905yVJiTYflC&#10;4BHBr5fiLAQ9inY8jE4RqTrx07/5/wBI++fBw1zUNPkmt9Rd7aMmNY5Syqxxk/KvBbPQt0r0a01W&#10;w0qGIwAyPguTj5Mf3ef8+tcJ4S09tMsQhkYKeC3TcR646e3tXRRWZSKRyCedwU5xgdMf/qr4mrSd&#10;OKtv+R57nGTu2O/tCedXu5JConzhU+Tbk5xtHQeg/Gu18NXU2YJpiJBGA0m4EllB+bGOcgVxQsvs&#10;GlrrM0bSmbK7W4AHJCjHPOOv4V9O+DbXR7+2tdS1GMwj7GJBGq8qzjARsY6MOSe1cWEyqderZu1t&#10;THHY2NOndI2r218O6fN5Nk8cibtw3kYOecj2I6Zri/E9td6rJDLbRZhiykbxqSCQclcAYyc/hiu7&#10;sdQtZmkhv7eGKVRkuVBXpkckc56CpYfEVtq1pFBCY0tcNtcEFdwOGQlTjg9eletjMJCL5b7niUKs&#10;nq0ePWfm2K7mQPuz97rjv9D61n654d0nUZTeXIYBACuwbdreuOhHevWtTsre/gjstNWMXcmSWQkq&#10;pHYD0x3rg7qe90y9l067XzCjbWdBu5xnBH14GO9eZWhGLUZbHbTbk7x3Mnwv4bj1SSZJYYpfLX7R&#10;Bu+UNInBwOmSOSep6Vrbr1ogmFDMVwFOe+SOOMduhqOHQLmOWO63yxmUZRiSo9+e5PcV1Gk6a1tf&#10;tdW2XuI/nWNuVVhzuA/yK66EEtCKkmnc98e3vvEVuk+m2kcDx4xGZNwUHgZJxjp09a4me4uoN1rA&#10;xMxPzoowy98YzwDW54EZNTW41PX72GJw3lyMwZWXfycqvBG3px2xjJqjqXh7xFcaM3jrTrSWa1tm&#10;WG5kDIpjDE7CysQxyMABQTzjHXHfjKHtKfNHc8+n7srMpR6hZkvFcB47jA3qvcDoeelZereLDqls&#10;bOxVQY5UO2RcEbeCAee9c1e6/puim31HUGZ458hfLXLEMcZGcY61n2upaRrhuZtHfzo7dsuWKqw6&#10;/NtyOmK+SxUmm4J6/idUaevNbQ7fSNSv5bh7m/ZndDgLncikcd61RfxTPJPwsikByOBj/GvEbnxR&#10;4h0K9SW3UfY4TulidAQ+TgEH73PtXqUFxDrFjJdaQ6+ZtLFSuRkDJU1zYbFXfs1uu4VaHK0+5rw6&#10;i2rX0lrGG2RR5565yAPqfU/SsySR8+Yi5KkjB6+hz24rl/D9zcm/Fy2G3AlC3UZ+8B6dMYrtI4Wk&#10;kMylQsmSe/NddGTmrkVFymBq9lHrOjzWdmVdz8wPoAOcf0rw/wAUeG9VTw/LLqFuAtioJkx1BPy7&#10;T1BOele6zPZ2O+O6UuwcH5cdD2x6d65jXfPvrby/M3LlSVHT5eRXn4/BqpFvrYVJuOx85+BfDQsB&#10;LBfM86ztvZXAAKfw5PJO09z+Qr6W8Pajf4jtnZiRkbj049T3ritAvLPRdSXVL7LRrujYYxww4xnu&#10;DXX6JrWl6rPcfZMwsmMCTAbBJHUEjk/jRk1KNFKKepGOk5tto7yS4ZQXkXHfIOfzqS0uZfNa2uJS&#10;8bLjY2Mda5dLaWC4a4VtpGOM8+oP4Uy91C+s5TfOBKeu05w3+FfVQxVtZHg1cM7WR7N4du5IkjIL&#10;B4HEsLxOUeNhwCjLhlPuCD1HQkH9I/gb8eNP+Liz+DPEWy18Tafb/aJIwCi3sAYqZ4hgIGUbfOjU&#10;5VmyBtIz+SOieIrq5jE0YFvGgJ5OCPTjuPryK67TviBe+EvEmn/EB7SKS80GdbmBgnmBwv3hg/cL&#10;D5SV6KTivvOE+K54Oopwfu9V5HwXE3CscZBxkve6ep+2KooXco29+eaRCVyD39O9c74T+I/gv4mW&#10;B1XwndxSSpHHPPbK6s8SzH5CwXIwTlcgkAjBwa6Vo2UF14x+Rr+k8DjaeIpqrSd0z+f8VgquGqOl&#10;UVmh25wTyPam8AhiOTTAs2cHAPXB5zSO5bDL0P8AnFdlzBO46QBTtU5H071IuNhLcYqFW4Hlnoc4&#10;7USI4A5zn0H5VpBorlQ4YD5yMHgetWlXeMgcDvVKMBe3Q4P+NWEBDFs8VpJGL3uAdUBwPpTpAWww&#10;JHpj3pAcAlevSmqqg4fkAelaxhoTLR3RMrK/J5b3/wA9KRTvLZUrt4IOKao3sS3QCnqQ3zDgg/UU&#10;uV3GlqOGc8EqPQmmHcJAx+cdMUofjLcgcVHERyEFOTsEtWTsA4+bp/WqTLhmjOckcEVZ3hQW4wRz&#10;ntULHIOOQec9qlSYuUYgliyCM4xzRGgWYFVxu7+nqBSEuP3bd+c9qXZsTavQVrcglXOMqO/50pyT&#10;kEY7ZpyqRht2PWk83bgYyOmapasJbDxHtB2jOeoqBYkD5QYqbeHUPEMk8jjFG4FvMOBnr35pIT7g&#10;y5fd6+n8qcuWxk8dMGmD5G2/ez6U9nkHzng9PwpczFZPcTdkglce1PXcW5HJ/wA54psO2fCqwpyb&#10;+meFP4fnVLbUUo2ehMsq9DgkdMVKzZwzcBeevX8Kgy248ZI/lUqkAjaefp+lUlcSnYVOV3L84PB/&#10;yadn5dvIH+Pb3zTMbjuJ5ODU24oN2cr/AHamUbFp3RGT5Z284JyQanIXYGY/eNQMAwBAxUvlCMfM&#10;3y960UU0ZXsyUn5lVup449qcQw+6eh+tRRbt2F5BpeFJY4HbPrT9nqac3ceQufmHTnP+TUQnjyc8&#10;H3NPTcXz1A9qZKYy4Zjz7jFRKnclVT//1f62giDpxnkjv0qRBEG+0LgnHH4+tIqqpzjgDsaXyhGp&#10;IG5iehPWv6LasfzgxjrlCsZ+Y+nHvTLYKUJJw3f6d6kaF1XdGwqFEwzErjcuCTSbC/clRIQPMjx/&#10;vDk+9NZgcYJI/Gljj8tMDr6VNG0olBRcAcgjtRfuDViBmQ/eb6Z9D/nrSuwDZjGTjr6ew96slAW3&#10;HsOopn3kBUd+nvQ5CbZX3BHy2QAOMfyqTBjIdE3Y647ZqRWJT5Tz1Jp29N2FPX1/nRcOYTLEbn6k&#10;9B6UrR4XahAOc88//qpQvG7PFAZXYyMST3HekwZAYV25/hHJA9fWncLnA6cGlclOOcZprYYZPbnB&#10;700TboMcqDyPmPpSM21gDye9IW3Lv27T7f5//XURkh3AH756VrYys9kSRpHHgLnaB0J4zUwKkZBH&#10;B5Ge57VAiwxBfmLSDnkd6eItykqBuHOAe/qKhsdtBrqj/KGKk9R049/SmCR0XD8n0zSyRjAlcnf3&#10;Pfmq7SzowitxuLHAwOc++atbESbWgqv5jksvGTx70vylsE4GPrTi0g+fClxngD+VRrGFBO3OOSOh&#10;qinHQcXcAtGvmMo6ZwPzqDflCZs4brxjFWFAiTbkAk5P+Gfaq52uTtGQDhQa0i11M2+4yR3BItQp&#10;GMZPr9aSf7NGo3feGTgc9BUnnxxsFlPJBIH09aZJGFQyBQSfX/GqSKjO25St7m6dfMdFXPAGcnH0&#10;qwcg72yDUClBncvzHHOegqYkHAZiSucEVehLaAOpjDyAcdh/KpV3FgDwB0x09qiAIO8ngY4x3qQO&#10;S24A4PP+NJmkLWIZRI3uDnjOOaMlOrZAx1FMllaMmMYPOB9aZ5o2Yb74PQUpaLU0S10Kcm2SQAZH&#10;TP8A9ampFC7+YoLFeo9fr9Ke9zG0gVM5wOPT1OaydX8X6D4V82C/SW8uEi8wW0A2ud6koS74QDI5&#10;zk45ANeXmeaUMJRdavKyR24HL62JqqjRjeTLHiW50/wjpv8AbHiGUW8bOYlVVaSVmA3FI4kBaSQL&#10;82xQflBJxjB8y8f/ABB8OXfh+68MeH1uLhr1PJnknia18tcgggFizHAzjj0IxkV403iHW/El5Jc6&#10;xdCe6xgShQioB0WJU2hVHRQBkjliTzVSOe/0kyR3REu/ksy5YEenTrX8rcY+LOMxDlSwvu09vP7+&#10;h/SfC/hphcNGNTEe9U38l8iZbCARJLETyBk5+bPpisy2VopZvtSkZUAe+ep+lbVxpl7FMJnkjHmY&#10;Y4yOuPlORj8M1ma9o95F4v8A7UtbgCy8mMGAA7hJtIkyemC2GHHHSvw51XJ3Z+q+xWxsreWtvpUe&#10;n20eW3ZwBkhuuc1yV1A1xMPPHzyNjnqST1xW6lyLaUoo8wqM4/HqKh/dapOsEQUTMdsfHJZuw+tX&#10;KpbUn2Pc45tBWzvnaaUP5gzkDkdse4xWVeDUrcOrq7R7cnYA3y9cn0xXU6jnT9YfRL7MV3GcNFj5&#10;lJGcEjI6VmTOYxdWqyIZjEUXeflVmGDnHI4PpUrFWMZYe2x8ceNfHEkd8LCy23ClJA5L4aI8FQRj&#10;ng5IPbGK8N1L4kahZwTeFrCJLmeQlNxVzLG3DcLjawA656cV9ca78MZ9ZtovDyNlSyHMP32VSM4b&#10;qOBgnsKIvhT4Q8LXsWsaZbJDe48uUuN0jBfulpM5JHX3rGUqk/hdjvp1IRVrHl/w28W63omladd6&#10;1PFcQTQebC6qqlg7Hb933zknkmuzn+LuhaVqsj+OLo2azoRaRoGZpZRliqfwDaoJYsRwQRkZr1bR&#10;7TQLG/i36fFcy4ICxqilSRk5PYt74/WvH/G/gHwx4i1ePVUtEH2f54fO+YQljkjYp2nA4BPTP4V6&#10;9OrONNcr1POqShKbc0cron7RFkANP0xkh3ZDoivcMQOW5UBAQfzrb1f4q6RrFhFpscTzCdsOnlEY&#10;z2YSfLtbOCVz6VT1P4d2+oTJFplz9nYMHUhF24ByV2jAII49a1tU+HWnAf2iqF0G0hCBmNxjlcY4&#10;J5A7dK78PmFeKs5f1955+Jw2Hk+aMSHQ9QmtQ6eH/M0l1OB9jkeHO5t5+4QMFxk5B+bnrzX0x4X/&#10;AGjfi74NuxrOkXEmu3caMkSavc3U9uhf77+UhBdyvy/M+1fvAE4rwzStJXR7XN98snGQwwzA9635&#10;InGkTapp0wkjU44GGHqD6e1e/gc7xNOXNCbR4ONwNGatUgmvQ+zfhd+3B4N8SMdI+NNtcaFcQl3O&#10;oQWbtZOuSRGxRpJRIAMK20CUkDCNxXoXw7/bC+BXj6W6t7ma+8OmDDI+p2kqo6EkhhtB28D5kblM&#10;gcnIH5aG1nvbnzkjfA+8cHH4kDinpp8EkixsmNzbRgkZI56g1+m5X4j4+MIwlK9j4DHcD4GcpSjG&#10;1+zP3Y0vUPD/AIi2f8I5qdlqLTDdEtrcRSlxjPyqrbj8vP3eg9q0rnT72z2RTxtGzZwGG0H1x649&#10;q/AW50e1g3tAEhkY7sRs0Tkgjo6FWJ4H8Xb8ur0P46/tA+CdKksPhp4smsFgUlLe9RLy23Kd3zR3&#10;AYgE9Srqeetfd5f4j8+laH3HyeM4DcV+5n95+3bQyFyF+jEDIqpcWbLHNd3G2C1hQtPNIwSKJEBY&#10;tJI5CIAMkliPzr8g/hz/AMFUviRoGrSaP+0r4EtdWs42KJrXhW5EUrEEnM9hd7UClSBmGVyHXO3a&#10;xK/g7/wVc+N3/BRb/goLqEnhzwxb6X4e+GumvvtPBUOqeRcX4SRXW6v528uG7kwok8lmWKLhVV5Q&#10;Gb6hcUUakf3e/meFS4WxCnaa0P2d/wCCsX/BZbS/2BdC+H9h+zZP4U8f654smurm7R7h9QgtNOtw&#10;Vil3WcgVDPNuRCxO4I4UZVtvyD8Kv+DkPUjHDq/x5+GNjfaVNDaSf2t4avfKj/fy+TI7QXTsY1Vv&#10;nAdtwQHcFO3P8lfiH4cfEWw8WxeAPiNBp/hi10b93O0EmILUXAUtMoYkSOUYbNnyE7j97c1eY+Jr&#10;t/B2u3Nn8OtUuJvDEs4htpBJ+6vEiXhpoAcAsRuBKjGcLnBqauPa9563PSp5FBWTP9Brw/8A8F/v&#10;+CZt/a7vHWo6/wCEWR3Qy3Ngb22Kr92RJLPzHeNv4SFzjG4A8D9LPgt+0f8AsxftP2xk/Zt+Ivhz&#10;xuVRZWh0nUIZ7lFYbv3luCJY2HdWBI6deK/yqj8RNaC/Zr4LL5ihJCXMYjVTkKF6OvUYbnPTjpuf&#10;DrWodD15fHPhKSbStatH8yC7sbqeyu7WVwVSSKa2ZSoGei8EcYHYo5pWT916eYYrh+jJaaM/1m7j&#10;TZ7JzDOnllgD8wIOO2c1mXERSXg7gv8An3r+I79hH/g5h/aI+C95D8Nf25NPk+KPh0yNFDqNqI7b&#10;XrWJS2XRdqW92Dwqo7RMAMljzX9mPwE/aI/Z2/ax+FkPxp/Zr8UWfivw7cBRNLbkLPaSsoPkXcDE&#10;SW8ozgrIq/qAfXwubQm+WejPncZk9WjqtUdqISxVpeFPI9aSGZYdyRBiT19Bj/GtHbJcOWUHrhcn&#10;JPv6YqMwLkhzwTgkdj2r1krnlyXcyooN05ZGLcc7s8fzpxDIwdcdxgc/rVraUfbGww340wwlTsiO&#10;NxOTTSQNkB2BvnbkHBOKcCUfcoBOep/yasPAbZWkkBC5xg9eehFRmCWQZBz3PYCqSFy6kckCFmLv&#10;vOOcjvTIXCS+Wy89Ac/0/wDr1IAgQ+UDj1I5qW3hkY784+vf0rRMykxWdQpaJSxPUn+VNgV45M4z&#10;n07VeXyw5SVd49jjn2qCJWtzuYAFjnHtW8GRdsnRCx3A4A5xTDGEfazck/pT1cR8gZDfpUe+NCQx&#10;JPY46VRTl0FbzFZhnK4/Gs+eHapd8MOtXi6NnPQevvWbfRyNLGuRtx1rREpkB8kMWI+Y9Px71lXV&#10;tdMvyP8Auz171piVTlGGVPfuRVO5QhQykj/PWtEWYsuYQHIDkkLxkDH1pkkm0GELnd39asFniyhH&#10;ucVWluWUeY0ZPoPb1/8ArVQ+lyrGVVgzcY7kVMPILA5OO5/wquPMlcELtHJJNSbBkxSjA4/HNBVt&#10;BB5JcyKx29ADxipfL8xfMjfAYcH1/wA9Khe1jc7txHQADApzp5bBEbKgAZ6UrCug2JGm9j0/PP8A&#10;n8qns5nkJFtwwP3vf8apSRxht/X1qzDKyr8o+U03LSwPUsXF9cRsqXiZY8A+n5cU9P3e5bg57gjr&#10;n3qymWiB3ZHXNQ24QFlnTfnn2poNCRGt1TcOw6e9Qq0zOPOyGYYBxjgVcCxRjzF+UdgeaibZzK/T&#10;HXrn8KpA7DNpeJvOwUPHv+VVfkXKovAHGKvgxFSxPykVC09qVzv/AAxjPtStqSr7DojK2XBwBgY9&#10;/wCtII5F3SOTk8f5FT2skU8eUUr/ACNPuI2EQfJ60PyC1iS1QKNx596s7N2R7H8qoW7t91See30q&#10;ZsspGeTSKlHS44+WhxG3B7Cqzhd+Zuw/SovNQHONuOpp32jywS3PargTYbDMkjERgqcdT05qw0ju&#10;5BH1NUXZ2UOnG7rj24q6crHtZc98f/X+tD0ZpdW0EYmRtjdBxxUqKqqFx8v501gvlBm4cjjFKgIG&#10;VP41UjJCS7E2gHDZ/wDrUm1ABzuqb7O0vz4yB19akWMIB5o+g9qlq+407GNdQSSI3mKcDn24rknT&#10;EpVEK9SK9OZW2NgYB4P/AOuuUmhjlmDFMgH3rNo6oT6nDTQrLH5pXIGeBXE6nYPNJuKY49Ovbkdc&#10;V7FPaEN5qjAPGO1cpqllNFMZo8snfHUY9fauWtA7qNU8gutHYJ5e3yh05rzPxDoEgtpPs52tnKgA&#10;YBHPftX0jNaxgEth88Fa4jVNJgdneMnIOMdBken1ryq9G+p61DENM+W9R0a5kh81gA4GACM8Vw+p&#10;aReIzXWAqL1B6+5x3GK+mtQ0eVpCix7SvOR3rir7R0ulYdHGc+3XpXz+NwiabPocNi+jPlqbwv8A&#10;a3Nw20w53Ac7vp6fn/8Aryde0COwt47ywOChLSqep+n0r2ufw/JbKzK21yTlDwMHt61iPooEoVxu&#10;3Kdw9ef8K+cr4TyPcpYzomfONzo0c7m4giVdxyzD1/pmsPUNHVXW68zgfLx1J98V7Hf6TDb6o1ta&#10;QyLEOGZ1O3Psay5/DcDKwmYNGv3CgwQCMdK8erhXsevTxCZ8/apo9zfSbm3OqjrH8wGfUGsS4sVs&#10;4EQRqAScKmfzPf3/AEr2nWdMe2kU2z52qNqLk7t3cj19KyI/DF1LumuIvMkIwAvDYPqc1w1MO0d6&#10;rW0R89anYTTTsrjzCQDJuwAD7f1rBm0eeS4IuEQFRhSMED0yAP17V7lqHhS4cvM6yRlz9xvurjjG&#10;ehBrkZfCerSXDm0xtAC8kAjHf0rjnh9DqjW8zz6bTI5NPa1uQjMR0HHPXt3+lUbD4faBd2qXF/bB&#10;pbVxJGzYLKcYznrnn8fSu6vNAvo9ajsk+Zdqv5qjMYzkbS2MZHp1FeyaH4MtLa3Kunm4w27Hf/Cu&#10;adBdUd0cVaJ4xHoqvabIFEkuQecgAfVvyrMFgySgTRAEDIzyOfp/WvdptEtZZGzJsHOGZcjGOAD9&#10;ep/KuP1DSLaecJdcIhBQg4Of6isvZIzji9dDkILWFIwseNqgse/fvk1Xm0XZM1zGEGcFc4J5Hv6d&#10;eK9GTw3bhd5gJVhkEcE59x6e9aFr4USWdv7PYk54Lj255P5VyVKHQ2WKV9DgrDw291D9o3M7htuC&#10;M9ew+nrXf2nheL7GrahEpZWIXHI2+nv/AIV6fpfhNtgluZShxgcdPw7811tp4X0i5jY3O5iBtVR9&#10;3I7kYye4rjqU9RrFNM8zs9Mm+zqFizF3C9snnPevTtG0kXP+hw/Kw4GQWx+fOf1rqNO8M2fJufuE&#10;dFGM/wCyfbv+nSvT9J8LxQr9ptF542xnA4Hof1rlqYe+pNTFR6HD2Hhfyla3uFOAd27nnIrcttD8&#10;uCP7NGCuc5ONw9/Ue1d7HbOvyzAg8jb/AJ96e0LHagiIXpuAP+TXJ9XOadZ3ucPF4f0qNRPIuyXo&#10;XX61tR6VIVaOLOPQ9Oa0DZSYkDsN2DtHQA9s10y2cse1FP8ACAR796pUEtjF1mtTgF0RLdTHt+bk&#10;8HAyfWulsNFRJEckDjnH+fyroRayyFUdBtzye3FasVjufyo12kDI9KawwvavZlWDR7W1Tc43s69D&#10;zjPpWQ+l2wlLQxhTxkjvXaRafeYDxxlgOoBFDWRjJDggtjArT2FzL2jOTOmODvhTOe4+tJJDcQSe&#10;TJwT1z2roB5kWY1BO3jgcCoLiFpH3b8gDvVLD32Hzqxl7FRRk5I5JP61mXBRJdhXk/8A663GhwoW&#10;QflXPX0bG+MR4QDrXRDDJoxdVbGfcTyJhVXJGc18Z/GzUj4i8dymzXdBpVsqKwXO6VvmYLzk9ACf&#10;6dfs66tZI4GkB4UE5b2Ga+EdV+06l4kvp4zlrp+WzuXdt27lI4weMDtXyvGKSwyp92fVcHwvivaP&#10;aKO8/ZqtL281e51CEmUzyhijcBVRRww7ENkdK/QK202eaYeYPLPrngkDPWvnv4Y6ZZ6I1pbrALby&#10;8uABgtnBLMep3HnnvyK+nY5lks1deRyDz+PIr8oq0XG0WfpNWSqtyR2vhm8iggZXUNK+QZBjOPSu&#10;uSGwNpdz3A/0s+X5HXGM/vCR67eRXn3hp4Jc208iwsigjcQOvXJ6DFd5f3loplhtJo5FgT5zGdxU&#10;Y4zj1rqwz1OGtCyuY2pXcWh2Z1y6cmGMjapPHzHAH0zX58/tNfFzx34Q0YeI9MhE1lZykTRpIAXe&#10;b/VBo+4z1K528Z4Oa+5fGcd5Loy6fEpaG7dA5HX5WDJ16c4PvX50ftJfEvw94U0+3Mci3CaRdtf6&#10;hmJ7jLQt5UVv5KgNKsrPtkAIIXPIJDD9D4WjzVlFnlUn+9Wlz8FPjE/xW8cT2nw18c67ZnwTqviz&#10;UPEMdmWlXUbi9kZRGJJ4g0kiwu5a2iU5XJLBjjb8geKtbTxFrunfA06vb6GsniC109o7xJRHYum+&#10;OK5d/uSKPmB7liA2M5H6j+P/AB9B4+/bZ+FHjzwzaaR4ITTtato9N09Laa1sTerFcXMrXRcCVo7u&#10;ZTFNIUQxBgi7vv1+Yq/BXTfiJc+HfHulOt14j8b+J9UOk6TDbeXYTX8l5J5NjCvnDy43leNUkaQ+&#10;SAgY7QzD+h8JlzlBKKObOs79jJqStfX0Pob4O/Bzwup1Lwt+z94N0zxr4iZH1T7Y00Ueo20Fqrwq&#10;pWRViS0u5uJQTvBYEHKAjyDX7rxtrfi3XvC0GmReGtf0vSJmvfDV9I1rPZMsSySxqzbRsbd5m+MD&#10;zFKtn5iB+yHjT4C6F8MP2VvFfibQdNurXUtQvPD9z44tb1hLaW1npr7NW8iUoJhaRsfMQpIdyLvi&#10;B3MH/GP4WXPiGf4tr+01ZXf9keGtDT7Ld3s5kknZ78S2ozLOHLzSxuWbaMLCAPlNepmOAhCK5WfN&#10;ZBns6s5yhov61IR4j/aS1TwNaeM/FXinUItU1Gwjla3mMX2OXT7e1RbAxxhWRneLcJcbWk+VnJcb&#10;q6jwZ4iX4xXlh4W07Sr1NY0a2u9R1CxY+Z5QgiwRFnBlR2KkKPmGcsSBk5mk/sqa7H8WJ/hh8H7u&#10;78Q6cunf2hBHdTGCKWBIg8io5BQSo+DlQFIdQvU14P4KvfG2i+MdB+LVrfwhbCTZLcSiOCbcCyvD&#10;9ny3mMsO5TIxA7HpXxuaZdBpSmtj7bJsyrwfLS3/AK6H6M/BD49fGfwt4k8N/DnTbS2u47jVNP1D&#10;StN1MTSxadcWRE0klqsskZhEiKSUDgKw3piQnd+2Xw/sfFfiXxF4pay066j8DavrjXVzemX91Hfw&#10;wl5oYm2GS4G8sMoF8tywODuUflB8FfBsvxEs9O8d6dD9gsLjUiLSPWFki1A2uB5VykYVg7iMsOuy&#10;TPBxg19veCdD+JmtfGC7bXL2e2tPBbQtplrbzvHa7N26JlTciZaMgysyM5Ztrlgor5HOqVOKThse&#10;5VqQqpvRaa+buvPv+u51I+J/wh+KQ0z4c+CY9Ss71oZpYbe5uYvMfzQVKxzW2Pm2IZNjHcAhO7cC&#10;B5R4++Hmn2untbeEdXvLJNPu1Jnu4fPdZVALb9x8x1YjOWbOMHoTX2J4ntLjUtfsPGHj+x8m7gHl&#10;2dzsRpYYtzPsR15A+duM9GI/iNcTrUXjn4g398G0WCcX91LPbrasDJdSAgBCrEDzGQZyWCj7uc4r&#10;8iz+FKcWmrv+ux9RkuMlBr2eket2nqfnr4n8Oa58b/Edz4i1jxrNNCFMs1zdWwWyM6J5ciiGFlMe&#10;5ASobPTjBIrnNM8AaTf+ErG48EapPe6JHI9ldiSFTLYOQuyVEQo0kYyCwYlgCMn0/SLSvA1rr2vR&#10;xa/atoy3cHkFY41VSY25eVe393jkYzzXk2oafB582l63bPJLFIYEYKElaPcQpwBtKkfMDjgV8PWp&#10;8kW5dep+g4bOpW5IbK1lpp+C/r7j498Q/DrTPC2mNPcalbai0MZLXEMTrhj90BZMnvxg1wvi27u7&#10;DwU4uy93Hb+V5IRc/LIwDE9lBz1bgc45r7N1r4W3ejxy+GnQXySAQXCX4EF0Fm9PlAPysrIV4I74&#10;rkPHfwB0DSrq20+HWdQh0+O0khliljhY715SRJj989PkIIG0EE5NeVSkrvS39fiezhsyjJr2kr63&#10;2/qx+V8/xQ0XTLOY3c8sEIaXckQLktztRQRk7245PvXGX3iNLyB/7HMSCTJyODkn5toPHJ4J6enW&#10;vPfj74L0H4Y/EmPQtH8QSeIols1MdzLEbVo2aR98Co7ESlhtYuOG6JwOfLj4hvopBJHOCdgzGU4y&#10;OuGGMZ6fyr7bA5bCUFJH21NRavHb+u57BeRi5kaW+2rnHyEt82BxwP4s+nX1rq/h7qn7K03hjSvC&#10;nxM0W+8PazP4hv73V/GcRN6/9j+UFstNgtot7AB8tK7Rb2k2YcxMwTy2HxRNPpN1JabJniQS7WYE&#10;oSeCAedpORnHHeqviDwoV+Bdx8RrTWraw1e7u0i0zSJEY3U9nPGwW+WVDtWJJUZZfMXCDac5bn6b&#10;L6Dg9EvmcGZ06bipVJNW25e9vu+/TvocXd3uhwatfN4dbzrRbiQwiVAkvlbz5fmxgERy7NpcAlQx&#10;OMimOsbypIs7Eyk7lILNyOwH3sHrjtX6VfGfxP8AsQftJR/BL4F/s1Lpnwts7SyvI/EWpaxYGxt7&#10;XU4gJba4vdTMsk09tenzg+ZCYSVLBmYJX54ajpMWl3EltaTWd6bWSSJriyuBPDKVYqWimITfE4G5&#10;G2LuVlO0ZwPSqUXB33Q8nzlYpezqRcZLo/J23tb7jAMCL8qmTbIcZwMFsD16Z64qRQWRtkhVvvBR&#10;wOB19cGq1xDDawPKiF4EXJfDYPpknjIPAxVnUd2lRJI4aQztH8iqfMZpCqqqL0YsWAAOKSR6U6iW&#10;/QesEynESqxfJG35zkDjODwMevIrZRNLms3uBeeXdRYY2xj3FiTjCv0Ax8xJxntzweq+KvwY+KX7&#10;P/io+Bfi14fl0HVL2JLt4jJDNlJlLANJbuyrIFTLxhmKcbmO4V5pd6m4mjaABVxs2sAcjjqeoye/&#10;enUpOLaaJw2NhVpqpTd10ZqRKWl+y2wLnzCGD4Vef4gemMdT3r60/ZC074Yz32r3XxB8T+EtJTVb&#10;iPSY28QCa4ls4oInuXuoUiZFCSS7IXLupORztG1vlDSL20i1GK41qGb7HHHI062wXzF+UlcM52jD&#10;AFv9nNfqt+xD8Rf2f9P8XeH/ABh+1j4N0XVLaHxVb6lbalY28lrJpcM8YX7beRQnytQ06yeKBvsM&#10;sQER8y5LSKXjJRinLVnkcT4uccK3Ti36b+R5D8BPFWm/DX4s+GPjf8E9GtdH+IPgefUL3U7e4tWl&#10;0qAJDJbx3pjmlWWT93cM7rujXIRggIIP1f8AsXjxv8TP24tI/ak03QNFn8JeG/EM82o6jJeHR9Je&#10;/ZRc3UGnlXmkV4xcfbhZorqYfMG1mYRD5j/a08ZWvxx/bh1r4vWfisay/iPWIopNW+wG0gCWpitI&#10;b5YUcrNarBCk0OcGWIKWUMcH17xv+0Fa3nxJtfiP8JNB07w14ph1Kz1TxFeQTtPpOu6jpE2bS9TT&#10;ZAIbeJmVpzGu1j5jbpGZmY+bU1Ti3s9P8+q8z5PHYCvWpL2UbTqRtJ66J9G9G97J2uu2t1+rv/BT&#10;D9jj9ljQv2b7/wDaUsb7Q/A3jW4nupbRPCGp/a9G13VtUu/MWyuBcwC4nuPJWVxNGsIhRpC48oDH&#10;86N34G8LwTI1xDLdQIrAm6jx5ykkK5IwcEAMMHvit/xP4o8ceO/Es/iTxt4g1LXtVl+1TfaL+4kl&#10;ZWvrhri6MKkhIVmkbc6RqFbCgjCgCvql74s1K3nu9U1GfU7mCHEJuG3lQh+QFcbQA3UYxx+NFCKp&#10;wsj0+D8jxGX4b2FerzNu/XTyV9f62PONSutD8P28z+HrpNAN7JHdtnzI1uBEdodS2PkYqVLISD8w&#10;5wa9Dt9QOpI2rshjS7y3lgHcoOQQFwD9AeeB719XfBn9vv8Aaj+BWgeGPhdp+tw654T8K6Xa20mi&#10;azp1tPZXY+0vLPZzEQySXFu8TmJXZg8OFKDIOfAviFrnwtv9cvdb+E/he78IaHdCa7GjTXQ1BdPn&#10;eQuLazuVSIy2kY4hDxo8aYjbcFBrshONuZS/A97DYmu6ns6tK0dbSTv16qya016nzC3ifw/pl5/b&#10;mqW06PAJYI41LFVOcqzHrl8DO3gD6c/Y/wAdZ/gV4l/Zsl1K2+Cms/D3xNaHS7M+I7LWp7nT9T1A&#10;GOW+W7067ytss8O+S0aDcqSHbI4A2n5dl8K+MNOn0z4r+BZ5ILiWeLULLC8gxEndErgqybl5UgqQ&#10;SO9X/B/jXxh8XvirfePfiddQa5BbQyXF5peqtJbaewJMcSRWsDhEitgdsSJ8yJ8oYjOdKM94vr5f&#10;iaZjQlVlBwbtHXSTWz2snZ387/I7rVf2YfG/wL8RWn/Cx7WRZtY09rnTo4ZYLu2vbS5xiaC6tZXh&#10;lQAjmN+OpXGCeJ0ywj0i+uNRsIor1oZjGLe9j8+MbkAOxyegXgdwcc06PxtN4GvrzTvCdwNK8Oa3&#10;cMbXS45HNpbF2B2wBg/l/MvLqFz1fGMjfhitbHw0dGgkimlS8nu57iNt6OJwu1c5w3lgEBhgHI+p&#10;zqSivg6HrYd1uT9/bme9tv6+85TTfEyLfJ4X1q6u7iziZWso5ZJZI7QxIQEjWVysSkYA2/KMDA6C&#10;uwvdC0zxXaWkt+F8iN1dHgYRl5IzwTtyAc/eBHbNZrfC74rfFDRdb+KHgzTBeeHPh75R1O/muoLY&#10;JlFnEKLNj7TcSxkmKKLLkYyBwTova+EdJ8TPbeEijadqF0BZyRneJvMT5ZGfqQoOOeRgiufW12jJ&#10;V6cm4U2rre3Ty9S7NZvMVQEtltqIAASc9j3757VrWWvzWulT+HbeaSG2u5knlgIVVZ4hhCwAJJXt&#10;82PapLaRob3zYMI2DEpc7VzjDKOwyfWqKy2sNo9hbIjbymySNwypjkgqCR83cZyDUSb7mE4826Mq&#10;JbuzuAsT7uqgnqQTyc9uPzxXW+C/id4x+HFp4isvB4sja69Ymxuor63M6+XltrwkMrQTYLbZFLBe&#10;hU5zXHq8c7vJbqwIYqQx6du/FSaJpmseJ9Xh0Tw1DLe3F2dkdtF/rJCBkBVPXI/h7VdJdUcOLcZQ&#10;aqLTz8i1dWA/4Raz1ezuVZbi6ms5bdgu+PyY0dH65ZZMkKQAMqa5qz0ptR1CHw5Bbm6vLqeGNIuF&#10;LSTNtjClyFBJPOSAOTmqWlajbX8C3GnRpiQbgGdQSoJXGQSOoI444Nbs8ouLRIWTaQD/AB7gvbqM&#10;Z+orJxTfumTqPqa154m+I/gLSfEPwm0LxHrWjWHiOYadrfh60umhs9TljZI0gu4AsizElFiBXbIV&#10;+TcykLX1d8JrT/gor/wT58NQft2+ANZl8F3t1dT2l/4c1yGe1m1DTreVLVLq5066eBb23W7uDHGg&#10;Ed1FzNGdjla+TfCesXPg/wAeeGviFp8FpeT6Hq9rrMdrqCsyXD2E8dz5UxQh13mPAkTDjOV54P6j&#10;fGv/AIKnftJ/tTfC3WoNd8bW3w1u/D4zo+k6TpM+p6h4gTU5WjuLX+3L1j9nhs0cBvMhRiD5gyVT&#10;b1SqJRvzWktj4jiXCYipKNChRjKnNrnv16Wtr63tpv0bPtHTv+DgrW/ir8O3/Z9/bC+Eega2damk&#10;s9fvrZrj+wzpkm4lZLBhc3Mc7MBCD57R+aQ4fjaPlvwh+09/wSK+E2k+Lvi78J/gdqy+P9fknGma&#10;Rq0jaj4W0FjCUdLSS3mQtZXBlllktYlaR2zDiCHyyv5iWfibxd4Y8D6x8KtDuBY6B4haL+0rWNFE&#10;1x9mH7lHkcF1jAzuAIJBbOCxNb3wf+LFr8INS1LxJ/YWjeJrxYUS1sdc09b+ygnWRJVmaMywvHNG&#10;8atHLG+5DkFXVitc/wBdnNe89fNL+v8AgnVhfC7LqMZVMNTcfKM5JS9e2vrot9Wj56+K/wAeP+Fz&#10;6pDqttq7alp+jrLa6WJyWFrayMshjVWQSIu8ZRJCdiAIGIXLcbdxT21wIdSTypvLNwY2Xy5NjjCs&#10;FHY9fcV+mnxJ8Xfs0ft2eI5Pi3+3H8Y28AfEC5t4bSS10XwXcy6VDYW80hW3E9vJJFciTzTOrt+8&#10;ViyO2Nsa/CXxT8Wr4m0fS9Wl8ZWXji+vJ3+1XMmkXFhfQiwDR2qLcT4WW3ngxISigqQFbdjdWVSC&#10;it9Om3+Z+iZDmLlGGHdPlktHZS5b+TaSfW7vv3umeQpPI18bWdsKoG1inJ4yAR649qoGYuxuejNy&#10;SR82ff6fpWq4t9Rsb7VNRvi9yhjSKNCGk3juyf3Qv8RI5471kBoCwYt5bucKeSMfQZH5mueMbSuf&#10;dex90gM80Zma3wzIFQg4wTnJLA9sHtzVbVbZbfS474odnJkHcHoGX1x+YH1qeJWijkdVD7QeSMEs&#10;Tjr7DnFS2bSQE3SlgwBG9eSFI6Yq1Ud7HmZllscRTcGYulXUNwyxjhNuVkb7r7VyVGO/pxz0rSW6&#10;GEeEAq/L5Py8jt3BBxwevSo7m1zse0MasQu6KQfI2c7grdmAOc8Z6HpVOSYWzxxiPbGzMI+eoUcq&#10;TjnHTnpx1rp5FLU/OsRltfCe7LVdzptD0O78X+JrDwVZBGutbuFso9wLANIpJIHU4AJ9OK/eH4bW&#10;WnyaDpeiTgNbWsMUU00ACElMpuyB1Yrlc5OO9fid8GPCE/jPxsbm01W00ifQUi1EfbTLHL5UbhXa&#10;NokkKlSwXcRtUHJ4NftB8HNe8Wabpun3zPBKmoPIZiqBRLuOFcJjjIXGOPoK83McF7SMV0Pm88n+&#10;7Tj0Pou0t4rmZ/7PcokWEKOeCexzzyK7Aa1pcNntZS0xyGVuMEemAfwrjtHhSy1AWipLIH4YoC2z&#10;gnJ9u2a6Sz0WG7vmFwDjAKheMk9d2OoHbH518fmGUTg+aK3PmqGNUtGSaVHqXjfVrLwnZuqTXUxi&#10;tw52AvtJOX54Ayf0HWvqLwtdy6LfQ+EpI1uZDbBrqUjaFcZXK56r8o49814b4M8SReDPFUeo3tv9&#10;oj09ZUiiR1jO5l2gqx4zgnOeCOtez3/jjT/Femi4gtHtUjRk+baJPm6qXU/MM964cupRpuTk/e/Q&#10;nHc07K3u/qaGo2PhiPadKuC5dmY7ZWZd38Qww4x0AHTtVBEkMUkqRRxuBu2IAodxwAAv8WOprl/D&#10;t7Y/6zVSEhEZwJRu2kdPf271HYwypol1dQyY+yy7RKuVBDHKgA849fzry8fFOakloa0qbS1Z1tne&#10;Pp07sqfORtJ6FfY/57VQvFa1eO4shGHkyzEjcwcEcH1U/nXLwazqGjaahgiSe2kZ2QknfgH5sE+/&#10;TOeatvfM+qpcWjfupG2/N0ORjPHQgHr0ryK1VNpF04vm8h81tq+sa7skkCqVdpGLcALjIQHOCenH&#10;SvRtJtoFt5tXDCNUXZuLfMshPy7T3B964W7064hKLbxNIBwCOxHQ+3FdHaeJBdKul6hCLVUUB7dZ&#10;AzSleko3D7wOcqD0PFdeGlGDfN1CvHmXum74WstT1LTLrWIXjtyknlHcC7SuRuIOcED0J711YttN&#10;Fiuqa6DDEsqlI8gsAoI3jBxXnh1ODRIp9SJlldlOI41ODg8YHXvyTXAS+JNd1KzuLHUL2WKMEtFa&#10;y4xtJ+6OAcDI5JJPau+eLhTscqozm+xzfj3UJdUu7ibSbxLiIysihUILRk9VBxgk9z0FcppnhHUb&#10;a9TVRFFPbTNg+U6sHCYyrn7ykejfyreksNKOnzuT5U5G3cp+Ycdj0znvjiua8Lf8JBaXcln4akaS&#10;OQq7Gc7m443biOWye/Xv618NmFBSrKc1e/b/ACPepxahyxPZPFcNldlfs04eEQho9nOPmyFPoR0N&#10;N0jVbrT7X7NpahZWZgQ4JB3e/HNPfT77Sod12gnfGW2gAhs87gBiolvpIpPtWmfvYsKzJMCRk/e4&#10;GO/TB96qeHcanO9GcUdY26HRSx2xn+0yYGeeB0Pc10VnJHeO8kbZi34yT0YdR+RzXnulz3zPLJLE&#10;JEUgMx4IJHX3FamjXVtYxXctw/lnCnb0zyQMDuRmumlPq9jlq09DU1uyghv1ltJf9b98A7jlfU9u&#10;KwruychjC3yKV2H19cir93aWkdmmowzx7XfDJn5j/tcenvWSuqWLXRtpFkRmUCNj0Y9cDHTp3p1X&#10;FbmEb2PNfEM4j1CVCGEbOAAcnJ7H+g61v6PY2sFpBeTyYuZlYyw5GFKsdnuflAJ96vX9nNLO7qA6&#10;ovHGefasi0tne6W9nUlGGwsev5+leNZxqc1jo5042OxF800Ze4l2zKQUI6/WnNJc3eJL6fcT8oVu&#10;p/H3qjFM9vLHcQxqyxcHJ6+5NaMYsriL7RfDEspOFXO0Y6dfT1r3acubc46lPqjhdY1Oewglgncg&#10;FsdTkp0xj1Pb+ld54B8Rf23pEEeoBkaNXDx7y4RQxCfMQD8y4JHQHpXNeI/DzazbRwM3lhOjDGfo&#10;c0WNkdGjit7UAr0LbTkZ9cHnNc+DqVaWI5n8P9f1/VzCvTjKFup7z4M1fUPBPjCy8UeBbtbK9tW3&#10;KVbCOGI8yKVRgPFKoCOh4YYOQygj9lfh/wDEfwp8XPCMPjTwpJiB55bWaBj+9tbqFsS28oJOGQkY&#10;IyGXDKSpzX4LWEkiyAIVCt15yPeur+Hv7TPiT4EePdNh8PpqM2knUPO1nSLXyJY9Vt2hMIiUXBjW&#10;OZDtaFvOiQYJkJ4x+w8H8ZrBTXtX7krf8Ofl/GHCP1uF6fxr+rH70SxASb5l2soprNCRkE5znHNc&#10;74F8feEPil4JsPH3gq5e406+jVlLjZLHJjLRTx4BjmT+NCAQenGM9AwbBwAQRj8q/ozD4yFWKnB3&#10;TP55qUalObhNWaJByoI4INAZccNznBH/AOuqcTyliUOQPWpU3ZznJHb1rqhLsZ83QseZHEQvJZ/T&#10;pUwBGSzbf8KgR94JAyfpUwLFQSMjua2jLQIsaFwvl8Y9c55pxKjCE4AHFIYpMqrYXHOPY07Gcbhk&#10;CtYzE7PcYUD/ADb+P1qVWKLtjG7knHvSAMwIIH0/rUfmLDwwyD3HpVRkO2pIcjIxyfemNN5QTavH&#10;tzTGnDzbIiMkZ5oWcKdq9cfX86ruhQhqTMeMfp/jUBAKGMdD+n0NNTe3X5j2NGGCheMg9qxTC3ck&#10;UqNsMvb9RT3Uo3y9qpTq7uF7Drir6mViCjZUdc/0roj2J5dBAOQ3IJHT+tHBcEA4H86c5AGGPH86&#10;bK2FEYPUVS0Mp36E64lzEBt7ZPShShQgn7nAwOtIIwTtDBv0/n/k0rIoXj/P4VKlqPYfEEUM+PmH&#10;6UyIRmTIGV6ke/tStIdwYc4FJysi7Omeee1VzIncjia08wRbhG5+6O9W3VVb0446/wAqri3tftC3&#10;Ualn5HLEj8qnyAcnv69qaSFzNAdowMkHJ59M1MpkGfMwo6cf571C/B2431MhVRuY5z370nLUpWED&#10;Rkbx1NOyW4Ye/pSxABSrAClX5j7jjirWpMm0O3RAFFyMU4cIMnjPp27UKqlPkGP1oVYjt8vq2e/P&#10;HWiDJnoKskgyB+ooDpsUNwD2P+f5Uqlt3BwM9+5qxuaNMD8Rj/Cm5a2Q4K+5CuCMY4/nTAY0BEi7&#10;ifu1NnI9Oe1Kp6EevvUzTtoN2W5//9b+uDI2Dv7U7IC7ieR0oVSikkc+g5pgWVfmxnHrX9FOzP5y&#10;66kuV6eoxg1G7ZjJGMqO54/GjGMZ/Ggqi5AAwew4oaE0CPHw6/gPT602SOQ4CMAufxqRBCgJiIye&#10;vrmgMuAw5BGOPQUhKWo0nepjU8dPpTxlen3VHU+1O7kgYzUYV/L+f7oo0AbGNrMzEcjGKXC53njr&#10;070pJB3+vH0oV1T7xzTZHkDL83P5dqe8UzHcgwyjlvQf4+lRqcSb2GBg7j7+gHP504knvx1FK3Qb&#10;REm1CVA5/wA/WmknO48GkkLghlG4jr+PrSmVVwTnJ7dwfrV7EaoR32pu5wc80wbQ2XHJ6etEjrGc&#10;jkdBmhhM7/vhtB5/GquJkgijb59v1pqrDkiFvw70fKjbBySKUghgUyCOPaku4WVhHDDl+lRCaURm&#10;OHI7E45PtxUjAN1H1BpGjG7JAySck1XqZvyIvOkbqu0nnJ/pSSqEI4zx/n8qmY8eSf8AP5VAIxF8&#10;oByfUk00ithrRBhluCeoHpVUl2+WQBQOgHX86t7n24bOCOKgmWKWNUb7iqR7kE5NaJX3EoRY390T&#10;uI5PpTZNuDF3PUdsf57VIQhYbXBAqJkAkPlke5NXcXKktSpkFwF+bb39/SpYwrsS2cjjHr/9anqS&#10;w/lmkfe0ZjB2/Sq5ugo2tqQsSJtyj73RT0FKzzkEqQBntnp+X6ig+WHV4sBU9aZPvfDMSBz8vYU0&#10;u5prcQsrqWxg8fn/AFprnyoWncgsSAF+tOkZi6yIMHpU1vavJMFQ5c8KPqKzqzSNabuirG1pCrXO&#10;oSeTDbo000hztSKMZZmxz06Y5JIA5NfJ8viy/wBUvrrXtfEsf2pUDhg2+OHb+7i2H7hVTjb/AHic&#10;nmvUfin4wFnYReGNFvYZZbxZ0vVtZFcrBlQIpGUkDeeqnDcc8cV4Xe6DdahYG8W4P2rzNphI4ZOO&#10;WJOMjt26j0x/LfjBxZCvVWFw8rqG9u//AAD+i/CnhmVGk8VXjZy29P8AgnPeJ9Y0q1s1iSeS3E7B&#10;VwuZCo5bAGcfWoNI1nU9bO5oQIbdFjQPkkhfu7u+SOSan1Hw1dlWj19RbShDJEchxx6Ef/W/KsDU&#10;tTj8M+HXntJC886/PO3CR4wSxHsDx/Wv50xGJk22z9zjSjayPQLgPrzCDUppGSNt0ahyFDey/hjJ&#10;q3aAC8FvdcKe+cc9vpmvNvh/4k1jxF4fOuX8BSIn/RZ9oXz0x/rQueBxgEgbuuMdfS9RigZYmt8u&#10;H+YluSOBkfnWUZJrmRXJytpnSaxq9rbeG47G0tURtwDsoG47Rxk9c+/oK4KaVneOe2JEwGPkzuGO&#10;5281c1GaC0sP7RWXyk2upVmB+cDgg+hJpj+NtHttNi022gE7vBKTMhIcSSDBHA+7nvn6UVJ9GVKl&#10;poctrmmrBcvd3DtBdyYJcN8znjLZ657Vwz6VcaVrEmk5zMMSOXYfMrDdu3HGfx710mk6fHq9wlvf&#10;PiYKAGc7st7k81yepajpTaib+7mTNqCkmXDZ2McEe36d65JVOo40G9CS4E4ImtRuZeA2SVyfcetT&#10;X+nt9ohWdjHIwByBlSPx64/nWNpPjTwxqsgt0nihglTzBwQFkXoCcfMSCa6EX1hqejWWo2qtcNHN&#10;s2E/My9Qy9+nNdmFqKXU5q+HnF6oyjp1rpmoTX0LK5dhvI6hgNuD9BxWRf6PqGrakXtI1SJ2QFTw&#10;AT1zgV6tdaBaHUU1ASExyAfJjA4HB64z0yPWsLxQk8IS2MJW0xuYrwWPqxHp+lejHS6PJle5ycx0&#10;/TLpbAIBBC5GYxnB6Ec9eeK52fxLpWn3smlm2e8YEMgU7QE5xljkZ9hXSG1tbPy4dxVpV3gtwQc+&#10;ncVnX1jdQmJdMmSWMEEkZXDZyQQeen1rZVdDn5UZkesHxBqcd7qEEVogyI8MTlc/KHz3Hcjr+lQ6&#10;FbQvrEk05DRElmjU4D4459u/5dK1NUtjJrRkhQtbqdw3cYU/h/nFb0Oi/ObiFwsYUmQhc4Htiuqj&#10;Wu7HPiI+6SyWKahZvpdgvkwKp2qScAEc+5J9T1rzePw5czk+e/lsn1I49/616pcQXelWiTJIXgui&#10;VVioAyB29fwrjLq/js4p4LtjJjARB3z1B9q96hi7WR4NXDux5/HbzTuRBE80mOVRS2BnGeAeK4vx&#10;Lol6mprJayfu7hVQqMnD45JI7H+nrXpFr4k1XQbie40+COJ5YjGCSwZATkkY4J444rjL3UpdL1GX&#10;T7xUYQKr5QhgQy78hu/5dcivqMvrprc8mtCzPkTxXr13pRvG05TcNEzjAIZS0Xb/AA9ea+cvE/x+&#10;8La3fQ+FtDvba4uLFc3kUU6SmKbfgxybMsjL1KPg5PTivtWTw7oWoXV1JbKYmu5GaJjj5SSSG2nq&#10;c9s4r87Pjl8GbDS9cmn0bSY55kLPPJbJ5DSjBJBAx5jbjzk9TnOeK+qwWKbdkzikvI+dv2n/AILf&#10;Czxp4A8QfFj4iJv1VZBFaJAzBncJtjLOxwFiTLAJk5y3Svyf8T/Brwr4hvbfQ/DEk8c0sRkjAka4&#10;Z8jG7ZgZX+JuvGMYr9OviF8XvEPgD4F6l8P/AC5r/wAI+IibK+eKHN3Zwlkl8pbncPLWRlMQSVcY&#10;LjdnaD863HwVj0nxF4X+JOjNc/ZNRsxMkwuN0EaThmaFY1T5jtbG/eRuHzAEc/f5ZUbo+/qeNiaf&#10;PK8dGfEWofs0+MtFtrm+ivbSC1t8pbW13J5M9yuMCWMAMANx5VjkDqM1jD4MfFOwhUxvBskOGKMS&#10;rORwVkxt5/x6V+n178BvC+kadL8Q9e1W+uhpcR862gjRsxOdrLDzkON27Hcgk8V4Hf6J4dsbC8i8&#10;LWt3FZoQIftbRrI3clmQsMkclgAM8V61KEHszzKtGaep8PXPhXx1F4lXRNY0vzp4AjTgtHseNuFc&#10;SglQo6k9fXFfXn7OXxQ+NX7HniHUPi58FvFWu+CvEd7G0RTQLyBop4eQDfQMJIZ0XJMYZSdxDjaw&#10;BHaaveaZ8TtJt/DPijRzaJaQFbeawnWK5iBQFmaTYd3zDzAjAjeSTjNeZ+J/h/4B+FPhvS77wv4g&#10;tvE+kTsTc6hMCk1pI43GJokZjH5QBJP3WzjgmuuCitJnn1XLaJ/Sv+xl/wAHNd1/xIPAf7cHgTZA&#10;Y/s9/wCMdIIkuZdowtzLpcaLlyQDO0bH5tzLEq4Qf0jfBH9sP9jn9pvQrLxD8BfiVoevpqLiKKB5&#10;hZ3fmlzEImtboxzJIXG1Y2Xc2QQCpBr/ADJZ9W8FJHb6toGqjWIreYea/kSWyNE5HO1wTwufXkj1&#10;rprDxPaQ+KBf6Nb2c012ggRb+IyxbQ42AsXSQFMAoQyhG+7xgVu8c6fvQl/X9drHl4nKo1NEtT/U&#10;1udFvLNz9oheIZIBZcDg4PJ68/rVH7Oqsdz4weSewr/P9+B3/BV39uj9kbW21C/8c6pNovnln0rV&#10;p4PENpdsAuEkWY/a4UKjPnQXBZSBmNiWz+6vwb/4OV/2W54LTw7+1B4eu9PuZpFDa94VgebSEibH&#10;72e3vWS+hCcl1WKTAwFLNXbSzyD+I8erw/XWkT+hydRJN5iElRwo9MdajjN1LmBR8pGWPb8T3ry3&#10;4Hftb/sbftM+HE8R/AL4maL4mt8RgiKUQyq0q71V4Zikkb46owyp4bB4r6ButLmsiu+PaJTwG4JH&#10;UkYyDxzkHpz0r1MPj6dRe6zza2DqUnaaOYmtZ5I82aruU85OKkjEyxITjcBz7VtR2zlWZV+VDjJ9&#10;TTUtZA2GXAx6Z6/WuyE0ckldGeXk2MFH3uAfQiqMEDBsyvkk8n/9ddCtuVJiwAR71nNGqycg5J/h&#10;71umuhg1ZakW2WM5B6d+4onTC72GT37fjVmGNiORwen1qOVZYn2uM8fWtI9iE7blBYIpBiTqRx9K&#10;rTwxpl+c+n4VcIVT9B+NVZPliYqcsehNax0HdFEwfaHBb5Qh79TTJwDKQ+cHnj+lKYppFDTNnHbN&#10;QmOQnGTx261Sl2LuZPl+XIxbgHt/KlK+YdvHIOP/AK9Nl3ctyT33VHmcQNLENx9+4rX1GtTJhkkc&#10;lBkFanEhZcHke1U3hijYSZ+buPT/AAqyqq6Bw2Ex260Gr7DGznaTnPPNLu3DaeppJQqxA5IIx8vq&#10;KiDk/vJM7j60W1JS0FYiNhGf4sketSp9wLjpVZUUsXUkk+tW7ZXP+rOG7f8A1qEU1qWtksuNoO3A&#10;GM8CgtPbYxKGJA4p6NMjbd2COx9v84qOIKcLM2CTnJ/nQuxLRoBZVTMg45IHfmo44nYAO2FHYmrr&#10;lTGpJyAMA+lUpGTzdp5wCT7elW4kJieXGkpD/Nx36c1MscO7Hl5XtSjEiBcfQn6f4U1JY0OzkY7U&#10;JB1JowkmHU+1NdQqFi3XgUrzRBwp6nrSzTCOPauGz1oYg3BUUqRyf501t7n1BqnG7OMDnrikeQkY&#10;VtrDgen8qFEI3InO0kgZqdrhBh169+KovMyLyeevsDT4p9kY3LlccZpxaNOXuWpJmMm7pnt0qQz7&#10;h8oyT2B/nis7bJM+WPzEcGrECeW+wfN61mNXWhbMy7VXaTnmr0JiZxE/BPY8dqpCNAxZT15qykcM&#10;4DPwwHbsapN2IfkXcIEP8OOfamRu7DB5FSALGNueOOO9BIJwMcUrjcbohYsScd6oAbsg9Qc1pt/e&#10;cVVldS4IHrQ3dCimihwEOFyAcY78Vi6hbCdsKvBGCD1NdlsjcB1Has67g80EYHsfY1Ljc6qdSxwz&#10;6eVYyQgANx/kfSuL1XTpNx+zIW3nGQODXqM6RrKwZc8/jWTfw+YvlAFV55/rXHOF9D0oT6Hik9hh&#10;9ozu/QfSuF1LRbi8kMkBUMO/r7H0r3PUbUI2Uw5A644+lcheWklyDeIegHPvXm4jD3PTo17bngMu&#10;jyCXbdrtzzk89+a5+88PXdwxWHy4ypIJYnj3wOtez31sXcRsAVzklvXPFYt5o0hkZo/lUctnJwfa&#10;vDr4ddD16NZp3PCr3RLFHaG+fduyduecdiOKwn8KSwKGVlaPnA/lnP8ASvZtR00XDGaVAQg5PfHb&#10;mufktWjyz/vADwAOc149bCK56NLFPZHz/qHh+3lIj3eUcseAMc+3GOeOKzJ9KurONYolJWTgMO3P&#10;T1z717vq3h6BbQyJCEYkAkjn1yM9K5220S8tJDJKd6t93jBGe5rzq+EPXoY08C1KOI7rW4UZY4Oe&#10;5FUm0iK5i8iKPZtOdynBx/Wvate8KSXcvlW6qFkIEhY42jg59c/Sucn0F4JWt/mAJODxkfl1rzKu&#10;Gex6dHE3R5qmkw2kbvKcg8YLdvXpWjoGkzXUnkRZTdnGfbvx69P88d1faFZSxpDKSSufx+tWdN0O&#10;eQLFCzAKcjAxj2+hrjnhnex1Rrq1zy2fRNVs5droSobJAG7IPA7f/XxT20tJkMl9DvCfKBtKgnPY&#10;dP8AGvebzRpUtw52554PH9ayv7EkkQw3Eg3t044H0rOphOXUIYq6PKodOYBYZNqLgAnODj049a6q&#10;30KHK/Z4gARjnp+Zr02y0GKFEl8oPjocZNdaNJtzKreT8xAy2Oh+lcUsOgeItsebad4akRFe75Un&#10;OMZHHFdRbeGIpb3eqfvFHTGMAevpXpdlpUnkebMR07dOOla0WnySc78HIII44HrXDPD62Q/remhy&#10;Gm6GLhXsp02qOVyOp9Qa2YYBuW0gBMkYIPTt3I6V6LHZjau85z19Kvx6MWiaRSuX+YkdfYVlPDWM&#10;ZYm556bYhhOkJLDAB6EevPSts2rM2CeAOue9agDKxinGAcjvyParA0xZh+6yW6hvp61h7If1jucp&#10;Hpisd86AueAR2961o9HaSPMIG8jHPXI/pWi1kbaQG54Hf046ituyt4iRPbgjdg/7NSsN5Fe2Mmw0&#10;RreBftWSzMd2cfL6Y4rYhsViYnGATwSO3rU5mMdz5b9T92tGNJOrnNaexRHtpMzorZ4Cdu3HfGel&#10;WQltG2ABu+mTWglhG8bGTIJwODg1Unt0tlRY+dvHqPbmtIYa+xlOu7amVc28AcvHEDvB/wA4rg7z&#10;7PaSOvCt2Feg3scv2Vnh6nv6fhXnl1Y29622RAdhz9K2+pEvFaGXLlCNjH6ViX00ZJmfGen17V11&#10;1ZgrlmwO38q4jVYo0Q4G1tvJzwP8K2hgeiMlWSZ5/wCNvERt/DV5BGplbymVRwACRgV846Lpccdz&#10;CHj5BBB2jg+uPbrXtfj2AnQ5LCPB+0EE9j97IOfauc0exNpNBck/vZQCSccDrj6nvX5pxqv30afZ&#10;H6RwnZUpS7s9v8KKw1Y6lJGZkMOwk8dSMH68V6gdTtraJrg/I+Dx128cV5l4Wu2ZrgSZB4A/z6e9&#10;dvcpbXCvbIzLuGMqADnHvX5ZjXedz7+lFWR1egGbxDaPdaarSpGAGbvwSOg9wabotxqemalJEYvN&#10;hdCuVzk7vYkDg9vyrm/DV3c+GAIJpJDZpkSRg7d/cH65ya9n1NtJ1SSGazheFSBneeTnn8qjCNvU&#10;WLjZW6FvWL5rjRBtdFcqD/ssBg/h/PivxJ/4KHW2uaf8KLbwD5xtYPFmsbpJYAgS5RA0nlXEjDcg&#10;80rJ5SspfYG+aNGU/uEz2X20311AhjZCigKD5bldqk/RsEmvgb4+/avG3gPWfhT43t7LVtEvLNRe&#10;afcRKy3AhmBBVwNykEArIuGGOCMnP6Twm/3ykz5eOJ9jXU2r2P59vgR8MvDvi3x5otxoUdzrHi/w&#10;ZqVprSXMs3nveW1qr21vYJJK5VVExO6JgAeGLV8reBdO1nxp8YdX8JjxRd2fw3+EL6p42tbjT7eO&#10;1ntruzuBNNGXYNM5Exkt8xSMCEVo125r700/xt+zD8Hfj1qOq+B9LvvDOtW72ttb6bPI0WkG5u7j&#10;yXvnmBeKG1hX98+4LHH5bFVLYWvCPEf7It94E/an1L4D6J4mtbjwVrEvhm88Valc3It2a0vJpLy5&#10;8lJSPNeW5ilMIUMjNNHG20MSv9Q5VThOhzxkfG8UY5SxMvdtfU6n/gpH8dPFGtS6L4T8e+MJU8Uu&#10;ZLfUtHh+0WFr/ZmqWi36yXEMLeS4S4MIfzC+58bMbGVflj4WeLPiB+2ToVz4M8J6RH4b0H4dW/2/&#10;WNTiuppLe9mjRYISkjxqPtkrb3t4nIzH5kjE7Mt8kftafHb/AIaX/ap8T/GbwzBF9n1a9WwsrWS4&#10;f7OLaCAWkLbrhYtvzKJ2Uoqh2cdACf0O0L9p/wAJQ+DPBf7O/wCy7p1vpXhfwpZJb6w1xEq3Wv6+&#10;4SS71G6JZg1p9ojDW8rlJ9hEbiONUQc2MrWaux5NRqPkjTVk9z6w+DPivSPhppcuheNLTTU1mzMN&#10;hZX4TbewWVwGF3eTEyN5+4hEX5AcDAxXxHpHwd8Iaj4h1L4j/DDd4k8OWmpoI0jjae532syySi7g&#10;UbikjDOVQDa20ngGuq8G/s122u+DJ/26P2s/EEf2vUr3+zdK061ic37XA2rb6raiFxHP5bLJ5dqy&#10;7Cg86QsmK+vvg18E/E0v7Smm2vhTWbKHwvq8M81vqMBjWYxvaiYxPbqUMlw8eUZcYVw+VBTB+YzD&#10;GOVOx+iZZToxrTrrSy1vtoj3zQtE8JfEzxL4m8N2+u6npmq29tZzJJbRsIohdgs6I8oEbMgGwoOY&#10;xjoeK/SH4T/Dfwh4l0e4u4bqO1XRjAbv7ZGbl7iCOMMpERZSSrIVcD74OMZ64/wr+DdroGjanrL2&#10;0kFpbzGRpdqRxpGEG4tk5YE/Nu4PPPFeh6U0tlFqmjWMBnEmGjdDjdtHzEE4OccD8q/JOIMz5Jco&#10;Yeq67cYbL/gHlnxD8Q6dda1NFrFlutNRjZ7ZNzReUxG0OyLldqccZBB6dKytJ1698OSfYkV1xCsG&#10;YwNj5GM7T1yecj616KNJtvEGtyWNxKsCzxAmN2K7VHBJznGfTrmsq/1ceHb86WsAmnsxsQSg7M7e&#10;GGOGAByAa/Jsxxsudyk9D73LsNFQUErsxrvS746Qml3l01i8qeck64aTJGAo9gOvrXEaxoGpaPI0&#10;lzAGCFFSdGB7fe45HB6Hiu401LnVpUgugDPPlWYjbgHOBg9vSotZm0B9Hg06K6jfDgMo3b1aIHaT&#10;x65x64r5jMMcnTsmfQ4KhJS1PA/ilbeMNe1a18Qa5LHePFDBZwzJEEZBGWK+bsxvb5sBupHHvXMe&#10;PtJ1bxlomm+FN8bWloSJJ0Z1kkJUZG4cRlu7AYAGO9e36rqEfiCz+w2MZEzLu3EqCxToQvt15rzT&#10;RbS1smkntpf37FkkJOCW7gqcc9z3r5SpV/eNJ6S/r5n02HlKKTtqtj80f2hvBGheKrK+8OeJrKNt&#10;PXFtHc3ETzXPmJ84+zmEb49u0lXJ2YzuGDg/kh8Rvh/qPgTWZJIHa5027lc20qoRGqqAcMSeuDnr&#10;zniv6TPFGlQeJVuodVt/JnkLmDjIUjC7cjruUcg9fwr4Y+Ivwktz4avbW60xJrEwu7QsqtKkpB2e&#10;XGT8yAYG8Ee+K9/hziiWGn7KWsT7DL8wjyqMlZn412kssFzHfRhfNhII8ttjNt4KZZThWB54PIrr&#10;Nd1Xxbr0cMWtahNe21qvk2lqzDyrWMtvMUagDCgndjJyefaqvizwtc+D9eFlIGFpMiG1XHVDwd5Y&#10;7t2c4HtipfCWka54w16x8H+FbVrrUtRl8iyhVTM7yjOQiLzI+0EhFyWI2jnAP7NRxMakVOn1PbdO&#10;K1n0OUjiS2u9upp9kX/V+cQGEm48A5ONvfJHFaFpcxW0kunJtdEdlVhztx/dbuD1HXtXs/jv4VLZ&#10;eGY/iT4VXUtU8H2aG0v9We2JSw1HciiO92rstUuTIv2YSMCxyn31IrK8YfADxx4M+Gfhz4s6hrHh&#10;7VtP8T2jXEUGm3wubrT5ImAlt76AiN4ZlzkFQ0ZIZN28fN2Rpt6nDHNsO5qClq3a3469iX4a+HvD&#10;3jW+tPDOr6hPZS6jPuuLu1ge6bTLKMETXbRKRuVRyynGB82cDnr/AI+aL4Gj8Sw+MPhXp0FppsX2&#10;O1gtLSE7PLs49i3cgdiRNdOqTENkk5DknFcD8Fbpk1LV/tl3bxXFjo263uLV5BHcyyzDMG5QrLI6&#10;k8SDa236Guk8cXq2PgfU7tJJIdUWa3TT4SgNvMfvu7n+8oBUA9ScjNdMJrl5TCcuep7VN6aW/M8y&#10;1XxndeM4tWk8aQajPeGa6ktJ7i6Fx5U9wVMsoVv3h8043/OQAMDAGByvkMLIJuYPxtccZwRkjqeT&#10;0HbOBUf9pGWaS5chWeQ7VCO6RqTuIAHTaMgZNWfO02G9F7qtvFcWYEgSIb42cuMIw2527Gw3PpQ2&#10;5fEephqUYL3Tp9S8HfEHwLcaTrnjPw5cae+qIl7aR6pG8H2qwkGYp2icBjb3PzCGQHD7W9Bn3vSf&#10;HHhK98EaB4eu7m6uPF0evSQeVLGEtk04RZhk+2bguxT+7RRhxzu+ULnrPib+174l+Nfwz8B/Dv4j&#10;6PpVhD8NfDX/AAjWjvpdswmvI55Y5Lm71KaR3LyyyQo/lovlq5dlOZCB8wXVhc2HhC0S+BTUdSnd&#10;3eQfcjXkZQfdyOgGeTmrqxjB2i7o8nCRr1aSliFyyTem+iv+fz9T17w/qc0ms6jf6g7XK7o7eLaE&#10;CRjkORt4IJ647iu4kia+cxaeGmY4UFDnO726GvH/AIanTbK3lsZIpTdyTttJJMCxFA2dv94kHnGS&#10;PYV2+u6f/aeim108hFDAkZZVcZyy/KcgkdD0FebUpXPTUeZ32PoDwb8HvHfji+0vQ/C1hLe6hraS&#10;PZwvi3LLAuZ3MsrJGioFOSXJPAVSSBXANPol5ZRS6b5m47lJLZRwpIDqTg8kHjpjpXSfCb4U/Fr9&#10;pPxb4Y+CujNb6rqes3M2m6TFrV35cKm0t5LvyzKVcRuUjby5CmGYBW55HC6rp/iTw/4p1rwJ4hjW&#10;31vw/c3FpfWrMsoS4t32MFmQlHR8hldSQVYEVpUjZaLQ5qNT946Upq61st7Xf9bLVM1Yk0q90y/t&#10;LnUks74mA2UBiBN2+/awM8jLDAFJUZkZQSeoAJHpHx3+Avxz/Zq8QaZ4Z+OfhuTwvcatafbLKY3t&#10;rqEM4TaJ1EtmWjR4y6hoWO9cgguhEh8R8beHPDHim5FpBC7WqiNo1uAjESGHbMJFOVdC5OFbIK4z&#10;1wforQPj6mtfsay/Av4ra94g17xppOr6bYaBp8tlBJpFj4b0yILHPBc+UvlXoUm3ZfMLvGqBtw+d&#10;c4048su/9f1ocGNq4inVpypq8G7NdVeyVvxbvc8GlurxY7NAJTFap5cKSSfLGpOSEA+6vfAryP4o&#10;aFN4flT4jaDp8axxlWmjUGSFZmJBYrkPmXrx8oPHevZDE6ApkFEVDnOemM8H8q4Txp4l1PTNctvt&#10;ZiSwmilIVF2NI6tkZYjB2EYGB161m5W1PpKFPX3ToP2Y/wBrH4ufs2/ES++IXwyg0LT9W1TRrrRV&#10;udU0r+0hZ294ymdraGaZYo5ZgqpLI8cwKKqFNu7d59/wnvhbwxqMmmPaB9HLpaxSW8Qjk8slVUyQ&#10;5wzBiA7A8jLdsVw2q7db1NtY0tjMsqgSZAHl4X17rzkH155rF1SF8mDV/NtoRsInXKzA/wADAEfd&#10;DAFPcA4pOrOSUW9EddPKqEJTrxjac933tt933H6LfEj4DeJv2dvFNlp+pXUcB1uFLyaxXUVuZBcW&#10;UhhZ7iGHbGoZiTayFAWjHPJIHy5450PSfCWmwX3hRPsdyLs3MMSszYkQF2Cht3AHJwMDPOOtdzp/&#10;jTVvF11eeKtd0e30yeeOBS8RkdZvLi27n81nkBLKHZdxyzEiu28P/Ey3u9OufC2m6Xas1rHFHfSX&#10;Cbmd5GyY8hlZoQQHVcqQcHJAIrSqoPSOnY86lGtRiub3pden+foausaZ+zp45+GFh4k8H/ETUIfE&#10;1zHbS61o93oM4t7e4zuuIbfUSViTaV/dNIGSTdgkdue8fa94W17xxrWuaFYxWWi3F0ZLGKAJFstd&#10;q7dwjJXdvBJIPf0rvfhf8LDpHiPwf8d/DWp6Do0Oq6pNpRuPFSpB4b0+QiRf9OuD5rxxkoTE5QiO&#10;Vk3EHk+xftsfsoeKv2bPFPgb4Sa9rGg634n8Q6fLqL2ekOux49Rdhp5hnbabqW4MM+8BQNwURgqd&#10;1OVObhz8v9f0z5xZnQp4r6u6t5O+/TurJLRWsm31+/4ht7jarCEIW35GAwHTGcn9fevVPAXhv4qe&#10;Ep/DPx88KaK8lsdTlstAvb62WTTb7V7ViJYAhkUz+VtbKtsjchsOSjbfFLQvHMtjcRSBkHzKw2lD&#10;nGCM9cjt6Vs6Vrer2Fs/9m3dwltBJvtU+0z+RFKQVeVIC/lJLg7WdUVyDgsckHno1kmjqzDD1Kke&#10;SNrdb9UdJ4j17xR8RfFyTeJ7K0s9YinubS4srSBLK2hnWV3liSJSUhCMSojVii4wDkk1w4utPEpt&#10;VliSRQZJAJUJVV4LEbuAD3PFQRapZ6kzw3spnmumlmfkFmLZZt5JzljnGQdxzz1r1/4JjUPEHxF8&#10;OJ8IprC+1yG+sPslpcWcF4Zbq5m8iO0W0umihuLggu6xyyJHlOZFIBrT2l2Zyh7GnpskeUXGr2F1&#10;Y24F1ExurhUttkqBJSGUBI2dgGOTztORmvqi6/ZY+KXgvw1qmveP7jTtJg0iE3k5vZ2SBkMioq29&#10;0FaCSVmdQkW/exyVxxn9FJfin8Nv2cPFvh/SvFfw50fSvjFqOkeKNJ8Vz3OiW8SAR3KDwxd3WlRL&#10;LZPd3Kot0JbdkiO11LNGwK8Pd/D/AOLfwi+F3h34qTeEvihrvhr4gaNcpqWpaeLLXbDWNO1C1aR3&#10;s9NtjcLYPHua4geaKF1RGAAXclOtQvJpa+nT+rnyb4mqtRmoqEW9L/atfZ6aWTd9d1sfmFN4L8e6&#10;JoNn4sl8M6rd+HNRlnhstdSxuX0q5eEv5qxXu3YzRGJw4zhdjknCkiheXpun+2SQxCRlVHaMD94V&#10;6O2Ords9xXNaP8Y/iB4U0V/hz8M/Hni+w8IOZ4LXT59SubGCXT52bYk2nxyfZlMqOftCxIIpJGfb&#10;kE1c02GGDQ/skn7u4WEFEXAJYcAqBxt6D2FedFxWx+q5bGpKHNVSXa3bz8+9tLkeseG/BGrW8SRW&#10;c8V3MmbuVLnMUsh/j8orhcf72McY715DrujXWj6xLZXMbm3ZiYpeqn8em71A5C8V9B69oOteFr60&#10;0zV2txLqNhb6jB5MiTFopxxuCkhGBBG1iM4yOOa4DWNFub62fTYLgjYTLDvB2K+PkymeMjhsdOv1&#10;cotvRH0GCkt07r7zmdV0D4VQfDLRfFGieJrkeMZLh7fWPD99Z+WioQzRXVjdRDy5YMAB1kPmBzjA&#10;x83DZkmZpolYKWAKHtxwTj1ro7zUdRstEfwvLagKl19oVvLVtpbAJV8ZC8YHoO1ZWy1TT2juI5Te&#10;RkMkkbFQ3PzLIncAdCOTV+0T2PSwlCUE+aTerevn/kZm12U3MUhhaMFd2AVJ75B5PXtzn2qC4aX5&#10;JJM7iBknGCPTj09KvSk7j5KjExznHzDtkf3QfWs2RWjjd5eN2e+7k98GpW5vKktx3yupCsqlRkd2&#10;ODjJHQbeo7UqyG4kPPCruLnoAO7AcYJ9OmajgbzUWbB2sAdvfHTkenqPTrVq0mlsb6DWtIB3RsJA&#10;jRjymZDjYR/cYZBCjP411UpnnV8Opx1Re8MWseoeK9Ngsr630ie5u7a2S+upjBBZxXMqRGeduSIk&#10;3bpWIIVAW6Cv078V+IfFnwm+Jf8AwrfVtb0jWtKt1RrfVvD159r0a43sVkkt7h0Vn8uUGKXoI34A&#10;IwT+ZlrF4Tlm/tK8ubyxMoIeNLZL4sOyh2eMqecLnt15Fb2i+L5fC8Z03wuLma2ySjTlTIHY/vWR&#10;AWRN+BuxwWUE5IzXZSmoLXr/AFsfG5pkLqVNfhS2t+Nz9jPhb8arewkl1n4qavEvlyNHbW2dkskb&#10;rnairkuQf4icEEYPNeseFPj98KfFHia3s9Kup54L2WSKKUBiUeMZO7Kr8oHUjivxOT4o+EdWjOs6&#10;hJc290oXzg8QcIV+UeUVYBuOw2j0r0bwL4y06G/ivptRkiivFKxybzGEwMqCCcx/McH8zmorYONV&#10;WR8fiuDKb5qiun5aL7j95dQtLKNjeLMsiy87x0YHo3PtU2neJotIcWNu4mScZKkEY7ZB9cfnXyL8&#10;MPiHH4o0j/hH57iSW40grHKsz+ZIU25jcyAbXzg4AOR16GvdLG8086f51vu8wAEkDI98Ec/lX57n&#10;OVzpScoHxSg6TdOruj2q1vFul2KChbPB6cn+dalhc33npA03l25P8QyCQc8//q4ry7RItS+zrdQq&#10;TAjbhKegOec/0/Wta2vdRvdVhivrkfJJxxxj0xxnrXzFWaaSktToir9T1+/gj+zTRxqZI+mQMLg8&#10;9PrXOWvnrcOpIZyANnTbgZz25rT+2u8ZfiW3zgHkYx6j/JqKaRbqy8y3xw+7cCQ3ptx1P09K462F&#10;XNoa0l0L2j69qcYlsNTk3uuDGxwTjuDjr7d/6bmlw2yeXqcqss2MofQ9Pr+NcZf7beGG4iUCQjbv&#10;UckDnnmtFfF6G2CBT5hBU5xke+P/ANVZU6aTtIqVK/wo9NTxlo+tyLYTMq3uCFRgVEgHGVbHJ9a8&#10;2+IA0OLxCLfQ/PMqW0JufOUqombOUXJ5wp5x/MmuMvvEES3dvNA2JrN1mWRfk2OCCCCO/tXQ61ru&#10;qeILZru6hgF+xaczxAkEt6KemBjr37Uq03ODhLp/X3ijhOSakji7uSWMyx7crGQowcENjnrxx6Vo&#10;6ZY3WniLVh8ssLCSI7eCW9RnkeoNQWyXUkQXUosh3KtLgKAfUjvXR2umtbW/kySyExtncOQR2Kg8&#10;ivHjheZ839I7nJW5St4p8aeIp5xc3ib7YhQRHlTgn5yOAfpXdz6bDPdxwWe1bacZDIwkwCOG3Dv6&#10;+9eQ+I/MZo0883ByAccDGRgso6citXQ/Hy+H7q5s/EUkEQkG+1WOPaqgZ3hsdjwc465rhVRKrJVn&#10;82ROg3BciPQLu6tFtRDdzGO725RSdu7Z1JB9T2FcauoS3MzR3Mvlu43CJvbqB9K6NbW41fW49ani&#10;Wddu8AH5SGHy4B5wOvHGfXt594z0aWHVo9eMgVLkYjjXLENn5ie446f3qvF86pupbS/4dzlhTi3y&#10;vc7vS7mW4s7iwgUHgfP1xxx9fxqwEvbJY7qYeb5f3iCD8o6j8qxfDMDWOnXEUzkyTFXXI6t02dOO&#10;Oc967Ow0I6ppc8TuE3hlAJ+ZcHPTv9fwqcNRcop9TkqOMW09iaSC5vLV5YQvlRKXyD13DP41i/aI&#10;57JrdkwGzlu/HI/WquieIHtdHl0vUB5Zw4ikU4JHOBxz1/Stey0Utow1K+m5dmVVGMMAAf8Avr1H&#10;+TrH95Zw+ZlUgolOBpVtvs7KPXjrz6nvUHnzBAjMfLBwB2BP61PLAxYOARv6D1HY0xIpIQxuW29O&#10;vIOemK3hTfUVNLqSvZmVUkSUg8D2H0pCtkkLpITHKpAB7MPb+v8AhTkg8mzDQ3G8kncjY+Ujpjvg&#10;96sStpyxxXcj7dwxIuOVbHrjnB71pTS3OSpuFuY7VXDxiTcCRzzmnackC3ayTLtfllceo9Pw/PpT&#10;rpIrWaFrtSYpPmG0cgY/zmpXuUjmQIP3Q6Z7ev4V7ODavr0OLEUrxPqP4QftHx/CDxjBJrd3AfC2&#10;uMia6GYRiym5VdRjwMfIoVbhWIzDzn93g/rxeWnkBQkscqMqurxtuVlYBgVPcEEEeoIPQiv5571I&#10;buzkvLIiOYMpOcbSfXac5+hr7q/ZJ/aZgtr3RfgD47uh/pUTxaPP5cjyI8bbhaOAGAjcMxgYkCMj&#10;yix3oB+x8F8UqjP2FZ+69vU/GeNeE/aweJw8feW/ofok2VI28HvUonkB3KoOODzTpIp9zRtwVyDk&#10;YIKnBBB9/WoCWUdMg8Cv2uEuqPxC7RY+0Y+ZgVz2qyr5AYGqSguBzhm9eatBsff6+taqd9zWEXbU&#10;m4wRnPcE84pAUzhgWz0ppGY8ucdsGk5jTaea2UzKS1HPI6nCdzz7UD5WKzHdn3/yKG4HJxUDGEHM&#10;bBt3NaRaVy4iySruBYABR2H61XWYKDtGc9KUncwAOQOtDiVgBGMEDK5qqbVzSECT7SzkKq7T6d6n&#10;iV23Dgqe/b3qucl/nXcy/wA6uDeQSoxkfp3qp90RKKY8Kg4GABx0zUp4yueRUJkY48nAHv3+lOEh&#10;AGPoapkSSQGAFQv4/TipMIi4b8DigSAZRBuNNx+83de+B/8AXo1ISHooK8DHuKkPTbTNoLFe5yTm&#10;lRNqkZyOw6fhUX6iHDkkEZpypHGC8f3jyaagMgDEY+tTGMEbIxitE+xUY9RuVwoAwMY4poG87Tx+&#10;PIpzRcAEnjj0P1PanMN7Zc4PQ+px+dU72JYhZxJlDk9M1KJAi+Y+Pp05pixhR5Tg9OPX8KbGqodz&#10;jce4I4H/ANem2zNxRJHJ8hPBBx0qVQquSSQxHUGqyFWbkAA9QKshGVcqc56EUFRbH5VVKn5sdu9Q&#10;7Eb/AFYwTnAHXmnKAxy+SRz25pweF8O+5MHOO/4U0TLzJPLb5cnJAHy/SnkMoY/dBH/6qYZTyEHJ&#10;5/yKBv6P19/Wq5Ve5m5O1iQq0Y29QR9B9KjCP95iKV2cAMfm7D6UwPlSS2Oc8n/Oapz7kK5//9f+&#10;uP8AeKDsGc9Cc0wLK43H5SD2/wDr1Kc53Z46UrnDYPOf6V/RNj+cLjSD1kBNV/MQyYGRjseBVslB&#10;GAAAR+tRkERAScDPWkhPUYFCkbR19KSYbI/k9QKVWJXCjAxnNG1GGGOFBzjnk0yoqxIG2nHrzTGw&#10;WIPQ8UgZkLN95ug7YHalTJXB2+5zQKL1HIXCZz/+r+tGW6HqO/1pRkkn+Htj9c0m/GRjkYFK4hmW&#10;XChdwPelkU5wCBnHNRPJuYtnaFHOPpTnO4gimgb6keTHcemRkn0HtSmONWJ4wfrTC/7/AAnVcZNC&#10;vMpJkGcVaTJlqhSqtzkALzz0H50pDMueCKY8bNueQ5AB7DFLCGwMZXOcYxz6mquQoaiq0agmQ4Pt&#10;TgAzbjxjsfSmEkMNy5A701xnk4JPpxRcJEx2A7uhNM3b8FVwDxzRiQjhMZ4GOf8AClbl1RQCepou&#10;iIoaVGcFsVWkOZy3QAY/GrLjOQg4Azk9M9qryLgbG+dj9KpMc9XcjzwU7n88UxyNnqfSrBDduvHI&#10;9KhKOVBlYYHr6e9aIi5FIA6blX9PSonOIspld34/lViMBiTG3yj+dPjcFgVBYL36CqWwrFBIgQSc&#10;jHYj/wCvUgxI21CT7kcD/Gnq7yt5nTnPfHNMlzhWU4HUY70y18NrFW4tpFUpCdzce3U1KIEjOFzg&#10;D3/rUiuy/P1I4/z70g8z77ZIbgjvz/Wpk7FQjpqQyKwQeWM+/UflWfr2sxeG/C+oeImAaSzgZoww&#10;JDTSfu41wDz87A47gHr0rTkdYsgHBAz69a+ef2jNbWPwno/haSN2m1fUvPSRBtSEWEfmbnb+6zME&#10;C56/N0FfK8YZm8HltbEreKZ9NwtlyxWYUcO9m0eW6J4U3QXF1LeOl8s2GVolfeWw24nKk7iT1+ld&#10;X4kkXSbaOeBcO64w5znnk4GOB0ry6y8U+JZIbmw050DX/kxbuFb5CRkMfubujY64r0d4rl7GG11q&#10;4a6miUAsT/EeuDxwetfwpiMY6t7H9kYXD2OH1jUbu+Cz6jKCkakDgBVHf8/euQ8Ea9pN/rKXdyhW&#10;G2mAgAOczZ+RhjOAMnAOefwx1njHSrm600aZpNoZ2J3SLkJlF6qCTyWzXSeBfh9p9lNbXV7BLA8P&#10;yr9mbYqsy4ySBg8Hlenvjr5Sw0nM7nJwWp1t7owvFe8vDhnIztPJI/SuWu9PhtrySa3lICgKyMOM&#10;46ofT1z3r1g2Rt0kSNA/kt95+d3fp0FcFrGj3Wr/AOlW+UGWMmEyM54Awe/tW2IpK1zOhJp2Z4t4&#10;wnS6ntLKdmGwNJ8oAyPu89azNNWaS4UombdAQQTjI9BW9r+iTC63XKF127Vc9sHt755puty3txLD&#10;fuu0Km5sHO0jgZHB5614Um29T2KSuYtzf6fpZme7ZrcqPkLAkc/TJxXzD8TPGOjeF9Dv9etoBfCN&#10;RsgACNOCfmKB9uQBlm9AM/T6K1bWopLOS3u5NrN8p3AEnPVfbPrXjXxA+HDeM7O0tNLillmV9y+S&#10;gkcIRyVB44zznscVz4hTcH7Pc9rL6EFNc+x82z3HiSy8JW+raRDJaJdKlxEtyoeRd+GO4pkDHr90&#10;joTX0R4JvtY1Bf7UsZ1dAuZDnDF+h46gdq8q8TeI7/TJV8PX0Mz3ESFJVmQxYi+4mVOPTgDgVD8O&#10;NVj09XcuYn8wINzdYwOAPbrmuDDVVCrypnsYrC89J6H3zoDak3hZNbvg0tsHKsUx+7k7A59ufpVi&#10;8S6uIorfVEBhnGNwOCE/ixjpxzXjeg3OoWCPf6S0cpyTLDLIQvzdDgcZ7Zx0OK7t9XXV76MElFkw&#10;uwdAcZO0/hX11GtdH53jMG4yZF4n0TQHlt9R8NRPFbOpGxieuQAVBJwD2GelMksbmKSGK4wCFAC9&#10;Dj3rfH9gX18+m+eqCEbVXcQxHoB0/lXMeIHk1G+lmkaXyxIYoi33G2DGBxjIxnGa0cjzXTbCWU3V&#10;495agRwwLhoWwVYgkEED+Ejv1Fc83ip9IgvLPSZVhS6QoyooYbT15bOAR3FackVwGSIowF4AobjD&#10;ZOMkD+teQajb3S6xJoMQ8qcOyt5ikEbQSRzg9KTqtaoI4dfaNqx1tRqUP22V7mMvkx7jhV6bU7KO&#10;OAK2Nc1G01oLHZ2v2VoCSctvyD0JOBXlsUflzNBLJ+7UkKqjBB7k4rs/D2pyQ6XPp4t/tE8zfK7E&#10;lgDxjHtXTgsU+azZy5hh48t4ooajHbXVubeKUpOyfeAyEbtn2PtzXFS6PhGdQFm2lWfkj616FHp0&#10;zgRW2WbIA7kn3rmfEskVm8dnvPmBRvjAOc98+lfZZfi9D5PFULHEyeHNSs5VPyNkEoQMHB5zznBr&#10;yb4tWmt39xCunrCt3Cv7pyPlC7cnIz/Eec+tejP4jg0zUfs8qyOxB6HJU+244rw/xN43GvazqkGk&#10;+ak6jyopJEG1eOGPrz047elfVYLEWknc8uUD5j0L9kvQ/Ec03hE6neaXe3MR+1KCbi2eOQl5R5Lb&#10;vvrkHG5snKjNfmv8PfAet+FNBb4jfAbW7jUPBniO3l+x6ReqjRrIHlRnjLviICVC6pgP1SUls7f2&#10;10t7vR7kancTyG4kVQ8/XceBnj7p4xxXzx8W/DPgq60PXENsjXbZuI5IBtwqqXdVRMKvmZIbABJO&#10;c5Oa+ywecSja5wYmineTPyo8HWOqfEm6fR7bWJ7XUoA08yakPJt2YNzBGyjcjuM7YwPmAIJ9aWs/&#10;CzUvAviL+1tJu5VARHhtpHMiNJ1HyuPuhupJ46V6x4W0DStWvLN/DkrQvqqRywfaDjIhiywZucMF&#10;BwTnBBHXNaPxAtruWSK0uJxHPCjJHjLAlyNrMP4lHH0yeua+yw2Ju0+55EYNxt2PEvip8NfCfhjR&#10;n+NVt40021gvrhxBZT+Za3fnGNdy2oBbzG81v3gYAKDnha+YbfVZNDumvL+FbmKXC3bwCPErKuc4&#10;YeW3qQVwevUV99/GL4a+FJ/2ftM1q30m0j1Xww8t017I7CJ/tcYimU27jZ1UbMYYEBgeoP53fEHw&#10;5r3hq9fVrtUS0ltY3izuWNFbccsJMNuJ5+UFT1HpWkMU92cdfDK7sjjfENumpNL4gEwltU2qsSRC&#10;F1Vs7XkCnYxzwWGO2awJLS1vIJI7iECMIBtPIIB3ZHIPUdqw9e+KFnqnhmDwzNJbyXUEiyz3tvH5&#10;cbgj/Vlf4iBjc3AJyMdzPCk88P2gsoCs2AwOcMPqOw/z3idXm1HCjZEF3pxtLZZ9IbYqM0oiLNsB&#10;cfM2OcH1x3FNi8VzW6jSZdPjufNIJZco7vjrEVIIfvg4HpitCfWzpd0kqyCRCoWRGBwwzznAOCR3&#10;/EVmT2mk65aSSWkq20pJIWYEgbTnDEcjJxg9c1nTq8mwcvc+h/CGi+JvFsSeM31Etq07M0xmYQTG&#10;NFMLBmXbICysVcgKXX7xNfqH8J/+CuP7fX7NV3Dp+gfEZZoLGFIU0rxGx1W3aEbcMxfaYotqeVGs&#10;LJ8hbJLEMPw30PWIYdagXUmADbYZJWG+VY1U/OGPzYQ8Ed89PTt4PDP9majp3iHUrSPVReNvJ2mV&#10;vKRiDlGwN4IHy9uPpX0uExMZQ1VzwsXQu7s/rd8Nf8HRmvaXet4M+MnwX0fT9XNqky3ia1c2Vgvm&#10;JuEkymzuJljkxlBGrkcICc7q6zTP+DmuRfFVjoniD4N6C1teIrx3Fj4vdFf5kBCNeWMC5YP8qkg5&#10;4z1x/IfrPw78TftFfELTfD/wh0tbrWhZC3Ontdqk2EZgrM0pVFGCAQW4JUEYPHmXxMh8a6HcD4Y/&#10;E64+06h4Yle0a3juIruK2dcebHFPEXjYgjazIxAIIzkVFbExg/dv97OallkakdfyR/dp8Vf+Djv4&#10;LfBLU7bTviL8HNcgub0uI4tO8QaPfvtRwm6Typ2CFicKrEMcMQNo3HZ8Of8AByh/wTY164C+MtD+&#10;IHhX7oaW+0mC6iDEng/YriRyMgAHHOfrX+f9o8tpoMsq21uiwzAZVyJAPl6nIxnsccmuqs9Z0+3j&#10;CufMlADEqm1gvdUbo2O3brXMsdVWsZO/rcv+w8PtJXP9JzwH/wAFr/8Agkn49jiFn8aLHSZ3ZUMG&#10;s2F7prozDOGNxCEwvRmDYHrX3N8OPjz+zR8bNAPij4OfEXwx4osEn+ytcadq1rMi3G1X8kkOMSbX&#10;U7MZGRnHSv8AJjOuXEEcszSRwK0qE5QKnByAQOu4DaT0PYVkX2p6Sh/tK+CQ73wZHiXhjyANgIAP&#10;PsPYmtY5vXWql95lPh2hLRJn+rd8LP2uP2X/AI3/ABt8a/s2/DDxXb6j428BXFxb6nprJ5bEWhjW&#10;5lt3yyTJDJKscm0go+VYZFe9S6W0chMSk5zyRX+Wl+zD+1t+1b+zF4ok+Jv7LniK98Hal9hm0mS+&#10;sbC3kha2uZUeRJRLDKrBpFRt0mZVYAxkHIP7k/Dv/g4z/wCClnwWudJ0D4+aH4P+JEM1qlwUaB9P&#10;1GaF1KxsLu1fyI5HZTK6tATnIwuRt9DD8QVIfxNUediuF760n8j+0+S02cAkDPcfyrMkUxMxBwV9&#10;e4r8TPgN/wAHFf7CHxW1iDw98eNI8R/B++uVhC3erQJqGlGeQKGiS6s90hAduGeNBs+Z9vIH7Q/C&#10;n4gfCf8AaC8Jj4jfA7xTpXjLQzkfatHukulU+kqKfMif1V1BHfjmvdw2d0Kn2rHh18pxFL4o6A5j&#10;Y+ZFz6+31qqUK8L+VaV3ZeTNvhwVb8ee/SsycScRRrk8+9e7TkpbHGo23KM/kJO24fOf8Krr5UJ/&#10;cg449+alkt7hE3SHJPTJ5pqRNyeN2QMDpj60OS2NbdCCbMZLYyTzz2+tVwxJCODjqSKuOpPBYZGB&#10;jOapLPFAxSZSxPHHf8KqMbbjS6E+8NzH8x5AzTkUkgtwATyKSPGSyfLu4PFSwK0sgV/u571Qmi5H&#10;ab1xknAyCfp7/wCf6I0EeDG/BFW1d485+YfTPFVJJmkmJfAXAxz2ohMhp3LMSSxJjqOfyps8Em/c&#10;Put1GOlWLebILseOlJLwQFOAO1abakuTWhNGqlfl6oKbN5ZTDjk/d9frUBywGTyM9DTw0xkwy7sd&#10;D+FTzA49SSJ8gFh+P6dKiniycgdemKcZZoxkY+nXrT3kVlK4JJ6CjnJijKjJWTywdqgnr6Cnu6k+&#10;Y55z+dU4/MLFTgAMck9amaLD/IM5/P8AyKk6FFD28h9rKuCf1/OrDvmPevJJxVeS0lG1tygdMe31&#10;ojSeMeUxxk8fSlYh2EdSuGjPXp/n3p+6VCu9izE09ICCZC27jr71ajVgAc7icknrSXYd7IfiQlox&#10;yp5IqaKWNE6HikVY+oJ49acilZdx5J65FUZc9y4jpnezAj+dOGTgJ/SkWKBUySQfTt9KajEOFzwa&#10;Q0rkmxT8p4/zzTDGFI9RUnC8MeeePSmOQzdRzTLXdjlyfmUAf/qpt1GJupGfapCADs6t6USYVgfX&#10;pjuaCtGZkloqDMWeetUp7Qzoyt2+8K1ZNxG1Tz2zVVovLXI6Ec+lZSjrqbRnbQ4W8syd6P1bgY/+&#10;tXGX2jRrD5LlsE52nsfavVbyGBsmNcbTyKzntBPEWlGfQ1y1KaZ30qmh4xNpoH7lk5Xpj0qvc2+1&#10;A33jyMj+tekHSZ5JTtVQufvN1x+FZWoWkKDZJzuz0rzalHsenSxDPE7y1hnnYBhGu09jyw6D8Rz6&#10;VhSaKYINkGZGc4yM/ma9YvdEtI5SYR5fGTgkCufnttTSU/YyNvTjr6c8V49Wjrc76eIuzzjUtO8q&#10;2HmcsPTmufudPTykOMntXe3WnXMymNlKsPy/H1rNbw5elUecPk9AeP0riq0Tvp1l3PMb9DESXT5e&#10;xUHr7+tc48cZyTg9ee5r12/0m8tGV0TJD4wPf+LPtWfPpNsGM065Y5Bb/Ef1rz62H6noUMU0eJ6l&#10;Z2kcfmQgkk8fNxitPwolxNqK28IyH42/j69MfWu7u9NMm6OOJWT36fSq9qfsF2I1hCMcfKoxnH/1&#10;q8qVJpnpfWrxNefwn5m6O8/douTgnnI9Kw4tLjSUx2/IHHTP+fwr3G+tWvbGO/Qb+2SMge31FczD&#10;pMRUvAg3NyD0NZYmlpoTSxDOatNJnij81l3HBwB0/D6it8WF95ccbRGNiAdrcHB6f/qrsdM0yEqE&#10;UMwTjJ/pXTppa3Kj7RHgdB9B0ry5U7HTKt1RylhoSzbS4LRkduM/TNdC2iRXEYhiiC7Rxz0roYIV&#10;E44wVxgDoPwrSmsbll81ELAEcjk/lXFUp9SKdW+jOFsvD92mVdRknORyMAit6bS5Qgz8vsOTXSWt&#10;jciZWkAXjJyaux29v57Tr82RzWapqxp7TWxwU+nvhRInD9PWtD7AkEISLj17V1D24EpmxvYngdhU&#10;T2jSn7ue5xz/AD61MaSRlOepzf8AZkEi4mAfkEe2KvfY7UIFZTk9F6D6f/Wq7JbG2IJOR14FT20V&#10;w7eZKuQMHOMD8Kp0kae0Me4tUh48sp79v8mo4oTtLcE54+ldNb+XcKyy9OnzDrmqX9mbztiDADgA&#10;e386zVNN3NFU1sYbKkTkoc8j8KryOSpYHA7D2rp4raCFDHOANw7+lYSpBloVHfA966oUGmmjKpU0&#10;MsuCdq5HUZrkp7VbWZog3XnPSusvLOSXMj/IO3PWuWufNMjcYjXjJ6/Tr6+lelDDXONVO5zGrSNG&#10;3kxKecHd0AArgtcVzDvIG5VOG/x/GvSryGORGzwfT6V5vr1xsXyYEBMvAB7Adc/h0rd4a0WxRqPm&#10;seQ6zKLmYQ3KLtjG4FhkZ9hxVPS7cC5t5XXIUk84wM9iPSrt/ZwzTSQybshjnnjI+tQ2yTRStAAA&#10;Bgg+30r+fOMMRKpjpLotPuP2bhigoYaPnqeuaEmnSO9/AzpIAqOpwVJ7sPr6V0+8pMo4I7n29q87&#10;0W5jsYJGupUCyYOB03dh37da67S42F5DJdEyxmRd6g9N3T681+d4tPmufbwlZHo0Fql/DDFcJmNC&#10;MKehGQcfiODXrjxy31w2pSqsYbI9lHp+Fc7p4tBd+WYfMYR7VLcbG7HGeg/P0robuxeDQrnUZZCo&#10;jKKo6eY0jYA/LJq6MeUwrVU9Dm76+tlt5YH+diSMg8Y/Cvkz43XGjaXpOq+Jr75LfTdKZrqUhwkc&#10;KZaYll5XEfzHGDxX1JcSxXFiVkX96RtV1HXPrXxl+1R8d9G+Ffwb8TfDq9Jhv/GUTaTZO1u80DeY&#10;nlyefKPkgY5ZYmYNuYdAuSPrMnx0KU1zyseJLASrVYwgrs/my/a/+DP/AAhXhDWPjn8HJLibRZbi&#10;Fb63LsJzb3D797ux3zRzS8SIcNsfGepHgnhrUvip8VvFA+Kl34A8L+I5NZtbTwXBpdvZSRwLJIqw&#10;Ws22S4z567o4UZWCbFyfLVM19PfHeTQvEOk+EfAdhat4dvYvtEBkmlafzJQYlgNwkbYZWlPyR42I&#10;W3A7hmvsn/gnT4b1DQfhhZ+AbDV7e9S9168jjktVKxRiWdYbeSD7QqujK6yKyEgnqP4d39C+H1a1&#10;eVO/u2vv6f5mPidkvscJTxW7fu7dNbNv5M/IL9pT9hFf2XT4U1DxvrMCS+KbfUL+bSoG3jR3s7uG&#10;H7I95KWNyQ0jgzoAhZSV3KMnE8aWNgnwl8J/DnVUh0m7ufEkl34h1CG1N359vfOkGnG0WIpLNDaW&#10;ztI8fyea+NuW3NU//BSz4tweKv2u/Eng3SbOfTU8L6ZB4cjlv8CSZ7C5m+13fkqH2JezO0sIOGaE&#10;BiDuyKvwBtdW+KnxJ8BeHdW1iXUtL8JadcTWcCvDciG9kw1qLkKwuRbLIqbpSsjogREXbvYfS5vF&#10;3lJLQ+UyKpzUYQlv/X5GxpXgew8KazrHhJddur/QfDes6ja2DXdw/wBjjhtZSFuoLQExq8zDzHwF&#10;xnGAc19ufDHwl4n/AOE+sPil4SsorHWdFnisRY6hG0U0/wBth2yXSxlkdW8lgsMo/vP0aPFfJ2u+&#10;J73w38LbrwlPEs95LrbX2r3lw6LGY/MxcJH0I3SIXLk4K547V/Q3/wAE+vin4n8Q/BaSDx3YpdXO&#10;kag8a62qpDJfpcBLqGAxMgyYI5diSJlDHt5L7q+DxWJiou7P1DEKrhMPpG66/M+m7Txz4j1DwfZr&#10;qqpYR3imI26AuNzE7UErDdIpUcE/fABIqxZ6b4g8PWTyWELyiNfN2vjdtxuJGSc59uvpXSPol83w&#10;+0OfWSZWuL8MkRXmE75fLCN0fgH6N+nX6v4x0DxZNPoWkLNI1kypJF5TKF3LkKD908ddpIB4Nfiv&#10;Ek71XdnFkr5b8qPE/FOuW2kPZ3+mYlu7pAbpVXcrK43IFWQAq6EbZMZXBBBx04+VnvLldSvQ0LXA&#10;3lQPukDAwc4xivYW0+eSS58PXOx9NZzIrSoPOiQAZAkxkc+/TiszUfBNhoGmQXOPtKXgzEjMWOOh&#10;Jr8tzOpNs/ScscUrdWQJbwixOqzlY7l8YyeMAAAZxj0JPSuZ1HT9PjW9lgt7aSa1ia4jLId8sgGB&#10;HnIBG4g8/nXYWbXum6HKkBFs0cnmRysNxWJlClMEEHJ6eh/OuDi1DWPDWutc2ccU6xp5WbqPzYWE&#10;qYOVyOR2J6Hg183iqmicj28NF3ZgabpOpT6tLHbQ26SW6GV2dtqpvxuUDIB+bPTPtXJeMm/tsx61&#10;abFvnjQyDOFYJlVYHHUr0/I12f8ApOoeMIL6NYoDOQfLjRhApXOEUEkqCTxycfSvP9V0jWotWmt5&#10;PnMQeOONR0IOTwTjn64rzMTVfs2orrb/AIJ60GuZO551cabquZ5ZDsdgxYrlgoA654+Y+teCfEDU&#10;9LuvDmo+H76PcZ7FoI7hM/N5h3bySfmIPp9DX1XJeyaNYz3aRktEjGccfKCOTnpgDP5V82+P5b21&#10;8F2901tApAF0rEk4hzs2/wB5Sdw5PBxjrXm0ZNNSTPTw005WPyG/aT8GaBo39gm0vBdzSQFDMu4v&#10;G4xhpEb5SsoOFC+h6d+d/Z8+APin41/Gqy+GHws1ebQfEztJe6BqHmx28aXtiouvnl+9blUQyJNG&#10;GfzVUBSCQfRf2gNX1XxD8T30rxDHG0MsFtcW4AClWiUx8EHjDZJ4+9g46V2X7KPxw0z9kT42J8XN&#10;f8Er46kGlapp9pFcXBs5LaW+SNFvbaYo22WNFkhZ1VmMUjBNrglv6CyCcXQjdnqZ1iq8cDJUVzVG&#10;tFdbv/L8T9Lfg38OP2q9C/4KBeD/AAv+3T4csdA0r4x39pa+I7R5bOHwv4kWyje4ju5raES2tzev&#10;cohxiOU3Eo3qiPz5b/wUT/Y9+BX7K2t+H7f4favcTaz4wtb7Vr7R72GNzbQTXrx2YlmiCRxwEiSK&#10;ABOVikYsVjAGp8XP+CvHiT4y/BfW/gf8Vvgl4Z1PwtqempYxwprd9byWUikMtzuNtIC6AZQxCN16&#10;BiuVHyP8YfFfj+z8IaP+zt8UYtK8Q3fgW1tLbS/EtjKJLxfD8kBmj0mSWIsk9p5pWVS5WWAqVUHz&#10;HJ92OivJ3f8AWnz1sfmWTYTMo42FWqvZpaOKtaS7r0uk+u1vL5+l0DxDp0V5o8Rt57OE/wBoSjT0&#10;imKIigM7Sxj5lAPJBO3oeQa8C+KV00J0nS7oeZDcTmOIJE88jyyfcG2PocHK4PJ4Fe73JvfCP2Lz&#10;blNI+3WzfZYppPJN3HLuj/0YthZ1zujcKSAflIDcVxmqaZca8v8AZGqJG9odu+PrwmNpyD8u09Cp&#10;445rqhVXVH6zh8Y9eVps8h+K3wq1D4Sa42i314000Mm2RJ7eSykj8yNZU3Ry4Y5VvvEDvjOM1wsd&#10;nJd6MupsE8snyPmI6n5slT1AHX869P8AjJqOs6w1tJ4u1CfWbtHeZ72+uHubiZUARA8kpLMFTEY3&#10;E4AAXAAryS0lM3kWSEIDvaJQf3ioxDc/yPvXa5J3a2PUwzkornepoxpbW8+nR6lOotnJ86QYiKOx&#10;xlc9VXg89a+mPjXoXiuy1qSLXYpLK/siPtWn3cDwzJuXbHNhlyFkHUg4JyTnoPmN9E0/xXaLbI7e&#10;TdytCZpAwULxvIPqBwD05r9D9T/a71f4sfAHVPA/xl8GReL/ABBoDwaHpXjpbxIdV0uxEYkVmtZl&#10;8m6ml2FC5dQUHzKXG8uCUk1c87M8TWpVIThDmi3Z2euvr0Pjj4d3mp+GPiZoupaorTWMV3GL2GEe&#10;bLcWhO24jCdiy/Kp4PcYHNe964tpHf3UunTb7YyNJH5gAkRHYlY2Vc/6tcKPXHWvl2SLULdo8yFb&#10;hTuMinBbHIDHopPdRkdgT39w8KaneeIrZ9Qu4BBsDbUB+U7MAjPcnqfQVxym7cp3zS5+ZHqfw00b&#10;4d63H40g+KclubQeG7z+ybaYSxyXOsO6/ZFgmj3CGVXA3tMrRNEzxsuDvTgfhxHf634os5tA09NT&#10;1DRred0tIoy4eC1T965hVtxUDLKFzwAOSK1XEZmWF5LeZEPBiZtmCOfnxtcjIB2Ejtk12P8AwT4/&#10;Zv8ACv7Qf7aXh7wb47SeHwX4XW/8VeNb6CdLR7bw9pcTi4/esRM8RmeGKRLYNKY3fG37w56cJVKk&#10;YROHMsdTwuHq4yo20ktN/LReZzsEN3qr3n9m20tysFvJqFzHbxPJ5VsjhXmK43CKPcN7fwjk4FTe&#10;CPE9v4V8UN4j07T7XWUltLjSxDdr5iR/a9jrMqgj95GE3IeVGTnNe+yfEXwZD4w+LF5+ydNPo3hf&#10;TNWu7jSGhE8kqeFJp47axKTXAaXY0rGWaKf5gsy7h+7O34g8NeJ/DWgC/wDmS2vrSTIj2/uwkKbA&#10;UbpwB0P65q3T5ZLX+vI6cvrvEwbnFpaaPfvr2+89ult7e3vZIZG8qQxG4/eEL+6DEeYob7wHcjIH&#10;eqnjefwX8QvCtnqcWlwWjWlr9nluVu5LqK8ud4/fRrIB9nUkf6pCVAJwTxj5mj8S/ENvGth468LN&#10;P/a9vOs1tdKFYAquUVd4McSDhmBGMDkdj9qfHBviD400bV/Hni/xXo+reIdZNvFJ5WyzuFnFqh81&#10;7WNFhWONU2tNECrNgth2xWkZJxbSPTn7tSMX+b/La3q/RdT4Vv1n8M+c903kXkJkR45CoRmHYenB&#10;GPWvoLQLnSvFfgbTbbU0YNBu3n+JXP8AEhA4JHy7e2Pxrzbwn4jj0+8knEMc9rd27wStPEHdkxlW&#10;XeCVYnpjDdu9ez/s6W+h+JRrdrfzQaDaWmlXF9Z3UqswubqORESJnClY0kQsFx87OoAGM0oW2T3P&#10;Xx0uSHM9kUJLT7CsSwSOYUOzcQQdvYPj09fzq9pUE0PiG/SO6trJDbG5MlxIsfm+VtXAdsIGXdgb&#10;iOoA5OKVGNxJ9t3HZKF+XqA2M/TIzgj616L8Jvij4j+C3xI0j4jeFtE0XXdQ0P7XLa2PiGye8szL&#10;cWzweY8cckTB0Vj5T7iIyzNsY4xypJy1ehx4vnVKTpq8rbbfocz4P8N/DG88C+N9e8S6zPbeILJb&#10;RvDvh61sZrhtTvJ8Rz3F3ebTb21vbwM26J9skzYIYBdj/Qv7F3jPwz8DPFWueLtes45PhfeRWnh7&#10;x9pkELAy+HdYkkie5tJ4Va5trixmK3CfZjGzlBHgADb8papLfeGfA8qwnyykJWT948yK2NzmSVlQ&#10;yjO7l1XOegNfcPjH4deMfiBrnwr0X4SeFbX4d+JPiB9g0u/0H/j3sJLjVXUWN60ZDzLZzqsk8fnx&#10;O8RVwm4gA5UpyjK8Fqvx3/r0Plc9wdOpSlSrPSp1b+FJJu2zW10+jfoj55/bm+C9z+yB8a5vhL4U&#10;1628X6SLW11nw/rlvGgtdT0TWonltb2LYdkk2I3QvCzW+5GaMDcY0+e/g5p+seOLw2Gva7Y6Np0s&#10;kedc1VnNnbXEhGw3mxcxQMpO6QKRGASR2r7t/wCCmH/BOfxB+xT4Y+Fz/wDCRzatDr9nqFvc2N6P&#10;Kns5LG4kP2mytQSbXTbrzhNHB80kUzlZSWmIT83vhb4stPCmoQzeMLa6uNHSe2bULG0lWI30UQIM&#10;XmNtCu/Kls4weOa2rQUa1mreRrw1N4nKo1IVOeSTXNazbTtez6/OzfU+wdH/AGqfjf8As3eEfiR+&#10;zV8avBug6/qsOqRXBm8UWMF1NoqMytdC3CKTc2moQpFJEySrHGhFxCzM5Uczr15+zn8T/ih4h+Iv&#10;wK8OSeGNJSS1uLLTIZDi0llt0eXyJIWGIftAMkTJsdDg4VsY5/8AaZ8c6X8RvBXhy78O+a/hIWke&#10;n6HY3awtLp1vBuBszKg3N5aABss4wQwJ4NeTfAjxhYaJ4t0/wrq62sOk3jCKS4upGjMaqGIV3LAb&#10;S3DPn5V+YkCta2Iu/Zv5f8OZZdkyp03ipRtNp3s3bpfR6LbptqfQmuaxqmqxPqN9LPcai+xWvLuW&#10;W4uDsXapead3kchflUMcKBgAVb+G3xT+Lnws1K5vfhX448QeDWvI/LupNL1W5tEnjXcwiZEbywm6&#10;RyoCghnZgQ3NcbqfiTQNWuLnV9D8qKORypWCTzoYwpzsVsnIHJz37cCqccomtsb1y4LZwGA59Dwe&#10;3XjmvOq1XzXR68MFCcOWcdOzO98f6j8GfGPhnwFc+HfBE/hvxdoGny2PizVLi+murLWfLEKWFxZx&#10;SSN9mKKsu6BESKHcEiMkfz1xX2W3SXzS/wBqRXcoR93DHHy/7IHT0OeabaJcXus22m2kZnvb2VYL&#10;aBR8080hCpCgHO9mICgdSaZZTStM0bycrgMhHIYMVIPsCpHHpkZGK569Vtnr5ZhI0aapQk/m7vVt&#10;/wDDeWgtna2MZlsUjSIyP5j7FABZzwWIxk4Hf9Ks3dvFJO/lSDcvUE8HPfA/LJqzgRKwQrBJtJDM&#10;c8DA4/P86u6xoKaRqcmn2N7FqUO1GFxB80R3qrBSSAxZSSrAjqD9a0pVPdPbp6NJmEtlFPbNC7Yj&#10;nGZUkGVYdiMdOnP9K8pv/C1wNS+yQIIoZWLF3J289G6ZPuR06c17NdukbDdII8cZIxj9O9Ztytrd&#10;Lm1AJxvQhjjBPftj/wDVT5tTvpcy1Pmi5sZtFu5dOvkOI/ld/vb+CSQw4wPTtUj29vEMW6hkdVZQ&#10;T82APryfyr2fXdAttTsytwcvCfNTb3bjIOeoOMV5PafZQohRPLZicjHHXqB6fyzV8lmdUJ3IJbcM&#10;r+cqMzLnI5y2MDPt0qHyp5InWRzmEBVBPBJ6hT0H1/CtGeGKOXdE25jw3sR/npWVJK0QMchBYtwF&#10;ySoJ6c8HIrWm+hnUkkgnnc/uex6jtz3P+TVS4gYoVm3M0gCnaM9fof5Vakkjy4iBDo235gTnHfPo&#10;O39KgdbtVR7g7WboMZOM8e3WuiKaPNr+8V8MswlaMS+WRwxwTj19hVnQrjStL1sa1qiN9lErG4QN&#10;lUQ/eKq2enHy9x71CQjjeFywBAC8ZHU5FRTQrPuTPKEHHHB9Dng59aPaO5yTpJqx9m/DD4p658P9&#10;dEOn3K6jpkyRxgQEuHVMyEB1XKOqZYqeeMYxX6jfC/xrY+N7CXUtAuCluQreQxILBuSRwOR055HN&#10;fz82Mz6bdRLFJNaxxv5mI2IUN3OMgZIyM45HGQDX1H8GPi74g8L+MtN1UziCGYol5akLJG4cFtoL&#10;cg5wQy/dIA6Cs6rU48k1ofA8S8Le3TqU9JL8fU/bXR/FD2Fy+kszyQMcxsxA2sT8yt7AdMV6DHGq&#10;3P2q4mW38nOzILhmPRc9s+tfK/w5+LHhjxB4qj8Pa0yQXF5LiCRwQXLNjaUG4qc8hiee9fSkOk3w&#10;SbeSPs0jISDk/KcH5T1B9fxFfBZpk0lK9ro/MW50p8lRWZ3GmXcWpIZbhmSPjeYuoz3AORn8K37T&#10;7BZxn7PdmaMncC6YYdhkDv61x+iwWdwDcW8phmDHcGG5W9BjP/666HV/7S0SDybjDNc5UlI9pHsB&#10;k8+9ePKhZXaOlS1siPV/KkP2iNjIFwcdGBHbiormykl0hb21O+dznaMEBc45/wDrVLdaVc6bYCdo&#10;xcCUBj1Uk9dvc/44rzuXWdVmjl0yw/dvO+0OMghWJyuMY5HGe1eRiV7P4k9T0KKcvhZev7+Ozh2R&#10;R+ZJsw7pjAOeBjqT71r2/i3T9OsYrt5UMh4wFIG79MVyVv4X8Sz6glh9nAWFGZn3BlcKM/Ljv9QK&#10;r3Gg6pPZ2+q2JhktbqNmK7yJVYNjGOhJx04z2zXmqrVjdqP9fgdnJT2bPQX1hrszXBUzIwEitAQc&#10;9cEg9v1HpVT+3tYNjFLeNt2kqNqnKhuOorx7WtZfwhe2rw/O0jkNGCRnaMncF656YHOe1YXiXxV4&#10;jt75b2eM/ZWADRIDlFPJIUkHgc46+1cH1txvfcunhL2XQ9SF3bw6mL9BuLH5n5+VQcfkOwqLS7Ow&#10;8VeJ/PvpC0cjNktlc4Hy49BkdK5eDxJp82lCWxgLvMBtcs2AD3K4Bzj16d6ri9W1P7vOHkUbhk4O&#10;e3Ix6cVHsIyabV1e45JpO2j2PrqPxg+u+VJf2C2t3ZS7d8R+TydvIAbBzn+HoOtUvG0xtb6G41Ha&#10;I2XcqleMDo365rye21W+aGFLaZIVVlIRm3upHCkhgSwPqWzSXXiDVvEDHWdRmLxyEpHvI6DIIC9s&#10;46dq+ixdO9NrqeCotS8ja1XxVaRMsW9Sjn5SpJOP73HX/OK7ODXNasriKWdkuIhEFUFVK44wzY5J&#10;xwD0Poa8WudKu7u1k1DT7aeY2bqGaKImJUPIDNnA9QO/bPNSaN4z1O5ux4cRt7QJuwFAbbnPOOeP&#10;/wBVfNc7hJ+067FzoqS0Oze/kaeVkUASkvkAlSe4wffsK6TwrbxztN5nDKAUwMYyeSe1c7pV1Zza&#10;MVvA4nSR95XjcM/IMHn6n8azoZZYXjvIQUn6qqEn6rn+Iex61zRkoSi1qZyhdOJ6drN/FpKIbiTc&#10;vRVGCfcj1HpVC6uI54PNhkLxHlcjlR159xXjsaG+u7iUuwuPOZpxIxyZCMHd3AwMDGOlei289hMr&#10;R6evkZ2qyk5CtjnBJ5BrdYpzTsZzw/JaxqXitlbiP5HIyp9QfStNr2Q26Ws6K6oM5HUn16Vgpd3C&#10;ptDjEZyR/d5wfoKSCK5892eTHm88HOf8KccQ4PTqc84t6M6OO5njcCeNjEnqOQOvX09uK0tR1TRb&#10;phcaehBLY8sgqRxj/PrXLPfzyYZptgi4AzgY6cj396h1KGBXCW7nLZbPXJP/ANf0r0IYlpXRzVaK&#10;0udb8yRMu8DzMLjgH+dVH8QapPDbWlnAwe3kV4mRtrEocqSVIPHpkcVw+jTTXt89rOweWJSxLH8s&#10;Y9u1dla7oZ45IRh1HGf7w/pXu4DFOcVKDsebicOr2Z+vX7KX7RP/AAt/wzP4Q8VmZfFGgQh7iSVQ&#10;UvLPzDGlwXUY86NsRzrk8FJiQGwPp+Y7WLgbc/rX8/dt8RvEvwt8TWfxC8DeWNY02VZY4ZAzRS7w&#10;UlilAIPlSoxVyORw3av3O+F3xK8IfGb4b6T8VPBbSCw1WNW8qf8A11vMuVlt5QBgSROCrjsccnIr&#10;984F4ujiF9UrO84r71/mup/P/HnB7wsvrdFe5J/c/wDgnYI8kjZyOvORzVvcDyKolUeRmAJVTjPY&#10;mrAYKQygj6V+nRtufmtN20J1kBbHQcEZpySiXhAQO+apiXC7m+8OmanaV8hclSeuOmK0vqZvfUld&#10;n+42Bx2pr/KuAKDJxjHJ5+n/ANelZ1CsxPGO3NWmUldkWWJDE7QepqUIdpC42noc560yLytu+dTj&#10;jgH+dPUhQfLOFPUelVF2HGVtCUKinYBlgepHWpFVmyyvyc1EdvC5PXr/APXpQojb92v+FdC2HJ2Z&#10;L+8Q/Mee/HFSq275lwQe4qoJXjYtuJBz+FKjoG2BeDyapPsKVmtCbcBlinIx/hUm5EjDDjuR3FVz&#10;NJkgAFRzznOO9WDGjIZAQT6jr+VNNihCxIMllKn8+KlAJXP6d8VXWJZHw/TrnoR/hU4UKA3f/Pap&#10;drmcou+gp4G4CnBirbCefahY5JWJOAO9DyBEwFyfXtVorZAVBw4pCrN0OPf6U5TtUF+fT+tBkiI8&#10;vaeePpS5kZMZtO0YJ9akViowoGR+dNDxAbT69akRWb97CBwDjPehq7EtAy7NnufepMLL8h4I59MV&#10;BFuUGRcAEYNPIDsc9Tzz0NDQW1Jzw2Q35imgFAAPmbn8fwpkYj+V+c8nGcfSnksr7kwMH0/Tmriy&#10;WugAI79SCfWrKn/lm3Xr9aqjzM5GM9cHmplkyobHJ6/WtWZosfu/L2jqeufWoZVJIKgH1zTstyzc&#10;kd6Y0hH7xSQDwcf5zWbkXKN2f//Q/rm6uGY4/pUZi+bg9BjH+Bqby0ZQTzg56/pTQS/3RwPTrX9E&#10;XP5ttYCSQeMhRxUB2KwCqWOeKsEvwvXHH4U8cgJD34B7EGkWVWjKkknP0PApVwdxJ+6OCKlRWXMY&#10;+6CTx60GRQPQ8/5/z+VPUd2yPg8HpgdKaWCtxgKKlVAHGMDPWogwkGVXINMm4qAqoYcnPU0KWYBm&#10;Hr9AKjlSQN5qOSw5wenuKkL5ILjHWhEjmKvGyHHXpjkn2pkoTaDyoGKXILZyMDkU1mkb5sbienpS&#10;RTIWVWHljqOSacZVPUZx19KazgfIi59xSsZdu6IKT3ycVq2Z2sOfDKFBJOM4/wAaIyEXbwTng/So&#10;8djz29KUAglwTtHp/SpY0xX4fLH86hkCyHcfl7VKVLt3Bxx7ZqLYm3az7sDn0q4ruKcdBXO6JYy+&#10;emfcVIXQDLgnI7dSKh8qIcquT698/nTjuQErxkHr0/CnZELRhI/ykc8cnuf0pjukijb/APqp5kwO&#10;cY65pswUoTGMNnrnFBMpdikjvEwIHB6UocFRJJ342+30qZGOz7m4r1xg8+gpCVH72RTgjj1z6Vsh&#10;xWmpEyQqQyZAbt70kvmmPEQ+nP6UPwpbqAO9NwjjzV4B9aal0JcLaj3Qk+XIccD25pq74vkgB6ck&#10;88U2SVCgVemcHt+lME7E4iB49eD+uKZUYu1yfymiUIpzk/jQE3McHJH9aorPI0vyrvPbmpVadson&#10;y56nvSkbIlt7BZGxPySOT6Cvlv416PP4n8e2fhmwudp02yjS6ZlLJFNK7SuoUEfOYmjzn2HavpnV&#10;tQt9G0e71S6b5IIXdt4+UkL8oYZBwTwcV8reE4NUuNNubzVtz311cyXF1O/3pHkO7P1Hf6D6V+O+&#10;L2bwhgfqd9Z/kj9U8LsqlPGPFfyfmynB4A02G0tNO3qLq2Zn+0NlDI5ORkAngcAA+mevNdjH4de8&#10;1KK1jy7SHaAByxxnpSP5UkDOT8/QD19z7VQ1CS9mK38ch8yFcZB2kAehHNfyO0ovQ/pfD1HuVNRj&#10;063naG4kCpExD9yD06c9+K19J8S21jaPaRjfG7+YvzDKkjBJz64FcTEkQvIkuFXy5XXduyAF70mu&#10;6XEZvt1iwkjKgfIeMfh1qHUaeh6Dlfc7u+1W2hmcwl3kOPmHK5PUZzzjp+lea67ezw7oBK8aZDYD&#10;EcemB2rX8PyalfRiytmM0MXyqVUDHcqT0z6e1cl4y1AGU2UsRO849CF6VyYmouW510KKlujkL3VE&#10;iv3nslMtsTtbaeScc7VJ5wPpWJrM4v8AUDHbagsKOMoJcJlQBnPrj+daN9ZXNn4f+3SRuLNZCsUw&#10;C/eYbSuevbv/ACr591jXrm/u0imjD+TkIc4x34PNePUqKJ7eEwt9j0HSdJtteumsmdxt5k2EFue6&#10;5/w471wmp3Gs6Xdi0024ngitwYykTlSCSQSWHI/CrkNnq9o9zqFxFJbpYKkhlU4dGKljgg5GR2PX&#10;pXO6lq2iaPq+zUJpY5bq3Wbyyh3HLEA/Q9am8eX3tD1aUdbROG+KI8St4ki1DWLltQ81FQs2CxjX&#10;aFVeBwoB9cnJ7145rmia62tzSpAfKVzsWIjCqTkEnOScY59a+pLe/uY7J9WWITKQyAMgfCDjAJHq&#10;a4fRvDtjq91ezkt9oXbLCpO0Ak4IJ7g+lePmGXRnJJPc9OhiXCOq2Os+DuqaR4e8My2l4tw99dzg&#10;lDs2RoV2n5icnoG46mvRtLTVI9di8VafdkR2YkjktyBtlV+FZj0BTquB1rwiKzMNxLFcZDM+AvZQ&#10;Pfvn04rqfDfjLSrIDR/OBR5NpVsjJ6KQemMnP869HA1fZxVN7I8XH4Nzk5x3Z9A23iDwPFPLca3a&#10;ym7liZd6gMisSAGI3Dgd+Kzr7xPPZafLoMM0ssELK0iqN0Rb7y7TjtnnHT161zGq6Pe6VqIt7iHf&#10;gbiVwRjODk+tc9PEbBfts11sRmO2N25HpxXsSrNI+WqYJXubces3Iv49YjLrEjhlRsZDA56jvnn2&#10;rzTVdRiTxnqWv5ctdym4ZGO47pANyhjyckZ/Ht0rpm1VJLMSXJG8krGqcA46msGe7tpJSIky49sk&#10;n0rCcr21GqWlrEl5MZ3W4WARgqCQOe3c1Bp2sX2lar9otJNoddj/ACg5Gckc9Ae9VNSutXhRFz5K&#10;sMbsDGev+c+9R3uow38MUFluQKo8xmAXc2OSOpraFSz0OHE4fSx3OpeLr+HSboeFtqajIuIZ2UHy&#10;ifvMgOQWA+7u4B57DPkOmXtvZ6QDr+o29vcElWkuZVjMkhyc/McksRk8+9dclxc2unvLbIVmgUuS&#10;y5Bwe49MV8r/AB7ttI1Hw6b6WfM8N1E0uxAQkZyrkAg4YZ7dOtfQUMY4x5z52rglL3Wey3o8PDTp&#10;df1a9RUjTMbph1cbsMAVzu79K8g8Z39tqclrqHhq3/0OTcskr8MWxkErgFBjO0NyevQivjzxx8R/&#10;A3wy+EcdjJcwXGuSyBUjluG822jnLMJFjBMjMVTEYVdrOMMw5B+NPB/7UHxP8ReNpWiaCG1vpAbk&#10;XjN9meMLtjXhtyFcbywwcsRnGAP0DKqvNFNHzWJwnLJn6w3khn0Xy8yMDtCbTjjPU/r+Fed+NNWf&#10;X7dLGeFIY4YigIG1ijFTJvb6D5ff61xPgT9qPw/rGnyaJcaZsitQEW4DmeaRhgYPl4jC56n7wHUd&#10;zty65Y63diEAywyEOZMbQFOSPevRqVZJ6HEqWtmj8LfGni/9qn9lDXvFlrpXhfUJ1tdYaWHWbnTn&#10;n09rKKUgGFsFPLuhLEd4fcn3AMksv11H8cvgF8ZJPDGladc3Ph/xrcxNFqGk6pC6TC9UZZBKqCFk&#10;JXMDZHmAgbFbgdz+118UfAXgzUZvhvo+uabPq1nAZLm2uPPa4iluCjiMuxWIb4X3AEN6ZUgKfyy8&#10;a351CaG31eEs9kUeAoxLqAcqUYfdC9vmwMcc193lOIqVKalJWZ4GL5acuWOx9cfH74naZ4j+H9x4&#10;EtbpjOZI4bq0YhoWhjIYMozkSeao6AkLnOK/KrxzbXg19Z9VmmmmvPn8+di5bA+6GJ5CY2gDGOmK&#10;+gtY1W5vryHXbmaKaaJtykgZPzHI24yBz0785ryDxxYtbXmiTTXcZa6t5rhESIkFVlKZYAfKW2k5&#10;PHHJ5r3IKyOCcm2cf4c8P/2jK88u020Dc4BIkIPK46Y9a728uHktRaW7kPdGRWVhlsZyq8dMevXF&#10;ctp98YHt0towIAzSFY8tvdz8zHvz2GMdeK6+8tJbXW59M1NjAyuN54Dh2AYqpJBXI+8Rz/KtltqZ&#10;t9Dm5LVoIhI7N5W3OMEZP4Ek+oOamfTjPjyJtoyCDgBW49Tzx9KrW2rXtzq0yW8gjhJdtuQySKOF&#10;wCPlHU4H61eMiNOJrVgFUnJkOCp+mMfQdDTnBWJkjBv0u9PuIVuJUiMnIZVyCScLkkHGDgn6V6P4&#10;3+PPxf8AHGtQ654kvolu7G2isYpbeMRxKkK4UqnQMxyz7QNzHPTAHnHiqOGxEMEaqZLlw8gDccD7&#10;w6+nSlkivH0+TUbFQybkjlUoHLnsAM8YPO4dK7sMrR0OSolJWaMSy1HXPD0smpaXctbTTJNHLcxs&#10;yyN5qFZMnI++rEN2OeRXP214txJLHp0TSLH8ztGh2oOANxChVAPH1PrXY+L9Lm0W3tzHcRXIvIpG&#10;iKqwCvGMsrg5yw7+tfohJeaF8av2RfAXwu8d2tvLqPgHQ9R07TJTIShfVrpLmKQrEqeWbbGJWAkZ&#10;lLcM7AhwpTnLkgjOdaMI80j81lmjyVfCkAhcfMTgc8/Wn2MxmuI7DTQbidxtSCMl5X4ySka5YjAJ&#10;JwAMcmvUrLwPpPgL42R/Db4lXK3Gl2F9Hb3t1CXWOeyJBFzE3L4kjJZRjcGAB5JA6Dw9rXjXwfov&#10;iTwR4BsbOLS/E88+28EVsNTjtgwVEa/cC4jhIRWMKEIWyzZ6U4wkuhvJQZ4jDNATKJZmDglfug/M&#10;P4T2xn0/Ct2xuY9M0GW7txaQ3NzcR2olnHzFep3EttCgnPIGcYJNbUWhXuvT6fetqFsqbWjmtLNf&#10;L+zhRiMAkEN5jDeXGRyTnJ49Z+FfiHXvgh4xg+InhS20zUruCCeA2mp2YvreWOb5WEkMhGWUgPGQ&#10;wIZQRxkHCpPoOFK7RmW3jH4hXHgq0+HOsah9n0HSs+XZh/IjlJdm3Er888gZiyhs7Tx2p0NnqV3p&#10;EGn+F71NMkeZbNXZN7ZPBAbBZRg5JXnGeam8LwWmoJP4g1axe/trlLiCS6fcfszvnJU8KJM5K559&#10;DxXsNjqfhr4fasLjwTDFd3YihaMy28kH7yVNrKSHdWODjcGG4ZB9a83EYtxVj2KGB5tTzLRvCviX&#10;WNdsr/xxrskLWUgtVhvI5JS0Dth3BXAQMMsvOeccGv1i/Yu0PxTH8TL/AOI3hnxxqWn3k0IZtR0m&#10;5ltLx7iJSYZnkTakzJ/dlSRSeNpAK15B4W/Zy+IXj/wHaXGu6RFZXd2ZI5ot7BrYoxEZCD5SoUjI&#10;3E+vOTX2z+zf8C7X4e6ddnVpJJtTG0tc7SI0CjaEReRjAz05NfmXEvFqpq1J6o+swGRRSvM/av4G&#10;/t9/tJeGpWsPja6fFXSI02C62Wula3DJhfuyQqljdKwBysqQsp5DnOB+k3wz/af+A/xYENp4c16L&#10;TtUmVSdO1cHT7kEg7gizbVkVSMB1bDZxgHg/hD8ObGbQ9FuEVjdfap/NilOQvlhcEKGGcA/1Ndtq&#10;WjJqptpbjESwusnlOqOmc5VwGBGc9CeR1HNedw/4sZngUrPnj2l+kv8Ahzkzzw+wON1tyS7r9V/w&#10;x/QTdWyxTKZ2GJBvUhgwZSMgoQSGUg5BBIx3qlkbgwH7s1+Nfw08c/FX4Y24PgTX5zaxKqw6bqKC&#10;703ao2hDb5TCheF2spXquOlfePgX9sXw54gupNM+LegP4cuJHAhn02X7da4+VQ0qyLFNHuJOcK6I&#10;Byx5NftmQ+MeW4lqOKTpy89Y/ev1Py7NfDjG4d3oPnX3P7j6UuYtkR8klScdKzY5G4aQcg9zWloe&#10;q6F410c694E1C21e0jyJZbWRZPKZSVZZFU70OQRkqFOOCayyC0jeYBs7Edz/ACr9aweNpV4KdCSk&#10;u6dz4bE0Z0Z8lSNn5mkkq7A8Y3Z5OelSpI4x6egPrUEcUhAjj4Hr2qKWQrL8hzt/nXXF3MGrnTwO&#10;HgLxfMe/5dqz3fcCZBjPbH8qfp10BbsvR/TsailuJJMmVenIx+efxqxJFqBFjhG35mbmp5WEahR9&#10;48VWt7nbAVfj0/yKbO6OV2HLChyshNO9yYESDGcEcZ7ZqRZAqctgjuBzWeGYkxt0POBV+JE2/Of/&#10;AK3rQJR1JoTGzboxnPWpQ05O1FB5+tZkSPNKxjbb39xU7SToojiYsw5PrUa3KdNFW43CVmYYLHtU&#10;0RBXk9OxqDbI8nznJ75q2qxonCgHv7/zq2wcuhHKc4k9setSQASbe2enPp/9emsA6Bz0H+f0qeOJ&#10;i2cgD17007CcQlURgLGePzpI5Ny5Y4C8dPWnhPJ3MPmz2PanwR7CFYE7uv16is1K5mlYmXAXIB98&#10;jmhi0agKuT9af8w+Urjr78UIEY4Pbv6VTQoxuN+0eZDv2cg/55ojZZ3LZAyM4qyJQRgDOO2KgwAc&#10;gYoNo2LATkbhztIpPKjC498/SnRvuXDD8+v1p8inyt3f19qAbIxEyvuJzgZ45/OhhKTvLcdgff1/&#10;xp6Nld6k9P5UuUCnzDjtx7dqLiVySMD5hgbuu72qtIdnPXtUsTbgcjp3/pU4iEh5P4jvSv3K8zO8&#10;iAnevUnnNVJrOPC/wA9h0rS2H7pUHtmn/MpCYyfSspo6KczjLm33nycbcdDWLd6TFdqph5ZTn/Pv&#10;XV30DLOq5PI/rVYWW35jxXJUidcah5Zqmnovzz/f6AA47/5zWfbafiMxsVDHkY7CvSNZsYlU3LAE&#10;nAyM/QGuMOn3CuWiXdGD1HXmuGrSO+FS+xyupqsELZwu3rxnPuK5y4R5I/3fDf5716nPpcMsRY/M&#10;SBx/9euWXw9Ij7txOM5UnAz+FedWpHTSqs4O70u7EBaNt7KOQTXF3ulalFIZbv5Yz90fzzXvR0pj&#10;bhZuGyfu4P4Vg3enyDCshcE8EjnPf8K8qvSselTrWPJ4tJnMIJwoflTjr71ktodzPOLiZCu3hT3x&#10;9PQ9a9f/ALEn8xTE3lt2x0H+RW5p+iBCI7lt5I+/6f8A6686dNX2OtV7aIh0OKObwzDBIOUJA7A8&#10;4zjuSKibw/bIgltvmcMTknnB6/XHYda7e0sLdbQQRxqFUbcY7D+VN+y7GAA3ensa5a8VaxvRq6nN&#10;2Wm7lWSM5xwRj+dbZ0iRCS8oZeONuMfTmtC3jEZwQFLHpitdoS6AAE+4ryalNHYq1mZEdooISJQB&#10;3PrUsga3back44HYVoW+yJv3nBPy57Z+lazaSlzbCc8E59uB9K5nSNVOxy8JhdwjP8reorXjtrZc&#10;tCuN/H5Uqwwo7QRQgFOCcc+taMMbyrsYbV44xXP7O+hPtWzKeytlkAkYgY7enrUwtbS2uC2d/GMV&#10;YuYLkFYolLBevTv0q/FpBeMSv97svSsvZPoXzMwkhgm+ReN3H4ZrUtrOKOLGNy5NSNpZtJCchmPp&#10;yMf560+zjdN+48HGB3qvZWM41NbEE2n2snWMc/gazZbcQv8AuxnHYCtu6gkdV2EFcnOfUVlYieQ7&#10;ifc54pQpNsbqNM5rUVWC3lndScDtycVyHnkOpx81d/IV3nPI965zUbK3lbdGgHGTt4z9a9OnRJlV&#10;MGS6TytjA8HOR7V53q14izM8YJ5zj+ld+bZVU7sjPY15nr1ibacyofl6HPufWvRo0lYy5+hzOo39&#10;y8gC/JH7dSe5J/lWBc2S6hGVSTYw5DD19/8ACtCbzRciJsFQO3SobyW7W2lFoyxvtIU4zg461s4x&#10;UW5diU25JRPLraCKZRPLkuec+v1pssaLG8zBUOPzz6VatkRbTMmASc4HGPbn86kktkntXhvB9/G3&#10;8Pp71/KmY11VrTqrq2f0Dl1F04xg+hUkktbaGB8HDtjcOR+P/wBevRPDWq3VpqFvDEi43cjbuz7k&#10;e3XjpXnHiCOW2soESbbHnKqvGNvfHTGa9g+Hen3GpaFHqcLKv2lioz1UKMEZx3PTFfL4qNnofUQX&#10;7vmPdNGjEku3+PG/PqK2b0XesLHarH80agKO3Hf/ADz71zem3KQOYJHHmIMD/a+v4V3hzpiJI+yZ&#10;HQNmM8jvj2Na0ldHA4N6o8g1K5fTikA2rJFJ855OfQD0FfM37Q3gO8ngi8QXqwzaWs0c9yJVQiFR&#10;g5Ct3DHdnggn5e9fa/jjTdGlmhuLaz+zED5juLBiDnkHof6V474/sdN8WaNrHgbU2cWes6fLY3Mk&#10;bBXVZk2lkJBAdOCpIIyOeKJU7xaRz+2dKakfgD8UvANj4v8AEd3o/wDZiQOlzPLYhcR4WVcb4SvI&#10;AGGIHCvziof2efgJF8FNPSx0fVYL3xw13p+qXOn3M8hTdBN5sO+AgbFmjQqZAN0vLLghQP0xT9jL&#10;xR4Z8I2HiePWItb1a1DWZa+jW2ijt7jKJJEqh5DKRjcjNsGSV7CvOvGPw88b6h8bvDVxJYxT31vb&#10;/wBm2t488UcFqifvFmuHbEjxRYY7fm4O1F3kCv2TwxryoS55vX8jLivOljKCwsXotfV/M+Jv+Cg2&#10;u/sbfEL48+Fbv9qbWrS3nTQLGzFpZt5cmn3I1KO7b7TePGBcWstiZIzG5LrGMJtMm2vO/wDgof8A&#10;Hu9+DXxa8L/DXwxLdaHaaHpt1cRWsdsdLc6fcBBZRCRbeOJrSGKMRxCB3VS207WjOftr9qL9gqH4&#10;9ftIfCH4Y6/bx2dp4v8ADYu9f1q2gb7DeabHexTxWloFwzzZWSGJ5CsiLdqy/dGeC/bsm8Cf8FAP&#10;ibpvw20yJvDPhf4QC60ZJLaWC9uXa+eNiYXG6CNXjgjEdu5keNkLOQ6urfr+eZ/TjRt1aPi+GMBF&#10;4um7XjG7fpqvzPjj9nf9gbxX8ZfDvh/4+67quiaFoOsXEOqW/hzVo5b+e+ty/nD7QoHkLbXG0SAM&#10;SxjbkYY1/QV8OPiH8K/ileeLLUX8Op+JdAFvftp8UEnlxWt3M0cc1ncYSGa3EqMjBURo3QZ/dMmf&#10;EdJ0P4f+JPgzZ/CP4WeHL7TH8OWNvYjeYnvngsYgZpHjtxkK5O+dsKmWOAsZUV9AfD34Pz6Jfu3g&#10;dTLe3EKWhKoGZ44wXWNrhlVdisxcIxC556mvxjH4+6ajsfZZtjpYio3N7beh3Ftrmsa1p8eqi3TU&#10;7CH98VygZVwcMUbGBnr1rTn1bwTqniCzg8HeHE0d7eyjguRartimlDGR5Rg7iQWIUsNxX72cCvc7&#10;3w1qGj6RY6pcWFvbSWZignitCrxbQMMQQFyCRwMd8dBXkkTaLBrs17aZaQtJ5IcEMobjBxxnHFfm&#10;mf4vkVm9WduTQUnqtjj5bwaZe3kN0gYsW2KV3HrkAjv6V5z4kbU7zS7jVbi38iMYhhcDKKVO4qAe&#10;m7nORgV2viS+sb7UC988lhcOMxbeGEiYwRx1zg88VF4L023v9Vt3+ImqbLOAzXFxdXLDAIBYKS39&#10;48DvkgCvzmrN1JOLP0HCx5VzHklnr91qdxHod26Ro4IEinKllG5eQOAe3r0zXlniDXLt5ZI51EjI&#10;u2RGyuTnPHrxXT6v8Rry51efV9X3T3M25AymMDCfKvCKuAFAAGOT1r5M+OXinVb3SLeK0chrksVZ&#10;gdyuuCM4xgY9ec9q+YzTG8lFyTu0fX5bhpTqJNbnt3hnxesmuQS2TqE2tM7Ou5VQfLu56gE9RnBr&#10;ptE8Ny6hfzy6bciWWVm8vzGGJAQScMerH618K+AfEL3urWqeIGGyJY4jtDKwC9VbJ43YHPvmvtnx&#10;Hr1sdOSw8KPHFHcHzTBt3mLAACq5IIb165rysrxyqxc6nQ78ywjpzUY9TxzXNb1rSr19GvvLaeRQ&#10;PLC8MG9eOf596+c/Gnl63JqOmTnYJAIRH0C9MADnGG7dq+odau49VmGlasXW6YqEkQA+Vj+I5Ofp&#10;/OvnL4s2d5feILzQLENB/ZlyqpcrhJJFKK3mEHIIbOMdvXNc8r33ur/5nTh4+9fZn5I/tbWEFv40&#10;0zw5eXEekSCzS3k1K6VjDH5s6CSSQxgyokaP5nyK7lVYKpIGe71/wBc2njXWfhv8LLm/+KGj6DNN&#10;Dperabp9xMt9FFBGXvII7ZZwsTMzFQsj749smPmrh/2rtOn1f4pjSfEhkuGSE3atFlF2zIVRAzDA&#10;bAxnpnJwO/6s/sdftxfB39jv9kfwx+z3+yxaeI/iP4y1O/l1LVbO6lu9OsbG+utsYsLBba3e4u/N&#10;ciTZAkpcqyK6vJGo/eshlCODi5u1v6/yOTirHYnDUqdWgua626X3u3bTr1X+X5D+I9N8S+FLnT9M&#10;8W6Xf6RNewS3ESX9ndWbusbhHKR3UURkUMdpaMsA3ysVOAadolpBbxrZp5SsdxCL5eZD1O0AZ+tf&#10;rp/wUn/a18U/tL/Ab4ZeBbj4a6poDpeSeKWlvZbm/um1OEy6Y9lp5Me+OydfOkMMxW8LIBLbx7d7&#10;/kHbakkk5d2Zt6tg55wD8oAPQnofevpKFWnU0pu5twrnFXG4b2taKi77LXQ+2v2UP2xvi3+zNZ+J&#10;vh8ukWXj74d+L45I9X8Ia1Hut5rqWB4oZreYq7QMJDGZTGrGREWMAMEddv4D/wDBM/8Aam+Pnga3&#10;+IXw/wBGsNG0yVoLTSrPXLmbS59WmDLatFp0BW4nWBWDEzXQRFICqZBmVfkNZ9OvLRrRYC8E0WWh&#10;mZQQcYY4zyBzz07H3/eT/glN8TfiH8dvE1z4A1zxDfX1v8P/AAq9nFpl5IibFR2g0m201lzdSZRJ&#10;FmLSM64BkcqYgeipOcY2km7bHicWTrYClPG4K0ZSfvPe9ttNr9L2v5n4N/tFfsvfFH4V/EM/C39o&#10;LRNQ8K6xYPPGn2mJQJk3lEkhdWZJYGIDrIhdWGQcMCB8I6vpOs+FdRfRdSjaeVT5SXEUePOJbC5/&#10;hXn6DHPSv7+Nc+HWhfti/CvxV+yN8frEPqusWUl14Ou7tfIn0fW4Ud0EMskbS28bFYwCu5XRZY3B&#10;3kP/AB/fGD4O+I/APizVvh/8S9G/srxV4WuZLSez+YbJoJAHK7gplibkpJjbIuJE3IwJ5MFmHMu6&#10;f9Wfn+Z6fAnHH9o3w9dctSO/Zruv17dz5ftNK1DRoYdK1JFjYB5BsIIRVxx6HP51g+Ill0HVzBei&#10;aGC8YNCXykbOo3EBuFdkDBiD0B4r1742WWp3mmR6hpMgtY8zRiTIjZ5Dz+7ViDJ5S/OyLltpzjAb&#10;Hpn7PP7RHwh+JHwT8QfAX9pH4a23i+8+yXVl4R1/To1i8R22qXnFpBNOziO5gUlGg8iOWbOY1hl8&#10;wMnrRcZNpysfZZjnToRUoQ5tdbW07722PDdG8Oan498ILrixiC0tXi025mLbUW4KblRGIwWKjeAv&#10;zDPOOKqp4OuRDfwaLqN61zJaz2sFvFK6QrcSjbCZIQdrsJMEHgjOeeleufDTxH4w+EWja58KPHs9&#10;qtrYayby80bWbO5tJlufsP2afOUE9pIygH5l3I21tpG410fjn4d+Lvh74nPhD4k+HrrwrqcyLcwW&#10;F5w5gZV2TxOp2yRMACkykhmDYOQQJ5oWUoO4qeLjXvTns9td139V5bdz7f8A2/8Axl8D/i1Bovxc&#10;/Z/8M+G/AVvPcr4euPB2n7F1e3k023ea9v7mxiYW9lC9ziO3SFT54KzSOGkKL8OWXxDfwh4BvvAz&#10;WFhA/iO4V5tUCf8AE2kjRTG1rHcgh1spIjieEDbISdxIOK5DXriHTDPqetSSSvJuL3mN8kkhOf8A&#10;WdSWPXd3NeKeda3cl1qkO0fbkMbsrE+U8fBAZi2ME9B+PPTOs3Ko5pWMssyuNCgsO3zJPS/4a7u3&#10;memavq9z4b13V7Xwnd3lnq95LBtntZniHlyxhnaV1IDddoXaQvcA814nrkEiX01hIHzC5Vt33zzt&#10;yzdyf/11Q03VbrQ7yC/jcYhO7y1GA68jpknJPPPNeuaL4STxf4Jv/iPq88huRqYhsY4ZFAlWOLzL&#10;gyIASRvKKckZPQURvLQ+lpzjDfrY6f4MfEPUfBfirwXqXh7SbPRjcefZapf6kWutPv0vZDFFKwdM&#10;wJEgIfaWI5IJHA9rtID4e+IEepeIdCt/FtnZzzPeW00O2z1CB94IRkRlEBH7yKRMqpCkDK14a+sP&#10;pGjadb3F8ZLPRLJYEaRlgjjjiZnVW3cctIcHqSQD1Br6nt7/AOJMfwhj0vW/GWmW+meG2bw3ZaFL&#10;cLBqcMN1/pUqpbbUuJYRJJtaRwdh3KNqqwOvNfR9DGdHleu8tHq72d/K/XyXZ6Hx78SvDXhKy12w&#10;m8BS3trDqiySw6VqMbNdW0kZ+dIpOk0OCixMSJGOdw6Z7z4fWWo+HtLj0LWtJMHmJuZZXDbisjfe&#10;h25jIOcjJPXkV5p42sYr3V5rqzmZfKWKMqWIMZA+YxnqgzyDnrW/ffEjxb4h0O3hvpYobi0jS3S6&#10;toREXRCWUyg5DO2fmfq3JPNc8OXmbZ9AsPPkjG91+PkeibpdAmumvVT+zInVrW4eX5lBzkSJjnb0&#10;GcHGCetbQubKxuEecn98wO9TkYYZBz6dwP1r5d/4SvVF8W6br3iSY3UGnzIs0MSKyyxbsvvQ4D8H&#10;lc8gZ6jFfafhqfwb4+8Yj4Y/Da2vdV8QRWs8tpb28SzC4eKE3LRwKuGfEAZ1HLEKRjdxT0kvdOXG&#10;fu9ZbdzkPLttVnt7HULpLazn8xJZGRnQKVIHyr/eOFOeB1PGar6VqWs3Gs6ZqPjvxBe6xcWmn2+l&#10;WT3V3M0ttDZsz2sdvcBllRYDnycPuTjaRgVDYQreabHeW0RZPJY4UM0pUHBzHjdwc54yOR2NT+Ef&#10;G3iLwB8YtP8AE1hZWmveHPD91p8k9xaCOeOOTUIXWNHkbEavC7nzIWI3bSpZfvLzqF2mzmxHKr6X&#10;dtP+H6X2NHxT8U/F/iX4c2HhHxPqN/qui6FM7abbXt7JejTBM6G6FmZQzwCURKZI1kZD94BSST8a&#10;tpdzeWkzXcMzQNNKyCY5Ij3krgN2xjHoK/RX45fEXU7/AOJep+APifo/huw8S6K7afcXfhpfsNpf&#10;QPGGiZrNi4DJvCidSpYnYQcDPyFplpDq9wPDUUm2fB6L0CD723qQMcnoO9VV+Kzd+hplNWLpKahy&#10;p620669NDjr3TUh8KWVqXKW5Cyh0BZo5OgDDIUg8DI6DjFey/CC/v/gP8e/DnxR0vRdK8W/8ILq0&#10;OoDTNdt/MstRMaOrQugD4GX8yGQIzxyKjhWK7TPoVtPpdn5c6rOI2PIXKMf4VUn+EHBHfsTUbOul&#10;2m+eQCWSRY42nljhAdzgeZPKRHHGudzySEKiAljtBNZUpuElNDzCjTrUZ0avwtNP0/Q+tP2oP2hv&#10;hT+0t8db39oPRPhtb/D+/wBStNO+32FpKZbW+v7ZGW5vmXCxx+YvlwrEi8rH5sh81iF+Y4RPcTFE&#10;jUQOH6jO0HkLjuB/hX0z4P8A2VLz9nz4+eFvid+3W0Gm/B3xa2qzrqmkXjXdvqVpp2mvcPaWG0/a&#10;BHJM0ccF2oVZcs0LL8jn7A/Z3/4JH/GH9q/9kaX9p39nrW2Hiy21CW2PgPWolty1lG2EkS/JjZ5p&#10;oyssMskawSKTyf8AWNvUpSnL31rq9Pl0+Z8XHinJ8rowpSny09Enq1q2rX12ad77aX3R+Wvhjxh4&#10;4+H3iix8c/D2+m0bX9IdpLO8hMe+MshjYnerqVZGKMpHKFlyM5Hp+u/EC0+MWv33jTxnBonh/UrS&#10;xCWqaPazxWl2VkJ8ohpJpFmJYsHkchQduTgAQeOvhHe/DUJa6peKdWe+uFeKN45gLW1ma1lun4R4&#10;1e5Vo4dyhXVGdWcc1b+G/wAHvA/xJ8M+LvHviz4n6H4JbQY4ms9P1KK5nn1a8uo28qC2+zja2WG2&#10;QKJGQHzCgjBJ8xXkrQ1T11Pq44jDSSxkH5XSbertayTvr5aanN+JdO0VryDU9NnivbaW2iMkUW8R&#10;xyoDnG8cMT98c88jjIrGcS7y0DKFyfunG30GM849a9m8d/CvVrn4W6L8cvBHhe40bwlbabbwapBd&#10;6jBLPBqCkx3NwlsZWuY7RpCEQsCQcEAoytXgU1/a6YrXF7OkSIAXlkYLECBnljwowOMntxms0pc9&#10;mrH0mW4qFSneLvbR7XXk7dT2Lwv8MvivP4Vl+NuleGLy58LaNdrHNq01qJtNW5jdQI5DIw3guVVm&#10;RXSNiA7KRXhts08up3WpXEcsTXM084tt2fLZ5GZ0yQBhW4wQOlfVfwo8VfDH4a6Pq3wl/aS8KfEC&#10;C/1GyKWiabqM2m3FiLob1kfRtSEdtNFcAK/mEbJEG0q3JHyJaXMk1victK0Mex7iJWO+dcCVowwy&#10;U359T68iumUoaKL9V5jy7FVKlWoprRfC1s49Nbu/nt5ee+FMjospByoXaex7gn/Irkda8HR6juk0&#10;26EVwSclxgPjsdvT0Jx2/GuzglinkSS3ZXQ5yxPIx6diOaiM9tdGRlZQqsV+TH3kODjvjnkmiMk3&#10;qexHmTujwy98M+JLJnF3bCMJubezDY2O6kDofpk1zVzOunkf2hOsUa5JPXBbsT/Ec/KAAK+lL62g&#10;vZEW8ViFACnPQfn061594k8IWF9OttozDeqnzFHzL8p42g5bOSM54/GtIuzujSUlLc8xjnZ2aGcl&#10;VJBA24bp3HGfrSgoF27S6jhjyRitC9trxZ/sWtObVmR7iDzdrLOwP8JXkE+h9MHmsyeR1/dqnPAJ&#10;3ZU88cjGD3HrXRCSe5x1IWVynJtPyqrMCfvdsf4egqV0ulCgzMiB9xAOVZcc89iPTHX2qQtcNLhg&#10;Ax4PPAwc5OajOyRhKwV2HyhhyMDv+Pr2rRruczhcjeS3d0gnkO2VgoDHJOMkfTPqa0BczWpS6LOg&#10;jP7tsZw3pjjj6/1qsCJcDdhX+RgAMlQc4HU4yAeKiSKU4nlIdiNpB7Hnqo7VFrqxhyX3PrX4Q/FO&#10;XwVaT+MbJJI/FWj3VrLp0P2ZrizuQ+9JTPubAdSwYRAgEDKkYNftX8HvHtj8U9K0vWL2H7Bdajap&#10;dMBKsseS4jcblxyWyeg44xkV/MzYXk0WrW8WnvcW10ssVvG9r+8uYfPbZmKM5Zzk8AI/OBjFfsR+&#10;y944NvceHNB8O6XqGkRjR5L++e7srtIzeC4MV1GJ541jkWU7Xj2sSpOzaDlR6WEwnt4OLR+KeJOF&#10;oU7VYu0v+Bt/X3n6wahotjZ6r9hnw0SK0kbW/wB3I7fNzn1FWbZ9QvtTsLm/MflB1yxwSpwRnnj/&#10;AD61y9jqk8up2rqeCo3b+xPpnpgV0ElteW80qyKhW2fDIx42nkEHpyOa/PcxwXs6jjbqfD4LGc0N&#10;Tstd05NMuRZyt5sDIHCjAfPQYPXHfHpXm7m3vUjmjiQeSpjVgMhcHnH49a6HT54Li5nljTcFCbnJ&#10;ycDsD1PSueghivLqe5sC0axTFwq9Bu5wR+uK8nEwTPVoVrbmbeSTzRvMspgZV2OwPBzx2PIPpXJ6&#10;ppuj6Ji60y9WYyYVVjHIwODkdefyrtPiB4eSXTo7TSZns5JEySACp3uDgjv3GeozwawYfCFrplvc&#10;XM7FkijL5kA3c+gXqMfnXy+MwlX2jSj87nrYapDk5r/I8S8YqNYubS8RvIkhYhZAOrcE4Hc8YB/H&#10;FZOqjUJPL1e/Ek0MbhMyNvkbccnr1+td34t8V2d5o9g8VtIs0LtujfaUKsMYzwRj/PNfP3ifxPJp&#10;s8Yljkk+0kG3CkEAHJZVyQAwAz82OBXzGJ5IzlK972PapQlNJJHoseo2M2lS3CXsazQgStbj5ZEE&#10;jEdCeTxxitC01JPEttbW1tBvnDKksSbScZ5IB77ctg+h9q+KtP1DWrSeX7dfOVnm+SEhX2SZPKnt&#10;2wpP4Cvon4Da74hj8Tx2esPK0BmKpDKFTyJHUnz1DKskisxCON2BkbQMEF4CpzzUZPRm2Ny106cq&#10;l9j6g1/WoFvo4Z4FHkbUjkiOA4A4Lg5wccfX0qr4AS7uNVn0y3DeTewPlyVIVfvfxZ288Zx2xWz4&#10;k8K29xBcpK5SWBXMoAJdWQdsdCcdDxzzXE+EtX1jwhAmrWelNqC3AMPmNKYk8tyCoyoZgQeDxj86&#10;+trXjWvV2/rsfJKPNTfLuelXN3aeGtFkt7m5+zWt5IiyFmwJWjBKA+u0ZI7Vx9xa281xHqOhXLLc&#10;K5zJG4yQTzg9x0z+tT6xHf8AxNxpK6TPJLaTxtDFExLKCrDPAHPLDJxT59D0coINMuWEwdZxukDS&#10;RnGCAD/Aw/hx79ea83MKSqP3F7q/rQvD2jvuVtP8TXel363t/vvlG4sG2q0nHAyeBz39K7bT9Um1&#10;SC31s2bWqO2DHu8zYehy2Oeo5HFcZNp13qCmSIAorDdngjHpXX6NYeXYSRT3DCJm8yMMeWz3BHA+&#10;h5NeHGlJPXb9TWry7ljU7uyvNUKzSAvJgEqMltgA546HgVJLremXMqaMkbQyou7dt2g/THc1pINA&#10;ltVubYeZcbMA5z+fHfqOap6dewRWTXLIS7SCMtkcY68fjRKDUt1r+Rgp36FjT7eFjLOmFkfhyM4Y&#10;DpkHitu2WSIhB8qsMDcRgfpWXqdxFERbKWV8jDJj8sn+VaENy1xEBcIGc9GHcHp+P5VX1aMXaJz1&#10;fe1EuLaGa1MUgIYHIbBPJ9u9QQWF8n+jyvuiC7kk4GCPbqM/lUl4LiwjRJZAC5wgJ5OPSoWvY3sV&#10;ikYpLx0zg884rX2UL3e5nPbuQWsllFnUCSHYYZwOq9Og610FnrFjdOJbZx33I33yo43Y7DrjufSu&#10;T+wvc3qtbDaXGB3Pqf0HpTbPRmXxLDuTyopNyTFv4Tjhtvf6cc+1d2DqzhayOWtTi07nokq6Xc2s&#10;qZO6VSnzdsivuj9if4nTeG5V+EmsyNNYam/2nTG3s/k3u0RvAE5AS5CZVsqqSqxP+syfzyvNRWyU&#10;2xjZkHy+Zjpzgf5zTNHvtU07VLDxH4anEOpWF1Hdafcrw8NzC25QOCPnYbWBBBBIwa+rybNXhcRG&#10;tBar8up8znOSxxeGlRlsz+jY7kTzGGCQDjpx649arYZzgN9eaw/BXjXTviZ4F0P4h6Y6PHq9lHcH&#10;y/8AVpNjbPGoGcCOUMhB5GMHNbzuHOIhsxgkV/VGBxEatKNWL3P5PxtKVGq6L0aYB2tsIV35Hf8A&#10;z1pIZfMGQT83XvzURdkUMxJY8UiLvUyyEKp64OMV1KVnqRKKsaaEtu3N16/gaNxZgmOlUBJkjJBI&#10;H8/eo5Hk+4j4PU+p962UhWstC05w+1QSAckfTt7VYWVW+aI7QRn3rEW5dWKlMDrknrjtWlDIv334&#10;zjH09/rVCkk0aaSyRgIOQM8Yqwcf6wjbjjj+dUo3ZTtXJPQUoJU4fOQcevNaxl0MWnYsqFjYFSCp&#10;J/M0rSkgkLnHGarDBBVuDTm8xEA6960i0gim9UTo6bgyNwBzxSo+DlhlT2PtUBznapx7/wCFOy2c&#10;Ick9z0/GqU7lXLEbktyxz1H096sg/wB4Yx+tQBE37jz6ZPFSZZWPGPrRclE29sbQelRPL820dgM+&#10;h/GlGMDPOetOwoO3IUjnGKcXrZjHKC5HvQzFGw3fpTcf/XxS5G3bJ1HSm9GZ8rQ5SY5vMkQhe/v9&#10;KakhG4quCePpSF1X58/l6U4tt5PBPSrdrmTegg8zdvk5I96kRgcq4yBzx2qEvgbm7HpUiyKD8uAS&#10;OT3IoRMXqTfIykd8ZB//AFVJErMCNwwAcZquCoJVhnI/AU7cWYN6GqjoVInw0alsntnNSgoGDdQf&#10;5/41B5ijA+9nr7H6cUfMMxEe4NXzGbV2Wm4G2o3ZpPndd23p3/rTGL/eByvTGKQPI3IGFNCV1qNq&#10;zP/R/rlyNu7oKNgVg5GCacSONvXODSMWYeWvGe+fzr+hj+cVG44BiCAufrSFpwNp4GOKRiwUscUu&#10;AMZouKw1VRQAoJOD19KUABt2N3GADSh4thyc59aXaIxlOKTFEQbvuNwf5UjDJXZ17YqRwD8o59ff&#10;NG5G5TG0Dmi73KkuqKwXDZ53EY4+tK64+d+OPSpGIUg9c8YpmAu5uhIq0zOKsRNtOMjn1/pSs3VV&#10;6A9/akZPMA8s4x1x/KpF2792Mep7/rVGko6EAJGY41A/qf8AGg/Ku4njuO9LIgwACQM5JHB47VGE&#10;2n5Yxnt70XsZ8pJjkECkVw4MY+UH86YjdRKuOuTihUjZiMdec1VtNTO3YkUgjDnC56Zz+VVjCF+6&#10;SQDk5IOc1Y24fYOMUE7FzGM568cCiL6FK+xDjYCEAJb1Pf1puZd+H7d/8KkKjhyct+lLmLbukB4r&#10;QXQjgYyEowAC9Mf/AF6UnJMa8eppu75crwOv4GpV2MSuBzznJpN9RadCrEZxJsCqE7nOTTWIlJXa&#10;cL7YzTvmYsCuAD9P/wBQpJLuDyCJAQgH51adhWbRWUPtPmNk+lOd2yWGPoBg1UFxHO+9G/djoMEE&#10;/geaezTqxZWIDD5cY4FapEOL2GokAkJIJ9c9MmnmRSVWNc5PJ6VFLKgwsowvGSKQS7m3kbRnHv8A&#10;lSnKxpGL2Y65aTG6JtmOoA/UmpFUu0ayZG44x3/CqwZ+v8bMB696vWOxbjfcAFU+ZmJxgLkk/Tiu&#10;arWUVzG9KLvY87+K/iK+s7NPBOnLCkd3Ak93cE7pQpbIjRR0JAByfvA+3Hjo1AQwQ6dCNm8kkvyx&#10;ycjJ6VLqmqXXjPU5L24cNNelJnZF2YQ/6tQo+6oXp1OO9TXdvYNqUlsjKGhwdo7cducda/i/jrO5&#10;43H1Kl7q9l6H9ccHZPHCYKnC2ttfURIX8syR8Ke+euOtQ3kyx28ZUEsoIIx3J9qsRpLawB1+ZSch&#10;T0Nc7p9xcafpt1JrTjzd7Oozn5WPyqMAZwMDJxk1+ezVtD7ijBWuhdRitJAjX5Zdw2hV4C89Tx6V&#10;l7bLS4sSQ+cssuyFW+6XIJycdRgZxV+TULTUCIhGY93GGIzkVR13UHihttMveYLbc0RYcRs+FZjt&#10;wxI7Z964qsjspRtqS6iBqng3Vb59R+xXenosdtYxMqzTSPtYOFBBEYGQWHcEA5FeZS2oDRG8kllD&#10;EZ3sSxPcZPappLzRbm6e5t7nEgbYu5SGIHfnsevWrM4uJ/s9pcN/x75K8ZI3ckn1rJpNHpYfTRnK&#10;+MV8O6Vrt8mhTSXFo5DQpIpEiZQZR85DbGOA/AYduOfnPV4dRu5rk2zRxEkkhwVGcY7dFx1r6X1D&#10;wtcT6pfagsyeTagByqhixI+XgH365rwuLSYZrq90jU5SrKdu7HOeoxnrwelcVekr6nvYWyWhmarG&#10;2laZp0HhG7e7uLeIpd3HLRTsxyqhXyzGPONx46AA8mqevy6VrvhaLRNVtJIvE9lcCSK7cAxrbkZM&#10;fBDgk5BRxgH5lPauqbSLPR86fcSys0ZEhJUBRkcHIOCK5S41ee7MFvLMir5h2nGS7Nx94ZYj9M1l&#10;Uorlsz0qS6nNnSHNk8lvI4u02nCEmPA67h9fXqM1mWupTjUp7bUFWzbAztJGMjIznkAj7ucelM1n&#10;WrzSfEUGraTvAglUHkgNHn94jAdQy8f/AF6PiF/Y93rDa7aJ5UlxHGrlW4kQcJn3UcZ6iuWerbS2&#10;NvZS0v1NXT9KXxgj+FLKdGuLlfOidHBbMZ5BOcdPvD0ya8q1IT2l2NM1yzktlR2iLn5kZ4zyFIyC&#10;O+c8jBpNQtjYN/wkulxyJ9ilRm8tj1AzheQckZ5HHrxmrmoeIr3xdc/bdOjKQ3IzFGxHyso5G4fK&#10;xHQkE/4c9VJuz3/NG1LDtK99DtfC/ifxE8dvpGk3CvEHLkyDe56naWY8+mDyema9U8RLaa34ZgvY&#10;PKlnjeKS4GMbNxIZR7jjjoPevEfBN48V+NJESi6V8gsTuYN1DA8fL2I7dq9Z1DXrJ/DR8MXOV+zu&#10;AvksA5BffzkcnnnNdlNfu9Twswwvv6IW20yyXTla5yOpjUDg9jn6Vy95Hc6dcfbLSV0WMg7Og9eD&#10;VC71a9tZIbPQZZHiZWljOAd+7gnB6DjpVC88WXE2ntHqLFCGy4CgtkdMdwBVxqROKWDnbQ7A6/ez&#10;WotLmEp5hzvO3L8/yrkri9s7aOWS9cRRRcBs/kP8Kfdatp8BR4rh5IGjACuhxuz249ef51nyw3jI&#10;sl2peJsgEKCce4701UfRnHPDJHb+Hba/161m0e8mSR5bQvHNvAUK5DLvcddo4x2HHavBtY0XUv7Z&#10;n0ezEV1MkjKjxOGSUAZDI3RlPUH0/Kty51Cw0zUYLu0TDRSqyqRgHtg9sEHnPFeXeMr7UIYprayQ&#10;BJG8tiSTgNk4GOTnv2Ar0cPjFFWkeLiMA7t9z5w+JP7P3wi+P811raapqPhfV7iE2d5c2kMU3ljf&#10;iOSKCfhJN38UMqBsYbBJNfin48+HXjT9jTx34m+CPxda1ub0WtrNaXFi5aCaB5GkScBx5sRmU7Wi&#10;lQMMN8vyoz/u14wvvENj8K9b8NeC7u40vxBfXMQguoOJLaLADypwQZCAQOVKk7sjGD+Fvx9/ZL8T&#10;QXsnjy71q9vZis0l/JfoZzvkbBm81y0vzMxLByTuO4sd2B+j8FY2NWfsZHy2dYGUKbqx6HR/Bzx3&#10;r994tstR8Dan59hJJF59sp3QeWcrIzpjJAHI9SBk9a+8LZvEvh7wnfa/qF3cRaTp0Uk5d32blGWb&#10;Y2ck5+VFGOflFfnb8PY/DfgTxba6Z4WjlsrFFjidyhk8uWThXnnX5TuIPDYJPYAGuu+Kfi/xOtos&#10;EN1ssIlkktmGfLnmJOWwxxIVB+UYG3Ga/T/qKckj4qWL0PN/2i/iB4H+I3j+Pxn4ZimuRFpentdz&#10;z5Li5+cyxRuxJdI12LkAKXBwO9fPus67ZalozsUypUBSpJA5JGQOOmeOx96brV7BFcLNpwbZ94vI&#10;NrAnqPxPbtwPr53rmtatPeyQXdpAkXl5jlBwpP8AuLhVwePqc19LhIxiuVHzuKqNsxNS8RW095Dp&#10;NmwV4dzySDduJIx5Z42kY59q5W8ka4uFnWZt8ZVMNnJH44xjr6GpLuWK6kfUbWMwjzA3loSFG3g8&#10;d/pnrzXpL/Dqy0/wJ4b8U6hrel3kviK2vJrmxVy1xpsFq4WPzSCUeS4O5gifNEqbZPnOK7uVvY5G&#10;rrRnnGnWswuPtcUhtvI/eqyHYysCGRkI9GAxWz428Sf29Gt3cJCbicO084QhmfjJfGQOnGABn2Ar&#10;ntPRdRT7D4bikBgZ5GMjFmdDkbUHr3ye3pTdD1C3s71Na8wyogcEdc9iWyDkeuQfSumI+VJk+may&#10;26ORGDBj8zlfvlRgAnoR34/OvQNEW4v5jPdRQvCqj5RlQrE5575HftXO+Ipp7i7tLtIXaaYFIYIj&#10;wZZExjb0yRjI4x2r3Lwt4L2fDO01v+24l12WRoZNONnJHJGsbhChx1kAyWYjb0HJzVR+LUz5ddDy&#10;/wAW+EtIvBa6hqUc1vKoEahGxFJu5RiME5xxj0ridU8KeIvsk2rR7FgjVU82TMCiQdh3PXnjH49P&#10;rTw7pEWjWdnLdwPLd3hzFJdRB4sox2CPByPQ+vQ1634e8Z6h4J0ue+1ZdPntLdGWSO5tgS6yH5yZ&#10;NpOQDhdo6fL0OauNeMUzeng22fnXfQeNNVsorSeye4t7Qb/MtopJIod4ClpJSoBJ2gZYjoMcc19T&#10;fs//ABB03Q7+w0fxJJbNo9tPFJOZpP31zHuwwRD8u5VbeFJAbbtzzx7l4u8f+H9Q0dbXwW0llvdZ&#10;biG0DR28if8ALNZI5Gw4OfvAfKBgg5r461zTLPSbSSzvVgvYZ7xZIpo0ChXwflJXkKg4I6egqqOM&#10;jGd4szrZW3G0kb+radZfFr43T2tu/wBlGsz3Zs4ZXZGaC33yhTIfubkU4yMAnFYCeErzxdBDbaRa&#10;afpOnRhvNntpZLqeWUnKCRmLMmR1C4Q9MZFdF8FPCPi34yfER/hqtzY2dldSw20l5POtrDbzSvth&#10;jSTkh5X+VVJAZsAnFdp8X/DLeAvGGqfDPxDONGk0MSWNzYQt5dy8yghpJW2jKlcEAckMGGAaK2Pj&#10;dtmuHy120Of1zVdRv5nvY47ae8Z4dxtbaO2TIjw7BVwE+6C3qSTjqKo23hvXvEMclpoiQzSSKFmM&#10;kwjNvHIdn2iRQC/lRk5dgMDH0r2f4V/C7w78Qvh9pt74JtNV1DxHezSm00+z0+41EXCxH5g8keNj&#10;RqpYkkAKAT1+b9iP2H/+Cd/we8TfDNfHn7QXhTxDY+J/EiTR20cl5daJFBbRfuopIrGBhK/2h8yy&#10;tcuDuVBFEsQBf5nF55Rg73PaoZRJayPzn+GH7NXxF17xmPA+q28uv6PfJMtpqOkgfYYJIFU5uA4D&#10;AlPmIKnOQFLHNfpP8HP2RfDHhGe1uNKs0EkMwnmjuWW5QNGQyu0bDywWYfKAuQOBxX6En9mWXwpf&#10;6R4g0ua71C70iMWQnuJow7rs2u0iwokYZsc7YwCcV6z4N0O1QyyOm2N3Mu1VBUE8Dkjp7dPavz/P&#10;uInUfLDRH0WFpxpr3UeO+EfgxPewXFzpz21x/amEe1aPywoDlsqeQuWPPTp1xxWjF4Tv/CV9Do/i&#10;Wx+wzMpMe1kkikAxu2yLkEqeoOCOuD1r6T0uxutM8TJfaeCske1uBlPXBU8E/pXofizSPEPj+K1h&#10;Iinjjn88RpHFAAy/cdiqjpnGPTjpX5rmmMveS3PVwjd1zbHyNaeE7271JYbuRIlZiV2dlHOMYwCR&#10;2Feor4T0OZ447g+aQc4IBII6EfTtXYWfhnS7XWZrW7v4/ML+WMKRHz1IY8kZ44ro/wDhCr7Sr6F7&#10;og28oyjpkg+2f88dK+XeM6Hte7bQ5TSvD8Pk+VFhVi/hYElj60y60DUpQblISADxjoMd/WvaI7GC&#10;aZVtIyvvjP4nFa8mmrYyLHcj743BjxuXOPpwadPHO90YSilrY+aTa6zZagniCCeW31eLa1vfQMYb&#10;pQjb0UyptLIr/MI33Jnkqe/0l8P/ANob4gaXp8Vh8R2t/ErKWjWXYtrePk8SSyxjym25OQIxnA55&#10;JFHxJ4Is76ytpLRVJckuucADHUEc5z61xuqeEbO2sfLY5yOCoIKnj359M19NlPFmNwE+fCVHH0ej&#10;9VseRmWTYbFrlxMFL5fk9z7y8CfETwN8TRJB4R1GM6hBHvuNNmdUu4QAdxI4SRVAyXiLJggV009g&#10;8DbZEZc5zuBGK/Ka+0Y3jRLdExTxuDFcqxSSNgeGR1OVP489DkZB9+8MftAeP/CeoNB4gvG8UW0i&#10;oZf7QYpOjg8sk8aknIABVlxjOCCBX77wv47wcFTzOOv80f1X+R+WZv4W1FLmwMtOz/z/AMz7itra&#10;OJA+7c/8qfKGYqAfl7j3rmPAXxG8GfE+KO08JTeVqJjEkunTHMy5zxG3CzDgk7PmAHI4JPVPFJDG&#10;XXpxiv37J88wmPoqvg5qUfL9ex+W5llmIwVZ0sTFxkSW+Cm4duSO55p+wxgzLyW+tVIllDB8ZbsK&#10;sNLIWxJyelelNHGiSFi33ufr1FSElcNG3T1P5VWHLc8A9ferASFUAI3A/wCGc1aYNWdx4eInCjgj&#10;rQpKpvTqe9VsE57CndQG3fh2zTuDi+gjm6D78kKfSrStwBjPrjiqZPlkFySDnmpV3Kg8jucnsaWj&#10;BR0sSgNhvMGRnB7YqcShvlXjp9etQsWaLnJwfx/CliQRxkuMtSv3G2XjJEqs6jOKamfLVnwpOc4N&#10;RxxrEu7seOtIieXIZG5A7VFupmooskEgDpz170jPsY44IoEu4bR0J71CbtFk8uQY96E9dSkupaDk&#10;puXqQKB8h/f5LEdqkZwwDKA3A6dKflBhscY+oqpSFJWLUaLw7g8iif5cBiSD1qFGYn5RxilLBQSp&#10;pisuo+NcjEYxjA96YIY8Y5IHfvQkhOGyAPyxTjMmAzHqPlrNvsaJ20YJsLCOPIz/ADp2GAKt16nB&#10;pqxtKoYDA65qco+cuQSe1U5ENEeME7Ouc04qS2BwTwccH86cIIyC2c9abHlAQef5VNzeC0Ks8aGQ&#10;qck+5qs8aom5/mJHH+P+fyq9KgxvYYJqHYrc4zgZxWU2nsNKxz+pR/6NI03KkECuMt0kYiEn6EDr&#10;Xp8sfmRlXTrntXPJGqN5TIc9wo9K5asTspTsjkbuBYxmFj5g5K1gklCwJHPP6816a9lamUTCMFhn&#10;DHqOPyrKm0+B3LlQCO/fNcNaF0dtOTRxCwXZORwPXtiori3vkjMiDcDwMcGu8+zRquw8jOCT/Ss+&#10;WEb9xHB4x9O9ePWj0O6lOxxK6Td3ChzkA/p9a2dPsBagtOeTwD3IrZignWUQqnyjJDdsemaurbJM&#10;MScY9OtcFWy2OxVLMht7ESgmQ/Jjgd//AK1KdLbG63BLe/OK7rTtPtjaFx82e/XHeqE1tcxZEqMF&#10;TnIHH6V59SN2bRqq5z1npa7/AN6MvjPIyRj+n861BpIDHzHxn+HrnI7EVZDOjBlyAR1I6/41qRyb&#10;4xIikjpnqM/WuGtSOuFRN6nNW9vHaboiAzHueT+FW2iu0AkY7vUAcD2q6YcTl14A/nTo4JbgcNwv&#10;4f5NYShZWOly7lKSOTO6VQvGAevf0pPswOVzn6H/ADmtN7Q+UdrAuPy61Vk8xVzjLfTPFY+zSZPt&#10;buyKDwOMgEfMQPwpFMsS8sTg9ulXZ2BQFRz7+lQRoJcqhww56UOknuU52dkQ7xjazkk9aktpYkJO&#10;3LHgE81bNmQgEa47VmohZtp428cVHsdS1NWHPG86PGpCnBx9ff8A+tXKzgx3PkTyDce39M11B2Kx&#10;BY4965TUVj+1napIxzVwpWJnVM69sC0insO4rnNRlkVwqH5V4A/xro7iZpCFUFV9ua5C72QzNv6n&#10;lRXbRpXdjFS0uZkt0SSc5X3FcZ4ikU2rBkK9Ocdfauu2jcexxiuI8RxuoaCMZbhj+HWvTjQsjOM7&#10;s4Sa3QTrJk4x1FZ+rW0rWEkUIByMEngAdzxWtGkRBUZ//XVTUX+zhFfhWGck/L/nsa8jiGfssDVm&#10;v5X+R6uTU/aYqnHzR5dbF576K1MbFgwYAY568c9jWv4jMdpaxxhcmWRVVhjAy3zH8BW7ZaRBeXP2&#10;qBiMZAPOBVPxVp32SzgbbvDSKvHrnt+FfypJWuf0Jh5KUkeOePmuIpZ9LgcuJkfywD0GcAD+tfUn&#10;wojuNL8A6ZpkyqsqRBmUdFz2+oIxXzp4t0ewn1ZRfRl5IcHGSCythhyO3AOPWvoL4Z6wdS8ONe3A&#10;23Ew83byVCY2jb7ZHT0r53GJqTkfRzd6KSPUkjtftDTNxJkEE8EH2rp4r1AjWygMF5x7HvXKaVBd&#10;agfIhVUPXc5wAP8AGupDrabl8vG8AMcdcdOvvRRq6WPPcGTapqt5qoNns3fZ0BYnqef6DpXkt9ca&#10;c0Mst+dsvzBAykMPT/PpXqek6NBf37tPN5LSkHJOB3/l6V5bqMF9eWM+sanGERXZIc8blVtob6kc&#10;49a6Y1DhxFMzXvPFmu+Hbibw4I7h0dWaJiSflOMnBBOO1eNap+zzrmrajbX/AMQbiO6W68qZ7ZTm&#10;ERXDZfJX5m2puCgEfOOuM19MaP4PvvDulXcmm3Qa5v40AjxynmNxtPqccnsKhv8Awf4i8JahDdeK&#10;LiGe9nsA1mqO80drHI52g7yAGZVYkfw9DyTn7vh7M1h480jwMXhZOT5T5A+IX7P/AIx+HvxIbwL8&#10;JPGt/wCFvDSzwx28DXrtHZwSRqpMcjtvgAhd1CwFBGPlUlgCOC/Z6/Zh+FXwL+EHjn4HeAvEFx4i&#10;02+8ZL4phe80+O0mht4LVLC2jCQkrKcrzMu3O1XZRI7Cuz+MiXFvpur3+ltPqGrXbPerCo3syp88&#10;xdVB/dxxJndgKiDLEKM19r/Bmx8FeDB4R8a+E9Vi1Kz1fT5Lae5gdZkZJJV3XIZCceaoB2cKAOM5&#10;GPQ/tyVab10OpUpwpJN/hu/Pr/TKfwkvfHVh4S8qx0uGyK3EtvL4kyPtEMc7rIYpCqh9qYGVUjPA&#10;JBJA+g9d1m0bUtP03whrUusmPDTzSlR5yxsOoTG0sQcjGcH6Vb8ReLPEvhe51C58TCC+0iV2W2g3&#10;whZNo3IcINyx7eGJB5xkE81meHrjwu8l14/8IadHZLdI0UkM/wC9VGVlLAFSFYKeV6j5iep48/F5&#10;hGPup6l4fCTm1NrQpa94htL7URfeWwWO4LNCgYqFZsHDn5SxHAb+VeR6lpulaJq8t3YpJ5cjtJD5&#10;jbyoZs4z7f0r1q+nsNPhmso1jYXDLPIy/wB45IUdgBnPoK5vxXpVhql19rtY/LRYI0Kg52uF+b8S&#10;etfnGb4n2tR36H2eBw3s4o8R+IMmgTWMJun8y7Y7pSo3SbTjaccZGe4r5skmhk16bw1d3cqfeaJT&#10;uA2gjK88E9wD16dq+hPiLanVftl1qbxw3LKPmhXCttA29OnHXFfP/j3R/CusRWvia0uG+2wsYp2R&#10;ztlj2fdKHkHIGGBz9a+Tx8nvFf8ADH1+WyWx51r+nXPhmViW/eTOIFQqH3sT8o5HfOce9cB4q8D3&#10;mt6Tc2kd7Ct3axtKlvLEXiMnJKuynKkgEAjOOuCK0PiN4u07TLeKw8S37wW9xClxDBOrB5tpKbos&#10;Dc4UjaSO/Ga0/DWuAWlqltB5tsYjNHcqpUKBzl2GefZh/wDW+WqOnVqOk3p6/wCR9VS54QVSx8s+&#10;GfBFzqd++oOYElDqz/Zt5DbgDknAOT9OMc171tks50vVtiRC64SbPzlT3/2W9a9Q8Owv4RvZ9cuo&#10;lZdasnhZc+WQhIcFhjjsRVWwksLy8SSVQ4Q7iGJK4A/X/Jrhw+VKEd7N/wBI1r42VR3tojznWdZ0&#10;ia6zFAzPNgEEKGTjnLdflJ4HNfNvxIim+yzR2heLUL5ShWUkbVx80gYc4wP/AK/FfWnjbw3cafqm&#10;karftDb6drQlMbICGjWF1R2JJxJu3bhtHGMDPWvkz4pWVj4we51EMLWTTIjYK0TNiSFHLFpRxzJn&#10;OQOBgZNZYpvmanun/wAH8jrwcotp9P6/U/Ir46eL9Z06K5uprl5zIipbNc/vAInJKnHB27ucdSB2&#10;r9I/+CE+jeHfif8AtV67a2mjJqeseEvB02tQ3flp59hq0d4kNtdWLKSo+SaWOSMjnKEZ28fmT8dI&#10;Lmw1G7XU7eIPIdtnL5hkkaMZInRh8qgcDnkZxivsj/ggl8Ql+Ef7UHxF+IOsXjxaVp3wy106hqKo&#10;d0IN3YfZpmTBMsjTxvGqr1Y8ccV+6ZbQ58rlHryuxPiFRtk9X2avotvVef3/ADP7S/2hPEX7MHiX&#10;9knWPjD+2npUD6J4Jium1JoBL58Ds3kFoDCVljlnLLtKsCrNkPj5j/nX+MtQ8PSfGHxKngpY9A0y&#10;/uLy90mxvGMr2kU80rrbFzzKsUbIBIByBkAdK/vC+Jmq6d47/YT+JMvxNs7m58LeOdHkvdNvbO0k&#10;vnjvBEhtpRaQM8iCKWOKXcQFR1d5Csalq/zsfHV7HpvjS21m1f7WdPRHE23Y1xcyIRNJgMSMEjaA&#10;xGBvHXjt4RrSq29o7tRWvVu73+SVvV79PyvwfpOnLEO73St0S6/PcoaSPFvgebTrtnPmRsZIbre0&#10;4RF+VkQMMbGzyjLgg+tfWnwc+N3jnTPEw8Y/C3WNY8GeKtMilgW/0q52sILtRFcBZlwwDkA7O2Ff&#10;IZFI+Nxr17GiXVxN50jbFXdlsY6ZI578Z/GvYPhN/aPiDXbi4sIHC2tsTcJAuDskbCM5HCjcDtLc&#10;buhzX2NT4T9s9jSlFwnqn0Z+o9l/wUM/b4tNQ0y+1D4w65qjadBJaLHrUdjqEEkE0fkyRzp9likl&#10;V0HIeRnDfMJAxJPivxg/aD+Jvxr1eD4hfGfUYdd1rSLWOzk1dYUtXurKF2EEc8MYAZoDKYklBMhj&#10;2q5YjdXNeFLXQ/ib448K/DOA2fho/Y7y41TULi5hhgkisEa6d4/NKqs7xLs/eOFZ8sQqowP7ZfsA&#10;f8EyLPUtJ0X48/tJWN3oGsWS2g8PeGbq3NvcSpBK0w1HW47gSITejdD9jIx5IB35ZQny+PxUqNOV&#10;aWx8RjsVluUNVFStLy31v17P8D8Zf2Rfiv45+EPxS8RTePfBdp4j8E/Ebw7qnh6Sy8S3UcOlo8pj&#10;mS+jmeKYq9qF3KibGYuoMkeA1fsZ/wAEffBHwCsPiR8Z9J8MeFmbVdB1DwjMNYnuLa7trK0kk2x/&#10;ZGRfNiu7q8haSWeNtrQiNQsAhQP9q/Hv/gml+xl+0H44WXxP4buPhyszMgHhO4WztoJrh1aS7ht5&#10;EeBGkKIsu1AnG/aH3NXE/sAf8E7Pj9+wd+1JrvjvRJbfxx8F9fthBfaxp2r2ixxNp100sF7rcFz5&#10;eH0+Jp2dLNpEaV9wwuI08iOe/WqbpQW11ov+Be35fiviOIeKsJjMNUlFuFSVrpt2duzva9tNlfXr&#10;vmf8HKH7Pnwf8M/Am2/ax0fwbbaR8QdW8WWOjSajbOyXWo2TWFzLc/a40byZ9kNv+6ZgZIwuVdcs&#10;h/nF8YftE+Nf2gdJ8Ha38cvGVr4it/Duhx+HtJn8iOO9tBp4Lw211hzJI8wlG66+7OAruMocfp5/&#10;wW7/AOCifhb9tzUb3wx8J5vtnw/8ORTWWiXkL+TLqF1NGkl5etGy73sbiHFpBwmArzHesiAfzlsb&#10;C8to/LBt3jQJuUAvuBGBv7hcDnp3xX1eXc6hJS1u/v21++/59T77woyKtDLKc8WrSTbjfdJ9r7f1&#10;p39j8YaXqcOp3Fzqc/21NqPbxoQkVsmCVAUHBIJJaQgsf0qL4babba7oWq7buOOfzI/NtPlVmDLt&#10;M0J5fEZxv252lgTXE6jrl9rbCLT7aa5UIA4giLmIrzuYj+Hvlhxn3xXcfA7wqfHeqeJ57CPzF8P+&#10;HNS1x5NjZ8iyRXnRNmAuVKgsTtGRnOQK9Cm/f0R+pYirClByk7JHjV5pl3baeLyOQGO7keKFifML&#10;YUgtz1Axkev6V+o37K37I37Rn7bWkzj9j74d3F34f8Ora6XqN+00FrY296yB7n95cSJJPdOWWd4o&#10;1O1HTcyqUz4N+0Z+zH8V/wBny48D+CPiJb24HjTw3pninQnsnb97aattCRSeYAI54ZD5Uwb5c4Yf&#10;Iwx+0H/BHT4ffHnRvDv7Qv7HiyPYW9to9n4sl0e0nMOuz3V3GLV49O8l1ZxeadAYZJkkjaCSaFsk&#10;yDZFeLjTlZNvy3PhOLuKHh8EsVgpRvfrta9np6/cYdh/wRZ/aX+Dv7M9l+3Ra+M9Ei8WeD7iHxXZ&#10;+HNRhgSCKPSZVkuBc3Xnm0kEZiLkSERMp8ppFYo6/kx8cfiXd/Gj4n+JPjh4n0uw07W/FN9PrN7b&#10;6ZE0FvFc3yRPN5EUrPKkchjEr72L+a8hbBOB3P7XepaB/wALsudR/Ztg8aaF8LRaWujLpOuzagj2&#10;GpKGk1HSrmO7dlKR3ES7o2jZCU6HYpHkGjNY+KfH1l4++N1prN14GtrxDr91o0MRuWkjj3rbxyys&#10;kPmSEKHDuMIxblttc9GU3Dkfz6/PY7uB6GMqxlmeOqc7d+VWs0v5bX1v036as+d11bVJ5L2O+iEg&#10;ncyQS7izBSQMHdwcdsjj9auR3lpb6a9pMz/aXYNGuBsUA85yeSR7fzrpviB4n8GeK/F1/wCK/A2k&#10;poOgXQElppv2pr02ikYw9y6o8zEfM3yjkYAxzWRquh61pEbPq8Shkhim8wJuTZIBsBOcAnOexHQ0&#10;ldPQ/ZqT5oRclZvpp/nYo6HaXutauuhWbLE8gZweiLjuTjOPXH0FdE3hzW9K1O11jS9UbS7+0G+O&#10;7tWaK4gmU4Dw3MRWQHHQKQcZGean+Hd2x1eexhZobi5AAx1dQMsvPY9fbAr0K7tZkvpLIbl8lxDI&#10;oB4cYJ47EAjg05U/d5jnxdm+SWxleH/FPxG8B+IovGmk69NBqVsd6TsxKYIOTIGzlZCcPu6gnPJy&#10;fqTUPHFj8d/D3h3w/wDCzwXcSal4O0V7bxJNJeRTya9qUs8dxc6rdWkSwxxsDuhjYh5nhZFkc+RH&#10;Xxr450+6+zxwRMw35LxkYJC9DnoQemOOles/sn6x8KPhz/wm3iH4weIdQ8P+Zoc0Om2Wl6aby51a&#10;+MheGye8ZJIbK28xUkuZpApaEmNGV/mE4ao2/ZN6P0/U8HN8LT9msVa8o7Wv6bLffrot9Nz7M0T9&#10;pX4PeG/2RPFn7NXi34RaZqHi7xtqF1cv4/u9Qs5JrG6vpI4rVbGya3a6gS3hWOBY45gqvvmB5NfB&#10;HxB8I+LPgx8Tre6tY2s2jjkj3SncIVlDIySNj95C6A4f+Jsmk+LBXxhqel+NPCXhi28OxxWEcssM&#10;Es13a3Wp7WMt1H5vKRuwTZGu5UVMfeJrc+P3xf8AAfj6/wBO0/4a6JceH9Dt9OsxdWeoP59w9+ED&#10;31wZt0haOa6OY97Z2KPlTLJRWxHNG8nqrW/qy/r8LynJI0al6UHabbld3s9O8nb0Wm+3XF8OfEiP&#10;XNUh8K3WlrFNcXBjikhfzFnkcjaVBxsU5zn8AK9fi0TXfDXiy1v1jt0v/D11BqMS3UAuYGntpVli&#10;EkLgLNHuA3o3yuo2nivh3WdSu4Y5dQ05VR9p2MUIRJG+6+0d0PzDB/SvunxV44+CesazDqvw4s7T&#10;wVYrY21vb6bPem+la4UHzru/u2IElxPO2WYKqrCAMcbhFNOcW29UermGG5JqCj7rTu+n53/Cx2Pi&#10;r4v/ABA1H4u2v7SfjG8svFfi231S31fytXjdtPme1nWWK2+xxyBY7FJEjBtoWRGCKGLHLH6l8Qf8&#10;FY/24vGni8fFbxhrGg33iZNK1TRrLUbWyfTZbGy1bZ9phtZ4XAxEyI8JuFnaJ1yGJJzV8O63/wAE&#10;2vGXw50Hwr4gi+LVlr82mwya3qukXNpcaSupxoUmkgtriRppbIXIJBhQbEIUsvIP50R6j4jhsjYX&#10;rLbT+SsdykfKeYDl9p/uMQMEdVPOM1hVnUXuuV09dH18z4qnk2X42dq+Gs4aLmitnvbda9fxPtb9&#10;qT9p+5/ai1zTdG8OeFbDwn4K8M2v2LR7JVivNWMRjMcjXeoIcukrnzWtVBhV1Vhl8tXyr8AP2fvi&#10;p8VviDqug/CXwPr3xAfTtO+0anY+HvNjdPvxWkk8isqqrS7li5J4chSgkwgt7y2tIr+3uY2eXG2N&#10;Gy8QBwd4H3Qe1fX3wD/a1/a2/Z/OueCv2J/E2t+GdM8RzjULzTbXSLDWLg3MEMdu8/nzQyXCDaiB&#10;VXcmc5EZLO3NzQ57zf3W/LRWPWqYKrg8v9hlMY3W3M2ku7bV3ft+LPUvjL+y3+y7+yZ8OrVPiP4h&#10;PjD4o6hYSx6jocMd1Jpd/b3MzxQ3Ok6wYC9hqOlooaeK+crK6OEiHmRk+HfsZ/G/9jz4KfGjwq/7&#10;WHgBPFnhq+vHtdS1O+mOoaZY2E9mkAuP7F8t/OubS6jEv2n5wsEsoWMyLG4f8Uf2g/Dvx7+C2s6N&#10;8XPDzW3jzTdSvdZ0rW9HtEhs9WbUZFa6sdSsUdY7Ng4EqXMG5XYfMFYuJfibxd4ai1vRRZafMYpW&#10;aSNZAp+RWwocAjkg/N9cVz+2UJKVlb+t/wCvzZlk2QVMRgauHzKc+aTabvbppy26euvR7K39SHgP&#10;9pz/AIJcftC/Fub4QeLW0LRLbT4xZ+H/ABL4qs4JdFvLLTZg1ra2t1czLJbbgWljt5iiuGcrlmK1&#10;+TX7aHwD+Dv7P/7TSan4Mu5/Efw68TXC6xYS2F0soksL4mWVtOkYiK5sI5pBFbTM45BjclfLkk8V&#10;+N/g7xN4+8AfDf4kfCz4KnwRpF5ok8V1eaMZ9UsNY+xyIkupz2pjk+yuGRkMM252Dl3cxosleIHx&#10;D4hvrKyX+0L2602xtPsGnxXNzLcwWVkriT7NZRyuwtYA+GMUWFzgjgLgpUaNKPJBa6fP77af8A4O&#10;GOEnhsQsRhKz5LOMoSabTTte8W9W1e2ltVZGLNc2seqCW0UXVlDdkrFKvkNLaJKPkdoxmF5YRtd4&#10;xlGYsmMA1peO9V+HOv8AjbUPEXwx8Ny+B/Dpe3SDTHv5tYMGxNs0/wBrlVHlErMHZNuIwmFJJNYy&#10;x3UcrXAYFW5JIyAR0x9PeryTW9xEZohtkUYZk+UsTznHP9DW9Oelpf1/Xqfp8qcXJT1ulbd2+a2+&#10;bV0dH8SfhZ4u+G95psfixbS8sNYUzaTf2V1FcwX1uFDeeioxkSJgcKZVXccgdONf4d6T4c+KHjOz&#10;+G3xG8caR4AsVhubq21nVbIyWsdygH+jvJAVZfNUnbvbaApVcsVFcTKnhyx8O6fY6fp0dneW81y8&#10;l9E7CS6juCGEM6kEFYmyISCNqEjBJLHIdJYbH7XMmyKWTZlPmw2MkN6DFVCSi32/r0MPZVKlHlnK&#10;0tUmkvOzSd1t/SOs8L+E/g14zh8SfD74xa/F4e1OCRjo3ifTLV9U02S4s5GjkSTbG0/2O6UrKk8S&#10;KwGcgEDPx1fJDp52R3KTEMUBibMLMjMmYyQCUONykgMVKkgE4H2b4d1DRvC+lweMND1hY/E9vemD&#10;+zhaTl/spAaK+gu1zBIi8rNASsoONoZS1cX4sWP4g+Jv7S8TLFb3F1N5g+xxRwoZiMKRGijAzywB&#10;6ZJJrdVk0l1/rzOfDLlqyd20+/ddlbr62PmGLT73zESRGLTj72BtIHRu3UnvUMpFtM6TJiSI7XUA&#10;Fl9vQ+9dt4itvEGgapqPh/xVp8lhrOj3L2F5YyECW3mhIyj/AN1sEEg+oHBrl3XzJpZpACQTgEq3&#10;y46EjHIrq5lsjpXLJc0WVHCD5VGXjx8y9cHsP/rdqHYROFQbSuck9G7devXtSlmUeci55OR34GSS&#10;fpS2++cfZbdjh1yhB2kjHJ5/l37VaV0YRlqfdfwy/aR+BOg/A7wx4F8X2fiux8S6BFNHLqOn2dhd&#10;wtJNM+wwM7rcBjG4LMu2RsFFJ+XP66+GP2xP2G/hRBp3wf1z4wG+ttbjiGs6rpseqavp1mgiWQTQ&#10;GKKaFJpmyixgGaNyxuNoQA/zRD7VPuuXZfMQrx1OV6MtJGdSdLiSUSyxu7XM7LnPmOcknDfxHk56&#10;mvewmfVqMeVJM/J+J/CbB5jW9pKrKKd20ratu/Vfgf1GeB/EPhb4leCz8UPAdzdy+Hmmc2cl7Abe&#10;aa2MsiwStESSomjRZV/2WGcHKj1KC41UaYs9xALlDwUdOdvUY6cjtX5QfsnfFGPWvBeleHovENvq&#10;d7pFlaT3H2dpHEUN4xEVnI20KbiFh88JOU+UHkgV+w+h3On6tpYu4rlJ5UGZAvIXj5SPUH16V4HE&#10;GE5o+2tufjeKwbwVd4e90m7PyMb7Jbx2kWv2UJt45MxyMWHzE8qceoH4Vq6PJoVrpWrRax5weS2l&#10;mhltUEreao+QFe4YgDJwB3IxTbjxBdiwt9FvfLaCJmdEUHqfvAkgDHcVs6Ro1nNEy6XNDazMDgt9&#10;2RG5b5s5Hbp0r4qVPQ7qNZ2szz/xJDf3tjZ+K9GH2nTZUBuPMbEsJAG4eX6DocHI64OcjE1OWSDS&#10;Lq8iOHCcA856dvb0rs/7TFvdSRFMucqwIDAkZBwOh/LmvNfED6hpMEmmSlQ8sZIYHHU9if5DvXhZ&#10;guS8z6DCJytE8k1PwxqetRtNGuSvA2hdu7rzz0Pt9a8+XQtSisivifS44hIdq73SQ4JxvRl5XaeD&#10;xweK91tnms7wKrEI4UHA4KkcfU5qXxGJDoaadfY+y2avJCAq/Iztlm3Abzk9iSB2r5CrlkZLmV7n&#10;0MMZKKUeh8r+Lfgz4ZvLaJWuJvtLMuTCwO9c5JfIALHoGOTXrFrb2WgwwPZxtG1siiV2O+Rlj+bD&#10;NjJPHXrmr11o93qGkR6jYwY8sLITzhlH3mAPXj0/DpVi3uprTbqMBSQKSQrckk9c+1c1DCOErx0O&#10;mpWdSCjJ3sej6tHrFtrjWsLh5ry2in35+TZdJvAY5OSe5B5/SuSs9KuLy6h0CzuFRogVBVsLEyKG&#10;AZj0BIH0+lSabfXkVzJfizkktDH8qIm1E5+8vcjjHbNZv9hDWDPqbTyWMJffIUAJfkHBB9B+n6ev&#10;VrKTv+G2h4vsbaM53UfEcmg6oXuQ8t1KnlbRKVJJOCwI5YEnqDXRabpMc97axXkMsmcjzuN4IGQC&#10;fr3/AFqLUdNstSS3/cRosMv+sAyUz1IPPPsK9JGo26aW8aAtHaRgEIMk5HQ+5z/WvLSbk+Z6Fyha&#10;Ksjm57C+08OlyJItvVGO1mLDOepHPtRo89tYbdI+0hVkOAJXyCWP3QzfxHsKoeINTtotD+3W3mSz&#10;hxHDDJkgbj03ZIGOSO30rzLUEZ7/AP0mbykK5xnPOeOM4/H0rzsRUjB3jqVCi5aM9vsNca2be0qS&#10;o7E54wAOMdj06ik8N3SW+o38GpfPGFE+Bj5gTjA/Mc9a82uLK7bwdba3oMscmoXcLzfZsZwAdgxn&#10;jceuc4HSpfh1rviY68bTV4xATbFGlQj94OgBBBBLY3HH3eBWbnaUFL/PcmWF9xyXQ9luJ7OayQsh&#10;jaTojnOCTgc96fLf6lY2a28YMew7vMX5JMDpjINUY7SO4ZbSYtNI3yqM5HXIzWlql9qMepnS72IS&#10;QbQfl5kDd8NnBHtjinWlJat26HC2thsk8erWw1O4l8xojhGLZIyeQBjAx/8ArpmFM5Ik6/Ng8n/P&#10;8q0JtLt7fSklsMDKbkA6YPY+/wCFcpHdR3WJ2+R3wo9+386bjaze5lGN/hNaz1DUhK8MczwkrkMv&#10;yk56jcPXv/Ot6GO4nvknGZE3KXkZs9OoBOcmuYEcqyC1ZgXxnI4H/wCuuktNZurPTo7COONo4nyr&#10;c7huJJz2x6V6WDtf3jGtHqkX7p2haSIOfJkyrL7fU9x2rGkhvY7SPEQbT97AShed64ON/r7CtESW&#10;1/O12XClcgoeDzjt7Vox6fcXlpmCXMcDBmUNgAngHbnr+Feso87vFnlVPdP0H/4J8eL77T7/AF74&#10;OxbprK6ik8SW8mAwjmcpDdoW+8m47ZT1Usf4WPP6KSESOroVw3Qjv/8Arr+efwj4z8R/DXx/ovxO&#10;8InddaBc+cY3wI7q3YeXcWsqkqHSWNjtBOBIqN1UV/Q39t0XWNKttf8ADc5uLG+gjubWVgV3Qyru&#10;jJB5BxgEYzkHv0/fPDPOFOhLCz3jt6P+vyP5+8T8jdLErFw2lv6/8EI9pUT7sgdR6e9NXyzKFkG4&#10;DkY9R0qFHncbvlJ4yMcflTAUODnDY6fTvX6ZJ9T8yi76E8hXow57gdjWdJy5OD/ntVh2nEuJud2e&#10;QPbqfSqO65ln2Rv8pPXHArSEla4VIvZGtZIijP44PT/Oa1VTq544BIJ6Vm2SssXzsHPf3J5q+P3g&#10;x6dPT3zWjkEY2LeY04HP90jnFSs8YPlu+GA596zd0xO0NtB/Cp5YYiU3c4zVqRNRXRd3IiFmzjOP&#10;xoVwA+Bnd1FVHdS6ovI6Y+lKrM7E/wAPtzkmtIvoCsidpApwycfX8qeGiU5BGP8AOaqI6rw3OeBi&#10;nHywoJ5U8DPY1pGXQylpuXMgPvTkA5A6fhVhJJHy0wxu6D0x61UTygAUzx69OPpVxULDg9eeO1O2&#10;okuooQpIJEPBHNBaN1zjk8Dtn61A97ZRMqyShGHfOCR9Kth45FyvzA/xdD+XWnzNmkWNI3MCBz19&#10;qRZPMySpXt70FsgpHljS7pRJuYFv5Yq4+YmORgB8p/E07LKAsh5PpUTsjY989O1CnHzDgKMAe1E1&#10;YwlEfjGcdjj2xUiknCSdOgJqsZI0yJ+CBkU+STOCAFzyc80+ZshQLLbD+7RcEDB54qTaDGTnBHb3&#10;71EHYIC4+Y9McU4liRkHjtmtYaDJGCqRxmpEyRlR/td6iwQuRyew/pUTEuxfIU9cCicrbGbutS/i&#10;QDg45/Woy7BiCQCOhz1NVQu8D17Y707KqDxnceuf6UXaWgpT0P/S/rkGTwOB1z6mhUDjbjjp6UNK&#10;sS4ZTg56cnP0pd6Mm5SeevFf0Imfzk5gRhQIRjGMenFOIJPTGTn0prHZjufSn+Wm3BOAeMVStYm9&#10;h6xIjEDqxz9aeAWYZGP61FthAzjIFLuJAJPJ9f6UdNBxj2EK4OR0pRseMBsYPvzn/GjawOAASPXo&#10;fagj+Lv0FO/QG9NRrKuQqjr61EQFJB6D+tWfv48sj+QqAoOwy3X070XM5aoTKMv8/wDGmfd3Ac+n&#10;tUrKOrenP4VHHHvJK4zn8qLoG2lZiKj52ouCx6UgkBJ2nP0/wpEiwSCWbPvwPpUQlijYW/3gB175&#10;zVEX1JGHB9qrq8+4B1IXOOnWrpRmbIIx/kU3B6HgfyNA+W2pD5qscL68mhiMhV6HoBSssaksFHPH&#10;vQyDA3cE4PpWisNldGkJIJGPpTWy0jN0AGPWpg6eYY9ucelIQik5754qkRqRSPtBbrgZOakcykAx&#10;9T61Gny4IbAB59+OtWCH3cMNvUY70Nhr1Kz7WQrP83cg4OfwqvJJGjZP3h0A7fSn3EiwvlFDHtVB&#10;iV/eFtzHqKpMF2Y1vLDtIqjcfbrQznbzzjg+2abIx3EuCx9OnP8A9aoixDAs25sc+hP0rTmJ0vcf&#10;kH5MY96QCJQHI5A4I6UzzEVPLV8sOSD1FI3nhCzgqX7U+W+5aavZFhZwoxnr09veuC+JOr+JNE8M&#10;SX2lzra6crpHqEowZHjlYRxwbSrHy5pHVXMY39BwpLDuQseFVlwQMj1r4L/b18Sa1/YPhH4b6ZdP&#10;bLqd5c6nK8MhimK2aiJRlCJAFaTOQQuT3OMfCeI2NeFyetVjva336I+38P8ALvrecUKL2vf7k3+h&#10;xnjXx1rOmeI2sHt3aKW2G4q+1dysVRcDsuOMGvYvh22o6l4bi1LVGjkuJT1QbVCYyF75we/evmC7&#10;0qw+I7wWzTSRXCqEi8puUwcjjuM/mK+svCdndWFsdJnjaJIh8pA+XgdB6c9BX8UVJNu7P62xMFFK&#10;COwtWaMOLtFmBC7GYnKEHog7Zzz9Kp340yW3lsdRiBaYHa3Qh8/KfwOPrWnLp8rnKPheBnPP4e9Y&#10;9zCElK3H3EPylsHOD61zVb3NaM3sYi6W+l3a3oV7mWJCRGF3KT0ztHJP41znir7KLUXFu4Z7rmQZ&#10;yVJ9cdMHNdr/AGfea94giVp/s8LkxrMCDt4JOVBB5P51g6tJHb3Evh2yiMczMsa3UyhYxED85Oep&#10;PbGec81yzWh7VGNzyb/hH7zVv31tGoghClmc7A3PQf3m47du9bmuQahoEFldXNgskGqk22HlzIoc&#10;Z3mMAlQAOCTweD1rsLpdY8KuZIILa5sXA5w+5QOwKnHJ5HbnrWLF44is9Yhs/FCJbfbo3MKxOZih&#10;YBY43YDCbj95m4HfisoxSO6FJtnN+IdLjnZtQ0e8jtPJtijQJEX891OVB2sMM33ckcZz2586un0+&#10;2mOp3VktybYedd25AJlRQB5auTjcCRgdD0OK6GCJtOa8js5Y5iVbMqMMNtyxOc4A/wA+1eOX3jvW&#10;rvQ3+wIBEtwlx8qAsxC4XIPJGOcdCea4a87O7PWw1FtnLLb2+teJfsYuDpNhfXZVXuTvW3hY8GXG&#10;3dtAOcY5IFcpq0k39rPpxuC62zMkUiDapG7CsB23DB696t2uqXu+ODVkJmYtJIQCpw5JAA7H6VmG&#10;3udY1a6TTxtf/WAyttwOFAJ9SelcDk3Y92ELPXoc7fajZ6RqP9kyMbqSWIh8D5o2c8HjOc81saNp&#10;+qeMNU0/RNI2KtnbzzTNjd/o8S75n2kjJRfmwMe9YkOl6hoM0/8AbcIF1KyTK0bq8fl8ry3HP4cG&#10;sq80zQrvwv4k8W6uGGn+DbNL6/aIvhUmY7SdvG0Yy5b5ccnOMVbTcb/8DbU7nG60/q501tpVxqEQ&#10;vPD85urCYEB1ABVeueejY/hP0rnLjUbjxMLUWMYtYLfPlRsQApPByFAwTjp2NebwTx6z4Rm8V+GY&#10;hZRu5nmkh3MVdT5JDk4O8gAcjI4HQCrEXi3VpdNee8jMYjiGHiXDsBxv9jnqQMVwSxUZNJ7Wv6/5&#10;Gn1SR6D9mvYLia6mQxtBzuzgq3BGSelS3fiGXxCpfTooln482ZBzk8dD06dutfO8niHWtQnWSK6k&#10;ZWkBkLklm56En24r1zQiI7q2uUdkhu5o8rnHyh9p/HNYQxSm7LYK+CUFd7nV+F/iBp+hxEaohkcb&#10;49y8nB6Mem08c9sVw1xrS3ut3OpWA8yAuCz5ypz0H19PatnVvDWk+HvEJ068j80XTyHJJO1ixJXP&#10;45rifD2g6pBY39xdgxW5cSgfeBkUkHkdeOSO3Srkqrag+hzOhSa5l1PYP+EpbU9HtLXVxEIbdDNb&#10;snyMwPaQHr7Ht15rDn+Ia3s263mVvJJXy0yMZ56kck15zYyxnEatjLZ65Cjufp9awrW4tIrmdo3X&#10;Jc9DwQe2a2+sySSuedLAw1udHqmu6prMhe1ijtowhITBfcQc5Y5GD644q1LNvtzbyMgAUO2AQpk2&#10;/MRnoMcAVyOuXJFqEtZTEzMGwvUgdh3x615/4o8bJo+hywapfxvdq5KoqfcTG0CQ9CSPTn9aUK3J&#10;JybOSvgI1IqMUWPFGv6FJZTXlpKs6W42r5LAlnz0BHpnr19a+Mv2jvHttqvgQeFrUFb/AFS6hsxG&#10;4Cxwxl90k8rrw6gKBgZyx6cZrqLq/wBY1WQnRooLSKBiYXzwWbja69COvfnvXxb8a9Q8beL797a0&#10;eCS9u43tiAI4FjjQ5Mq54yMHLDB5xwK/RfD3Fr61zy2PiOKcptQkoa2PlTxb4Ul+GGqXmueHPEcy&#10;G4tv7PmWJhJBc3Qk+dA33RCsOSQVLbwFXqxrznxHca3fwS2OpNNGrDMKpLlUGPvKw4XI7da7yy8O&#10;W3jTxdpfgbWHjjW5ka2gbogkZSyyDHBJYAZ5bOORXi02tSR6vc6DbyCRrQld8xwpAJBKLwZPm4Pp&#10;iv6TikrPufhNeTbatYV9QvZoS+prGZQAN6EkHAHzHPG445ANc/dLHdSK8GyZRlWaUbl2+gVTzk9j&#10;wK2meCCSSxvJEEsTKRFniQfx7OvTPeuavdF8RXlsbnw5bNcQq7hjEVRRtxy7sdoXnGTx9a3g77nl&#10;VL7HJXlrHbiSR2AZ5ATGRxg9SuO2P8+mOsS6a/mRuuxiq7iuT5ZzgkYrt/EOhSaZpM/2q9iEtogZ&#10;xgqHfqUjIzuJzhex68CvPjf6hqSBpA8rOeAQoJK8AEDHI6fyrtoE8ti6J73RGE+nyNDJIMZzgkY4&#10;x68dv61reDJfE+paqmmaXPMC4dpsONkMYIaWXBU5kUfdJ6ZPHJrG0/TbrxFCLa6cpBGDljgeXk4B&#10;zntzgdfrX198G/hPpOlXOp6hrsciS29jGwUMA08Um3dk5O8NkAt97sBwcdVCMnr0JlJJ26md4t8P&#10;/CK1W41vwvDc6itxKYrVLs7Io34DTMx2yDY3KhQNxPUCppvFB8TXFtpOhadeZjCo9raRS3dw0q/u&#10;yW+zoz7SegYAknnJxXpvhu7+Cmmx6lr/AIl0R/EF7BZXFlomnTSG3W3vJvuam07FlJs3VSsG1/ND&#10;sMKV5XxN8d/2itK8L+CfjJ4A8Oav8O/D8/h608FyeJdDVoLfUbuwu5Li4mivIUwLqV48FZG81oo3&#10;jGcmscTVSZ2Uk9up5Kz+MoND1HXNPkjsk0q5+zyWFxE8NykgkMTLtfIj8kg7i2xgfvZbitpYJLqC&#10;K+tLyVrmSBbh2mVy8bNgMAjjDEg4HB68Gtf4ieE9O1/4q6t8QJ7i9ubQXn2v7TNF5eJ7n99O0yln&#10;MhDsVznbn7or1DUPFvjC+0y11DxA+oQacyeZoUssLIt3GjBHmieQDfHEw8v93wvA57fNYzMH9k+t&#10;wOAW0zziPwJdX9pp174OurJL+xge/vLi7X7QqqrhHha12ldqxFpX3KxOAoFaf7SXgv4R33jyGz+B&#10;01nF4YM728bWEwkEz7QTcIW4VHHyvu5RwccV0Xj3U5/Cdrp3iTxxPNZjxBDcQrLZiP7RJCyhZA8e&#10;A671YKMgFskKSa+2/CH7D83jD4rQ+O/HX2RrmNbeE6TpyskEMdvFEkAmlj2rIwQfvlKspJwxfnPl&#10;YjNfZU/aSPWllcHK33nA/Cb9iT4o/EXwtZa/aaZH4B8Ka2P7PurK7tHkkutMiwEu5A6q8jSTBzGJ&#10;USZGHmDClCf1I+Gf7IfgLXtUu774rpa+M7O4tYxdC9to2e4uvM3pcSXDqbkkBRgGQnIy3YD6i8HW&#10;Z8RaJcWeuqr3VuwLKJN/zP1KkYO3CgDI4+mK98+F3w2hjspIBFGt08jNHuzu8sL8qE5Occt+NfH1&#10;uJqtROz0Iq4dQVkjnND+CmikyL4WlFp5iJG0ju8jmOPAXdyM4AHJ5OASSea9a0r4L3OgSQaxrOqH&#10;U32/ckYK8bjPzLzkrs4AY5HOCQcDttK8DaxpKG5dG3sGK7AWXavf8+tereD9HgvraW5mRVEAAYy/&#10;e57D0I6mvAnjpN3uRCPQ8w1LTbzS7KG6tEKPt3o7YOSfqa5pYrfTok/tCFYWuJwZSygKFZvmfjgV&#10;75c2sOq5Fyo2JlEKgH5RnGPrXn+kraeI9ck0+WGeG6sckvLCREFPKqHGRkjBANeJmGP6HVhcK22U&#10;ZvD4e9a40GSKWAHpvBbj9OnvW5ek3umR6UkaRyEANMmQS3ccYABPXseldDrdhagqJ0DShcgrweem&#10;cdqs2ul2dzlGDBSOEB5HfIP1r5bEYi6ep61OhZnJab4S0aG1VrxGQxZ8x8AljjrjnjtgVJtuHl+z&#10;27F4UBVV7DPQ47YrZ1ezZgNHtQyov3snknrn37da2tFa0s18i8i3qh4YDvjv615aqJ6Haqatqc9o&#10;1k6J9qViNp2kDjjvWxd297qcUWk2wEjBhswckkjpzgVqQmWJZrq3UKnQj6ntTbWwTU4JpCQgQFiX&#10;+Ucc5FTsKUEcMsus2ayQFBHjcrFsHIPB5BI/GmRRwXUW+6JVDkZA6gdTXQ3VuEtWij6bTj0/TtXK&#10;razyWxd428sAggdBmpVdpGkcOmjkfG4sbC0ngsNsh8t2gf1bblRx6dK8Z8RfEVtcmtEnsbe0uIIV&#10;jleFMeZ3LN3J9OMDpzXrt7YWcE5hmPC927Vg6r4e0i6kUvBDOip80pXqpHzAn2xXPUr1G/ddj0ML&#10;Qgt1c8evzLPFG+nSSQTxtvimiYxyxnIbKSAhkJIB+U5OK+ovAf7YXjLSLhNP+MNumvWbOkb39uiR&#10;XVuhCpvkGcXJHzSSEBWIwqjcSa+HvGV/rnhjVrqbTQ0lkjGSFZMsHjB5+Y4zj169K5vR/iHqGojf&#10;c2Zt1JySpzznv2z9P6V6OQ+IuJynEXw1Rwl+D9en3mmY8F4bMKVsTBSX4o/f/wANXegeNfDMXjTw&#10;BqEesaTMPluLcMNmT0kRgHjb2cAjocHirMlvIVKNxjkY9fXFfi/8JPGEvh7xQ194e1GfSb1stHPA&#10;7BY3HKu0OfKk+Yc7lIYZBGSc/olpP7VXg++Ntp/xLA0qW5codStEmmsw20Y88Eb4VkcnDKGjXhcA&#10;AEf19wF47YTHwUMwapy7/Zb/AE/rU/nPjHwnxOCm54JOce3Vf5nv0rKr7A2V9fepVlwNueOPwoNk&#10;GjjuoZEmhmG+OSJlkiceqOpKsvupPvjpUcke3MZHBGOO1f0HQqRlFTg7pn5FJNe5JaocZvn2p1pi&#10;zEMAo55J5xVSRt3BPTpSjJHy84rNy1NIxTJ5ZRJhU4wf171YiZzwB14+v0qjICgDnq2RV+3c7NuQ&#10;DWkY3dyXFRHeUVO8tjP+TQskrHk5A/zn/wCvTBgHI5+tRxyEZFVpcXLrc0UaSMDzV/Dv7Gpgyebh&#10;myOfwz/TNQGQyhSO3XPbFQeavmBj1PWm2mP2atqbA2gbe2aqC3QtsY9cU2CZATgHn3qXz0b5dpyD&#10;2Hasuexi00W0AjUhOBUmehY5z2qNJAzEZBxjoMH9aWQgDaTzmhS0uDZcWQEgEYx2pfk2sCcnmqkB&#10;JGxgTjue9XAB2IA61b21GoXGw78fMOvApTGrDLLkr0NICVYkY+g7j2pfNcYZRzQmiWnfQWLIUyxk&#10;9OnWrDtAy70Yk9/89qqKjs+Xyue1W9qxJx75pSdnc0V0MH3cIc+3Sl6jaPTp70EqQCnp0pAQcsTj&#10;mk5IoUqjwlXI6YH1qqhBPy9QMe1TGMFxuY496liRwfl6etRN6FKVxipKfl/OsqeJobhlTOD3NdGF&#10;ZlO3qOarSKSRnqa46lrl03qc+8bNIA3bmqDWexjz8vX6V07RwIwyPmPHWq7WgaQe/wCnvXDUlY74&#10;SsjDt9OfbvdQynP3v54/ziq9zZrHzAoVW6+ua6t0lEYETFAOvT/69U5LWC7Xy8ncBwR6/wBa8uru&#10;dlKZzSwMq/IQc9c9aZLAFgE6kLg4PPrXQw2EcmI9u7jGcVNe+H2k09hZjcBhiOv0rzq/kdcXcveG&#10;WNzprxjqhJOByMng/jWksZiwinJ6Z/z2rkPBfiBbPVpfD18qhpefdSDgj3yTXo2pafcwzgwcq38O&#10;MVwtGkIu5z6rO1wWQ9Cc/T3+tX/sH2e3+0RqVHGVHakZWjb0PQnvXQ2jRS2ykDAxg5PcfSspRWxt&#10;FvoefXdn5lwJbVtq9ww6H0qxJF5MaPGPl9ff/PetO8imkmAjUMoyOnfP609IAYBxkiuOasdUa7tY&#10;xJU+UyFSAMk54GBUBAY5HBHtWzcxRvGxyRjjB/wqqlsUXe7ZI7YrLkYc/UzxBGyM0oPPtzVcSKCp&#10;hHJOMYzW35OGzIDsHPFUTFCCXTucj6UuU2U7q7KRLxxmRgWPtXOSMQpJHGc//WrpW3eZujJwR37V&#10;halGxbbuwRzxWtOHccqt1uUftAjxIoz7dKxbwLO5lXOT1z6/0rYeFgmScjsTWdIW4TAOTzXbGino&#10;Y+0ZkSW24ZRsE4z71zusaKzRG7DkvGOg7iu0AUSZbt6e9crqTSAuEc8f55rso0rbk89ziVL7dg5O&#10;OAa5DVRJJIZZvkc5zz1H0rt5Y9jhdwORn6Vz9/bRSXEjSH5QP8mumw6crM87ktozP5kXA71zXie0&#10;mksyigSEldvbGDk8V3M4jiYhcHHQ9q5a4lE2oJbzguXYKFHQBun4+tfJ8dT5Mrq+dvxaPpuFEpY6&#10;DfS/5DPC9pKLLzJDnzGOAeigcHB75qXVIop7uCK9AEAOfqTwK6WKJ4f3TfLs4AXoBntWPIPtF1JK&#10;xwUKgDjgDn+dfy/OHY/c8PLseQeKNOt7/WrzbIYwri3Vh1yoA4zxjPtX0x4Et7G28ELMdsckE3kC&#10;AAAmMRjDY9c5z2rwu48NWtxq02pSTtGTcCfy25RyPvD8f/1V6doN39nRoY+VAPXturwcyqJaH1FB&#10;XppI6rS7q41G7e3jIVPL3Mi+oPX1rqJBcW5KSymRDjCjnBrjPDltezyzX9sVAgiYuSyqcE445Ga6&#10;+K6iljkklZVKDncc5OOMHvXkUagvZPYsMk9gYr54g1urldzEYDkZA5549ax7y11PxJDF4f0QxR/N&#10;5h3NjcFYE5OCQOc8V6BaRXuq6UkmpKsUO0snG7dxgZFanhrw3pmk6imooh34BLkgDapzgY4Az+de&#10;jh9WkzgxFF2JvB2g621xdf23saTZLCYyMKoi+YOueQpA4Jx6151qvh2/1zVNQ1a+leYWKFozK5Ce&#10;UoBCJng4BwoHWvdtOlsF027s7hg8pmztJ/gkySPw7VFNY2kOjx2UcEchmkBnVyc+WmMIMYI3Y5z1&#10;r6ujCPLZM8T2ba1PmD4d2vjX4cfGq3+Jv9gwzaXptnJp959rAEL2+qrGSkbLuLSZhU/dZArMGxvX&#10;HTfC3wl8Hvg9pTfCd4G8q4vr3VrK4ljTg3b5W1H2ZVEUK4/dq+4dFDKABXut2uizeJ7e7htoohOR&#10;I8ajchXdgDDcMeMVNp/hfwf4m1rV7OeCBdcunlu7QTOQuAQiRxAcAqPmIVSdp6Y6dFJJe6n/AFp/&#10;kvuKpxd7y2/yv/mzwbxEnhHxP4Ek0jVNWkttVsZi0Q27opUZNuN/GCrD5lOAQQOOo39Dhm0DSbHw&#10;lvlFvBbRmXO355TGPNTCgBlDHAJxlQKfP4Am0rxLfaPqkC3VzEkU0hhkJjZpl3EBHAI9T+mRiqs9&#10;/Hqd+qRStJJBGNxXlQceuOoxg181mtVxTctz6PAxTWmxoLfx2H+m3SKyowyJOnsD3zXH+I/iD9tj&#10;NusUZWRtzOp53Z9O4qHUbyOxiK6mjSh/mxzkn1/+vXH6HYQav9v1C7jSSK1iZViIOQ8pAQhs44/r&#10;XyN3J2R7sFc5vxVftDatqTLuSZCoVjnOTgdcHFfOXjf7JaaLDPBEPMjuohLLyfKgZwJCVHbIAr6q&#10;8ZWGiQWUTPIVuolEgiY7kEY+Xv8Ad9vWuA1Lw1pOs+Eb9dWt7e4nnAWJm3K0R/hMbKQcHpIpyrAB&#10;SK8/G4SU7xiz2sDXjG3Mj5V/af0jRviL/wAI7q2g3EFnfadBPE0ztKy3MLsrhREQoi8o5LcfOxHI&#10;q14O8JX/AIZ8GjSb/wA3TgkjwmKdQk0jydXYdAGB6Y/KvoW1sNI1nTbfRfE7COWzhkgW7kUSyRhV&#10;Chtx+ZiQBn14rzprrUL/AFD+xpIFuDDGQlyQU3Bl4YgnuByO1eLisvhTxDxD3lZHvYfEznSVHojk&#10;tc8OzaPrtt4VvZmuGuIA8Rl4IjYZ5x/d5CkfhRHHb6Fqmn6Rp7JcrczASq4IAiH38uMkDnlscD5q&#10;39dOpX+p6dc310biex/dK8mCdjHhT/sg1Wu/EWqeB9fa40jzIL6aKUCSNlXdAW2SKrOGADdDxWE5&#10;RjeT01+dtNDotJpI5L9oCxtpfAeiW17crbrZyXKQWMbidxE+MFOBlC38fevh/XtKD6hHq1yDd28R&#10;ZXTPDbCCu7OCRxX0r4nnu7jUm1idBOjERiPG5oIY12xoW5yFHG89f0HlHiiewm0i4tdRLorI20IM&#10;typwB74Pyg55r5zG8tau6m3/AAD1sHeEFH+tT8MP2kb7X/O1SwuoYVt7i4Z7iSPc7RRId3lxADAU&#10;nAYnnoOgNex/8Eu/gL8Zf2r/ANpPXPgj8GvFU/hC31TwbqOo6t5clybaWDTDALaCW2gdPtHmXdyA&#10;UZtoRpGXL7RXmPx3tYNPgstKt5h5IgxKp4dJ3Y/ISOr7BuOeADivRf8Agmr8cdJ/ZV/ap07xB8TI&#10;Xfwf4wtLnwfrjRMsco07WZbdIJ4pNyPF9muvLuSylWKIwBDBTX9AcONSwNvJns8bU6scpquh8SV1&#10;p28n5bH9x/7FfwYh8Dfs/wDg74F/EZrXVNdstR1DSvFF5Ep2arfT6W264lWUBy0lqYwwIGAmwqAM&#10;D/PF8afDSHw9ruqeAdQt1QaJqF9ZFyoib9xcSQq8YPSMRxKBnrxjnNf2UfsN6L8Zv2Ofiv4w/Zk+&#10;OWsza94o8PTW3inSNRXUnv7W9s1U2M0K28ztNBczDdeyjJbbMVcEp50v4m/8FpPgB8Nvh5+1bc/G&#10;P4SarYXGj+PLFdcvtFt7lX1HRdQuyWnW7iwXNvdTjfatuYRyCaFVRDEpz4Zxip1PZy32a81Zdlqr&#10;a+uh+D+GmOjhs0lSm7qqlZ9L6v8AJ/ofgh4i0VBejSI0ZIreIbBGAPMVuSxx7j6kj1wK/YL9mEf8&#10;E3fgv+w7deN/jRbS/Fn4z/E/7XpMXh7TLmOE+DbJJNn2mSTEbx3aoElBdm89wIoAkfnSH8sviB4V&#10;vtR0eTXdAG24VNk/VWABwJMHuMdhxnJrf8BalYS2ljpVraGCSVvKmdRt8oYOQGyCwz6d8k81+hyl&#10;7rVl8z9rzbK1i5xpucoJNN8rtzeXp+n4el3+iWOq2IttWCaiBbr9paRFxIRwxKkEcnqvTJPXv9Jf&#10;A39tH9rz9na5Sb4M/EnVo4ZY4IbjTNZZtbsXjtQFtoRBqYke3WOIBM2zp8gCoQAMfO8pkgtnRAQU&#10;bOGIznGOSeeP8+2XI1/eXa7GzLAV2EuBkgggnJz8vb+VeO6HNFxlsz1sxy7C4lcmIpqXqj9WX/4K&#10;2ft8/wBhpe6xYeFXtb9riK3u5NCeG2nmg/16xs06rIUZlDqD8vQ5r9A9I/4KL/tEftT/AAO/4ZH/&#10;AGftM8N+HYvidFceHo993JbanpflRNJq19cx2yXGyLU5XFlDcyeSsNxLGU8zeQn85+p6/wCNb/S5&#10;vDmra7fXukT3ranJZSTb7M3rgBpguNqyMABlSAcdO9UvCfi3xN8ONTuPEHw+1CfRdZuoWtmvrGQw&#10;zfZ5QUlgYqP30UyHa8bhkOAQAyqw4MNlFCnV5kremh8njfDvB1qK9nSipp3W7W/X+vzOO+MdlqXh&#10;yHUbBjA92hjgkjgYmSz8iV4jZTYATz4GiaIhHdOm1mHNeTx+FdStwLi9MMdqqmRyx3Hrwp7n19a9&#10;Uu7C3uLG2sIAsUNoyAIP9XiLI+XH3SvGKg8q01eJtOvJN8Z5KoQScDHH489q9pWtofpWFoShSUW9&#10;Tsv2YINDvvjr4J8O6u/7vxml5o9+8sayx2scz7VuFQujM0eA4UMGPIHJFdx488KJ8B/ib4x+Evw6&#10;8RXWvaG1neaDPqS2n9mtKLjbHqcFuqu4a1MkQSObpMqk7cAM3i48OWSWsNjLAJVReMqG+8eS2Od2&#10;cHIOQRnINeh6IPCFzZ+JJ/GOv3un6nZaaZtBhNm97FqN+W+a3u7ksXgBTmNhnc5yxCrtaoVlZRS1&#10;PIxeEftHOTbi1Zxte/n8i18XfjX8ZPjZrFjf/FzxDdeJp9E05NG0s3iRgWFlFsaOC3VB91TGrEsz&#10;OzDLMT0wdJ8d+IdH0XUIVtRceJ7zU7PU7HxYt/dwa9pZs4fLMFpcROuIp8ZkO9W5wM4TZy08cgvp&#10;ICT87D5jjp6H+uO9XYpRYwSNEFbcNrFhkDHcEe/6U1Vlzc25zzyjDzh7JwXLfZbf8N5HWa/8YPHu&#10;peGPsnjXXrrWLVr43pGoOZZpNQmDJ58szlppJJCxDu7szZyc16N+y98Hf2gf2tdH8QfBX4D6fdLC&#10;6pc64zTR2+mRTWqPNG13I5K7FjjkkQBdzMoOcgCvjTxRqqXGtppV7KJo7CXzEidgCCQBuHGCwx17&#10;V+mH7Jv7Vvwa/Zf+EGjTfDK38RaH8StZ0PxNovjvULe2iurW5g1F2OnX9pBcTrD9ot0WOPAC7EaR&#10;tsh+V1TalP3nZHp42lXwuG5cDTTk9tNE1rd2t20t1sfmLoH/ABMUtorwNBFcLHIBMm07HUMpYnk5&#10;Ug7u4Nfb3wH8Ba7+0h42f4WWl1o2k6ldWolsJdcu1sbO7+z4LRLIUkTzViXzFBX5lDHPFfGmovY3&#10;N35lrGttaNFHCtuzFjEioERQ5xyqKq89h+eFc6Sk0BgjleQH+9gr6YZXDA/iPpiopTUXfofb1KVa&#10;dHlTtO29rq/pc2tN1k6Q+ppa7Lme4kmYTCQSLCBI3MUicNnqpHy46cYra8H+JrrQrWONYmdWnCne&#10;W+aP+9uOTxk4J6nviuSls4Wt14DwuQpUk46ZJAHQe3tzVi41LWNQtraxlnLxWybI1ZcbUzyFIxnn&#10;8ax5n1NnRvZM+qr+x0rWFm027iDoQcPjEiLjjnORnqRWh4b8MaLqN5HoqRxu8kTOpmbywvlj73Xa&#10;xOflBzzXz3oHxH1fw1pcmnRrFKTnDzDcygdd2fvDsOa+gfCeuDX9Ai1CVYnt5ifLMbHc47tsYYUK&#10;R2P1GRURUXLQ53TlFaHQ28Eh8P23hN7mT7LpsTw2zPhjEgJJxjgjPrxXxvr9hrVnf20mpKxiuFYR&#10;ybcrIysPkyOrY5HqM+9fWE+o2WnafNd3LDyHV0lfBJCyjbgEdh9OK4V7TSv+EcXw54slmSHTF8+y&#10;uLXG4SFcKdpIDFgcc5wM/i6tLm3O7DtwT5TwDUJBHD9muDkYC+XyoGD6f41SjtBreoNpNiGku3U7&#10;njA3BG+UOSwxxnjNFr586mS8YeZO26Tqcn8P096+v/2a/AT/ABb1RPhVpus6Z4butQnZBq+tzmz0&#10;y0hC+Z515dAEovy7QrcO+1FO5wRhGm3ojbMa6p0ZVZbLU+tPCGj/ALNU3/BKBvCXi5vDtr8aLbx/&#10;dXGjLbSONYl0uaGFmnuPL3SfZmUSRwbwtu2yMcTAtXxtpum6Xfi3kaY26MNrYBdVyMnLOSxO7g46&#10;npxX3N+0h+yb8HPgf4TOv+BPj14S+Iuvy3cdl/YPh2x3zqpP7+Y3SXExWOMKcFlCuxVM8180W1n4&#10;V03wH4hs7+/sbXWbSS0vrA3E7LPfIxEUtjCmNnyR7pd7H7wEYG5gROJi3JKStZfl6HwGRVKapTq0&#10;pSkpzb1TVr22TSdl8+vy43SbCOOba0fmNtDEjIB65GOuemK9I8Hanf6HqX9peHNQu9H1S6ikgS6t&#10;ZjCyRyYDqJFwyBhw2Oce2a4R9C1HS7Oy1i8tZ7WwvGlFtdXMbJbXBtnCTJbyNhZWjLKJFBzGSNwG&#10;Rn0zwh8CvjN8Qvhzrnxq+H3h261Xwl4XlMOpaipUKJyUU26AsGd4lkWSRdo2xnILE7D5zTeiV2tT&#10;6irKjGFqkkk9Ndr9vv6Gzp3w58d+P/FFn4A+HemNqurTrOyW1uYQzmKPfJtLugLbV+4DluwNeE4v&#10;Tdizu4vJuULpNFJlZYJVJV45FxlZFYfMrYK4PFfQ/hb4ffF34OeNbv8AtOwk8Ha9pemRXsI1B7eK&#10;e3W63G3mgLs6LKRnaOWGegPA+krCPXP2hprP44694N1TxjbaZc6Vpvi+58PmPSZFju2ktLaUiIhy&#10;wfHmSou0KCJXVT8nLVjFpR2l/Xz06+Rw1c4WG99tOnbdNLV+r5bPRLVa+p6N+xX+2j4Z/Yr/AGRP&#10;H0Pw4063074larq1lDFrM80sq3dtOj7J5LQsU2aP5jbIwVhm37pAzlxX5yeIfF2qeM/EN94o8SXE&#10;V9fahM13NdJDFbefLKdzSeVAFhj3E5CxqFAOAK/QO9/Y++IXgP4ea0vwt8GXF7aeGNfn1ZtR1u0j&#10;g1ew0/SrU3Est40Z+yyQzOskSom9ZiEVCWO8fnh4x8T+Ftau7rxtZskM2q3Mt01rEFWKMy7XIhTg&#10;heRtRAVUdKv65KSjBvRI5OGI4Gpia2IwqvKbu3e78l3S3f8AwLHLTXaTtviO9VYhicgH1HY/0FUr&#10;kSfZCbXEZOcZAXB9fy/StqXxBf3unwaPe2sC/YFlWGSIkyMZSHPm5HQYwoHTkHsa5G4vTDIm7YUe&#10;RSoboT249eOBXf7JSV0z7iMGtzp9cuvDdx9kn8FtdGM22Lpb1EAWZmAPlFSQQoBLHrkgVBpms6xp&#10;qpfaZarqVxK/lwWgXe00zHygirjDNlxtBHLYHSsOfVdPkuDcSyhSXCbX4LyN2QDOcHngc/So7TxF&#10;bC4e7tbmOOW0mRDIj/NFMhDL8wxskBGQOGHpjkxJcnvIyqU7Q5fzPpb49fC7xr4TsvDXxQu/B154&#10;M0PxHaNbx6XPaTWv2C4s8o8cxmRHM05VpQX+8uRFlFyfEvh38XtH+CXxb8NfFjW9At/EcfhvU0m/&#10;szVYJTpN85ikVYZp/LKK67/MiG5mEsaExsAQcnU9Y8SX15Jfa7rGoXty7GQy3l1Ncs/c58+R89uA&#10;BgcDAr9wf+CW3w9tvj18GPGfw68V31hf+AU1aym8XeDLmwg1TTdV+1QALdIWdLzT7tHij23MLmMt&#10;GrFTIpzlPExhKVXotT4TiHHVMBlbnXSmtmrtaN2tfV31sn1e7Pxc/b++O3wo/aM+O6/HPwevk6r4&#10;y0ax1DxHhblLf+1njjia3iWSNfms4IUilkU+VNNvdcDC18bQrEpcjaCzfMWyAMkd+ozX6d/8Faf2&#10;OvB37En7Q1r8Lvhp4mg1aHxFHPrk3h+KKUyeGYLmYPaafcSvIyyxyKz/AGc/JIiQ5kQhlkf8zoFS&#10;eL7IzGQxg5BxjAOendgenPPFelQruqvaNb/19/c9DhHF4avl1Opgr+ztpfR/p9607EigQqY3B/ej&#10;ax4K4HTnr09uelVCfOwxkOBj5sDg+ikcECpWR5GJTG7OGJ5254yR9OaJHt0m2MwVsDKBgBuI4OBn&#10;Oe/pXaoaHuKWtxFH7zzojhMHrwAD7dcf1qbcYAq7S3HPYAt/CfUn0PSo0WfYJAWZG+UgfLxnHGQc&#10;jNEMoDLFKrsZHIkwcneP6n9aalfQwqN3Po34A/Fe1+Hvhfxx4Y1BZFbW7e0nsDEmfJv9Pm+0Qy7+&#10;cZPygEFSuQRzmv3f/Zt+K2o/ET4ZWniK5tEMjJslng+5cFdpdlAAC8knaMgdc84H80CTHLPEQsbK&#10;AHVFYjJxy2Rtz+OehFfvD/wTQ8ZWepfAO28N6tqUeoalpM9zA1llVuLS3SYrbNKq4JSWPcYHOQ6g&#10;jJ21rODqU+Toj8W8Ucsp06P1qK95vX7rfoj9DtO0vUZr+Gx1qCW1ilIPmBAXQHkcHjpjv3rQ134e&#10;aPZXMDtezXSsCChPlMnowKHBUiuv0fUYtSml+2OzeUilWIIUr0xnJ5FdGw0vVbR729gk8sAoVVgW&#10;PuoXkZ7CvlMRgo3sz8iwmaSjZnhNjpcVzE8ltI8kMOCDgq4PuD29wf8A63K+ItNTV9EWW4DPcI2Y&#10;mLf6sjPHHb+tdNMbzRr6XRLuCW1Vo28kP3jYkZYjuD1B5HfqDXO3utaZoRit78OyscusfzPhuAdo&#10;7H/69fP4uEeXlkfb4Oo5NSieV2w1LS7xbW4ty5l5A789MNn61d1aSwNgVtrl4DJ0LKWC7eTwK0PE&#10;Gv6Jqd3brZb7SNpGjXCnzcgbgeQeTzVLWtYl8L+HLq3WMXTyIfLbbyWBySx7ADqO1fNuKgpJPQ91&#10;Nya01KY/tdNITw/JwYcyo0OWB8wZUjPP3f4ei+1UJLTT28uFdxCgqxAGTu7kfWuVstZ07yXu9Juh&#10;IyusbEOX8qR1DhHx9xypVgpGdp3DivSYdG1XRA0MwzJKCWcYZeTxtYfka8utKS/r7jqS5dy1e2v9&#10;laQtnYyyF5IwisGOdvQ5PqBXM3Emrrpyad5wFtbz+cEXqxIwVY/3e4HrWraxxmKSKRy03J3IeM9g&#10;M1jN4i0sKLJZ1DJMoZuygjB3DHzYx/TFctepF6t2uTCHldl/wzLout688LqSlvhmiyVQluME8f45&#10;4NWfiFo0/hkprFuXGmXk7pFauzCRSsYchiPvrnIHoME5rmo5Etrm4nijUy3JUsVG3cIz8oI7ADpW&#10;t8RtVtvHi2yNqUtpNp0MkSCJFIcSsrOSX43ALjOOneuWM4yoyUviW3T+tOgcsvaK2wmk3UE9oXmj&#10;LQzw71RgCNpzknv+PtXMaBZ2theG51dVubSeRtsRHzbT0XnjA7V2/wBgmv4i2kx/Z44oREhcjLju&#10;AMZGf161b8Iafp+rSz6JdskFxcxSGAMclmRchFHc9T1BODisp4Z80Uvl2JcrJs4zVtGfUNXiEcax&#10;WFsoMHkfIRkfdIHGzpkeo/Gug0XRP7PtIY3Z5p5wWeZ+QmDwBjoCPf3rZW0s47RbOe6dLiNfLHQR&#10;SEfxYOTj8RirukebaWlxdTQi4+x/MwjBLHA5wOM++OlQsNzS5rkVKrcbF7MGn38lrcXSJA6CQXOB&#10;hT0OfQfnzXFReLLGw8RXS3t0z2xYHzUUseSBuwOcYySBzxXfaTqPhzVLSQ3LC3WWFt0LKNy5HAIG&#10;enrXjclnpt1clFUhRwVOSV9/X3rmxyahFxaOajQ5m+c9JsvFNvazXumCXzYZGZYJGGGdPU/h6dqo&#10;ARTJJDZ4LBCfdSQSM9xz0xXnWuXWhWlk2s3bGC1sNiXEu1ikYkYIjPtPALEcn/8AV8s3n7cEGh6u&#10;1p8ONAGqQ29xJC1/dTrBDcwhdq+WoDOmXz+8bjbxtzyFh3zb7I78PlVSrf2Mb/gj7h0vxlFNdx6e&#10;lj5M0cZ8yWdiBK3ZkAAA46g8113h7Ujc6gF1iJRZyhmEqg4BXoG6kEnvjAHWvDNE8UXnjnRbXxPc&#10;wi2kuEyIY9xUMOylvmK54DEZI5716xpWrabbaWlvOGgMfDKcnk9Tx1Bq8LiJuV29Dz8XhUtEjvTa&#10;Q3eq372tykphAdQP4lI9e57GqVhJHdXQmkQHYSenPpx3zTY0hiVLqPaQ55bgqQPf0qzEqzTtcKpH&#10;JZiOF9zXu0nqmeDUhZMs3UtqFaG9C+XMSpDD5eezc9/84r9Gv2Kfjtdx+HNC/Z28ZefeXWl281vp&#10;urSlT51tG7SWtnMActNBGxjWbAMq7SwaQM1fmfqBS6T5CHPRMc9fSvefgr8RL34aePfC3isaW2oR&#10;RahaxTwwSBTtd/LyufvlS2VTjceM19bw3nE8Ni41VKy2fXQ+V4lyqGLwcqTV3uvW2h+3zRsNsmeJ&#10;B29Pf8qbMqOFPIb6Uur77VpUQsoViMEYOByOOce47VlS6s6QgW6ZZs4Ldv8A69f0zSrOSTP5iqYa&#10;0maDSb4mKn5jxz/MVSa6eEeXsDepY9PXisiWb7WAkpIZfmAwefyoWYH5Dknt7V005Gc6bWh0tm6o&#10;3lDnJyP8/wCc1sBSY/mOOenvXHQSFRh+vYiugg3KqmQ4b+f+FbXe5hsarhZerHCnp/WpUdmy+eO4&#10;4qiPPIKLgE9c9KmGdvfOMEVqjKeqsXGnVlIAxiowyrjDAZ4qsJQVPH5/57VHJIMjYNxHX2rZSE0k&#10;W/M+9gjPYHjFRR3Mjj5QNg4ORzn61WjcsvmORn071ZZo1ZWU/l3zV3MVZstKGbD7sfypbmW4t9Pn&#10;uoiWaJGcAeijPQVENyEPwVPPXnHfipoZ3iIkJwWHr+FNzNeS2xwEd61+PNRTK8g7DNdtoF7NJaj7&#10;ShVufvdcgngj6/5NaZMcYyUU5GD/AIUvnI6h4l6nGK1VRNGUm09CyJBjzF5yO2Mmo4pSxYdM8/8A&#10;6qgQ4HuelOSTD7eQoHbnrWsWrXKbvqTk7OByX7Ujwq4VZjjIzwcUyMwSTltxBXgj/wCvSqwkd2lJ&#10;IJ7e3/16Sab0FJ6XHBIs7n78H0NSFkJHmcjoMHjmqKyrO2zGMfhTxLskMK8J1Ix0P1qWrGF+xoNc&#10;W6KAdxY9gOM/XpT2lQqN7YJ9j/QVTjMm5myMDrn+lSCQj5OvfFaJgTK/lcpxnof/AK9OBUHgc+/F&#10;VllJbK9B61Mc7efvAZ59PeraBRvoWVO7DgDGOnQ1GZDkgt/+uhS2DjA9aCECj5eD6fzrGUtLGEoW&#10;P//T/rnVCeEXJ7Z7UMznhzntSKWHfJoDHYQB83bPv61/QiifzariAfMQc8joaeqEjLMcA9qQCTPz&#10;L9eeKcrhmwpyB3ptlcoFY0bHccjPeggbgRy3+AocmXIxyRikZFDlG5BznPTH/wBelexqu4okaQgK&#10;MAjhh/Om/wCqPlqck8mpjliBkE+lJnkINuDz/wDroTMmr7DVCgDHbnimruwc43Y/Cnsm4YJ4PpUQ&#10;DLnJyc03uLmstRGIQbsE+v0pUc5zjr09aF3E5JOP1NJncM4PPrVJFSkhvzM3BwQecVG6wMpK8jr9&#10;OfzqYHZ8vQH16YqB0SHHlnscr1GPakZpolO7PBwB3Pr2qIqwTbIQxPXHA9eKfGFGQcj05psjJswu&#10;A1WtwcyIHY/yr6YqEhnyQpznGSamXeqF39v1qN9xGWzknAq1oDV0NRWHXnAzmlzjLqOeuadGwU7d&#10;2cjgUMy4OR0/OtLE37A0cbp5TA5P4c0Sbo1wi544HWqm/kuucqe/8qkYMfmJ+mKVgjLXUozsVbdK&#10;2SowccDmo9o3BMfd5Pbj61NcyQRyc5aU4yeeAB1Paq7h3A83nHPSto6mctxH+dhM7YC8AVGICmSz&#10;FiSdoPQZ60PcqTsQYA5PpUcLctuOc9AB0FDetjbboPMay4J4wei85I9TmkkDKfNnIUegqYbn2hcD&#10;8Opprwxg7ncsew7VSmmHIiWMx+cPtTZA7jHA/wAK+Ov2l9D8H+J/iVpMc6RtqujadKjuWlEsRuZE&#10;ZYnizsXAQPn7zBhnAHP2bHNbeH9OuvE+oc2+nQtcsOMtsGVTngl2AVRn5iQvBOa/NrWrUaE1zrN/&#10;GtvcX87XciDk5ncuSwBI3DOCMnBGATivxfxiz1UsIsHHeW/otfzP17wiyj2mNeMldKC09Xp+Vz1b&#10;wJ4Y0HToG1aOJTdznBlP3gF6ADHAHJGOefpXoRG4lYlUKh+YDrntXG/D02VzoS62zh4pB8rgHGMc&#10;nB56+1emWEOnM4coNrAFfp69a/lqprqf0PL3nYomJpI0mb5WI4+tR3enQi2N9dXCfZ0ZVdTjOXO1&#10;QM+/0q7Z+Zczv5n3VOAF5UDOMDIzXOare/atPubV0WM5AQt1Jzg5PTpXLUta524SinoTzPbxXMN9&#10;pIjhNoQVjKA9AcsTn5uvevOb/wASaMHj1HxCQYp/OhjVm5DIfmAB6c4rXks7vTrv7Bcxslwm0gAk&#10;YDjK5PbI9a4Dxz4o0TxZY2iTyH7VpsssUm5CPMU4GVI4xlc8DHeuCtOz0PocNRezGnW9ftNLk8Pa&#10;dIm9lJgjkXO4nsrdhjoD35ryqW/kt9Ultb2y3MJPJfDBsuhAI98HqD+NdxY3rW12uvXUxZrEAQxj&#10;o7OuBk9wB698V5f4z1W61HxLFq17K6Ix35QHd5i9DwMd+eOTz3rinVtqezhsOtireRGe8NxGpjWV&#10;Wyg+VevOce34Vx1veaYdK1i603U49PvbKOIW1ptG+5fuqE9AVPUc59BXqHhqXR59A1m4nYz6hgJF&#10;EzbfJRlY+aSfUggkcjoBXzq1rez3jyTnHnOdhY5YAcKTj9O9c9Vcz0PSo01qmVPM1FZ59Yvs+bJ+&#10;7DH7uUHGD+OTVmzvbsXLaNb2/mzzFZpSRgo207V+hxkVoynVNS8Oal/Z1g9xLpxHkgAO5mbhmVRj&#10;PA6DmuJtblG8T311rRlguxDDF5KqdwZR84kT+FgoHfnJ6U+RRaR2L3kyp8R2uobCG31GZo5kQzSb&#10;vlV1cYXJwOCBle1eSXHjTXvCura7feG0gnt9Zs4reW1ny9uwjQhTJFjZKFLMQknAY7hggV7P4212&#10;78Rz22sabbiK3i2WyPOuVCg46dVCgcGvCfECqt/dXMyxxpKTtVf9WNpwNvccCuHMk780X/Vj1MAv&#10;dtJHH+Gde1nRfCL+GLaCP7NeSNtBDlvLbkqdxO/kdW5xXdWepPqOnoFl2oykSRjBII47dBXl2u6q&#10;1qzzT5RoVJDdVAHr/gK9X0rwv4gfwbYSQ2BW5u41uCwcbZGYZ+RgeQ3GB69a8OlTm5cq1sejiYK3&#10;O+rOYutBghnlu7KQlHKkL6epB9+1XzrzaHex3umRlPsZDRs2W3MvqSMZz7cVz8viKSW+jslT7Ikb&#10;bJiT8xOP4e2B396mHiXRLdRZ3Q8+NlzH5rFVBI5bpjPtSXJ9nQycm9JK51XiPWtT8TvZ6mj+UHJf&#10;eDhlLsGbOOc9R7/SuplK31rKLKVto3EDPCj0wO+fQ815pLrvhxLlJdOvIplwCUyNw567PqKzpNRa&#10;Z550ugyySlsIwBzngYB49MV3RrWk+tzixEFa0dDRvrm2tNEdrdwJZGVGjT7546kdh6nvWJ4EEcev&#10;vHd4zOi+WrAHlSeB24HOKqaSkEniEy34fdLkALgduN3fA7V3+j2aaFcyu6fvivyswBKhu/1/xrHD&#10;YWdSrGpskcWIqKMHHuZvifQxeWz6rZO0blZjEsSh3kmA/doR0VGIOW/Kvmm70zRb59+oRswn5kd+&#10;uT97OeR9Pwr6waX+0tOa2sWEVwrhw3OSFyT6cHP54r5u8RzAXSu670kRySDlizMCQ3oMdB1r08Vh&#10;oaVDkoVJWcTn7n4OeKfEV5Y+EfhfClzNMXWK3aRYvkRd2dz9TgEAdSSOnJHzv8WvhXqXhrTodP1m&#10;3kivru6MMwfBWBV3eYNp4ySpXIODzgkV9Y2viS80WSG6SCSGeEKwXftYoQQGDAjgj0/WvKfi54kt&#10;de0Y3l2olvLdSqeez7WCIxTIQhsKeSOvftXdl1aNKX7t2d/keXVpzlK1RXX4n5bQfDvRPGfj5NME&#10;lno2qQ3Je01W9mazsdtnG0ubifkgfIEjWMbmZgAckGvEbbxY/wAYJLHR7jQbLQ4prt7sXMzsJ3cq&#10;2IGmZV2JuVmUEbmbAJ4xR4h8beKNfhI1i4VtGecTSQ24MkZmjRk85C642EE7DgfL1wax/wBnK11z&#10;S/HM3jDUbCHV9I0+1xbnV5njj+2NJthmt4jua5kgH7wpjYq5JYNsr+p8Di3PDQvukfgOe5Z7LFzS&#10;2bOW1LwFqqahdj7NcxQQoXSR7djFIXPyqkgyMjoSTk96x1N3pCtpWm26j7eUMyGQDfjOD82F47Z+&#10;gr3yLW9dh8LTadAJLm5eRjGhBSOWXzCxHYgHcefvD3r5Y1ey8b674o1C48fQSxzxb7W1tUBcR+QP&#10;uKdu1YV4OW5PJ616eEqtu7PmcZhFbQ6X7Douq63H4Z8Qag9ta3gaOV7YqWVcZ+bI6qehzXknibwz&#10;F4E8W3vhu1vRqdvasuy6VWiypHy742+ZZB3wSM9OOTai1JNC1aKbV4nmKoSmFAjZHQcgNncuTt44&#10;BFMvri2n11ruAs5usSPu+VmYLkhBzwAMDP416y7nlONz0HwP4Rm8R6Ky3d09vbw3AMohhSSYuTuJ&#10;QHHOwgkk9eOCK/UXwprHw5sPhxd2nh9L3UUuEltILd7QtcR3aquP9UCjMAVbIf5lbp1r86/hh8Kv&#10;iF458aWPhPwPYX+rW6vHNeT2ERaO3Vxl98jmOESpDvZI3kUu6hR1Gf2t8dfBXwL8Jf2eE8G/BPT9&#10;Z1bVL/WIJ/sevutxfPLcK9uZ0tdPKKrwpsMYhyEI3HJDEXLGcseU6qWGVryPhr4axfBb4WftT6Zo&#10;/wC1VoVprnhXRGlu/EWkM4aaSSK0a4sYAi7SWNxJGJ4PMVZuEkcIDXmGseKb3XfGWv2/wN0LVPDX&#10;gnXNWN1a6LPq73tnp7LGFDvGQkVzNECfKmMe5PljRn2CQu+Mfwpsvh7Fp+k/ETSr7w+b63eZdTjk&#10;mNzf3IkV5JruKQHcFyDgNtX+8WBUXF0658CXl1oWptdWs1qV+1m4VkmPmIDFlJEB+YYYnuCGzzXz&#10;GaZhNR5T6zJcrhUqc8tkLHDcxS3WneHbV7mztQ2F3eczQgja0mdpYnPIHQ/SuefxJf2V5Y3fjSWH&#10;TrOwiZbWwjE87N5nAjhDGTyv7xRdoPPGazPF6ai0Nvrd5ezTSTK6MUdNpERDDe0QVSTk53c8V9I6&#10;L8Jde1HUNM0DRtOhGvalbw6mL6NJFeC1nUmF5yflXnJRMZbgnHGfnHiFCPMz7eGDdRpR0M79nn9m&#10;jX/2iPHmpfE261BtQ01J1W3mXctxDJGVZYXjY742WJsqclVHzDk4r+gz4E+C7X7Zczajhbm0to11&#10;C5RW8kT3AO2NOSVDBB97knJ4HXk/2fPBjeF/B9p4PjSZvIhS5e4ltYbUs5XY8hhh+QMTxgE8d6+x&#10;PhBpj+DRqct1MlwmrXCyusihQQqbAGHcnqMdsda/Pc4zl16qS2Nnh1GMooreBdJ8PH7bZT2xs1Rx&#10;KbhVJZN7YYFjknIGSOmOnpX07b6FNoN152kOWEbApJGM8Ec9c9jj8a6HSNBGv6R5UmlRSR2YSUMi&#10;lSMHKq5X76kdjXV30S36tfWMAtSAvyj+8O/HavIlimloeZXoKTuyp5PiBtOhWzUzyEEsZeCBjuOO&#10;PUVJC2oWlmI5mWN51KyRxHcvP4ZzW0+rXVwS0YSPghixBALe54+lMTTfJgSdmC9sfxEj09wK82pj&#10;bvRmscFpc67SfB76XpUep3h3SytsEXUAdc8ccDr7ViS6PHpepNoumnezbWcs2QGOW28Z+7np71ja&#10;14ruX1P7ZZqbcC38lnPzEqM/NgnapwcZx79ak8OeH7nTZYYbKQmJF3joQBjgAjtXmYrFuUuWJ2UM&#10;Goq5t3umWktqB5a/aMDMhPIx2B6YrPsoAVECY8xh1Oev+FXNWnuvPWK4iHlnOHTIBP8A+r2q/pLs&#10;lnM0oO5T8mccj3/GvPqO5tTpa7HJHSL/AO0SWV9sjeIZLAgjJ54NSG0L2pu1JKxkKeCNx6Z59TXR&#10;TwsYlaR8so+UEc1hXpuJpQxVlAGAqk4x7jpXBJ21Or2AtzcyJbC2gChQQWOOvtWg1veXFhKkEQiR&#10;xkPzjZjkds5rEuJSsRZFyQeM9PerLa210jQOSEbGAOmKzlUFLDrcqW0K24eOdfPT5RHjgrjqR259&#10;MUst4Ile0f8A1cow3rj2z+dX7eKeScR2wIVh39K00020MDvMC7lSMKMnOOw9atXGoWZ4Rqccc+8z&#10;ruXJ59ug9e1c/eWwn06TTYiUjkQoX6nBFeuP4Ytof9GDOWySoIJKk/wn1rhL3wzPdubUyGEDue5H&#10;XPfnpx0rGSaNY2Pl/wAZfBrV50EumanG8MiMHWRWPXAGApIwOpHFfL9zpPjzwnYDStftJIDK3mmV&#10;8Ku1W2B2wzBEY4Ay3JyBX6caubLw01rHC/2iS4BAEa5wQ23HPXGc89uaz7jwF/aVtJ4a8UmWbStU&#10;gdWjDeX8gIIKsOgDAflXkY3I4VnzwbUvwPcwmZypK09UfC/hZdYtdJh1C6aN2JOHj/iUnOePTpXZ&#10;f2jqht1N1uIc5TcfyOD2Ney33w1vLO4jhSZTBvwVOPkHJOMY/AcflXPeLvC32CdfIzcQE/KCBlSf&#10;xwa9HA0ZUEtdip4mFaWpV8H/ALR/xg+DFybDwatnqenXM0N3dWV2JXiHlsQ8cPzYtzMpwzxpwf3h&#10;DsMV+mPwX+P/AMN/jvAtvoAfR9eWNpJ9GvHVn+Rd0ht5hhZ0jHLHCso6g4OPxA8Raz/Y3xBk8KSB&#10;l3xwywMd2+UOrM2FHQKQBnqTnjABPkL+NLvxN4p/sjR7X7I9jJviuhMwlSSN8xyQtGVZGV8MAScY&#10;5BHFfpXBfjTjcmqqmpudO9uV/p2Pk+I/C3BZtScuVRna/Mv17n9OFzaypJhl+YVSXKEYOOO9fn98&#10;GP21vFlvp9vY/tBRvra4Ec2sadbItyWzxLcQAjzCFI3m3Xc2Nypywr9B7aWzv7WLVdMnju7O7jE1&#10;tcwuHjmib7ro6khlPseDwcHIr+2ODPEDAZ3T5sNK0usXuv68j+VeJ+CcblU+XER93o1s/wCvMCck&#10;Ecgf5NTo+QQOp796rN8oOOg5NRK+/EgBGD09fWvu3Ox8g1fRGlsBJ3dP6UxWc89CDgcdqDKDiQUR&#10;tnLflWHtLl8j2ZY8yQLsHGRj60w53ANkGm5MmQRgVDNMA3l45x1FXz6FxiasDhSQBnnFSMcYZSM/&#10;5/nWdHISm9ewzmrAdh8/Un0pOpoc8tzVhkiYYzluvFPZVC5HU45qjDMUfsR/hV0yqVx/LrQprYbj&#10;2J45iT7j61cVmYlwMA1SgzK4cjb1rQCgDnJxz1p899RRg9yLeyHr+fpUxA69KiKKr7uQOmPenjeD&#10;sXHTA4q+ZFSg2MZjnA5weDUqy+YpJH1qHKg/vCealjAdztztAqHInltuO4I2evfoamVQyfTgimsq&#10;gYUd+9PVVOFHGevvWftNDWyGyKigKemR05/GmJICRgjHT61Y27lJQfMo79CKfAqswZ/4e+OKiU2h&#10;2VtSUCRl2Hgdvxqu0TupJPI/WtISPu3Fsr+f51GVDE7OT+QrjlOzOhQ0KKKVTzAm81WKAycH5m5I&#10;I4rVKMAN2FX2HelJKckHg1w1ampql0RUjUCPzCu4jtUYhQnzioTjkfT6VoF8KDjPv0/OkID7j6/y&#10;rjqSbOmmtLFARrJyO2SOP51o6WUt59jEjcpzk98e9ILZQCFOaje1hkUyOMMMdf6V51aLOyloee2i&#10;LZa//abRhmifOT1JB5x6V6v/AMJPa6lCxeMq3PB7n/PSuNuLG5jmzaIG34B7GprPTljO+Z/wHrXE&#10;0dSdtUdXaWH23aMkAHOT6eproTbJAwSNPu8cetclFM9vIQrgj0HetH7XODx6dCSR65HasnoioPTU&#10;vazbqttvA6dRnnrWTBbxrH8zHr0NTQLPfZDA7MZBHoP5VI8SCLcMsSeBWEocy0Kb7mVcQI7MQDnq&#10;exP58VRtkFyxkzlQP84rYlWZkV2Gd3Tjkj0H+FQNExbeVwMc+v8An6UKL5So76FFlkRfLJ+XJx/9&#10;asp1VGI+8OfatkRhlO4khSQMnH+NZM0MeSGyexB9aqMOrLVToUXjlywl4KnGM/pXOTxypKxkOSc5&#10;Peumu4slSrYHOc1k3qoPmPBH5/j+FawpI1v2OeeR84dcgd+1UmJbLHjHb1raYYy7HgjI/wAKxpF3&#10;3ILNlR+Qrtp0ncwqSKDkbsIcn2/zzWNfLE2UA+8ACR610zyRKynHI7A1zd2yxRPI2eOc13xgZKdt&#10;Tlbm1jD4UfKeBk9643WIbwsrBgEz8y9Biu2N7DKjLMOOSCRXN6kkckOE5U85PtQ6XYqFbqeczwBJ&#10;Dsz7Z7Vlwx2qau9y7MzAKoyeBgfw8dPrnn2rpp0ZpflG2ub8uKS9OOjcMRxj1/lX554n1lDL40/5&#10;pfkfZ8ERcsTKfZG0m5d0qjccdu9claKZhMxJHmqVIJ45BA5rp4pmSRoFIUY6+grnre3njsJhZ4Yh&#10;iFB5BHP86/neroft+BfU8+0LSRDoMSXknzwyNFGoOcYOML649Pyr1rQ7e4sLIW84KHO7BHIAHAIr&#10;zy1tdP8AM0+00Uu/nShCrDLLI57epz2r0e0kvpGaG7kMxjZuWOWx6Z68V8fmO9z7GiroZbMwvJUt&#10;yFQZwPQHnFMsLy/udYKTAzRkEgbADGB03FeuT3NSw20C4YuyysSzLxt9sd+lbfh+/e2updPMrRxS&#10;IWdlHyts+6D6nnivAlLWx2KCPYbPXLnXEiSeOOPy08naueSDncx6k1oC6k02Y54DLtP8XHYiuE0K&#10;X+z9ThmglDQyDa2R1BOe/fNehWdxZGJJmQSCYsSG5A6iu+nXZw1aSM3w6t9qHjGSQsfLnXJAPI2q&#10;AAR6GvT7OSKzu5pbq38/ZE+0AnhgMA8cge9ctdxaXpenx6lEfs0zRh4yCehODzWbZfFDw5pubrSk&#10;mv70gRzlnCRshOZMKQSPlzgH7x9jmvay3GKnLlk9zlxGF51dI6XxLc6RJeaJoOkApDpunQ20eM7j&#10;KzmSaRu4LyE89Tyc9K5yG4uf7QktdUPlXEUxKTjO5ieh3dRwccY4zXVTap4ak1a21TwlEjWjQI8c&#10;LfK6yODu6k5b6Hj9Ks21xY2XigXOpTwRTvCqQW8qB9z4PXOevQA4z617s58z1OTC0FFWSPnzR/Em&#10;uN4s1Pwtc6qdQjR/s3mMCWCQnHyFvm8tT8g/2eOlaNxrWi+Eb2aILj7TtPUgfL1PoAM4613H9heG&#10;bSzspPDCFb4tcfaQyZMrO26Mq55z1UgYUjk881jXFlGJ4bbWLDa9tOQ6PhnJ9cdAO3FfMZlTae+5&#10;7uHiraILrQIILOXUL+WWWeUsYIXx5a7hkJ0ydvbnjpXnEcFr4etLlNMiLNdIomBJOTG2U5yehz9a&#10;9U8TPJcT/aJ2HkwKyowOMsxB59cAV85fFbSfGGo6TJY6AJpImaEuqZCqu7B8xl+ZNxIAbpnHIryq&#10;j5dUjqhF3tsb95a+FrjSpE8RR/6VJJt2sGLuuARtIGduRyOM1iafeWEerx3u0R2MKYeIZLABSFPo&#10;SW68/jXkOm+DPEVthreR7oXESqwSR90TMfmB8w8YHRvUdq99129tYfGRbVLHy7e8s/Ku0iIAR4wq&#10;QSKpO1gFXnoSOnPWVLrI74Rt7sXc4zXtITW9Xa8hmWFo18nyGVg8YXLE8gL8x4ryG/j/ALO8XpLc&#10;siRwwKhAH3TICW3Dqe3TvXu3ivxTBeXM1+85vLpdoeQgLwkeEXOOQoAAPJx1NedaVqOn6hoTXkaI&#10;s7L5tyxPzhgc7dzfT6c14+azhOpaDPay5TjD3jya7ttOt4pbmKcsq5Ytt5YsfujdgjNchfeLtM1m&#10;z1DRfEtp9puSQI5W2q8AXByMeuOTnkGt34gL4e1jQhcaZE0UklwHjO/aoRgdw2E/e9hxXni6dc6f&#10;YG78sRxnA+fG8jrnHUA9vWvjcZWqKfLFafefQ0KKcby3PPPE8+kQ3kSaO0ifaFKSA52OQeABn17m&#10;vKvGVpH9gu77Ul8mTMUUOOSSTs5Bx2yenXmvYfEl5o91Nc6juaFAxEMYCkhcdR9cGvnv4oeNLTTb&#10;yGz1yOZbWBQBcpiVfMZQVBH3lO09SMA9OM1wUqcbt/d/X4noUab5kkflf+1p4Qu9JvNZ1PTWIitY&#10;kuSiYkYxODu2gfMpJ4xggHpXx/4tg8c+GZbuDTlkh1bTI7eeB7lSptJ4jHNbSBfZ0U/OCCBkgj5a&#10;/R79odtLt/AWp+KobpYbx5oLZBuBaSNzltki4fIUFs9hmvzXtNV1CTx9qNjrr/aTqiBmeRstugXI&#10;3Z5wEAVPpzX71wU+bDWa2PqMT+/wyhPZrlf3H9B37TX/AAWC1r9qRrfXfBXhpPh74u0ee3uNM1S5&#10;Fg5uLFLJnvrG8uFkkkfdelZrNkiXOPmKlmjPzt+17+2Pp37QP7K3gKy8VaVoGseJ9c0++u/7bMSW&#10;vibQdU0+5WKW0PlL5P2K7DPs+VRNEdy5dA4/LvR9fl0WS+j/ALLsdTbUbX7MpvN4a0Yn/j4gKn/W&#10;AYwCMZ6dSDb0/RdS1HQtQ8YXc/k2OkqLVWvhKrzyKy5trWQxtA0ieZ5nkiRXKlmCYVjX0dPK6UKr&#10;qxXvbnweG4DwWGqU3TVlFprzfrvvr6mZaCaL/Sl3LK2GBZsuAQMgt+OD61HF5aRG3kVY4kZtmOCr&#10;Eg5z9atRxgxSOjKHduWYk7ewIxwMdvWqrrHJa+bOHV1I+UHKsvTPTivWjNtXZ+gqnfcu3Urzy+fO&#10;FZ+oPJAz6DpWPKPOj8u5wVJwyqoVtp7B8Z59anTY6hoxnaOCAeCPbrVgI/zEZdUGWA4PX+WeePxp&#10;LQ2VDqdHceIdSvbmZYo47WG42looBiIqgyDhunPPtzivK7T4g3MV6JvDyJvtXJiknwyyMM/N5RGN&#10;h6cnPfGOvpngD4U658cvF2o+GLXVtJ0zTdJ0a51xhqOpxaYb1bPaBBbyzr5clxKzgJEWUEKzFlHN&#10;eT6N4P1hrq2md4xGFV5WlXbIgYEhdnILLyrH1FEk/i7nVhXCUnTXTc+n/wBnH4D+OP2svH2n/CL4&#10;Yy2d74pv9O1DU10tnkgFzNYQi6eyin2eVHNNET5HmFYi6ESOgwa8TLw6LpEmrWyksFXaFALsZZDH&#10;GDjgEsCOe6kV698CfjJ8Sf2Vfilpf7Q3wL1aPSfEGg210LaWe2F5bTR3MYimintyyb1ZMD76lDhl&#10;IOc/KV9rmseJ9Ztbe/lhgEt4tukSBY1HnymV2MjMqZV5WZQwCgkKCvBq5Shyq2//AA1v1Lo0cRGv&#10;UdT+FZW7397m/T+tvcPEnw6+I/hD4PeAvjjrVrFp/h74jxX9xokv2hXmuINOnW3uHMQUNCplkUIG&#10;JZx8wwMV4zD4+nkgWTUbR3Z25CyZwFP8PRcemK7yfw/qlj8PdY0vXNdkZPA4FhpFhLPcPDGl1dlr&#10;mK1guNgtsOxmlhESMzncc9T5BzJ/o0TMgBxjIGAo/wD1VnVSUrx2Ncuo1JQvWacrva9u638rX87n&#10;udrdW+tWa3sL/unzlWHKY9+vNc94xe9ttHjs4QFkubgYYZYbMZPHpkDOfyrA8L6lBpEpt76RfsZw&#10;ZNwP3z/HtyOo/wAcV0t3c2/inL6JK00loWDAKRuH8O3IAPsaOZWuaPBctS/Q4KW4vtQuXv75knnd&#10;dpJGABjqRjg9+KWwtb7SoZjYOV+0DypDuypiOCwOc/eIzgcikJlhugWwMP8AcZceX7tnuarobm6N&#10;ytksk9vAm5rhclS3AIBOFLIThgOlYyZ9DSUdF1LLz3FrcK0UoAPALMDkY6NkenQ//qpsc0UZAUEK&#10;g3fMBkcZOfb3NZMeZIpIydzs3Jx1K89D2I9KvwS3tokpjWMySxtGwkAOVYcjB6cfrzSU9bHc72uW&#10;7je0sMW0oSodRgg7WB59KqrJHgwsOOAgxn5+ufQ8e9ILgSQhY4wuzAQ7iSoAGBzyfSrFrd29v5lo&#10;0nnXUzfu4+MKT0II44PX+lDQlruRR/2c8LictjOcldo9c/0r274c3Bk8KQQ7wHg81ljBBAEjscYH&#10;IbHJ7DIrw280/WdPhSe7tJII2bag4IfHVh3x256frXSeDryLTNUEdw+2S7ZI4Aq5IY8HPfBHHtxW&#10;dN2kU6Sa8z1248QJqGlaxoZRbcR2x2kufnYn7oTvzySOgq5ca5qEfwl1fwvEkNxDqItZsy7vMi8j&#10;osDcENIpwWPGFHHr856ldXV9cXBvyyySkjaPlwN3AGOnA4FdXb+IJrnTk0a+kWRo2wxbOXB+7u/3&#10;R0NaLEbvysU8NzJL0/A577U9lBJhZLguQNqKAzjPBz0ye/YfSuk8Jaza6Pq32u/hF5ZXCKLy0f75&#10;jiYPhBg5P8PzKVyR2zXHy3dvGs0hEgjDnaMllVegHXAO7NUbbUXgvWlkO0vGMNnBjIPGD1Aboy+t&#10;TGzVjWsk00z9I/iB8OPDusfDa8/aS/Zp8Vw614Ys7uK11rQbqI2mseHpJlX7N9oikZmuLeV8qs1s&#10;BC7AlAUDBPniS5vd6TXm+aZMMpkAGefQ/wC1ztIrn/gj4jgD3Wk6rp0Gsx+XdKicx3UM9zEqxT+a&#10;o3PFEy7jGx2YJJGcVv398LdhBe7hbrKolnBzw20nYwyrMqfOVB6YzjIrGtCLemh8jhMPVo3pVZc1&#10;tna2nbTe3fT9T22y+Lnim7+E2rfA/WRput+G9Z1m38Rqb6J2vdK1SBPLmudNmR1SMXkQ8q5jlWRG&#10;GWUKxOcXTIfFMHhufxXpGn6wnh69mNsZoprqDS7u6jXzWUHzEt7iWKMGRgdzKi7j0GfB9d8Y6RpP&#10;i/UIdG33mirPNb2D4VHnjjOIZyr4x54+Zo2+790d6/br/gkNq/jT9tT4Y/F//gmtrt7FFoeq6LHq&#10;um3V3YxXNvpDTalENTkRUZJftUrPG9iu8xpPEduAGDcGY13Tpuo9bf1Y582x1PK8DLHKmuXmUpbr&#10;R2TaVt1p22vvv+fPhfwxfePZD4y8U6k8mi6VqlrYXUH2stcx+ZGZ8xrKJZPKMKNsldgiP8oIG0D9&#10;K/gh4i/Z60G4Phe8vviR8IpbqadNC1eYxzaVrWkX8Z3RXLzwKrTy+bkyASxSBleNwxBX9HfjP+yX&#10;+wx8AvEmgWfwpsvEPgRdSa+8J6h4h8PT2qafcadZ2Y+2LrC36yWytcTory3TxeZJKpPmg4FcrY2c&#10;unaZ4OsvF/jrQfiFoci30Ph3SIbaK5jtoJ1NsZrfKypcW4i2QOzFPI8xkjAiJr87r5z7epejqvy1&#10;W+qe21rn53mfGVLMaSlTg4x6K9unZJxet9+l+p9a/wDBM26+IHgX4dyeG/HOtJfaPoc5sIdL1lFn&#10;dNEnt1W1soL47AEhdWb7PKsqqpBDqh47f40/8EYf+Cfvx9+JtrrfhaC+8CXBaOa6svDbJp9vMNsh&#10;AiTYRFvXLOIfkOFYgZBP4A/tjeKvHvwT+K03gnw5Pe+D3WJbq2voHudKvIoiFH2ePlre4gjkGCuG&#10;CkhGCkEH548Ift3ftpeDPiBp3jC1+I+sXDaTNcSwrctHOqtc5MreRKpWQDPypuVVGFjCINh78Fha&#10;9SirvZ7Xd9NN9LafI8fC+HGZ4uUs1yvFeynJPa6T7Xsmnr3V9T9DviH/AMG//jyz8WeM9I+DnxHs&#10;LOx0yaVtH0zWIp4p5rdy8kUMtyW2q2zZGkwZssGlkTawRfxC+Nfwi+Iv7PnxEvvhB8UIbIa/oRhF&#10;4ljexajCDcx+bEUmgAG5FO11YBkOM8MpP6ffGL/grb8fP2gPhbL8PPiD4c8PnWLuwfTrrXreNy8w&#10;yR58lhOrwo7xHa/lykZZmRlX92PyfuLaKKJYtISKzRFZY1jQNjOMkFsFlX+EH69a+jypVoc0ar06&#10;a/8AA6H6rwJhc/pJ/wBtVE7KyWjd19rmXR66NX66WOG8T2t5L4evEtoRcSNE5SNfkfcD8u1jgBh1&#10;GT9eK/ab4t6t/wAE9PiV8FPhjoE/jfSPEHjbwOLJdZvLWwu9Eh1LwpFOqTaMklzh1v7aDDRtJm4Y&#10;B445C7ED8kb20iiSBxILp5WCFdpA9y5HAJ6jrzVO5Ev9ptbbUJOWdyAWkK44JOc4H/1q9Sv+9pyi&#10;up7+d5Ksc6c/ayg4Nv3bLy1ur/iu/p+ov7Rv7Jn7IPjL9qS2+Ff/AAS81fTdZ0PXdEOrQQf2hPcW&#10;8F3psdxNqMKXkwmkbdbi32W43t5ruSVUNt+B/gv8SPi98DviYPjL8AdUfwJ4t0LT5JrieR4oHNsW&#10;VpbSaO8iaOTzXVFNuxV3IxHyCa1vB/xJ0Lwz4kjtvi7b6nMuoXFhG2u6dcSNqelac7GO+a3hQr57&#10;yQOdqBgxAZfmB2t97ftQXnwz/Zj+Fv8AwgX/AAT0+OFt8TPhl8b7OfSvE2i6pHY6lq1pKLQRW8ty&#10;DFBd2riJNloXSFrWSPJSZmHl81OnJzcrW16dL7aP8d9z8/q1a+BhDKaydbnSSc7tS6y5pWa1WyaV&#10;2n3uflB8cvi18R/j78Rta+KvxzvW1fxXrt5HdapcpFHA0jxQJaqvkxBY0VIo40CqowFHXknwyy0R&#10;IEFskjQzDOXIAyeRgY6Aep6dRmvVvFPhu50LV20/Uo5YrkHMq3AO/L8gMSSSCOR6juapQ+GtduvD&#10;GteNbO2Mul6E0CXtxGyZha6kEMIKE+Ywd2ABVSoPUivUwcXFcrWp99hvZUacadNKMdEkrJLokuno&#10;eKXcb2TG1voxDPH8rLyQx7EMuQc9dw4PWpIZGtAI2REjlZm3YyxHovJGF6jIzXVXthFqszmdGZsl&#10;RlzxxjPPqOtcVKf9NNuY9pQcEjIPbAPau+1tjb2n3iAeTKrxvvCgfOcjJJzjFU1KLI32bZnl2jLg&#10;ZIPAGSGJ56DmllkEinj5SSoBzjI9PUfzpSsccweSJXk6BvLXIK99xGR7VKTMqlSxNNPAFa3Zcb8j&#10;5R8ucZPPPT/61fpB/wAEudYs7D4neI/CtwIYotQTTmkud7eb5Mk8ilVI4AVxvLH1A4wa/NKVkZCg&#10;ATHRWbHzHvx7V9afsBeMbvQP2lNJ0Vrt7Sw8QJcQXIkZVVjbxNJCPunI8znt168muzCW50n1PjOM&#10;8L7fLqsfK/3H9UegT22hi6doxLbupihC/MGwNoJPr3rrLLRbu48Ox6td3aadbR3CwSSMuWTH3WA6&#10;MGPBx2rxhS8FskUE22UKN20dDnk4PGfavQfEXicnwy2l30BjgLIrywn5znByBnIJI+bH8q+dxsr1&#10;Gfyxh43aSPP/ABhqLajqMV3qU8c0VqFtY2TKBl3HEjA8lmzk5AI6Y4rzfULK21G7kuJYCqkkBgOD&#10;jpmuD8Y/ErQPDzHw8Fe7vYwSChyFkQ/xP0VjnPPPqK8Z074zaC2srb+Kbm/09poxvkby2CnoqnYT&#10;tJPOSADnrnFfG43FU+flkfqeWYKp7NOKPS9Rji0LXlxdFJbcl40BzkngN9K888balrX9hXeqoEup&#10;Et5WETMQrdcoCBlS3riujk1NLi/kvdYLSp/fY4cpjCjIx0/zzXPXcvhue+ga5PkoGzud227T1z1J&#10;B+leBiKOj5dj3cO3dOWtj5O+HdlrRS8v7W1nju9QVZUlQn900YAcKV+RycKoPXA4Pavr/wCGPjXx&#10;Vq94IPHl2txdTttE2xIk6YEcijpz1IHX9difTNEEMhgVEgnJY7GGADzhcdB7ADFZc3g+y1e0a50b&#10;fb+WhMoIG1/bJGQM/wAXc15coyp/Dr5dz18VjI107q1+vY7maW7j1C4ski33Svt2oPl3H0PpjpXV&#10;+GNN0HTNTmuri226hGqlXkjOHRhuyhBK9flbIyOh61zgvWtdKjniYNdztiU5G4GMABhj24GcVY0T&#10;xHd3E4XUWURbSuAvOc/fyeuBwR+NZQUFNS3e/wDXmeZabi0jA1CHUbayGpzOt0Wk2M4zgZyRx1A7&#10;Z7GsXVZb0aT5scEkiSHZ8kZfnkHJAOMV3MV3POZ9OIEgnwVRh1ZW3ZBBFT2VleaBE0Fo7FZDuCE5&#10;Ub+cH8a8yeHb9DVtp6lfQdQ1fV7BDd26291GipiMZTcMZGDzyOp9Tx0rLkht5rjzCrJIqOoZTtZc&#10;nJwRgg+/X0ro9P1mwkhjk0aHyZRlDuOQjjrx1IPY46VJeWwt86hjMnAIY4GT3564/wD1VnVn7qV7&#10;nP7RxlsUzqMbQJDMh3hOpAOeMEHvzWZPrWq2VobPTpHtix+bYQHUHrhu2elZl+Yi0irIXnkkLJ6j&#10;J4B5xjnisy+nuZrm3tEsZEugWhk3DktngNz3xx6VxyxMktCqVFX1Nu/0PUNCto7275e6OxVL8mM4&#10;xn1Ge/Y02w8PXF40zsv2d0jZiHyruARyG5HPp0NY10uuyzxNq0m6eAJxI+5cIxKBcgYAOfqa6K11&#10;DW9MvV86YTGaNoj5iFlUHk/L/eHrXJKUZzs4uw25JaPU5j4peGINU+GTeC7m3SeLWDsu4g7RO0UD&#10;K4ZWTneHxjOVIBU9c18+eLv2ZPhNZ+E5rXSvDcYv7hNq3TSyzSW2V4bLPj5eAvf3r7OvdJ0/Upbb&#10;ULpnZrdRGI0wAy53FWPXgnqKzp7G08v7HIxWNnLA+mfrxgdB+db1Y1E9HZWsLDZhVp2UZNa36nDe&#10;HNQub3w1pV3ewi3v2t0julGCN8Y2ll6cMACAcYzzzXf6Hay3KyrYuk0QGJm29MjIHPOfp3rL03R7&#10;ODTI7O53Rzo5CsG4KZOAcj09/rXTR58OpK2igxmchmVm3E4GMZ7A11YeTdpS28v6+84a0k20izce&#10;II7SVLAwL5caDG337elC6tdiT7NbxEs2QAh3Z9BwM5rBLxnc/wDG4+uCOMV0WmCSN447U4k7E+v1&#10;rthOcnucVWnG2xrWhlAjLARljgkjn06HpWVeWFzbswF9NFMRvingcq0ci5ZGQgjaysoKkEMCByOt&#10;bsdxdm3uxqUZRorgKWbhj8o6fzz0Oal0eBk1Xz7hT5YXHIwAW4z9f6V6kKXNaJ5Ek43sf0A+FfFN&#10;38QvA2keMtXgS2utSs4pJ1gJkhMu0LIYmb5jGWUkbuQSQScZqN7VPNYCQhepGP1FfLH7D/xBbxJ8&#10;JdU8BTJCsvg3VXt4/LaQyzWd6guYpZFYBARKZYh5ZKlUBba5K19VShCMuuGBycDtX9UcPYxV8FTq&#10;p3dvx6n8tcQYSeGxk6TWzEWUyqVQ5YZx0zioIjEmDKpVupz1/rTSrSOZ7chMDjbwc/XnrUa3t0Qx&#10;kOc9OORivai7bHj1pXsbFv5KMJQxYHp6DA9K2IbksioVOW71zFnmW4WFMrGvLEfniuhXa6Fhkn0H&#10;vXSjz53voXz5gTbu68jmhJCqlgQ5YH6j6GqY8wBSTgDr/hTo5TIWSJ9rY43DI+tWmPl0LD3DRkK3&#10;Iz19aa9wqnapyeOn9arqkihhI4YnqQMD8BQMoqgLkck/h/8AXq1MiaHSTXE78KAoxjmrkbTzDgAJ&#10;ngDtVY+U8eIQAc9B7+1STtNsVI03Acen4mtlKxPKlqXmMkZC5yOmcdO1TorMm3OfQ54qrucIrE4P&#10;GR/SnLcGNzvPynnitLlKVzRj8xXG1sZ7fhSbWOcDAz654qEz27Ydm5PQetTCSYMBEQoGM55/rzVJ&#10;nPJalhEDjdE3Ip+9iSCcZJzxVQPIN7DLbj6d/wAKVnlJAJwVPIBq09AlFWuixtVsGMYK9zyeaRmG&#10;3AGTUTPOAZRheMd/85qNJjzuPzZqoLqK1y0zSJIi4+RuTinylM/aG5Qehxz6VF5xOFwDn0pwhy2w&#10;Y28kn+vFb6XJjCwpdHiDQttA5xUhkEbKJOWb06YqI25h5i+bP6f0qRhN5YjkG3HOSOaTZDLHyswV&#10;uvXPrSRtjA7jjn1poZicqcHOc/8A1qUICAMcmiN+padkTIygYcg/T2qNljc785Pf296cOQI2HTof&#10;6UojduBx60tOplJXP//U/rlEgYEgcfjTkVC24k7sdO1NYzhN6jDZ/IVKh3S/NgDt/wDXr+hOZH85&#10;X1sC8KdvP1qVJGUbSR7VGPkOwfN/9ejnHv8AypNEpXHSNtOD3poZQ4b0/Sk+8309elK3DbG6Hmmp&#10;dC7pCDBGcY+vGf8ACk4HzNx7ZqQKSct17cUm5ScUXsLnAYBIB5B5qJdy5CnvUrYH3jx6UgKBc5GD&#10;79jTJTGY3KCOagJdhuPH41bxt7DbTNpVtw6n8qaRlydyvxJgtkY+nao1eNpdoHTgVbOcfN0IqBtp&#10;ZdoA/nVehaiMJVT8uTSNCoTzWZlPXbgEZ/OpB8nyDGTmoTI8aEkjjt2/z/Om7CUbbCKjqB8xJz9M&#10;+lRlDkFulOPmouVbOccH/wCvQGk4LkNj8KuMtLhoxgjVCCmAf1JpHbY2B17Uo2o5j6kYyenX2qP5&#10;1BXOTyQT29quLIlDsMZW8wsTgdacq5JO3aBj3qm6PG2JGyDzxU5ZpHXJ2ovOBVuXYzihsoCoSq5b&#10;sTyarvHCqqz/AHc/Sp2lQtsVgxA9OBVcgt8oP/6qpMJdkPn8hV2lF29QR1zVYSM0ZUJt/nTlQXH8&#10;O1hkDPX2pPmgBTlmUYJ96Td0Wu4gmKsI9nzdN2KQZwdxz2PtU6khPIxgk5ahIIRIvmMEXoxPYH/C&#10;s5bM2TPF/i3ePd65a+FLSVlYwA3I8whGLNvjVlJwMBc8g7sj0rwPVNGl8Raosmp2plgAAH8QBHRj&#10;n0z0PHrXvF3PHq2s6jrEsYQXj5jB+YoqgRrk/wB7avJ6c8dK41tBvzqDSxTI0D45Ixg9DtHP86/j&#10;Lj3Hyr5lVk5XV7L0Wh/VfBVCNDL6UErO136vULWxitobYQNiMrlo+oAx0JHfv/nFa9rLZ20JkkBw&#10;hAwvUCrD2GSEsUyo4xnnNIkrJZSRiNWRm+Zj1wRyAe1fDaH2dP4rlWPxJBazsIoiYiDlm6sw6fd6&#10;Ac1x+of2hcW7GAeYx3bUJxnPOAfWtjULGWwb9ycQMQqn+6SOM1S1nTNdtLNG0s/aIZlILrjcrjkr&#10;1z+P1rhqTfQ9fBzs9TwyRtU07WZnv5HF0TnDOzEsegOTjv1NcZqt3d6PKZdXiiG8tna3c5JOPp27&#10;1oa+1hH4jvbTxWbm0mktSYyqMzNMQBGnG4LkZyxGOPpXk0n7jSo47qydoIkCG5kkOI+PlbkdT0OT&#10;7V5U3bc+xw8YySZ6s+m3epXUGpGPNjGin5iRubH3SODu+vAFcD4otBHcw6haysY3d1MZPCqB8rKR&#10;2PIOa3tC1G98T3WnaLrd0xtI42SESsRGgPJ29MFm5Oc/0rD8W2tl4W1y70e9lAeAL8jMBvRuQQOn&#10;A61jU5eW7O6mpXsijY2v2bU1igkdvtUbgJngjGc49c1xAgk1fULmy0pPljd0Lt2MZ2tyeCcjitfw&#10;94zk0e4muI0+SQeWrDG5CpBHJ7ZxWFcXfjsTvZ2dt9oE5aVpUIjJBO5jnG0nJyRxn1rKjVjJXR1R&#10;oyTsMnluvD+p/Z9Pv7qNp2Ep2uyB2JxvKrwcevSuR1V9J0zxTqGsa/cuEMJlWXyGBmuDwUIGcFsf&#10;KTgN1zzVvUdb0/R9e1ea6kmvUjmaGJlIPBQAbjnAXJIAHQ9qxJ5rfxfZ3Gn6oklvqEKobctIDGVi&#10;H3DwAWPQZ5FdOnTc7YUGveex4x8QfHn2vUW0i3SW30xIY5ZJWTK7mOcbQckY65HHSvFPF/xOsr/x&#10;RFp2kI1xpdvGqtPtYGRz94Kh5XB43EY7Ctzxvda49zdG/gaGQRpbthSY8chUVwACc596+dNNV9Zi&#10;k/0aSNyCqs4O0Nkhhx129+ep4zXyOKx03UcT6zAYSHJd9D1TW/E9y+mXj6Zp/wBrChAxYFliiYkF&#10;iehPoO30rm9M+IXxEhgW1i1V47dFEDIo2gx4wUUjoAvHHPua8t8D2uqeFvENhptxqcl5ZHVbX7fa&#10;TOzRNDHuwGQEb/3bFQGOOQCK9MvotFPiDU4dHt/s9l9of7Oh5YKcY3gk89RjJGMVXPzJVIuzPSnG&#10;nTXLa63uV9U1PSr2K3hsZG8y3DNKgDKFGQEKnvwTn0J9a5O+8TxnbaGUtMucDd0HqRx9KrTwG13Q&#10;Tud6FlJHQMpI6fXiqdxa2spjF2isj4BLcknrjI56/hWeHppyPFxdRRdkVIPEtwGkhuJRC7/6ps45&#10;z93Pc5/wqZtblWESbYhJCSzllGcnGdpBGM9/SuT1e4giYThVSKBgRzgKTxx9fxrjNUu9zLM85jhM&#10;ilmK9FDDITBx3BGe/rXoxw0WtEeO685S0P0B0PXbC90u1mW1l+2pFiSRmyhbHGB1HuD3rsdO1C/1&#10;CMXMrNLOVXK7s5x6cc1xXhO3jvLtYblxFDInUdBtGOn9719K0XjmSZo4ZHCQsVjZcr8vXkjB561p&#10;GnOOvQ8qVdSR1DPc6RNLeXO+EdeRlskDA+Xua8n8T2yPDHd27GMwTiR12g4yME59s9OlejSXN7e2&#10;0ZmR3jBP3Rktt69OcDPNc9dX+kC9ENxEY42IXdyRyO4xnH9cdqqVno2c7k1K7OD+2SX0CXclstys&#10;uQrNhSpUjJIwcnHQdK8L+Ml7FYaLcWkRC3FwjooGAN7q2wgc4IGSeeleyeI9MDS3NjaSOo24JBA5&#10;4bCH6e/J4rwp9M0iZTaa5dLZW7MQ00sZl2NjG5gMk4H+FdWFjzSSa1MZtX5l/X9eh+X3iT4d3uh6&#10;Xb2+lP8Ab4kQecqOZGlJO4kR7QoHqF6D1rm7XxNqVz4h+2XU1y66eyRRO7FlWLHVOg2cdB3FfVfi&#10;/wACalpmoav8QNZtFmsPDVtLMt2ZTFFIsqiNZFQ/fZzIuY+qjnkg18TW/iuS20W1t9SsxcND+6ZV&#10;3SSb1yGCFeSD0PHSv6M4fquVCKZ+Z8UUqbm3E9Ym8W6TpGnvqqRw3rwgzFZcjaQd25Tn5Wzz6fUV&#10;4XruteK59C13x1ol4NI0+S4isZftFxEbh5bok4WM5d0YZywGBg9MHHG67q8dx5z6N5v2NE2m38zZ&#10;xnkZfOSM4JOR2rz3xPr0Gq2I0y2t1tVJUndgyjZ0AY5PsT3719vhKPU/JsZWXwoxb7VJ9SmQzyPP&#10;FaKYrcNgIiqAgEfGdrYBOf4ua04RJqDeSAYFjG3zMbSDjnYeufeuPt3iX5p5BkDG3Pqcce3vXunw&#10;w8PaW8f2vUNOe+lBPkoytKMIC0jFEy2AvGP4hnjPNd02oxueXTScj9Lf+CfnjPxlo3gPxNpevaz9&#10;l8J+IJEfT7S38qVxqNv5UFxdMGGUU20axlW4kbDADaSfu+L4W6bpFtr3x8+KBvZRpMUdro1/YwvH&#10;O8rLJFGGeI7wzSSJCCvKgkpyWz4h+xb8FtZ8MaLda9fQ2umaVPhoLSNonkebbmSaZRu2K0bIqLkO&#10;SDuAAwe7+N3hr4leKfFGr/Cr4e6Lq+s61f2GkarpFzZ3RgsdLdZpIp5bjJOHLIAoVTywyOOfFrYy&#10;ybPdw2GU2kflD+0R+1B8dPjhNaWnxD1q11K5sALGzgS0jg+yGcK15FDIwaV4XkALeYSS4yMEkVL4&#10;W+Jk/ifxibX402/9pPcpEhuRvF1cNCnlqbqeQ/OEQBVXgkd637H4JePfibpeteKPFOnO3i6JVhDz&#10;orX1xLFKRIoiXEeUK7Wlcq7MDxuzie50zXdOLL4itRaXlwrxszIPK3LjcqkgoWXPO08Enmvk8Vms&#10;JPVn6flvDc4Lmjscz8QZvhxq/wAP/wDhGPh9pkkd5FeXN5M8YMEMcSwBEhR5GaSTa+ZGZl2r0weg&#10;/bn9k3w94NuvCUfiXSZ5rq31H9+k85aWS0hMCRiEz/dkDyo7q5VMBtiqAua/Hzwb4Jstd+Juhomj&#10;3MWhTTGK/g0+ZRPbx3KtDK8ZumZRIFzKpcMgxg9lr+jn4TfCnwN4D8Iv4I+GLwx2GmrHYxQIzOZL&#10;RVB8y4k2jdOGAAboQWGATx4ma4y1BtHr1cP7G0Xo2fVHhvSPDut6TZvpOxIdi4bcH3fLyB3IHU56&#10;GvXPAvhewk1w6neK88toj+VGyBoskAbyT0YdFHTBOecV5Z4MvntLuSS2toovs6qfLK5AHTIyAPbI&#10;596+hNJ8bvbaT9g1yVLfTYMyIkEP70E/xbgSzDuVxxX5hWrq92N4WT2Ol0DXNY00XTaTJ5cbgI2Q&#10;GXqfug/XgjpXd+Erm3vbS5iu2CPEgwWbhyTjHue/HavJvDd9p/iKx87QssIpPJKuGVgRyCQ3OG61&#10;6homh6Usc7X77Ls4KheAB68kZ57D615k8XLaJk8FyuzG6hPDZsbQIG81GU5/hyCMj1PpVHwzCfDe&#10;kzQ6ynnyM26N1YtlMADk+uOnY10K6ZCl09jdjzI4uUZh94ex5xzxTJWs7ezke1/eCJ/KZW4K7uQR&#10;nqPpXnyn712dEaGliS/tdIOkebZqLlrwYUsOYyBnGAe/v+FaOgrDo4S1hVzNKojcdQpH9BnNc7Hf&#10;w2h88xg45+UAZPbP0/Ougia3adpbhZY5QAUDDCjjjkd8+tRGpd3RnOhbRB4u8RadH4mt9KMcrEWw&#10;ckRkxNsJUgyrlVY9QDyRyK2ZBJMwIhkAZMZxgY/+tWZ5Ml5aT65NGSgIC7ccsDxjvyfrj0rP0rVt&#10;bjuZ7ZgZIpAG2ycMrjsD2yexqZVH1KhTszpp0XTSjXpCqOU9+O46/nTdVs5mYak2PIkQMGQgg5GT&#10;xWBqGpxjy21TTXikc8SCQEemT0HtxW/bRy/2alkkgntwHY84Kk8hVA/rXJOXU1a6o4Vr27S7e4fY&#10;8IUnYR3A4J/HFc9Y3Q+wJcT43/ePYH6Cu+1LSbdNOkubdj5RGG3dQBXkBeGa8eKI5IyEODt+b26d&#10;fzrhqT5WWocx7ZoepaPrenJo+lTILsyoBuYZJ/u84xkd+lamoaQul6mv2eVkZAHIYHIbHOPb0rxD&#10;RVexvIrmVBJOh4CrkZxjO08AenpXrUeoT3kltJfT/wCluPnVmyQB0Gec8dK66OI5o6mVSHLLQ66e&#10;xjttOj1q8bZBMdoIOWzz+XIzj8a8v1a30m4mWSxL85ZyeBz0x3zXUC0W9t3tjPJzKXEW7OP9rB4/&#10;KsbxJ4bleCG2t7prSVD5nygZYDswPY+vGDg1pUnczqO+hwk+mRaggtk+Ug5APr0zWLeJqBlNldb1&#10;a3yoLdNvoD6Vu38k9vCLmYEKuAWB559frXNap4q0HiAyyy3EbBBHCgZSO5LZwAK5pVki4UW9CtJp&#10;ogdC3zIOp7DPrWFqNpo1/c3FowPkt9zdyV6Zx756eldFNqIuCwSQHI5QEHgfhmq9xobyMLmMsZCC&#10;yhRkHHpWkKqaKSsfPfiH4eaJr+pWesxW2LzSfMjinyfMEbHlT2I449MkZ5rxfxP8BdPub1dYBhjm&#10;clm/dlSHJBjb5SNoI6gcZ5r7Mt5o54/tkTAbjtI/i981BrOjTarCtw7DzEVUBxj5V5GR39qmrhqU&#10;04yR6FHGzhsz5KXw1qOkSQTtF+6JCMA2VUnjr/KvcvhT8UPGfwQvpm8PE6rpM0TJJpF45+zr82Q9&#10;u4Be2dDk/uxtfOHUnawt6voMUUhiuC6oR36Y9T614X4l1zVNGZ7SByOSCQOCvqc5/wAK7cuz2tlt&#10;RV6M3FrZoeKyynj6To1opp73P2F8A/Evwn8V9FTUvA0xkdEBu7aQfvrd1VWdWUZ+QblKtnBDqPvF&#10;gOteJ5FD4KEZU1+GXg/x3rHhPXrfXdInl0++yV+0WrGMuDn5ZUyBInPKNwfYmv1D+En7TGk/E0Jp&#10;fjBbPSNaf5Yvs+/7NdMg+dsscW7OeY4CWOfkViVyf7A8NvHLDZmo4bMZKNXvsn/k/wAz+c+PPCit&#10;gb4jALmp9uq/zR9F7lPyNx/WlhwxCk5xyMU6YF0GxRnkcEHOPcVSMxjcZHI7mv31Svqj8U9nrqaj&#10;sxOWOR+lM2oG3gZFRJOJvlPGfWi4AC/K2cela81ymrmmjeYgZe3FPbJ+U8/Ssy2dxznPpz29+1Wf&#10;NZuhPuetNyRmoI2Ldo3Bxzx09h9KtrsDfLyRWJbvJGOTVw3TkZUHNDZlUhZ3NKGRlO12zkntV3eq&#10;Dc3QVixynzf3nIOfzq+JuQFNL2litdi1vVnDk8eo6VbDZw0ZOevSsveXbLcH296unf0jbAI6dqFK&#10;7J+QrLl8jgelSwOmCB0bvxTWQhd2efypUhGQ46ihz1IluOIZTlcHP171ODtYcCmEpt3ZAxxz609U&#10;cnJIwPSspMqCJQ6kBlB54qVWy23J46ccfhSxhjyuCMVZVf3gcAA8g/5NYTqmqhpckj2eWePx9aRY&#10;Y8HdnJ9PSpg2DyCR1PFPT75UDjH/AOquCrU1OiiurK+yQAEZZe3PtS7FlABGD6elXhCQu4du1LJE&#10;Iwp4549645VLHYqXUqBd2dw25444qTyXAzwQe/1qZDvdUHHrnj8astazJmXKsM9AKxnUN40+pSS2&#10;Ljfxg8Efh/SnSWaxoAQee/vVvazOAp28+3NJK8ewRzcsp7c81xzloaxlZ2Md42ikBA4GD7VVuDJb&#10;sBJ84bJ9PwP41rvIZAQoJYdeOn0zTDaZkBkIJHU56/hXNPc0Tuc5cyCU5A5HQVpQXLNgOpzgdP50&#10;y+ggh+aPJJ/pUUSl8Y981m0bNaaHVacJ0Qs2ArcZ9hVwSI6nByx4xjpXOw3DJD+9btjHrRBq7QOs&#10;LAMDz6MM+n/16Ioadlqakku9QeGHI/xqiArFmkBXngV0yLHeWIkXBDDPXPT6elc+1sY5TvOQOtS0&#10;Un2M5oW8tlXt+tYrR3HXoBXSSq+4joOx7YrHuvN8wZ5z604xJctTLMcbN5s6k7eBxnj6Vzd/buG/&#10;ckkZ6njFdRIyjILfd7f1rH1GUHIVwQOgxXZSjrsJVDn/ACzH/rcHjtWO1vJFKWkOVYnFa8jsWx3r&#10;OuZYV4mAyORk4rvjFGMqjb0KbMF+ZeOMVz2oRAx4I4wc4rV8/wAz5VPSqk8cjMTMuBjj15reCM5n&#10;nmoWzQx/IfkB7ck1n3AieMRNkgjH1rW1KaQykM2V3EDtwKoLtdskDIzzVKN5aFwbRzN/aQxQyS5K&#10;hVPOfQcfn0ribKBktI3nALt1IP8AEeeteiazHH/Z8qS+uM9sVwFum2PHLKSSPcGvx/xdqtKlT9X+&#10;R+l8BRX7yS8iTcohmkxkouR2zWXba9oFsUa8doXdM7AjMAMkdhgVo3STfZnESkl+D34NeF6nqENn&#10;43/suddoWxEzAH7uXyCM9eBj2zX4LiJqKufs+U0ud2Oh0uP+1tUkvLCTKCQSO5yCDnGfr+telaFI&#10;8UEwmdC0hAClsuqjv06fjXifhGc6Dqt7bxq5s7qTzB3O5nyPfnJJr1HVryz0CWW6uXAQuvmFTkLn&#10;5RnHAHr+eK+TzGprY+zoQ6HVXIlnU3FojAJtBZhkEfXtVi1vIEheRhuA6j37V5pcfGvS9Y1f/hGf&#10;DqSG2kQeYHjwFMfdT0JxySODWnYa5CYLm2Wc/Mq7lHP3eevbr+NeBzxfws7pUJL4lY9u8LeVrfnK&#10;mFe1dG2nkFT1P4Hr9a9TXy7ULZkCPnoeOvU14F4C17bFJpNlOC8heYjGHHAGAe4wOnrXeWOt6le3&#10;K3RmMjQAKpYDoOnHf61vTqLlMalHudjqEUd5p4tGcKM5xnpnng9vesnwn4TvGm1DZCshkGWEm3lW&#10;bA47gc49KpyC7fSpprtXSN1kYNjhgD2/HpVXRfHU2l6rNBp08MzyWbvMGIkMSRgsr8dCu1sAHn0N&#10;dWG5faRlIylSdnY930rwre+P7vT/AA/cQiO3lMiG5CbTGyA4ZHA+8CAMngdTXA+DNCj8Q2yreTgw&#10;F554pZXJMwhYqpDDDYIA644rzHTvF9vrDpp+k6jldQtzIriWSOOaGTliMkBi2ehHPXmpfhXfS+If&#10;HSeForx7TRgtwLi4xiC3dYso0inq0jYVV3AsM46V9LHFxnJKK3OGeElTTk9j2GbUm0lE8TRCASsx&#10;VraHsOzkDjtjjHUViQ6lBrhN9tYX08mcA5yo4I9MYrkjbXdjcbILqOdIpJIGYAAuIm2qRt+VsgZy&#10;ParttqkGjX0i38ZWR/l7AoSByOe4rx80lJVNdjvwqTial551xcjRcKWlfcu7+ApyfxFU9WFjol/d&#10;W8MzyL9mZjPnBJKZYEDsDwB375qw0sMt9aagI2cR7lVsbSd3yjJ6d65rxVfgRyaff2ptpxlXBPO3&#10;qQfr7V49SsktDshC7PNvD8ltpgaCQb0lQGQnPAHPBH1q34n0S809F13UYZIY7pB9l8wjMigZGB1C&#10;+hPWn22p+Gf7Qtre5k22W795n5SQwxjPpurntSke0sb+KDzL61gMjIssmf8AZDKeeQD1HB9K8mWI&#10;urHs0MPrc8s1iG7vsLCeWwoweQT6jufWotR0qCwYIYCY5RtZVBBbqD14yTU+s6gttbKbS3co7KC0&#10;hxgjscc59PeszQfF9zLqcnhi6IuPtjIiy3NxsS0RAXLAsDndjaB3JCjmvGq1IxfvPc9+NOVvdMaC&#10;+8I+GrG+A0+O5jWznjit5l5MzKQjO+Ccr1469PSvBtLnudX0+OyvlZPLhBdlB25UAdT1Oema9S1r&#10;SL22v7mDUI5EnkUSKjYw4POQfukHsQevWvPZ3nSFogPJhuAQyNgnbwcH05rxcTKTklLRK+h24aOh&#10;574z0+fSL1tRisvNjSLbhRxxxluOOvNfHvxht9Lg8F61feKb9raeyspJrK1UZe8uQ8aw20WAcudz&#10;MR2RWOeDj7t8dS3MehGOQmUF4o/K39eTk56jp0//AF18R/EWxv4Ne1IapYKYWRZYV6q/yYLq3IUg&#10;8Y/GsoU4wqpvY9DByftFJ9D4A+Kt1Za3oF/pyx/Z4WQvEjgbogerZyQrYGFPpx3r87tQnk07xzJL&#10;bl0uXmEKofniVTj+D+F8A4I+ntX6dfFPwnrE3g2/1nSUjkRfKimD/wDPMNklCCPnXoM9eQuTxXxL&#10;8IPg9q/xq+IetaXYXNnpuo6XZanqUP8AaFyYo70aasTyWsDDrcSCQMhZgoRSxOBX7hwNaUGon0mI&#10;xVOFJSbskzPjkeZZz5Qbyzg5+QndyCo9hx716BY/Ej4qaF4AuvhDo/ibVYfB2o3b313oCzRtYS3E&#10;uwNI8TIzbyUUlg4OQCMHcW4W133lsJnjMUkgUsjH7hIyd3TBBPPvmrnyw3S26kSkjLOPuhWO3GP1&#10;+lfcuVuu5vLDRqpcyvbX5oQ74kZTlgc7jjjnPQYz1/WgLIJgsPO0YLdVGOnH49c/hSwlRmZsoN52&#10;jnkfd4B6dOalBjRcRgkJgDd82CTx+HofwqbaWR1wpdyukCKqo4APXGc9/XioxtO4DJZ898KoPYHr&#10;nFTq/wC+VFJGSAuOcr9TQS6r5spAySqg8cZIAPuP8mqT0OiCsrGffafZX2GuYoH2tuQSxpIiMOm1&#10;XBAPowH0xV5YpIrYvAAUxyWGNo/3V6fTFPlsWv5Y/LvXtY4Q5ZY9rmRiBgMCM7B7c5qK108QRNIs&#10;6NdO2CQp27B1Gc5Y5/D8qXPoehSiuwy9sU1XSxCbp4Ii4dpFQDdGvBXHHHAwcceleq/s4fFfUv2c&#10;fHOhfErw/bWcXivwvcXtxpGsizS7Sf8AtGB7eSC+tpivmwpFI4UggjPBBVWHBR6bLf77K6dpDIu1&#10;5EAVvcqGyBxxXkeu6pPPdT6dYSs8EAaJM9lU4Lb1wTkdc9OgojXcJKUTSrgKeJg6VVXi90e4/tO/&#10;tMeLv2vvjZ4j+Ofx7toI9f1KCyt4/wCwozZ2MklhAbWGQwzNO4xHkuzSOxYkAqoQJ80ALI5m2lpX&#10;QbiB/d6e+O1SQwuyDUFIeKHgJF6DJPP881oa3rU+oXkurMiwIqKkVuOVUKMZZ8AsT1P14rOpWcpc&#10;0tzsweWUcNSjQoRtGOi8kjMupPtpSwtw7faXjjzGAz4ZgGIB4JC525/Gvr/xpZ+GtN8UX+meD7p7&#10;rTIyEsvMARxAihU3oACJHxvfgAsSAABXylo8F1put22p6pblEiIyBkjcRuCbhkZxz9O9e/20lt5A&#10;uIYjBJcAH58E4HQg+9OnU0aHVoXkp3My98IaNqGpRandp5jxMGmhbDRMoAG4AYO4/dJ5A9jWjrbS&#10;6lceTLAWSdjudRhVVRhF9AOwrT8PQ+Frvxhpln42u57DQ5rgR3l1aoGlgidWCybTn5BLtMncJuIG&#10;RWPGZ1shpy3CvIkbCZ0y6leVLBwNuO4Ockc9KL2V0OEvet/X9f8AAPNj4Kvftl7eSlBDAplR853Z&#10;GcIQccYOT7VxU+nbPDyav955TmO3BwzBuu1jx05/T0r6T8T+IU8WFNRvbZLOFraC22W+AkiQJsD+&#10;qlgMnPX6V5B49tkvhp6vMLaKEPGsoyQiEbcNt7gcgjnNc9SSR6NCbkveWp5tcQ3FvstnUxySlBGz&#10;5I+bp0Hf16CvaNK0S3/sKOKZnEvmtJGoA3QscY2k8EE8n1rdsfD58MJAulM6tLEuC7b5DDKu5cls&#10;8FcHH+FSw3fmWqxq+/nII7Y689c8ZrSDtc2jFbkM14Et3kVvMaM5JcjLPxkcjgisyTy72+jv5YjE&#10;xbdEdoUZByCCOQc8+ta+yC7R7a6XJOCzFc8c4A4xn0NZuqWt1b6a0mnOXeMEAPgsvHCr2ySOppXZ&#10;qkr2OC8Wy211rE93bBgwKo5IwrSHuPTPJzXOkGR4ihC7QMsT05/hp80o+bzzy/31YD5T6Ejr9a7n&#10;/hX+vjwJo/xI0pba40vXdQuNHixMonS8tVV2DRv8yoyHKycoTwSDgVmqbld2Oh1IQspS3PMb2SV2&#10;+yxBjGp3cDIJLZ+nPevp34S/s3SeL/2a/iJ+1Kut21nZ/DzWNJ0+TRzaGaXUJdS27jJMrARogdQu&#10;Q3mMGBKbQW8M8VeFo9M0xdWiuiJIrkRTwOEGQy/eDDkfNwR056V9nfsk/tHX/wAK/A998IdZ8Kx6&#10;7p174htvEzpFLHaPqEljpzW1pBdPNmK4tbKdY7lICoZ5C5BIIA9DB+yjP992/HofN8QLFuEXg1dq&#10;Svt8K1a177f1c9P/AGNtf8DfCP45+Hdc+Kujw3nw31S6t9N8U2q28kxfTG3hpkiiPnrLA5SRWgJk&#10;2eYoVycV+hH/AAWM8f8A7IniLwnp/wAb/wBmb4kJ4jv9dsrfw8umXNvcvren21tcTS3l7KLlIZba&#10;IL5VrG00ZeVpWRWZV+X8k/hZa6zB4cmj1yR/7SLZaRvlPmybmf5O2XOe3GMVwfxJ1vxPpfgiXwJe&#10;eS+l6jexXxLMzTiWIHv90JuydpyxPTjiuSVaLk6n3d/6+88rH8IQr5jTx8akoyho43XLJdbqz180&#10;1sfOM7399C4vtz4d5W5z8zfMxzjnJOP5elf0af8ABth4v1jSv2m/iT4V8PrZ6fb3HgiW8uZJLcTX&#10;MU2mXcawNEy4JQvcu8yHIfbH3Br+b+ETLclpi7BDuJPIK4OEwPU4HtX9T3/BudaeHNH+HHxj8Xjx&#10;HaHxR4gvtJ8PQaDFLGNQisYZXeTUHQDeLe5kuXjhZB8xiYMSxXb87m8v9lm79H/w3z2PM8WJwhw/&#10;XjKN3LlS+clr8tz9k/GOlar8SvCV3ofinX7+zh1yN4tQu7AxxTXMU7fv4zuR02Sr8rAAbRjByoNf&#10;nf4s/wCCanh34eW2s67+zXq+pmzuLXZLpbxxZjtEXbMH1TIJ8z/llvVmJ3ozMCNv7PfHLwppHw48&#10;F6DYaipjvNa1KHT44o4XMEIZZGXdIFCpv2hU37ck7VGQa774BeEpfEvhvxB4N19ZFsZDaTSiAIGm&#10;XaytAzMCNp2AkrtYdmGc1+OYfKpSq+ym9bd9t/61+4/lqhxZUwlCVbDy926uuj1S/wCGf3WPyW8G&#10;/wDBLrxd8TvBOnad+0Tf6td29ha248P3Ek0epRW0Pyr5UkBKzvFJakQ4LARGNXZTya/Fr/gox/wT&#10;98X/ALAXjmwupL+5134c68jyaLq94YFuo2SNp5bK5jhxumgiTcrKiRyKyiMZDgf31RaLaWumwada&#10;jC2gCwE8lAowoB68Dj3HXNfz9/8ABwJ+zf8AGb9oj9m3RfG3whibUrDwReXTa7p8cTSXEMEojP22&#10;FEG9xB5f71VDN5TF1Ula/SMvtSh7Pt1/z+X4Jdj0PDfxaxqzulTxFRRozbTT2V9muzvby1d9z+Tz&#10;VNGistA8O6u3iHSNSGs2/ntaaZJJcNZHjEeoMQEikAZRsXO1twJwATyAJvLldLWSO3Zy4R5HCrhQ&#10;WOSehIHyjv0HNdrYfF/wRB8ENS+GWgfD3Q7TU77VIr0+IZbi5Oo2EduyE2NpHtMSWrBHWVGlbzXd&#10;5HXcEx+mv7Kn7Evjz9rr9kf4nWX7M8txpOvai9raTHxBFBJo+p6lZSpK9pp+pQYurdoYdzPDNA4E&#10;7oolAEmPci4p819P601/rXqf1Zm/FVLLsO8Rjlyrmtd22b30vok+3TW17n41rqbXTiayjGflYlnC&#10;4zwMBuoPXH51GWdpvJkkIkLleGByW9fT8aoa5av4L1y80DxLaSWWoQPILuNxv2SQyvFImTnAWWN0&#10;PHDBh2pvg7XNEOoeVqyh7aX5mRPv/wC7n/d7+tbwV7Si9GfTSqRnHnpu68jtvDfg/RvE2jam9t4g&#10;07TdT08eZa6Rcm4F9emKMyF7ZgPIKDayuhbfxkADGfMNJmgmNzBboUMqobiVXO87uVQknf0/hJ4F&#10;dNfySfbQYUBgGcZzuCg8ZA4zjvVFb+zdjDbDDSfvGyoALZ4Oe/49KE5K3KcsudKTve/4GdLFPbTu&#10;5DsNoCq7lgyqMBQTnbgD5Rnp0rI123kllklsolQZDKV++GAzggEEgfrW07BiFckBc8kclu4xWLdx&#10;kXx1SOTLrzsYkAnGAR68de3tXfQdnqckm0rmVC7IdwULJGM7j91mPXI6n1+lef39pcQ3ElxK/mly&#10;fmUbV5PI716XtjuSSpVGb7wYkhhjlB35Pcc4rzPXdVvLCf7E3lBkTM2wEkknjGe2Bzx2rup66nM9&#10;7lRlkuY/L6kD5mA+XjmoHaOXb5iFsdBk8Z/ixTA5lCuR821QRv8AlIfkA46/5yBUkhnhhlkjhYpE&#10;pZiASoXIyWbGFAPGTgCtHMqSVrsmMflxlIk4UkkHB3bsZ5zxn3+tfeH/AATW134W6F+1hLcfEpLo&#10;XM/h+6Xw9Da211debrAkikQKtqChItxKQbjECbS7spVc/C/ksib5vukHGOef8/nX1h+yH/YMPj+T&#10;4gaz4z0nwrceCLqylh0zUDIL7V7e/WS3uhpoT5ZZYgEQwEbirmQsiJ83Tg5N1E0j5biqKeBqQu1d&#10;W07vp89j+mWDxt4d8R38VtpemnTnWEyTXOVaKeUYLY+bzAevBGDziqXiLxBdOquoXy4+QG4DYP6k&#10;1x2jX1l4hng1TRbmK4tZRvEsbZUoRznIBBB46Z9q0te003WnGJgyIwYK+CMEenY+/pXz+Pqcs5R6&#10;n8yYbDx5kmfEWqaUrC/vUlWCWW/uL2ZGGAWmdnPP97JySeOT0rmLXwRdaz4ng11LRbkoB58bZy0W&#10;PlIdf4l646EcGvo3w74UY+I4r7UtOe+TdlFK74wRxkrn5uTnnIPXtXQT+HbjQdRvNZubcpJdKwWI&#10;JtKkdAAMZzjmvz6eFUnz1D9Jw2PlD3Ynznqd1e291baOkMjxXEpDSMpIXapYA5HTPHUYNZNitre6&#10;i8AdHSIN5gX5iXX+H6+gr2sWmswXNrc6gnlxStxyCnTO0j19R+tc/d2OkiJtYsoY3vnQpEegZc9C&#10;Bwc54z0NePjKtk5XPfws7q1jVso9N0vS7jVYItsNzGixq44zzlxn2PP51o+F7PUNZsZLa6WS1tWj&#10;/dMycSgcHg4yo6Z6g9qf4QSS5ti+sRvI8EphaFwMRjGflB4IPfmvaFktr2GGea3EyWIDxo/IX1A9&#10;FPtXFTtVtK9l2Cr+7uup4Xc+HRod1NCGV1RcvjguNu7GCc8dOvNN0/U7Gw1SHVL2MiDAUIG3KSR3&#10;I9umO9P+K/iyLxHqq2EUcEcSP5kiwgl1ITADDoQep9/atXT/AAPDq3hOC+0iRERblnaQEl9giDbw&#10;DwQxJUDt9K8udVyqunQV7G0ZNQUqvU0tXuIJjbx+HmMYTLnd2LY439WP04raTStYXybqOIyvKOBH&#10;uJRs91OeD+lc3pOneIPAPiazNndpcWd4rMmfneMHhklyDjB5B6mvTI/Otb641CSTYNwwqDjI6k/y&#10;4/Grox55P2is77djlqy5fh1RiPptvHroKPlHXLtt24fOCD23D0707xXpccl5JYWd4LqDbHLEQpVw&#10;QPnRs8Eg9x+vdLzX7DWYr7T/ACS7s6zeYnGBnBIHdieh9ua1ktGXzHhmMkQGTK4GFXHLMe2Oeama&#10;pzvGOv8ATMJR2kzyPVxpK20csJZpM84yOV+Yc8HqKs6ppB8YwR3WlS3FpMZFkWeNTvY8794JBwSc&#10;+uRXdmfRZZLe/wBJ09NYsZFHmTQ7ZeSP9ZsJBwPbnjpWs6vbT+Vp6hYyoXd1BXOecY61xU8Ene70&#10;LdZp+Z5lrPh6/wBO0k61qMr3bwmPO5c5+YKzH/ZA5Pr0FdNDHqtwsl7EETIyY3GVOecAjoRW1J9t&#10;nh8m9Ae3Y7cEDaCOx5OP8muSfXtRQ/abJv3aE5Xbkbc4z68+9Q4whO+v9dSLuSsaT2N3LPI1kMMY&#10;97knCrj/AD+tZ8bkQp564IkAcNnIzyfwI/WqtzLc318dTBOHCqVjbaOOnygg/jVqzsf7Q1GO1vnC&#10;I8bYDOEyy9PmYiocOd2ijOStuPkY3CSRkMY2O6NMZ+X8uPf0rbt9FvYfDf8AbM0iJGZXhXe3zKFA&#10;5wATz0HXpWUiahbao32Q/u2HHcdMFatXVmUtSLiRiJWDMSeFIPHHpXTSpxirtXM5LZFZCJ3YxEfK&#10;AWAyD7EHH51s22nTSEyztlDhRgjH+c8Vyk8sgs5mMwhaLODn72ew+v8AnpXpHhMvdaeHu5Q78Yx0&#10;A75961w6U5crOfENxVyx9mdTIl4x3OBt5zx6EfSoFkuIGPJ5AAI7j0Pr7VNq6ia6Wa3YKQgjI/3e&#10;M/5PNVJZ4lcGMbyh5HqDxxXpxquL9DyJx5nqfan7AuuaVpXxj8Q2dxcrby6voIK2jybVuJLG7V8g&#10;EYZ1jlbpzt6ggcfqFf6lau22SNt4PGDgV+KH7NHjXQfBn7Qfhm48RCUw6jPLpabATslvY9qSvgY8&#10;uPaxcsQABnOeD+1niO2bTtSks7pdkqMQQORuHUV+7+G+Jc8I4fyv89T8O8TMGoYtVP5l/wAAxllC&#10;Pvj3BTkFR796kgmEExlAyWyB/wDWqksZdsDIIParGGXqec5x6V+lKetkfl7ho2zTsbi3S5+ZSN2B&#10;j3q896bacFMspHQdh61l2krQuZVXJYYFXlAAymM+p/8Ar1qpnNKnpqaKznJm3Z3cYx3pjXCRtv3Y&#10;Yjr2xUEbK6sWIBB5A6frUB8t08vG5G5DDgjHvWkJkyptR1NK3eO5JYn5lGfqanRi4ycDBwc81kRu&#10;kEZCsV46/wCfelQtL+9DDHTHauiMlscVne7NdZjbbm8s89CD6fWrUbTOAZTjA3DH8iaxGnZbbySx&#10;GOhPJ96uQ38Yk2yAg9Afr0FVzm/KXCu5iJRjA6n1qRTMqjjcTn6AVm3UyuTKSVK/l71Il5I4DoQB&#10;1Hv+daJ9SbJam1FFJkKpzkfl/n86eiBVDzg5HIHQnHvXPpeSyExTsVI5wOM1vrmaLJOFzncfyIqo&#10;1L6kSWpZjaRP3hyqkYx2FSk7VwBnA4+tY4vELi3cFwD2/wA81omWONDsIIwMH39K0TIktLk6SCQc&#10;jpwaYZIzkMcbDgEDiqZuLgcKoBPT/wDV2qT7R5r+WUCkEAg8g981rC5lqWWmCZkzkeuMcf0q6o8w&#10;CaMDJ4IJxWZaSy3Zk2ghV557/wBDV0EFgMkE8fT8atXuHL1JInO5lBI56VIuwJznPv0FIqRRs2wl&#10;snuP60oiErB42OQMYPStrdwlHqP++cE/L3NIsqkfOMY/SlIBYIeAfSnRh1yh+537ik0S0PUo3y7g&#10;CT15pVkAO0vzn3/So2hSMYQYA4BqZiQwDqWwBiiSVrhFdz//1f67u/ByfrScAliP/wBdJyFBTH+f&#10;amqMHAya/oI/m+9lccQOApzjFL0IPc0xwpjG3occ07ayD97jjsP8aafcpOwkh4wP84oXyw3UsT0B&#10;HTFORHkLGQ7V4x6fWnqmCFXv3P8ASjS4N3GBiCfzqAHJJUVO2UypwAaYBjhzgdf/ANdO3UOS2oqS&#10;jJDYHP5UoIY4yGHUUMEfnPOeo70mET5VBHX/AOuKPMm43DZ5JGKRzztUnaenT+dTHcUBB6/zFRyP&#10;8m0Dluh71SYIiCggowwKhPysBnFTLz945bv6flTW2gMy8sRzVLzCSI2J3bQDkjIpuB+XFNjkLuVa&#10;MgrnrxzUhOxckAn0qkSpELqNuFGfemEZGR2pY5WAKiMbuvJwAPenK0hQsR83tyKpS6B6kD7d/PU9&#10;aYyNvO8HApx3OSp57k+lSoxI3OcAd60uJXM6UqOdp/x9KAyupAHTnj/PalvBK67lbKK3fr045qu3&#10;A3HP/AapNCWxIZLbyztXaeMD9PWojJIctJhYwMk88UKD91V546HinFZOC6kIOvpTaI0ew/Mcu4nO&#10;3+HHv/n8aI32tsGV/wBo9/rTBg/KvAUdqcm9+VyzN0H8qNC46DcoWIYlRnkgZzUc0traQXF5K58q&#10;KNnY8cKBk8VYaMRoY36tgnHb1rC8VlrTw3JYWzBZLx0hYkZwr5LH14UHnscd68nOsY6GFqVl0TZ6&#10;GV4X22IhS7tI8ks/MmjZGyzuWba3XDHPP502ItCzWyIW2E5xz1NaCwCKZwoZsH5e2R71ZSxu4BK0&#10;nyFhuGPQ1/EOZPmqSlJ6s/rXL6ajFRRj3kEltbm4V8NkAgZ5B6/gKqWLP8kJ4RmyF65OOta08sck&#10;ZEmCBwegrHSxkWUMG2hRknqQPavIqRstD26LV0iTwwsGu3y2HiQDyWkkIO4qxEQ+VQwP8Wf0rgPF&#10;OqyWOnJ4bVWE0VwXWRcKchsA4+n612MltBGxtr4sEtZSytH3L4J4HXn8R2rj76xa91FrkFpDlvlx&#10;0xz1znnvXI7ntUU7ann98kL+LHuteu5LFQokjkSMSTTEAhVjyCobPBLEYFcXLJHqEo068kN1AGB2&#10;OF7c84HUe/evSr2Jbi1WHVrdjFG58x5ASDwTsPYZHb8ai+LPhu18E6DpHiCwSKOe7heZEcspdCUG&#10;Co9Ack9vxrmqUrpyPoMNPZHzh4u1HTBrwjgnCRRLvdVGWAHQDHHUf/Wrx/xTqd5rzXHiHUx5txtj&#10;RAq4xGh2oMf7IJyTk9fbH0Xq1p4N8QmO7+yR2tzJEolWMbS7Yzzt65z9484rw248Pfaddk0RiwhB&#10;LqSSv7sfNu9h1/L3r53MaEpWt1PqsFUijzHxFdXFtFbQaa2+4lyip0UFioy3oBnkmvfNTt7bwNr8&#10;ccU7xWqQLuLDzQJMfMRjnAOenQ8V53oFp/wj80mqRuhcEoGf5htByCW7fhW1q1pr+sajDLqMZEsr&#10;xLsUqvGeNo6YOc54zWmXYR01KT3dtDWvUUpJLY84+JN9ZeI72G3TTk06NX3loxteVedrMvABYksc&#10;89jzXmHi3XI73UrWz0lQkkYKh9xVG25JY9/l6A9TXtPxbj02LXRoelyttvrlWa5uBsl3JyVKkZRe&#10;wHfvXj2v2q20fNu0ttbDbI0a7ipbIHzdDk8VWMbV16XPTwtnCJyWp3EniCGx8P6s73kEcySH5tqB&#10;l7gDk46Y968e8S22orIZ5gkMBdysSnlY88ZwOpFdVeamunw2h80KkKNGuzO4nvkjPJ7e9cz4lh8S&#10;f8ItrPiTT9MkitLSzb7XOzA+XnA3Fc7x1AyFwM8kHivn6tdTuenh6TUl5nz9cwf234om1XTIMLHI&#10;shViUVtpAPzL/eA6iu2OoyeJJzqCiOwhUHyLZW3hNp5DSkBmYn+Igc8YFY+kj7PYutm26Ygby2cD&#10;vjPqP8KtS25tvImgfBbJkU/dPHTnpz6daqg9Lno15fZ7HP6x513e/azGN7gZVsZ49Dn1/KsmOygh&#10;2ptDY6DHPPJ4/wDr8V2Ls97J9o8ryzwpT6cA/U/yqhcWbiYWkYJBTcCjfdIPf69RXXSpOTueVi2n&#10;Gx4T4ht72bVWsryFoIk6AZ+YZyMbc8cAcc10HhzQblLfzZk8xYnM2/Zu+QH5QRjt9OTzXsMcH2S4&#10;S2ltY5JSu7zQxLLx3yMZ/wA9Kyr6aW2fZCg5zkKehPUmvXdCSPna+JvG0TtvC6Xl9D/r1idwZFLZ&#10;Ukeg4I4969QW4ntrFLa9vIzGAfvNyMnnqATz+VeX6RNBp1jHc6fIXlkRdwm+6pHJAH4demDUkl/p&#10;1zcM2ozRhpVySCT75+ntWscE7Xsecq62Z32neOl0WUvZqs7plFHVCTwcj+oryLxJ8RvGkl/Pq2rW&#10;9rMWdlRE3JheikFRnA75/PrXMeJPiBpWmWNxb6OZH1EqREcAAbTjOT2PUZHbNYdtf2t5DLN4guB5&#10;zPuXBwrED7uf4ie4AxmuWvhaitZmvur3mjcv/GdvqGnLp6WZhvSFPmI/mRkg5JJH3Qex9fbNZ3hm&#10;CPUNSvZZl810iGA5Gxd2ckZI5zzWbbajoUuoRQSWskcAADGMhMsAeVJ6fQ1QvL/SdJW6+2cMUMgH&#10;3pSi8j5R1I9OmfSu3C0ZJp2OKtWVnFdT5q+Nnw5+Lmh6PceIlmUeDdVmaw+ymcFp5CgklBtiGCrH&#10;tBD7gckbQV5r428B33hDQPEHiG18Rx3ct81q66TDA5CzztGyMryrgRJllLZByFwASePdfHur6k3h&#10;261FvMWJJvtTQiVo1B6CQJ0B2DGAM/wnIAr510i98O+ILj+1rFImdWL5lY5PcjD7T7nHXnsOP2/h&#10;tt0kuyPheIo8r956nj994Z0iK3XRLhVT5FTjcCHIDMQRkjnoCR9eK8k8W6faaXqdzp1goJibau5z&#10;KWDAFgX4JPPtzX0f48vYrK7jkSQF54xI3lgE91we+T2H932r588fXY03WWuNMi2hiF3DDHJQdR2P&#10;r6V+m4B3pps/E8xppVHynGHUIYYPs0C4fqd5xnHUA4zn9K+1/wBj7U5/Ceuz3viEXGl6PfxXlrHq&#10;SIZV3TQqflVMMdu0A4PCnPWvhq42LbiVgPMQHf8AQ/rXvHhTxTr+p+DT4VsLhlSzaRnjmUtGvmbQ&#10;oTBypGPm7YI9K0r03KLSOeglF3P6Tf2TvB8V7ZW+iaHcvftdwHVi91ELdfLuGKiWNfvGPABXd8zD&#10;k44FfWfxT8CPp+gwyeHryeHWpVVGeObyoQc7nbofmXjYSByMnqMfIn7MEnijSvhp8OfEetyQtqEn&#10;h+OBp7RSEksLhAiwncScqI0Afhm2kg4JJ+4PFPiZpfDdvYz2skjRM5kfegYrGu4sC3cA457V+ZZ3&#10;jHC8Wz9FyWl70ZpH5u6R8OtR8YfGzxTPrl/a6Je3yWsqSvH5VlGscRjeb5CSGaQEyuSA8r5bGRXx&#10;r8TPCerePvGvhnwl8OL/AEbxFDd6XDeSro17IkNxHPdSQ/ZvMdMxXAC7pWMamPcAcgMa+7/j3qk2&#10;s6lqOoaZpytp81iLKWBSFlmspwTLG4HykAnJydpU9iK+c/2U/wBkuw8UXPiX4qeMVjks7S9h0zTr&#10;aGZ4zGY3Wd7rMaruhMey3xhyTvc4+XHyuX4mlOMne7Vz9VpScYqpN2jordtD7T/ZP+Afix44PiL4&#10;k02Hw1qN5ctYLptrKszxRQMEMEr/ADCXJjDNIG+Y8g4zX6a6l4d0bwvI02liCIT7xL5SiJmZhliS&#10;p/H2rK+GOh6VoOhabcRHztSklMMUw3xxzPL8uVjbhQFG3OM4yTkmtvxdBpMdpNpQtXupzJGSwkAW&#10;LLfOQpG5zjjqBgkmvJzfMbwajseVBuvXuyvplncWMlvqTyvJuBDQTN8+0dMk9Qeo/wDr119t4klE&#10;rRCyR5VU8ux2qByPr+NYdh4c1vV7ddUvdtuiN5YBBDEKOSg7D37811dz4XkvLm2tdGcBriH593yb&#10;fqefTOa+Mrwk1dHuJx2Zk6f4gv7S/wD7cjjW0mb5C0ALLzwSEPAz0I/KvoPQn1XXtIg1K5iRhM+A&#10;sZJPynBJ3HPbrXz3oOga1eTGzkxM0Q8xlzgSAHG4EDnGP/rV7J4X1rxb4fim0zTlh/dgsgkyQg9F&#10;XpkHpk15EE92aYmgpI95GuaZomnNHqMMkqwZ84x7WIRj1C5zkDtxxXL2kNh4mtZrvRZXMPnNsDcS&#10;YB+QuM5B/GvOPDmt6zpdoZtQ/fBppGaOZQN4kOWYsPU8/wD1q2kso9Yt5b3SI0tRnbhGIUEYPG3+&#10;XFRNtmDwiirM9P0hIby8FpdR+SsKjeP4mK/41a1vxFY30DXtsJFliTG2QYG7jIwM8DoT09Kwm8XK&#10;kUen3Fs0s5j2rNuAOFAzkd+nc55qTwqPtVhcJLFGpjlLFxwwG3O3J6AY/Gs1LU5nQ6jHvtQj0xEt&#10;90aAByD90ZPPTvWrpn2a8sHnjkaeYLucbcFWz7deK47U9V1O+0me+UiFI0wicdGI+UnH69v58v4h&#10;8YajbRPd+FpDbxTfIY88OE65xnGenFYYiuluXDAuR6jrlq1/p1uLsH7zbVb0+vtVQa/rTO0i7A20&#10;DhSThfXPc+tZYub3VtJtj5vmeXEvDHJV8DcM+x/zmprG8uoYfJlG052kEYJ7c1xSnqQqDWnYbd+K&#10;7yeNrGREMUhBIyQfwrnLDQ4zMfMkLKV/dbTjDE/xeoA/Wt6XTZFcSBRsPKn+lTCZ7KMW8CIXIycr&#10;k/59qzeu5p7PsS21hLbFREykyYQY9f8A9XetDW00WWBPsM4a4U+XJEWO8EfxY9Ky31TzljAgyf4h&#10;yFz6jGevfNMS2D3DTghWY556VcZWWhPsO5r6RCzfJcXAjjQEl5DjjHPNaFraeD7y0dtJvt1yvzMv&#10;mMxfPQAN79x09KwZhPFC8dwBIJFI2jqM8cY7eleWSWjs7m3zGRxuBxkenGKc61ugPDJnpl4X0oPa&#10;3bqwYYOcMBn37GvKb/8A4RbTNYDyzrExzuyCQWbpgj1/KrcVrNM/kzysVTn5ucfrXlvjXTdV1O8E&#10;9wU+ykFUA6gf7frxyPSuTEYiSjeKNsNg43s2dVKdEl1VrPT7iOSSRA7CNg+0E45I9T2r0rTNQntY&#10;UjiLO0GCN33RXzpN4O1fwndsmhoHhZd0c6KBuLDkEdAew9a9+0+WW3t4Jyu5JUCtnqDtGc+4pYCv&#10;Jt86szTF4aKinB3H2Rht7iSezs41Z5GdsYx8xyQAQeM8/WqEizXrC7m3DL7XB45Pqa7G20y5azF8&#10;g+QgFTjrzg/lWJcaebnzQ5CnlsE4B289M16lSs0rnkRhrY4Hx9p19Fp0YYKUGGG04PPGK8cN9Bea&#10;Xc6QYlkjuAQzFvmA6dq9s+y6hcqZLnEyp8wiY5FeNy6FZWV7NNo6mKN2YmNiSq7jkhe+B+VeNi6s&#10;nJSXoe1hElG3U8W8YeHlmuLJdOtHMiFlDICxI24+b1x29O9La6bDprCDUosmZNjiQEKfXA7N716y&#10;0k0V6jRuY2jBBIHPI7Z9apeJLj7TaK06KWJ2ksOT3z+lFKso3lfU7J80kos+gvgf+0zqHhm6i8B/&#10;F7N1ocaQRabqUUTyXdsoBRo7kghWt4wFKMA0o+YcqBj7puYrW7t7fUtLuEurS7j8yCaMkrIueoDA&#10;H6gjI4yBX42w2VzfMkcMjMVXOV6qM/SvTfh78S/iR8LWlh8GzLdae0wlm0y8UtblgMHy2OWhbHJ2&#10;YBJLEFjur+kfDHxqxOCgsJj7zpLZ9V/mj8V458L6GLk8RhLQqduj/wAj9Qso6BHG3H+fxodlXmIb&#10;cccd65LwR468K/EHw7b+J/DkzlZzJHLbzDbPbzRMA8Un8O4Eg/KcEEEV0ExfzCIvTtziv7By3NKG&#10;NpRxGHlzRezR/N2Oy6thajo1o2kt0zQglIJcng9PatPfGf8AVdB+tc9ayTBvnOfStUMFG5xtI44N&#10;ejexwNX1LsE7O6pnnpir+R5mVNYEQVgCSRzgY7/X/P8A9bWWRgcDA7f/AKqFNj5Ey5HIQox1U/Xi&#10;tETBh8vU/wCe1Y0C7TkHJJrRQFSGTAJzn0qXIU6RNHNIMBegPU/4VpRTBuM8+1ZQA4IPXjgdB61d&#10;svLYYUYI4pRm0TGmX1YADJx9asLiVSp61Auc/Jxjv2FTRjYMj5t3+etJ1CJ09Bfs5D7gMg9T2qeO&#10;MgcH5Rx/+upwmDzyPXNSIu7KgY/wrOdXQapolSJvujkn9fyqZYZM7Hz8v6UsQlQhlPK4qyGbzcEZ&#10;zXFOSNI0+5ZijZVXt64FSjGPlGPr2pylQ+cZ9jU7PnkjpmsZ1EddOjZAY1OD1/pTZUBUeYMnPfFW&#10;Au4DbgfhUbrIcgEEDFcNWoje1kEShRtIGe5/KpWlAyuOnFQxIW/hIPbNSqgJKv2GMfyrP2pUddiG&#10;MYPy4yelS+RD0XA3/wAQAqNklQnO0AdzUqhlOyQcAdRWMpdjSFupUm3bvLxhexqCUEKHI5x0FX5I&#10;WZsNTwhC8EEHjFZSQ72djk5mTdzyQMnFQxkDC7THz3z/AD4redCjtGyDjp7/AFqiUaRiszdONq/n&#10;xWdjToQS+SI/nIyOnIz+lU5kE8eWHOMH/wDXVowW8P30yD2PJPrircFvFJGXjxt6Ae1CRDTuW/Ds&#10;KRxOQcP3APTp+GaluTKJ2ZBu56HjIrXsYYxD+64JOPc4qpPjzNp9f1q1THF2VrmFOZxksSD2H+FY&#10;7s5bLd66G5Ctkde4/wDrViSbWY/Ntx/Oto09SXMpSopI3LnNYerQ2kcfl9JDgj2/GukYkMFHH15r&#10;A1BTGzGUbmPTPOQOldcLLRENnNtEhIIOCv5EVm38NvLAWmGdp/LHvWo0iA7SM5z0rLM1uyNvOFzg&#10;iuiMBGAghL7ouP1qK5mV4SjHB6DB5pZxGrHyj09u1UrvcFEm4ZJ6d/zrpjTE2c7qVio2mRdwB5JH&#10;IPY1TurWCFfMyRnj/PFX5hMVkmk3HAyAefbioJXdrVSoI5zg8fhThF3BSOW8TQtb6QxiIDNwB1By&#10;DjP0rg7RIxBtiOWjAU49h0xXZeKLhGswmPmMq5xzgYPOP61w+mtEGkY/IEJB96/C/F6f+106fTl/&#10;Nv8AyP1fw+1oTl5/oWHnez2zNxknivEfG+i3Ot+KF8iNQ7WL7nUAOke4kDceSFbHy+9eqX7/AGsx&#10;SMSAh4Hrjt9K5TVESPxPZzjeWaMDK5I+bIxivxbEpNWP2LK52kmjG8DaO1xp5t7geW7n96T1UAcY&#10;7AAg/WuvvfClhcaXJA9z5qqwxn7jBRn5uK1YtS0620ZLHTrB47sRFHkB3K7lzhlXOehHy+ueoqrf&#10;aW2q6W2lq32eRmXc4JBBU/Nj3/rXyeY011PssJKTZ8iao93pnxIh0vRJEaBTHcMEHQOGVozz7d8c&#10;mvtSz0zQrrwWlvabI9QW6cPNkBniI4J4Pyf7PY5Oea8HsfAdro+uNfQMqLA0nBG5nfpguc5z1+td&#10;hDe30UiCBGbaMbQOCBzzjg4r5jDUnTUubqfQYipz2UeiO48AapceDfEUmu6fElzKYJrbbJnYA+AX&#10;GO4AGP8A69dlplwlqsaSIXRBjOduMDtiuPh2s/2pSISwyuflGMck+3anaf4xs5mjnkjE8KHyt8gK&#10;Bs8FiOuB19cUc6i7HJOEpK9js7PUtR1CK40/UJJGtJQFkhQ4BVTkjPJ9+O9cv4l8IbLVfEOgNPpi&#10;Kxi3NIplKE/JvwAuQM44wo45rhtV+MWmeE9bENpbi6hGPNyTDGWfoqFvmJXueB2B4Jpvhb43yfFu&#10;81zw+dJt7CHT7YSbxdLcFi7vGh2bVwPkOSAQCcEgkZrA4+jOr7Fy970Zt9RqqPtLaHy54v8AHd98&#10;MfHNn4dF75lvBbQsIWUzIVmRpCDtJICjb0xsBB7gV9CfBv4jaf4o0S4t/C0bReY6zajFJNsdZLcE&#10;ZhA+8u45TJDFSDwMZ4b4XeHfDo8I6v4YubaI3moXUEjTKqK8aAYlhViDgkALkdu/QVTHge+8Cahq&#10;eoeEN2mRX8SXcMci7keE5j+XHRvl6fnivSw8q8JKS27dv6+R6FdUZxdNrVde5+j2heJ/Ac/2PQ9P&#10;lub24WEs5EeIU4zmQsFcdgD6ke+MGx1GS08VpqEexVcOE3orjgYDc9zz714X+zxqesa9our+J4ZV&#10;tpYdNSFY5gWLGa5aLcuRgAFc57Zx2r6UWzs9PSObUGUwqo2sB8pOO2Onc816OPqSrU4yPEhSVObR&#10;mJ4l1W8e5lutrJC+USNQOTznHtWTLqL6lBD/AGwcrLvBY/eLDtk89Kr3s13BNdX+kwD7PAdzRyZz&#10;IMgFUx353Zz2xXP33iXTL+bTWETKY33ygAZU7uwJ56c189UnbRnfCCepX+IL6JLHHJa2kYeBFJYc&#10;FVAxtI6HPfP6VyFrrujizxc3EcAX5JB0GG/hOR3zXa+I2u216TUrKJYobyNFboRuYHJGem4Y+nNc&#10;B4ws9O1nw6zTGNkLxlpFGSojbPGMZ9OK8zEpq8kelg7O0WeX3c0up3DWunTg2+7bsK85ycE+w7VT&#10;8Ta/Hb+GLDRG0/c4uHZrhdoGF5XkDcTk5+Y49KikvNO0i7aWyhaCEMBvIyCR/ESexrk/GdvdLpVn&#10;dWU5niaRcKSWCqRnIB6g/pXzeJryjBtbn0EKackugzxL4n1fV7aOfU7jzfsqliGUDCsc4+XoB7V5&#10;tcX2nX9ul3GuZJlJ2DPAznoea3bu7S40e/a6eIMYWZFxhjtGNxx6nHSsDTBqw0GK/S2dre32+c8K&#10;gqGIJzk8gAcn261wVa7lNLuvU7KVHlVznPF2qT6hpy2iSYdnVScAZAHTnuPX3rxH4reE/E2t+CTe&#10;wRNLZ6Y4N5MpJZAxByQvIU4wCeK+krz+z2g8pyga8AG6XbjJIwQeNueOa43xvpPifR/BWoaJaNts&#10;NWjjhvYtwZZXt5hPCzlfmIU5xt69CCKVSlJuT3Vun4f8H9TSnJRkmtNT86vFHh67m0pdIeZUs52j&#10;mefcuI/LYOud2BkEZz09+9fmDcwPp3x9T9nnx1rb6F4T8TeJtEttYu1tEinGmXWpx7LrbcBo5Y4i&#10;/moSAhABO5eK/W34seEtQtNFlbSY0uoxGYprNU8yR3LZB3MQdpz0GMfTp+MH7S9hqOo6zeTapHd6&#10;lBHcyWIa+m33BjjWOOOFHm+ZIVZtqlsqoDEZ2mv0nw6xTjVcJHtVsP7XCzUZW0fyfR/L/htT6A/a&#10;e+Eni79nL9pfxn8IPF5WNfD+qX9tZXU8LRLdWtrOUtZGVU2+ZcWzRT/INnznlRivFNPZbiUxsoMu&#10;M7weCvrjjAPIHbg19++O/iR8Z/2Hfi3qc37OHx7svGfijX9EbTPEviHSwdTltG+1BJrV5tSe7AnD&#10;RApcxNuCDmJPkY/n5Y6TY6XE8NnDDAkhJxEpCAY4VQckckkDOBmv1nELln83p2+Y+H8VVqUo82sb&#10;K0tdX10srfe7miIpI/KO5fKIJIbrgntjqf5UsZVZODhSCpJ759v9kdKeNzKEgG5C5YMRtbd3HXj2&#10;p2x5FZ04IxjnPU/d45J9emK1jJO59HdXKgSYxGK53AnIIA6j/DpVWCxKIFlczSvgFpAM46DGMAY7&#10;Y/GrbKxUoitvReNpwNue55z9OpqnrGsy+H7BriK2SZkZAYxIse7Jx95gcEDt1PbmpimddNJosHUd&#10;Ph1EacrF585/dgnCH+9kY3HHQU2+15dLsDK8W2eQldjEDHGR0x1GCB+fFeO+H9Zs7XWbe/8AEKzX&#10;dsZma6jt5vLaRTnChjwShwAx5OPWsiWezmupLvZl5Dlmdi7nBOM9c7RxnrSfw3PVpU1sjrr3xdr2&#10;o2aWs0kEbHIQxxlQDjqQCT83fJxmsGK5a3/1YwSQCoJPX+6ewz0HNFnDfKy3n2Vni4yNvMg+6Bk5&#10;x6+lej6X4LbTrr7RekRGICSGFckly2evTaB6ZOfas7nVBJOxwl5dXug6VcWkkhi8wq87EEbVGchT&#10;zkeuKpeH9NuPFEyR2UiC3TJfgn5O5YHBAz0IByPQV70ttFBeR3UEUb+WpVJHG9ACen1H55qtDbra&#10;azJfMD5z7hJIGzknkkZ/zn1pKa2NJVNdC88sciNKyIuzy1O0EkADjHOOg9P61C7lpCzEllwy47+3&#10;+eKInAH+jnKYxgcH5vaoGkkSTz2b5W/dspBOCvPXsf50Sn1MXB2bOa8eape2yWVrp48rzgzecrlW&#10;Jzjy2xxtI+uT9BX1T8Kbf4H6x+z9o9jeTX/ib4peONRurSw0vQJ1kvdNt7JwHhu9JZsXU+oIrLa7&#10;Iyy55yQGPyv4nl8/QpInt/MhhkVxk8hskhhn+6edo6+9XPhzpa6dfQ+L7eSePU7Blkt2gJj2CRT5&#10;cyyxsk8csfVGjcFexFaYZx5tVc4MfgqtaklCfK07+vZPbS9r/cfoR+2p/wAE/wD40/sbeDvC/jTx&#10;obDU/D/iGzW40/UdDWQ2qvvVJLO7idFaO5h3KwZgEJymd4xXy/4p+H3gO0+EPgXxxpHiuy13W/FM&#10;mqnXNAt0RLzw6dPnRLeO5VT52btNzrI6BCB+6JUZP2xbf8FEZPEP/BM+7/4J/fFbwNceL9Rt9Sun&#10;0jxTqOpee2nK05ntbqJGH2gXFtE7QbEYpMCWeTDyIfzqvB5N4x01QsO5lGzhgh6Zc/McDg5P51zy&#10;hy3U3e9rf1p/XmePwpUzarStmK5Zwk9UlacbO3V21afy7Mp+J5l1HRIrhmmmYvDBGQmSsafcyc5w&#10;g4qKz1LRwnl6rOsBswPlbCmQJydu77w7muC1/wAU3d1rn9k+H3xAzxrIAdp3DLA464PYcZxUenhr&#10;sf2zrLMyiQxKsh7jrnHOT/COAaIVEnY/QqNP3dTqbHx9p1/qcsekRCe23EmSPJKjr82Pun0z2rN1&#10;zxUbwyw27mRHZt2QAUGMBCRjPox75rTGuadp2jyzaW5vY58DAIA4yMOMfw/mK8xna2UTLLmNDtUY&#10;4PPQj1PbJ4pTqNO1zphBblOJbh5Y9iBZmIG1eACfTPpXvGkXFzo1xp9wY1M8BZ7dIo0cI0yiNz5T&#10;gghgO4wevUZrx6x0a88STG3s5WhEbDMq8Mv+7xndjpiv17/YT+LP7HfgP4YeLP2Zf2lPhPfeOdV8&#10;Zah5fhfxhpiwS69p9xdpDb2Ngsr+U0QW8YsJIpCknmbJYmU4NUI87te39eR4+fZtUwlD2sKLqW3S&#10;tour1a2Wp+dV3oxvIbqzEK+aHYyrIAcydCDwQPdR0yfWqXgmDXfCfje1vdElRGjJWOQZGCUxIAr5&#10;PHIA7jng9PWvF3gHxz8EfG9/8KfifpUmi+JvDvl2Gp2M7I7xXZhSVsvGzI2VdWDKzDBGCcZrKnFv&#10;PMj3IDLuwoYfxY45z6d6xlJp2e6PXo1KVWmqkHeMlddmmd/a+O7i2tb6SaBEndMRSdRuHTepx8pP&#10;PXg/WvmXxlqFzr09u8xEls2HZV5LuvBZyPToo7AeteoR6VY3LSaYiMPtCmMlnJx3AOSRnA4qlaeH&#10;LXTom0iRT5UBIKvGQxJ5ySe/0NZ1eee5VOjGL0PHPDvhuLWWNxc3AgVV+XJ/1meP3eePlPUc461/&#10;Qx/wTk+LP/BPP/gn/otn8WvjPc6lp/xq8PS6xPcaXJb3d2l7HLbvHp1raSQq9taLNG6EXEgJJ3+Y&#10;VTZt/F2DTNPW437EMSDCIi8Kx6grjJPH4/hV/TtQv7eKOKG4kTy02rhySqgnC7ic7ep25wM1zYrC&#10;wqQ5Z9Lfg7/nb/gni8V8M0s1wjwlacowe/K7N+Wz07q3bVH91Hws/wCCp/7Hv7UX7LWs+MPHXjPR&#10;PCmq+H2iXX9NuL9ohDJFPGqy2zSxLPdWczMggmjhIdm8sgSBlH6R/ATxN4c8YfC7w/r3g67ttS0u&#10;7tEmtb+xkWa1uoXA2TQyr99JFIYNzkdz1r/Mb1G6htLmLUdbMLQQTRlrmYSZtllkWN5WkTdIEUNv&#10;kK/wI3BwBX9H/wALv23Phh+w38FtV/4Jp/GHx/p6aX4dhubiz8VaFG9xpWq6frsH25bUTW1w95aT&#10;pczy+W8eUWJFRiNyFvGr5fFSVVLay6a9flf+t7H8l8f+C1PAQ9lls5T5m5crV7R0TatvZtadb+TZ&#10;/RnpX/BQH9k7xl4ksvh14B+Ivh7VPGeo30mnw+HYNQt5dSFzbrI88TWyP5i7Fidmdht2jIzkA+o2&#10;vj+w8PeFvFPxbisru8srKeSSW2s1Waebyo1VkjQkKzbzjG4dDk44r+Jv4Bf8Eiv2lPj3rWl+NvCf&#10;iTw5p8Vwk3iHRZ9QFx9vmi2tLpetT2IVLuC0vbtW8m+LvHEU3vbSbmB/eL9l34a/tALe6h8Lf2lY&#10;rnVvFZhim0Txv4ckuF8JppFusKusNvbPHaG/ZnkX5rdGnJAOFUA4Tw01CM3Fpvbte3o7fk9ro/I8&#10;94bweElKlh6vPbdNWa1287ff5H86H/BWv4Kwfs8/tk+JNF0/StP0Gx1u30/XtN03SYlt7W003UGm&#10;hhtTZpGsVvNHJBI0+xnWSRjLkbyi81/wTm/4KReIf+CdHifxDe6hZavr/gjxBHb3N5pNpfRRi01K&#10;1mjxqcEdyjIpe3UwTqmHlUIOdox+ov8AwXA+HWkftKfGPWvi/wDDrVdL8P6l8HvDtjp/jPQtbEtp&#10;qqw3N55lpcx+UJIbq2hhuCwaJ3UNME3K5bb8M/Bz/giF+1X8efCmpeLfBnjTwrBdaC3lavpcn2p2&#10;tXmtYr+0WK8SOS2u/Pt5o5HEXl+UzCMs2N5+gpU+VS5Vda+u7/y/DyP3zI+KcvxvD1LDZy+iTvfp&#10;s7+jX3rufNv/AAV5tvAHwy/bI8U/DX4Z6jBq+l6nqa+N7u4lVWvbTU/EcclxLpzSRnYFhVlkKgHI&#10;lQsdyZb5J/Zu8E/Ev49eMLb9nT4L6C3inxd4kkmm0+2ilgikxaRtPLtmuHjiVUiBaQO6joM7iAfO&#10;/wBqn4C+Mv2Yfjrr3wa+J9hYL4h8LvbWOotoshureW5lgjm/dyKoLELcQ/II/MVyUKkg1+pP/BCj&#10;xP8AG/4c/tPeNdV+AsPhm+1288MQWlyviTclwEnvPKSC0hRo3eaS78v7UgZAI0XILFAPQk6dOm3N&#10;NJL1f4n2ks/nlWQqphZqpKMU027J9m0unl1tvuz4f1LwP450vxF4i8FajavYar4UgubjVLK+Y2l3&#10;bfY2VJomR1yZ/MYKiDO8EEcEV5jrllr2m+J7Pw29u8eq6q0SW1mU8lpHuMeWA/Oc/e3EbdoJJABN&#10;f0p/to/8EmPjPZSax8XPF3iO4+Jnxu8V3v8AwkniG50SzSz03QtGgXZd3C2jyNcX7t5cVpaQptke&#10;GMmOJ5I3d/0I/wCCbf8AwR48V/s8fE7Xvjp+0LrEGsXeteHb/wAP2lpBvaa3tb642SebMyhpN1rB&#10;C8IKh4WmliYHYGby5ZhGj/FWv9f1Y8Z+PWEjl31qTTqW+HXV6bPtvvb9T+Pr43/Cbxb8EvGsvgjx&#10;XJFK8ah0lhyuCNu+OVCWKSK3QbiGGHUlSK8mluFK+eibyOVB9+Dn6da/Xb/gsT+xR4S/Y++IPgqw&#10;+D99/aPhnXdObTheXEjz3H9o6e5Mv2xickm3eKO3ZFC7InBJfk/jZ4g1i08O2IPmi4ujhFVeApIw&#10;c8dBz/jXbl+NWJj7WMbeW9j9N4Z4gp5nl1PFx1v5W1W+hnazrlvpqlbT55VIGM7QOMkkmvOrWS58&#10;k/aLktJI28M43Y7kKOOOf8mr6+IVewljng8644VGBAXJxnG7J4XPNVba2ju1W+mA8pmxtc85XnAC&#10;ntnPvXovfQ9SOpSS2WxllaIEQ5LELnaMHltvqf5V6H4W8YeNPBFtrMPgzU30n/hJbCXTNTjj2yLN&#10;azZzHtYMEfGTGw+ZCxIOSa89ub+20mNFvmUPI4RGJ7McovJwc/55rtH0TUIIzcXkkcTEcoZFLKCf&#10;l5H97rwT7VrCfVGdSFOcfZzV12MG0kSOCOBdsSj93swMgLwMd14HNegfs/WXh3V/jZpGpeJrn7Pb&#10;WF6rokoG2R9rBFaQ8KgJzMv9zGcA5roPDfwK+LnjKawt/BvhLXdcGtXEsOn3NjZSSQXZsl827jt5&#10;CqxyvbxgtLtYiJQTJtANfRH7P3xU8Q/Ef9mrS/2G/C+gW1xr9j4w1PxZDqEc0EP9oWs9tsMRM3+t&#10;ljLZ/dyBDbRg4dkCjtwNFOfNfY+Zz7NnGHJTs1qpO691d/vX4H74fAi9trn4YzajcRFL+52PDs6B&#10;GXEkRB4YBh8pAzjHPFdTNJfqsVpKz7RnKYzgv94cDPvisjwVYSjQ7HQLSAQx6Zp8aMGcAAwrjbxj&#10;Iz90nkgCuusJmYR3aSchhICeSQCDz146ZJr5jP7/AFiVj+csutOpKVupnjRbqx0Zta0qVDbTEqFQ&#10;FGjcHBXI79x65rn7fVJIroxagGnIGQWGTn1JPtXfa1fa20k8dtsVtu4wjAQDByxz37/lXktn/aA8&#10;24sJMRTEOzuoYc9RnqD39K+BzHF8k1FH3eAw/NFuRl6/bt4hgkjgiBfcWTA+XfjA46H0xXONYW/h&#10;+3Tw3d2PlSXO8kyqMKCcFR39hj+lUPHEh0fTY9FSXyRevsDgZXPLGPPQFu3tQspfR4Unl8yRECh2&#10;4IIORjPTj/69fKYnGc02mtbH0dKg1FO+h0/hXRNPvPDPia8e7ijutF+xpb2JZRLem6kZX2b8EpCi&#10;7sxbnz94BRlu3B0LTdFmOrAAlcLGpLEnBxt5GeOTk479K8V0+60+Yrd+ViS2LBJT94AnBII/X24q&#10;/qHieG4sUstSIVg/yyFc5boOmcA9/TrWNDEQhG+l7f1/Xka1sPOT8v6/r5njN1J5HxAmQrtiuXCJ&#10;wBn5ANx6HkjB969b8MP4h8Carc+D9UsgtlqLRXKTSMd0a+W3IUHBVjgH0x71jNpTazGuqwQlGEoZ&#10;WZclSp+8R6gjIxx3r0Zb3U5tNe2v0WWaQbWkd9wjAYMNmRkDGQRnvxXmYWlyT507Pdf5HXiql4qN&#10;tNv+CZjbdIEItxvA+Zsjrz7ds963IpNV8SRTT21v5UFsokwuSZOpft0Uc+tRS6TJqSKJ5PIJGNoG&#10;dyex7V6p4TsZdMRHhJWF4toIJ4IOOn0rekpSm47RPHrVPdutz5g0/wAU3XjLxjJ/wgYisNNRR5zS&#10;J5glKDAcE42724VfY5rv9aXUNQ8OXujzofInRBNsGA+xgxCjk4JHT8Kv6r4d0LwzYtaaRDHEybiz&#10;INoYu24swyfvH8jVY38z2QtFhMSyIdpZuW7dOwyOMGvJdRxUo1Zau+22vQ2qTvZ01oi/o9homl6L&#10;Z6L4akdLWC3dw0jGSR2dzI4bODkMxAI7YA6Vsam/kW/korrMkQ4YAZHbFVtDt7b7Al3dEBrc4jyP&#10;bnHfnpW4yaVcXTX90zpKiqoPVcA9/THavXo+9SSWl7HDWl792c9Ypcs7fakkj4BdCPXoT6g9jXG6&#10;vC8UJSBvlDDGzkkk+nXiui8eaRrtx4qtLy0J8jyfKZQx+Y9V46Y5+oPTrWPrSXujIdMuYJI5rQB3&#10;d1wu3GcY+mc46VyYt8rcWnp1Lg72a6nOS3AtY18rCyDpIe3OfxrznxHqh1zVobW6DXdx5qoCF3Ef&#10;P/EBgEL3/OvWrzSda0FrW41eExJfW5uIChBUZ/hb0ODu+nToaxpIZbu4e127ZkkVUZxgbiOvHOOc&#10;V59ZSfus6KdRJ86OqtdWW8s5I/JFtJbyCPcjh+WGQSABtJxwDn1BrptStYTBP9tdoZPJLIQv3sDI&#10;yp6jNW/7LTTdBh06fYZIyWd15ZyTwc9zjgA9BWPrdykn2Jr64Dlh5SnafvMw2BuMDnjJr3Z80I+/&#10;vp/X4nmOfNJWOYhsY5oilz8shVXwvpjkZPr2rqNKKaST9lkDZUsM89R/hVGwhubG5lhniJXlVzkn&#10;1/I9D+lWYIBbujMqtAW2sDx1/pWFJWatuVWae4kKyQWkhjwQHCsxOeW54A6VZ2wKrLI7eav3QD8o&#10;9yagvohaOIoMMCAwAPTnjPv3pnk3qyCa6QqpI+70x2NdlBa8pxtLdkkUl9Frumarb5FxBe2xTOG5&#10;81Bnb0P0PX1Br+h/Vm8vWLu3bLosjlS3Xluf8iv58oNPnv8AVNOgjZM213FeuZZVhXybeRJZyzno&#10;PLQ8YOSQAPT+gy+1BLy7a+sYz5V0POHTO2X94D34wwr9m8L24e1T8j8a8WY/wpLzMxo1VQwl4PQD&#10;P+cUyORm3Qsw3Lzlj2P8+arIqRN++J+bP86kbyZiBjGMgN3r9c5tbo/Go+Y6R5ZSNzYiXnrjmrkd&#10;6fXcR29RWfuRFUSl2VeApAA+oxzU4i3k+WcY9ec11Rnd6nPON2XU1C4nuBEIiq/3uMe1aau8fEoB&#10;X1HvXNLLsYqxxjIOanQ3BOHbKgZFap9iOZNWZu+bFNlOp+nvUmI8hskKp6DuP8axVvHhJ2AYJ5Oe&#10;KuRzxHErMMDrye9bJnO6ZffZsBPK9Rnr1pjzSSR71xnpj/Gqq3K5ZWGePl9qc2LYr5gwSM49qpIz&#10;uX0cmNl3cD+HuakjmEmI9pDDkj6Vn/aIAPMC4yTkVajcySgxBthPWt4tMykWztLHf97Awc8VNGL9&#10;z50jlt2QB6fQVSikhZynLYOT2GTU2GVC7ttHTJ5wPrVKy0Le2hbSPyRg5z3OKuLbsAuGDnOcjt7V&#10;nROWjLLlj0P+Na5iZAPMzjHQ9ea0T1Mle1mSK8gkEh7D17Yq9ucjnv0P9KpCKaRiIiE9CfepfJki&#10;fO7cwHbofpWlyYroi+HmRSnO1R2HANTRtkCRByODVSCSedCJuCPu+hHpirEMUUWMMMnjHfrWsJ66&#10;mruloTBtxKtx/wDWqQPtOFyoA/OmtgHkksOg/wAacMO3IDc/ga6DB6kkTvk/nk9OaanmSAxlse3t&#10;TWhjSTIYKOoj3Y4/Gpi4UYPbvjP8qgysKrZxFux2H1p0aYOQ2SvXP/16QgAjcOFPFODhl3KOMnNF&#10;i7WVz//W/rpfHapWxgL1poTj5ucjvQv38AHH+ea/oKJ/N8thy8ckYNOJVPvAY96cygvuIyfX3FCL&#10;hMEdM8UN3Jk7Ij3KRlm6dOeKVZI2wBn6/wD1qVQCASMZ5AoJz8oAx7Ul2JjpoRscnDHPOSf6Uh28&#10;Zoyd24kg0rZQDyiAB1z/AE96t9jokIuCd2MgdKYz7iCeKlUbk44z60gK43fic/1p31sZjA244HPb&#10;kfnj6U1xztyRzx+NSCVV2gHg9BTHGc84JppFvciSF2l3sQTjjigCYsX6ADp60qDICHqOualUHBUD&#10;tTJuVgDKMoxX6Yz+tOCYG5mJ9zik+Qk4ORznFGxDHtxtHQf596qwSYjqdwRehprA4w2MgUuduN2T&#10;noR2pRz8q+tNMzZE3TnoR0pNrYCA9Ke7bjtQbu2SOPemBcZJPXiqi7sqxWdBjy4x82SSPTPaoGiV&#10;lzIR7Acfn681fBABCjn/ADzTfLwxyvIq79yXrsZRgyrGXg44APNN85UjJYcHj1rTKb1bJOHHcVTe&#10;OcKvA4469vyq+bSxmotEcTbQ20Y98dv/AK1V2mR5mAIUAcEnqR1x9asM8oYbRnGTjjvTIoLdFAKE&#10;t1zx1/riockbJNofFGqMGZhkj6/nXH+P5RZvYJEhBeORi2OBllUZPfPPfHrXaxoocED5V6n1Jrz7&#10;x+VfUkwxPlKkD89COcc8cnivgfEjG+zyuaXXQ+z4FwvtMwi30uznrWwhYmcIftG0kHJ6en0qvclr&#10;hMXDszAYUk5wB0GKka9LRODhAPf+tUFlcsFY789MV/I2KrLmuf01gqLtYtWklrYwlJ7VbzL53OAB&#10;jHTk9Kx5544rxjLGys53FEXPHsOwq/ICSttKw5yxAHK/59qjsZ7Pw+5u5jw6GIEgs3PPG7OCfWvL&#10;qTuetRpPRHOXF3EszSRttEi5UEjIcjGT9DXm+pNfJb5WZ4LlXDDHBbHU57r7+tdPqWro1uUtbUqW&#10;mLRNLjOwHkZ7+/p9a8O8efEqzu/EWmeH4oTc/Z02TOrEIkrhtoXaQTz97cOMYHBNcdSatdnu4PDy&#10;kd7dePJNW0e50zmz+yKzbcgJI7EZbvll7ZrmdKsPEHiGJfEN1qSXVpYAxxWtxl9+eDsGDweAc/L9&#10;MGo76XTPDaaMNSt01CTUnLGWR2jgRY8DeSgLHJPQfj0rkNW8U3954s8rwtcMkLM6bFQBCqkgYBAY&#10;Ljj0PBHWuecrPU9uhQ7HLafot9JYXP2WWOQQkB1YkNyc/KRwcDqPSub8ZaRHa6v9uMzRxzWcSKrc&#10;btoIwCOcGuj029e0vJPCtw+wTCSSZgo3o4GR3ycgdKqax4Tvdds4vE0kxWPTQwk3MWG1ehOQVHr1&#10;BrmnF2PYo1LM8ys7bRtVMuk3H7pLWMmUs2fvEkOM8EAcYqr4QvrLSbW91LWZGvrpQUgMpORHGuQk&#10;an/HIOKZNpUerRWuo3Pl26zOyQTuQqsy/wALHqAex/yFxZ2Oj3Wi+K4lvSdyrc27hPJU/N8nXL5z&#10;znkGueF/iPQSutepxGuyxeMLqLVtXuJZAWMivGoZ0XbgAnPTt7dea8o1bXpNN0eaA3nmWZJDpEuF&#10;Vz94biNzenoT6V2E2p2GmyS3EZWx0xpkdSwLtyNvzMeQO+BwDXjvxH8XaHrevW1rYzGKG0jkhaQE&#10;eVKGcOj4A4bGRz/WvGx+Niotrd/j/wAA9/B0pNqNtDNuNR02S3jhhPkOrAlVTO4A9z6r/k15N8Y/&#10;El699pN26+Y1zBJYoMCECPzBMVcqMsGYbiGzyo9BXQ3mrBLQJZudynOSmML07+teUfEa5kvZLSw0&#10;8tJPEFl3bdwAfO5T0yR7HOK8ONVuPJfc9jD00qiv5mabiYbrZU2ZYBwDwF9z6/QVYnureeQrIrZG&#10;FBycsfx6fUVz9zK+lwjrLOMYXpn09x9DVi61+O301kuk2SCMnOOYwVzgjnJz2rvhBu0THEPqdRqm&#10;o2um6csVsQb2Q5CpjITHVu/Pb1rzST4k+HdP1WGzWNnuplYRvIQI2bIAyODgHnnANeS6p4u1DULQ&#10;X9tKVRSspONrNsGBx33AnK8A/WvELrV11O8k1COV/MmLOzlSuDwAQpJI4GMd6+0yfKpP3mfN418t&#10;1c+3ofEl3HcTma4t9ix5Vi21VYnH3skZPQDr6V5l4l8dQaZfJpgniEz4OWzuDc5BU9CB1zXzNq+o&#10;XrH7Wzhpuh3Lt2jqXA5A7V5nqMkMoSzWORlJBLM+5DtOQTuOQRnIP619jguH4y3PmsTiFBXR9kx/&#10;GK5kmnW6vYosfIobDIFxg8cEnOT6e9cnpfxSsLeSO5sbv7fbDBWQ7RGwUkMAecFT1JGPTNfLgsZk&#10;d101mmLo27g4x1AHJOPxrhtbmuNMt/7ChkEby/vNmzjapIbnrkdPQ/UV9Fh+HKUnZnzuLzedNc3L&#10;ofbkfxH8OahqZv7nVbQCcsyBpADIehBJGQOxPb8s3/EXxV8K3WhQRabpdtczpMAt0l3uMewHO0DC&#10;49Q3bnnt+YvifRbD+zbiS8thNd3K7VUsWdQwAbvx8p3YHXGK8KfQr3Q5boaPN5MQj2llyTMiurZw&#10;xIB+UkHPqOnFfQ0eCcLUVm9T43Hcb4mDV4/ifsRD8Z49I1JX1i1/4l8MqIdQ3blZcjdJs5yOcAjn&#10;vjOK7zWvEPhceG9R1Gw1OD7fcWkssCGRmYbhlIwXAJbHoDk+9fhPqHi7xlps8VxoOu6jDbzIymMS&#10;/JjOWU5G0hh7da3NH+NXxR0WIfYJrJ/Kk3nzLYSruAB65HO0bSeoHT1rs/4h7R3izih4hu96kT9H&#10;38daZoOnpqlyqXk19A1qGeIsIWkB3OA/GQDjJIx6145/YWkfEO31LUdHmsLLT/DmnS6pqP2wKlxK&#10;kDBFSIgruk52gDABIznIrwzS/wBrPXPtLQ6p4f0u2tZMTXA063cSsAcsP3zsgHbAXA965+68e/D/&#10;AMZ38jaLELJZCqlZwSqH0DED72PugY9D3r0cHw7Ki7M5s04qhiY+71JLvQL67WTWLa4WGJy0u4D9&#10;7EqDMZ+bgkDr7fr5PrlkdRsEjjWONgTNK+3h3c5Ztuf4uPp2r6A1CC6lsPOtIWKTRsz4XKbeFLbi&#10;fuAZr5/1hJ9O1QW4KSsf3yeTllO0j5TuwcYwMEY619RQjaNj4auryujlNV0y48N6h9h1a3R/MHmK&#10;AQRIjD7wYZHB6jqPTNe1/s/63a+G/HtpqJurOxv7QrMJ79d9uMEKG2kMpc5xGpHJ57Vyt5q0HiLR&#10;5dLvbe3tzHIWjkaIh4zjLBVXj5ugbJx/LJ+Glt4ePjjT7vxClwtlMzRMbfBlEbEcjdwSRnaTgBq2&#10;UehEFzOyP6VP2UNPv7HVIfhumsDUYUae9a3VozDarInmbYNgwIy5yqg7QSdoA4r7b8Wlb3SZFlJQ&#10;xDAx3JwP8/SvzS/Za8TaZ4EXS9YEz6rb28h06a5gQG6t97lA86DD7Cu3ccDjlcgc/eFr8QNLsNcv&#10;LrW7yNtJ34ZR8wYscZXcBwMDPsT061+R8bUnGd+jP0nhuL6Ffwp8MIPHWrHWPEuq2sLW0iedZeRI&#10;7OGyBuk4iK4CsMAg8h8Hg/X/AIc8B+CvBdwupeGdNW1uooyMxsRGWK43eWeOc7sDv3r5/wDCOvaP&#10;DcTRNEYUkfYj7Q25GPBQjOPQgj/6/wBR+F7rTbiW20yZnPlwtsJU5ZlHyg+oOf0r8/w9OEYPk3Z9&#10;Ziqk5SV3oPhttTutftzaSSFllSdDH1XaPnIb+H26Yr07X/CdtY6IdQW6ka6knRYom2kPDtJMgPLD&#10;n5fWuDk1+28P2LSCJmurcsuzAAbjlQeu49u1dn4Z1/RbzSE1QuI5pUEiq3Iw2QRzwGUjkEZxXm1I&#10;XbTPTwmmqRS0zxO0l+vh2B5GkjDH51GzOMnLHngkcfjzWx4Y1i6E0i4JkhbbOCvC9eV+vX0rl5/E&#10;00Gt3uoWASO9sV8tsJvVi4zhuMtgfkfaqPhzTDcRf2pqGoO0lw7hpSuNuXyzN3OPp06AV5leb+zq&#10;e1CCtqd5eNcampi8OE5UFlMRIOO/ORgevb1rurKPUp7e3vtQZIrrZtkABGSCR+B/T868i8P6nqWl&#10;XpuPDkga4KNHIGHmBkPJI9Dxwete0yXWsah4caPTAVGN8skpBfGP3iB+mz0xzjivJ5bu7KnK2h0+&#10;s69Y6TcQaNqUaXMYQMNgJwMfw9gfUH8q3bPxHoi6eZbNNqxfdRhtwx5DbQea858L2Ol39jcJfwiV&#10;Vl2Bh/dCg4z1zz35pdWaLSde/wCEeDosgiaaOIFTKI+PnZAdwUAj5iAMc0SpNq5lO17I7LT9Ss7h&#10;phqMhDBHZHUZxJ/CrY6A9z2qztl08vCeXbBIxnH41kW+oabqEkVqQtrMIPMkXB+dgcfL6Huc9K6P&#10;wNrNjJeTXczMZbGVlEbDB2EYByffIweR36iuOUNbMUYmRqp1Gz0mW3vwht74bMBhvyvPBByOv0Ne&#10;XW3hdIBBL9pby7aRWZY1wXQHJGDxn616vfwQXT3aqnloQy4xkKud2AT0xjNcbNoMEMMtys7Sxsgd&#10;VyFxnkHH8QI9K8/E0tmd9FtKyO3S/tBFImmSsLOZzyDyASCQT9efWt3+2rkQfY0fzUjbaGYc8DgE&#10;9/xryPwrBbPNcQ2gKosyL8xyMsB1Ht+ldzAs9ncT2+qt84kZMoDgnoP171xt31RjPDWOng1Kyvoj&#10;a3beW6Hg44J+vPcVYsILuW7+zWqq5cYJPYDqcnvXNabab52mnwUjQluedx+7+tbtvOWdpo5VjUDY&#10;6yNtBUjnGepx6VMJ9zH2XvEmp2FtYzNtuQTk8qOAeeCRXOPfxXai2UZGeXY4GOwx/jRd6zHeQR2d&#10;lbmONH3EuwLMO3QcY7gnnrUVvLBI8iMihcHCnnnoc0cy6Gs6ehV1K91D7b9piURRhFQlCcNt7sM9&#10;fXHWsx45JoQsDnJ6n2Pp7isHxN4s8NaLqtho2pSGFr9jHC7KShkAyN7AYTd/CTwT3HddVvrXQLbz&#10;piTIzAAKeNpHBFczqxknZ7DjhW7NEiJaQxusUj3Eh4yTyPTGODzVS8sS9l5E6lQw5BHHPTIPNXtC&#10;S01CIGyuI4ZogZSkjBWdU6hMnk4rR1q3gvnQ20rMPlONp9QfpTg7ot0+V2ZW1G6k0PRrCDHmNIxj&#10;KLwR5a7s9wfT61HZ+I5Y0KmFZgMlQ2cAkfxV0d4l3q8QhsYfLJyT1wD32ntVSDSbaBPJlJO05PY5&#10;I7+p9zR7ydkZWjbU881/xtqmiMtnpN29nJM+6QFN8QU8/dY4znpgis248b2WpXtuJJWvLpmKAqgj&#10;GAMnpkVf+IXhS01i1VYbt7by93lOFDszEcIRxkE9gc15onheWztbbULC2ZLm3x5ildhLH73ynoT6&#10;c815WNqVlNxWxtQpUnG73PoUTNBbRlhguAxyDnnpn3rnNRSyv5f7QVMFRtJHAyPWrOl6lPc2kMuo&#10;R7QVBOTyf8PpW6bdboSLaMqhkP31IHHUc16UJJrQ4XHldjyy/wBNsb25SZyoQ5BxwMd88fjXJ+IP&#10;CqtaFtPn3OGDLuGR6fl712QQTKvnj5c8DrjP0qhqDQxFbc/xsduOBis5QUk7nRrpZnKaey6dEIim&#10;PLP3R1J6V2PiXQGsdHjuLV9xutpE6dBvXcAR0z/hWPd26vL58RG5CqlRyWA+ldTp1lea/ItleMYA&#10;uPLD5EYOOBz0+vavUwNZw905MXD7R5TBqfi34f3sfi3wxqE1jrBxGZIsRmVfvYZcbeRkdAcE88mv&#10;vv4V/GLR/i9oU91bwmw1axOL2yYjjIBEsJH3omBGMZ2NmMnKmvkLUrY6lElpqoD7eVBAyu30P15F&#10;cZYaN4isPFsGqeErl9Nv7cZS5jYRvj73DH5SMjO05GR0zzX63wF4hYnJsQpQd6b3j+q7P8+p8JxZ&#10;wfQzWi1NWmtn/XQ/Ua1kLSqeoHGfTir298liffOOa+bPgb8btA8bxJ4X1ZG07VV27DIoWG4JOxRE&#10;wJO4sGypACLtZjhhn6d2NtDSDB9O/wDntX9p8P8AFOEzTDLEYSV0/vXkz+Xc54fxOX1nRxMbP8H5&#10;joLhOCMnNXxtYfOcE9KyxH82OmevFasKgLlRivZdZWPLUOxMuM7QcZ9K0oNxBA5PQCqEQTIArZs1&#10;jdiT1X19KhVrI2VN2sIUlQjcM46H0/z/AJ9rsRB4VeMdBSsjIoIOc9Mdh71LbGUMA53bvukdvrUO&#10;vcynR6lhU6Ec45q3Dtb5WIBHGfY1Aqn5mx9QOuKtRoq4xyeeazdUhwLiRbQAPu8j2qUQhQCP1pkb&#10;MBgk4/lUykFgz8D/AD2pe1F7NihGjI3Hd+P9KuRKocRY5PSnoFlcqAOcnI9O9S+Sfvd8dK5qlW2h&#10;tTpFmJNoORzzk9//AK9SjoS3AxUSuSMY59qesMqoe+Rk45rkqVGdMFrqTxhS3mKcdu4qRssCV6nk&#10;fWqtsXRDEoBHXnJxVpd64rNu6uFmiBQ+w5G0n05P41ZKsFHQ/wD16YqDrNznOKmMcZHyHG3nHNQa&#10;wVis5CttAP4d6ftAAVhhvpzTQCDu3ZI/Sk2M37wEk98nn8Kjclp9iPK7dpGajO4R9Tnn7v8ASpDC&#10;u7L9emRmlR5PLzt2r2zWbb2ErLcqOjucknd0571QkKK5ViFx1FbBIPzZ4qlJFCY2YLuORnIpM0Tt&#10;G5ntEHh3Kec9vT/9dPjaUBYEQEEY6571FNO0DboRgDHI7H6Vs6dLY+WjbwMkde5zyPr3pXCDvqbN&#10;rHGiBVOG5z9BWPqcaC42nPOen9a35WtGfZC4YjqAO9Y2sSQAxpn585/DHWuulExe5iybucc49aoS&#10;RNH868Ecc81pSMIlyCCBjHvVZySgfvgd+tdUYdTNMoQxwygK4IY9z/Kq1/bJvLtjao+Xvj8asy3E&#10;m8nHI/kaxdVZ2AkLnbgjitYQJc+xy9y2+UuBWVcQRkGU4LYJ6e1aM8iRZKAkevU1QecMhEefm6j+&#10;ldlKNxORyiHeuFOe59R+FRXCxqGjYA57Vfl0+dXDRNt71nXEMlvIqS/ePf2611conK2iK0gQIMNh&#10;ccD6VVBU4DLvAHP41YnVYcKRuU85/rUbW7PHuRsdTg04xRKbZwfje5gtNORNoDSzKFbHQd+a4MBB&#10;KYAox2AHHNdn48UtYwhxwJ0GO2CCSf0rk4H2zhpeBzn1HpX8+eLj/wBuh/hX5s/ZPDvXCyXn+iOW&#10;vGf+2DpjLsEUYbIP98dfw6Vk6iGuNSivhlZYI8LgY4ziulkktpdRluwdvm5VR6ADGP06Vwl9FPZW&#10;c19L+7RFI45wO/61+N1urP1vCw1R0sdrNEI7qPcZIjvwMZJzkClvLmR9OOqyIFeV2aQA5GSSTx2H&#10;tVyGO6WxW6vBukBX5FPOAOv9a5YareahBJZXqpGm3eQPTPJ568f59Pkc3nyyR9rlmsRXfzLaGGLj&#10;qMcDljn8q1/CMVtcLcLdDdOjEBW/uk/eHoc8f4VyNy9o8zx2j5iGChbjPHpVtLiaGJ7u1VjIOhGT&#10;0+leNzps9juaWtXbSvHYG4DkAjBOcYbA/L0rhdb1BtKSW4CK7QjDAEYye5/rXkut+KdTtLmWzVXk&#10;eQhdwfacvznoc59O31rs/DxttetbLQtVhlU3BZJRCzK428ghh04xnt2rx54hVJOEdz0qeH5IqUno&#10;eLeJ9QuL64nvFuJLhBgsH5xtXJ2+gx0Fb/wk0QWMOofELUIJIJrlP7PtXdGjzDMoaYgY+ZXbZyfl&#10;OAVORmvT9Y+E3w+ubYWF3FdCBTnyw5YORkFWK4bBPXB59utepX+jRahbWdhdxEokXllI0OAAuxRx&#10;wB6DjFZ5bk86db2s2tNvUurmUeTlgcr4b+E+ut4Wn1DMcKE2zxQGUpdOjP8AvPlUZjG0ZRv4jleM&#10;ZPsdn8L9A1qwn/tid7YPcD7KQ28xRn5trKeNpJ5X179a9W8LaQ2oXELXuXubm0jhSPBxGUXLg+uF&#10;HB7V1i+CY4blLa7dBayLwwJwhBHzHjgjtX2FGloeRKvKT3OU8NGx8L+fYT2I1CO5zAUTEIw0ockL&#10;jn5/mAyMtz1rrLQgvPLprGWxnBAjc7jhe59CPbrUmt21uNYFvpMZDwIJDOMhHPYhhkbh3rM0GXTr&#10;CzfXdSn8lQ7xGRuEBXnBPQkmtKl9jO62MTUr900OedYlkiDAqVLBtoPJIA/z3rzKNtPkeS+1ULDv&#10;5VWBBLHP516D4X1yysbVrWGdTc3F40iiT5h5fUc+/wCleaeOPO1LxD5N4wZZRvjVMABd2APbpxXj&#10;4imtztp7nH+OvFepX9pHok7xxWaBEUqvlu44VUZlySO7HqRXK+JjceF4RodlKJIJMDO07Tt9ATle&#10;n48VseKYNSSS20yOBoLeYb/PkXKDac/e6jHU+1eZ/GfxjZ+HbnTNL09V1Rpl86eaM4jhy+1I1H3n&#10;LDcxI4UADBJyPn8wSjGUpM9/BRbajEj1XUtSu7Fwqq5QEx7vugkYJ46/jXJLd6ylqYpMOx4x1G0D&#10;05xn2rpfDJj8S2aarCjxwHfhX7+X1IOMEHtnrVG6vEMJsdIt9zucmXgPj2HSvncRB/G2etTb+GxR&#10;0LTIdZ0m5EAHkRzZkJBEaEDO0vjHPpn2rZt5tQ0vRhM7BSxGPK5UB+3AxnA54rS8FeJZfCVi3h2+&#10;ie8sHkknW3+QL5jnc5JIzg4A5zgDgDFc1JfajJpkszL9mSVw/wBmjOUJznKg5IxnjvW9GMYwi/tW&#10;1Cs5ObT26HCfEvWodH1uWS923Fw0kUcLbQQEVVfJGMdOMY5rxLxL451bxAJLsXku2JiDCsSCIDkZ&#10;653gd/Tiu/8AiXDp39kXmqFla6jQCGFiwkLvgMwPT5RywPQD8D80SXkejwCK3njjZELySSELlTwS&#10;AT1Pt+A9PDxleftnG+j10PXweGUqalbVHMeNPEGpayjXryeXcw7cuEADxpjjHAzjv+PWvyK/a3sR&#10;Z+N3m0wIzTwJcOx3zxyOVZn3nOVHIGPujGAK/Urxj4z0TT3tY3ZX+1BmxIGzMm07TGAOAe2eoz3r&#10;4c/aU8B+AtW8EnxzDAmm6lZXIiLRAtLLDJEUfcQcBYwuecgYAPBr7fgqs1ik5Pc9zAR5XqtHofn7&#10;8OddFulzo0snlW4ceVGiDI3D5l47A/Mowfl44xXt+nLpc93cprl/9iRLOaSFxGZfMnC4jX5eFBPc&#10;9emK+c/hzqsdn4hj025hWUu7xM527h5eQHHbkEH6Nx0r3uaMwSumFVgckgEHa3ce4r94rUlzXsdO&#10;ESceUjsxOFEYBeWNFdxHlgFHXtwB3pbSIQbvsynEsjSsXOTz6Ejpjt2p9hqGoadeyXunzG3neI27&#10;mM4LRuclW46HvxzS2AgkSWKJiFYghzyFJbJ6/rWMHy7HpWAyKQpPyxnOCAc8DuPX+leX+NdcuI9Q&#10;l8L+Unl2siTu23Ll3UnO4exPHT15r0K9u7m0R5bQfvUBbgcg884/wrwjRNGj1bV47e4nEC3DszMz&#10;fOmc52Y43E8AHpj2reMrq6OqCtax0/h3wvJrMv2yWUpbA79uzIYfXII/DvXV3Xg7Q49RB05THFyc&#10;MxyzN1JPb6DPFbK20WnwwWcAKLbxhFHOenU9c5POTUkCo8qh4xIUYnB5AYcnJP8An0ok7aWPQhpq&#10;jFbxFY6ZdR2cjyyCJCF8pQFO0/d5Pf6HNdLpOqnxCbeOzjlN5OoMdsw3yOWfy1CqOWyfl4H3vauJ&#10;8H2WhXHxR0t/E9u2o6Ql8l3eQn/XNYoytcKnK4kxlVIIGemK/WP9gX9sP9lj9lDw98SLP4wfCuX4&#10;hp4r1yFbWE6da3aafpttb3DQCO7umEkdyLqSL5R8iRoJVYyblMxpqT1djkznMa2HoueHpOpJW0X4&#10;/dv+Fz87lGCFkcRooJyn3Cc4PTvkFT7jHao5G4aRwVDrkblxkZyAR2J96xtEUWmlwWbmR1hQDfcS&#10;edITkk722pnLZP3QRnFajOzs8rsMRZJY5GcjPGRg4rinTs9D1U3o2iFY5HRVMeHwGB7rkZPtz6VI&#10;8csgj8zIVGZFHIzgddvf65p/l5/1YwXznPJx34759qlZLh4FkIxgZ4OTntn39KuybuzZaLUybjTr&#10;a/g234eOPp0wzY4P6d/yp9hpVvAGmWMp8oVcE/Lg4ALdwRwR1Percqxmbf5TMxUM27H3+nI9vanW&#10;8kcjNbkgndkowP3T249/TpR5lqVrE7QxRL5bRrJIp2jPGR6Bj056VJHJDBeBbtSoix33AbuQMjjH&#10;XFPRvtaOrEBywOMckdQB/jirqxoCF+TBXjdgk49CPT9Kxqz10OinE8rk+Huoy6w+qXs/lRl45VWN&#10;cy4QnaAegPOPUZ4rpNQ8Kt+64ZbeRAWgQDYkmTgMxyc88DHFdq0bCVvkVC6ZBGckqOMA8A1NKQ7B&#10;2BU4CbTjAyO5HGB6/wBKlKKR23b2PPrrw5ZabYRXOjttvDMm8Eh1CkEOMDaN3Q5/CsnV/CSpcfbb&#10;354dijHqdvQKchefrXpXyk7bgeczKAXUZ6Hn8P1/lVXU7OO+tJ7WfcXP3MAgtxwB9PWpfvalQ5r6&#10;le2h3tatEQqZ2qVxgjbwPqMVq3Nt9usE0DUgqwyyiMn5l3YO5W+Qg8EAgg5BGRjrUVppwvNPhtkb&#10;7KUAG7ILADB6Hj5j361p6fpFppafaWdpZ0UOecjCngA8YIzk+vvTlUsjaEO6NTXdT8WeIPFF14k8&#10;YazeeJNSu3D3Wo6jcSXV1M6qqB3nl3SSMqqACxJ2gL0AAY6yswaSUNk5IUcEA5yDjp6iq05OGdGD&#10;kHkjrnHQe59KQ+cLhY4TjdjKqOoGMjr1x2pN3uzaEFyqMVZIsceW8QwyA8hj0zyCPx6e9V3um2xt&#10;eyFi+UBc7gD/AA+/0q/Ha3d9fR6fplrNd3E0iRwwQI0s0kkh2xxxxRhpHZm4wikn0r7I8bf8Ez/2&#10;0fDX7P8Apv7S3iX4datD4c1RwfscKSXOpW9v5bOt3dWUCNcWsL7ejqdqkGXy+KynJ2uuhxY/OMFg&#10;uRYytGDm7K7Su/K58Yw3ZPyKAHhBJCc+/wBSTjH1q7FNBJESjLGGGdjrkgtyc454J5re0/wXa658&#10;Kbrx9omu6e1/b6smnf2DndqD2/k+a+ox/OEe2WQfZyUDHeMhtvXnIJbuCMWskoLNj5QQUVh2HccV&#10;E5t6M61VhNPkezsOurRWbcrfIQR05yo5HoR9eK9H+CmpfBPwj4pvW/aM0Xxd/wAIxLYXP2CPwmtt&#10;ZSzaiWRcvJdIIJLZEJeTy2Ox9m5XDFV85u4mNpNahwpdODn7vpjvxW/r3j/xz400jTND8VXv2vTf&#10;CsD2mkoIfJW2juirTJvBxJ5jqrkHlSOMAmuR00nd/wDAPLzLButT9neye7Ts0vLzufen7GOgeO/2&#10;p/G/iT9lXS/2gvEHwk8OX+jyf2Va6okl/wD2zpentLEmlyFLiLyIra0m8ySzhmFuySSNHCArsPb/&#10;ABF+2p4//wCCaHx1i+H37OtxH44+FnwS04aN4gPh24l0vSdZ1PWYo3vL/U5xHd2dpKt4fJs4wCiN&#10;FJDHNuLrH+Rbaf4P1jwteXr6qI/EdtqEcMOnG2mSS4tWh3i6gu1BUPHL8rRZHy5POQK/XrwH+x74&#10;w+DH/BKy4/bC/Zz+LdzrL+IbPT9U8TeD9P0+y+wWljKSksdyZPMkW5sFWYtPKpWYo0ccal1cOLUo&#10;3S+HVu+ttdNX9/kfzt4hcM4ClilXrS92o+VQcWo8zsuZyir7bN9ep8l/trf8FGbD4zfHvXf2lPgT&#10;Prvge28ZeHbafxBpt3DA0kF7FZtZ6raqzpNFc2tzbWtrhl2eaF+YIcAZWqyftN/8E3fi74c8Gav4&#10;guYM6XpviHxV4O8L+KbpbW8tbtRB/ZWqBEMcV8bPykykbYhKNFJtUPXw94O+G/jXxlpniDxZ4Z0G&#10;TUdF8EQLPrN3b+UUsoJAdklwrsrmIqrKdqN90qx4xXGazq2kyWVwmnJDBa+Y08z7Gjm8/lSWeVjI&#10;2445JPAGOAAO+Efd5rWb18vPTzPfwvCmGpxjhKNnTirSTV35Xd+iemnW9z1jRv2ttD+GX7e8P7ZX&#10;7O+gGTRtB1q71nRfD/ioiYK09uY5jcm1kdDJDLNL9muUZpQRHI4Mgbf9h/8ABOD9s34C/sYfETx5&#10;+3J4sSHxJ44fRLp7XwprFxFaXGo6hq+ulIpNEultZCstvZee13LInmyCY7cI0jD8gk0UosaayAtv&#10;PIoWOEr5c5kJyjsDh956YIwRmvo/47/Hr4xfGZdG8J+ObSz0nSfDtvaw2Njp1stskkllbi1Sa4B3&#10;F5WiGCQwj5OxF5J76UrwcJbdFbRf8Mc+Y8H0MTTVBJ6pRk76uK6ad1p0sf0h+Ff+C4Vt8bfiYNW8&#10;K+CpfDfhi4vl1nxfqOqX8F1q0elaZaJPNomn/JDBFFPcxolo0k48/wAx8pA5YrnfEP8A4OXPjpeX&#10;mv8A/CG/D/QdLtNOu/LhS51U3NzdW/nsB5H2dMb/ACcGWRd6Kfu84J/BP9nj4E/Dv4w33ieT4g+N&#10;7LwPoXgfwnceKtdmvbZbia7hs51SDT7GFpo/OnuJCArEt5bFQI5GZa+Vm8YvLLdQaFYxx5t7d5jP&#10;EvmwTiMNNHCyHayBgYw4AD/exgjHPPKKThzSVk+zt37ebPHy3wu4eq4qVD2bk4JaPmt9999P+Afp&#10;h+1X/wAFWP2l/wBpf4E/8KO+LumeFL3R2uLS6068t7CWHUtPS1cs0RcSOshc43ltrPksAC3y/lWb&#10;j7VI+o3rHMaYBbJZ9udox349Ocn2r3TVfh94R1W609T8RdChiudIi1K7uZFmlFo0rgDTgqYae+SN&#10;hIYgR911yMAHxbxTHpegeLL7T/D2pQ65p1vIBZajBFJHDeQMv3/KnVZIXQ8OjZ+bIBI5PoRpcsUk&#10;rJH6vkuEwOCo/VcFDljvona/XX5fM52NFyszKQ55XJ5zt7DHHfrUcNz9gu2mSJdpwOMgrxksTz0H&#10;TAqe7SGNVMsRuYiyl4i2xpVB+Zc9VLDIB7da2vFyeBp/El1L8MLW5sdEVYhbwX7CWZT5Y3gup+Zt&#10;27J6dPwpw0uekpS5lG3zOp8K+M9Q8IT3d94fhsri4vbcW0n2+1W6UxBhJsCP8kbFgCXHz44BHOcP&#10;Vze+I7+9v7iGNJNQneaaGLKxoWGAsadVRB90Z+UVlaK0t/FchXjgFmEJExA80OcER4PLJ1I9Peu3&#10;0OxvJmnltYWYxQsxzkFlLbdvPbtkdBXJWqNKwoQhzuaWp+6X7E/7b+uad/wTI+JH7KfhPw+H8Z/D&#10;Twv4j8VWOqXcCLaQ6bqd3HBqUqT+aZzfww3VyLZohEpDrC4wrO/5+fsRfAzQPjJ4mstO+FGmz2uo&#10;+DddTVtR1i8u02Np7MLKytbaJgVLWgSR7gIA+4BQy7lVeF+BHjbwh4cg8V+FfGl9/wAI3oniLwvd&#10;aVdNGWFxqLS3UMv9nCRNxKuqbokKhS4IdtvA/p/+EeiWlr8GLPWPD2nvpNnDpK3MenvFHEbYeUXe&#10;MrEWUNkM7EMQWJYkkmvUyqpzu9+mv6H88ce4j+xq1RYeFvaO6evXf13vbb9dwadofw0a8vvCRMlp&#10;JAEjvZkRpLiIYGZcDli56Y4zjtU3w+1vRfD8UtyLFru/+QYG1UjjYHcVJBABPBHpWJYx3vi7T4/C&#10;7TRxW0o3CSZtpiAO75T1OT0U5zVa70R7CO9NvqEU8VmdsskLbwUBAAK8Hk9O1fPcQzUanNE+J4bi&#10;3Tanu2eT+Jr95dRM87/NI0hCA5GCxIG7jJA4H8qxtIK2pZMEwlMEZ7joTW3rWnWt/PH9sJjCZKYB&#10;4J78elc5Yi3S3nsZds1xnIcfLtIPB2+49elfjuJlL27lI/WKUUqSUS9rOuWkOhC1Nvul3DKbQVzj&#10;hsnPPuORXE+HhaQxanBqDgyTwDyN67wj55IJ6HB6+1auuWqQSpbXoK7CWVs4zkcDAqK006fVbM3E&#10;AEaREBmPcYzx68CvKlVnOrbqj0aVuSx5tb299B50GoMsxVim4DAZTyMr3468da09L0e9vLx7ezRR&#10;CkYbYWxllO7+natzUdAu9Uud1nG8vAWN4yCc9884HvnFMn0i78NwmXz5PtVzHuG7HlxtETnYRyQw&#10;Izk9RiuCVNxd2tEdvtL9dQj1W4Ci0QBN8jsezDPJG09ua6SJTCqSW6tdLIpBcAEAjkbh29D6U6/t&#10;9G1C/hngtv3VygLSIpRi2AScdRzmqeoLb3Fzo8mlTuwtJZReQjK+bGYztGOjEPzk0TrSSbbvb/gG&#10;bSloizJrt79jkS6RIyflDBdqnPTHpj9a6KPUZbS3WCxmkUsvzsTz/wDWrB1Xzbdbe+lRZolKjY3Q&#10;56fkanW903UGRLGZWuMF5Ic/Oij727txkdK51X1actTinTXYqaj4o0O2tm0N40+0XeEWeXgQ4PO1&#10;f4nfop6JyTk4FM1TRtQSMKil3j44wrYByMfQnpWpYaVZTlZ58SeXISN4BwwPPbt1rvbOwN/cPDZq&#10;jFCctnis6OHdX43r0MKlZU9jjdM0yCXw3p4EzJMk8sVwrDO1RjbuB5BzyDnkVt6lZQ6aIYbiXkR/&#10;O5+67rw20dQDweeasS+Eda/tSe/VBCLxljSMH5Cxwoc4OM/rjrXqmifDvxtrGuW8c2jNcQwQTq0c&#10;EkZdhEm52VWbnYAXIByQOMnivToUJW5FHXRbP0/4J51fFxWt9Dx2S9m/stLm4DAQ/OMfeGw5U8V5&#10;z4+8daneWs2rtp1xPZoEjmuJfkG5wRyF+6rN8oODnPYV6T4+gEB32Kt5BXy5EIIKN0G4DoMdc965&#10;Xxfa6drng2ZL8hlgjRgrDcXZcYBx78j0qsS5yUoqVml946U4pqTW55dp/itPGsS31ri1ECrCIQxd&#10;FWLgAFuu0dSfWte+lW+zJcDfKV2sV447Y9K810jWtLszFfadapI0BPmwscq6vjeHAxgsgxu7cHtg&#10;9z4Rs7fxA99rLzLbQ/bHWO3Rt3lxSEuqqWAyFztHfjmvnqdVy03bO6pFK72Rv6Pr2o2F3AiIJ1kV&#10;YpN5BIG4AMOw46962dZhi1B3SKQhAcqR7Hv9KXTfDWmee3ntKJCjpHlgoAJHzdOtWr/SRCPPacMA&#10;oYEc8Hj0/X617dN1HT9/Y4XKPNdGJPe+LPtHnxsiKTkCQA5XuCAD+B61di1e+nuFtryNRG7YXau3&#10;OexPf2qG2F7qEAzlFhYbSx+Vh16VYlVlnEBONuGyOn+e9axvbmu9Qai9yzcDy75ki6KcKMc8ev8A&#10;hVq4vdyqdmRtAYMeuO+P6VKk7S30VtqTiNJONxGO3Ge/J4zXP6xeRXHiG5j0uN1gg2oPNI5YcFhg&#10;nAJ6Z68V3Q93WPVnmzlqcB8RIp73Q7284a4itZvKOMFA0boWDDlSFY/MuCOxr+mYXNrZ6Xp8NjHm&#10;E2FkEbOSV+zR4Oe+eue/XvX8yHjWe4v7PU7e3DYuLKaDaOQwKndx1BYDHB6eh5r+kzQJ7vUPBWia&#10;hdrFEZNK087YchFU20eAASSAOn61+peGelat8v1PyXxVk3So/P8AQutJFIdyLtIzyaX7QjAxgbs4&#10;59D6c81CrqBszub1Hep5JrVxtZfLcD69P8a/YVU10PxqULxIwqFlYv8AN0xTyrRzAw5kUHkDt29a&#10;A8Sj7u8Ec+uRSi5jn+6hjJz+ldMZ3OV09B7eVDLtjVmZj3579zU8iPgEYwf8aaW8yIN39PU0RHLb&#10;fugAg5rohMxnHoGxkbDjKnkHr/nFTrHZyOEAKMQM9ew/KkYpH/H8vp2HalJ3DBPy8dPat4y1FJaW&#10;FLRwx7S2OcA+tXYwXAJ5yc+h4rPjVZCEPbrnnipWYQOMk4U9AccVqpNmMo9jXWcOzgoG+vQChJvI&#10;l8kj5T3PUE/SqikHlXxnp/8Aq9anZ9qjcPmXv7+9a89jnlC71LgnQoYPL3ZOAR6nvj61Miyh/KkU&#10;Z689/p61ml5FjMkpwWOBj371Ks8kmfNblcc4x+Zp3HT2saIEjQmLIIBIyvXmrlpK8P7pgXU989PQ&#10;D6VgRPIk4hXKxHnI/XrW0CZAVkcZzxxxg+v9a1Uu5FRvZGyuZSFV8Fec5/X8am3vEi5QyHk8YA/H&#10;p+lZturQsJJSNxOcdunary+Y4Oec9h2PpWsH0COhYIuZYgYHCk+/AHp3pkJniO2R9xA456fjiokV&#10;xIsiEKMnOeMmr0Skv8+M/wD160W5nNMuIfMU7PvAc/8A66em7jIx+lIVUPmLqvU0iu3mBX5XnI65&#10;44NbxqWRKfQQLGsgMy5YHGTzmpHO99wXOe3c89qjDL0xkDBz6VIShGd2Pf29KXM7gu4Bip2E89h1&#10;+lWkWTGHGG5zVePZtAY4B79OM1MpIG5TwfX/ADzTnNmkYXR//9f+uvfsfLDPseacXK/N3/KkYc4b&#10;PepVUfxDIJr+hFY/nH1F5C56980zdtUKp4PXNP4CBR83/wBeoSFZsGs33IaHmRAeecdqZu6c/hRi&#10;MHA/H2pBwQAD361SGkLtJBY96YqYGZMHBqT5VfIY/Wms6Ft4zjj86a3L6AoDDfijccgYxnPFKsm4&#10;AJ2o5znBJ7U9lcV7vUbyW3DpmpJFD/M46cCk4HH4n0pOuFJJ9aSdyZNoaE454Yc1G4yAM+9O+VcH&#10;0NCqzHA49apBZvYhChvvAHGeOlKUZuQe3FG9Blk6foTSZYDzMYBzmmpFpdAO0YEhyKaWMa+UwO4n&#10;sO1M2tHhgSST25qTfI/zyDB6Z9MVoQ13GMNpwM8/zpdmVzkGn4ZchOhHpUaqQuM/U+9CEloRyZJ5&#10;6fWlyGwD3HT29qkIBHB56dKqxrAsghjbJyAfanfsZx8ichiOn+R/Kqkkcu7HGD69R+FXChX5VOCT&#10;nJFMK8kKCT0qlKxqisBKqsUAIz1P+f8A9dVpTIWCkBffHP8AStEKzK2/gDj04qo9rg7Ec5Pqc/zo&#10;bRSHWoPnIflO3lQ3AJA7ke9fPs9ydUnmaNcxmeRzyGDHecYbjI98c17d4jng8O+EdQ1mRi0qRiFM&#10;MAA87CMYz3XduPfAzXy9rGtwaRAmlQz7CqKka5yXZVH4jIGecZ61+GeL+ZRVKGHvrufsHhZl8p1J&#10;17abG7qGrQl1tYEzj5STjbmo7eSbnySMEHnPpWFbfZL+zMlq4Ozjaf7x5we/PrT8NaQZuDyDk7Tk&#10;Zzxiv5nqTbZ/QtGilsbF5qTWloCkYcM+xyGwVGM59etYrXJnmiMj+dheQT79qrTJbmUTS8s/Qc9+&#10;pJFXdH1G3sr4Qi3LEZAcgFMEEYI6/wBa55HoUaSOX8d6npdxbRaPHA01whADIQpSN+HCnsTgHp26&#10;18nanqdxZfEj/hKtE0O11SK0DQot8ZGiEvIjmaJThxGfmCk4YZU4zkfWviTTtPjnS0ikEkTKRKyg&#10;5CkAYxwQcc+9eNW/gv8AsKQwjUSIJLglVUZP2fHVs8bm6cHA5PWuStC71PXw75U2zyD7H4d8KWV9&#10;/wALe1a9lS8sZhb2sIbbJM0iHbHLkrB8/Cbhtx8ueADX+GXiD7NcyPe2s0cVyjPbzO25NitkfOwG&#10;8Dj5hx1r0r4jaLZeMvC6eHdVttkEM8V1HMrfvJDbsSgDY4TOA68hhwa861Qa440/Up7aJUs5IWMb&#10;M25EU7doQcFSowQCCB0rknBxnfoezSknGz3Z3l/KkjefPGolywUrtJJIwCGA9D+FUB8SNN0Xw0/h&#10;O8nub6KOS5a9ieJUbzJXUxANnMgEXG3A59iKz9c1zVZNIaPVbG1062GZlkhVsBNwIPLMVPbnrXj1&#10;uravqFwtoxmeR98shBJGTwzYHXjilUrW0jud2GoX1exc1S+0vxDbw+B9Ffyw+WjaddqRJkF2ZWwf&#10;l6kZxXlvjJrXw1dxabFcR3lvEpZprcMIic7QVJADHrkfwnivRLS8tNNjv7RlSdo5FEsbp88wPGyJ&#10;j8oOCScnjPSvNr28jcXMdsskWmwXEs8FnJJ5iwhz9wORubpj5jXn15vlt1Z7+Dp66bHI620V/oJv&#10;FVngmd44lBAlMka5KlByBg8Hoe1fPmraadIuyJAoRtw68qwGCGJ/l/KvTNC8Z6p4dimlWNEuijhJ&#10;UOHiJbJZdwI3gYGT0xXmU7XN9/pl65mRZCx3HJ6n5mPc85z618pjMRGpy23PoqUJRuuhjGSyigZ9&#10;UkMbNGxijC58xwMj2C/yrlrJrW1T+2LqcLd2wBSEgEPkjdgd8fy/GtrxReS3RgtY7cJHZuXFyHGJ&#10;VdSGjKYzwcEGsSC70xoxDfw+YjAqzsp27jjoOpBFThpKM1ceIg+S54pqevanq3iKW9tQI2WYt5Tb&#10;exx83sxIIH07V5L468UfYp7i6SMyXNxIFkXJ2rjnhewHfvX0J8UfEngex8NN4e8NxxQam7pK88MJ&#10;Roo1PKlmzvMo+UAdOTkYFfn9qPiKwvxPfMsqbpAERwcnYWBJ5yP61+hZPlqqSuefiMQpK6ViXUNX&#10;1wy/6ZI0jFiArMcDuAq9P8iqR1OaK4lvLtkWQxlnSIbjwQeAOeAOfSuZGvS3UckM8e2QPGFfOQFB&#10;+YsBznHT3q3BNDpCfamnKs5KqGHYntjpnHWv0ShR5UkkfKZhUb2Rqm7lMwuJlzu+ZS2QDuwTjPXP&#10;5ViXYCSTt5AaNFBZicHaejD2GeamuJXchp5TLu4VRkqi9vvHAB9q4+TWI9TiZhgSBihXcWyAccsR&#10;z6Y/Cvaw0Xc+dxFTS2weKfEU2lyW/wDY8qvGYzgrg85GSx9vT+lcJf6/qN/dre37xytHGyiTYgOM&#10;5ACqMAnpUfiH7O0KadDG3nqRgxttwpPQEY5HT0x1rl7m4kt8WM3XywQozux2PPcH8a+hwtlufL49&#10;TndQZieJn22zamlxEFj278ndJkkDAwc5Hoegrn/FN7ZXWmNpehoHnIeYSOGCO2PmGTjHHGOlYOsa&#10;MHnPiB1TazBViIwCynlmJ/vc5+lJc6rot9B9htba8ubtyxG8bQAW4UJzk+gz2zzX0dCtFHwGNy6q&#10;27I8+nOoPYKl8kbRxgDAAVN+OcAcgdhzVG48LBbNLnTGwsa/vPMOw7m7Jzk56H/CuoltZdOt7h1B&#10;aR8hkIA27T09gB973xVXUdG06TSj4jhmmM0RWNAZN0eHB4CdQx69ema9uni72sfN/wBmVIyammcJ&#10;9huYv3V0xiTna2Qwx0O7HNVZoUdPLk2uR8o4JBOR68d8AV0Esa3iCGJw05Rg6cALjqM+n15rHla9&#10;kt47gjcA2U24POcEKfbrnnFdas1qzF0JXtFGva61q0OmJp630yQoWjMKyHy075AOR74qYXdo9uk5&#10;gzIMmVkYGRgfQHsev8qxLGS6stUtbyOBHW1kWUo/3H2nISRR94OSQ2CMD8qsX9/PeSMJEgjPO3yE&#10;8rLMc4ABOeKUbXdjP2c4v3kZ+t+JIRJHa6hcfaNpCozYzGjEYAweDjp3PUA10PlWp2WF7II5FKlS&#10;nUjJ6ep7cV9pfsw/t16r+zn8EvFX7MviDwFofjjwB4+lafVLe6URapBcSxxQPLaXhV0UxpGHgMiE&#10;wzfvI2T5g/zN4u8SfDeCd9J+Fmm39podvNK1suuXMdxf3If5jJdtEogEi7ioMKqCiqTl9xLpNW3N&#10;VSnfbQ+jPgd8cPFXhrVi1zZqVO2G5SG4mieSA8RvLKFlCMG+4UQgHhhgmvt7Sf2yvhv448dv4buZ&#10;xBaGNtsfkXSzySqufK+YGNmJB+dTtZfTIr8VE1rU4rxXtJZY1dAsrpIU3IrbgGCkY6fjXdaV8Xo9&#10;H8Uxate3Kx3cK7oY5WUCNiwIy2RgEckZ57V5Gb5bSxNN0pLc+qyrFOhKMr2P6TPhZ4nt/HuiS614&#10;Ku5ZIdGjt5J2L/PB9p+aBpFPIDMhCjnoQa+ytB8faj4s1CTVpdP/ALO+wOqGKF5HVV7SbmAYOxzk&#10;HheNpIr8CPg7+0B8OfDPgaK21PUlj1LUdRGXtI5DLAI2/dyShclkBJbIyCMYG4c/up8Gfjv8N9C0&#10;eXx74lvZTpt9GsK3MSLIrz7wyYw3IZOVHUc5A7fjOI4ZnhKnLsj9ExOI9ouemrn1TZaLpmsyOZbu&#10;dImTzY2mLAvtOGG71Hb1rqR4f0nQvDomtZGkhj3zkykZ3Zya86svizpY8SRaT4iDJC2xTbkq6vHM&#10;fvRsDw2cY+uDzivQvF13onhDxhd6H4fvRqujxGNre5dGVpVkjDSIVKq26OXdGSVGccjOa8XH5f7P&#10;3rEYPGNuzMvwdc2sN2urwo0/msrARNgkjkYOO3rXq11pMuo+HrvVNLt4pEQ4niZ181AwJLbRyR6k&#10;Dqa8pEc8kNtrGmTCAMSfLCg7cH04wuOBXd6bqt9uW9hCrbyEqycN178jccfp6V8xWjbRn0kanN70&#10;Sh8Pbee+u/J8sxbwGWTaQowRnLEDkZ4HevTta0a40yxvbia6BEoVYyuQC2cEbe3H+fTNbxJprf6G&#10;Y2a3Y/vG3gMxx/dI/D+lbNpDe6zbfb7e7klmRvmsiF2sOiqpfHzNxzkAdSetcUaNlY3dRynd6Evh&#10;TU4dD0+6S4iMU4MciFRuMu88fL0yMdT2rxhPgtZ+GPilJ8T7XU72O+n1EzqfMDSnzPmEbO4ZnTGV&#10;2MxUJ8oUAAD3S9gg0PVJtMMoMg8tlbK4GRllbB5weh9K89uIfFHnG78xrmFZczTEZ8ok8FT24GAM&#10;YI96mpCDa5lsbUpyV+V2ueqpc2TZuYhudv4VG0c9lBHbp+FaCTavdwDUdRkMshPlyOVA3BR8oOB6&#10;f/rqXUJbO602bXCZJJyY2tmhG7BUYAcZ4B6fSvHl8TwP4kjub+5lR7UMrJjaoY/KwZTycD06elTi&#10;6S3QYenc9P1DXFutfPlzp5ssRWSNOEwi/KD6sf0/Ss+6sbX/AIRd9XBMZtZI48NkY3HHH079sVzl&#10;wNLn867s2SaOTa3mDB2t/sn171VNhBq9q9lLM0jptYqDjnnmvDq02z1aUDatZXtLhjIpRHVuE67x&#10;yMjOeveuyj1Oy1DwY95bB5NYh3u8LZVyQflbccjH0568V5+0dq0R+3SObhFxCzDO7B4BOM49/wA6&#10;6TwtJeXGpQ6PIJJBcBpSV+Z1VAcuMZJAPykfSvOqw6Gk4Ox2Ph23uLqCHUVZd0i4mjYMQcHAzjkY&#10;PIzVfxN4m8P6xFFpsFgLK4hcqXifMUgXK5IPOc85PWuC0fxZqa3EV1q2kTkR585YuMHkZLAn5T14&#10;zWe2p6fdGSaKIqZGLIqcgZPT2HtXFKSasjnWGd7s7hpp7AbiMNwSoOSPpUtipeRZpkKrICVc9GOe&#10;cc9qqabo10LKW/ljdvKxIwBzgL34/lV+/ig1CCD7Y4hjhV2QLydxORk9s/yptGfKtjzXxRFoN3qc&#10;8niOwS7jRQsO4EmNv7ygEHOQPyr5p8X+Kz4o1p9MspJ4FtiFdn+VdykHCr69yfevsCbRbTUrgNcb&#10;nXy8rtOMkk8n3r5a8caHcnXodTtYGdX2pKYwABHHwTk8bvr+PHTws3ozULw76+Z6+WVIqdmdB4au&#10;bq90aXVbxIzdQTL5DsuWKgYPfGD6ivpDRtQF7pVvd3EfkOyAuCeARwcH0+tfOng7RYBrTaRBPLPb&#10;su9GmUD7p6fLgAn09q+irG1E2nPBGwYRgggdfpiujLW+T3tzjzS3NodJBcTW0atasZAwbG0ZBrPl&#10;uri6RykR2nGcckA+tTabdx2IksJt2wwv5JQDeJccDHoe/oa3/DGlTXKtYkYkByVPGFA559RXowTe&#10;h4s5LY5VRE08MTorSRHagb39Pf8AWs3WdNv0Ui7GyQgYT+6QeDnvXd6h4fgUu28pdJgrIOcEEY49&#10;K3fEVkusW1pfSFVaWMhypyS4xxjtxnFauhe5h7Sx4bZi5AWHySwUkAjGMAdc/WuV8ZeIts/9l2LS&#10;OUXM0SLtfOPu5PUEdMdTXsqaRdR2syWkfmyqp2k8Z68fnXguvQa5bXFvqPiNiX2EQswXKRg5I+UZ&#10;xknrk9vavPxnNCNkdWFlGcryMjT9aignaS3LxRNhZIpcFgfXjpXVXOqeH7i2FnM+XDHZI33ScZ+X&#10;OCMfrXjmvz6hpNre3VrZSTW9wriKZc4QuPvnv8p5/KofBEOv3rzXN3F5lmY1MRzk4PIY5PfrxXnw&#10;xzU/ZJHfLCp+8men+VGsTCMbt3cY6eorQXWtQnthpV6yyQopjR8AEKRgqfUYrOjEqhVClgwwu319&#10;MY4rWtksY7V5L2NlaMbhjgEj6e3XNenh62u5zVsPeOpZ0n7B9m26jGVEWUBA5G3gY+mMVwF/rkN6&#10;ZNNuIMRYYZfvj/Zx0x2r07ULu11m2hkiJPZj0JGPp2qo/hDRdTtPszSNFdbtpIYbSOccdc+hr11U&#10;bV4s83ktrJHj17ZxwmPVLV2ieOVXjaI7XVuxB6j6d/pX178H/wBpaTULmy8FfFm4DT3MrxWuqyAB&#10;5XYfu47kqAoLN8glOMkgYzyfmrUtHOhzvo1yMPG4A3HqSAQfw7GuKv7ZY2Ng/wB8fNnHqOor6zhX&#10;jfF5RiVXov1XR+p4+ecMYbM6Do1l6Pqj9iXGJGGOVJXqDyPccflV6MmKAF+p/rXwR8IP2n7bwpBZ&#10;+EPi5qA+yXEwt7O+kChbSNEO1LgjBMfAVGALDPzk9a+/5oCoISRH/utGwdWGOqsOCOeoyD1Ff2nw&#10;lxxhM4o+0w8rSW8eqP5f4k4UxGV1fZ1o6dH0YA5IC9e4rUt1I5JBBrCO4EHkH+I1qWcqD90/Xkgn&#10;pzX13tdD5hwaNRwJI8bvvYzjpSwh1I8rJbjB6cVEJst5XU8dRVq2dBKGB+bHPtWftUPlua5MuxTI&#10;ADj5gP8AGnqTuULjrz/ntTVYdzmnIyoQyjOPSo9qrmPI3uaIQMMZ4FWFKt8j9D+tVom3A4+tWwDj&#10;rgjuacquhUaZZihVRhD3q0E6KvOep9ahVt6jbyalBeMbvx6/1rmdQ0UC15QGVHHFPwB/QUxY59/7&#10;0gAdcc0/ahHIznpg0ue5XJbUfAoHLcVNt2ncOc1GjEjB609jIB8vA9uf8ik5aWNFHS4zg9Pzo3r9&#10;5ME4NOwdxSQZA60BI0+ZenpjFZXY0le5ECOeMk+nWhZC65AK+x/+tQxAJwPm9PWlHIVSuM8nt/Kp&#10;uNRvqQleRtOSaRTdMQM5Hp0qxsUEP2HUVA7xxAMx2joKA5Fe42ZHbcYwePxz+FZUsk8ZIiJB9fWt&#10;h5JMbl4zWPOHMzS4xnn2p2JlFJGA89zNIUlVcD9TWHJZW8jloy4BOTzxweP/ANdbN4oaTMfVu+Ot&#10;Z0bAoWc7AO9OO5i5WO58PXcN1Hs2lpFyDz6c5/z/AI07WGUTgMnK4OR2rlfC10trdySyN/Cdvuc/&#10;y+tdDdTmSQu4OW6D6V3Q12MpMZ8rAFSM9s1Su1ZW/edcdBVlpSG3xduxFUr6d5Nu4YPf1HvXTT8y&#10;LFGQGReSMY5qq0cE1uY5xnYM89BinOJ5ZvQADj196q3Nu0uGjbjofSuiGrMJq2hzEk+ZADwO30qk&#10;+WkJUYHtUtxkXLBucHjPH1qrMt3uxCN3c8gV20xvuVLob0V1bB7npmuS1u6jWzLISSjBievA+nr6&#10;1t6vcukiW8owxGR+dc+8jWlwZps/MvB7c9q6d9DObSJd6vaRSNwJFB61UbaR5YOf61PLFIYcoMkf&#10;nVOMAoTM2CM4A/WplEUZanFeNgraaF4YRyoQB1z6/h6V5bePcRW09znDBcmvU/F+l7rFJlZsyToT&#10;xxgA8Z/GuF16KKGydIlyzpwPXn/PSv538XYP67Tt/L+rP2vw3t9Vm3/N+iPMtQN1cTafbhCdxDqQ&#10;cElgTkHsR3qfVnjv7SG0u3CxgiQshw3B9+tWNQmdJ7CaP7yblDEZA/HscVytxkTNA67lJz8o6Anr&#10;n29K/HZq90z9apVNVY9Wmkhsp7MyNlblmhD9som7J+tchLp11KDfgoY48p8n8Q79PQdq3NT08ve2&#10;UbxNLHGHkLjopcKMkfTn2qytxFbSSRwPgK5QL65H+c18Zmkm5tH2mWytHQ80S7tSHtY7QzSyEBGG&#10;Mj6DrnFdFNZXOmXVlchihmViFGcqUP8AXqM81lx6SLPUhISSobcGHXhvQe9d5dzf21b+QzJb/Zy8&#10;hkkbaq4GSc4xk+9eTFM9qUl0PJPG3g46HapPaSiW+urkmVFHTcCzNzwDk44AxVvwToUunXsd687M&#10;WRkZVGV3HHOeucfrzUE13Z3fiKOW7Z7q4kZSxfqzYwPTpWvo2oatYanNdXUEsEby+Wu9cDC8HAPo&#10;OQetKnQXNc0U5KPKekXLSRm4tLNh8pYR+pXOece3Wtf4daxbXfjW08N6xKYf7VmwjHAQeSCzZz1O&#10;OgOQTx1rP0Exf2jFIzBlcOG+XPy44P0Jr0S38MaVqEtvr81uWlEyvA2DhJI+Qw7EqQCPcV6MKfVH&#10;K4q2h2d7JJoPivUbeQNEtm0kXmFSP3LkKsvGRtfIzg45AqvqGp3q6OLm4DeW+Iwh5BJPGB+v5VpX&#10;Ov39zbXbaiH8v7DJa3TH/lqsjq3PHy4cZJGByfWuM1KPX9TjMcuoOqW5HkQIFcuzDb0wCNo7E1u6&#10;lm7GEU1oyhoWs6h9sOmNKRbkP5qsSCOMLgH19utdn4g1Cx8D6D5Gor9sjaTMMPlhlDMvI9B6g9ev&#10;0rU0fw54f8QQpN4tjeO70wEReW21iQPlc8cgNg7D6H1r5e+K8PxhutS8Pv4tvLS+XRBIsFzasqC4&#10;e4bPmSBcK5RV2L8udvJy3NY4iU4Q5krs0ppTmk3Y7R7vV/EUt7Y6akOnXEsQ8uYj5UQkDAwOD2OO&#10;nWpLXwhe2Fit/wCIyktxaoI5P3gOVRvve+e3fHWnWVnbRKuq3Tuvmw8KB8gOQOGHXJ4qprsGq3sk&#10;kDQblKN5Ppgj5WPfrXJJW1kdsex8tftB/ER/CWkm8jhlnsbZJ5GjEpR3d2VViiVhsB5BLMTkcADq&#10;fglPFAtUg1C3D3FxeKsZSVyG3knChmJVecgY9u2a+yvjNoGoeONMTTtQJi8xCCoCgIyleSO4JXpx&#10;xXjZ/ZjvJfEiza1qgFisTL9ljQMqeYuI5QDjjOcgde1fBZxh8TVrXpLQ+8yeph4UbVHZ/mfSnwr0&#10;MReDft91JJFhVQrIR5cWclixBKknI5Bxx71e1vSBot1JdQmLcYxHtU7kYnqykcdMfQ9a4x9PvfAK&#10;XPhXT7tvsdxFH5xHzB2K4diG4G4YyAOmKpanqx0TRUvJC1wsWdkY+bIA6nv/AI134mrTUFGUdjgj&#10;GfO5J7lCC4ksCVnBwoI5Pb6nrk/jWLD4tuVha51a2WOKD94WV8EIvbkEZ9K534j6rqPhDy2leOY3&#10;QEpZHDpEgG7B2H7xH8OcjuK8L1P456bbq2k39nFLZXUXlvMZCjoXIy20cgDjCnr7V4FfHwpNxk7W&#10;PcpYGVSPMo3Oz+IWr3fi2GHV7S3MPlvNvDsGHkqBg8DlsjOelfBvx41668OeK4dP1XelpLsjtzPG&#10;yI5WLfM0cm3D8uv3SQpOOM8/o5oupWp0WSBIFl2kJC+DvBYnaBjkjPJGK80+JWlRePI9NtfFEcN1&#10;a2glFnBOcxpKygSPtJ5Y/dHoDXHVwamvat3bt/kehlmYKjU5ZR93U/Lm28RpLq9tetO1xBbyhGVi&#10;Wfcw+Q89NuPlHpzW38adBg1P4RzX1lCCYLqBJQBkbJZSswbHJUg/MO/f3958XeBPCZ8RXKWelRWF&#10;/bQorzxgrv3D5UIORgD+MYI4FcrpfgzR73RbnSfGmo3P9mtNNNfG3UG4eOAeZhFPHOAAnO7pzuNe&#10;5keI5Kq16nq4nGQfLUjpa39aH4XeKLVvDXiqddPKskBLAKCWXaSAh7YK9CDnHBr3y31eHUdJh1eM&#10;fK+3G7jC7Rk8ZIHufyrw/wCIqC48Z3jeGTNewahIDZg4yYt22LfED8jsnLAElSMc4zXrer25vbF9&#10;NspREXbHGFLhSAwyemRmv6KhP93FnoU4+80kHh6/XXtOhu9kscku9sHAOxDhjx6cc574rexG7fKS&#10;7qoACkjO3nDD3znPUGsuwjgttltCnkRiIRoueBjJzkep5Pc9+RV9JXdFc9f4V7nHc9+/epi7s7oX&#10;ejI9VbNpLIqsWdcrHuyWOOVB4xz07V4bYae0dsbSMGIquwFuTvzyMDlSDznrXsk80TXy6aGIlwCF&#10;OMnHXnPBHpXHeLbJbGZNYhO2W8k2lVHJ2pwwA6jA5rpS00NFuXdO8SX7XbfbUjaMAfOSVkbsc5+V&#10;if8AgOBVi48VrFlpVCPuGxF4JUA849vwrIttFvo1mnu4QEkCKgX5gejEknueMfr2rnJJ59Ulkkjz&#10;+65QYAwoOBn/AGv73rT5tLM6Kex6p4Wu9N1eEeKbWNUmcYYMMPk+3TAP68811AnyA8X+sD7ipPWP&#10;pgY5LE4P0rD0WSKXS47axxtUZZUA+8OGZvcH3xitSRDG7FNq7sYIHbHHPNYy02Oukmkky6IpXysn&#10;zMpw3Q49c1YDyyIsczsApJHpg5BBB5Gf1rPgRn81WUgcB/c9/wDI5qVjEV2knA6EE8Dtgc9MVjUl&#10;fc6+XsV0ee3uRbyYYSIWjZTuPBx07Y7etXvKihchC0hcgRxnoCSN28jgbV59j2qErtUopLENzx82&#10;MfLj1H/66o3V3BptvJfPhOcg4P7x8dOM4yOpqW0kVFJo0LiCaKQG6B+bnJyR3xg59KZp+l2mnzPd&#10;BnM0mR2xgdvp/LrVAiZLCMXLhXd0ckZbg8bV7A885/lWpFY7bFIpCyleVb+LPo3rnvUvzG4mrDL8&#10;3nuSwZchumMeg/zmrcYMsaRQ4KS8Ku0clvXPPOO341nz3DLGryDkDOD09hx2FSw3tvPE0aeTHKSe&#10;c85PQY9cf41lN21Z1UdtWaBVAgRJChIA4wc7Qcjn2/OmK0yMLdSzZBViMDgcDI4A4OKbZGQ7fLKi&#10;NzuZm65x0I9fXHb1p+6EEqXZlUrn0GRzz6E0nK6O5RsNe3UOYXUtkZ2qcDAHG4npnpWlLpIsdE0r&#10;XhNG6anLdRokbB5IFtSoJlU/MpkJbAwMBQcndxmKs0FyDKCFxjee3YccnHSrGzydansby1e1u7TC&#10;zJIgWRcr8gcYyCRyAamMrI2lfRJllDbI7yqWEMh+VSv3lxgYBz1602aYFfKC7QAACW3EjHBx9CRU&#10;olSWNo0A3ckKRnec9OOlNCOdjKACuFUMp4XHbn/P88W73BTuRpJDGvlyNgMQMgcLn+LHtjr2pySy&#10;wPLcZVQyEYbp8hJyPf1HfrSxx3LRFbhFUN8oAO7PfOKBHHFJ5ZjVURSC3XOeGyD7fj2rOTcdDWN9&#10;ker/ALB3xq0PwJ+3z8IviD8UbeDVvC1p4q0tZVnnNlDZ/aphb2169wBuMdlcyR3O2TEcgjw5APH+&#10;j5q/xW1vw1Lrd3qunvdWtqymyNoDKZVY7efLLnsWYkAAEZxX+XXb+EUstamdICbUwklZCBGQx4TY&#10;eoAHP8Oa9I8HaVb6Nr+iL4Pjv9D1Ge8t7fTp9M1C5trlLiZxFFJFJFIGRzIygZyASMjArizJTdJO&#10;Daad9P6+7U/EPFbwwjnmJhjJVeVQjazV1vffmVvPRv7kftL/AMFb/wBmjTbn9pT/AIW9+z/4N1OH&#10;SNeszqmr/wBl2M09tYX2HN1LN5YYRechid5MLGQPlxtbP5KL8Lb+L4O6x8arnVNPk0/S9VsNDeMJ&#10;d287Xd9G0sbx70aGRAscglHmB4whbaUZc/3Z/sHfAX9qTwZ8ELXxH+1jqVqPifeRz3FrZRypGqEQ&#10;CKFdQFs3lTybsSTLGXjR3IV3G0hnxo/4J6zftP8A7OOp+B/izq0Hh3xn4kOny6xd6f8APZajPYBY&#10;7d9Rs1MUNxIwVUaSIQuypFEXaOILXl5ZTxNOTjW8+n4XvZX6Kx+X5J45wy2FPLZvnpwajzpt3V9d&#10;GrtJaXuum5/AVZrq00R0zTrZm1KYukMb4yWYY3E5wAo+bjK7Rnrwfs/4kfB8aN8DfB3xI+C9ndan&#10;4Vm0HSpPEz20Nx5Nt4iuXNqFJvG8wvdznKGJFgEZRkGGBPjv7UH7Kvxw/Yw8bP4U+KnhfU/D8Us1&#10;02mzXYWSK8t7ZxG81vIjsNkeQzKm7YjpuPzLnx/TPFfxVudP1DRvBV/rMiKp1O9tdPubn7JEtphT&#10;f3durGDZEvy+fKjCMYAIAGPoKdaFnzJ6/f8A13P6UxWMjjaNLF4CqnDfvFrr8107M+//APgnx+yb&#10;8Cf2vNL+NHh34zeOF8A6z4R0PTte8P65cSSrFZJa3Mv9sNLZvJFDcRIv2WGQuweJpFaPkqa+jP8A&#10;gln4c+KfxB8D/Gf9i3x7rekeEvB/jfTZL3xjpuo27Wuv6ZPPBFAl5al4h5vmbEi+zSgL5hLqwZts&#10;nM/s3fFP9jTw1+xCLHxnYiy+NXxY8K6/4be4v7q2uNMvFeciHW9V4Z9OC3CmGxIKyusIKoy7WH5L&#10;eNfir8avGeheL9G1Dxfqz3Pi4afPrXn3Hlm/l0mIx2Ek4VVdvJYK64YJI6q7KzKpF1HGCjHZ2eq6&#10;p9z8cx2T4vN6mLhJvl5lyqVvdlHS8fub3Wtu7P0l/aa/4Ilfte+FPiHd+Hvgtap8Qo9ejiNldaPd&#10;w2s5t53WWKDVbK6mg8tpFCyyR7mhyvnBlCFF+Yfin/wS9/bn+C3hnVfH3xF+GOuRaNoVvNd6re3h&#10;sHtrW3tY2eaZzHPI0qlVJHl7xtwMBjiv0lsf+CwXx3+KP7RXg74ifAfwHc3eneGtFtLN/C97qUUN&#10;7NLp4eS5ubfV7eLzGS6iKrJFeROGZfmVd9fAn7X3/BWD9uH9rb4iRa54z1qLwZb+GbuV7Tw94ce4&#10;szawyskhhu5GfF/vRYxN50Zicq22KNXZTjgMLXjLWV4p6bPT8HoeTlVfipVoUKkYJWvJvfdpXs3q&#10;7dFtqfNvhL9oX4eeAvgzeeBLv4D+CdX8Q6pps2nw+L5d0GowwahGQlxc2imTddx53RMghwQhkWPH&#10;z/MOsX13Kqa14jvZ5Jo4o4leQh5GCqEXOMDJxknjvXXfH749/Ff4+/EaH41fFu5sb/VhYx6a6Wdp&#10;FaTSwWTOwuLiKEYM0jSMXc9TgAKqqo9R/Zu+HXxi+Jmo67qXw5+D9/8AFCW802TQtO8qwn1DTNO1&#10;jUFURXVzKsYt0uLWBzJCJW2xlxM2NoNfVVpJ/G9F1PpsPUp5dRliKq5XJ3a5tL+Tffc8P0LS7rxx&#10;p8skcAuZbZmuYAyKzReUu55AW5BVQSNpBx075wEltbuyspUiUR224pMp+aYv1Y8845A7belfb3/B&#10;QT9jSH/gn/L8PPg5deIIde17xT4Uh8QeILfKPNpF1LKqRQebGPnhk2v5TN88hjkfAGAPnL9nj9nn&#10;40/tY/F7S/gP+z5ow1fxJquTBC0otrS1t403yXN3dOrJBEg4GFZpHIRAXIBz9jzJNH1WVcR4GeDl&#10;mEZ2pq7bs+m7818jzvRJvC866m2vpewPFZ/6CtnsKG9Ei4Fwz8JF5ZLbkG4sAOc5rjdSkhYyO0p3&#10;Ane+4jIH3SN3AzXbfEP4feL/AIVeMNd+HnxH2WWp+Fr25sdciBDx2tzZzNBPa/aAdsp43Ky4BVhj&#10;vj6l+Cv7B37U/wAefEHhbV/AXwg8V6t4X8QXNjJ5lvZz2SXGnTSIZ3t77UIoYIfMtll8mZ8oHKkF&#10;uCeaeIhCK5na+n3nZjuIMHh6LxFWorNcyu0rryufD8lwrAi4TAmIzuZct/eKsCRnnPHHp2qKNozl&#10;ItuVAzhcbiBjPOC3519J/tS/8Kjn+NGs6n+zp4O1Dwn4BE0VrpOjancNf3ll5H7uZZ5y8zlnlRnZ&#10;TLIUZvLLkIK8qbSdW1HSdNs5Vazt7Mu6Iy4eYvks7FumMYGetXKvFx5oyuujXU6MBjfb0YVuW3Mk&#10;7O11f00Om0j4N+J/CPw88O/HHxf5Muk+K7/ULDRtLjeOS6uHsF8u5uZY0G6BInIWI7tztwVCjc3U&#10;GW98P3knhzWnSLUI4gJYFVlKLKgYhi3G5lI+6cY5FfqL/wAElPA37HXxZ+HXxY/Zl/aC8LWmo+IU&#10;ig8YaXcuWt9Rn03TLYf2la6dfR7WhnguVW4KBv3sMx3BkVtv5lWumz+ONC1nxR4K0G+h0fSZbe8e&#10;8ubhJRaWF5uFhDJO5RXmnQBVIGXZW2jHInFKyTS3/rsfM5NxCqmKrYWsmnTlu7K99ra/8P8AgUH8&#10;MvqPhIeI5oyunzSm2hQxmSGcglXhlYkZO0EGPIDKTu4Nfs9+yR+1z8f7j4AWPhPx0LWfTtKkFjG7&#10;2ghu7jSDEFgV5lYLNs/1aMFVhEgUsSK/FexfWNWu7PwDb/bY4r6+i32W+RIw90wjeYxgMquFOQ+M&#10;qPUV+3GkfDTw94XjtfCnhuCeLT4ykTyTN5khw3llufvBmH8PHfAzxGElKKc4O3+Z4/iE8NOjGjiI&#10;qTbuvJL/AIc+odB8Zw/FW6L6NbsJbUpGIhtTdlNyyDLFV3DPy53DGCBxXRrqGu2Us+n3UygKw3qr&#10;eZk8YDMOCR6c1y1h4D0f4Wwi30yJLRbqczSeVtB81QFDbV4yAAM/rUVxqsyXbq0nyXOS3HLcbmPH&#10;rX59xNiuWo1N6nwmTYeLj+6XurY6qS8F9++mudyRMI2YcBR1AGO/oar6rH4ftWH/AAjLG4KcSgOz&#10;qQecqCM5J7ZribmO3hkxHITFwQDkZJrY0jVJ/Dmox6n5SlMAgSj5SCOWOSOR71+ePF3dp/fufTqn&#10;podTfadYl4UvVbc6eYhOR1GCDzjPselJAzR2fkgn92du08gr65/ofzrO1PXbLWbyK88T3At4Mnyo&#10;mAPlgdBtX5sMehP411NullqVmJNNkATZjBGHz3BHOCB69KqFaLk+T/gi1UdThfFUXitfD7x/D820&#10;d550W/zQNoi53EA4B7E8g7c7TmrOuMZ9HgxCUaCE7x975iQWKnuCc47469K65dOtEgWWMbfM5LsM&#10;8DjaD6etT20cYjCOFiG1lODuVgcj+VZ1qV07u10ae0tZ22PKLPVbi0tntbR1kilTLAodyydMoSev&#10;r2qbR9PENtNdyl0ESgI8jdWJ5U+uRnn8Kig0WyguUs4G+VcqBnnaP8K7iyP2a1bTZ1EqjBLYA3HH&#10;AJ7CvAoxcneT0R0VasUvdOVW1iv9KubAuI5J2LoXJ2hkIOB064/PirGh2FnbxDySou5VZWfYA5V/&#10;4N2M4/w5rI0nQbe5vnuTM7xhy7xqcrn0z257DtXt/wAO9H0CbV7y+1aTyUjiV2JAchUPIRTjLHPA&#10;ByTj0Nc+Fouck9F0IxVVQi7MytF0O1bTyjq6yDPU8Mc4yR1/rXVeF7W8s9cl0xYYZkVPNaMvgNux&#10;3HI9a1XmhmkbzOUiJ2uV2s0fVdwHQnuOQD09a6vSdbsbrwvceH7i3kXbNJNDMpA3PJjq33htC8cn&#10;jivfowjGSs9j5yvVlK9zKl064u5HgnHlohypH3R/u+vtW3a6/wCMNJNvF4f1N7EWyPCGwMukqlZE&#10;fIIKMpwV9OhFVYrK6vtPFrpkoNzGW2oeSwUcEnpgiqFtd2D+VBqEriVWC+W3Qk8dOMn1/OvTVS+u&#10;3zPLa3R5v4m1mz0i+uvKjIjfCgYJDAgAnHccfWuav7CHWvDrizm+zI8RGQo+XPb1rt/iX4R1qw1O&#10;312JVFtcBlVSfm3qNxyvtXmV29zDbRwzOUABEqjBB3Hvx0PbmuLEVpJzjJaHXQalFcrPB4fBF/Fa&#10;3enaZGnnzKB1ITKjjBIOFPQjsK6Sayu/DnhWCw1KEwuQNjQ4I3BQDgnnjoD1r0mz1XUdJW9sFUeR&#10;dRkbsBjtYY69QPb1xXKa5FqC2cN9fnzYgVHzYBI6ZA9fWvJjhIKDte//AAT0nXlJq+xt6Z4ktdXh&#10;guLqWOO5liCGInDGROCfTnr7moxO7BgWHykDjoCP51wtloNvf63DrqArZ20vmgYILbVKgMe3Jziu&#10;9igSJSx6Mfu44Axxj8a6XOpKNmv+D5mVRxizYsb22ls2s5SpYuSsgGAPTPas+5tbi3VZJRuVuFxz&#10;u9qxnhkfckYVVxls8An6d+KtW+pGe1inSRmgVTwQc7l4/Aitada6Snuc01roSXUa3D+c+RJEBgOP&#10;u1n6he24AuVVQxARsD7xPc8frVm5mcqs9vyHA3hzg59PrWLfX8mlWL6gq+YG/doBgnn0zxx1ruir&#10;PQ55K7sjkr68vNPe3ukcQjzlSbHO5JMqy9M4bIU4554r+kHTNtvothYFDCiWNqoQ8FNsCjYfdfu/&#10;hX81ciz+I9V0fR9KQyXF3qljBGoGTvluI1zg43bclsd8V/SrqSC2laPIPkHy9x7lPkJH1Ir9W8NZ&#10;P94+mn6n5R4qyVqMfX9AWaGJsJw3TGOvoasxSxFdsnbue/1rCBcqXJBct27Z/pVsTBQBkFx1A5zm&#10;v1eMz8dijYMgjXzI8NtPGelSGRJG3RjYO46/4VVEcRT7MxypG4E88enercbDyzsPK1105dTCaRIs&#10;ahMuTuzkfhTtqSSmUvxjGO319aeu7AEgyPWmNuLFAMKP1reMzP2d1oOFtGH2rk96BkKVA3Y7/wCN&#10;OlZD8hyv8hx0zVbdGSoD8916cCt4VO5zSp2LTROUWf7qnjj3qTbAsqr39TUaLL93+DGRioxh1Oc5&#10;x2PIrpjLqOcEXVlVZ9mdx6ZA6VcUqXAjGSehPFZgKqA44ZeoPvVm3kb72Cynr7CrcrmEoa2ZbSVn&#10;XbJgbe3qKs+YlyRG27Pv0wPaqJVVj+0Eg5PT3qyr7k+0LyV59OKuMrFeyLiXK/cjXIHGe3/1qtEq&#10;F8xPmHUhevFZYMTEs0oRuTjHatKJEXEMTBu5IOcmtk0ZezRrZUqszEbjnI6Y9O3Prmpo2wxMZwW5&#10;Yep9c1ShlVYj5nXr7iraSBtuQCCPlatISM1EsN8qhZjycYPrzVyBnjIMgyxPJ+ntWYkSLKZFJZj1&#10;yfT+VSxy/MVYjAwM+9bRbZlOCZrDYxZz0b0qUAKQA2d1UE4IJcBee/FTsTEvmc8dBWkZGTSTLW1w&#10;3lnr78U+EfvcMAO3seP8Kq5B/epznkE1Mkh6z4x0P+NaXuOTXQt/Z1BDKcN6VMVVsFs+vHNRR/6s&#10;q5z6e39KlyWAzx6e9Upqxaklsf/Q/rxCkRgyHnPNO3DhkGcfypAynDfXinAZHz9DX9A2P5wZEMbg&#10;FHWmhWDYIFPC4G3t0pHZ/M+XhR1oFYFOw5bk+tRjDSFj9fcVNLEhxt+mKaERfkXr0p3BNpkW1vMy&#10;xJP5UpUqAV6k4x/Kp8qhKlQ2cc/596COiNwfWhFqRWwTgH6f40o8x1OcAc/lUpChd/f0oQZG7sMm&#10;i4277BtJATv056U5do+RxjBpBJjqOnen7uCV9Rxx0FIXqQMgjY88N2pCgAKrzxUh3sAZMetRnCls&#10;/mTWkWSlqI0cgHBx9f602RRnaRxTuGOQcjtS7R98ck/lSSY29SHaqDcO39aerIVYnoKdsyAQvfHW&#10;ghhhc43Hv6+tVzEkJYgbV5PTjikC4JJx/n2p0iSxjYhGQep9KbGrruDHIPOaq4IY0giUsi7j29Ki&#10;jJKiRuG9DUpQKPlJ5/GoWUkcnnsMcfjVpBZbokVGZssScdagkcFsAj5T94HPI9sVL5OM7iRx6VVe&#10;XlljTDY2ggdefShSBakrTlYzITgjp71Sm3MAu8FsZPt+tWWCo+Mggdc9enWoQkb/AOqUqe2e/tSn&#10;JWNdT5/+Nfja105dP8MNKY2TN9IFx84UmIA5Odp7YHDA5PAFfG2seNdS1LUnuLZVaSaTJIG4qM7e&#10;gIJzxg9q9u/acuIIdfu9R1+SZoobVLWyaGJRHb7FZy/mcZZ5WAOTwcADGc/JXwq8K+LLM2Or+KFj&#10;lu7gJIyO3KRrnO5hwSeGXHGDzzwP4/8AFHGzrZtOD2R/VXhnhKdHKIz6u7PtO10y10OxUD52wPNb&#10;OR06DtjJp8kkf2Ym8YsnPy9j6CqF1gWkNrE5K7BvzyNx5PTgDHQHpVcym4mTTo0LlQQB06DPH4d6&#10;/OHDqfcRmajXdhqEYKBg4IH90/iO/tUPn7IHEzKFBwVOen4U630LUYirSQypp5ZfMvAvyA8jaGIx&#10;uzwP1rLtzBBM08trJO8as4PzbQM43kDg44rGUGdFOtYbPDA0gj8xAx6Z9PeuZQRWkY8w7h1UYycD&#10;sM9q7S0axuxJfXUyieMgBZBu3rj5vz6Zrn2trGW5k2Oqc5UH37E1yOLWp61Ksmro5nXZpIrCRHtl&#10;2yxuMscFQ3B2jpnHSvJEttT8S3KaNpcsVxcBXMqsp+URqMlm6AgevtXuPjLSreyhhvI5SCYwojzl&#10;WkH3jz0FcXp6Xen6Lf6nZ2ctzdTho5YYQxLwgbmJ2gnaMZY9COvApPWVmeph61tTxTXNbZNE1Dw0&#10;0DidGjjBwNgXOZGlJ5PTCqoweua8w8PmePXvIYlbeYBZjGSucZKj3GetfU3inwj/AMJJDdX+jbHk&#10;ljSVntnE6/u4/lUlCV6L90E5zmvleCSLxPeI7RtG6KuwqwGG6gk9O/Oa8/EUWqiaZ9JgJ89N2Rsv&#10;p+oTeOrfw34cb7RqTXb/AOj7ThZyoG4jHIVOWPQYyeK8ugFpdarcWFzI8qXJkWIom0yc8fLztOAf&#10;Xp3r0/w/4j8ReEdUvNZ0a5f9/G1vcq2GWZG67iwLfLjKlSCD3xXzf4j1vxJYaisXhmee1vnkd0mR&#10;l5gfK7F4OCQSpx2968rMK3s1zS7nu4Knf3UzjfFutWF3q9y9nHbpbQEW1sLZQBLCvR5CPvOSSCfQ&#10;AV5TJfy25f7LDsR/4XOSB3H/AOviuml0q5gtL6TT4WSy0eMS3IYFfKQ9GJAO1c8ZOMms9IvB8fgr&#10;WNeubhp7yBElVftKwGKLcBJJ5R+aTAbGAO/HNfIKc6k3L1/D+rH0MIKMdPQ5iCGO8uEhmlELOQEP&#10;YkngAHue3rWH8R9T/sjUU+wRfNBGiEMg+eXJ+dj0I6AH1rlPEfjKxe1BuCJTBtKhQU5U/eBHfOP6&#10;V5t4i8ZeIfF2qw3dzO8vlxeWQqrHkBiwDY6nk5PfrxmvUwWF59iK0JPV7HjvxW8VS6XbXOoaoyx+&#10;YpHmFdreZKRgZzg47KAeM9unyRaa5BeCS4uvkYkyNIxJDFvmJ9cZrtP2hfFTX3iT/hGJQH8sg742&#10;3ADGGQKflVVB4Yc9fx8a+2Q2uni8hdvMgYCNcZAI+6OM5X3Pqa/ZMiwnJSR4uKs2kjpZJ9SZXmu4&#10;mijxvUFMF8AlWI7g/wD1xUUk11cckCIsAXJAYAY9CRjHX3707WfE2o67I97aNHbuVXCEnG3/AGc4&#10;yeuM/SuS1HVbx7ee8yPkRuDgLu6HAB/z+VfVRp6WRw1sPpdmjNrj295AsaCO0XiVmYjcD95wO2PQ&#10;81mapremzXFzc+H43yjZkJXYvHfLdS3T5f51wMviuSysG04yswkO2VpQGIG3HBPITHXHOcVi63qE&#10;l4yRxbI1ZslFJxleQPp9fzr1aVO2p5tXKnUsaGq+KbqZWisViiucly5G4AY6nnsenFcfeeJLiVVh&#10;CKsQKnLALhhyfm6ljR5UWzYsYzEDnv8Ajxz+f/1qozx20irDIMk87xycfwkdx7V1wrpI0q8K31SM&#10;mR7qcy3ctxJcKwyvQqFzwAoxyDwPeoFtNsuHcouCfukMGyON3Ue9bTpEMyLGF8vG8Zx/wLHfP86n&#10;8naqrEMLk8t8xbdyTx0+prpljLbG1PhCLactTn3tIObpdoZvvsOSCeAc9896qS2EPkyxwHO+QNub&#10;kl0GMqOBn1Haule2jVwkpACjJ+o55AH06/rUD2ajMkDjg7jIBjgDkL+eD0pQxb2TOl8K0ou/IjjB&#10;otpCN/lqV6jvjPUkc/zqlLplqqrbtGuITmMcjaTxuH4cHHau5W0hliaIbcK4BYZOQfb1B7USaLHP&#10;CDtHT7gPBwf4SOwrd5jJPVs86XBlKUfdgjzhtO8yMMq5GRjPYf1z2pv9mwKrxqjnPy7lK5AzgMCe&#10;hzXeXej3cjJdSAQiZcnI5K9gu0kZJx16c1UlsNzkOPlycHOQWHJzjuPSuynmrfU8TF8BxWriR33w&#10;T+JOk/D/AE74ryaBqcHg3VJXgsdemhaSwnmVnXyfOQskcpeN1VH2sxRgAcHHA+TNNZiFkycCbaCM&#10;blOAOmM8+3XNdzHHqlnYz6LaXV1DaXbq08MU8i2zmL51LW4by2YdQxXIPOc5rImt/n8i0JBb17Z5&#10;OT0A9Sa9OGYNnyWI4OhSXvnPSabIlpMICMp97aPlDYznn72Cf8a/oa/4Ih/FT9ie40fxD+zH8e9G&#10;0C68aa1fPqmk6j4n060ntLi2FkiXGki5vQxR0YzOiDbHIjtlyzAD8GdAhjuGltlb7VHbg+YccBs8&#10;DkDoRgZH51qatodk1zJayRLJDKRKFcKUU4yBypBAbkhh9K6MFxBUweIjXir2OLMPDmjmuClhk+Xm&#10;6ruf1a6v/wAER/2OPjl8SNM1n9nTV30G3GpwXmqadousxT6c1hcyZZrV38+bT3zjyHUyRtjYFBCm&#10;vh79o79jj9sP9iDwpL8F7K81Txr8M9W8TXzIuhWDXepxz28YubV7nZG4SCclnX7OxjeWJpWCN8lf&#10;lv8Ass+M/hj4G8ZWNr4wa+8LalqGsWsUXiLQdQk0eTS4ZDzMdh2yJHMEmJmZki2grGV3Af0Sf8E/&#10;P+CnEHxD8Q6j+yZ+0jr1rp/jrRNUTTfDuurJIo8RQAumJ50MkH2slFuBL5saXIm2RL8oB+7wea5X&#10;myca8FFy/rfv8j8rzLhjiHhqUZYebqQhrqr6fn+Oh+V/ws/ap8UvGPCusakmla3pHlzPaXdr5FyY&#10;VCsrSfa03gFTjc6AEEEAjkfsL8E/ixb+L/Ei+C9X1NJJJ4Fe1uL6QRyCXKIlmjOcSMcjbuYux7tn&#10;Ffl1/wAFndS/a48D/EO28QeLNLstb+Ht1fzroHiCbSCL9Jp498ulXF5hbnyvMSS9t4mO1ySVZhEU&#10;T5w8Z/EDwD4j/Zq8EfFr4S67c2FvZpaeGPFHhC7WKCWHUoLY3DalZys7ytYXZwGJAKFlGUBCj874&#10;i4RhTnOlHVLY/Qck4qo5hh6c60eWct7dz+m28vY/C/i+Xwb4injt77aZooiSjtCONw3AD72QR69M&#10;jOLjeIdWNg3lRqAy4DYBUqTwV44b3r+a/wADftS+O9Zu9R8S6JryvJsTzZtWczXCTyoyILadjkmN&#10;AGXqoXB27Qxb7z/Zq/aQ0/waqWvx28VxOmoXcdrbXck0lxIbi5RWRbgIPLgiUAtLKSAmUAXk4/GM&#10;34YrRi3FH3eGy+cY86kpLyP2F0jXx9kgvZY2lhJxImASGUeg7ivTvC+qQ3qT6i8JW0OFaKXqV2nJ&#10;46EGvBPBmt6dBIbuOCOeOY4V3KtbvxgkuDjPQ8HvWvrHivxFBdPap5KRs3zpbtjA7YIz/n2r4ipQ&#10;qQVpLY9BRUtj062igumT7NEZ2kO/cMkjpwc/pWxpOtDSLy6mlRmS4hKHB+YHnOR0OT+I7Vh6J4js&#10;LHR4xeXUYV2KNxtdTxtZhnoTx7de9azaXdNIEtpBLDcc5dATjtsIPfmuRSsaQjfcwz481bRtBIkW&#10;KSO0kDuyDbJIGYZQufl7+mT0qnoktrrOhfab8z29n9ruWibcC/BAbLcjH+c1Y8SxQDSYoNocSSgM&#10;CByq8gMORz0NYTajp9nowi0oIkkbFlt2zsG5sv8A571jKUuaz2PUw6XLtqdPaWsmnW1z50TLDGgl&#10;kc8YQd8e+RnH4VB8N7tU1O8vNcdvKicJCCMKN43Bj7dsVpeA77xL4m1O+tdazLZ2dp5nlMozKN2z&#10;amPmwMgsW4Ax+HOHS2ttXaYXssVq7IrRRxhkKE4UlieAAe3pXFWotWkjujKNnGXU9Xv4dYE/9uCJ&#10;LqziB3IHHmlcYAjToT0I5wfbrXD3ljq13eK+lXDWn2UifzCzRlC5DfMFIOCVAYAjcK6+58QXPhPT&#10;JtGjWKGGWVWiuWUmZcDDBDnBG0cDGByfevPtU8ReIYdau5bG45mAjWUAMWXH3gG784HpXHj4wtaQ&#10;UrvY9c8XeLLe81eS9toUS5u4VDJbsfLjBJJ2L25JPPIBxnFcdYXUVto7pv8ALlikU84xt/i3HHr+&#10;VeR+Dv7T8NXraxqAdbh42hCzIVyX4DHPrjjHFXY55547m7vp2aWWTy2WPIWTpnC9NoP8q8F1ru7V&#10;mzdYJRdk7na+KbfVNT1iPX7aa4EbIiGOCQiMtGOThSBk98ivQLbxQLDTJbGe2lmm+XdN8u0RnBx6&#10;7vwxXkWma99jv49IZZpIWO9kQAN0zkbv1rrbTUluIhq0sDJPvZAjNmOQDoG/DrjnPSsIpKT5THEU&#10;WtGtD16xurW+g+0WYAjjiaUtwBsHUe59q5+6u7eKdpAocZ5UAcqw45rhdEu0mkNjezlWlB8sLwu7&#10;PQ46DFegJ4Se2tvNvZCfuk7G+XB4HXk1qpcy0POnSUHqUdMtZEZ9VSBFS6BYFcduPp27dK7ywjH2&#10;QzWZEU8ijBK+h6+uSKfoEbfYZoLNgYY9zoMfLlRkheO/5UyDUPtloqQfKGTKsRyM84z79KuNNRRx&#10;VXe5V03EweO6X5kB2tnqfWu3FqlnZW9ys+GmU5I+8pxzjHf+Yrn7S3NxdQW7AAE4bPqfXvzVy6dL&#10;Kf7G0e0qxBJPU9x6munDw7nmVm2dve3Gj2/hDS9M8k3N5KTK11vGApBzG64zuHGDn17VjBH/ALLu&#10;o0jHyoHVh/CQev4jisq6vpJLW0ighcGFwXU9CMjBHHYZq3roc6uyaa58to2U7T8jgnOD24rrUUYp&#10;2ZZ0E3YtpJoLc3Yn3WgUDLJPIuY9qj5i5AJXjB5HBrybxb4SudX0+xs5GaK6tZJUkC4+ZHP3WUgE&#10;FWAPHfPauggjupZPtVncG3nt5FkiK8NlTkc9cAgGuoufGcGo+IFvPEcMjFllaeWJMszlRsJAwTzw&#10;cdBz0qKtKLjyyKhJ810eK3Ph9V0r7DckxxxD5iMAnHck/nXEQW13ptxLaK6NA5yrrznjIHGBkd/6&#10;V694rJ1qCJ7VmVIlcOp+Xc2eOMZ9q8gF3nfAfkZccMMH8K+exfLGaSPbw8bxuTL5sFqXRhtuB8wX&#10;oQKuWt2HkMDRDayn5m559Mf1q7pdpAtkjyNgr29geKZ5RF8IIIzNGx5cdQR1I6Yx1qILaSN201Zl&#10;QRNHMssWBt5Ct/h6VFbQ3mpyC5Uqs0RIA+7yP88VbvLWKRZIEkUTIA0bN056io7VJ5LkBWKk8deC&#10;e31rshVd7HJUgrGRrnh2WdxqurzlJZCACTvLAf4dzmuG1SxaRxCik7R8snrxxz716xewRWrIbiQ3&#10;HmffRWDbT3wOg/GqE0Gm3DyGCExqSArkEFTxyQCc49qqUzOGmp8w67p9re2jwXyKQRu/HnkHtj1r&#10;6B/Zp/auv/gzeWnwu+Kvl3XgMwx29peMu240YjIXMgzvsSSMgj/R8Fl3q22PmvG2nwWN/dsYoEjd&#10;sqsHMSqCO55AbGcEcE9BXgfibSBqNoqs7RSpIWRlP3VIKkY+6wweh+vWvUyLibE5biY4jCytKP4r&#10;s/J/1Y581yehj8O8PiI3i/w815n76yGC7tY76zIkhniWWN1IKukgyjqRwysPukZDDoTREh2BQeP5&#10;V+XH7N37SN/8J9HTwR4wun1PQrZyyvt828tYSAu2FmYDyIyd7RdFUfugv3T+qVtPZ3CLc2cy3EUy&#10;LLDLHnbJE6hkkU45DAg//Xr+3eCePMPm+GVWGk18Ue3/AAD+VeKeEK+V1nCWsej7/wDBJ8FcGQEj&#10;px/npVuEBCsq8D9f8ioEY7R1HHTGDTBeKjKjjDcZr7X2vVHyDpG6seF4fr3HerqMM/MTyfrVZHjk&#10;AZDgEdKkV2XBJ/Gp9oJ02bUDFeRg7iDn6VZ3kkDNZ0Uu7jOCen/66tYljI2/eHFN1SZI2Io2yAnH&#10;vVl49sWIz+lVYJXeMHt6CpXMqgMh6D/ORRzFqGhKrk/K/Tp9TT/MRMBBnPfHFR8kgnk+h6f1qc+W&#10;VAABx1obJcQiJXkAH6DvT0LlAsnB6cUwKudo4x6elJtAO30pcxXkOlOeAOcY5pctlV496flduO9R&#10;4XPXj86ocojCrBvMjYD1pfMITMy8jsBzSvkxkJ8v+elJGFYjnnGKSY0iDzGZB8p4PHY1UlRpABIp&#10;5/zn/PWr8uUQs+aoSy+bgqjKy9e/1xjrS5jLXYQ71RomHQYBJxwfzqjJuKkKcAccU95U8sz8kv8A&#10;X8fSoZQVl8l8YGMY6AHHpVGV2Yt821Qy8f4VmFUK+Yx4IxzzmuhmSLd84BHTB9a5a/EryDySFC5J&#10;/wA/0rWCE7WLunGO0u1nkbKgEcehro4Z4L2BpoWJKnHT8q41bgzL5QU8dTWxprLpgaQsDG3zE9uf&#10;SuunsYy1RsoJCPmGPc+1VromJS7ryeKsvfw3EQa2IYHpjj8xWTJIGj2k5NdUUZubQkjhFJc9RwRW&#10;XfzSRQgQEbqUKJIgD1H6VVkKRxkDqPX0reC10MZK7uYjsZGZpfvEjp9KjWQkeYvAFJMAhxAcqeSP&#10;/r1QZ3UFVyM/pXXTFKVlcozmOaTzeD25qjNJ5kewjIBzz2q5cWqxHdnHYEnjPb6VVU7AY3AIPGf5&#10;10wRjJp7mXO4SJpSSR7CseUpIyyryBnI9f8AJrdvpF8h1TOCOvesFSpAyNoYY9ODVL4iJS6Iz9VM&#10;cums110QggntXlOvPDMzxwfOu0YJ7kdK9T16FG0a4hXo8ZHpg46/p1rzaSG0uYEl3gSAAYbvX4Z4&#10;x4VRnSq901+J+u+GVduE4PucUdP+1W0ckrYIkzt9OMcV57BPbxeM5be8T91I0qYHGPk4Iz/nvXtd&#10;3DHb3MaQg7QMndyc59a8R1C3kkkuJySGRnYlgAe/NfgmJnY/bsFC+jPoC5W1sPDUttbRZkEUO135&#10;kKxsMgk+oznivMpEup2FvaD9677ioIztzy3/AOuupttRu30ewtrt2uNsCQu55LfL1J9cf571n2oh&#10;0/WRqlvHsYA7h0BPrj3PevlswgpSPr8EuUps8KQq5IaQuw47jufXFeefErxTB4b8HXsk8SHMEkqs&#10;QzKHQFlJC/NhSMnnpmvVobWC7uWa+haSWZSkbL8oR3YNvxnHH49TXz58c9B8Qa54e1Wz8IxOoe6t&#10;rV3LFVVCxM5OOWUgAYHBzg8E14GMThTbjue7gkpVEm9DE8Ha+3iXU7K/ityjPEJpEU8K231PPXnH&#10;tXudnrVidRgTU4twSRWPOQSD3Hp6188/D+ztvDAiurKQyTx2rwHcvykkAFivrwSPSvdfD+6WwS4h&#10;RZJrhwecAgY9+nHNGFnJxTludWLioytHY928LadpHiG+uBBiNYAjJHgKcEnOAPpXVXOoarpNsmj2&#10;VqWt7aRmSQhjkPycnOBycCvLNP0/W/C2r2+phyyXe4AFSAFUguCT6ZzxXq2oXc1xeZjlzGh2hVPy&#10;9fvEfSvVUro8x+RpWXizWtY0ltJCW8MLvul2oSxxxwx5A9q0LPVIrGwg8U3MbPAV81sLgkZK9fww&#10;fT865Dx5o91/YF1oPhydQ93G0JmQlgpdcEjYVYgeoIPuK+a/hToPjz4feHNTgv74y22oBDFatueN&#10;ZUQoZAJCdgYHaUX5WIDHBznKWInTqKPLdd+xpTpxlFtuzPUNZ8aeL9IvVklwyX8UkkWGO4I5K4UK&#10;COM4Oc+1ev8AhfR7K58K6Xc6rDb6jKkKNGksShAXXCKyKcHae+ecZ4NfOXh/wd4hOm3WrSqxm3RR&#10;q+c5Ugb+Op64AHHH5/SPhrwhe6dpM8ukszyWMeXkYth23bY4lUcAgAsfQClg3VdVylsPF8iioo4W&#10;68XatpGhlbyGNrsOqI8kWY4S2VOUHy9egOQO+aqNrMeoz/bVkVpbOJI38vOGYDJOD0BPucfyj8Tp&#10;rXiOxkNvCsTfed0bcHA74wMc8jPesa9vtO0oR6ZommSLEg2F8/PuAyWcsMsTySa5sTVfM0tjqp6R&#10;OK8T2Ol3qwLYzJ5qg74XU7gC24sT3BPyisK90xLudNRXZAY/MdoyP3aJ1ABznHbFdTqyR2uofaXO&#10;wugjOe/ccY9K5HXYr19JaPRyHa4by5N3dMZYZPQHGK8yrdJ3PRwsm0kjyy5K67e3mo3O232pvcH5&#10;uc47e3px0rj5XtWuns7eNXVsKu7J+8MD25/z7y+O9c8G6BetpGjXDXMt5FFE9uV2GJpVIkVuzFWy&#10;Bg4PBPUZ5/TPsGs3Z0a0Igmt8ec21iq+gAzknuelfOzqxc+Tdn0lPDvk5nsePeILa41LSprC1iEM&#10;8cpWMtwN24qflx95uxrzbxB8Fr9deittXt/OlMfmYG3eT94AgkDaBnaTnngc19AeJNE1fS9TZr+L&#10;MG8+VKGAWTB44PK/56128aL4wt482jSXcbDYmASrIf3bKxI4JPI+tfOLKo1JyhO91/XY9d4+VNKU&#10;Nji/BOh+I49HMV1aizkTc8eXDMVUArk9s+ue1VPEc/htLR319EnuYgrDON+184+Y9MnpXl+reIfj&#10;LPe3Wk+Fbj+zJ2kkx5igxu0DYMU4YMQG6EoM45B9eg1bwB4l8YeI45fEeqwQSSYy235EIjGxVAAy&#10;M8bmAJGCec130sb+75KMG2tNbWMp4ez56kkvS55Lr/hXS/Fmu/8ACSwW7xxFUieyK7lcRghtxOCd&#10;4wccDiuMfxd4e8K6HepaaRugs9+1FCtI5HzM0ZYnqehY5P6V7tf22peGrKTR0bznwMyLxz1O3n1y&#10;BzzXh/jzwPp91oKadbXL7pJVdvL/ANYVQZC4PucH1Nc9Ks4T5uvX+v8AI6oyjOKjU2Py1+MPgT4A&#10;fFT446L4y0nxzpvw4tbnRPtmprq9rdyD7as5QRCK2Qh3eNhIzIwQFWOd2Fb5viaBLxrG0cXsSSFU&#10;nhJVZEU4WZd4BCuPnAIB55r7f+MXwbWf4cTeLNbuLZLvRLjd5r+WjR2bSMgBO4cP8pHGASSe9fA0&#10;d6tsS8O37W5VRGJN23eCF5HylcHdkccg9K/oPJsQqmGglpofS5NGL5nTk2lpZ9LfL+vz6TVJJrXT&#10;7i9VciBDjHzKSq5IBHU+w5rZ8QkaJZ2VzdW/lGXTLW7cRuGBaeMOwyeh5yVPP4VjWFoum6cNH3tK&#10;oaSRix4aRsE9Bg88ZFGnzpBPHvtwcowVC2AjngOvBzt7D3r1qW9me0qTTujnfFUVvcacniiANHLa&#10;xpwRk5L5Dqw5Y889BjtWOlvqPiSC3vLgsIElMokAC/d/h5/hJ46e1d5cBjG0FwqtESBg4xjudp/L&#10;moI7NLVZGOwh8decg9OPb0Fdkmje2mpPLIjLM3PyKWYMTzxjr7GvCLS7u18tdOYi6uH8tQ2CGyeQ&#10;SehIzyeK9N8RawliBY2ThBPGTLkZUAdM455PGB6Vx0EzaeY/I3KomR03gBAG6MT/AHc9u3Ss5a7m&#10;1Km+p3v9l2djfG6vCfLeJVQbuSM4cOBjIP8AD+p4rGtfFd/DYraRxxEvIrqyhshA+WUFup2gjPQG&#10;sTVL3UtWeK0kYbF64wEbcOSR3Pbr159KzLhI5zttVUp/qwQD078fpSbV9D06dKx7xp2oPcwAMcec&#10;mQu0DaAeO55PfjFXij3LGBTuLAgDHQfX/PauZ03VtHgQafFPvmEe0gKWYhAMAH68ewFZNzNrGvr5&#10;WmB4bbzGieQAAuDgsAemUB49O9Z1drmnJ2O9MttYIlzJL5kjOcsQMqx45UHge/T6Vx76nb3+o2Wk&#10;6VJ5yySF3faeVAIJXPy7c8ZNJPo8L6NJo1vcORtCLIQN67eeT1bJrU0TTLPSo2TTImV5R+9csSc7&#10;cMwBzjPTArFq7BQsrmsogEpLjYVXJI79g2Dxn+lOuJtURoLbTLfzUZHkmlZuwOFRT0B5ye9KPNky&#10;qPhgwAGeSAMd+vqKVoJiTAuSuQcjheOMg/zpyjcclbQjudQRBFaTxv8AvcgD+Fjzxu7dO1NbzX/0&#10;log7gEuB3I+UH2OePcCp5rhpWVpMMiDAJ5HH3iB/hVWC0hj1WOQghGBJySR685rCWzbGo3Ox861s&#10;ojduCywIvynAYKeO+RnvxVVbieUtKAIoMhkk/vZ9iM84yDTokt5NqS4EYUbcgsBg9Tz/ADq7HvdF&#10;e2Hlzl2LgnKgDlQD+OcdM0Lue5OK3KRiSRJLOYNh1ZZASAST1P0I9D+Vaer63res6s2pavdPe3Mk&#10;cMMkzBS+2JAkQzgBtqjA3dAOeaa8qyFA55bJGeCfYZx19PpSW1vbXNyI767jtDFHLKqSKds5UZEI&#10;YZw7HhcjrWLd9EyWl8ViWezkWx+z3UZWdH3h+BkHkcDj+n86j3yTxmK33eYByV6g59x6VQDXX2US&#10;EHe4QE55LDtjqAvep71bt4XtrKfyZ9h2Shc+XuHyknoW7+tSkr3NIRs7MdbRzMn2TUnLMwOFJ+fG&#10;MdQBz6d/XHWrdrA7CKN0MRjyCgPX0B689/0qY3L6hbpvihgmjjXzEiJ2iQDBb1yxBbrxmm3mow+H&#10;NGnv9m94UPloxILsenIHfnnrVORtBX6HH+KfGVjoguYnhaa827E2sABkfLkHOeeoH6VZ+G3xH8X+&#10;frVlo/kLBrWmrpt5a3EEVwZrbz0mkWF25hcPGrCRCJBt64zXgGr6hfJMJplMjOdzMWx948gcZx9e&#10;uKxYrzVbGWO60q5a1uYHzG8R5V85yB0JHOfXvXXhqV9Ty8ynTTdNo/X/AOFH7c/xu+F+uT+LvFMt&#10;7451qw0p9G8IXXiHUZL2LQ1uZxLcXAWZvtEs2EHklJk2P/F5YCD9w/hJ/wAF+NS8ZeDLT4cftcfC&#10;SfV9QVYGfUPDN/FH9omgkEi3H2S9NubVk2q5VZ5F3ZOQvFfih+xNpf7GXxX03xd45/a1k1z7F4Tt&#10;9N/s7TtJlihvtYvL5vLNtaWsbBzJG0bySyI/lrC43mPZvbwXxF4tn8JfGjXfE3wkupfDsVpf3cGl&#10;eQ++SCzOYokbzjKGd4iA5Yk7wcEfLjzcRg3Sm6mlpen4r+vuPxfOeC8ozjETw1XD2nDZ6xV2lazT&#10;+b0tfXc/rk/af+Cuj/8ABWL9ku5GmWmuaN8RPhzY311YWWtW9hJe3c97D5tsn+jTG3aG58pUWSNw&#10;gYFc7kbH4O/FX/gn9+1f+x1+zLJ8T/hzrk9x4Z8QSI2s28VpJaaxoF9JAirb3sUjSSPGYj5cskBW&#10;MbSZFCnzF+Uf2Zf20fjX+xl8Ro/HXwyuZtV06aF7O80V7mSGL7PKwkkNpKu5oJPM+dYl/dO3VQcM&#10;P7JfgX+01qXxk+Bfhf4s/DK0ijtPGcyPrUPiGMzKbJkP+kJbrJ88k+BbsolZY3OH3hcn5/FYyeHl&#10;zS0urXX3LTTyT7rXQ/N81y/OOE2qNFqph3K6TWnVtdWurXn3P4yLv9iLWoPgl4H8X/BXxBonxF8d&#10;/ER7eU+EPDSvPqmix/ZTdhLxUchp4tqRzDy18t2wB5aM9Z/xs/Zd/b58PeI5/iP8efhp4hg1XUts&#10;9zNFpkki26rHwyxWUcipDEifOc9RuJySR/Wt+1jq9l+x7+y38Tv2k/2RPCuhfDvx9ot/pOk3d0mm&#10;pJE9pNcxJ/olqzJFF5klxiU7cOEY4ZxGwzv2Yv2t/iT+1H+z0fjn4uk+wazp+uXXhnUrqxWaDT9U&#10;FmiyQ3tiHYiOECQwzxq8ix3KyRl2wSeOtns4Qbsr6Oyva12t273v5aeY6PivmUY+39lGULuN5fFd&#10;pSsuWyUbW7t218v4sPh98LfGXxg8L6t4t8AQwa++hI9xcWlndL9qWIDLyhcqJEUfMyxsZF7oRjOD&#10;pXwS8XzfCrV/iRBZw6f4fNvEZLqW6gW6gRp44w/2SRhcN5rSqQ2wKVwykqQ1f2n/ALSX/BP3w9+2&#10;x8PZYPB3hLSNM8W+HbRf7G1oKNOijdXWU21ysMbC4t7kAqySwsoVi6kEjP5lfEH/AIJc/GTxV42+&#10;I/7Sf/BTBfC1jbaX4RubawuLGea3tNCFnCWtNYL2KLLJFZASRwW0jTSyPMQ5EaxBPSyfPo4m/uNP&#10;p2fzt/X5evS8WoVG3Usmmrx3dtNtdb38muz6/K/7BH/BPr/gmD8bPg2nx1+OXi/xpo934V16HSPF&#10;1motrqwW5kAeGT+07S1klt9Kli4mMkkZXnzimct+iPxf/b//AGS/+CRmv6X+zj8AbWTU/wDhHvDU&#10;MY0vSbiF4tL8Q6nLJcXWoahLdtGt9dXdrJGYnHmCNFOQI5UFfmN4j/4KNeE/2XbDWPhD4Q03R/ih&#10;8G9Z8GaFp8GiiK2srm8E9kT/AMTvULNDOtzprboJ7FkDHcGLrIW3fhf4v8UeKfHWsXPiPxnqt3rN&#10;9cuJ5bq9kaed/KVUhh89sFlhjSOKNSANkaAKAAK+joUqs589TS3r/nbs7rZ/eebgOB8TnGMnWx0p&#10;eweqTas79Nk11vpt13PR/wBpz486x+05+0543/aI8Q2H9lN4z1J76KxWZJ/skSRrBBCZEAVhHFEg&#10;BULznAAxXsX7In7Wvxz/AGQvFl58Tf2fddGi6jdQiyvVvrOK+sbyJG86BnhlKEyQS/vI2jkRlbIy&#10;UZlPxsLVDN5jKogwVCqSDnrkrjqSeRXpPha6bU7SLTSoFlARHIyksAzHd9Mkc89q9iniZRtyH7jT&#10;4cwiwf1GcE6drW8j6N+DP7T+gv8At56F+1b+1ZY3WoaPL4wg8X+J7TwvaxCSW6jEk8ckdncylCrX&#10;qwPMgkLGPzPL+Y4r+374W/8ABe/9g/4yeN9J+G3gaTX11rX7qKx0yLUdOeyhubmdgsUKXEreSpkY&#10;7E3MAWwoOSAf4DNR8P6LHdSandTSW1jDmaaRE845jRinyuVUqDyRnG3J5xg/0s23/BvD460zwjo+&#10;i+IfiRHdnVbCO91BdP0RriGLeqMYbeUzNFOQzkIziPdhX28sV8DPI+0ppu+j6f1+h+R+J/CWRTlS&#10;nmFWUGo2gldqy8rPur6ny5/wWM+CvhO6/aw8bfGb4P6Ja6Dpml2dveeJ9LsLyKaVNYvpGU3d5bo2&#10;YLu63qWiiDRGFVuHbzJXC/jHZ2k9zaq/meZL5a7snjGcAgjg59P8K/oF8a/sef8ABHz9nnwJrfhX&#10;4w+IvEXxW8bySzwvpmiaw0+tQ3MDL+5uYtPZYbO1cANM11OyhxkFnAA/Jrxt8ONOm8Xz6p8DPCWp&#10;QeEvElxcXWgaPJMmo6jZ2UGyN4riSN2DMJS3lyb3LRlCzFwxOGBlJUV/XpskexwLnMY4WODSfJDR&#10;Slpeyv1bfd+nofKU15r2nX1vBpTXlpqTszQfY2mhuXV0ZHUGMqTGU3h+drISGyCVPolr8CP2ibf4&#10;Ta38WrTw7fW/hqF7eO8sXbyJbhA+In+wkbpFgd87ygaNW3Idm8j7p+BXwB1PxB4h0j4ofHK/WG50&#10;CJ4dG0RJYkuIDNGFjN+kWJIZVIWRI33blxv/ALo/Rvwl8PtW0aNfEOs3NxctdxMsq5Jy3RWJySzI&#10;vC4OADiurEyVOHPJs6s54xUKnJQSbVrve9nsnp9+19rn5R/sy6FoHgTVtJ8a/E20vdWuNZiiFvcq&#10;3lFZ44ziNFPDKRiMSE9RxncDX6aeCfjBbeJLWP7RBcxfYXKQQXFv5TQoG3EBccqp7nrgnmuM134L&#10;abqevWlro0jRLp5W4uIxAio2XyQVYEKVHQrt56DFez3VnaaZKmn2oe9gh2oJ5QPNk3DJkkC4yxPp&#10;geleHX4hqKg4rT+v67nzuYunjKiqzV3+X9fI077VrPV7xpZ3aWQoI2mxwOcrx269R/On3VxHbXUR&#10;Wz3hPusBk4HXPv6VSsLSHebhk2+S6nYenHt/StrV5tTt7T7RabWJ+Ynpgdz/APXr85zLEym3Um9T&#10;qoUYxXJEqPBB4hnN7pvyJDyVK/KSTnnuT+VbjvHJ4f8AtDJ5vmOsa5HIJbG4D0A5re8E+E7zUtKu&#10;bqW4jEbHy0ZQS657yYPCsMgDH4+vLajfkFrd+PLbYoAJAYcY4rzLuNP2s/tGsdXyJ7GNqfhSTVr/&#10;ABAYopSm3dIMAKoyOF613PgSy03XILyO2U+bBHGrtHgKMkjI9S+DVS9W50vTP7QnVd0jiNFUgsOM&#10;7mHYHoOau/Dk2Ks8MkiFrvabgMfL/wBWDnJOAFx+vTk88NGCjiVpve/6fiXU5nSbvsdhqE2nRMdI&#10;07duto1Y7xgEEYGMdeetY0MVsYxHOF6nbtOMenWq+qT6Rq1/IvhpzHboi7JSu3fj73XkrnoeMjtT&#10;7qzja3JvHKNyd2Mc4/XmurEV+a9tV+BhZJLuVpzp6I9pJbKly7BmmAwdoBIXr36+uazpxG8Bib5Q&#10;Ado/DIJ7/wBa1WYz27yyELI6YAUDDduvbj0q7FDYTvFCoCOiBfTJx94e5rijG+guexyWnJa6fCPs&#10;a7Q3zkD+8eSTn3rprPQLpLaW8um8mKaIyW8r8LIQxDjrkEHuQAexrd0nwdo6wz6hYs/nFwFEh3DB&#10;ySR+Nb8GmSNbeQVWQRYRFbkbfTFFLCvRSRjUxKd7GFavJLNaR3zblXYZADwVGMjHXB4r0a08TeF1&#10;0uPTLYSG6kvJEWCKMYCH5t+9zj8Pxrnby00tdTt432x7UOARgcnJH+elbFtFpltdpcQRRpyQpA+7&#10;nrtz69664QlGVos8vESTWxo39wttfxNawC3ZIzll/jDeoHHArn/E1jrD6rBq8USPAUUAoeVYc/OC&#10;ecnoR9DVa+vTPdssj7mhO1AeMrk4/OtGa6byFht/lVUIBPY9P612PlndNnF8O5Q8RX2reINHh1HU&#10;blpbm3jJMUp+WMc/KMDqeDnkk8GuCuFjtNLkEm1mnUZUc8qeh+nWppYljv1s9ZlJ+0p8pY4HJwAB&#10;2z2x3qHxBe2+n+XKAXZAy4HGS33TjnJ7ZolUvFtji1FqKPMbrUIZbo2gZVZiVCudrdccf49Pf0ve&#10;ItXvtN8M3fhkw2lyNTj8tpZEV5IsY5ibJKOf7wwRyRXFa1DBZ6mmqylZpJMAJnBGAcYPPTPem2Fx&#10;C175NyRsIyQf+en939e1ebGpNJx7ne+jH+FL2RHn0C8WQRj5nKjgM5wAcccDvXVX1tcQ7Egw4JYc&#10;8cdifr7VoWMcMUG+GL95MfmPOBjjoPb0rUsdJa6vHt0mDKBkD6Yya9DDUG6fK9TF1k22caq+fgXR&#10;xG5/h6kH0HtVayNqk82j2u4KjlldueGPAIHArrvEcK2DJDEFJbOceo5x7Vy0bCS5ZVO0EH7o5x2X&#10;PtzWc6KU7dSFO6ujP1EzWMAith5rrgEsO+e/+eKq3NtBH4SutZ1OdI1tS8iq5AGQfkz3ySQFA5J4&#10;rZAKTpDO+RtdjnjO3oM+9eYeP7vTm0lLbUwoSMiUqxBLlT19sZAB9cYrsopRV2hRjzNJnrX7Nmk6&#10;V41/aD+H1pqNu0kFxrFrM/JQs1uGuIgWXnassSM6/ddRsf5Scfu5fXkt3O95KNvnMznIxyx3H+ee&#10;K/Er9gmy8Qa98dbDUHtbmTS9D0/Ur+yvQCsMV1GYYo1LZ+f/AF0igNkBu5IAr9oLmW6MYjY7v8Pr&#10;7V+v8CUuXCym+r/RH4t4nzvjIU09l+rLouI8/JxwauRlFbMxwCM5PasqKSJkHT+6fb860oC8IAYA&#10;pjivvYTfQ/MvJmrBG6pvIHP3cdMe9XgwjdoUHygA5NUoriJiFT1AHpTkvVjjBZMbjgY/KuqnWT0I&#10;9makrpGAqtn0NOQiRSHbDEcGqaMLhd7AZHbuPrSPLGvfPY4rrjLoKVkiaTaI1jySwySSOSakQRNi&#10;KZcE9CPfpVRHIz5pJyDjj0qbypyoaT5nOOR/hXVFnI43ZIgNsdkmTUo/dnZv5YZGeTUSJLan95yp&#10;PJNDzSqqqcHHRjz1reEjComiyscuz5CD6/jT5GUjaucrj9OlU1DMfPb5VUYIXoTUkTITuAyK162B&#10;RTLiFkA2jKgfU1YiulIUZyvOSPb0qgqjeMPtYjt6elSFMMuORnk/41ovMuTtojTV7W5YQjGGHBPG&#10;KVNtvOQhC9hWe3lgYlBIHIP49akikWMefyynvW6OKpe5uQu8jBZPl9TUzSpDjyVPXp1x7/jVS3mj&#10;eDcAd+76cVeTy/MIXHygZP15FVe5NrIuLI+396ME8k/jUyEonHfg+tZizSqpli5J9emD6gVqwE/Z&#10;wXO4HoPTPX9a3hcxb1L8eGjDqcnHPt6+1SRlDGFRsAfpUCu7DIX8R14qEvN5Ijtxycj5j0PtW8dh&#10;SkjWQSAbRgr1XHvUqJ8mGGOcDPNZ1nI0KiO4PB5z1ArWSQswSMbvU/8A160S0M3HW5ZCRlVzyCen&#10;epUhXJAK/LnqcVXVvLjXPOOR/jRllZsZ68+5pXM3of/R/rtWQKCWIIx1p/mIcY6Dv70ImOCfu9qU&#10;ndwQD6V/QT1P5wlqLtbO0nIA5x6UgO87lHTsac2059Tx+NNKqGwOMdTSJXkKC23IXOP696OT8yjA&#10;pA7BznDH3pQvXacDvSKSuIRt69fX+lKARx0zRkrmRBnb0H0qMGVmJkBA/l2FAmraIkQbBuHfjimn&#10;LtuHGKar/KNnbg1KzZw3XIp2Hewxjhs5/wD104ICeMU3lhjbSFSBkDP507jQMQnL8Z7GlcI3L84/&#10;KkWMYDrzSLuJJkHy5/GhsVtSPC4PljijzG5388cYNKTKfu8Anjp09PehUG0snbsfSmty07igqPXH&#10;p703DDLOS3HH/wBelOCdw7HFIQFyoz/PNWmJpEckhzuk4J7n0FMMigDvUskRcAHj1BHaqq3CsCRw&#10;FP400yWiUseq4APTiq5Us25uKsldzbt2QKgmUn90pwWxjnpVopJETRkkSKQAPzJqpJczgn7OvzH1&#10;7E98VcdHgjALlvT2+gqtIJNgdRnHPvSEkQJH5UZRgS3Xk+ver+n6bc3txGkbclhtwffp64zxVaOY&#10;BxvGGGeafLqmm6Hp9xrWsTLbadZxtNdTyNtWKJRksSOevpk+gPSscTUUKbk3sbUoOTUUfGPjC3uv&#10;EPiW/wBM1aQS/ZLuZQFOQckHLZ4O3gZA56gdKyNP8HQ6XeC5uD9olJzuUHZz0AB64HUmtDS7TyRN&#10;rUsxla9Jn3EFf9axfODg9CMAgHHX0rotFEU2qQiXDqN3B7nHHFfxjxDiPb4upN92f1lktF0sLCnH&#10;ol+R1ULx6bpU+lNa7TcEOJSVZcEjrnkcDGPSuHW3UatxgvCwO9eFIbPH4V3exI3mkaMOg5WJh8uF&#10;Xv8AU8kd6i06308wRuFAYScA8BfTAP1rwJ0r7HsRxTPn34vftFaJ8IfEkPgvxzZXenaBq8KPa6nc&#10;BkhVoFaW58sZPm7SqjC/MoJOCASPQr94LjRDrsU0kcFxYpcW8bM0Zl8/ayZjBznBzjpitr46eC9I&#10;+K/w0u/h/wCJ55IIJ57eeGeLBlt3glD5hPVGkVfLLLhtp444rA+FHgvw14K8NWGlaVb4stFhNtZp&#10;LJJNkAnGS7MeNzEBiVUnA4Axy8k1Np6xO11IOKtuWPDmj6Vd3c8mu58sR/uWB2q0mRxgcnjn0rQv&#10;vDttaaVLqjOohLDEsi4wc8DI5z2GK3LnR4w8JitkXyVJ8xflBJOQSB0wOOKi13ULPWdPt9Fustas&#10;6yOqHgNGcLtyOqkk/Q1z1qSszfD1n1PO7y10XVdNu5nMss9tDvtoCMeaRyevp2FefeBYPFmt+NdM&#10;j8IyzLPFcK+YHKNGinLlz93bt+8G+U9D1wfVr60az8RLo9sRDF8oRmBYRqw6kdyBzjv2rPXSdT8I&#10;a39ssbryWuoiDMoEYkRWyFZFyWUNgkevU8VwOGqPoKNRW0Pkr4j/AGjwdrs974ZvntbfUJLoPDA3&#10;lhG3sSgCEYU5zxjHQY6V441p43vvCqatFplxbWVrKtp9riQpE07AuqZPO4xgnoVwME9M/QfjzTbf&#10;SriyjvJ/tDo8lwcqAQdpGP8AdPXHb1zXB6P4r1jxHpkvg3VSII4Ln+0hJLJttzJOphR0dmAUFF28&#10;jNeViYLms3Y+zyytL2Oiu0eAaXL4qn1NptJRWnsp1JS5VXgYxsrhWTI3KeMjgEHGc9IfiD4u0Txn&#10;41XXk0q20S5hgCyx2ilFeUuWeVs9eTtQHlVGOeteg3uqWh0+JBEsARgkk2AoZicEk9eT69a8f8SW&#10;ks3iC51C32yK0cceU5DbByw4r5vG3hFRvf8Apn0uEfNK7VjkNb8Y3en29/odkhDatavbzkx7hNBI&#10;NpVWPRgQOoPoMZzXw1eeENGv76fWNQ1BLq8jYyKzopORkYGPnHXgdq+tPiXfTXcejwzSSLKEd0iV&#10;dnlxlgiOTxgs27IPOBmvGNc0XT7W6aCHBfgOF4bPfkdK+Xr1ZOok3ov11Po8I1CF1pc8b1OW0tLR&#10;k1AfZ98Zb94pB45ycdARzXifiXUZbi2S28NX0F0Fm3M8bBcIoLHDNzkccDBP559f+LWpQ6rqw0UI&#10;Lc6THHGWySZvMUSbWz8u1cBfTn1r598ZatbaboI8+Dyp7p1UYCq+xepC91xwT1r7TI6PNNRW5VSi&#10;uVSfU+LPHd4mo+KJ9YvbhQXjSFUCZ3LGxCY6EFgTn071zEOqzwTlbPJjPygH7rD8e3HJqVLwy3ss&#10;pheaaSR8yY4bB+8A3AGDnPUVQ1OOW0VFnkV4EzKj4OSwyBj881+5YHDqMUjynTTd4ozLvU7y2Inn&#10;be5IKE52ohPOOxwOlULnV2RTFYOzW74IaQ5x2LDI5rFvdSF1Kqwh0jKkOxGOR0HGeMfjmsqWORnP&#10;kEEkBiSeNwOOQO3t0r2IQtuUsG5aMuXAhkfzAN0hPDY6dOPbis6HMdzISmWC7M9TsJDAe+T1+lTp&#10;HJJ5gkyztgknHBXKk8dyOR/jTQUJLpuYqpU4zuOT6+h6muiMly2O6ng0miSItEyiMBicjjnhs8E+&#10;mfyqokTiNQVA2AByG3A89Vx/D2yatoUkYCMld7cZ65X0P+PamoY2UCMrhemMgkdugGcegrnt2PTk&#10;k0J8iNtiwWyMKByAOufYH86RmDyGaAja2AqkH5WHUqegHoCDVmHckZWJuFBJI54HU8dAD37VKkHn&#10;GTeymILkktycDJ/HH51cW+oJc2hXliBKosZRl+Zmx/F05PU8evSlktreR4lAXfgLkDaOc/z71PJs&#10;gw0jFVBAPJ6nAGf/AK9MZY4L42+1/OG6NlVc425ZuRx0G7qKuMrMmWH7kMUL7RJDEjBWO0gkMMDH&#10;sGJ6kHFNEqAxvGy8qFGD1OcnHY+9Mnu7WfTJFYn94ABIeCobB4IOAxHQ8jFVWWONC0QzHu+VWxxg&#10;AYGMfXNatJ6idHoio8tlJJIYd4L8Mq/J8w4PPIYY6gY7VFJCs0YWNSvzg7VIHJ6Nx196kllSJGlu&#10;2OyMEFhgD8Pr+tO3Txl9gz93btIxk+nHYf8A16l1LLQzhhY9TLuY7ERtJDOspk+8UbJfnBK5AJAB&#10;/TNff2i/sO+F/Dn/AATo8S/t6eNNY0PxhqE2pr4b0Pw/bX+VsmkuDb3NzeLH5ck+oJGyT2NrG20Q&#10;H7VJ5qbkHwwygyK0RwFPyccrgc/L2+tUZRdw2N5pUE1xHZ6jJDNdWqzOLaeWHIikliU7HaMM21iM&#10;qGIUgEg92BzNUW3KNz5TizguWYRj7GfLqm/NHvXi/wCLHws+JF/Pq/xF8O61DFpWiNpvh+y0y5tR&#10;tvgSEa9kKD/RFf5gsYDgZDFg2a+bbedzBG90x8wopc9VdkGGZTz/ABdu1askU8TK0OxAFznnduJB&#10;6dAOv+ekYZ45BLEcquSVU4GByV56j27muTEY6VR3Z6eAyGnhnoRyNM+FlRWHq3zLg9evX29qzLnw&#10;/Y6jCtg0a7QCqoThF74CrjjnIxjHqK1/MlO4lU3MP4EKscnjexOMAccAD29LqxK0azusKqwIxHxk&#10;egYevfiudVOXWLPVngIYi8Zq5734T/bN/bH8M3mm+G/CvxQ8SXQtEj+zWmoXK6tb8kFPLt7pZNrE&#10;DbuwWZN0edpIPQfED9tb4yfG749aB+0J8QLXw3/bXg6wGlfutPazTULbzZHbfFvmHnIJTEhj2xom&#10;AFxmuy+CHj34KQ/sZfF34XeNj4d0vx7HPaa94R8Q6mnmahGrzQx3mn6ayxtI1xMsIO0OqASlyQu4&#10;j4mu2W4niupYgoAbBkI3MvYsQACAenFey80qRjH39z8/o8IYOrWnKVHlcHbyaf8AX5eZ9M+Af2q7&#10;r4X/AA31X4e3PgTQfEWha1qjavINVM8VxDMMERRvbMqkwth4ZiodMsnzRHZXo37HHw81D9pf4o3/&#10;AILl0nUrqwttLubx4tHuIZLrT5QY2i1CRJ9q3MLsfs8rMmEdxtAHFfCbRSMzTSgKepyTgg9dvXrX&#10;0n+x5+1Z4o/Yy/aCtPjh4Z0yHxBaJaXOj6tpUn7pr2xugjOiTBWeGRZEjmjdQeUxypYVvgMfB1ou&#10;tqjzeIOHa2HoVJYHSb2R9++MNR8Ufsr+IvEVn4G1e6Sz8KyaW+p2pnkk0jW4dUIgS4jtoztiuI5B&#10;JuiO1g0XBOzB/UTwP8XdG8Y7Ljw3qds1tqyRvH9khfZKv3QVlIwrcDen3l6Y4OOY/ZT8Q/s/ftc/&#10;8Ex/Fnh74m2x8Sta3ep+I9Y0vR5Fttcjura5e4shHctm4mvLe0AS1aRWjkCbW3/MD+Amm/F+48Le&#10;PLKH9mjWPEkfhK5v430SPxA8a3yvc4Ci8t7V2t5mJwPNjCCX5WZQwIOvGnD2FnCNfD294+S4LzOv&#10;j6tTA4yLVSH2v8z+sfw/eeGJ7O9utf1S0gOhRLcX6TzxobWIKXDTLncqug3KCMtwBliAde/+MGg6&#10;T400Dxl4UvLjUPBuo28V8ba0ZDFcpOwbz4DIEZiyEKgLoo545bH8vWr/ABJufHXxI1XU/FutS2+v&#10;+PL630zVhrDqrCeB40iF5lVh8qF4oyJCoETKrdRx+3/7Mmt3Hgr4VaJ8NPElzZatq9gtzDPLAJGg&#10;a3SZsM73GVLDhX8ptpYbkVVzX4lmHDEoXlDofe4rK/q0FOcuZvp02/q39X+ltS+KvjLXtZuDGVk0&#10;uS+le3tEhSJ4bcSs0JZ1yXm2Y8xi23gfKMc91YajqWuz22j35SJrj5YbnGFG44UOeR1H3hxnrWHp&#10;WmxTXP2eytxb3U6+WXRw5QHkMD0OcZyOvfivpe7XRNT0W9sFs101WH2iJY1LeX5aBm2E4wGZTkdO&#10;eBXh1srlGF7nk/XoRkkkeaR2UmjXy6JfHFzbOFcoxJ56gMvODXWve6ULE6Zdw+XFK2AC2DkHj5ug&#10;9vSuE1SeQzRXq7beVVBaVSGz6Ekeg9zVSO8traZvtk8ksEzY4AOD34bpmvGrSkvdsd8E5JO56NqA&#10;t7qwW7hja3trVC/7wmUocZ5PpgZPr27VwHia/traGGxgSX7TNDFLHKFby1WQkHJxyw6hB6jNZ15q&#10;CJaTQWkkiWbNvmDsTnacDfk4xn/OK6nRzrEt/b3dzIZk2LtVl5UAYU5xwAOleXiIObcTvowUfeOd&#10;8RT+IZtEsdZ1Rl8m6gjKBBuX58+XvcZCswGSjEHOc+lcR418XXnhrw7b34T915qple27jP5+vBr1&#10;zfdeRd6ZZMDbXIEs0KnETsrbhnPDEMM59a8z8Z6Zp2k6NL5RN1p+oB47azuFIeRlILqW/gCthlJ6&#10;EYrxMzw01BuL1tuephJR5kmjxfwX8Y/EE2r3t943nilWCQRo9rEY0ZR8pKx5c4AIJOSeDX1rY39h&#10;Lo8F7p10buF9ssDchWjkIwyhlVh153AEegr5P+HPwk0nS9T/ALU8RwJfaelygk8ttzMmCzIwOMFy&#10;cErwR6Hmvp+7GjWL2L+GreVZYHSNFkk3rIGICKox8uOmOgB5xzXkYGNVU263/BOvM1SlNKmv8j0K&#10;60e+uLwXVrbtCEBBBU8ntj1zXdeDru98QySadrBZZog7lWG0si4GMdiM/jSC11CKyt7jWJDZznd5&#10;ltIwJix2POMeh5rltI8W2i+Lrp9OUzYUxpJ2k2gE+wHavWdKMZJt7nydeMpRase1ywC1sPslsmxU&#10;yAw6ndyc0/TdNFxppuw2JEQvyeGVT2962biwsdKtLS8uLvel1lW3IRtl27ijDJOQDxn7w5HpWRCN&#10;T0yEoebfAChjkgfTsD+tdPsHfU+enUEiM1y0n2MhpWjOAVzlgOCR1PFZtjqUNzc/ZnYSXKKJdh+9&#10;gHk4roFukOoxX1jaCIqoDjdxI/OW2/w+gxXPwabd3GvLqtnuJjy0gQcBB97PqP5VtClqrHI5pbnV&#10;Jdvc27XA3Q92zzz24qXWJLewtY0sZVLXDKuA2WViu7kdu/8AKpZIXiZ7ZB+6k+aJhz2z1rm/EGoW&#10;6eE7zXpLeOOb5GYsMMdhCfK3Yc5+ldzotIhPmehiQwpGZ3gEk6IpAfqVYjPOKp6X4s06/uLnSoWH&#10;nLGqp7MT82fXAGCO2c12ngq7tEtob2xDQXF6ZY5Nx3LsGVGMdjzXir+BrTS9VL6LPJbwqxZd7mRt&#10;xPXLckd/0rzcQpxs1qdeGhBtqR3c01peSXF5a7g0jkgcHDd/1Fc/qmmwX6COYgTYO5jgEg/54NdT&#10;PbaZbWNrqVvG0M1wfKlw2Q0iLlmxjCljyMHpx2rKjEck/nSR7ivrxg/SvHxEXzanowVtjg4NGcXu&#10;xWZ8cqnUE+p7VvWek/YpzcO5zuDEAcDHYd8VqQWU8ertLE8caNx82SRxznH6Uttp91Pdyf2o37sH&#10;AKnk8/e46cfjXOo8qtY0lJ3OY1u1Wx0+7mtgGljJMakjnccj9K8uHjC+S7t7e3gRe5ZmyR/Q16Lr&#10;8N1aalc2u8TqWwpwPmX+E/4+9fKuq6bqtr4inntppY1nc5dSdq7jgKAQQBXi5pj6lKzgengsNGd1&#10;M+q1sglgtyrAvcZdduOo9MVReaRI/JIKOefTiuA8Aaxqul6m+jTqDZ+W0wZlORIMDA7ZbOcdOK9r&#10;v4tJ8RPBcKTbKbZIywIDCRM72Pb5jz7V6WHxntafNFWZxYigqcrPVHCroMesK9ncIJBtLEEd+2G7&#10;HPfmvLPFXh+zt5IY7OUNHMh+VhnbjGRnuc5Nemxq0ckqW8+1UJXI43AHg81yFxpMN8we4zE0eSpU&#10;8c9c9utU6l1puEI8urZ5Jf6DZtM0YALKCOTxz9Ofyr6w/Zr+O3iDwLcDw144lm1jTJGXLlvntSxP&#10;mS8gmSM8byeUwNi4LEfO80D2tw1vMpweQ5HDA+nOc/yrjr62+33gmG4+Q5eIqSCp2lQRgg5xkcc4&#10;PvX1HD2f1cBiI4rDO0l+PqcmbZNQxtB0K60Z+9sKR3NrHe6ZKs9vcKJI5UKkMp9NpI6e5+tLHYtJ&#10;N5i/w46+n1r8iv2bf2pl+EDf8IH4iuTN4XWeMlLgeWdKLM28wFVJMJyC+7Kx4LKApxX67QtM6R6l&#10;AyyJKiurIQUcMAylSDgqwIKnupH4f2VwTx1hs4w/tKek18Uez/yP5R4t4Sr5VifZ1NYP4Zd/+CaM&#10;W0LhxjnnHarCOUbATj1P9KgWVpIQXGGI/h6YpzSGTCrxgc5/p9K+1VbufLOn2Ny1ngV+Tkjj6Vf3&#10;xtwpA5rAt0WJtrc9if8A9VaSHPEnr6UOqupMqehuWxdYnZDn0FTDcSdx+X+nrWTb4To/ynqD0q6C&#10;TnJGMZH4VLrEwhrYvxyqwYryR27HNShn3nYR0zWdG/7/ABjkZIq8shBAJ4H5/St1V1sRKndsGmwv&#10;lzfTipUlAIX8evp/npVeRCD5iEHIyR9atsFOGYAE/nWrn0M/ZdQMicMf/wBVNOGcFDgL97I7Uqvj&#10;5nwF61I0YZVbof8AGrczS11YjbcpLIcDv3qAytuJQbs88dasu6R4DHJPQdzVTO48EAdcAH69f8K0&#10;TW5k1bQjYu0gRWyBg+39ajfEbnr7Ac9e9WVMLLslHBHPoD2NUfMSNS0hzjo304z+dD0E0WV8xnAK&#10;kjocjFZM7bpCeCQeh/lVoTSM5bJBbv6ccc1kTRyxOSueecj29+1CdmRNEjr5ilZOABntwfauSZ1j&#10;l2uwzzwPT/8AVXUExrES+d+M+1cLe794Dckjkj+f0raLI5Cd7lIG8sY+c8ge3rVG9uHf92AVC9MH&#10;+dOE7bT0BHQdagdWuJCrsEwM+30FbxetiJw1NLQJp3nEBcFU+bnqcjB/CuhkWVT+85Hc9sCuGska&#10;SQxRt84ycjr+FaFzfXXlLbSdjgn1HvXbTkc846l2e4ti/nCTO044/P2rGuL77SQ8ONp4qpclUhZc&#10;hTnjNVklj2oPTrjp9a6obmFrEc9xI8mBxszmojceb/rBnjBqO/lBkJQZHv0/GqLPJldn3R1HbJrr&#10;pwsYS8xby4yoXK7c8epqFS7qDnJByvsM1LMIjkxLz6VAJo2m+YlFTqP8mupEzkVtRx9n8nO4k847&#10;AHvWGAxcrJkY6Z6dK1nbcJJQfvZ+prNVGLh3HTqauJk4oqmQv/o0kayK42lW6YNeNz+Xbb4m+byi&#10;cA4yOf5DtXtyeZ52xQCW78dPSvBr6F21CVy+5Wd3U5yNufU4PFfjnjJBywlO3d/kfpvhnK1eovJf&#10;mFjcee8skpLPkFVPYD29a4jxXY2qQmeBSJZOCAf4T3/P866uG68ueaDAyzY6dduOpqj4j8v7C0cj&#10;BJGTCkH5sZ52+/tX8y1XaNpH9C4GXYZ/pcFjaybf3kaoeOAQo5FMtL2W5uCxQ88/T1GT1rC8Q+J5&#10;9N8EXGqy4aeyjjGP7+HC9s44PPap9J1ZZI4p5ISUvUGCDhlfftOPcCvExU1eyPpcMpWubmp30+lQ&#10;x+Su2TLO2Bkj+716Vg6baR6tvuZ2bG/99yAGaQkk+ldF4imsZYJruVWDQIgI7kA4AJ/Ek15VqN3c&#10;WtsLWzlDRyIJGZCCTGDgdK8uqe3ho3Wg7wz4IsrjxvBDOzBG81h5ZJRdiEliemOnXvWxewG605bN&#10;pgl1PMqxLnDOsZ7dDz/9auDHjDxL4V8WWlz4aWKa61KF7eIXKb4GJILqBlcPtGQRyBnPBrAPieef&#10;VRGsMjTWUhE27K7Vfpj3wcg9x0riWIhFuPmeosPUlaVz6j0L4o6WunaH8GPF0Ujaz9pljs7kspjS&#10;22lwLgkgptb92rnKn5QcHmvQ/B1zot2bywvomElsCyMzbQRwMquRkg+vFfnF+0BfQQ3Fhb2uoi6s&#10;xpySXDt8kq3l1IwljEo5ZViWM4xjOe4xX1h8G49DfRILXWQkaWLwW6bsnf8ALuV8Zyeep7/jU4TG&#10;udaVNrb+v03McXglGmqsep9Jg3CXEZtR88YbO77pDDHB9a5bxjLqF/Nax2Fuyr8wlKDIyAAoY9/W&#10;u31W4cbIbpiqovysmACCeGIx6VpeHZ0v4rm21KIm6uAosXjfYiv8xZ5B/EduNq9M5J7Y9rk5vdue&#10;ar7lLw3rFvJdaZokcaP51zHA7ZYOxPGOmB0+90rsfGHi7SfDcJm8ONJbC28yW4iL7xuXoMkevT17&#10;1zsU2nwa1DDplj9su0mAJzt2SA5yD6jnk1RufCFxqj3tpq+4C3Um6jHbf91dwyPu9Kt1JxjyRG4x&#10;cuaRxaaffeJSdRjuvs3yhx12vvPTC478entXMalYeKGWd7kRxiEAcnJAPXAHU960DcQRatJoWkym&#10;QxkQsrAgKygMo9cYxz0rU0rXNb8S+JHs5dPjS1itpHlnR8gSRsFKsDz85OFAzyD6V5U4Jq3U7ou+&#10;x5rrVhpqO0WuAzsirLBIHKFc/JjA4OTyM5+lc3rNpZN4duFulCeUVJKk8JtLFh23YH4179qGm2l3&#10;dQ6wsX+kWIKx7h0L8E46EAdM/WvHPHl/Jp9pLp0ZT7PuV7hQgLE8nhvTnpjmuWtQ5Yts7MM/eSR+&#10;U3xR+Eur+HpNMuvh9DdsZgbi54bK3Ct5hllRBhg4OQx53cHPWvS9Z8PeJfBWnS6xo2rEsRuaXy1S&#10;Qb8cZJYHJP3iK+2o/CNn4i1KPQL6+Sx/tVfJTeSVQ43bjyBnjAGepGOeK8QvrNbLxPceG9VVbq0e&#10;MrHIrKySAthdrDcGBxkY9a+Kq5HCnzOLavt5P+tT7JZrUmlGXT8TnvDy67qEbW3jWW1ub9kjlt7m&#10;3jMcWwjJUqc5b+IsMZzwK5+6Oo2l7KpnIBfbI0bYBUHHy/5zXcPot+0X2fQIZJfKRlJHzNu5bA9Q&#10;v5elcJZXo1CDItAkyybZJASY2452qenqc1pVfIow1v8AmTTd22c9rUF8Neg1jTFM1z8qZA+UqARk&#10;9yccE9a1v7O0y7tdRkaUSM67oEwykuDgrk9D9PSl18anpvhS21m3glSMvJHhuGzktuQdSAFPSuSs&#10;PGdpa6Lc6uJW+1vGGg3AqqzFsb0YZyQDu/n7cNSpGM2p9r/h0OrllJK3TQTxHoEA0uW7gmLx2TLE&#10;C3Bd2GXAwOdh+XP5V4b4kE2q6eruWhltFLkbeSoHp/EeMgCvWBreo3Gg3a3du09u0okkmX5STzkj&#10;GT948471y+oWEOvafFDeStbKf3u9QMvgHbknoM4OB3rya1RSkvZrdbfM6qUXH4j8+bbwR8PtG/aC&#10;8K/G/wCLOgp4r0Lw9cxXmo6LwkWp+VOhRbiVw8RhiQljC4/euqK2IjIR4j+25efs8eM/jxrHj74E&#10;ldC0jW9WuLw+GLl7c3GlXAQSXQ3Wkk1q9vcSOLiL7PKyxu7wgDZivuvx6LO30m6tJ1SFZoxHK5U/&#10;L5hAcsikZ3ZxnqCc1+Ffj/w3cWXxAuLa6EbSQfuZVRQqKUZgFB2jPpnGeMiv1TgTM6sqf1aWqWvm&#10;fS5RhI1sSsTdpxVt9GvTb7tT0Gxtri4sjdo4EZLgI33SB/EMZwP61TjVXMaMFPygHb345wfpx61U&#10;s47y2tU0+CWWOKPphgTk4zjPbjvVg6ldTiJrQJIMFWIxjaDyw7HHb/8AVX6hRvfQ+sdN3JHcRoY5&#10;gGZRjaeeeAAPp+lY+szWGnRQ6jqQIEsnkhElVJGYqzZj353kEZYKCQuWPFbflQgR2ERzKVyueX+b&#10;nJz096xNX0y01GJY7xVkMZJSQjLIwBXOCffCkYJHHTNdduhDTSueaC7L3Z1OWUpMwXJ25XjsFPOM&#10;9B+Zp908d5M1xZACVuEVwxztBzuUfLtzngHOK0rzwjqOY3sZi0CqWeRsIQvQAZ6Enr3xzzUV3o1z&#10;Z2MFz5EiSKXQ7SWUAcscg85Xkn+lJ36nXTd9kNLyKwQIg80AYXLAMPrjgduOKrrEyIys6hpDw6gg&#10;EemOv1qN7yF5o5sB1CgcdST0x2II5J7fjUtr5ru4lwmSfl6gc/eHfNQ2ehQgtiJ4Jrdmls5DFjcU&#10;UnK4I6ZByf610ml6zcadovleeJJppdy7iAqg8EegPt1PFYUaMVLOgIXjGc5BHO3H5f1qy4s/sEVl&#10;ZR+ZEH3MMkHeCCCfr0J5PH0oUdbnZ7NWO3h8QaBPDGWlbzQB5oKnhV5IJHTJ9Kt+FNXh8Q2szqXV&#10;kcktLxuRey44BGOAfXmvOZPIjj2xRKhyzFAdxZiecA5/Cux8PmwmvLfS7ZHjypLMANpJ5OAMbS3c&#10;nNZSTcjOdBct7nYS3jw3AtkXPzRgAgYO/t/ia1m8xpDK7DGSfXAHBHHas21F3JpEQv2QvGMFyuCT&#10;uOCMcjsOanaCV5wwJJ3ZbOAOB19vWud1H0D2TegpiZ4AzYVRwAcYY+g9TV2KJrdGS4hBCruICszD&#10;nnAHP+FU7WJpZfKOFP8Ae9PfPp61b0aPWdPLpg202XYxk/MiHjDMCQSRz1PB+uFFo3jSs0aUDFmj&#10;dmO3pvZcMWJ6D068561o2xuI2aOYR7cfKcEkkkHn+f8AkVSV7jzzcT583GHVeuADtz/tHoT3FSRz&#10;SiPdCc52/LJwWLngKccHjFY1J9Dt8i4GCqfLDDY5Y4BPOc5JPGD7dKmKb3fy3wSeW65+XIB96ikk&#10;WRzghgoGcEgZJ4Uc9/aq8Tx+evlDEko+YEkjA6nHTn+lEo3HTix87XTqR8oUoNzHA2NnnB4J3Dgj&#10;tinWkTPbq5cJHksFPGPQA+/X/wCvUywRvIs06tKi5JyAfmPSrcm12PlgEZ6HuTz26Adq15Lo1ne+&#10;hA7IXaJxtBcDHckAAH6dq4Px7eQsYLJj8wBZl5GAvAPpjrx1/Cu1mW+E0f2RUOSMHncuf7p6ce9e&#10;O+KdVjv9WjS3kMkwG58gqAq/Kfpk/n9K55RS0R2YVa3OH1C1NxdSTKMD743HuQMEZ7e1cosMQuEu&#10;vm8yF1I3L8vH48knrXYahGuoWjwzOg84eVI0jbeSeVB7MQMAD8K88XUJIp/sV0QzF2RCc7lGf4gO&#10;cjHU8GvcwOHlKF0fEcRY2FPEWkz1H4ceOr34Z+PtN+J1vFEG0i6hll81S6MhO303YAJOFOQcHnFf&#10;RHifUNAi8TXreEraS10WWVZLe2d0lZI36kyRZVizEsMEjB55HHyHZGCTUrTSt28PMqOH3EFQfVcj&#10;jPIPHvXsOt2ml2JvRruqyWnlaesuk2wXMd1dRtt8hmAIj2p8wOQO2c8UsTg/dehwUKsZT9q99v6/&#10;rue1291ZvKZVZZlCsVK+3B/Loa+7P2ff2kP25tQ+Gen/ALOX7Od1JLpvh7SNS1FbPTbO3m1Z7YTm&#10;41SWGeZiZHLzKvlJGziIhYYyVLD88P2V/ht8U/2lPj34M/Zo+Hd0BqXi6/Syt5pRuS0G15bm6l2j&#10;c0VvbRTSyKOeEGQGzX6K+HPG2vfsAftsaza/BlZ7vVvAt/e6L4futVjihNzZSosFy15CijyzKrBx&#10;JGI3TCNghpEr5XNOSKUam0jyeKMbQrJ4BRjOtFc6jJaLom+17/dc/dP9hXw9+0J+0N4d8f8A7Of/&#10;AAUSk17xT4Hu49ElS41vzLLUI9Usj9vNjCI443u4UeJMz/cc4jDOSVX9OfDmlfCbwHrHhDwX4N0O&#10;LR/CfhSxaO20tyXiEh3mMKuGwwcq0jgH5mLH7pJ/ni/aF/4LVftdTX3/AAr34p/DvQdC1rS4EltL&#10;aG5upmg+0wt5N46Kdkke0NtjLpv+6w2nJ2dM/wCC9mreCv2XvCvhu88G6b41+IGlazeW2pR39vc2&#10;SXOgWsbvZ3Uc8S7Ib64laOFvLMojZZHMe1hj46tkeLrTs7WXV773t1dr62/4Y/mjNOCM3q/7R7HS&#10;b+GElyrS3MrabJa/8OWv2gf+DkL4zfDr4iz+D/g34K8MX50aW5h1q/muJ7uK6lCmK2hiaHyVQ2kg&#10;dJJVaRLtVEkXkI+0fz3fG3/goJ+138ar3xfqHxI+I2u3tt40fzNY0y1nNpZ3cChVFqYI08vyVVVR&#10;Y+d0Y2uWyxbY/a78MfA/RNO8I618AvFFl4jg8Q6ANf1yGKRUudF1e6mZrvS7m3QBIEty4W3QkyFU&#10;YsxUIT8UTRlwtw6GV04QD+8xAK9euDnngV+iZXlUcPSjGau131+Z+zcJ8F5RTw8a+HoJSas3JXej&#10;13v1XT8h994hv72K5Y7Y2u5XndmjCnzJDnJ2ZHU5IHrTR5uYyrDeezE4+Ujgfj61F5LIJCoIGN/y&#10;jnBOOeeAfzqwcZjcDays/wB1iQFwMZzyD+leq5H6dTp8q0JstPKsSjJk+6Acjk4A9cDqfavdNINr&#10;a6bFplqFi8pNhwuN+Tl+RyfmOea838G6eb29m1CSMtHABG6ZGzLfMDzzuI9OBz3r0241BIy1veQm&#10;CMfONozKV/iA/hzjrms15mrjfQ2tY8Ma/Y+BLPx34g024tvD2srexWF3JGPKu2s3EV2sR3Hc0LEB&#10;g4XPuM1996L/AMFpv27bX4C2H7LGk+IrDQPCulaPZeG7PUdLsY01eSwgiFsiC6mnYrOYlCNLHEr4&#10;J8vy5MOPyj1PW9dh8MWWl3kd1ZaTeGW+sVnW4RLiPOwyRRzBVZZCMNJEpVmGNxxXtPwc/ZV+Lnx2&#10;mW48Mxx6PbRyZa51AmJYyrYD7Apcq7cKAoc84wOayxNVU7tny2eZdl2JpRq5hGM1FtpvZfjv+p6J&#10;pnjfVvhxqGk6t8KfD9nrIu2EMKOrfO78KqKjLIwJByGYnAJbBBNfWHwa/ZS+Onwy8ZaT8efF8mlx&#10;albG6mj0NzcXF8ZJVki+yy7G8pYyjB42WQhQEDcg4+o/2c/2GrP4G6xpXjCLxDJqOp6d5kauIY/K&#10;ZSd2Asm8xkMSAyEttJXIDEV+hsk1rY6SUubWOS5dSQ8SiIj5s5yCSO3c15UsZh4L3nqtvI/OOIeK&#10;XKXscDFOLVm3e7WumvT+tD5l+DHwu1Dw/pS6n40MV9fufO1C8dENzcTscqTLjcfLB25ODhelfRt9&#10;cn+y5bpSI4LRFCBPl2jOBj396saZpN3qsH2yHIGCNp+6x9VwTuxgA81xt1dahDdy29xH5YjXLMvC&#10;4yQRz68gGvjMzzlyfu7dDwKODlUk5z3PkvRPFPjrQ7i5gvZxeXt/fTyvM8W6WV5HJAYggYAx1AAH&#10;oK9j0+58QyXYuNRjhckElEccgDgkEdPp0rMuPC0PhRDc21011aXM8gjeQfvAzZbYrHkqi8ZPJ75N&#10;c82oQ3JTcj+cX2xooO4k8fLtyT7Yr8+njqtLSpJ+l/8Ahz6/2UJ6xS+7/hj1Kx0yPWJUFgxg3SK0&#10;2T8uScmu08Q6bPbTR3N6okt2UyMQflJb5QDj1A6dq57QNOkieOyvRLBOVDqjqQ3POCD6cZyKtavq&#10;jvpDeHol/ebskKSr5U8Et2APp1706ldeybl/XkZ295JFDQ5tB0jUFaGUwzhfLljVsFgRxlf1Gehr&#10;XtFTU1luFDKQ5yWG0Z6k8/8A6q5Tw3caNpF3cXutBjJKG/eMN7AHnHqcnr+FdlqGp2dtok9rtilV&#10;iWiaPkEMOQx6kjj6Vw4SslC7aSXQKq97QotqGgpMunb98nmBBJIMxhj1APTIBxniuntNNtYWe1SJ&#10;T5hDIoYEnjGeP/1V5BpjWB1FYNUhyzYWPBKqG7MT2B6knpVPVrjVdJ1mPWbGVZRGhARSCMkj5Cf7&#10;hHOf8azhmtrznG+v3Fui37tz12F7Zz9n2BZIcgkA5PP1P3RxUL2+pFF+0gSrkqvfjqPp9K0ZJlew&#10;N3GiszIpPlnBQHqCOOlc/r2o6tpwtbiwIeEq5kd1yFYHCjA7c5zjrV4q0NWzip6uyOkgWKy0+5ku&#10;CGcDGMdCeMg+vOKihZo38+M7yUA59sfrUXhe6k1Oyu7q+R5FKPyq8DaO2epp+j2J1Mw3SuBEpy/P&#10;Yc4FaRq3tykVY2bbOl8N/wBuXE0s9nEzQW4Hmk9ATnAHck4/Ku80ywuY7djOfm3FwDwVycke/t6V&#10;Z8BS2um/2jahGk+2LGBu5GIi23+Z5/CumhSFImjnAMnBQgEjk/pXq4aheCbZ4lfFe9a2hyP9n215&#10;D5tzEDLGSQxODj0B4/Kq8UZePCg+WecYFdTNDbLJIpJIHOP8+9chZOB5ssmQFPylem0np+IqJ0lz&#10;GDqtnMWm+/kF4o8p8limcsAOnP07Vbu75rSKRtokJYDaeMZ6nPpUfku0rSQr5OWOAOcA+prNjuRH&#10;JJDcE7o05kbnk8c/41nB8i0Yquuxmy3s99ex3UB8xrXgblG1P9kH2/MVyvi1b/WrxJIZlR4xgrj5&#10;QfpW/Yu9rAyRgZkl3yLk8k8E/XFcd4mlSLUnS2cQqy4LH17muhxTp3n1HH4tD4p+Mmo3d5eP4XtJ&#10;3S4w7Kp3eWFzn59pU4YDHB79K5/wv8Qtel1+z0vXke6iDqrsjbI4kUbeCfvDHoM16z8UfCw1eGDU&#10;YYZDLG7Iq5G4pjBPbjIHWvCxZ61Bqe20j5Hlna/ARSRu3kdjjtzXzlWMozaZ9PhZQnS5Wj9CITHb&#10;RrFHKG+QY5zuHY/Q9akW/vNMWG4hYGVnwu7O0MeoOOcEfn0ryXw3rSajq/8AaEagx27bhHjAO4dB&#10;nsK9SuZor2OExkYcfKMnluhA9QD3r6Gl7y5oP0PmJwadmddJ9gvZHup3DhR83rz6Z9PWvMdSvIbT&#10;UUiP7sSSlVP8IwMgn2P+eK1msru5R5JMrsbGGJyVwOfpkV5l4q0/XhqRuLmRZLWRmZNmR5Zx8oYH&#10;qMdSPapxtWSSfLqOlGztc7vVYkWE3dzIPKVT8wYHv/WvIPEOl23iTSr2K+QXMiqDEuOmDgEY557i&#10;rst/ZQWDi7mEYj+cBiSCCQAPc57VlP4iudDlubjUF+0Qyoioo4aPL8yYHUFT69sV0YdJr3tmNSkn&#10;dbn6F/8ABObQNR03T/FOp3MbRW0DRWMbgAKZplS7lj25zhMIQw+X5iByDj9JDc3bkxzqNvY54r5H&#10;/YNsY7P9nC28UXCq0nijUbvUowobK2u4W9skpbguI4i3yfKAwAJO7H10wkTMjsNrcba/c+HqfssH&#10;Tiz+euMcT7XMakvO33aFu2G9drDKjgf/AF60Im2qYyM46fSsKyZZVZISAM5I6ZrSiKpkxtu+lfQ0&#10;59T5SSNm2mRGVGBxWzC0U9vtIG0dPb3PpXPW7zGIOvJP97vVvcI2WIDKtxnp0FdNKauQ9C3NEpIY&#10;YBH8qt/PCNjcjqP8is8PGzASjv8AnUrupXYBk/4V2wl1M5voW1cLAAUy7HOc9KYOeJGOOAMGmiWO&#10;M7JmIIBwMZ6ds0wuCdxznsB0rqjVMJ0mi9BI0JKyncORz1xTVFwmFm+YDkYGeO1VGeQYdUyT24FT&#10;/aJFZWYfu+hAHeulS1Od07qxbDOJNrAlDxj0odzGp2D7uRjtmq7SQEtkkDOM4/l9Kmyo+Vm3L6+l&#10;XGoydnYVJ49qcEuB3HU1MGkI2g5PcYPeojIpUIAdw6MRUiq7EtD970JrqUtCJxVx7FgcLksuOOxq&#10;2s5cBUG3byRVGKRox5mMHn8z1qU7927A3VpFmDXU0op8DA4ZuCccYHOPxq2H25kLZVjwMDr35FZ0&#10;RWZQn3cHOT/Q/Wr1hczNL9mjHynkk+3etYszqGy8ji3LlBkjB7Dj/P8ASrKQLbL5cb5XOcnjPNOS&#10;IeSN43dyvcduakkVJCGjwpH49K1hI55x6lmOF0cncQp6DPA98VIojBLM3PGf/wBfFRb4SNoJ/wBk&#10;Dv8A0/OkWaNFBcEZ4xjrXSpEysXIyp/2lXv6EfzrQgIJMhPQdqy4jGvzocr3x3FXxKgzuPH8hVqQ&#10;pbGiWX+Lnjv60PJtfGevaqkbru5B+p4H/wCugJEg+/8Al/8ArpxkZzjqf//S/rtDGMErzj26n6Ux&#10;RLgZO3OOvpTg3r1zSkESBnHHrX76pM/m/YcFUAMRnPQU/bjgHJPfjFNVgw3AcjgZoKrgHsOlWCWl&#10;x4iwpbPfp60IrGMvMMDoB/T3pF68ED0Hr9KaSc+ZOeM4FA0PB5wvIH4Up8sKW65PHWoFeRW27flP&#10;Q+tTMSvyjBoLS1GRLFGpRAFHXHepWCDpgqc9f5VGQhI3dj0o8sYLtx60ECKckqv3ewz1pwkC4GPw&#10;prPkDA49KcvTcvbtTYmuwgxwFOD+tCFXBTGDjpSlWJDt/wDXpqqAcKfypMbQrIFU7ajVW2/OwGKk&#10;PmnKNkgZIpRgYYHH17fWncXkQkbW+Y8dDSBnHOcDngdD/Wpirb/l575NVxtB5OKpPuKUXew13GMk&#10;4A/GmSzozqqgn3J6CpCQnI7jj3pFK7NkahfTimkVZvUjYqeTwaiJAffnAGBnvUxUoQD17+1RTKZV&#10;45A6GtE7iKYWZ5y449TUbkuDuO3acFuee/41N5gIwnOOvvTxGZwRk4AycdBTujWKTKsURlkLjoM/&#10;SuF+M1vn4Pa7FGMtJHFEvclnlXGB3IAP59OK9DNxH/q4v4eMDpx/SvNfjjqKaX8M1vof9ebldsYk&#10;KlyB9wKOW6lhjJABOOtfPcVY2NHL61Sbto/yPY4dw062OpU4K95L8zxJ4v7MmjtLXDJAdyhueBwA&#10;fWr2lFDcSs5Cu2WGwAYzyQBzgelfG0vx08QaH47m0rxUIr2wEqeRJHEsciK+DtO3hsdMk++Oa+sP&#10;hxrumeN4JtTsUZdriF1xjY5+bGTjPy88cDNfxnQxca02+rP6zxWXVMPBX2PQ5IB5oCAOSuAfqOtT&#10;2NrfxWgSzJfzHznAIBXoT6D8a0RZvPIlvafu+QGY/N8vc84retXk0ffBZnIzlSwBGe2R6d62cTkj&#10;bc5L7NZalIIdVUuVZSI0+67A8hie1cdbRTwJdppsLPapMVLkEBccgKOv49BXc6xdu7iKV40kcYd4&#10;AFUnOTtAxVAX09latp8YVYZRtGM7iT1ye5/GsKsTthOxS0EzeUlxGxl8lCGIIyMc89skdPWsrw74&#10;ksrqePfC1ukgbbuIIyeFPHYZzVtpTprvLbp5UUqlXjJPzArjOB0IHQ9RWV4c8lFMV9YxvBENsKq2&#10;CcdSe5wOAR615daXQ66Duzi7y+lF+niW14e2mmtJYiSdzRAoST0XqD/KuI8V6ZrHixra8uJYoyiG&#10;EMpcFU3btoGOAP4R78mu+8SasRNHE1uttHlvuZO8k9XbuQOM9TivNodQmPiGS9muS8YGzauAFUeg&#10;6Z9+teZWmtmfSYWm7XZ4/qniu10DxnPo14u2eC3iYXJfLMZMlU8vkgcfePU9a808aeELC18RR/8A&#10;CH3Ul/bJate3RMPkxWZhk+4D911YPuC4Drg8FcY9Y+KscevX8E1xHGjWiORKwVSySEYLOBnjaMAn&#10;ivn748fEG6k0iDQfDF22mx30bxTSwyMDLGACY8qPusfvE4PAGcEivAzDFKnTlOXQ+1yhOUoqHXc8&#10;g8Tz2viG0ltryWWzWCQhkQghzkEP8wyOO1VtIbT7SxKiYkREkM2egrBtIfEzaZv1i0kQGQrJLIQc&#10;nqGbucg9cc1fiMf2OSzgH7sM3zuMNtPXI6c818VHEuU/aTWtj7dU0o8qZ5Z4sl0TVtVvL3Ut0pkO&#10;yHkgBU+6SeuBzwK8n8b2atrzf2a7LFNFBK79fmdcYB7YxyD0r07xNZM12IrKKRokON6rxuHT8x09&#10;q47xX4W1LS9BHiO5YmFmVFGw9eysenXhe4715KTlKWm2tz0KSWibPKoPCWmXWrw3GpxOu2Vd7BeH&#10;6DnqCMdfbvX52/tTxar4Mvr+HWkiu7HVZpILOSI7JIVR8qVbJ+Xy1IKYHXIr7j8S+PBpGJprz7PY&#10;2qNcXUkoJGxDlsBeSQOoAI5GM9K/Kj4kfGzWPirpGo/b9EtIxvMltdssgFrDIzKQqk4DyR8NnJJ5&#10;wOlfr/AeWc8+foi6dKqpXe1jxu++IljBKLaziWTycMx3nDDGQqkAcZOCawbvWptRcRxSnLYJBJxt&#10;/ujPC9+nb61lH7TeyHdAYlyMSEDDbB8pH+fanM1wpIeLjeF5I2nAyzEe+OMe3ev2WnCKKw8Ja3f4&#10;D4mvbd1kZ0GxtoYMxQH+4cDIJHf0pjoTM5gG4licplQCeoH/AAL26ClR0eLegVlPzDnA445B5pDv&#10;2pKxz5SEbgNoxnJJx+Xv711WR0pDz9pjZkkb7nysR3I6D3Bz/Wk3COBI5GEeHGSc4Ix0z79PrUha&#10;SOIqQefmG5cHJHBH8qVQLVmgkfO8cHO5Mnnb6nH69qUVpzGkoNbEaxrclvNCr22sB2Hr64qzh1RI&#10;x5iLGQE3DcBjuB6GtfR9Bi1y7k0+8vYtMAhkkSWZtimVeUQcE5k5XoRnGcDJrNXzGhDzfK21eD98&#10;HoUA9c0U23rYtQjtciWA8FeVDEbl+XOecEemef8A9da+neHvFeswNqWjabPewhlUtBH5uwsSAzKO&#10;cEg8niqUy3ccy3Euxbd0zhDkgBSDuyM7vXFfQXwQ07wj4p8H+LfB2hwyaT46e1GqaNeLftFZapp9&#10;mF+2aTLbuQjXBAa6tXT53cGPICEl0lzzsznzGv7CmppX1S9PP0PATpurySCFoGjMWfMLN1yerdc+&#10;oPtX0RfeMP2cNE/ZFj8EX/gXU5fi5ea1Dc/8JO2orLpUumrMZTbPY+YDC62+IVIhfc5MhlXOBzdt&#10;qGgXeiGCWzeGeWdFilnZQUXHzZVeCMnKenevFviDBBJ4yvvskiN/Z8h08SJkqREQSQTwVJ6Efn0r&#10;qa5FePU48VhnW5YuTVnfR2OPjMk6s9+ip5rb2VWPBYklcf3RwPwq7h0hMb5kBwwKDnH8WAeme1Jb&#10;wxHYVO3YMdOMjlvy7Z7VZk8wxvMytkhRlVLADruAHPWvP9qz6SjQsimcKsnlYJA+XJwCRyPxJ9aW&#10;GMbkZwAHySEJKnHBIz09Pc1P9nnmkYBVY7gd5ABxn15/WoY5F8v99hMMz7AB8oJ6EcY9/eiTdrl0&#10;qScveEZIiRDAvCspBJJY+qknt/8AqqKPY6gplMkjkFR7fXGKuHETukxC7gcKxAfJ5GPpVMxOsoLY&#10;yjZBzkjd9ayTV9TWeHsM8lGx5j5J+7uGM88AenrVQQtGpEO7IXkMMk4PRceorSzGQWSFfMU4wxzj&#10;tnkce1RyK8bFJiEk3YAzjPfIB6/j/KrdujJlg+bWxWijDyp8xBL8k8ALjJPoeex61YhQ7UiQEnbt&#10;wgAx789MfrUghiEaQyZyACCp74xz61PAsZaLzJGRWIA4+bkf16ZqOa25dPBWehNFFb8Boy0hIKqB&#10;gHB+6/OB+FR/2ZLNL5NsBIwUyEY4xu+cfN2BPNaCyhFKxsAUI9x9T7+poeIRhXZAcDg7s479cgkH&#10;3rl59T2nhYygos525XTxCrQNJJekh5Q33AjEhQgAwAB27Vny22WMzqOTksRnKjAOSOcAdP6VulMQ&#10;FGcB2XafXLHkcVFJCrxyWbJlSrfMAAuB2z39OldNKt1PnMXlSloc2llpEunNZ3UCyOtwLiKU+YMb&#10;l2NuRSvLkDBPIx+fU+Fn8Naf4pt28btNZ6bMoiupbEYm3JzEyKOC4PAY9P5VpFZsxo2UOCPmyMAf&#10;LxzyOmaozQyvEI7dASyAKh+V2kY4VVB6ljwO/wDTsWKu+54NXJYU7zikn3sfTXhTV/Cfx4+OWmab&#10;8QIpNF0TxBqWnaXqdzbFZ7lIHdbd7tYWV1+0SM0bshDqHJ3BgOPtv4Xfs5eMfiL+1b4v/Z2+Cer2&#10;Ed38G49TTEct8trrFroIEeoHZAkko1G584bVVHhZkdIm8tULfnReaVb+E44NHgs7+yeaFZojqNtL&#10;b3Nwj4UzQ5C/IXOF2E49c5x9OfsB/tXWH7AP7WPh/wCNOrWefDl7bT6Drwj8x57OyvZI2F9BtLM0&#10;1vLGkjLhmliV4xtJDj2ctdGWIUMVHRvU+R4toY2OAni8unzSjHRaNN3+7TU+1P2bP28bfWNC8P2F&#10;3ef2XBqP7iU3p88J5gwgilDKYkbIDbs7HBUYXFfq14Y8ZaJBos2n3QZJ3dlaOJmcxuAPmOSQFYc/&#10;Tmvmj9oj9kb9gL48fDf4k/Gf4FW8/wAPdc8PNPNPrmiOt1ol3NYQedciTTYJZLeWKdZMSyQlZo5Q&#10;rrkB1b8o/wBnL9sb4nfCj4d3EnhW80bVdEVYdPaS1ikHkSkl/LnMuZiJMluQhbnH3cDz+O+AZ4SP&#10;PR1i9mv8j4nhTPKOdwcYx9nXh8UXZXfdP9LH9HPhrX7DU0TQjEFVEP3eV2+gA5J/QYrt20x5oltY&#10;l8ySYrEu7gFj0Ge31r4M0D4v/DXxj4J8P6z4D8RMdX1KVlisivlXBVMiUZUMgAYEoC+WXbxk19I+&#10;GvFurXOlW2mh38wE7JC2XVwcncehIIxnHFfh1fLKkHaaPc5Z03rp6nryXP2cGDVIUCQ/KykZVh0I&#10;YHrj2roLy9g8SaZLo9jcNa7okZZSxUhoTkbcYOOMEdx14rkGuNX1jT4p7vAR5cM7DHz52gt/s+p6&#10;VaRn0PX7rw3r8Hk3ipHMjHBGyRTwGBxtIG7p9RXj4jDtaM6KVW+q3R0dhd+FtN8NGx1nz01eRlFu&#10;5z9mIVsuSeDll6E8AjPqayLzwklxBf6jfbXKxJsYt87xt1IHQAHkDv71JrGr6VqGhXWm34LSL5aw&#10;MRldo5YE9uMY7nOPWsjWvHsOY9P8pngVAm8nZ8mAMAf7PQc5ry61SmotT2O+jKbeiNDQ5NG/4RrV&#10;dMvIFa8EUa2EhByJi/zkkHp5YOcg84xirHhPSLiS+udQRsxWoYoD1DjGGK/3MEjPY0y2is30KK8t&#10;Dm6KsUGACVORsyf4u1WtH8RXOmacJr6EtGxaN5AwV+TypB6gcD+deFyrmXP0Ot3adjTkgt7bUTcQ&#10;ybILiMlkByFkIxwD+fpmqt/pkGnLaJHI9wW+edR8jdRkAjHUDr61zUHjjSWn+yNbMWL4BZvljHYt&#10;jvWib2+nvlubSQCKP72MEtngf/WrmnUhLSOpjUpyj8R9E3pjuJNOvEVo2W1TahIbADbhuJ6kdCe1&#10;ekaf4qY6PdxS/O1xKmOmETbznv8ASvFPC3iWwuVtodZhkW8i3JuYfJgcBsHkZHUc4NelWVnYXmm3&#10;d0wYRTECORB0ZecAfU4Jx0r6Cjqro+JxEOWTudxp1pE2nz3KZw3yoR/exkY46VN4b+36be3N1DL5&#10;UvkuiDIwN4w2fXHp3rihZ3Q1C1WWX/UKrBQcZC8jvj3NdZIZroSM0gQFskgZHPPOeK76dHW551aV&#10;9zQTU9MsruMyOw3KSxKggADr9a6y3u/DWnnT2vrFbpJleQK3K4zwRk4GfoeM149qXhZ9V2TRXQkW&#10;QMqqCN2F6sCDkDPGf/1112sa/wCBNehg8P6dMXlsB5JfDIp6BgpbBwrdSfrXVHzOdPS5ieEvtthA&#10;1nozKtsJHEap/qwoZuFz0UDgegHtWVJr2geM9NZPD++Q27B2yCGByVGOOQxzj14Nc14jjm8O6JPp&#10;dlcpdrHukjgRhjIzncBz35HT86434T6y+mTXlpcJHJDNtlZDmMqU+5tbvyehHc14eLqtVFT6Hs4X&#10;DSdNzPa7WF49MiN421WJBjYDHy5AbPrzWJIYrLUXubIJcRKrKynlSHGD9dvUehp+jR6nJbS6lrEx&#10;uLS4nlSIk8CVeXVQBwAD0z9KztQWL7T9ohX7hGQMhcD1FeZjYpK6OiktbEVvEsKKgB27cbvoO9RR&#10;XumXOrQ6Xc3Kxtggkghc4zt3EY3Ht2rB1DVZNLklubpn23GPl/hXb0Ptx1xWTprWer3MzhsKV3EN&#10;zz2znpXlSleyR2qnpdkV5oF/J4gka3vEut77VkUFRkY6Dvn+lcx8XvCNt4Mj0+41y7jsnvNuEuGE&#10;TSNICVESn5mGAWJxgLyTivSfD2mN41kvfDnh/VP7Nv3t5oba7VN4trt4n+yyHIIYecFBTuDzxX4l&#10;fssnxB8d/HGp6n49vXtdf8N3hmuYpg8l08SSlJbaZ7hnceTcrLG4ATttVMbR4+aQlGCUIX5nvfQ9&#10;LLqLmpVHKyja+nfY/V3RdOtdLkSRpTcxEDnIOR16/wCf6V3gTS5opIZkaIA8P9e1cPpLW5tZoPMc&#10;TiQlRgHjsB2AFdVYzebJidN59emM/wAv1rpwyXKkjlqq7uZbpbBZGjDvHHkggfMQBycdM1mTQR3M&#10;PzqW2KShHH8+1d9oGjxi5ljjbzHZWTysZyD/ADx7VzHiGyNpcC1gXK8q7A5X0wTnAb2FdL0V2ZNN&#10;7HjWu3Wo6iqafCqBRn/ewO+evWuTkkWOGOaP5lVgG7YHp+Jr0LXrKytJIbZC/mTKcbegwe598/j3&#10;rmJbYWcCWc0fO7d6gketcUqzUnZ7G0bWsjzHxHodrfsL2CNoZGI3OvGc+o7+nvX3d+y5+0BrPgyw&#10;i0DxaguPC14AiCNAh0qUyfO8cUY5hLsZJVGXJJIwOB8vXGjS64Lm7gHMaKUGPz6fnXnsXiC70C6i&#10;t2u5bGN5MpNBjIcc4HBweM9DX1vC/EtTAYtYqDt+v6Hh51kdPHYZ4aor/p6H9EU4hgKrFJHMnVJI&#10;yGR1PQhlJBBHIx/jVSR3LELgemfWvgX9k347215a/wDCs9dKxJasi2x/drHbNOzCKGNR8/lyNlwp&#10;G2P+E/Nivvi4tLuDE7glTzuI456H6Hseh7V/avDHE1LMsNGtTevVeZ/LmfcP1cvxDo1V6FuO5ThD&#10;yT1H/wBftVxZ4g43n0/OssQyKEuCMBqnVV2gc9en9K+m5ktzwp2eh0EJjC7gwAIHB5/KrisiLgEk&#10;evvXPQSQTt5anle3T8quLzyvU9eapyONxs7mzFJGvI6nuDV07mJB4IrGiUPIJPvAA5X09zWykqu2&#10;AAM9qpTsaxpaDjHMMED3zmpnl8tQHBemxrg7snPQfhUgJ+7naRWvNfUhwGPIpbLDAxmpxFGFxyM8&#10;gj9PpUDvFt2KRu4wD6ev0qRJEkXawx2rXn0sZygr3J2jjZDnB75x3qjwg37sADgDj9asyMFCt0A6&#10;gD161RVxMRvARM8nvW0alzOcUyIK2zaeARk8VTkECDdGu3I5PvVuW4jQ+ZI5ZcY4Gc4qnJJGz70x&#10;j0wetUpdGRyInBj8gyo20ZxgfTisyaSPGD9Qc/hz9ak2yXSFY12Dke1ZMqTwgFht2gkcdc9K2i7m&#10;clYfI25QCSM4xnrWHfrJsLkjDDbx05q5LciZNzfMDz3zxWJd3U1yDCFCp3x1OK1Rjyma7iNdsvDH&#10;PFUpZhFA0wO5h+g7VfeLaBMw6jt7VV2F+GAOO2OMGt6aImTaSGubo3SjA2Y59x2pl06qkm5u+M+v&#10;4+9aeneVZaTJK67Mt0NefalqRnkKx9PQHtXXTmkZcpLLcJcYKvyD06DH1qEXUnmlcY9u1UhBviyo&#10;wwPX1PXmr8r+WvmTDPsOue+K64O5z1Y9SGaaQHykzlO2OPbAp8V4PuugUE59OO9U3aRomdBndjnO&#10;Pyp1tBL80I+bkMeOn4+9d9N6GM43RbaWJiFhJY+hqiJFJKYAHXrzVgIyLmQbec+4qiZokychmz+V&#10;dKZzSWhKXwm1xx04rKl3zRFI5Nh3Dp1IFaPmb+egNZnnI77kwAM//rpt2E9tAnWO3OFbc2OD9K8Q&#10;a5jRTbRjLRMy5PqDXtHmJNMqFepxg814ZqUnk6vehh+8acuAOmG4B/Svy3xYoc2BhNdJfmj73w3r&#10;Wxc491+TK8MciOXb5i3LH69T7V5/8YpGsfC0clu4EjTwnnugbn3/AP116LaXsEkjAHBZdob12n6+&#10;tcz43WO+04WyrncVLZHBVWzj29a/lXEq94s/pLL3ZpldrR7jw9LeWLBWuURc4AXkDdwa4Sw1FpdP&#10;WzBaM2545BG5WzlSOQD3HY16dp9zHa6L9nlGEA3buuQef51z1roXh/UJHjSVLBC7SGRs7GLHPIPT&#10;nrXkYmk2tD6TB1lF2Z5L4916OXT5mtJ3W6uHTO3jqeR3yMdR0xXLQ6hOsMUsQxhdpHQD2/OovFyX&#10;Nnq8qyoqrG+wsvKZPPyn3HI46UlhG09m0YwAgL8n7xJA4FfKyqP2jTPtsPTiqaaOus712tLe+3CR&#10;rUSMgYAlDJ8pIPY444xwarSbpGknlRUFxJwAOuBjr1P41qeE/Dyas/2cmQrtxhR8xIIAx/hXcX/w&#10;y1rSZrom2uA1tEJHRoyRh03qxkHygMp3DJHHvS5ZzV7Fe0hF2bPKofBdr43t7nT9QiwqgfvAAeAc&#10;BSCMEE9uoNe7+FPCKaUQt9cRytbwhMRqQu7AG7JOVIx7isPwfHc2+ZWHl5VX2jkq3ByT/SvQLrVZ&#10;J4pJrWDbd5DM2Rhs8NwP5evStKNOK9/qzkrzcm430PU9W1iPVtTsbe1bEskMcbPnKswGOfQ8V11j&#10;fz6VFdw7/KvIUZkIG8NIB8icZADHgntmvnPRPFd7BqCWsu6OR1Lj5QMBPTIyM8j3r3qKSG90IS2c&#10;ojugnmISPvOOdpxng9M9PpXqUa6lqjiqQa0R1XxisbfTfBmqXWmT/amjjt/NW0ibN1KzoQGVdz/I&#10;xYBTnOMnHJr4j8L+MPFOieP4dRgeSO0QGNrYnEc435cPjO1+Ac4JBAGetfe3hLxDqGk3NprTLEmo&#10;qokktVJIbZlvYjAOeD8vuMivJtb8VudSuNITw5Z6TE8O2RTGjvIZyWd1ljCg7scYUYPUZozGhCol&#10;Uc3Frolv/X9XFgqk6d4ON0+rNLVTpdxJNr1zbqsjbRC/8SqnA5Hqc4HSuc1mxjtJ5NbtIjao8LKf&#10;MbbvnYjbuAIwD1yCPzrQ0yx0ufQ2e4dlSYttgdudp+7jvyBWB4wn1PxYYdL0mNPIKiR1ZgH81eMb&#10;m+UYxxz3rCSe5uobHiXiP9qfxdZ283hSDw5b22pQyR+bNNK6BEQlT+62n5pF5U5KYIOCRivOtT+K&#10;V7fQnVJrGJppDtmhnJZS56MhBAx65HSvUPjBon/CReGrXTL/AE6N9QLwtuKIzrGu75VkJGwE9gc4&#10;4HBNeI+GPhRcXFjcR3FxcSXFqfkjkKjh8/KeMc+/I7V8tjXjPauKldP0Vj6nBfVlT5nGzLreNbvV&#10;tYNxqSoHjiVTHF/qwo4AUD+Lv3rQu/FkFlpmjR6FZSWl9p16WvGZEeN4lwVRVPILk/PwG64z1psv&#10;hLWfA2oR3Utv+/SIGUphtu5cgFgSDxjpwK5+Tx3qBvbrVbhEVGG0s4DsOAC3YFu2SOOlc9Wo4RtU&#10;dmdloy1gtC7YXn9kPd3KZaGSeaVRyGG9i23j03YHtXzf4u1G98E6ncLHJ5s3lm4liKliBJllxj5W&#10;Ix0616ofGsl5pwi00LGQWklJX5io7qT0OOTXj3xU8D+KNS02PWbKWQHUAJo1l+81qVAK7sACQdMD&#10;O0EZ6159WnOvS5qCvy/gdNBKFS1TS5xVh8T9cu7u4Syv9+kyLErQJGxZ5MEKzB8lcZKqFAByT3zX&#10;Zafpel3ctvb65HLFFKZGlhj+RoyThAB1A6fUelcRpfw41jwRepqHitopLDzEmQ2zf6QpGDsfHy7v&#10;4QD9fp7lPoSiF9bgO43aGeAEfdReqPkk7l6NXkwoVn/FWq6M769WmmvZ/ecvdaT9ttbLR7SN47e9&#10;J+zC3LLgRHkHHIOeo965SDTruz8h9VtnihlAYb+chmwCOvBI4rpdKuHtbOLVZ7iNfOkleIA7XIXq&#10;AOv5VzeoXMN9LFa38rsiAPCgBH3DxyD0XtnNY1IRbjNvX/hi6cXZp7HzD44sP7V1O48J3MTt50jk&#10;E8DcGwq7sYBHHB5x7V+QvxnGi6F4igvdWiJWSWSFnjO5vND4YMpwzouOMZPPvmv3P8YeGbn+wLq8&#10;nupCXcvEyYyspBAYkd8HGK/Mf9s7wklz4RtNdlmgsTpOoWoe5lj3eZFcBkk24xhlOOp6Hk8A19Nw&#10;ZjvY42MZ9T6bI8RGM+VdT4O1i9g/ssmN1aOX94hzlccnowBJ4xtx17Vzt94jabQ4dJ0uFocsBJMW&#10;CuB1KqB0BJye/atfRPhR481b4W+JvjW9ultoPhK50+1umklQyPNqbEW0ccQywHlfvGkbCAEL984F&#10;C38JWVz4c+36HMZJhhmbduVpH+Z1z2KHj9K/foQfQ+vo4ulUvGDu1v8Agc1b391Bf/2tDI085YK/&#10;zfNsUHawJxjaemPWu/0nxBLqm03EYSQrvIHJ3AjAIBwcg9u9ebiVnkNhOWaaI+WysQrqw6gL2z6c&#10;iu48H251WKSCfarwyMVIAUrtAIyM8kmrhN3NuVWuad/FqszNbSKJI5H37WGCo7KMcYz1znn8jt/b&#10;pNJ0oR5fdDGkak4JDOeOnOM9cD9KnMogt2EuVjiUSFz/AAkcn3GOuKbcCG4sGMf3yGaORDjBH3SD&#10;15zmtLvoOzukeOXkZt5RGGE87RMzgkjBLHoCOM/pWg80CS4sIyq7FGXPzdBk8eh49xWNbrLIGtij&#10;NcEjLDLHcOoHrxV63WFgrSOXwSCgGcg8gg9Qc9P5VzuR2Urp6F9pXdTLvG3pkDjnuT6D6UjuqTEx&#10;84B57nb2PbJqa8kglnNzaLsD7d+0EKp6HBPWkSdEfzMEKOgwR078elXdWPSjqaWj6S2uauLWQBIo&#10;xubact904IHu2M+2a1/BlvcW3iJ/OBIt42Vgy9eChGO2OTgVzr6g7SeXHuiV+GfOeD/CRx1x+Fb2&#10;hTzmd5tPVrXyFwsr4Yc88A9Sx71nKpY09npc9KizJJtZlCkjbx1z0H41a8hY2CTrls5PfBJ4xn/P&#10;8qzdNuLiWA6kyqeWAByqkIBuJ7k56EehretTDHJa3Bj+0RltxVyF3qRz9MelcLl1LhFWuMsIprJn&#10;ZGHmKRtTAP3ecjtxV0wRW6KIZH6DAZ+Bnn6ZPYVWgaNWaSFuYiQOcnnJByPb+VaEZsA721vIsj5C&#10;tjkjPPzAZwPf+tTfS5rEglk+zH7VjC7fmI9hx+HOP/11Uvr2DSIhcnIZEILjkhCeSR361eZZYLp4&#10;nkLg5I3DuBjHHb1rDvNjxmfaG+Q7MjIIyARz69aya0ZrGNzoby6g0OwOp3m4wjDRlPmyGUYIA9f0&#10;6V7V8DP2ePjX+0N4Q8SePvgfo6eI4PDl3FYX9hb3cC6qJJovOWSOyfEjRbATvU5IDbQ21tvyv4jL&#10;tbw220tDO5GznaBgZxj+L19qu+E9Y1T4c+LNN8TeFdUvdN8QWPnGz1jS52tLy13jYwW6jw+10LIw&#10;JwVJBBzW9KUeb39jHHUsQ6X+zNKfmm16aNfee3/EL4d+O/g/ro8L/FzTZvD2tGGK4bTbxDHcRJKT&#10;5UuAzoQV5GHYDIzg8VyqyecG8v5ZBwMgA8evofSvQtW+Onxy8b/CrRfgn498Uy694U8N3UlzpGnX&#10;0ME89lLKCH23xX7UygOwETyMgBGBgKF8tikZC7wglDIxIz8w5Az6nj1q5NRdoBgZYj2f+0pc3le3&#10;4pWv21ttdmXrOoT6BapqUBRkeXLoxJ6cnaeDgEc+leRXupyajrX2pwoQ52fKpbrkkuOWH16V6r4v&#10;ltRpE1lKvmLeEozHHylehwPukDpjGc815Lc2S2F0kEjbmCklBwBz04x82MH09eawnE9PDyRb8O6H&#10;8Otd8Y6VoPxX1Z9B8OaheLBdavDEZf7Md0Zbe8kiUhnghmKvcBPn8rcU+YZr9Yf2t/8AglD8I/2a&#10;f2XvE3xv/Z/1nUPH2oWU9jc3l/K1vLDbaQqCS7vVe12pLuJGFXzFMLK4ZWDmvyQWS107WrG+lRpY&#10;obiGSQIBkRqeSVPysQCcr3HFfrX4v/bU+Huj/wDBJG2/ZotbxdY8ca7aXfhF7aPyJRY6Va3+8Xkv&#10;lurxxtYiOGzklXMkuRJwoLfrvhxj8DTpVoYyKejabP5W+kZlGdSxmExWTzluouK29f8AP/gn5RfC&#10;/wAC+Hdb+EWs/FjW9eNjqmmXltb6bZtFIF1HzclkBVSvmAKXRwSuAwcADJzvG73M/lQt5S2Lxksh&#10;AYl95yST2IPTv1rmNEN9b6xeeI9QMk811J50+WOxWLjBYfKhCqcJhRjAC8V6Pq2lHVJGWdM+WnmI&#10;8QCjIO5QqdPmzyDxXx2OUXJ8p+vcO0KkKX756/8AAX/Dn2N/wTL/AGsdK/Yb/aAuPjlqvgr/AITW&#10;3bSbnSlhN0LOS0F+0azXdm7RSqZvIi8sxsE3qWG8ZAP6BftIf8FBP2Xf2hvCHibwN4I+Gl7a+Kde&#10;8U3moyeINQ1C3uLOztbgp9pk02U4uhdTwxRwmKaNYo+ZQSyhD+I2oyR+ENFtNG06RYrhpHllnbL7&#10;j0I44JwQABxj0615vqOt37QHDw3aS8bJ1dYFaQbA5EbKwZevUjPUGvnMbh7S1Sfqtjz824PwmKxa&#10;zF8yqK2zaulsmtrfmfY5t9J07w02lvAba5lnja3lwfLuEclFjYtnYygqVBOAoGBiud8TaTP4Q15f&#10;Dni1EguLGQwXBGxzDIMEqjrw5XP8PXNfp7oPwd+HHxO/Zdh+LnxI+I5stL0hLSHVtBt7SB9Ut7SO&#10;JFSSOKR/NluXY/aFeNHSSA7I/wB6rbfyL1s6nbWFpYm3ItSpYKUy7sGJUOckABMH5eQ24Melcsqa&#10;hYxy/MliZTgt4uz3/N27dnutbHBeKX1rUNbfQNLgQ6Q8pdXk+WR1zkF152g9kHRufYRar4ZhmVJL&#10;cHKoMYwi+rAjkYB/Hv14rp7S4i1ITC3AbHMu7IIH3lb2Hp+lTXUNhPbSWl1MAkgIAQlWbBzkEdOO&#10;/wCFdscSla569OlZngWnag97aGeRyZS2M/8APRc8cYBHT8q0TGFhCxE7t25iMDOeik/061u/2GTN&#10;NcaZKpSLc0SyHaWU/wAO4fKMZzk+9QxWy2s628CgtcAOsakMflB+6OpyepHYVq6sdj1qFJte8bGk&#10;S32mQyRRD51YEFuhbHG1h95Rz+NWH1bUNQ0XUdKumCJdYXdGNuwfxDGSDnrntmsoSIyGSNMRblBA&#10;bBAJx2ORzwKhmLQh2j3AgcAkFgD0GV4JI5B/A1Pteh2ezVtUfVfir44eOfjnceGrjxJplkZ/C+mx&#10;aHpotpJVWKzhH7pAs5l+cHOWDjccZwQDX7N/s+Xeo654OSyumjiNu3mhlwxZAoA5HDHHGeo96/AX&#10;wHodlf339jOUhZVM0LhD++IOSpbOBkcgmv2u/Y3VfBvhi8sNahbE+ZI4clQiFtvB5JZiAePlC+9c&#10;OY4h1KcoM/LOPcJThhowpq1novXc+9Bo2oDyr3TSqqMAgsQTg5xwOffpXf2LRw3kQ1hleKQeXICu&#10;disO38s+lUF1Wzu9PinVdisoEaDGMdeTxxxWjFYzX1sAoDB22sGGQVPrX5LiZyjUbR+cUaasrla+&#10;1XToLmO3sXdraNTHD5a7VGOp29hnoKzYEtr95I9adUiKNiXOcNjOD6+vGKL/AEuLTNSW3m6H+BQS&#10;Acep4OPrWR4wvre2sImi6uXNwSDnAHyhccEluDnt0rirYlxTlPoehSinZI841m7k1Gzhs7mMCzjL&#10;AfKMqSMA49CfTNUfDt1LaalBdkRhIPnVyMEOp/hHoB2Na02kLrJimMTbGQlEYYyU/LtwKj0XTriz&#10;kuLm5BfzmACHHy7R1HXJOeor5erVqOqn07nqxso2Ovv77UNSuxq4DG5ZV/fbsMdgx+PX61kXulQw&#10;XS6xMXmTy2LRKxV1c9MsOo61b+2W9ndLPqU4EUKALGTjB6kEdO/1ov5ri8uJre0lWEeSzgsMdOxx&#10;wS2cAV0TcZRd9WZKTi7dDmPsujXOkvbXFqyw7vMBkz5qMnRw2ck/z7ioYUtbiF44l3Fi3OCDzwSf&#10;r/KotPvZp44bAIFkRRu5xlfUk9+xq7a2+qX2q/2Xp6h5ZR8ueqsD0JHb+Qrgp2kk4ry2NpXRi619&#10;lsJBHYq0rxqDMwBaPLfc3dsnBwDXS+DdMstR0nC8zlEYeYoz8xORz0x2FdNa+FtUsNJu5r6Py4gy&#10;GTYwY7hkArnqASeo4rJ17QLZtJgTTpngFu44TOX2+pHp/PmmsJKEvaNfLYylXjJcqfzOgimtNLdo&#10;rWRJCi4kOc7iO2ema0U1Gw1axks4juhLhmyBx0IGOOnUVw2hvbSWdzd3KmRmdjA/pg424PB/+tXp&#10;emxfbdLhgVV2xAn5FwcdySOv4100KvNoux52IlGL8za0a6SCzmEcexOQq44z/Ex4wSe9Z2kWf2XK&#10;zxLHGU+4h3Y+bOSQOCfSt+60u3gt0itJMpGAdwOM55IwffvTY0Yx+Wij6ZxnHTr3/lXoqOq5t0cP&#10;t9/MvRaglszJYoFkchdn8WB3z04616NpTRagiNdBoyU6joSB169+prkyAkircRj5VBJ4HBGPyreN&#10;9bTFIbJCkQTDgdh2Ga66FTlumzzq2uxTvYre6lWMZJHLEHjjr+FctLPBb3giiTzIY8A7SMYHQfjX&#10;Vaxe21vZJFYg+fJkEgcAHt9a4RtHeBgy5dsc5bjkenr6etVVlra2ok1Y56+mlXUdyNsUDI7DJ7Cq&#10;8bXE9tcXcxIlaQRxggfMoXLE+wbitO9BtpPOmQCNcEbhwfp/hVOzaPUYHghG5WOCMEZHcDNYQotP&#10;chyskznYpJ2kZF2AhsMFOCDnA59/SvMfG3iHStP1FvtMi+REOVRSXJ6Nx1IzwMV9AWvgSS20G+vJ&#10;bpLf7Ed8UZ+eSdQAeMdMe/pXyP8AF3T4NIb+3ZJPtFvIVJbgiMs/JfHIPYe1TjXUhR5kjbCSjUqW&#10;R18a6PqenWtxxuu3JR8g8AHoccZxx39a5PV/Dlk/2q6bDgAAKwAII6dB71zlhrNtPbG60p1SNvlT&#10;DcKQPm2jnAJ9P616Lpb6fPo01sW8yTdjcwzlQBj6/wCRXKpxqKztc65NwM7RtElng8qGMWyBdqls&#10;ruwOw7A16r4HsIotJeGYxy3FmTGcDJEch3AhjzjPB9TXOLejUbtI7aIjIwwHIP0x0Hbmu20PRo4p&#10;FvgOHyFUHv0JP9M8d69nL6VpJx1scGJm2nfQq3K2EN39nuZ4xJKDhC2DtOeTz+Vcdf32h3qT6Xa/&#10;vpkJjkDr8jE8Ajn178elUPGliItVk1OItvIwwxxx/dOegH/1q41ruyFz5Nu24yY3HAySOcHP510R&#10;ftJuNlZFRp+7zJnDeJdHguZW0xX8g25V3yfmZT90HPTnNcLcvqsukLoGixxXepm3kW2+0TJDEpBw&#10;hmkcjbGGZMjrycZNd/4ovtCkLi3hZrlnAkl2kA4ORuY9SO2OPesT9mb4YXXxS/aX0XS723a/tLG+&#10;S+1Vo5mga3062lDBndFfCeb5SsNhWXcYspvLrvhsCnWUI9XYurXjChKrUdlFXP6Evhb4IT4a/B7w&#10;h8Oixa58PaNZ6bcMRtLTwRgTPtwAAZCxAHUYPUmuol+/mfAX1z29a0Jb1Ly6lknUqzEsxBxyT754&#10;9s8VQiRDIwY5Xsvt71+2UYcsVFbI/mTF1PaVJVJbvUmSIyrvQ8DP+c1o6dtibyyfmPFQrApxs4wc&#10;4qa5zKNseQRjJHeu+LscThobkAi5LDgdfb8fSrCyhQrJ0Py5HNYkUkisImYnIyQe/wCP8q1EYhQI&#10;hjI/LH41sp22M5Rdi9MA56YU8E+/bihHPk7MjK/mffP+fSoXkDR+YCUGPzqITliUbuODXXCoc7hY&#10;e7OMsvQnLGnRuFQxA8sBznkY7CqaR7QRn7vpUkQB27m6/nmuqEyt0aC3IIKqfnPXjkCrQJCjByP8&#10;e1Z6BAWjiYlj0OOw7VJskbCljjqDXRCpbQw9mi3swv707Sc/XNPEkhRlULuzjpwPwzVNAIR85DH1&#10;PNWYWwNvCnOM+ua3hO+5jKHVEwaMDdMcMoxx3+lWGkEqB4shWHX6d8VCsloH+fI29sdf6UrC058g&#10;lFHPTv3/AFrqhLuZS8iUyS7/AClAZD1b3/SpA7KDHJ8uBwR9ev8ASqpWNBiInv7CnxsQ3zncBwci&#10;tlURiqeupegDHbGMbiTjr/nFW7ZES8DS5OeDisz7RujL9CjY9/arizoEFwCeP5H29q2jIUad9Dry&#10;ssPzK+c8568f59atIVK+YOSelULWZJ7cOhwwJwD0/CleXMmY2+Y9R2FbKWpz1KTTNJ2iBDH5vQL6&#10;j19a01CqobqrAe4rEjbc5ZFBB4561OhuCVlUqPXufbvjvzW6kYzhdGiZE3eQiYjB6/SrKvG8YIGO&#10;c4+nf3qnJJFhTIwBOBj1OOaej7W2DkD/APXWid0Q4J7l1SwTdKvvz2/yKuQyLIDu6jsaoxbpvncD&#10;J4/z9Ksh4YixkUuMfQ1rsKVM/9P+u0jJxz1/Wnklj14HY08lR7k84pjkH5iM57471+/QP5vsLh88&#10;jk06QKDuYkAA54pgx0Rs+4pSwVdx79TV+YRegeWhOQAeuM9aTZv+Y9umP8/jQNp4IA4zj6etDYUZ&#10;c4B9KVykxymTGBznp6UoCom0Yz3pvmM5+UYHTnjNNUJ90nBoEhwGBuPJPalOej465+npQd7EA9FH&#10;H1z3pPmOQM49/wClDZSVhGK52ngfz+lMLKD8pINNdd7DPC5z+X+NTbRtyMADv9KOboKzI8ktx+Zp&#10;4GwDvjrTiAi/IPx60ig889B/XpTlZjihyMCShwvvTY0VQqIwLEjaO5x3oKhvlXgfrUQt4/P87Lbl&#10;6YOADjGTSYpMmkEpJ8x8ng+/NQhgMKD+NTJCsWSzF2OOvtzUTNucEYI4HFOIhoVS27OMdveoZHLk&#10;gAYH6+lTEqhIxioyQcsOtaW0LhHqIMPy2ffFQShCpzkL16+lTB0DK2evQUjSq8yxqMnHP+e9O5LK&#10;O4FNkfzD8v1qQ71i8lBgEYPrzU6qm/cMkP1FPC/MFYEA9cHn0poqL6GbDHFJM0uD6Aeor5Q/a98U&#10;6noNroFvp1xsS2JkkHl5Ef2jO15G6LkLhdxyxHAxX1jcpItybdv7wHOR14JIHb6V8h/EaA+NvE9x&#10;q0h82xjlcICcjYn7tcL0w3PPoegr8y8VcVy5Y6K3nofo3hbhm8zVdrSGv+R+b/jDw14k8W3cWpaX&#10;MktrKGBlPzTSSn0VcZ9OOlfoD8CvDd3oGkx2Xnm4mjt975+8JGwWDA/dx06nnvgU208MaHPdwW/k&#10;riFt2wZXG7OSCpBGRnpj617NCLG3ghstIiEES7QNgOOmOvLEnvkmv5cw2AjTnzX1P6LzPNZV4ezW&#10;xvLcHTVSW7+facHb1LHnj8M1qQavov2ZNUZ97FseSBuYDnls4wM8fyrBvkhMUMMrbixIKjHGOM8H&#10;j6UWkFjHMGCqkCEsxbJ9l/WuxyOCjALi4s9KsxcXA3xFN7bU3bB3HAJ9veuK0/Vf+Ehtry30N3W3&#10;tSzebPE8EkgJ4ADgEYzxkDjFdVrepJJZSeUGeJgI0KAkM3Xn0Ga53T/C2nRpNLqt3Iu8bzEqb2Zu&#10;oVmyMD1AB/SuPET0O6Ebspzx7tEjX7VvdJQuzbkkEHOfbHX16Ut/f2OlKdVRhE4AYKq5APsvXk8Y&#10;qbUNKuLLSLnWYZUQwqh+cckyHauF+vX0HfpXlkVzd63crAq7m5A9PrzXg4rEqLsz28HhG1czvtZf&#10;TI57eNxK7MZhKAyF8ksEHUDPNchFDYyWLTWaeeAxGIep9V4/yBXQX0ttPqD2aXSx/Yd4AGdrFsbm&#10;45JXoMfrmvJ7zxFb6Jq3leGrc28KjdMxJ3SyH7xHUKp4wB9e9eFicXG3Mz6LCYWUtEHxR8B6LpsW&#10;m+KlebUE1JGtlsJlVfs0sKrI7fKQW3Bsbm78DgV4F4utl0Szjc+XulABjDAlFzwCD1Hv07V33j34&#10;ha3q7LLboENvnasg+Ug8HB7MexOenTmvCb1bvVNTk8RasyyBhtCk7UC9cZ9M+1fMYvM4uXLTW/8A&#10;Vz6zAYSUUnJjvEklvJax+U6kvGcYGQcnvn0PSvLZTdW/m2V6gJYbvbnvx3A5xXfX+ow6xaLuh2QR&#10;tu4ODweenY1yepSQXc4i0xSAw2qGbczNjqB/niuXFSjL3ke7Rk4qzOB12fyNGS5tWMUgfcwY8Pj7&#10;v1z6V4p4v1LUJmMscsksUzGSaEsRErkDbtj6Egjj09a+h9d8NW+t+GbyCd/LvbaIzWzjlAyKSFYe&#10;n0r508WWt21lFqN+xiMIUKE5JYDI9Bg9/WvLr4eUGux6tGsj4g+MF/PY6fr8NkiLJbWdwNp2kgPH&#10;nIRuDhsBQcAnHavyAuLzW79LWCcPFp4k80QMPmfah2+aCSS27n0z9a/UP9ta2TWfDen6/o8k9rLd&#10;BrC6CuIxPHD+8YhsfN5ZIUDr82M1+Yl/D88MEytHKUKruOcqcAYPcZHBH4V+9cAUuTDX7ntObqUo&#10;lSGa4SQvKDhlO5R1z269P6CpPtEs5ijdFRVUFCcEhup5HB56CkRJPMQoykxkj+8D6/8A6qj3Bt0Y&#10;fOz5slfl46AL3GOo9a/QpNdEbUotbsNztKVMYZx1K4OPcj1z/jU4Yq/lsylA20MQAxA6EduTSW9x&#10;HcXMlwpJ4yVxwdvv/nNS+ZHHo58SqGniiLM0bLgDnK5PfK9OeSO1CfY0l7ut/wDhiNJXVg7I5Lne&#10;A3zbQo6+wHcV0/hvwV4w8WtNL4a08z2djNFHczFR5MPnDcod+cfKGfGCSBkcVl2WrWE97HIpWRp1&#10;MjxFwJCuSCSmcjA6e/erXhjx745+H97LH4PvnjW/kgS4tEbfBdjzAEVhjKnadm8EMBwMjiuuhBXt&#10;LY58Vi3y3iz2/wAe/ATwfoXgxfGGn+PdO1PWINWfTYvDogliu7myXBOo7/MdYUAcYjkUF9pCsWUq&#10;PEJ9JvYtSWwtZF3SPHF5rmQwLvxzI6KxRVzhn4APXivfPiBoulaD8T/EHhAOT9jvpLcrOg8z5VBZ&#10;WkHyyFSxHHTFfUf7Gfw08N/E+z+I2kWN/cwnSNOt5HMd3JZJPaShozboscbyGdpwcsCcocAcFq9C&#10;hgPaVORaHhY/NqWEw7rzk3d+R+anj7wvF4DhtrS7v7a7Yb/Pa1kEkJeIby0bHG4NnGPUdea4vSdY&#10;Cara32mOqXVqFnt2KjCsCG+ZT2b7pHbPBr9F/h1+yv8AtIR/GG28BeCPCtl4o1TToUnhN9bpLp8q&#10;BXkEplb9ygVQVcMpO8gFRkCvSfBH7Dnxz+MPxN1PRfF3wVtZPE2k38cmpW2p3H9kaXBCZFhMDPC+&#10;xWZ8iNbZ5h5asQCVw28OHMTUbdKD+7Q8XE8dYClZzrRWl7N2Z8c+I/F/xP8Ah74PsfEuhReG9Ss/&#10;HFnNKJNsGpXOmpF+6njdCVFpKoblXBf+78wr5kgjmMiSTybkUBtrElskdR2z9a9f+O/7P3iz4R/E&#10;rxVp8+lWkWmabqU62s0F3by2ktobhoV+yTblknMTqYzH5fnhAvmpGc15JHGHXzW2o6t8pUdcjHzD&#10;+VeNi+eE/Zz0sfU8P4qni4/Wou9/uL8KyPiQBj6lSoPtjPykk8fzqeJrgrKJN0fmr84fBIA5IDLx&#10;ycZNUlKmLynKrGGGSTxknjHbJI+tWnkCFhIGCAY6kDOckEY5OOh6VyVJJbH2NOF1oRrbPeyJDkys&#10;Tnd02j+Ie47HjNMi+YYgQ5+ba2MEEnHOep44z0q4jhlEkEmWcYDAcdeh9x3NRO0htme5DHLMQUHJ&#10;HbgcBvQfjWfMbxppMZtZFMGNoAG4553Yy2c579O1NRXdDaQAbc9WUEk45JbFNVFVVjgO4b+jdhjp&#10;nkE/596kDq0e1WcbSAV5H3evHqKwndHbCEWvQijjf7LLMG2bduDL0PPI5PTHFKyh2aYFS6p97qCH&#10;4I9iO2PWjYm5ljwu49cA5BPUr05qy/kDM/G3OWBzwemMf1p3stTT2SexXRDEgkC+WBknJA6dDUoY&#10;qUlLFV6b8ZHA5wf/AK/pQmEww2464bvkcDB45z+FMPliNU3h4YuB3z7bfUdPU9ayb7lctiYFoQXJ&#10;aPBXcgGc+x9j+fvSlFG2ROCo/dlPXqDg+nemyWu8iEoUYkYJY5POTkDI9uOKgIRdyLy5+YoeCozy&#10;PT6fyNJjs0rkqZuTIDJvO0NIV5AOepUd/TFQCWTJ+0YKkfLkEEFcnCkdD7VIzmNDcwgb2G7n0Tg8&#10;jr6GmZnRlQO5diQGbbsBI6r7ketNMyaQ/wAmREywKnB4UjpgFgAemeK9f/Z28VfD/wCHfx68IeLv&#10;ihafb/ClnqlrLrdsIhcu9iJVMxWFiBIyMFkwGDEK2CGxnxyOKFrhCy72RGU9iRjuTwOnanSTQz26&#10;bfMPluxbeAuR24BJxnoe9bUKsqclOO6Zw5hgoV6MqU9Lq2m5+0X7Z/xh/YY+O/7ZN9+1F8WPiRJ4&#10;z8Nx2Wn2mn+HLVbyWO6it4pre5tkAWFtLtvNdLxEJUyvuxsZgx/Fu/s5rVF0iTUbXVLSAboriyd3&#10;WVGYsoLyqp3KCA64xkYySTUPyvudQSX+U4AO7PUsRjI9u9R/vIn82JgFkG1hgPlh0Oc5XA9Me9ej&#10;jcznXfNJJM+Q4f4Uo5bD2dGbcdte39b/APDI/o4/4JHfED4ffFz9hXxv+y18TtOS/j8PXr2s9rGk&#10;qebpOtSNOrs0Oxkbz1kAMRygyWKBlz4P/wAFLPhxJ8BP2qvAPxZ8EeANE1TwJr3hCTSX8NW1m1lF&#10;PFoLD7QbhokLebCk8LW16d7oECSAqhL/AJB/AX4yfFH9n34nxfEb4RagLLVVglgCEv5EqSoybJkD&#10;BXRWIkCOCvmAMQTjH7EeEfg1+z//AMFHfh1N+038RPiH4j8N33hSO5fxnYWt090+mWMFk7XMenwy&#10;vKEs7lonuI2ELKYy8JWSRcj9ByniWOIy76hVXvR2fofz5xbwHVyzOP7YpN+zk3dLe7VvT5nJ/s7e&#10;BviR8Z/2SfEP/CrbqyPxG0rU/wDhNvB3hm0UTSar4XSNobvTtPdcSvLbTpNkKDOskMYcYmQ133wK&#10;/bRh1oW/hhLubRtQtZjHKb6IMnmb2VopXl2SLN8vzZAIOQ4D5A+L/wBhPw54Z0/wj4n8aaHaW/ia&#10;88U6JqdpoljY3OfE3h7Uod0mm6gWiaBra1ulZFupo1xIVRtpGYq5744fDD4p+KriD4wXGrXvxF8W&#10;Q6FbX3jpfsqnUNOvDtt5pZjbrtuViZUilkG6UEb5t24lfieJMtp1qEZwXvLt2Pt+FeaWJqUcZd05&#10;aptX5X63emvXsfv7pnjqa8uPL1VpVnt5GMsQYsoZSNpD5xj+Lbzg/nXsZ8c3viTVLfW/E5UpLHHC&#10;1wFPn7d3LN2c9uw5z2r+bf8AZ1/ap8WfD3VrEx2qXWmwxiBrbeyJHHJl96khm5yBjBHTGBiv1S+D&#10;n7S+qfF3QF8S6fYRW1xZ3E1hc6e1yJmMiMoikUPsYCUN8owcYPYg1+VYzK5NXWp9LmfC9bDS5o6x&#10;7n6Majo9qlmbrSZjcRMSQ7MNxDeq8YK/TpUMzWmp2UVnEYR9lKylSvLlcA7geoI4yOK53TJILSCD&#10;VBGSHJDMw+bcOWTj0rei0COAW3idrlLnTrq4aGNSpDxOF3sN3oVNfDY7BqN0keRh6/Rs6l7nTLPV&#10;ri30uJks5ZPNgDZxGODsAbJAByAMnj6VyccSPeyWdwzxqxaTknIY5x17mlu/EYuNaFpaQtHHay5C&#10;kDLL1JBOCQR+XrXZahFpN/qC655bxxyENtcgEKB0yDjg8+1fLVsKpN8r2PTjUstep4/4zVtDljTR&#10;gUkYKGBGWd2OF3Adevt2ruvA8VrNNLFfzNayxIAyydN5PQn+6Bznn0rpho9tb38eowhLoNtMTBg2&#10;AOu4fWuh8U399faNDGsSCWBmLyBMZRiOexO0Zz+debQyvkqus3p2FXxl4qH4nsnh6z0+7TRNatPL&#10;vXuUjkeE/KyM+Y2Un1DAbug7etRaJ8Q/APiLTV0/whrVo9xcyER2qOY5VkVmjZPLcKwOVOM9cZGQ&#10;RXMeCtOXT9Vjitrhmt5wYD/GyFDvXAyMbumf/wBVeUeH/gtpl14hTVbxHWAzTTrCsgVY3BLRElhu&#10;3BsH5W6819POdZKLpxXmfIVMPTblzv0Pq+61i2t4LdNVVxOCoklA425AZgRwMLzjviuh8V6TYxaB&#10;No0czTwzEMLlSBlDyDwcY6Ej0rzWyub7/hGRpuxbhot6Cbksy5J+YknLEnrXUeLPEFidDs9NmRo7&#10;m7k8otuxGo2rkbAMkkn1xj2r2sO4tXZ4NWD5rI868davpnw80G31XVr5bITrtSRiUkk6Bdo+8c5y&#10;x6AdTXinjz4n+KvAv9nT6MbUvczCK6jnUSbUaNmJjdWGH3gfeyMe5zXnPx18Q23jTw3c2uqah/a5&#10;juIrWCVB9oKJAzqsSPEuShfqQSO+eM18mfBfxEJtfHh3UbeZLu7QqYJQVRGZiQQsnZhyp5BxkH1+&#10;UzzOZUqqoQ05tn/Xc+tyTJYzpupU1tuj9GPh18R7X4hWpn1Jo7O5I8+WeRPLV+owByoORjaPrUHi&#10;/wAVwWsyyaSRKWGNw5Bx1Oe/HFcN4Pt7XRNOlkNusyCQKYgduQehHXv0963/ABF4dsrnWU1PRbmS&#10;7iNjHNLDtwILls+ahOASifKVbvk1zVKtR00nrI744enGo3ayLXg7416YviG08La0xgt5LkJCIzJP&#10;EJ5s5ZRj5C+3DPjb3JAr6m1GG61VBFp+RFHhsjqd3IJPofpXyX4S8GQy68msaHbiS5slC+YGC4WU&#10;4YnnB4yO/H1r6XudPubCaEyyPGQzIdrEAgdcf4ZxXjN10rVXfXp2OfGwpOSdNWNtLuJpg2pWkU0Y&#10;O143+YEYwfQ1z2k6EluGsrN9xzuLMB8+3oPpj1ro1s7i8nWSdwrMoXIwGwBx9f61xlxquoCBp0j2&#10;Rxn543GHOOvuCPaqu07swSbVjg/2gbD4vR/DKK1+BmrzeG9ZtNUivQ9rcfZDNEymOWOSQxyLx8rq&#10;XUjI9cV87fs5fBfW/C3hy91DxHYRW+v6lql3ey3UhM0u6Zt8xWbPMc7Hewxgtlj83NfdE1vYa3YJ&#10;ciV3IGSrD7oYDOQelCWUENyro2wDDRhecYxXNXwXtaqqNv06evqaUsbKFP2SX+fp6Hk0Wha1aSnU&#10;V8vZGSrZyMjjPHXIxxXTWcujwQCZp1iI+aTccEc4HX19u9drrdlHeQSXEYy6Z5BxnHQ+/wBK8+tr&#10;fR5tKmtdSMpMgLHoMYHAU9PzqlRcHoZRqc6uxsl9fXkAn05TC6qy/KSHIJHVu34Vz9knnzpDNL+7&#10;Qk7T0LfX3rz6xuddsdaSWCV/sU4COu4KCueSSe4GOmK9D0ywfVJDDaSp8xYqwYFSFHrXNRxKqPY6&#10;atLk6k13ZQa8VjkQRtb5wRnoD0/z1rzJ7S7hHl30YyzkKPXBOG+hFerQ2mpWr4KDHKhl6c9ifSoh&#10;awSnypF3TITx6+/StpUeZ3OZvTQ8+s1urZbwqVO2IjAPTv09K8w1Xw/pfi/QJtDndrVrhVcupxIr&#10;KdytGezK2M+2RXu2oWAIaSJfKJG0seDn3/wrzfUdJu7FllIAPboV59D79u/5YpSTTSeqLoz6ny9p&#10;moeMfAOv2vjKG6kvZIHjNwy5WQNACqbuhwAxCk9AeMV+hn7Nvxrv/DHimz8cX2p3l14W8T2sUEyy&#10;NuMEnmYt5XL5YRAhlKR8ZKk4VSa+Wr+EQ3jXRJbzPm3A9T056iovBNrLY6o9vYzSxafLvaSJPljU&#10;v8xMYHRty7htwA3OMnn6jg3Oq+AxEfZydr3tfr39H1RwcS5fSxmHlGole1vl/Wx++IvZUdhjA3E4&#10;zwRnir0d680fzrt9Cfr2r5++CPxP/wCFh6H/AGdr0wl1yBSXnJXN6iKmJVRefMAP784ADcqOcD2i&#10;KdnU4Gdp6+446V/bmV5tDFUFWpvRn8l5ll08PWlSmtUb6tl1J65BrdBLrksd2O38q5i1uQXCzEgH&#10;n866dDG3zRkEdRXq+0seVOm7jd0rOpRiNhzg9PfNa0cnmuCvUcj2rPHUhVxx0pPOYPlfY4PHX+ta&#10;KdxJG8vnqw+Yj/GpQ7su+U8jg4rKknR02xA5GDz29f8AJqe3vMqFK5I9Ov41rGVjOcXexfk8xlzg&#10;cdecHFCzBZFGCc9fpUMc8ZXzcY65z/ntUEV7tT93lQe/c/4VaqXM1TsaDTKHCN35Gf8AGoCihskY&#10;9T65o3SlS/bP0P8A9aqjXThR5i4IPIHQ+ldEJ3RFSLSLJhhJG7leM9xx7VTvAttJvhPAH3e4/wD1&#10;1bjngLBJRtyc81m3yCS9V4chSPmB7EHpWvOYWIjeFEZR0fOcnnkVg3k3kRMZSStady+4jac4OPpW&#10;LrAEkJiY4U4OQa6KbutSGCukdurryTyfxqhPcxRguxzkD3xVLyZIVVgcqQAP/rVWdCYiy9ufwz/O&#10;umLSMLdSjLcSpG0aDecZyP6VBBezrHmSJ3A4yBjk1aEi2zfaSuCvOO3WvQdKubHU9OMiqGkHJ5ye&#10;OuPXFdMNyZRucRJeb7QxOpCgZ55IHr/OvOXltfOc2h3oOV69frXpd9IzGXcmGb5eB2xivNjYqoYO&#10;flU7SV68f4V0qN9Tnit0c8PEl1E/lNHyP555+tXV1G7vUZ5TheAOnf0qpqGkzSp5lmgZh6d/fHv3&#10;qtYR3DK0WCWzz9ela0m1oTURoJJcoPKV2IB6cHmun0S3vLyRpJDtTB7elUra0tYoT53ynByV4rXs&#10;fE1hDALCDLlOM5Gfm5Ax/wDXrvpM5ZswPFIvluFistxULyOnPr+Fc5aPOkmwuGde/TJx6dBXp+s2&#10;c02k+ZC22SNgxDDIwevpzXk9zKy3L7l5B2nPf3rpV1uc80nodRGW2BX+83eqhhaOLykYbhzz6fzr&#10;Ks7meWLzI24Q4ODz+NWhIjMzv1bnnqa2Zko2Gy2u2QI7/MBk4Havn7x3bz6T4oaGJ2xLbxyFsDjl&#10;lx9Onv719JxbTJ5n8XSvA/idZX83iez1BdhgkymAx3hVHfHBBPT0PPSvhvEilzZTOVtmvzPruBKt&#10;sygu6f5HH6KVS+eKTsm4E/XtT/FSGfTgsLfOQQOvTIPWrcMAt7l1XlJBzn+EDt+dVfFe17RVt328&#10;ZCnqccda/kDE9T+mcHUd1Y57R72GK1m0u8bnBKE8jB+8PYD+VaF5ZIlh5ES+YqtkAc81wFrfR3Uo&#10;YACVOSOoIU/0r1TSLiO5eeRcspXfgDksOoHuOOlebVkmj6ajCSeh4H4huIrxpY2QErJu47MBtP6d&#10;feqmn6XdatJFZwFVfOS3ooqDUTdPqt3qaqFtppmCAZzg46+nIOfetHwvLHBqcciybMttUdj65/p7&#10;18dXd5tWPu8OmqasehyaddaJpyQaYGSU4USw53ZJ6qRyrA8gjoa+ldY+JOqT6PJpbSi6/tO3U3rb&#10;eWkAwCQMAH1UDGea8DhuLszLPK5wgJC9un9K0tOv7qWyN5cg+XuCKw9ehx9TVU5Sjez3OapTctzU&#10;0ZtPi1u203UdvkXLqjENtbHQe3B/SsvxXqs3hO7uNHuY3ju7adom+QAOEAbLZ6Aqe2a6WzuHTTLi&#10;WwKzTQzvMwAyxjWPeOCOeAenavlnxP498LX/AIqkm1K+E19IzzXCRLv3eYmezdRgAAZ2jAOK56+I&#10;UElfcrDYf2k9j6j1bxNZ+ILyx1S5e2gSGPyYVVRuHnlSykqecleCR398D0bw1drDooti4/0YuGaQ&#10;4wGYtnPHA6V8feG7jZqNnrGq2v2/RflmjlC4aSNBnaFOCCvTnHTFe2RWOrazocXiPS5FdXIzEcgl&#10;XUncPdehAyK66VSV7pEVaVnY9C1ow+Lr2J5Lt7WO3WMeZGCxKLIH3IoI+YEdR14+h9E+1aB4y1Kb&#10;UklM2oIhk4BUEA43EdAenUV498NNP0oeJLa01yZvsRkeWed5CGij2/MoPOFJxgYJBPFR3t7aLqS6&#10;NpF4o2Ti2jZX2mYyP5YXzOB82QPTtXXGp7vMyHS10O4sdUju9V+3WHlzPpjBpYmOQysGXnHQMeMj&#10;sK6OXVNAu7G2kjijt7iWPMgiB2B+6gnt6Z5rzHwX4Zk8J6udJ8RSPb3l3DPFPA+MqYZSUCkZDbk5&#10;HPAzU0ug+IdT1Ce40otHZIyxIRjDYPzHBP45xRByXQqFr+RY10o2l+djzcuIwuAQQTyfoK5HxlqE&#10;mjaV9vmPkRRuG3gZdj90D5RnPoK0pbldEM2kazIyIkhKu5Bwr429OoJ6H3rlPG2paTc6U2i2m+5V&#10;JAzEj5OOBgk5PPf/APXXLX20O6hD3r9DH/tOfxBEtyrFlkIcuwI3heDj1GM4r5h+IWivb/6RpluZ&#10;LZml89eeCW+U59McYz1xX01oZW2vfIQC4D87XPyqCAOPauO8R2V3Jp8ukWSgyXztEqAcsAdx2D2F&#10;eDmWGjVpOL3PawdXknfofPl3oyadawzXjMiS7Vn8vhtjDk5PQj1HTFfTkktr8SdKuNMMkSzrExhh&#10;nOPJDKFEqNjCKcYJ7DqMdflq4l8Yahcm1a3i2OxjQSoVYRgndsBOSxxgFuK9X8C3iab4fuy7CVbi&#10;P7EEKksAz7SoI5wMZ/8ArGuXh/Mo0ajhGPuvf5HXmODdSKlfVHAaVN4it2hi1hIXMgJDIv3iDjGc&#10;kEDqPrmq2oajY3l9cXiACSTK/ueImIIVvmBwenPA3Gulu/D96mqx2EEguIyZHjTPCJ0bpznj6A1x&#10;Wn6RnTJ7y0lJjt33uTjJHJIGOnH+c15mOxU+dxS01OynTj8Rz/8AYmnXerJqE7n5QVAQZAy3zew9&#10;xVTVbPw5JaazLPdLHdadE5sDkss8gAZY8DIHmfdUnGG9gasXOtW0d49ikAjjVd42nG4Hrx2Pqa8D&#10;8Z/GX/hCfE1rpz6Tb32nzRb7qAv5U25mxGRI3GF67cfOT2xz87VxNKPxNfiepRo1ZySjv/X/AAx2&#10;WsaVNdaOs8sqxLIynY33BtORnHQn17V81fGG0vbjXLDwzqtqk9lqTmNo5IllV9qq24KykZVTnI6d&#10;fp9LSy+DfHOlaLeabH9lXyG/teJmbaZjKcJF6qIsAkrndnqMVZ1zxn4hg8OP4XkstOu9LVpGtvPt&#10;z9stg/3CswOcryBxypwwIHO1GuoNTUtFbVa3/wAty6UpRd7a6+Vj8ZfDHhOP9nTUvEHxK8czWPiP&#10;S9Q1J9H1TwzEoF3qWjXyn7V5b5EduWG0W7/fSVNy8nbXtP7e/wCxVbfsvaT8OvjB8EvEE3ir4RfE&#10;LTFuvDl9cQxwXaRiNJjDdxqIwW2SK0UixAsit5v73Jfiv2lx48+Hvxf0v4v/AA1hQX+llDaGa2W/&#10;iknZJECPbkfvlPm7dh5DEMMMBX6Cw/sywfH/AP4J2eI/2ffg14kbxrqnwMv9P8eaPOURZZdM8RWE&#10;o1bTjbxt/os1rq0F1M1o2WVFTIeRttfuuR5262E54PVfpv8Agvvt3PMzXNquAxeHxbqWjJpS7NPT&#10;to02tb7X7H4B+IvDtlqccmpW+y3uUQGOVh5iNtHAYdT+f4VleBbdbS3u47vDTCQqMLglyo3++05y&#10;D368V1umTiaxjuZF+SaNZX2fd2ypuzjtwR8vb1qSw05dItDboC0jEv5hG5m3DO3cfQDg9Oa+uu4r&#10;VH67zXSZDq8zrEXw6KHCs4ySFXBGBzn8easxxx2ulyXDH94w+YEAgDoCAOMf402/uZhp0l3bSIZI&#10;42ZeCyuo9eQRzx157VasxFcwwSSEgsUKLweCoJyDwec8HpW0JX2NIT6s8fvIjoutz2tgwICKAH/g&#10;3rnr/WjSpruzgmvIDiWIKsbuCVB7sQOCM4x+VF1p4/tK+ZBvXz2AIG0AE4HHt0yM5ra0+6a0zYW8&#10;Ilwu7yxzwBnkdicd+9Q5anpUtTMjjmCyKnPGWORgj8eAc9qSQyv8r7woG3dj9c13Nx4e019CEmms&#10;yy3HlzBdoCguOQwPIC9M9c9BiucXT9dezS2KnyI8nbGRkehbI5J798VDfKd8Hcr2lhNqd9HbW+1V&#10;kbJDtggAcnHf26D8q9A0y0jtbRbWNX2QHed/Pzc5/wAQPpWZpOmJaLNcxSLHO6JG7lSWIHzYBJxj&#10;npjPbmulxslRwQVUbVZeh9/r2Nc9Vvc6He5f0u7iu18uFflT5gSfk49SD6Hp79K3w0T/AHcAtyoH&#10;XkdR2Hsa5fRLRGJsZ0ySNwVRhSoOM8dya6q6jVHiMS+XFJ8rsOCrkdSO6kCsbPc2S00IzNJDLJLB&#10;tcEKWVccsCB04+Xbz9aqw2lra6ousiIpL5oJbeRlT13LkA/TB9RT5LlJrOLzVaN42Y5x1K8qfxqn&#10;9qSTa0ibZO+cNtx6e1RJWOinF21IfEV/NaQMLeQie7wI2ycBeQ+Cc8Hp6im6bBFPp1tBqDOdqYdv&#10;vA8kgkdjt6k9OoFV9Vsjq08Fm7FQQTux0XGS307EHn09r9neW1xqi6NZBgqhYw2RtwvLLnGSR3/r&#10;Uc2pcUkrFmGziuLz7NKpeOPDBcbh9VGecDqeuK5HU75LzUbmzljCRpsUFRwwXkFh29v1Nd6bmwTb&#10;JcTLCUO0AkZ9gF64PY96w9dtruy1mXU9L2ztfIT+8BCKFAGMgdT/AAn8K0kXF2Y7S9QuNK0iOGRN&#10;9yZN77cAlZHGMFiMtsyQp79K7fUbzQzcy3GkkyRqWAWTlyucqW2jAIXg471x1vHqHlvaNOHib5tr&#10;/OR0x9CDngcitVmS2LMpXZGByDlffp79fSmkZzi27jZ7G01PfDeDy/lZ4nHVmI/hx3+tcBrOhzp/&#10;xMuJJDkOAMbR90E5zkds9RxXbxXdpcziCYMscTkMwQg/L/dB7H1P60MgeN0VvPBJDBvlHXo3YD0o&#10;umQpNankUUMtxOlrbjZKVOTxyScAHPv3rjLd2tFlt3hOJY2dhjbGy5KE8gZOenPvXq99ZfYIZfKY&#10;785LDGdwPyjIP8q5S+06O5lhjuIyRbHeQpyVLfePv7jpXbhqjWxljKSqWINK1W0t79C0X2iO7x50&#10;bYWJQoAC4Yk7hjP48V1mr67Ms5a2WMREYU8/KMDDZ9cDHpWDaIoh+zQxnyS3CDkFieM8E/iOazPE&#10;H2ix0q91m5VZ000KZUXO9nbCRRIF5JeRlTjpkGvQoxq1WqcFc87E+xw9N1arskm36GbqFzGkOLq7&#10;/eLudfNYLhc8gdQq59utEmlwPabmUSGcYRixwoH3iNvDE579M1/X78CP+DeH9mu2+Cq6b8RvFOvW&#10;/wAR59PsTqep288T22naiVL3UcFrGBBMu1vLYTF1jKZQlmY1+Q/xc/4JKftXeNf2oPHvwr+Gs2lH&#10;QvhtayLd+JLlwmkWdpaWpubdLmWECVtWnQNPPbrF+4WSMyMyFSf0XMfC3G06KqRmnJ202383o7H8&#10;64D6SPD+JxFShaS5b6tb27W7s+e7H4+6H8UdBt/Dt54c03UtdECRxzXH7u6tLOxiA8mBVIUKAC25&#10;su5OSe1ZOp6Ja+KdOaw8Pwyslzta3R+QhPDbAPmlOQfkHOeg9Pi74YfBXxb8XNbtbrS4jZzzqJIb&#10;4lVUwTIpjllCb/KYKwZk3EkH5cgjP7PfCf4L3S63YaHZ6gJZtFt7eRbuZWbzJYmzM4PyhcknbxkZ&#10;55r8jz/CSwUuWrv/AFsfS5bxVh503WoqyeqWu3munp+Z8V23wHuNRjtrfR4LoXLsVmeOFpABHw5P&#10;Q8d1Pc7a9Vuf2atdsNHttQh0WW4kll27IoTHEyjJR33nOD0O4AA8Y7n9U4ILHSIIE0kSpPBmN9gJ&#10;Lbuctjjrzn8a7aPUImnVrgjzdgBIGePw6496/PMdxDJSbgyJ8XYptcsdD8uvCn7FN/4jkj1Hx2Lf&#10;Srdx+9tNsqTbSvAEm3H1wNo6AmvaPhh+yH8BvD3g7XfB+v6Muof24xRtVG2O+tYzGsarZzYfyvLY&#10;eaH2kszHcCvFfZ01xJO7PcSG43MBtfkEdcepyOMVzWv+G7O2todV0hJLcPLtZCNyqjDgg9QM9eMD&#10;jB7Vwriaq2px6Hn4zPMZWXLObS8tP+CfzyfHf9n/AMW/A3xHeaXdO15pUspFrqwtzCsrL8wSaIn9&#10;3JjoASj4LISOnjsPltIcTohVRklsBV4zkH+L2r9H/wDgoZcfEezl0G1u3E2k6oEjUmNFtopopCY2&#10;eZvusoYgbiAgOTneK8i/Z1/Zq0fxlrunr47vLyGVFivvscDgl0eTaqSRyIyhW2nKk5C8jk4H3ODx&#10;yqUlUZ+p5XnFsBHEYhpu3Ty/U+bvBupXvhvxYqwRfaFnLrvkJaMYXhhk4AfkEDgGv2G/ZE8Sat4g&#10;ubKzvopzpllakRXcqsf3mShgWQZVwGAZc4yvQ8V6/wCGf2T/AIL6jrltcxeDtIt57adp45FDSeZu&#10;ckBgTgqQdu1lPFfWMPhLRfCkNl4e0i1ttJgsmUxwRAJBGgJwFAxjBzj+leRi87UEz8+4l4io4yDp&#10;Qg793bT7j0qTWTKLe9sIfLhVF3BlGRgYPHIBz0ottenguo4oxugY7mCZ3D6EVzsGvtbu2m/JJbhi&#10;cjqxznOfT0/znRuYo7VjJbnb5gycdgRnAr4HFYhzqOUWfJUaSikmb93c6hczKSNikgNn+Hnvnjis&#10;fVYbK7spInkVHRmQd1OOhH+cj+eI2oXNxcNeXzfOc/Kp4I7H/PSnabpt/wCKPEEFnZqrs4VB2Rce&#10;v+elcNeupLlir36G0KdtTn7U3bobPbhYWWPOep9Ae/UVpa9B4t0pU0G5hnhjtZDlAAHViN3YHIGe&#10;PTtmuvsPBlhp2oyNfyOFZmj2SH5Ekz97HUrnp2FUDM0+szPeSM6K7AM5LBgOBz1Ocf8A164JYKSj&#10;aTs3+Rp7dN+6tDmbbwO1zprXmps0g3htoYMSG5x7Z6nuazdU0W7b9zZzEKxy8mMsO/A/+vW7c3l7&#10;ZSfaoXAgdhuQg4AHpz2HPrXSz2aXEctvbuCjZJmAyGHt7mksPSknFLX8xqtNayZws3h/TbPTJzZy&#10;m4uZyoDuAQqjlwuOhbpT/DcepWFrcazbsbeQL5Afo5U4LY/kW6muvTTbeKCK3UiQsG3ZGMd+MHjj&#10;vUtvLaSzHS5Lc/Lu+ZQcHGOCfU9qpYdQkmtCJYl2tuV01fUruV49QKrCy7hsUAHPeql3J57EIoaT&#10;gIAOH9uOh/nWzpGoWdjfTWU0TOAzlXA3YGOFZR2z3HXvVDQPFGja/wCIRptrpNxbLbyHdNKyqgI6&#10;krgYHoASfWj2kXaMpat+ZxSqvVpaI1v+EckTS47a/QCV/nMYwCpPO3I7jviuv0fS205ZLSQbCzJw&#10;erkjAX8P0rSlsTq8H2jT0810BKjOC2D1HTmq2n3rzTG7l3RtFlgSOrr2wRn2rsVCMZJo8uVeTuau&#10;q6Te6fC019tVZmVURj844ySBjGPT8sVz4E99JH+7KCMf6sgZOOckc1uqklzIdQv2MrSncSRhQT6D&#10;sK5LVpP+J99rjfapA6HjOOuBV1Vb3jJ1ejNOVwky3t6RHAHCk55Axxwex711lrp7S2xv7GQGJhnc&#10;o4wenPU1wFu5eZbe8IkSbAbfyOf/AK/FdbDE9uBpsJMSxE4jU4XnnI56elOlFXu0RKdjSslSWVLb&#10;cCxywLc5xz0/SrNxp0Ima7GUTbhk6DnuD2IrSlCySwzX+1PJQsGH3vmHJ/z3rAm8SWC2z3Eke6Ie&#10;rY7/AOTXoQpxXxHNUrN7HjfiVtSjlha4ZWhhdtoByTu4Jx06frXd+HJLMae8vBEePLf1yD+WK5vR&#10;NIm1ye6vrr5tPkkcF8bgGxu2jp2/n+FdMqgwLaWoAjyCcDHA+nYdMVyYWMrup0HWqc0eU1dIjvZN&#10;W8qeURwcMT1JGeceh/SvLfiDo+k6lq0sluI7mAMkhdowAWXjlTjkGuk1LW7uC5dYpNiJlflAyTXP&#10;6jJM6i83M4cguWHIA6H/ADxXoxqRlDltcmnBxfMjyHV/CYvs3WkWW5SQHEIVeg64I5HqBzTbvSjp&#10;Wm4ZCzOAGZR93tyK9XsjcRoHG3bIfl28HI4OR7Vm63AtgivqZBhmc88ZG0ZJPsB+dc08thrUWn5H&#10;T7WTaOW8HSxaNbsQqyTHdtZj84Vu3uP510F7r+qWl3BDC0Xlurl1Iyx9Oc9Qfzrzu91RLncNJTy0&#10;kH7tjy3HQ/8A1qmhuZpHRtYkV1VBtYHnjqSOMV1YWf7v2cenVEzjzSuyxqouL2xeW1mDlR+8Jycb&#10;evuOPSvBfEutaN4fW3i83dcXjsyvg7SF5YZ6Zwen1NetWN1eaPp+qjRCi/boiu5xu+UkjcpJxu56&#10;/SvkPxVZXutu+m3Ev+jWUbBAFw4lkG3fnOCWAPHTvU4hckU1u/8AM6sJR5pWb0PTpdGmez/tGWZW&#10;tryNZonTkMHBAJI4KkcDt1/H9Hf+CY3w0h0z4W698dXgjE3jC/ls7K4SQyLNpmnTFCBHysTi985X&#10;28yBF3cKoH5j6L4c8XeKr6XRfAFgLrUr9E0zSxK4SCW+uwEt02feKI3zyFcBUVm7Gv6MPhT8LvD3&#10;wO+GOg/CLwZKZtL8OWaWscjBQZJcbp5cqq58yYs+5huYEFiWya+z4WwfPP21tEvx/q58Jx/mXscP&#10;9VT1lb7l/SOnWH7MGZBkSHkE1ITCB+6XAB/H8anLyICT8wBzkD9DVJ5oncENktzjpX3UXc/GbXL0&#10;KAdDz3z0PtV+SePyQUAUZwfXBHb/AOvWXHFu+ZuV9D61ajlEIWAA7W4OeRW8KmpFrM14uBkHO4DF&#10;Tw91HPYVnrKcgLzvH5VcJYBWBzx/OuuMyW12LMjhUA9//rVG0qIhROcZ5/xpcmIeYBn2qlI+7Cr8&#10;uD0/WumMjGo+w4uZYumDwSKf53RZEAx0qHy5QAzFQe+D2oEkSFQ3P+NdFOozGUe5olkHCnLdTjrg&#10;8GpgxVg75GfWqUMpAyBycj2OPwpQzzRLJLgY5we3OP1rqjLQlI0ftAhYs0fynnP/ANelSfzmZ2G0&#10;eh7fjVBJI0BJ6ds9quQyfuwjgk9vTmt4yJmkWg8RT5unTNSrt7Kc+o7VTBCkK3HripDyWLHr612U&#10;p3OGorMtmSQKTEQD2Ppn8KjgaZZB9pbcOpqPcFTKj1yp7/8A6qcrSdWAA/zxWjkrkwNMAHEYHyMc&#10;4I6YqZYo4MNHk5P5571WtpLhlaMt8vUA9qupCzAsFOVx16HNdMJoc7JXRqWU8sEZjXlcgr64PX8q&#10;1d8UUmXXhfTrn3rCt2kMxjAJx1PT6YxWkAZBvP0xW8Hqc0pNo17ZlcjcdrnqPX6VohwFJZeQRjHp&#10;/jWTBBC4Ei5GOQa0YM+aMMcnJBrdSMJI0VaMRFQnBxknp/8AqqR2yDJGOOnvVeKSRmDMuCPyx71N&#10;hPKG08elbQ2MeV3uWmdxgAgAZ4wOKWR1blTwajRsoJHO7GMD6U1txbKk7ScjNU5C5z//1P69Ac5D&#10;DpUYQbhK3J6d6cSpUBeg608rsAZjgjAxkV+/n85SYxUQgMMYHQe9Pc9+PrSrnaDgAdqaS5OG6nsK&#10;GjNXtqNHII3AEilKrKxfp0GD06UxcAFenOaX5gNqevalbUtJD8Eja3FRho+fL7cZp+W5DDB7mkwH&#10;TOOB7cVVwbEIy2P4RgD1P4f54qRs4wtQBdyYIwc5Bz3pUjwxGenU0A2h5GQeeP0zTuEOT07f5/rT&#10;WXc2ZemOg/8ArUgC9FPtjvQUncMtt3fhSbw2VYj8aeQ5GRwB1poUMflpk3HBMgg4x29qrq7nkcHG&#10;TU8iIcqM7c+mRUTYXhAMenrQJ3aEzMAMtwR09KbvC/c9uelSju3b61F8oUP97kcmqihxj3FLAruz&#10;mopGPUDH0pxALYBBNMOCCjD8fSruUk+gpiDDgk4684pVYhSuMZpm4wE4O/HUDv8Ah7frT94K5f5R&#10;1zUpXM3uNJXfsPJxk/59aUIdxZTj/GozI43MnOeD7CrIYrwOh7H+dWlbQZheJnj0Hw5feIZmCi1g&#10;aRQc4LfcUcc8k9Ovevm+2hhm01UaMokyAbX4Ix2OPfv3r2T4tq154Fu7C3+aS5cLgNj5QQzHHtjt&#10;zjpmvJ1ZJh5mdxiGBjgcD/P4V/O3i3j5rFQo30Svb1P3fwwwkfqkqyWrdvu/4cuD7BDMgssBnjCy&#10;MAOpGMZxnp1HarscE75ghALDk4OAf/1VmQLJtDqij29Aeua0VCsC4+dl6LnHJ+nNfjftLbn6hFIu&#10;wWcjyjzztOMlQQD7frVSS6kacROyLGownJwT6n3NQahH5d+r3e3zJIcghuSA3Uj61Td9l3JZBVzF&#10;/FkFCe+OxFclTEWR6FCktC7G/lXrw3b4hVwxcHcoA5GMds8E9xxVDTJ5dS1kWAk3RsA6uTzjuPVs&#10;AjjqB+NUo7j5jDnKyttIUcAk7QM1tWuo6R4ZsrqO4i+xyN8guCQ3XIZQMHtyD/8AWriqVrnpRoX0&#10;RyvijVoNOunvLrP7pHtyJMEEZPIA7d8H8DXl9lq0Gk3drN89xFbN5krom3amDuycnPOKonW9S8S+&#10;ZFcsnkSL0A+UKvAIPUk8H6+lc1qMUlmjWyTHymGCndv/AK1fKY3Gczuj6jA4Dkjqc74n1xhJLq0Y&#10;jWSeUvhunznJ46+wrznXNXvbqONvKSJSpb5e5Hqa1vE91oQ1O2trou/BaXYclQPu/nXj3irWBPvs&#10;7NWXyh8hc9jyCfw7V8riazu7s+kwmHVloZHiXXo9RtbbRoWUuknnSbWztwCAhH0Oa8vnvYJEdYpN&#10;yhvu9iQfT2ri59Xu9MEtxNITLuO4qME85968wstVGn2JW5+WC1xsQt94dQp7nOfwryab9rK7R7sF&#10;ZWiet6ffWEkt0i3Bh2SH5WPXj7w65HarWlXUFrqhmUidSuMj+Ek5JH+FeI2erBn+1jO6QFwiNjaO&#10;pGD6fXn0rt/A/irQJLuX97vOQ7RkZYrnDnGf0PFe1g6EW4puxNWs1E9I1XS9QaW509X8pnB2EHOQ&#10;RnqOzDuDmvl/4r6PFYWFhCzB5JJHcg7jhuiZA7dfp1r7ttrTSLuwg1mxWRYydplbJBOzIC9uMivk&#10;v4p2eoeH4TrmqoXtnWGOPYvJdsg7mOAMd/TNdGb5dyx5jPL8y5pWPxD/AGxlWz8bWlv5/lXCWluY&#10;ySzRmGI5WQoSQC2XRiozxk8V418QfgFp/h39kn4a/tNahqk8l9458Ua/otppsiIkI07So95uoXUF&#10;mYXHyszuuAwVFZRvr2P9sOytJNT0Tx/BE13Z3Mgg/eEiSQWzkyBAo+4qEHPU4K4ryv8Aaq8Y/FB9&#10;G+GHwY8capaX3hHwp4afUPCUNuqGKKHWJPNupJpFUPJKdiRpu4SFQqgEsT+1cF04xwydr6H0mNdW&#10;UaMYSsrq67pb/jofM1zbJp7PZ32FMWAME5yRn5h0BrOjkicbVYZYA9yCex/L/PrbsZPP1GaeE5+1&#10;bmDMNxJAyTk9elUxMzSFokysp3YKlSGI5OOeD2r7Z09j2HUVxr3L6fHKJXBgZAJNxI4LdCR1UEVf&#10;mu7z/hGZNLjnjg064IkKyIWeR4+F2cABGDYPr2xRo8SfakvJ4d8cLeZ5T5AbBzg4z19ccHtXpl9e&#10;+EfGHiSDxJF9puZG0xTcx3SxtHBdCQpHHb7MZhEYyS43b89sVdKl1RjOb0j30PWvE2ueDpv2bfCf&#10;w21+0s9OsrbTZ9YstYtbNWvWuZrl9yS3GPMePcu14h0Xbn7oz8s+F7m8sbzSdZuYSlzaTRXDK2QS&#10;2eFUjCsRwcfjXqXiPxHrlv8AB+18BM0TRx3hMxEe5ybg5LIx5SMEBT2bgYrynUJGsJH1ADIiCklC&#10;V+WP5/kwSAQRg47cV31GnZo8yeH9nJ6f1ufWOo+OL3V7DxhFqird3PiQWyiaQYkt3jkMkkiNjJdw&#10;FUn05Oa+yf2Q/Aes+CvBusa5MYpjrM1k0e1d80AtpG3McZ6pJhccDjPPX4dmtru00BNd1KOHUotT&#10;tprj7JDHNJcWturIiXdyNoVI5i5MTbuNjh9vGf1q+GmleGY/ht4B8R67p8I1i0trdobppmtp4pXV&#10;4zFKqsEmDK3KTA/MQRyK+iyfDybU5LY+A4xzCkqXsobt6/Ly+RzHg/8Aaov/ANmH9ufVfBPgrXV1&#10;TSnupRYNrZljtojewW/nWU8sW3ajMhjjl2t5Mio+1yWA+g4v+Cv/AMM9a0rXG1/SNQ8Da/ZySrpr&#10;XBTVtLeRkZSJncxPFsmGU8kOCg3Mdua/GX9tbQT8O/24/GXgx9HvNEspJLWeziuHeQXMt3bxtNqC&#10;NKebea43bNp2qoK/wMB8+6lD4U17R5tW1m9RbOEvK1wgFxH56HyipU/L8xwAQOQQRxW74ixOHcqd&#10;J2VzyMBwBlmaYaGJxCvJLvbbv3P1c/4KID4H/Gr9lLw38XdH8aeHtH1PSEN5BotmsFxN4kv7u7hS&#10;WWzlTElssSHzJo2QSMd3mghA5/ESNkWDfMoDqBuTcMALztHbrxnPSr19ox03UzbaiYDfxKRKLYea&#10;IQcA5k+6XYYGATwMZru/EeifChPhB4M1bwt4i1K68c39xff8JDpDIqadYQWzFYCnyBvMuVKOh3ur&#10;rvOIyAp+Qxs3VnztWZ+j8N5fHLIewjeSk9NNvX+v+ByNy6JLJHcHcsRDElTgDHGOzHnGRUa339pQ&#10;rJOSpSLyYlOcFIyeRnsWyCR1I44qdJr60nW9t1XzbYiQecP3bMpBSOVActG3SQLhtpOOcV7h+0dq&#10;H7PHivxBonxM/Z/srfw8/ifTFk13wjCDH/YWsWRSG4FshLA2V7uE8DB26Nwhyi+YqN4uV9j7qvmb&#10;p14UnF2lfXt/X9dbeI+dHHc5ijAkVR0ON474+laF34f1jRdH0XxFdGJ9M8QLdTWbpKd7LazeS6yp&#10;jht3PHG3nNZiGfYszR/ZmYsFGATnPJHXlgeR0qMW9hMGvYogZCOTtw/y8AEdsdsUoRTV2ezOUpW5&#10;ehaDRzYUEKzbhhT028ZI9OlV90nHO3d8xJyTxwB6+9TKLY3UL34ZbdsI7xAA4Azzwfx4qszwRSMl&#10;rMTbk5iZuW2sc4yRn1/KuedkzrjG0bgr7m3jDMMdwBgDHI9TSsoR1mEZiAJwucMBx1Y8FSeAOuBR&#10;j7w7dx0x7574qIsixi4kz5LMhO4ncydMgc9ulQ2aaqOpZh3T3qhH2yEtuyOMY468cfr3xSW8xmkW&#10;ZSWRRkHbs+o2deTx6fWo3lkijLRkEqTlWUjcTxgd+B9MnrxT2kgWTMJ2xjAXPXcRyDjuO/btWZpG&#10;qlZMZbQxkR448xt4CnpwQAMcg+uKnZXjJhfJCnDcdAOmf6VEUkcrDneqspIU8hfVemRnGc9O1JKx&#10;aRZZJGJjGMdmXHp6j1PrUm0bW0RIDKXIZuDhQRyBknsSM/UdOuKrmT7RC6yFjyGygOG57/0B+lKb&#10;hpAI2jKmEMvGDkfwjJ5z1z2x71E6q6pPOXdjuO6Q52/wj7uBjHTIqkraHPUnfRCtFO0gkjkBRlGQ&#10;TgLnttI5+nrVVcAeSVZWRudxHIB4PuD+lWFD/eVeVIw2eCB0wOnr+NM3bWYt82T8+Dg7iOoPTj0F&#10;XE5cQtENVmY+afmZycoG7EdiB269KqkCJASETom3G0+g68/Qc1LcCZ4gLnlmG0YHHqAzcHJ9sU2Y&#10;MJjGmVfAGS24ZPI+g7VSkcFRWHtPIiZA8tkyBuGGJxgjHrj/ADmu28F/Efx58Op9dX4faze6IPE+&#10;ltoWptZTeU11p8kiSy2ruBvEcjopZUKFhlS2xnVvPzPHHIsciuDvCgD7zZ7KDxz3JPTnNTgT+YZI&#10;gV8zgBxgfMOQ+OafM73OacFUXLJXR2fwr8W6h8KvHOk/EfwZPPpWraQStvdWwVHCsNrI4YFZIiuV&#10;dCNrLwMV9B+Dv2nPGHw1+JM3xX8DeKruDxJMTPJqUqgzSXBn+0M7rsZJPn++rrtkHBHFfLhjt5ra&#10;OWwd0BHzB8EgjPHIz2/wqCB40XbPJ5KFhvbDEhWIDNgZJAXkqOuOOabqTSsmawwlFNvkWq103R7B&#10;qviLTNZ1ufXNMdIb+6EhmaBQqtO7vKrKnRQS5wnZfbgUbbxd4s0fxDpfjzTb6WDWdMlzFP8AwNn/&#10;AFkbLwCrrlWGORwTg8b1/wDCbR9F+FHh74p+F/FVp4k1G/luV17SLSOR59CkjJ8lpbhSYpYrhACF&#10;4KE4UyKHK8he21zEkP8AaSmFbqISI5xyjHggjP0wQDXPVptfEduHr0q9NpLRNrVW2/rc/oI/Yy/a&#10;3/4X74IurLU0Rdf0F/Ku7RSqK6uN0c0asxYIwBVvvbWXqQRX3haLeQ6xaW8Mu2K6ZdsI4VhxkLnq&#10;QOM9f5V/NB+zh8G/hF4q8DeMfixqPxQsfBHxA8EXtn/ZOk36SY1OwuVwZYJ7bdcrIkoaN2ijlji+&#10;U3CCJt4/S/8AYj/aP1D40Wc/hHxhfSX3irS9htmuQpNxBLKYyiSK215VZQQCFbYcqXGSPmc+4clO&#10;KrU92r2Py7MMuhz1auHWkHZqzVvS+6R+tXinxBqfiS8/tOOw8i3t1EJMSsxDEnYryn7uMYUH3Nc8&#10;fEGrXtjFPrd3AJYZDaG3VWEuAu4ykHIKnoWz14xxXP2d5dvri6frKuiynfIGZ12OmRkhSAWBODvz&#10;W5OdCsNemg19HnF2ieS1uA6qBw/mcjDd1I/GvzLGYVpt3seZQqRsrI6a7v7U+Hlt7AMrRAMCo6H1&#10;yMf/AFq6nwNo91qmgahemWVnt7kW7uxyv7xPMUBiTjjg47cV80Q/E7XdH1lrPSoJoLQR4MuUI2kn&#10;KMpDJn2754PcfUXwfe6u9B8SXmmLKbfy7W9kRsiPZtaIlj0DkY2jqwBGeK8KhXp1a3LHdb/c9jXF&#10;UpRpts6bRYry1t5bOzcGZxuQ5xlsY5zXZWWjX914Cm12+kRLy2YRLFIRukZmwpG37wA+9jp1rgrS&#10;K01CzaKSRraZMYdye2cEeoq7FrcnhrUE1C0u55NRAG1nUMgOf4lIwVPcd/rzXrxlZXZ4EsO5OyOg&#10;0WXUb/SZL66lghSzmEckaSGMMGwA3zHnnmtNptB1qS80axuJVjtWEqPeIEkZmBRwBubO1sKcHGcH&#10;2Hgc1/ZyTTaZeXqyyySMZYTwdzEn5eMA5OcCsGwvrjwlqcUdk2+CN0ilR158tmBLKR0YZ6+vauVZ&#10;j7O2mnUqeScybvqbetfDeL4X6PY6Zf3Npd32oq7yR26nZFGXGY5ZGUB5UboBwAOOxPJWPgDRTqtp&#10;4v1CJL+5t8NEYhlkIBGCT93GTx+A4r2Lxr4zPiK8nkuli+y27ZViSzqucduME84xnNYOgxaTolzF&#10;f2OoxmFkaNlldQXcnv0I/L0/HDMadKbS6La/Tz8z0MHGcKdpbs04dKtbSxkmjQCaUq67AdwPYDHQ&#10;Z59Aa9AuvCV3qxVi7xefHiaODGJc8HK4OBj0xzzmq0W9tNbU/KRhI4j25+bd67R1A7npXfDW7HS9&#10;VS2mIgZ42hL79pAbB56Ag49a4lypWmOd9kcTp9hLpVgfBWi2s1orXEkkZKEFgDlsufu7upJOB2x3&#10;71dGuI0U6hKjzRIRtTLArjr6E+pqpBrd5ceIoobdk+zxxyKeMs7FTlmPf0GPxrE02Oe2tPsbtsXA&#10;GcnIwMYHPfv2rhxEVfQwlTZ0lhqDWSJcy5ljQgIfqOn5d+1Z9/rpvtSmYRLEjEMmV5Kngfy696pa&#10;SrapO1heMYIkRyrL1DL0Hp9akWK0uLlJLhQVjCgOejke3b6dq5U3bQFTS1Zv6XcfbIbjb827Ct0G&#10;BjH61FeWN5aRBgxDxjcMf3en5VMkWm2VjB5No1rPIXfzl5EyZGTnn7oIB9B7V5tN4k1S21y90Zbp&#10;hbRzMi+YFOQnIxnpz1xiqlUUUrmDg2/dOs1LxJJaxyWkSiSeZMfMAAjf3vf6V5vezSahZXUtrOUk&#10;jUlm2jII5YAfTIr1+O70fWXttZeFbVkt4lkkf+KcKRLIMdEc4KjHH41yPiCZYpzJcRRNAMqroOCp&#10;4DcdQM5rKtdx1ZpStB2sfP8AdaFq3iDTHTSijeVCXZHbaSvQgNg84PAx8x44q14L0i70q0/s5RIs&#10;cX3cAhNvsemSc5/X0r1fWtKm0e2ZbDciyqP3iDP1H/16p2LXFxGI3HCD5T6gdTj+teIsFFVefrY6&#10;54puHKtjTnM/kwxM7/Z1I3AHkY7f4UiWbROZ7PPltnAYklef89a3Iza/Y1a4t8KABkdTt6H0Gfeq&#10;QtYmjNzZsxV/lI5556Z9q9nyPLlMrXrKId16YoynBMpCrjPcnt3q94+8XQalosXgXwSLV7Cdknub&#10;qLOZABxEgIwFD/M0g5/hGOTXM/EHTZruSLWvD0b3UUEH7+GVOBMCclQv3l245POcjpXl/h6Xxx5N&#10;xfawYmWLa0aqCmFJOflGQMcZNc9XFOMvZJOz6l0qcZJSuJL4c1e7guILK2d5rVS8cSqWd2P3QoHJ&#10;DdciuK0ZLtJlm1VP3ZAffGcAjODjuMd+K+i9em1bSLC08UadOLd5XMENxD8wZxGWIB9Npb2HcV4F&#10;rgSOI+WWCKD5me2ff3NXOp9XkpRe39I2hS51yyO30zxxf/DvxJbeJvArruhfMsMxlWNiV8s8xOHx&#10;IjFWB46Ng4xX6k+BPFQ+IPg6y8UWUBtGZEjubUN5q2dxgsYBLgbyqbWzgEBgDyDX4eT+JYtKAe03&#10;LLAQyibncUP3SR1B756ivpf4U/HXX9G+JX/CQ2BjSxkRXv8ATZSQk8aggNEyHLMm4shA5ICuMDI/&#10;ZfDzjqNOdpPR2uv1PzjjXg516fNT+Jdf0P1bguZIwI2xhOgHp+NdloWp2Ri8qUkS843D/Irza11j&#10;TtVsoNa0g+bZXSLJG/Q7WAIyOcHB57enFb8ctvtDoSre3X8+lf03hcbGcVJPRn4BiMO4PlktTtGv&#10;HacvH8gHHGDV2NkVgG+8Tge/H+NcSdRxPtlB2rjJzz+VdBDfwyxbYudp6dxXXCpqYSo9bGpcyOXV&#10;Y2453H+VSxOQTucgHjHbH+fesZb23AZJflbPOO/v+dSwXsJb5xgg8ZrtjNHNOk0dIG2Ahue+M4pk&#10;UqrlccE+veqf2yN4ww5I6/8A66ck6zZj2lSOnuKqEjLlZsCWQKQrZ7dM1N9pjACS/KOMfX1qglxM&#10;SA3GfT/PNIzlm2sRjNbwqEzWmheVY5ZAAQQOCD1+tZd7dRxOdow3T34P6VYjymWjQbs+lZF/LJcF&#10;XXCjnIx3H161up32OVx6Mql8ZLthm69ulZl9JvAVzjvz04q75YbDyHO3kdqZerbzWbSzkKQCAfX2&#10;rrhMykrMxVwAQjgjjj3HpUUxcR5J4ByeKrGFTKFLYjwBye/9KieJ0Ox2Z9vXnFdEJXM5RbZTkZ5p&#10;NoUAep9/6Vc0m4aylZo22yg4wOnXnj0NVZIZHjaViRjo2apS3MFoUE7Hc5yf8SfSt4ytqZPfQ6rX&#10;LYxXkcsEgKOu4YPr0z6Zrz7VYWW43KxDZ3HH+f510F3fxR/u4zliO/asq5Zi2W5ByD9a6Yz00OWd&#10;N7mHPeyeVvX/AFq4x2BrndJnuYby4a76M+R2AB61014Vjt2TZk9fbNcjb6lELllnVlBJ5xkj6iuq&#10;EyHF7FzxDOptWeNswgHI6dfcVzHh+4jl1SCPOxg2Bnp+PtVu8l+1O+F2xjoPp7dKox6TPe3P+jD5&#10;UALHjpmuuLuzLZan0RdxXU3h+Un7scbZz1ODz9a8VuZfPlWNyCB3z616TbX4ttBuoo23O4IIY9Pl&#10;A49815dZo6PuuEDuQQTjAyfbtgV3pnG4gV+yyl4kwo4I7c+tdBI6G03gDJIOBzWMgkMTA9ScHiny&#10;SXEMyJEcDGOOh+lXdswkjQmkJt90YIPAz9a86+IumQrpllqxPzxEg7c7gH7tjjH8q7trvz5AjHYM&#10;jjHrXNeJYdTvrOTS4ULRvggjvtPT8f1rkzPBLE4Wph31TXz6HZlGM+r4qFZ9GfPuo6zDpt09vKDn&#10;gA5OApH+c1PdwtdabHqI+SWMbSN3AHXg+vfP4VleMbiwCRapLEfMWQRlT03c7Rx6Ec5qrfXbS6IZ&#10;CWAaPcx6ZB9/r+VfxJnNCVDESpSP6zyqp7WEZx6nFacI116e4IGXZ1C/3d+CePw/rXUahqmoWfhe&#10;TVtKASOzkSORlOHVmbagA75OP59K5y1UIouYvmOclu5J9am1273aRLploxxdzxSugHGIgSD659q+&#10;YqN9D9DwtNNq55zp2vfbtTGnzfe8wjH+116/jXoNlD9l06dXIKpIzAY6Pjb16/jXmN/ocVnepqCH&#10;y943SAnkv0DD8Bz7V6F4B1CLVfD09vcT+bcRXRiCSsCxUqCgXPJGPqR0r5qakpWlufRqaS5oHeT3&#10;kmyOSwQLLg4EpOAuOMD19q3Pt32rS/3j+UYpR0Hy/LyCAPxrn1hW8jihjJFwZBGHLZHTGMDjt+GK&#10;uaDdafYo2n3sRt5oyzCOYff55Pv6is5yEk30DxB4uspk1S3v53tzLBLFDLGCGQOm0ZKkHvk+1fl9&#10;4/8AAevaNrOkaLoczbIZQFmRQnzSFWUgLxtKqRjuOtfod4w0kavpNzcQzvHPasH+Tayy7iA0bqee&#10;F+6ynKn1HFeV3mhz2l2PENxkMrIwU84bbsXIHUDpgV8zmOG9rVTqdOvl1/I93Kaqoq8T6D+B8en+&#10;MPhopt3hjvNNdI70OfmBkZvLeMZO6NwrKf8AaBB7E+pat4xBWOXTp4JYdNj+yFUwCpVuQRwc56nH&#10;P5V5p8KtCsr/AFVoNF09bezht2LQgnIPBz8vLAHP0z+XpC+E3i0i/wBMEIk+13kU7TPknMYyVQjB&#10;XAAB9R1r7ai24Kx83iIr2ruYssd4mp+VKS0LqSQi42k9MnjBz0rP8MeKfDnhrxNba5NLb3stlLIC&#10;nEjxSuhCOFHAdW+7364wa0PE9/q+g3Ed1dq0sCLueM4AyeFII7k15O3iTw7punXFjNH89yAz7VAG&#10;4nGWOOTnv1NeTiKrhO97HdRp80bn1Hcx3mqSW3iHU7yO8ubeBJ3DKEZFC7WYgYBIB54GcVtWumXm&#10;sadFfaE6SxDcUdSQrAEqUVsYyD1z/wDXrxP4beJG1XQbtNSnDxoptkYDLGNOSu7+LHTJ5OOfWt64&#10;txoGusvha8mVkXaVXocjLqVPy+hzjvXoRxHMlM4ZUrNxNfxS0EdiUv1QXIXIVvmUMOcZxz7dvSvD&#10;9T8YeFfD9u8mqzxW80vmRuGbiHADBnHXA44xXpOr67q9jpU+o3CGXAMscKDLB1HyggZPX8q/Pr4/&#10;eIPFHiLUI9cln+xS3bQKYtojIjiyu1MqC6ggjPcE/h5uaYv2cHOK1PYyTCOtPkbO6n+PXh7StUgX&#10;+0zcahOuGhSB7dTHzhwXAXnsOfyrZ8C63e6lr58RWExmuQ0lxbRTNu4fIPfOCDnjA4Ga+IpNLvfG&#10;2vmVLgSXtxk3F5cgi2tYkYBI0AHDfwjbznmvprwDZTeNPGM9v4LtzYXAOIZZ2C4CIq7kYHDbySyq&#10;DuIPQkEVzRwknRVSTu+lv6f52ufTV8PRpLljv1/rt+J7NNfo8z3JiW5k2MYywwQ7D5iCOetcNqsE&#10;/wBkFtcEqjtvLDKneB2I5HBNeoWNjfaMF0jU4HgXTrZoHMgJNzLGT+8DHsw6AV5bp0cf2KG6vEMZ&#10;jQB1kyVdiecEnOPX0PFeFjKcklGXX/gGOFmnrFnT6Bf+HorY2mr3Etu5tmitZgpdty87WK8gevrX&#10;Oad4ek1TTb/Q7GRQbaFrxpIwScJwxOeeGYDp3/Gl8SahYadqEd54dgiih8tVkIDLGr5y5U55OMc9&#10;M/SktdXW0vni+zmKK+U280g++Y2wWB9uhIryqtVXUJW00+821Wsepl2Ok22uQ25mjUEYKMi85I5w&#10;e348ZrmNM8PWGm6BPrmusq3Ey+Q4njjfYgJQl1IIJx1xwB+noFhqFxc+NEkid47Sygm2MQcSgYAJ&#10;X68j0xWfr1xZX/hG903T8td6hJsxsPKLIHLAj1x0x09q2p4Sm4upu1f56L/hiZ1ZX5ejseNRfDaX&#10;R9ansri3uIozbtcWbZ3wvEGAXY3UlhzzyOlY+qaZazJLHFJ5iKxT5uW8xeMHp0Oc+1e3/EXUtU8P&#10;XcLxTozRrbi0R1LRIqIC6lcjJ3A5NeMi5kvr55/sqRNKxmdIlcx7nPzYDEnnrjJwa8rF0aNObow3&#10;/r+vSx2Ua7nHnZ8zfGvwE/jPwtc+GLRCs0iotuIvkkjnjYSxPvByAJEXp+dfnv4q/wCCi37a194B&#10;1D9lm11u00Hww1rHZ+IrWCwhRtRnguWubxrq5cCVHvZWP2mOF1hmUMAFDNn9fvFOlR317FcW8LTT&#10;CPbIUYjGwHaOOc9j/wDWr8Mv2z9J1fRrjStU1DSUs7TWNUnuLqSJQFlvlUxwLMeRkRkuFGFZizck&#10;GvuvDvFOnXeGb0kdeFpUMTNQrwUkmmr9H3/A8j0/xFceKI7rWdRJa6vbuaeZwuN7XDtIHPqDu6dF&#10;xjoBWmZdmYZVPJA2jkkA8dDx0yBXA+AtdtBeS6ddLslZAscpICjacZ+rdga74q4c7hnLYJ+6ePp3&#10;/wA/X9uqSl1P0SMk0oroYF5ABbyyKgRpT0UZJOe+OAB/OqsuoCzsIbWHdIyTpGCSCFHXcSPmxnj9&#10;K3pmkUlwdjEcZHA9d1Z9va+VdP5aKI2VXO7r5gztx7rz7c1nBnS5KxiXWhw3OqzTRyNtjCngZO5s&#10;kgZ75/CtTSdIgiuA3l4Cx5bHAyDnjgVckiiaF33bJpQNrKNygk+g9ex7Grun21xbaay9HAaV/Ncb&#10;UAP8Tngcds0m7nbRldXIRcNc3EsZRsAFuR8p7Hrxz/nFZjSKwmaM/OOGP8h/nrVa016OcSxvMkEU&#10;YYluB1ORyePoRWnLFFqkzCOQkQmMliMEOF/p75/wxlLS56lPuUgrvGbiMjYnzFTu356cDpz3Patu&#10;1We6hhi2CRWYGXnG3jjHbg44qGK0/wBXFOFkbPJJ28HnA9fx4/KksnSO7ltkK7ZmUKMEEYPr/nPW&#10;s5zurnWnpc2LW/jtJvs6rlAu3rghuvbtipZ7yWa3WIKUjPzkg/MSTxn6enTn8KSOF2nEYGZN20jH&#10;zH8RSW08NyQkCiRVYpIM5X3GPUfWs2+htTknoy+jxz+U4IWMx7l3ZzuJAxg9sc/pVF5Yo1NyBnAI&#10;P8Ptz7Y61cYkW7R7VKIBtG0ZIHp+FUdStYZdOcwEkkbCc7QMnPAzWbbvY7oJRRH4fn1K+drq5g2v&#10;ysJHCsoOQMnJPHc9qa9u2l68qLtVJJR5atksd/XnHXk8U/RbqW51eNtOVmBg2h1yUGSMvxkDpwex&#10;4+nSw2dtc6rLd6mpMwYLDux/BzkehyM5rFLqkaxWt2jnbXSby78TTXupqotrViYlK5JUHgMx6nPG&#10;OldHffaLe3DNKBw0mOSQpOcDjn8fwq7eXlhbTk3ErL5rByQu8lc/xjjGT379qxrt2lnmnkn+Qqhi&#10;XaPkxneSerZBHXGOmO5ftA5W3cehnW4jkZ9sIP3WGG+YA5J9B+dVTvdVXzYl2kuCc7iM/eVQMdem&#10;7rT1mkuZAzsjxPsGOdwHc49fQdahMk6WskLoCm8EtnkgHg47ZP4dq3uuXUhppF1XuOIgSVGBvHzA&#10;j0wenaqepQQfZZSjlJJVEeN/G4HAA9z39far/wBntbSNPKnLNEFM5D7gS33srjjnAAz0FTXsNnLE&#10;ktwiSxxv5iMwHDAdiT6VaSa0MqkTifFE82n6HH5IVXkfaGfJG5QOMjnB55xXCRySQKmSy7AwVeGw&#10;GOTyfT3ruLqUeIoZY4oxCkTedlugGMEbq4qQEBSg+RuVG7rn6+vpWsZJFqndWZ3HhDwo19ejW9Uv&#10;Do9qI5pIr1tsi+dboWjiEbE/PI+1VJGzJ554r1/9grVvC+j/ALafwqu/jHpl34j0ePxNFctaSbY2&#10;uNSB/wBBSYnahiW9aOZwQQ3lqhAU8eAxWWuaF4KTxYljPNa3ks0KvtLROiH97GoByMEYdhyM+tfW&#10;X7KnwS8e/Gf9rv4Yt4E50+y1HSPE14ySD7Fpunw30Ks93cSMoy7KYUVdzSzYRFY5x99wtgJzrU3B&#10;a3T9T8q8S8fQhluIjVlo4yW9uj/4b/I/vE+MP7RHw0/ZG+FTfEz4/wCtwaVY2rNsErkXGp3kaNKb&#10;WzhUbpZpip4UHbnnAxX8tvwT/aI+Pl9pXxq8YmfUtLsfjvp2uqlsjrPY22sXt0sE90pfLmbTbBxZ&#10;hoQFmlJV9qomztf+ClXjeL4gf8FK9csP2gLTX7jwf4FubbSdNg0mR7eU2c8MV7dyWUtyPIjupJbh&#10;VmeP948SIissnlFe21R9E1/xjn4cTzHwFoFlFoXhq1vlZLuPTrRF8kSxt+8VxK0pZ5AZZAQ0jFi1&#10;fpvGnGzhKVGGjX9XP4v4C8O8Pg8HHF4iPO6qvfolfSK/vdX80up82/C74B+BrvQ3n8LeGdV8Np4Z&#10;tbeyguy+FaR5MqJkJIuHEShCWJdYwoyCi17d4L8PeJ/BVpPZWoWaKXJlm4bGWztGfm29yR0/l6VZ&#10;wXsCC086T7DM6zzozlY96DaGK9Mgc7uuMCoNCu5L8S2OqFYo2Mmxl+UhS37tfchep9q/l/jvM54p&#10;qrJ+8frmVNRThFe72O68Oppsnh65utSkRbpboRiJT8+zYGDn/Z3f/X98Sbw+8FvNrcDCTyiGlTgK&#10;o4ORjkkjoPT6Vm31vpmkXBaJVmLsOAck+5PQU22ZdOnnv9If5Lw5njU7igXjaeeR1x+lfjeY4tNq&#10;M+nb8z6ejS+1ETi9vvOjkSPad5XHzbQOvAwB2J61k6t4jN5qMcF7KxjUfOUwN30HUkDqcYrr9d0K&#10;x0Xw7PcMTJ9pdFRkypCNzkA9jUGkyaDNoBh0tkuXhf8AemRF3AnLAFvQcY/lXmt1Ivkk9d/61N7J&#10;rmtfofOfxh+HNl480i21HUbRruztg6iGUOI5Y3AJACnliVH3hjHTmuZ+Gnw60C38W6h8S760ePUL&#10;aOCFIZGkUxbATlFJCqmXIA59jg19XeJPENzp1vYLJCsrXUgU7f4U2k7s/XpmnW/g8Zup7yJ3kuoi&#10;kjueVTqNvQgk9DXr4XFVua1OV/8AhtDSOMnClyN2Xr56mbBO12P+JaWUwr+9GAd5xkKo6/l6Vr6n&#10;/bE1hHfatO7eavSRtzj26enQc1zfgrWn8PMI9esmhcAlfODCVW3HaxJ42lfbOa9k1KfQfE2mj7Gz&#10;OYl3EgYw2DnHYgetb/7xByctex5lWfs5LTTucJp9hc3USXdud5IwDjAHYhhnt3NeqalL4c07QY7+&#10;TbJczQboy+dqgkKAcHuDwf5V5x4O3XtxLoumPummG5Wbhdir8xA9/WqfxHstW0/QLa1k2qt1jywh&#10;AcheMHPbjjnnmuLmVOhKpFf8OVL3qii3Y7iOOCLT5GVtsjIcDI4HoP6ZpdH1jUNCJvtIfyZow4je&#10;M4kQuCpIOODj1rxXR9a1Tw/DNDdYiZgpdZMHIC/LnPTA9OK9YsIrrVPDS+IIF8qCZimD1JBwxBHb&#10;+deXHFKXwaNI6KlJR0exXFxqYEM95HJ5coxvkBy+ORlzgkHrnvWtbQTXNnvso/8AVnA29+M4xXT/&#10;ANgXvjPw7aWtur3NpY7YIp1+6SByp9WGME8Y9KSDQ9d8OAJcQmJLfDKOp4/i/HHTNa0sNPd6prc5&#10;atdLbc5p7A+Wv9qxvHux8hP8/r6Vt6al9dyPFAGe0TDOM4RT0zx3x6dq7zwdPpOvac19fxNIc5mj&#10;bB59gPXtVaTTp7m6TTdOgFnaqXYuwZcZxheOCc9PxJ4q/qr0nB6P7zz54rVxeh5aNWgZZDaMXUsQ&#10;pyD8vqPT6GtmC5tLOGJ1BcTEZzxye/rxyKy9c8Ka5p+oaZomoXCHTJSwM0aIjqrvlt2OWJ7H+HpX&#10;b3GlQRW8kdq6wRxuI4AVyGUDqff1PrWeHjVafOrNf19xVacElZ7jzoNlHDIjJiWVc8E4Qnoff+lU&#10;LbQr+7ni0SwYSGNOZCdoOe5z/ETXTeDJ9N8XWLva7T9lmNtKVOfmXqQeM169a+HtKVIfIiQoDnK5&#10;DZ7sfU/5FelDDQqRU4vQ8atjHBuMtzMtPD66NbQRzSKPLjCHByC3t61Hr+iwSQrIiA+YM7s/Nn3r&#10;rLuJLq2L2gMohHAHJGOmM96WC1t9aVNDvLqPTYoSLySeZcpGFwuSV+YjnJAz0ziu+UFayOB13fmP&#10;OL6Brqy/s24byAU2hx8pAHQ/UeleWRwy6bKLa++deemM4Hr9R2rr7/UDrt4Z4nS5iSRvLaI5UhSV&#10;BHcbuuOo6cVSfR3nn8zfsPRg3J49a8+rD2msTojK3xGZFpf2y5CyxlowMEA9jyAR9BXTadfXDalN&#10;NCiHaM45GF6EDPGf51DDKButIRgo3J9adLO3mmGyVn2j527LnsT/AErpo04xd0KVRvQo6lf3viLV&#10;gJ0+zqvyxAHnC9C2OM49OM1HrFq7aG9k5CzrIGDHgHuc9c5FS6jYPp0B1NpSVweSOe2cEVhXOoL9&#10;mDyRmYyMASTgjsW+o7dq1dPRqXUiSvaxjeHtSbRrEW5lGyRslN3XJ64+tbt7qs2nW73AByfl+VgD&#10;kdefb2rk2g02yuRqj/OhJV07gkdAPTuKmF/peso9pbvuWIBtv3SvOB7AZrKmnGPs769DolFPVliS&#10;9hn/ANLZdqrhstyc47jp/jXO+IfEly1mYyPLzgKfu5Hv9ajtpYbi6MBYAjlUHHI7e59qoX8CXsgt&#10;JmCIXBDYDZ29MD69qtVHyWW7Ldlua8WpJb6PDebF82MFmQn3/i9T6VwHiLX7u8tWvbttsQBKxque&#10;o9TzXIareX8etFVf9yjbGPTbjr7ZNQy+KrW0ge3lk3ED5U/i2jv9PU1Sk6itsioprVK5a0K8t7qy&#10;yzAMrkFRwSPr6fypcRy6jJaWa4zwoPUAD730zXD6RqVhPem8mkKRW5bGBlWZ+oB9gTTrvU9Vkkku&#10;rRhFx+7Unhh05GM8jr+da0X7i5jSom3Y6m6mFjoJ021Zo5bdiBtIJwfmwM8dfwrwzTvDml2cr3jE&#10;yXc5LNnJ5ySRyeTzn+XFeraneRf2Y19csCG+YjOTn0PtXBwafqPjLxXovwz8IiKbWvE15Fp1jA83&#10;2cPLNzhpSrkBUVmYhScA9K1nFSkkl6GtB8sHJ6Lqfff/AAT4+Db3/jG4+OWo3Mot9Bhew0qBAnkT&#10;SX8TedLJvBdXtUAWMIVBMjEkjbj9WQ3mE7SEA4A7kdea5rwL4L0z4W+CdP8AAGglHttOj2h0G3zJ&#10;G5kk9TuPPPQYHQCt4PltifXiv1nKsEsPh1TW/X+vwP534gzOWLxcq3Tp6FpEaNCYzkfrUAW1aYSM&#10;uCevH+eaN48osxwPT1+lCsN/ONwru6Hi2aHhI0uGbG4AdPUmnrcREdNi9DnPGaikchyeV9Ka5lLK&#10;SpXPOPX65rUXKmi4s0SMIu+PWrKSNjDMOOgrEV4HkDEnI69s/nVuKVWURup+Unn2/CtoVTFwNBXm&#10;2fOMH8sUpcFlbGCfftUeWIBBOM80q+WSURuMcV1RmYziwCIshI4zz04NSAyKDjHHTP60xCnlgkli&#10;nAo2zbyZDtHp7GtITdyGuo5JFjzGBuLHPJ4461pTbpY1bOSBkis5JoYyygfPnOe/HHerO9JVDyKT&#10;uHHfBrsjPQzRKZG2CPy+Cc59KmiZ4SRKNwPpVLzZFAUYA/XFXEdsFmxweK6oSuQ46k+5JXVoxjHY&#10;9hTmRi42jjPfpUUIQsfmwP8AP5U4PJu2ls7RgYGK6YS1M6tPQnG9CGC8AgYHNPjiJPy/e9P6VEJ2&#10;jZt/HH3epqF7oCPhSSPTv64roUu5zWOgtosf6w7QeB9cdq6HT7YG32by2fmHPAz1/GsXToUvguAF&#10;JUEL16H9T7V0sSsMJIoxzn0x/jWilbYl011CFAPmYewIHvVyK0H3gAD7dwaepQZibhSMYH+elKY9&#10;3zHAIGMV1UZnPKkydl2AKpyccjH8qtKHHCn61Wj2sCgYDv1yalBaNSM9f6eorqj6nOo6l9C0pIQ5&#10;IAOKlyjlio2jrgc/TFZ6F8B+/b3/AMKnzLzGMA4yK3iTNalne4OAeB26/wD6qkim4O/gduOtVYso&#10;fm+cHtUzBurAYPr0rVJbnNKDtZH/1f69tij8Rjmk2q4wx/z6U4FimW5z3zntTyyxrlz0/wA/jX78&#10;pH83EabcZ4x/9elYFRmQkNUSFmI7c9DUuMqF6e31qbtailcYVy/8zTVKqeucEjj2pGQh8oeKRRtI&#10;AwMk1d9NDSAp+bgdDjrzTnm2kBgOlIzOpw4OD9KUgfd7/wA6EwS1uMkbaNmCO4IpEYqdoHJ56/li&#10;pSAcs/TpzSMoLbVHyg5+tDYWBlVF3Pyf600Hacd/WpFCM29ucZwfWnrtZyTwxPGalNlkBLjhSfcU&#10;zc24hTjJ61aww56ADJquCnm+QpxwDWl7kNocSNrY5JzVV3bZtUDPX0FXN4Qnd8wqs6l02xnbnimm&#10;JyaEEbCPIOe2fekZcEOD6/T8PwpxPyeXyO2aYWJ4PQHtTvrqVzOwzYn3M8DjJpxVmHl8bSefWmL5&#10;m4jjGfr14qTlc5H49qNNyedkflxKfKU4x1zxTweM59AP/rUzGSd3JOevXFOCS7gzAd9vvjrTU+jF&#10;UQmHHynnt/kU5QNu0ZYfn/kVG7Tg/OAAenQ4xQFYuHXjP9KOayuylE8n+N2q2mk6HpVtKoIa4eVx&#10;0YBAAWUfxEAnAzjPXsD53Zl5rVbu2BWOT5lLDseRkVpfHWWCXxTZ6OSpkisOVzlszTbhkdgAOPXO&#10;fSue0q4ZrKO1s2YqgC7M4GR6Zr+RPE3NXWzipT6Rsv1/Nn9QeHuW+zymnJ7yu/x/yOgiaI5kHQcE&#10;Zzgip7Z9TVvtFjDwwOw7c5x3qMJJbsu6Mbz97ocn39cVoQ6mtkGmuQFRBkgZJYn05r4SpU0PtKND&#10;UyPEDxRtp2ozpsnYNuTPIUdvoTXPaJFa6TLdTzI8kQbzApy5ZnJ+XH932xWvqUt5rOqJJZw7mxuj&#10;XAypXjJP09ayYJLu1nPmRBFRtud4Y9cZGOvPp2rzaj1uelClqRRatbLbNeTQvknAToI2zkZJ7ccY&#10;zXC+JvE13qZS71WFra3cFIwMuJChOWGBwxz6V3V7rFwsLrOFmRtw5PKjuCR0H1GetY0+peIvC+nW&#10;2s6beJatNEbqCKF0dkDE4+Ug/N3781hN+6erh6KVmfMOr+NzoniOXT44FP2aRo7lDkeUdowAP7wz&#10;zVC+1zW5oZNfEYa3iABkRTtXJwMknjnj61xtxpmoz61Prut3a3Nu8/m3MzZM53jcxdepbJ5IwO/S&#10;u11ho7nSbhdOkT+z4YxuVCWjldDkNtHcA4DHvzivk50pO59uowikkeTanPc3jyXMEoTzGLS5GScg&#10;dCeleOeLLjUTesrsQnCbweScZGD6AV6hq032R41hYmKXcpz94EY459RXjXjs3rXqxozeWVUKCeM9&#10;G6duPzr5bG02leR6+GZ4p4ulNvA1rG5dQAxkGDnngZ9AeteZX88G1UnG8qd5Bzn1Ax3BruvGj6/J&#10;apb6RGYRKdky/Ludc8YB4UH1HNcJ/Y2uXESO7IuwfOJW5OOcA4654HY1WDgnsdStb3ii1w4EYtZP&#10;JikzuxwSp4IPpn869P8AA01gdRFnNBHCzx7PNjGWOV/iHcnoPzrzjTrD+1nXTo+GmYjAPzEfxY75&#10;H6V7L8O9It9A1tdO0tnkkk3wszgOVOOS56LxxxjHbFe1ltOcqil0ObESj7Npbn1fosVtaeBl0O5k&#10;MU3zmNRja7sFB5P3ecD04r5q8WTR6hpjyeLAskejOZvI/hZg2H9iOD1z37Gvc9N1fVobh9P+zW8q&#10;DaspkBJ24ydpzj/Pavn/AOI3iHQdPl1TwpFbZl2RlR5e4eW4yV+uPbB7dK9jMqkXBW9P6+48TDXU&#10;nofz0/thBPD3xP1/wDc37LZPfTT2UNsjjyhdorgwg7gMrIsYAzlhkckAeCftGfEq0+LvxUtdXj0n&#10;SdG/svRLHSlg8PpKsUi26nfLdeazObtpECkAKqRosY3bSx+6fi98Tdc+H/7Tdx4m0e8fS7nw7ead&#10;rVtJKtu5hNrEpMwWYNFv2Ftu/j/dIyPjP9sHxj4g8a/tYeNfFOr6ffWWp3VxbTSnV7Y2F9JFPAn2&#10;UTWYVEhVYPucb3Ta7Fi+4/rfC1JxoJM+7xdVN0Oe2yd7u+2umz76/wCR8+rdrcqt3ZuNzoNuzjcP&#10;4zk9OOCO9aV3a3EmmjU2icQGZYTIqnaGI+UFunI4/wDr1lbPst6LcsAwZg4UfK4OD8oxhcevUVo2&#10;0F7qbXQtJWjgWMSNC7/LJg8AIOGfcBg8V9lbY64V27pnV+AvEdh4N8YWHiPVtKXXNPtrmJrnTXcR&#10;ieNTlgkpVljfptLq6g53A5q0JXsNbu/Etyiwz61cXFwbUbmjjWRiAgUAbggIwBjuR1rmNO03UNS0&#10;j7VEq7prxbWOEttcO67lIyepOQQeAOa62LwX4g1nwR4g8TW2q2VtqfhtreD+wrx3TUr1ZZAsk1jg&#10;GOQW+QXDMCUDMv3Wrpim1ZHNUrwh+8d/z/r+tChruptceRpyJ8ok8x5CD8wXgZGeMNzjnmsq+Gke&#10;VHZtBbfamZbaJpFJ/eSHJY87ASCVycjn15ruviPe6GmmWk8YWS8+zBZDapsJTJUvJkDLM2TwCx7V&#10;5C1pYa/YT2MkiSZhAhK/MHz75wcjJ7HFTUhbQ6a1Vt8qs2frl+y38Rviv4p+IXhT9lKwtdROt3Fl&#10;LHb6fq8X2VfsaWklxb7pJ4wUtCqqRK++N0I2B24r7d+OfwW/aY+Iv/BN7Sta8NeBre58T6ZJff2j&#10;o2Fn1aeyQtbi8s4olHnTfM06Qqx8uOPO52AU/Hf7Mf8AwUYfX/j14a8e/tqWUniKbRtJg8P6T4ms&#10;2kE+kLGoUzywGRI52uCM3jyeY02AYFikDb/2H1H/AIKI/Bfw58bvC3wk1N4LG0u38i08T3F4tpbb&#10;bhd8Mvk48yFYZcRyTOQSrq6Ltya/WOFMRg5YOSqz1213P5R8SaWbU8zi6NGytzaLR73P5LfjF8Yt&#10;Z/aD13Tvif4r1nUNb1i1sV0ye51N1kkeCByLfDRpGcBDgKyhlPXkmuMmazUGHTWc2zxruWYbf3gO&#10;SFA4OB1/DFfpp+2l/wAE4P2yfhz8ate8RQeHZfHFx4jvL7Wf7c0t0EMkDXJeaKa3Z90V0skoIVc7&#10;4yJFDfMB8C/HH9n79on9lyTw3L+0L4Ru/DMfja2kutHmuHiYzJCyLJGyxuxhmh3o0kThZFVlZlAO&#10;a/PszyqvCpJpXS6n7Rwtxhl7oUouajKXTz7f195na94MvfDHw/0L4g22oabqFp4heSAWlvOFvrOW&#10;BN0sdxbHDAKSFJA4JXkhgTwVvNdKPtd9n5AGKKSVUDjAHQY9h+tTXltb6dcFCQRGkamUEMw38lGI&#10;6EdcZ6ehqnbXVpuYQTC5Ktyc4wfQ4xwR0FeJUitND9Iw1SUJayN5ftDOPNwWjY7ypxuwOD0684/C&#10;q+Ylj3kDcP425wBzznn/ABPWnGWxNhOjzNFcQ7DBD5bFZgWAYGQfd4OQT39q2fCHhXxd488Yaf4C&#10;8CWxvtX1e4jt7aHqpyCXklOMLHEgaSRyQqopZiADXJUpN6I92WYU4R5pOyW5nH5B5b5Ta5YjkjMu&#10;Bw3XHHFRE/6T5SEjZndgZxnoSf51rfEr4f8AxI+Gg0O58V2Qis/EkU9xpN9FKj29/FDKI2e32sSO&#10;cNiQIQrLx8wrkBq6TMqSZKq/zJ908Dkg9xk4/Os5YaovdlodWGzzDVG+R3t+fY6a2FvdXkVreTG0&#10;SY7TM6lo4uM5dU5OcYAFVtPuI7Gc3Rtob+3kVrZ0m3JHtPJORyMheD/k1RKqRIdwxKokducemPp6&#10;VI8SkkN1KkMSRlFAz0/lXPOCT0PbVVtaMjUiKM7l2bSxSJcybVY/Lgn72Bxn86suJBcblBZmPJ4O&#10;dvOOnpUUsyvAskxDH6Ek8ZyPw5OP5U/cNkezJ8wbTu75HQnsSKycLaF06jb3ByZozcqSElY4z7nk&#10;cc8Hv+FOkiMR8qRQ5Yk/uxgdM5Of1pSBcqAjGNwSMKQOAf5cYx6dKhVlkkKRHLZAwp4+mPbtWUVc&#10;6JxRLHFvlzGFcEK2SCADnHI9qrGSN3+ZDJu+Xpk5P/6qlE6szojDc2UO3IyPp3XPf2qCV3AAgUlV&#10;Gc4znP69sU5JE89loMXYw8uU8hRxkgg+nvmlLFcyE7t3BHqqjjP+NIg2qXyxDEZyfug46j69f84Q&#10;hW3BSSWU7sA4UYB6H8P881KViU0iaUSwuzTKy56q2fXOQOn4mo41JwkR2seeMEv3K4/Uin5jD+Zt&#10;YRkgA9RwOePU9h2qJRGypJc8omST2APHbnkVSdtSJwT1Ar8jbcru4dc8tg+n8s896hkYCcqTxztG&#10;cYPbkcgDv6VO0W8OYuGcKV3fdC9QD/L/AOtT03xy+hwQWHYn+g7mnc5pQvoyiGHIjDorE5yc4Ufw&#10;nHcnketSwzEZU5AI2nIxkdxjmrlrazXvmbfuovLKpPTGMkcYPTj60bNsCTBSsSHcckDKEc4JHXHT&#10;PequYToOLvfQikingYMgbqB8vIGR1Oeg9+1RB2tohuZlcZKnk5wMdDwfelETqkarsU7QWC5APPA9&#10;Pf610Onz2rRmx1BDKjkPnbynOdx9R/MUmaUYJyZpaDJqGmaVdnS7qaE6ksXmiIhUYqCuCp4O0HIz&#10;1ya6yyubPVbJb2/TfFbj947YwWxyF/ADcBjr61yMt4s5KRxCOIBvlVQu454bAJHQe1VXe6uLYaZj&#10;ZbbiWXb/ABdyHPX1xWM0rndCinseqfBbx2fhx46n8YWdqZ72ZZRaosohaEyqyiSL5WUvETkK3yt0&#10;ORkVoeE/hZp/jv7HaeEdYttP8TvcmOK31Fn8i+n52rDKmPLuWJCxoww7khWXv5BLJDJM/wBjLtDg&#10;BVkADEjqx6d+ccYHFdBbQ6dqFvDDqUKThZdzRk88HPfgf1qo4myUJK6Ir5a5Rk6Wjtufvr+y58RP&#10;iZ8Ofg9ceAP2kzaWupeCtftfDMZglWe7hjvtMGpacl3IjlJI5It8VvL99ypjfcyFq+1otf07xbOn&#10;huxnPmyIrpGy48wkZGG6H8+g4r8Cv2ffFegaIPGfg/4zahNonw/+OMFpYxeLboSSpoPirw9MbnSr&#10;i5eLzNsQmLQTRvskEEyzq4j3kfZ/7Mv7Vel/8I7B4f8AiDZPFrGkO0F5PBJHIiwBzm43ocSJHkgm&#10;IMpUB14bA8Di7htTprEUPmu/9I/FKGHrPEVqfL70X02s9n5el7n6dS+HBa2o0XxHYyFjMZEmil2q&#10;G2bdrSKcYz2I61794I1S20fSmu9EMtpYSQNHd2ufm3IflzuPI3n7w+UjOBXzZ8M/G+nXN017Iy6j&#10;pc2JYluCTHMjLhSAccHOBjGRyMEceqWtympWgi0u1W3hjlKFA5YBWXfgM3zEY4Gc/XPNfkDw/JJy&#10;S/zNKseb3We5i21e/wDCz64bddiSFWZQWcKx+bv90AjPH5CvO/EMt7pmmRappAVpQXjAfLIxRS5U&#10;kdCApOMj061zE2q3Gj6XLcLdTpCzGEGJ2YxFsbmYA8DBwc9qbqj6t4slto9T1SRo47UJbSIVCIiD&#10;MYAQKGUZbrkt0z2rnrVr+6tyKGHs+Z7Hzxp/xH8QamBqmlWKgzXHmyNLHlxjkMFztznGUPOPevfE&#10;8RSy6Omqy27TS38RaMyo0Xlsh+cpkfMc8egPX38JtdI1KHU7fRLYo8jSDyVjO0uR0GP75AwBn2r3&#10;HRrrxJIltp7xG/trcPGttdcGFm5ZFY/Mihudo6kV8tgnW5mm3/wf69T2sVGDV4o0NSlxYXPrNGm3&#10;acAsBuAJ9q83sNZsLqeO0LrNdO7biCCiKvOCxHJJ4xXceKLW2e58gyQWaCMuq4bYrnr973HTFfKl&#10;sLqTUE8Najp0kUkjqWduU2sTyWIxkcdDyeRXNneNnTmrr+v0HgsIpxbZ9weBJtY1C3mmkaJ/s25w&#10;UOFG05AGfbggd69Ovfs1wVmvozNOcSeYf4RwcVxvwn8PLNpkun216txNtWO4YL0B+6QOmSM9euK9&#10;G8Q6PaaZqMVvbSySC1K71fqzjrk9xn2r0o05ezTZ5NZR52kRWmqtpkq6hDsQYLICN2eO46nrxVuH&#10;VLOfTI90gV587SwIy3U+nQVlT+fb6vCJ4yyFtzhcNgEc/jVW4ggu9QjiscgTSKqBhkjPHbisakpR&#10;V0ZKCZ0d3f2dvpo+xSkTgrgqAOe/4Y6iuc/4SW8km8l/LeCVy8jHBCqBzjuM1sXenyWGmzwt5T28&#10;ZM3mKcnge3I714x4r1Wx8HW1tbySed/bFtNOjWwJMBDKqBs9nJzuH3cZ5rlxVX2ceabsiqVBS03P&#10;TtF+J2neL9SFj4ZF1b3WnW7yxm4jUqqghWBwxUhhyB/s4PtzfxBvre4sIp5W3PCZDczRx43FiPmb&#10;ZnA42nNcj8MJ9P0nW5dA8YxTh7yJSHsUEmNoLHPX5Sxx1B/TE76s2naNqUeoLHbRMJbXb5hiWSJi&#10;VKled2Qckd+9edSrTq0f3m+t/K3cdTCRhU93Yuaf45g8PeH7m98QwT3VikSTAru3OjsFVcjoGOAv&#10;T+tdxH4nsNb8O2WoeGwhsr9d6+bkmL5irJtPzDDAjJ69V4Oa/Pb46fEP4gap8RrOHVHuTpc9paW6&#10;TxzEQMbdGhXfCgCKQp8tnbLNxnPBHX/AS91m/wDG32OE3s1nHbXJ8sZFuSgC5ZgCD5b4Xk8Zx9PG&#10;pZ4/rP1ZLTa/W99/T+rnZiMq/c+2b8z7y1HWr2XyYGY7I8jGCF3Edvp29q01gntDE15D5RZcrt54&#10;6Nx9Oao2Wj3+uWMF5bzR+QY13h2yY2b+FQOp9TxivQdD8Oa19gvdUgZZ4bGIbmlAX5ZG2kKCcsR1&#10;J7CvqoQcmfJ16yWxzy/Y1VblpQqRvgow649R6YrLj07WraAahbxAwbzJuc89cA7e/wDOu1tdHBJj&#10;ldHeFg6E5xnHXnrismfUp9YuDLKzMM4bsWz3reUOjOeM77HL6hqWosjRWa7Ek+/t5+oH8q5STz7a&#10;A206FhjtyT3GD61073FutwYLRDgck4O0evNcb4s1fU/ClzBrFnZf2jAg3XNuGIcxlgpaI9N6ryA3&#10;yk8HArmr1owjzPodNOOtjDkuZlJsNVZorcTedGoyqByuzdj7ocodpPccGub1xbW3ufshjW481MmM&#10;8kpnBLD36eteoNrG2ybVbaJZWcYSObsrngsvTIHX8q81uoLK6v0uogsMkAKowzxv6gH064zxWNWK&#10;taJ0Um27tHzl4wWa3DWtnalbaYfJKhBC7iSVIzkbfU15vH4u1rwzLbRT2000Shx9ptvnKE58sFD8&#10;209yOg5Ne2+KbTT9Utb3T7K5RrxPnk25yFySMjoVfGMjvXmGi6Xcz2S65exlbfzDCjcY3YySFPPf&#10;GcV4+FxEqVb3H/X/AAD2mouHvK5+kX7KX7SMHibQR4A8WXUaahYRj7KzBt08AQMzkEbU2k+XgZ81&#10;sFQGJQffVrNerGquMcDnOQBgY6ZFfz9aP4XtLbxHbxhzDFeyKsXJARs52Fic+W2OQO56Yr9lfgr8&#10;Rh4v0S48P63qK3WuaUFE2F2tNCwAWQhQFJU/LJtHBwcAEZ/p7wx4wq1KX1bEvbRM/B/EHhelTqfW&#10;cOtHq12PfYrlzIXmIGcd/wDPeughuZVjAQcD/PFcRvdo2SUHA5/ya1rC/wAwmIkHGDj+tfuNDELu&#10;fkVWlY7EzGWPDZ45GTk1Yt5kDlXz0wD3z/n865BLm4iBVDlW6+v4VfguXlXe5AKjkDv+delHFHJU&#10;idn5qMoVujGrqzxRAMriQHqRyR7dutcxHcMTtkAI6D1q7Z3EnnEJHlOp9fqK6I1jJ0tNDqkuY35j&#10;O0jIGR196iFxAi75Artnt1/HH6VimQyNlTjpkn29fWnSLbLhYyFXgkcD88CuqnUMJ010N4X9sIsL&#10;k5wcA8A1nalfFbbzETgHAz71SmmjWJjGmGA4xzXO3N06jE3RupNdsWtzkdPW5dhu3eIxTHIByO2P&#10;0/nVW7u8oUhBcdwOOPbNQRNEsitnv0HTpTiytkD7p6duf51upHPOK3KgkjyD8yr69xn1/wA8U92t&#10;DEsZcAHO05689Ki/cK4QgAqOT2NRPEh2wyrwOnat4TMWiKQymQ5Y7f7vb8az7xBPH5TKTtOB64NX&#10;7ljb7t2Gwe3WoJlSL592DnPH0rrpyujJ07MwnVU/dLkFfXrStcYjUTfdA61Uu71bZSxfcG6k85rl&#10;r+/luHCxMVXHPY/lXVC25k1cZrmtTzos1sdqr95RwT6f/XrkpnVvnuIw6dQM/wD6hVjU0X7OzISp&#10;ByOf8iseLzM+XckNG39e1dEZPczcUdx4eeDULeWbGAXG31Py5yPbPFdlZ6WBLuhQgkHntz15rL0Z&#10;IYYFdl2hgp4HYV6naxW8dkLlQAGXIPqOn8+K76ctDlrt3PPpreKNhEwyeuR/WudukInwvY5PoM9/&#10;/wBVblw8ttM098QQSRu//VWHcalbs7CEEtnHoo+tdMZHE090KE3FtrZY9D/9as4+c0zc5Cn8qclu&#10;Hfe7kdh9aqNFKrOiDOOP/wBVdMZsxkjb/eEBlXaGAIBANQzXbwDfG2HVhjPGD6mqFrdzJFskyedo&#10;yeKbcF7yJ4tx2MOmOnr+Nbwn2Odwuj5c+IdlJpz3NrM+4TTG4jyOCc5yPfJINY2n30N9oUtqcROq&#10;umM8HjjAPOeMYr2jxr4Vh1LSWWXJYYwRjgKf8M18xRzW+kzmB2H7uVlVs5yQSPrX8p+LmR/Vsd7Z&#10;bT1+Z/Tnhlm8cVglSfxQ0/yM+31WOPRZUyQ8eQGIweRyT6YqtYamL6CBc58liFKj1HOQev1qta7r&#10;l5FI3hy+VzjIPBPP51neGrm2tLm90kl2ubacMfl+VYnXKHd0JJBGB0xX4vUeyP27DzVnY6vVZo3s&#10;5ZGKhxaSNHkD55FUkDnjjrjp1rybwxquk6xoMGrRXCSywXTBjHyGI2sroy9VcH5SO1eriMXl1Fps&#10;4by0OT5ZAwr9Tz7Hp6V5R8JPA0umfEI+B9N8gQ2kd2EkuGYCYybRCIzyDIOoBxwG5458TGpuorLR&#10;6fkexg5xUXd67n0VobWsZ+1Wsu5cl16ja54Ax2x/nrWprmr3eri1RIwBaFmkfk7y2MZ9MYyMetYh&#10;0bW7C8jsneOOSSRV35AUgnBPPvXMav478Oab4zsYtUkmsLS50+f7SsMRnfdHK8ZAjVhk7gpX2Y5x&#10;iuDHVI0o3m9Dswt6kvd1Na81LU/EUdjG1va2S2UYhbykIW4MZbErH+8xI49upFdDp+m2mt+Xp7Ro&#10;0cShrnBKlewZD6mvPdG8WaY2hTalbvJLGttPNbZiZWZ4QRtKHkZYcgnI/n2ngnV2u7F7lgoubqBC&#10;pQ/J1ySe/wBBXiU60Klle9z0asZRW1jrfDOlalodje2ukXbs1yNgyzI23JxypzuwcE9/yr3LQvGU&#10;zaWun61ZvbLp8YO9OsxI+aQkknORzXnHh+yS50i6dJAWcMLcIM+ZICc888KRjFSW95EvzBmj3KFJ&#10;B5GepOeg/lXrYWbpq0Txq75m7jNfuR441OcaQHSx3K69WwcD0wcFu3arWqfD2zHhP7DZAXFwpDy+&#10;b91nHJPPbHGK2NAsLzW76Ox0SWMKu0SueANx52qOXPpj8cV6Lqnhez0r7bd2ys7hSsO9vmYnjkA7&#10;RnuPXiuulHnTlJEuu17sTkPD3hbSLPwhcW5hWacx+ZmIYAA524AGCTgHFZK6ja6TFdyaxYNd38oO&#10;0hvLZWlThsjjaD1GK6DTZLzw9o1xdC3e6WOdIunC7l35I7jj8Kyo9M1HxJdXOvmWKFXULtYFVIUE&#10;c7iMenfNXDpYwlU1u2ed6D408IDxNcaF8RtSt9LjgjE5luJBFbnYATCZM/LI4I2rwGGQCGrzb9pm&#10;ew+MXxV0XVdGktNSs9K02CztVtgnkfNmdgjKMHZ8qqcn5cLnOa7Lxt8D7DxNqs66kWtrl4kcAAFW&#10;AXhumfmGO9ehaL4K0IG28N6HDbWl1otmkMywHKB3XcTGoA4OeT65J5NZUqFWo5UqqXJfTu9djrpY&#10;qjRaqwvzL8Lnw/4H+Eay3k1nNYmy1S9mjeYTDz1jgAbhELFPnXncf7o69/cvC3wDt/D1xNf+G5he&#10;MhR1EigGJ8FSfMU/Nn7w4BU5AO3GPorRvBN3qGptD4gvHsI7e3KJKIgzuV+VEDH5cYJOSKneD7RY&#10;XGnaMqwSbSuFzlgvG5h15A5avQp4anSgo22FVzSrVle+55PrkqTafHbX+J9s0bIx+bBjGCR35/Xv&#10;XJ+K9Ims7aOe4tY2NwAkb7vmQ8sV6d+D6c+ors2j1WR47kyw4RxtSNTgAepPOSOTz9K8W+MviW+i&#10;1yPTdNXyFiQibcdySMyZ+X0Zcc18fm+OjGEqkkexlsJOagjjZNHttQ8uwijbFurSTKgyqgc7j/s9&#10;gfWtCTRLe8vVWSfzLuNTKIpiFX7vABHABHr9axfAusy6fbaje3aiW3uUjgdwegQl+cc4yckdTXV+&#10;LbrV4ktrzWtL+zxG2VVuoX3L5Ej5VZOCqlmPygndg496+doVac6XtWj6Gakp8pz+h3hjktmuFKpA&#10;fMnzggKSc5PQg5yMe3aptfGnaXYx+Kre5CLcKn2NlbZIWw2cL3yMnJ+Uc9uaz7/w/p8KSw3cm3ai&#10;sgZeAG46f7X8q858Q6rJLpFr4a2iaaNRHHsKhUjBKouP4SFOPTqT1roqZk6dJxkumnrsCoqctDpd&#10;Yg1vWvDOpf2vZNA8UAlt/MXa0hfbs2Hg5wdzf7OD0INeVwyXelXtza3jeWYYw6yvwoOD8vPsK+m9&#10;IvB4kka+8fO7Jo+m7IFt9pBmULFDGwJ+45xuYnIAwCOK8n8feDbnzkubySMuLf7nOQExgMpGCOwP&#10;fp0rzsZh56V4a27/ANf1Yug4605HjfxC0eKy1qDT9NnEslxYWt1M8L7fLkkU7kIB67uQehFfCn7W&#10;fwO1nxp+z54k15mRksJI7j7OAJHQ2yMf3JIxvmLd/mO3C8bq+yNc+Gus+HJmu1lI+1YuUlEiS5Gc&#10;FGIb5MDgKQMDoPThtS1qKOKVrcvFaXQH2mAMSk2OhYHjp1PbGe1GAzn6tXVZxs072OumnTcXTdz+&#10;ay0vtQ8Lag0Gpu0Oo25h3pFg5KuOVLAgI2Dz359q+i0vk1K2TUl/1bgSbsEck8cHnI/SsH9q34Yn&#10;4efGvUTbWTf2XryfbLGZMbPsrDCxE5+9EwZc45I3Hk1D4X8RR6zpCJcRNDNZqEkLNkzE85x22jge&#10;uM/X+nMNiY4ihGsnurn3mDr86Ult/X9ep0MkW47jgpnge479PzqvGixyBowEkAJ5O49Ox4x/Klku&#10;4EVrhyflwTnrz02/59KbHcQagryQf3sL1DYHIIB5FFmpHqKwKJrZTPGAglIAPAAJ9cVy/iC2W5sz&#10;9vUTCM5jbP3T0JzwDkdcjpXUL9qQGIMQjM3QccntnkE9TjisPxPA9rpv2q0jZ2LhHbryw4JB+nBF&#10;HKdeGeqicTsnGLLTcS3EqhEJ6bj0IPTjqW7Yr17zNJW0hj0aZLiFYY1eXYwE0mMSNluTh8jPfGRw&#10;a8o02fULG4TVdGl+zy2wLhwB8oIKnII5BDEEdDnmuq07WdL0LSLfSJt5lVGLHGBuLZ3egJPJ7Vi4&#10;6HrVKbTujrAiu5PEgwOB0HGOfY1hT6v9k1tdNiTgbQQoy5DDpj0HXNdFaEXEQvIWWZHKlMDgLjke&#10;oyc/lWdNoourltShmeEiMDHPJGeSeoP069zWU42Oqk1tI05nvItNW6spTGzoTE6gF8dCV/2vr0qL&#10;whaxaZZGz09fLFy25uCxyCQWY9MnuOOeapWsNvZ6JLHPLsRVMmHBU5GOxPPPPFLY6tfpDbx6PiSI&#10;yeY8hBwdxz17Y9cc96ycl1OiMElZHTQta3U5sbc73U4bZzt64LfXHI60l/ZDyAXxIoA24wyuCNw9&#10;cD07061+xi4aSxXyt7biRj/voHv79/etBBItw3n7QOW2jrz3J6cjtRJ23PTow5tS1YPp0OixnTwY&#10;e0gX5TuPJGOwJOffvUB+0TMeVkW34UEYLMRkkn0HQe1WCYw5t1eKKR1LR7+F6ep44/lTiXWRSzIg&#10;24bB/i4HHqDWLqK50Rgo7GTfxRzrgkef2O3cGQYJOc5OOwqAKZmWTcC3A6EDDjkZ5JJApWjvZVM7&#10;qwaLOeNqYHQg9/rUEMZZtqgrIdxyCCoyOMexqb6mqXQ0JJkjBhiiLAEbQB8x469enr3FEgEJS1OA&#10;ehB5z+Xao9PiTUJvtRUyx2vGemGI/X/a/wA5n2KyLtwrSggFvmJwcYBq+W+rOeaVzLnWaZOpSLcG&#10;fn52I6AZ4xjvWVqst+dKlXT2XIbZsfgMGGQVOcA56n1Hoa3pNKuJNRiuYgvk84BJ4OMDjp1/+tVX&#10;WdJm02S3dQjxzne8bZxuXr7Y9uxrSKVjJwtqYSTTaXojWlvgyToUycEh8fOT2J5x6Zrk7O1t2Vbc&#10;F1jjAKBQu1iOcEkjbjHJ7V1Ra3e4V7pSiI5XGeoJ+brwf8KteBx4CuPG8EHxJkki0J7a/D4R5GFx&#10;9nf7HvEfRBPsLE/Lt68dOjDU3OpGPdk1arhGU2r2V9D9O/2Sf2bPhz+1b+x5B4du9auPDnjbS/t6&#10;WDhJJUn0m2uRJPPbwpgS3CyTsoydhbCzbVKvXR/shfEXRfgN8dPjf+0pMltaeEvh74dsNB0bRry8&#10;j33Ovs2zSQ0ZRluJIUhvLpnUYV5SIsuAU8X8FfCP43a34N+GP7Ongq4uP+E3+NVlt0K2gSWAaHpT&#10;zLPfT/aI2VXiuIkae6j+UpAu1txdEP6/ftMeOf2bf2NINY/Y9/Z6+Hmj6he+JNOuB4p125ijsZol&#10;upALK4DxwSR34MLzSxp+7SBfLTcJd+3+k8voxo4OEp6ciWtvI/hDi3NZ4nNauEoydRVJv3U9Er+9&#10;6f8AD20evyP8Sta+K/xc8TW3xB+MOoOdY8QxPrNnpbsJrO3stUkRzLbLkiD7SIA6x7n/AHYT5sCv&#10;qD4caHpUXw0i1m1sGg8iJzGDHsLlCQgY4yM4HfaM5FcJ8Hv2d73RfAVr4b8QQyG2tt8ccdyJIpim&#10;8mELyzRqsZH3W29wADXo3xDvfFulaXf+bE8dlbIF8i3Zy8sabflaNMhhgdh096/AuM+IYVa8qsdT&#10;3IKMoRwlFrli9LaK3ocr8Q/iL4fk0T+ydNsjG/2TcANrDc/LFjkHIOcDntXj0XxJ0jTLeCPRh9sk&#10;l2ib7SWj2DHRcg5fH4V594o8RR+O4be98PvDZ3AnS1lQIdgjZhmQRklyVjJbnjAIJHONy48F+C7f&#10;xYvhTStUtNWkuI2WOaJ3M8qRnJZ1ACRuy8qFbGAdvA5/EMyzGriG6l9Oh9tgcqpUafLNP+u59F+F&#10;FGvaFYa4wSM6iZI4oUYY3o5XYc89MHPFbAfUBHDbEpbTQs6+TgLvJbGc/wCPHHFTabDFaXkUskUc&#10;cMMZCxRjCJ0wVAHBXHWmR6c/jDU7rUoWKOzlUikHzeXGAqlSSM+uK+MxkWpWhq/z8/vNINX8v60K&#10;GqvJplzaXeqbniSQCa3LEghWBwM56+o7Vd1HxbD4huhbW2j2unBJJN/kYUyJj5Y2CjaSp+bf1PTp&#10;k1zN7HLZT3VpOxna1JKiUk8DGOpzjv8A/Wrl9P1u7XX0mvWxb/NkoMlOm3HbnvmuJ4lxfLsn/W51&#10;ujdXSOl1PQ7i7SX+xhuvRGzpDnIbB9PUdc/pXl8fxT1Kz1m506+eeeG1nEVpcBG+cgBVMwBwRuyM&#10;AkYFdBq+r3N/c3DaMzEIj5dG2Op9QfTHGBXmD6avjD/iQWvmxFUKyeUCj7nICsrA8Hg884qJVpaK&#10;k+v3mlCirP2i0/I9zi13X/Ec8cvify/tWxIIhEmxdgyVXbkjjJx37E9K9j8NtpsPg1tCjZ11EzuF&#10;iYYG1/mzu9x27V5tonhrW7/WkvLt2VogEG4dcDG5sDg/5PasG18ZPot7c2UaCTzpXLynJcbRjOOe&#10;Dj619Jh5zpe/V63Wu549el7TSHTU9U0fSLmG8aKyCoxXhxnC4OT9AD+lcb408Q614l1y185hJJGV&#10;ieQD92EHJxkcnPPHFV9U8Sxr4dXVdc1+3srC5k8tFicF2dRuMbIpMm4L8xUjhfmPynNc5b+INH8t&#10;BYO0yElS+CvP0bn3NYY6zhyR0X9dBUKbUud6lj4gaz4f0i4SSWVZZZWaOIE/MMLkjAHTHU9O1dX8&#10;Khb3DSTa7O5iSRG2IxA2bcbQR8uDgdO3SsbUvhTY65eC5kw96itJ5ch4yygDY2cAjsen05r2X4Pe&#10;DrHwzpU2malBJ50+0RGQA+WiJ82R0+8c8cZ6V51PA1JYrnlGyLxWJpxw+j1PYbawuLzS5LbQkaCO&#10;ZhKEjYhQVHDdcZx1PG6uauNP8TXTSS2plKW+0AsQytu5wAeuO+a3tEu7/Sb97ENmyds7j13YHyrj&#10;7vv68V22q28dxDDDbkxorh3P1Hevb0nF2vofNOu47D9J0e7j0YXM/lLOWORCgXzMdfofTseasvNH&#10;Jt8w5C8FSSCc9PrVqwvFnVLaLiXOxD/Cc+proJtJtbOCGXevmSgM4ZgeV67fYdq6YtLY82pV7nju&#10;m+F9T8Wa3dSarbzwwxyNFG7FcZUdVU87V/vDjPAzzWzd+GodCB0+5DmSPA8xsbWBPtwfwr1ozyWM&#10;YYDHm5CKOgArL1uaSa28m6VTGcY6Yz1HWs/q6UXbVkSxUpehx0LTraxWtqFQR5ZtqgDJ6nAxzjqa&#10;9DiS3ZEMeUlWMLtPQ8DrXn1rZanaQLc3Ayp5XaMD/HpWxJqQNkblmKysOV/hAzg/p0rSjPTUxcOY&#10;6mGeGFGktGAbpx0/KodVSG60O4jvgvmSDa3uG7+tcg8cTxho8pG45Yf5/Kk1PWJ7qCK0ChXA2Ar9&#10;5u3fofpW17p3Od03c52Xw1pugaWh06R90RLOzEHcMen+TWPEbu6tJLoHy38z5o2/iA7+oJzXT6q8&#10;9vpAt9RBEKHBk7knnJPsaxtOmFzGFjjDtnPmd3Y8dB3FZckU+RaaHRGo2rsRgzvBKwJiRhwpwcA/&#10;yrntW1htK1OVbZEEcrKCGz16gY6d+/Wtwrs1M6XNOwWXILbRtQjn8q8v+I2k6ZJMklnP5hiyXQ8h&#10;zjp1wCvc/hSndR5orY1pQvKzOt1LxvaDSJtNitTLITvVt2FzjDKMD86+ddf+IUEGIoZyrdTH+nT2&#10;rJv9f1CyM1npUrJPICH6YHsM98d6+fprSe+8cPqmqSyYdlIWRjiM7AoAHQZIJ+teRjs1k0oxPXwm&#10;BjrzH0bp+r3+phpLiNhvKlCvO7nGPY+/Ydc10UcElpdfaoJWC7GV4xjbnPc9cisfSLpNO0y3WJSD&#10;booO4bj8vf34ruJtGXVfCkfiYrJ5Vwol8yIbcjdtB3Ecg8HuSPzrro0nZu92lcxraadDzrUbqTet&#10;9pc22aM/eXBYHsPp+vpRe+J103RJJJ5FN+F2xg9GIxycdO5Nc3Fa3NpqEz2qs7SvgDqSM8D0/Hri&#10;vPta1eWS7nWaMvJG7L5RA+8o5II/LrWFKq0nJ9S/Zqehi/FTx7N4X8MR6ZagTX+tM0SsGKmNcZkk&#10;Vh/GFPy+mc4zXL6dpF5pbI11KCOrZyxA7Ak9zVq906CW6judTB2FlMSyqRslx1U564yB61r3qozR&#10;x3HzRnHyqQW5Jyeuce9bx5nq9lsd0ZqFNQj82bMUNvHpgiecSS482JQpVdp42se/41pzIwgDIu4P&#10;yAOpz/L/AD+HH6lNps8KGCQExgBVj64ByMj0/WpLbxBbWkC2U4bbMSu09MnggfX8/SvQjNbM5OSV&#10;rmteQQ3Kx21um1N/HfnuRnrya/R//gnh8ELjRZdR/aO8SQtb/wBoQyaboW4qWms3wLm6IZfMUNMh&#10;WAggFF8wHDDPxn8B/glq/wC0H8Q49PmW5s/COmZbXb6Dy8FcKyWKs7bllulyu5FJjjDOCGC5/drd&#10;punadDbWcS29pEixxxxg7VVVAGM8kAAAEnOAM19hw5kylJYiS0W39eR+dca8TeypvB0nq9/Jf8H8&#10;jdvZIgyshJOAACf6dqriVF+Vk59O1UUMZPnkkA8jPep97SPuU+wAr75No/Ik9CTz2LYlHJPUCmyp&#10;GTlTknqP8/5NRMzdU5we/tTW2bRK3OPzBp8xFrov+bdhCCF2nv1P1Haq++QZBc56ZPU+2ab8iA7c&#10;ksOfSojMk4K3KbACABj0/rVNkIOpwSNpqykojkG5unQ1SETbQGwvoR0xV8RwxqJH5B5H19qd9bFu&#10;OmhfadMFiNhxxnvVyNYzGNn8X+TWXbzBiBcdRyM9MVpJGj/fOAf610U5nNVdhqKu0oPlA6epoBLS&#10;qtySeMD/AAqOJlVtinzACQDn0/lTjJgDjnrzWymZ2BPKD7M7h2NSBZRnd2H4VWkfyk8xjnHpUqPt&#10;VXky2e9b0p2BpLVlhC/lGU8jjHrU8eXXlTgYqDbMMjPJ557j6U4NI/BPzf57V1RqamT7mkjbHIYj&#10;aeuaY7RjMIO4AHBI/lVFZIpHCS5Yr1Jq6zopyp57fWuuFQza6EjRKACWy3Tr1pS7hlWIbR2/GmpN&#10;FsJYAn16fjWtY2bSBZnBw/OO31rphUutTKVLW6Nex05BZ4WT5l+bIPIz6d63Yp1dcsBkfjzWDFDJ&#10;ATHnLYyfYDgVoxIcZjKkd8/lW/Qxt0N1JY5jum57fLTsvsKqcjHFZglkGI5AAOnHGaeZZJhtU7eM&#10;j8K6aBUo2LVvKCwT+MfrWgLkmEqV+bPU49f6VmRP8uduGYHn3+lPEnG5D9M/zrsT1OZ00aKSv5W5&#10;cgg4HvVldztvRssMkk8/h/hVFGJfzZFy3Q471aV/k68EYP510xZyyiiZTJg8kj37CpDGZD+9yORj&#10;B7ntUTSggMox7Y70pbc5U8AciiM9TCcdNT//1v69+CMqMcelSYQZ38/1qIbs44I5/CkO4DAGe+a/&#10;feXQ/m1eQqLIGAA/i65p7qN25sVDj59snY/hz04qVl2Eq/BFSpWZYzOWxgj/AD/k02TEfzE5AqRg&#10;u7JGD+dAKghm6ZrQSI94cDPXr/nio9w8s5BGO5p8hCku/T+Z9qEOTjGPXPNA+a4fwDAyfalC5X5+&#10;n5VKsZH3uABnHp/9ems4BCr1pPXQcl1G+YMDcMDOKk3f3achxgEZ9famuy5BXgDvnFHkFyJ32jC8&#10;Y9qiIQEcc/571MgQc46+vb/61RTGMyHtgDjPrTEkI27lx071FukzycA9PpUrSIAEA/lTBJuUj/Oa&#10;tLQuew7JRSTzntUShsnGB/P8aeHYHZ68ZqEhiMHjse35VSRMFclJ+UEenX2pjDcMMCB3NPMgH3VJ&#10;9vxqQ7XYtI2BQhXK5GRgdh19BTXUnAXqeP8ACpI2d1ARTzzSlSgPPIOPyobKirsjkyMN09evWnW4&#10;eVkSIgZOBnsScZP50ySFmYvGeD1HA/AVPZRqJ15ILMOfQ5rKezNlCzR8q+OdVtNa+JOs31kjCK0k&#10;FojSghv3YBcEEnhX4B/pgCTw6ipcpDKQ77GZsDOT681T1tGXxTqMjgI0t1K754wzORtGeOCMe5ra&#10;02K2tpDNBIN2CpJ+8Aa/iHiuu6mYVaj35n+dj+v+G8OoYOlTjskvyJ9Uu2Rw3ygtwMdcZ5z+FZ94&#10;wvomtl/d/Zx5rM/AK9Pl98mn6jMpjWRQGG3eT2JyR1+lYk04W1+0DMhX7yIOSMZ/nXz7qXVj6BUt&#10;WxL3WbRLe5NlI1rOgEUCxgnzQPvNntjv2PYU7RruO3kg/wCEhP8ApMYV4Y8bySc4IC5zj34HeqhS&#10;O9jhlmjYMrq2Qcbd3GCP1+op+unT9L1q4t7WVi1isDXJ5YxvON8SFugZk52ispPqbUp6mj4gtNPW&#10;1uNVtbiKN44xhCGPnSE5K4XnOO5+mcV4LLrqzXwupwUeZsRJjG3J4RcgHaP/AK2a9hsrmC7vX1Tz&#10;NqD5mDck8ce5Hv8AhzXK+PE+2vHLfwmfyGTysko5JIYFG7dPpjINc1ZaHpYeo00zwm0C6Lq19c30&#10;SC5uZCJFkx95f7vtjp7VhxxDRrlDa24SKblg3C8ZGeufz4r0rx1oMtxpdzqlvIlrcRL54VRuDgDJ&#10;UHnaePz4riP7dudK0tjqlobi7kjElpFIoVZcghd5PQZ6141Wnyysz6SjU50cHEt/BZXV9facxs7e&#10;fYH2hwVfJCkYPGRjPf8AAmvBfF9gviXUL7WLSGS1srdlLRKQFiGMKrHHJONx9OK+jPGetSwwajpn&#10;w2165XStR+zXc9rcxAGO8gRRJEN4DKu9eVXhgAGJABrxx/C9rdQifU7iaJrol2dH4fI5VlPByOMn&#10;+deTjqHtPcSuj3cLLl96R8matN/aKw+YzRyglcMAeQcHp69sVxF9b6npsMxdWvCSXUFdxA9K928Y&#10;+BNO02ya5Ervdxtsj64XjgjA5H1/nisbT9OF3FeSWqHNrEpVS4GWJxjJ68ZPFeKsvqRfIz0nOFro&#10;8i0LwP4j1y1l8VX4n06FmIVYh5UwA4Gwc7Qw5POa9L0/U5dBNtoPhqEg3ciqxk+Zmd+pcnJz7da7&#10;GLXdd0qwW0it4Y0Y72dxuwSB8ynp0HGaopc6BpKQ6kcxajMWaNlyxLHgleu3jv2rujB0tIu3czk7&#10;rVeiPSp7lbErb2g3KikFmOD8uQScCvA/Fmt3HxA8RWeqWUcSrb2yWwMGczKrEu28jk4JAwSPSoPH&#10;3jiK08M3qPNef2nNB5KlABsyQMhvTBzkDNfO0Hi59L0a9sNU+0Si5aOGKSF/3sYJCk9gAwyGxjA9&#10;60qY1Tqxh03/AMiYZY+Ry6n4XfHbVNYPx217xdJfr9t0zxDPqK3TICBJZXZa3zEQUMaiNAExjqAD&#10;msD4+fFnxH+0n8aPG/7THxObS9L8Q+LJra9uNO0m2lhtJXSKOD5PNlleL5U8xt7Es5bGOAJf2h9a&#10;1K++LniZPElq1vqE9+bzy0CiPyHT9yAcAMu0Z98ZPNeBXF7dT3Eb2eJEiYbUbCk4H8BPAOecmv6V&#10;yKg/qsU+x1ZhTpOtGrb3oq1/6/r7yQTXH2byRJgScBjzzngn6dRXRI39m6haahprh5I2TdHkK2Mg&#10;Plc5IYfMO3bPGa7D4d/DCL4i+FfiR43OtxWWp+DtHi1e3tpDHnUw1wttcxqZHUiWIOrL5asWBAxz&#10;kV7nStOg0KOIhX1JoUUtgEqVHLfKScDPbr2r2XScbXMKGZqTkovYn1Kz8Pah8RNZ1TwZDJbaOLpD&#10;Gm4t5WEGdrtkk+bknPIU88V32mJLpcd74pvpd1vbxSjfyy+bMjIj/KrEAOeAMhe55rc+EPwo8YfG&#10;GOex+Gkdvcxadbh76efzEtozvEYM0gGBJK2diDkqCzbVUmtvxiYfhf8AD7xXo3ii3ubLVftv9kJG&#10;nDgKCHkiVTnAwzbucqRjrXZGk2uY3oY6nFOKeq13PkDw7quu6LqFv4mtZx9vs8eVJKPMUycZPluS&#10;D0we2frUqSSX2q3Gp3Rzcy3D3MuxFUeZMSxOFAABJJCjgdBgV6F8KfhNqXxt+Ivhr4TaRqA0keLN&#10;Vg02K6ZCUj85sb9hO8lQGYLldzlUJUEkR/E/wJ4Q+DHxh8bfB251pvGA8P31xp9rqunK9lGZLaXa&#10;JHjbernLbJo0bYsiSKjMoR3ynSly3WxnRzKCrqjLe1/L+tv61Mvw1rU+leIYUEcU/moUkguVZo9k&#10;y4DYH8SAllA969A+Nvi7w74303SNNs4rgXmnWi2t9IJA1vcmFQluYxgSKEAJkZ2+8RtAxXh0U0sq&#10;F5D5TgFjtY42qAN2e2Tzg1OIZrXzLh4tyAjDOxIHAK5AOG3ZORnIrKNRx0R69ZRrR99Xsfp34g+N&#10;nhjwl8IIdI+F9nf2bSyQSyDVmjura8U83cFyqyK5MqAKHhIk6YYDkfROk/tZar+3T8O9b/Y6/ac0&#10;vR9Ugv0S+8K6nC9xaX2narbRzeTOJ23/AGhoEcRiM+SXgQo7yMBu/JTwxrUF3pC+H8NILNkdGdmO&#10;2NiQ2AeBtJxj0/I+/wD7Pf7MPxp/asu/FGn/AAVj0u4fwvpE2sX0ep3T28k1uikSR2ypHI8krgYR&#10;QuCSMkZyfewWPxVapGlS1b0t3PgeIOGcqo0XXxCslrzO+h4t4x+EH/DPvjeXwl48+w+IJ9JtILqa&#10;exuDLBMs7MQjOMBHCj96gyV3bc55r13xR8LPhVr3hK9+IL+LNL8KeI/DMEUkHhO30i4aHUbVissj&#10;vcQF5omYNsQFGAKjzGVcsLPjr9j/APaP+Dvwy8B+PviD4RTQ9M+IF8bTRNPjuIjqNzOgVkaWydVa&#10;OGR/k80uQzlScBlY+vftY/Fn9oPwtrtn8FPjl8PNPEGjaJYtp/hjVtKh03ULEXURSGWz1XT55Lm+&#10;gkCt5q3Mu2QK8ckaSoGrbF5FicM5LE03H1/z/r0MsNxjhMVSp0sDWU33jvpq9N309T80bzVbPVtU&#10;l1LS7dre3unaWK181pY4oiPkjEn8ToOc9/wzXY/Dvx7rnw18a2njrw7Ba3dxaQXFqIbxGkhlhvI2&#10;hnjfYysPMiZlDqcgHiuJDT2t79nurWO02zAyQLEUEeMkqgz8o52jqAuBkijUL6C3kaSaTAaQElhk&#10;qMFjgDqABx7cdTXzM01K6P0WlWTp8s9e5X8T3eu+IVspNb1Ce5OnxNb2guJTKsMBORAit92PHAI5&#10;4FQR2cNtHDLIDiUlEJ7sRkgjvj9O9em/D/8AZ6/aT+MnifR/CPwm8Da54g1LXFjnsEsNMvRFJbSS&#10;CMXPn3MSQJAGI3zu4hTBJYYNcn8Svh545+Cvj3VfhT8TbH+yPEGj3BW7tC6yGMSqHQlkOzDLyCMb&#10;gQ2ACM51cPVUfaSWhz4HO8E63saMk5W2uYsdw7HyFcDy18vb0B5z7dD6dasriRjB1YhfnbkOG9Ae&#10;mD2rMV4o8zN87bN4LDuueBj34PrU0skigHzEQHBYA/w56j2zxmvKqo+3w2JVrs0kVGBDAB0JH07e&#10;uOcf0FK5Zzxljt3YHGQOOO2Oxqqsix4xhSq8gDOVbv6/L+PBqwpDja2dvZeox1J49ahu+jPUjWur&#10;ocjgnJCgbiXDfTnHfOfyrTka3WNIpYS68bTCAGXPXknuCDzzzxWO6+fbb23v5eXVcZ9sDHOTS7RG&#10;7TuWUORxs/vDv2z2PpXNKNnodlPES1uX2kWaSSS7DN8pCAYyAOF3Ae3X6VCQUhWIrgRnCuuQAPQf&#10;/XqEXLq/lMCMAkY+9xxyfQ/p0p4d9wQhWUnrkvlhgnOOmOmP1os0U66YjkCUKgy5+UAHGMnkn+np&#10;Uck6RyEHhmzhmzk845XsDjryfamhnaMKzbJTklc7gMdPbOOQOtTqz+Ynl/wuMbu3HXP60m+5lKpz&#10;aoYxV5SsfO7BwM88ZGAeCSTQkSENBDI4ZAdy7QSoA6Ek9u3rVoiGYtMTh2HylSe55xnoRjqaa0kC&#10;qpddpzgFVyBjlefYjNCZ0RhZaEQidmjdmYnhySBljjuBj/6xpUizMElVgo3E4A5PXn09+341oWkF&#10;tezvHesNpVv4sEHg7gemOv1qzqGgwWdo8+nNJKdoKur53DPOR22joO496i7GqD3WxSRr20AuLaYw&#10;LIoyy7drqDwAD1HY96deguwcFnBB46jn8uBjj2qy9ytvZm3ktUkW3JKbzkgjnIGPzFMnis/NMkTs&#10;Q/7xd/bPp7ex6VV2XVo3RTkt3Nur7R+74ODjGTxj8+/etS4tvsihIZN77cMW5BbPY4yAO3FU7e0u&#10;ruf7FZQGZpWBRRgZz3PX72OD39qme6luJBPefegYgkrhhtyu0gdcZx/niahlh+VaDBMzBJccYYLz&#10;j5QCSCTyT+lIl28NriQtIRyAcEhQQB069qjSJY2Rl3PgFU44ww+Yf55pIxIJBIdqNkhNo2hQRhmP&#10;94/57VF7u5cpuL0Ln2aRpG8olHRsbsg4Kk5X/d7e/FPIVoRNGAM8D5iBgH2qtbRkIrKVO0BfXheM&#10;g/h1PrV9vLsjE14MrkvkDOQeDgd+D+lZTudVGrfU+sfgf8ULKL4eeO/gP4s1O30rw94xso7lr67k&#10;zHaXsLAB44lBLGaFGiLKCyv5ZBAOD5RH4I8WaP4WHxb8C2V8NAt7828JhLXV1poUqEMhQDOSQA20&#10;DJ44XNeVWUrJftLDGHh2FMcKSrY6DscV7z8Cf2m/Hf7N3xOsfHPw/i+0wxlU1Gzc4hv7F3Hm2sqN&#10;lF3FQUkALIwyOCQevD4mMrU623c8nMMrlCNTE4NLnetu79fNH2L+xh+0bJayRfCvxXr72Wn6xFPP&#10;pp1AbzFqDT4e1W5HMZmzvKuojMo2jY7AN+7C2/2SWFraJs+VCzFc4J2LuOeMfNuH+cV/Np8c7zwH&#10;40+HNt+0P4Y0ew0y48WXl950Gm3fmDSZbeQC1tblWIka4lQF3lkjSSQKsoG3LN+uX/BPT9rOD446&#10;P/wjXjW8/wCKk0nTIVlg4WCRIHEX2wnBIkldl81V/dqSu3rk/NcS8OU3PnovWy+a/r+tD86zmhVl&#10;S+vRhZa8y7NaP11PsnxF8S9UtPGVxperWkEejHy45kjAYzAqvMhYAxcHLBcrgEg9a9IvPD+neH/G&#10;EumzTi/s4QyQ7WDRrvUbUQoSGVT0OeK8n8b6Pomp38t1ZCWCRkMYClWAbkcA53L3XPY+lelaAy2f&#10;hS20zUoTbtbQAKqDkqqhfnPTJxnjjB7V+QYjDtVJc3e6/wAjy41oOnFw0f8AWpZn0Qavd3EPhO18&#10;28sbmOUGFR5qqU+8D/dBPB6de9STzyaB4fOs6XLJ9rklEc6uwYlhJ8xx0+XnBHTtVXT7668Ka3Z+&#10;OrDbbwQRXCtJMC0bGVfK8rgg78MWTOVUjJBBrCvLzT7fTvK0SNpRJOmC3AKZ3MSOdv0FcbStJvR/&#10;1Zr8vkdFOEnZdDX1XW9C1RtQlsw6sZw4E+dylgMlQf4COQP6isSTT7HULKOVolMoZdr9cYIBO3vx&#10;+tXb+6fVdSIXY0ip5QAwBxkgeneprPR9+jbIRLDqBlYyI4HkheQFBHzZI9e+favKxNJzbUlfc7ad&#10;oI6z4Ra14c8E399ozXVzJHKrSpPMcqpBwqFwM4A6ZHWu+ufEUWoak+omX92Cv8RwRjgkHJ7V89XF&#10;3ceHrpVjUHzSsTjHDoWG4g+uOc17l4M0m11nW3SHTJdR0+3Ki7htZUhkHnbkhKPIQMlxnBIyMiuf&#10;CzbXs1pYxxVBX9p3OjuNYhs4k1KznR1+Ylk6EHqMf/WxUuoWWsx+E7fxzpbxqk92UjVCfMUxNgMO&#10;MYLgg+gGeegxvB2p614b1O58caVBEl1YTyW62kiZEQlXYQRnB2rkZB5OTnpnnLm/8QwwReF57hre&#10;2BLxW6H5I5GYlnVSSRkknB4Bqq0m46nG6SvofROrSW3jD4b33jHU7S00yRIzbulr+7W4mJwZdpOQ&#10;zFsbBkcHHt8j+JdBRrOzmjM3mxME80ksqp/D04Pfj1rstYsNQj0lpbOUTSJlRLgKeQRjHbPXj+dZ&#10;+kappGpeFhYTTC28pYmuUZiXfYOSB6FhniubFxjVtTqLWw8PDlu13GXek6baeKRaeC9XuJNIuQ6p&#10;cNEIbrYFHySqMLktnBAAxjv1k0fQtIbUry8EzX8VhBtWOeMFf3w2EEHklcE7hya5Vddubq7i1COY&#10;QZLvGpGW2pxyADxjufWvQNdh1Pwbqs2n+JDDvLRzlYRzLFdRqUcjrhlIKg984yOa5Y8nxW0T+W3r&#10;8ysRFx91mZ4g8NaFrmmyxyWaktaxRhMHY0asGVmT+MADj+tM0DR08C2c9xpUixeejKTGojQqQOmS&#10;c+x9a2bH4g6TY+JJvCFwgNzGiqJCCBFHgELj6EY7V1F14M0Sfzb2aCN33/dXJXZjqATgEsMkAY/G&#10;tVhoTk507OS09DyatSUdJ7M6awsG0fSoLq+IZZAs26E5V94HQjGeK9CskisFhtdOIaJRuYBvlbcS&#10;cc9KzNC0TT9W8Kx6hq91MkXlOscaKGJZHKhVJ4A6kk5wB64FNvPCq6e8b2CThAi+Y7tuyx6ZYcDd&#10;2B5zXoRp2SaPCqJSbRv28SNfF5AsXaNCeWb09+K5PXtJkubtLWxcRSo3uB8w4JI6HNa1o9mrLLcQ&#10;ttjBUpkk5x2PqDVaDRZNUs7u30Zme+eGaZUQ/OwjG5sD6f8A1qiburNGajyu55BrEfifRdWubG+e&#10;IxxOHzH3RuR17+pqex1HS9VkSexYsyggxt973+o7jFYuoXRkkmguEKttVSzE5yexzz0rlIor3Rbo&#10;X1kQHQkKVy2M8c4/pXiVMQ4SutV1PSUOZWZ195p9+k/meT5dpMfv9dvOMNzwfSuE1azs77R75tDu&#10;A91p++6If5TIi4BiA6d8gjOSK9ftbq+1Tw79hvZYRcq434wMpwTwOvPH161yN14c1rQvCc2o6kLa&#10;bSZ9QfybhBi5Em3mJg3zKhHp8proqpOPk19xpQnbRniEME+vwNcW9o8TtgAyHJK4zkdMc5+Xt+NU&#10;fEPgyGO2tpjIIZVB5UZQkkZOzOc/rXsA+xOZLq3V0nDBGjZD06g56EH1zVKXTorq2M1xEGZXXGen&#10;tgfzrzXRi1bd9zujW1PALgmwjgiv289omzE4XZhuzD/9Zr034feMbnw1qFr4i0xC2qRzM3mMA22X&#10;bj5QRgq6kqwb16dKg8WWaBSlrBt+XDpx94ddo9x3ryHT7+XTL66swhNvdnc4yVeIgYBX3Fetk+eT&#10;wlZamGOyyGIpOLW5+z/hfxdpfjLRYPFmhtKIJ2aNoJeJIZo8CWJ+SMoSMMOHXDjgiu9s7ldxeQEY&#10;6qBX5w/AH4o6jpE8ui6peLsvDGskbgLmRV2JcK2MZKjbIpxg/N6Efb2m69eXKgl/lYfdGOOwH51/&#10;U/C/EscXh41L69T+c+JMglha8qdtOh7GbtEQuxzxkbe+ajsZlmLzE4KnoeuK5aG6fYIS4JwDyead&#10;bahdR3EcCqD5hxlm6Y69K/QqOKUlofGVcLy7nqCTpIFkDZJ45ODVuK58qXeCB1ziuDsXuppJVYER&#10;rySTnqeB/npW4L75VyPlHFdkapy8t9Edg11CCsuNxPvxVa6vVkjUR8D0I5HtVG3kJXynODnNQTXM&#10;a3a2qMC2cYXmvSpVDnqUixLeSSQGLftz3HXj3qjgsuJMEjPOcdauyQxxs0ZOMf596rJEcnzeF54B&#10;5I7fTmu+nVRxOm09UJE7H5lA4JAFM2OfmxyD6/lVh4kjjWRT8xPJHpTVUtJuPTOAAf8APWuyFRbG&#10;EqbM+SRoCHmBbPYdadISx3zodo984/8A1Uy+vUikAh5bPTsP/r1EjK0gZju3DOD/AE7VpGfY55Uj&#10;PzOt0ysQQ2R05qxNDIYl3ENihx5Up2DccYGTVdrye2QTAK2T0POM8cV3U/MzkjmNagEaybsbUAIz&#10;61xG5piWVjx1B967DW2kud8q5BfnHQDiuPmcRxBFGD3PeumD6mMtyhcB2X7Op4YdM/nVE2qyTRxk&#10;Hg81cUrDukkxkDgn1qis7yN5/Rv04rrhMz9mewLIi2qRY+VVAH1HtXITeKruyuAIR5sRJyF4P09D&#10;61Ul1ORdMMquQVU5HcnoAK46K/ljIkkVdrcKfTNdUZu5yyi9menNr1nqMAgngdGJDZYjGR2/OsDV&#10;J7eOJJMqrZJI/wA//rrKsrpbu3UAHeCVxjqPWkuIpUlD3B4HY8Yrrp1dDknS7F2yvZ0cPKfMU87c&#10;+359a1PtyTIGkADE84rBtkRXF05zwQM+lST2wdAwIGc7QDXTTn1Ryyi9i99sSJWAAwTx6VXN1MJz&#10;Gu5c9T2HpWYjM8UdvKNuM1akWVxvRs+ua3U9TnStqNto4ppCtwwZWPOT0HWvzzuVuLXxHd6RqyLB&#10;fWU0iyREMpyzllzkYzsKnAzlSD0Ir9APPSKYKfmXONw6D1rwr9puRtJ8O6DrsTBY4tRWJnONo81G&#10;A5PI5A79e3THwfiVkEMdlsqjetO7R+heGecywuZRpR2qWR4DaXCpMILkqNyOOfUH1HvWahGmeIL2&#10;a3LB71IrdyBwUiBZBz9TyKytG8Rxa1dS4jVmR1UhMnAceh79xW9q+nzLfwzCTCfLtGMHjgflX8bY&#10;qjZo/r6ho7M2tPuHM7GZv4du49do6CremRJDqUN7HMFliJMTEch8YDjHcA8fnWY2pwWrG61JC6xK&#10;ANnUkfd470HxBpGq3s9yYDZwkZVC3AbjOPf+I+54rhnKN7M9Gmro2dXvrvX4rH+0LjfcWcZjZmzm&#10;U+YWDMOOTmvnD46rqN/4l8PQ2UQNxFaTWrkAgsJJVlj56ZGCN3Ud69b1e81FtQtYotiQyKxaY5yp&#10;VwAoA7lTnn8KzPF3hPR9T1KC5vJ5mkgdT5kZxtycltpJUkYr4biqk69CVKG+n6M+lyOoqVWM5eZ5&#10;tpGl6+utyNaIRNJGYwVbMQwAOecDGc+9fXeg2+kKqT2MEkKrEsBwQdzLgFx9efpWDpPhRNSAkhw0&#10;KqQZQQCQp54AyMmvetC8J6dfWMs2jFY/sUInlLvndt/h2nqWPAx+NcGUZYqN7Pc6cxzHmSdifR5Y&#10;7e6ji8LRi3AZnYONwc/3gvrk8+tS2elt++F032mWSUAq5OXJ6A46c9axbC4uLjVmubc+WAQEXHHI&#10;5Xb6mvTdG0+RtPbVr2H5lLAHO3J7HjkGvdprm6HzleXLrcrjwGug3Sajb6m0UszKu1FI2kfNmNs8&#10;bT3I/lXRXMWuTGTTHk/cRkvIrYLHvuz6nrx+NWbe3u9SsIr2eNpZY3Drgb8bep/D9K6B0uLyJ/sp&#10;RXnAGSMEY4znryetejSppPQ4JV9btnFaRcaak8lncztHG7IdyjJ9/wADjr2qvfa1pb/bNF12SOOM&#10;8KTkkjtkY456V6VbfC7Tv7f03V7md1huGUSzRHbFEyqQysvTk9GOcnGcVyXiv4YaLDrk179uma3l&#10;zIAxUkiIDeuQPu5IxyDjg9s9HsZpXOf61GTtc5ya21CKytoLW1uL+W9Romks185UCrwWfI2qRwOe&#10;Dkdq+CfiNd/H7xR8YNM8BfBLfoOoXtk8aTSzGyTdDHLMJ5ZXVyqRgbMIjMzHGCDx+hM2hNokunyW&#10;rzW9lcKZ1TkCRGGPlAPQ+9Z3iSDTNTmTVprYG5s8LGf41AI5DdQT2APTisMXg/bU1Bya1W2j+89H&#10;BYz2U+flT9di9e61HFp9pZ3IYqlvEpdzl3IRVZ885ywJPf1rZg1nSdRtF1DR/IhZ4hCCqhG+XK/N&#10;nnce/wDhWF4taC4sE01kEMcLJGZAf3eSOEyO+ARXKx6Vba8YJrSBbS7hJdCThSF5z+XIPWpxlaa0&#10;LwUVqY2s3AitBp9taNHcRgyYQfKqEkde+4jp+NeYaj4Vt/E+mMuowsVLl3dWCsAh5wTxyODXpGrT&#10;XVzqEeq6oj4f5PPUExgKeQfUjrjFVrjWNK060uIbJ5Cbh87WUN5irg5x/DjqB1PevBqUlJNT2PZo&#10;1HF6HiWoeE/Bfgq1b+wwUFz99XkBKADPKjALbeNx5xjsKyZ7vUvEGlDSrEpDpw2q6upcysp3Kp9A&#10;Dg8fy4q74jj8Gz+Ko5vC1rPAjxxvMsrgp9pw3n7Qcny2OCMEgHPQcVYv4IIbuK4068RtSCxym1hI&#10;YCJ8qGkPAUNjCgc5znFePTjF3jFJLay/pfce9DVJvV+ZwPj63vR4ae3uF+1yOsHmui5aNHfaQcY4&#10;4wPYV5r4Zlv/AA7ctLo1kmqy3oCSxAZLndgBNwJ3DsB1PXNev+NLmzn8MS3lmm67uJTANzEIjxDe&#10;QccYXjr0J461wWsLp2haKbTwfK07MkMJadNpDzL+9wQeMEkA/wAxXm46kvbc8Hst+vXbv/Xc9ChL&#10;3ORrdmVpmp654Qkvo7iyWWUSN5kLnDJhzkE44Kjjp1FYmveItFUi7vbe+ldmQp5bqcMvRWXOWyfw&#10;qtPfeI/C0h0G4t2S3kCKSynG1Rt+V88j17itnQdIs5b+31DUbhYkgWSX7RGSY029OeSCegOOteZS&#10;q1JtYeD+/pqdElFe+193U83FhbX+s3Nm8ZsLe+kE7CYjzSzjPzsenPqOOlcF4kstBg+0WpRdjgLF&#10;JGcoyg4bAHHPWvaNYi8PTa1Pos9ybhb2RV+0Kh80s/zK2GyRt9G6nGeteF+JLK5S6urGSZp47Sd4&#10;leRPLYlDgEqpwGz26Z+lKvhXFPZ6v+v+GN4TvqfAH7cXwPsPE/wsg8daXDbHU/CHmSxz8xE2D4M0&#10;Zb7vB2svG4fMAcEqfyZ8I30V34mt9V0lpILVsROhkLb4yuCz8DKhv/19q/ozjurjWtej0y6mtv7N&#10;eNhd286rsuocbHiPUkuGPAxj16V/PX8X/hjffs9fF298FMZH8p1Ni4wUk02ZjiQOOC4JVWA+UAMO&#10;2T+1+GWbc9GWEqvb4f1/r1PWyuvyP2b9f6/rsdzqdrdvbtqEJjZIQgIUsTjouAwAOR1xxU9lerMs&#10;SPgykjByCMjgD8u/9K4LQ5o9StTeCUsILmR0hY/6qI/wgHkjOdp9OnStq3u7bTrSeS3xI8s4Cjld&#10;isOPr6Zx9a/Rqmmx9hGTaR1MMlvBIoYBQcgZ6Yb1z0NVdWtheaeIJwRFGyAgHn5OQT3JH8qv3YEa&#10;sCmQcE4xuA/HqaASYdxILFsoADkp2ypxz2z9K5+bojsw87WZxOpWKxT5UBYzGS5Lcgg8nB6jFQXy&#10;iF3Z1bc4DbQQU5GQc5zz1rr7rSLO/tp4bskoYiRG3DAHBxuB9R+Waow6FFcWRGoFUuycxrnBCkdD&#10;03Z6j0pyVtT6GhVvqJ4Z0zUrYPfMTI1yiMik4BDHsM8Y9fXNd08aRTvbXPLpwUByASO/0rz/AMMw&#10;6ppeth5LdHgXcsgJ4+YdSCQRtPOR+WK9JeW3s7S7vklUTFAcjkcP3Hc9/piuRNvcuUjynU7ie51A&#10;2wVmmUFcEZILHGPYjr713Wo61Y6LawSXpZG8sIFQEtlflbaq9c9efXmuF/0261ffCBHuk+Tbn7n+&#10;1nqRycmum0SDwtqHj6M+Ore6udNa1nhiW1bYVuym23Yg8lCxJIH3jjPArOEbuzNJ1LLVXOpjmkt4&#10;jqaoWtY03sV5wCOgP68VpxXt5c2UMkRC5TIJB2DPf1rc8S6Dct4RsbC2lgkt7VPLlaMeXczuMZMm&#10;PlKqvy8d+orlEW/S5SyiykbJkgKMKxztHqeO3QVFWLT5T0sLUVro6YxoQysqsQQUI5GR+eM1BBd6&#10;cQ63ERCQYBLAjBIxkevpgHirsaQnTBfQtzbqA5b2bacge9UrlrW/jTTzErIGz83OfQj8eBWEqaSu&#10;dEp31M+NLjU0leKK4gt4ywRZkK7kByGGeSp6in6VbNLqUcCnZuBz8pOeM+uBW5uZIZLB2DKoK4+7&#10;xxxwc8CqsCw2ts1vZR5baR8ufmDdjk5wR/8AqpwSQ5VGkWbTTzCGF1IsqMdzBcheeny9T781iXFk&#10;t5qVv5KiG2ttyLjt6fL6VZh+1CwRZCpk3dV5PH3QT39D61mtcXMzqpU7huVnUEAHqAR1zjqemRUR&#10;m27GcZdGW7pLlMADcSSpOCAAB8qjGfujjPfvVu6lluo084unykjcflOfulh1461Qs3lmDWzlVIyV&#10;xnJ/z1pup3f2S1klWRQzIRluuTxlT1J7g/j2rouinO+hw2q2YFoxWRop1YNyR8wyeg9GH6e9e6/s&#10;Z/s3w/tT/tIaX8JdQhlfTVt7nUNWeBWfydNtoWLuFR0dvMnaKDahLEyfLjBI+ZgIIoFtLVGEcQA5&#10;Oeh6ZPf1xX3x+yZ8QNW+Dn7PfxI+Knw4snuPiZ48utI+HXgeWwhluNRM1+Gn1trGNAB9oFs8Ko4I&#10;2StCGwAufq+DcDHEY+nCa0Wv3HwHijnNXAZDWr0Xab91Ps3pf5bn6O/AH4kTeK/2pfi+2mavd67B&#10;4N+EFppjePPCaxSRWmm2P+karLZBj5dvc6jGosrVYlz5sTyja0RNZnhSf42ftd/HDTPjd470PSPD&#10;fh+wsIbOC3s4neA2Gmllt7XzZWaW+mJYrLcyeWowWRcfKfXfDfwB8V/sWfsy+Av2G/A9jYQeIPji&#10;11qPj/xJayMJYhZlxDo1hPlvMjtoo5IXmIkRv3rgJJcGRftz4d/ZtJ0Kx0Lw5psFtptl5UG23CxJ&#10;5cSYwFAxkdSBwCT61+w8d5h9Xwqhezdz+HMgzGNKpOvSheUtE30Wzfze3RW2MFNXW4sp73UplDQK&#10;8gCthwAMgY+mOOhFea/a7LXLW4h1S9NndPC4juVB2vvHXHRSvcenSt7x9oWo6l4j1C7a3ltNP1GS&#10;Q+cFwkpXb5mzHXYpUHgKc8ck1z/g3S9OmsYbTVmMMcQzC8oMbvkn+H+FiOSOw4r+UsVjJSquD21+&#10;Z+i4ChFUVNHydc/Abw34H8W2/iefxBc6hCLmSSJ3jijScMuWBIAIO5vlGMEDPU1n65p/hrwl4tFn&#10;4ZaZY0VLhTM2JElbl1QDkqDjn1OOnX7o1XUtM0oia3S2uktSOSodSACcZ5A56t2r4N8cpNP4lnum&#10;hRLzMbK0RJjKA5PzYweDx6Yr4bO6VOlC1Pv5n3eVYqpiH++fQ970s+K9W0mzjafdHdRCVVUl/Mzy&#10;FAUdc9RntXRzG/sdWtft0bxLFhQnAwpHLcc59fSvB9B1S90wxaHcTqts21Ldo2dHMrtnls4C5PIH&#10;16V2+oSX1n/xL5neGWM4Z35OFPrzn655r5jFYpaSdzrVC0tTT8Zava2N/dwWoW6FxGPmz91mGCoP&#10;UY6/WvLYkiawSzRS02VViO3HX3PFd3No0S6Y11BukZyUG45yyjI+g/Sq/hSO2sdRS1vYft29CsvX&#10;AOMhuPQ/pXl1acqlS8tLnRCSUXy62MbTNGeHSxE8oiMzHPT5QD8qn1yP51yGnae/hjWPt+/zJRLu&#10;DfwlScYH9fzr1zVrCafE9oURIRtdD90r3YD1/wA5rijFHb3Js7xGUdEbBOAehz1OP/10/q7i0vxI&#10;jXbuu53F7rmrPbS6fFOdsmSHQHO04JBK8469efyryrxH4l0rRtN1C+ik8+8WIw26sQFeRxtXDZyS&#10;vNekaha3PhvR7m1b5pZoRGsjKRwxGSMdMjODXHS/D3wfqunedrRnEkilleNuB0yNvvjGRgjtXsyj&#10;OTsnql16HHSlTjrLY/Pz4P6Z4f1b4vaamtwKYmmJuPs5/wBIDNmEDzWJITorZGSuQSBxX6C3vh3S&#10;9IQ6TpSlI4HkHld2Z/lzkYwAORgYrz/w/wDDbTfCOtx63o9guoC3kF5JbyBVAVeqRZA4zyMkknr1&#10;r7NXTNNuJ4NYaDZLMiSjIAZQ4ztPuAen1p4Og61N30aOzOs4jUqRlHaxJ4I8Mm+ggvfE17JCjkyP&#10;sUl2wMBOQcA4H4fWvZIhtuxcxEgBSnqQ3HQe45rj9QYw6ekLSbGOAQOG596teFmmtJmFzI3lMAcn&#10;LdOBx64r0VOMHyL7z5KvJyXO2ejJaRWyefdyLHECWwf7/dvrjpT7PxlYxXSi1VZV2/Or4II6ZHuK&#10;4/WNVt9Vnl0zTGMkHy5kYbQe7Yz/AHeh9e1W9Bj0qyZp7qPzI1IVnHGB+PpWU61pe5sctSinG8j2&#10;lLOIIt1GEWGYL8684B5HSs7SrSy17xBHBfM6wRksQpw0gAOevceg7Vi63qNnZaOP7MnDIuNoB+8D&#10;1x3rkfDviG6uryeTUdtvHbx7o3ztJfcBnd06eldNWrHmUTz40nZyR7jrdxHZ6bKX+edeIR3x069B&#10;+NcUNbF9pkcN5G3mg4z0GexOefrWZZyzalqE+o+c0rSAbgzZX5R27fpzVS/doT9v2jyydqjPOff3&#10;4qatRq0lsZwpJaFu8e+lt086UgRnag6cn2702wa5js5oRHwysN54JzwcVVXWJtv2fygTnO5ien0F&#10;T2t/OLlNo+VyFZCOOfTvx604JN3TJfax0GnmCaU2l0wSNVwCT1PHB7Zqol1bwwyCBFLAkKTz+Pr/&#10;AIVHI1rGXaU5AOFUd6oSi2OFjOFPHGehHeuummtznfvFe3xf3Sx6mWuI1G5o/wCA49hWLrs9tpk4&#10;0/T4SB5edwyMk9l+g/Wug0K5tLTUX8PykmVovMQgfeCsd/5DFS+II7GFv7Tbc7Q4XaOntn1xSSvC&#10;/UqWkjlLDmNGLgFUG4N1z71414t1T7HeS6fbRB/kZ9ihmJ3569xkdfSvRtV1X7NajPdhjbyTkn27&#10;Z/CvLNdt5Uvl+wFmmnUhdoLEE8c+vX8K4cXKajaHQ7MPDW7PJpWZJvtMoI3HO1R3Az/9avEvE2o3&#10;M+pzhI/KH8TqDwcZAH1PQV9Kaho76eUkvQ1yUJ3AjALdBXlnibwzqOr2lvaSRFjO5WNk+8SSflyM&#10;EcdM18zi6UnHl6ntYarGLvI6LwEt/LpbwJ5lxiNZsElivGOp55PbPXp0r1q01TUtP8PQaLZ3TNZy&#10;7nEMjeYkZdt5EY/gBYlto4BJ9a5fSLOLQ7U2tnujKqEZc8Z46+p//XV1jMluJlG6MNyM+/WvbwkX&#10;CKT3OGtUUm30OV165fTZwbZg7NmPjsvfP51wGr2TT2QuIrUTiMMSUBJf0GfbH511fjG2ea7gt7Mo&#10;/BZmBPQHoMfl9M1FZzXOnWIgijCqXZ3CE7QTjAXuOlVa8nF7FJpJMwZ7G61OMSanHGpZg4QKAY8D&#10;gdTyOnHSuQuPCstzdQ6vbpsm2mMBmAwoOPT05xXpMzralmhHAIyBgnBGea4TV9YjuJyqyhWb5eex&#10;9Bjue9em6cbLmFSlK+hxetaStpOpBWQDGSp5J+o6c1x9p4f+JXxI8T6d4J+Htt9q1W8nMVspOS8i&#10;ASYC5VpBGgLS7DuVM4Oan1W5McJhiSWe5L7EjiTLtJIdqIASBl2wo+YZJAyMiv2q/Yw/ZSh+CemX&#10;XxT8dmZ/GGqwvaW8LSrJa6dps3lyMkQXJeaUjEzPjYQ0a8bifTybK3iaqUfh6nBnufwy6j7R6y6L&#10;+uh9JfBf4S+GPgZ8NrbwNpskV5dSuLzUbuJNi3N46YZlVsusaLhI0JwAN2AzNnsJJUecQrwOwzxm&#10;tSZRJIdh6evFRABZCYlByPm9a/V6VNQiox2R/POKxU61R1am7K+5g4hA6Dn049Kleae2TzYxuB7Z&#10;5p/O1g3De471VRrnB3Lj3Pt6VuvM57Gj5ki45z7ikdow4bzM7uCMVmNHKY9kbfLjv7VPGw+6Rk47&#10;GnZXJUUi6Z0xsQ85xnt/+qpTK5feyh+AKpiJSN4AyMnFNKq7GUuRn+dL0IkupfJR1Zc4B7HmnQIY&#10;9zE7hnjPpVaHKLtP3u+ec1NG5YmP7uO2P5UkSmXoz5mFf5SPSr8cysphJww7+xrFDtMwWMEN798V&#10;YEoVwJMAHA56+laxeugpu61NLG07VwuecY7nqaUmHaDznOMms6Xcp5PHvxmntM3Qtgdh/nFbu5Ed&#10;i2wKqQ/INJltmImKgc46VVDZl81jkH9MVLGXMxXO4AZz/wDWrWDRDiy20crusqsVZRnINTxLGG80&#10;E7iOQT/nmoFxF88rYRR396dmPzArH5WGc88VvGozKVMneQodzqNqjIPJ/TvVyBUlRZoiQSMEGqkI&#10;Ea+YvIzxu7g1HBLKblUHy4J/LsK641WzLlszfitWBG0bgTzXRRzQOVUApwMcHGfrWdGRH86jlucd&#10;uOtWkf5g/brjPT8K7oSCN7Gr8rIGLYbnPtTisIQOpPrkc1Rh8uRtqkA9fXP+farYxGQ4GGHBxXTC&#10;VtDKULstgq+GblgeatlZBIMn5epzVETMBhuwyT096hIkfPmN8rc810QZjOTWprrNCzkud2w8D+Rq&#10;vFezhjAq7ieQMDgfT2pkasMQxMBkdeoqdUC5k5Pv3/Cu2E0ctVt7F9ZZS+8gc8Ejt9a0EUltztwB&#10;yKoRqrgeWxJ789avBJNu0ggE+nWuiMjls2yzuBPUMPbpj2poIwMdjx3OKQMgOxunUGpyA4GWJx3F&#10;CTHJdD//1/69XZNwKZx1P8v/AK9GVLj26fjSiNMYUYLH/PFOxzjH0r9+Z/NqBw7Sh2PTHHSnbsuW&#10;HzE9zUWwrjJyQep9qcTjAx/9alylR2sHUYoPln5eeeM4o4PNKoZ+nA+vrVsEMcJ/E2fanR4OCeMd&#10;6asYjfcpyfU0OzSZVs7uM89M1DTe4JCKr7iGPHX60q4XBZcgHr1z/npVnAVQq53Diq+8kkHgf1+l&#10;SlctaDlztyRmomBlJ3EKOwH/ANepVceWrYJx6f0oOJGDYxVINlYhIC4xxioyiMN5HJ9akyQxK84H&#10;PPSmySLJhj8o9+armIIx3HbuaYzeUfMbOBzgelOYqQcD2x64owqocHj65ra6NBMmRcsMdOD71IsO&#10;1NoBxioCZW4U4OMKTyPyzUi71Xfkjtil6EuNmNwyOO5HY0joF5c5Ddf8KIo0372BJ9fajC5IYZ/x&#10;ppq5V9bD2KjHcnpmnqwBDdfXNQkg7RjkZ/IUhbBAJ9KVtbFRWtwmkQfd/StXRWC6hAUG9vMBAHtz&#10;3rJI3qA5A2n9BVjTpoo7vzs5Chz69FP8qmuvcl6G8KlpJnxLp+rR6revHejzriWeU5Yk7VMjlSM8&#10;/dxjrXXW9utpAlrdkLKw3E55Knpn04rxrw/JLca7d+d9wTlYzjG5eTk+/r6V6gge0uNqHegUEknL&#10;ZPYfTtX8FZzW5q1Sfdv82f2nllLkpwh5L8jP8V+JhoLwQxqZEusoUHDYXqw7fhnOe2M1z2h+JbTS&#10;9Wu3aKQRt80SuQAQBnax7HPX1FaXiiSxnv4oLE+aVQOGP8LNnK9unBPp+leceJ/Bia/p9tPFcvDJ&#10;HOryRKwXKKOoPODngYHGc9a+UqVKik5LofRwjHl5X1PpDw5Hp00tibWRpIZHDtGwAwWYFh0z7del&#10;eL/C7WZbvV/GB1e4lubmfxHPMktyrDcluZI1Gw9AA4CqOFAxnjFd18Mby7S3mtrsqFtsLEVOT0yQ&#10;T3IPfvW7NpMD38mreb5tzI2Pn+9gnOA3U4P4/WvZc+eMZI8uNPkk4o5fQ57zw+t5cXFhDduVCjeG&#10;Eb7TwSFO4bs9BXI+J9Nvb+4uPEFu8P2We5jVQhcyoz/LtWMjGwkevHevVtQvoLeEiYm4d0YEEABO&#10;OGz9a8s1wpJbWsMuwwQNvA6knGMnH14rOq1Y9KhC5w2tag/h+OTRYJArNi43NtJjTflgw/i3dAPS&#10;vHvHvjT/AISLUf7Ru7aOyghVljSBGUybiMsVJODkdBgY9zXofivxjoPh/TbrRZLRpJdWiNq8qKhM&#10;ETgtvRnPEhIAA6hckEEAHwzxxEjanY2ViVkinQIgBwQ7sBhi+PvNjBPGT2rw8ZXbTUT6PAUrNSke&#10;U3/i/wAPf2hdS2ly9pah1X9+hR97AKcKRnaW4Hf1qdWtnuVe7bKryjYxhc45HrmvZNS0TUPC9trP&#10;w/8AFK2MdzpqpIXmIbLyKsqGM4LE4IxwNvcV4V4s8aWng6Wzvru1hv5rmWIyrKz+UIgwMis0Y3Eh&#10;M7doxuxn5c159ahKC5pvT+vM+ghKM/dijz3VtbjuLueFXfyrmRkGSGYgnaBxwuccCj4i+EF8PabH&#10;e3oWOCEjr+vv3AHqa8O/aQ/ajsfGGuWGl/C6GTw5ZaH5wa8uDbGG6keQFWVY1LeWq/KhbndlsAYz&#10;Ss/GU3jPwwj+JLxH1RLa3ExBJi3ddxIYjDdflJz+VefVxlOcZ007vo/68z2Y5dVUIVZKy7dT1DSP&#10;H8PhmwvL3xPP9pt0jaWTzQJBHHEuRx/IDqa8tT4jLrj3V3azCS0P7yIDHG5cjcB90nuOma5jUtZg&#10;kj8m6QTW0geGUH7siNwcjv8Al0rFl8VeEbGZNEtoHWCVGHnQqBFuIwquGwQqgc4B7dq45VXKKTls&#10;b08MtbR1J77U7q6LNeyq6ykM2/nGByecke3avHviX4z/ALG+HniBtCGLizs5JjNxxsIYAZ5BHOeO&#10;npXpXj+0h03UYtF0+XzAIY5Xl/g8xlyVXGc7T1zyD2xXwj8dtPvvCHwpvklv5Um1C7hguSDsV7Z2&#10;d5YpMffilAAZeAcD0ruyzCp4jlmdlChGpZ9dLI/MD4u+ItQ1jxX/AMJH4mnae8nUWjSD/VSSW+Ds&#10;RiOQisCF64avM1luNqTIqsGGOD0PJAwfX/PNfbfxrtfDngL9lvTLL7NZXuo/EW9g1dL4W5ZYLHTn&#10;2y2tvNKdsU/2h180Qgs4OyXbgCvlb4ceBPEHxI8b6b4C8NR77zVWaFQWCIuBuYlj0xjjkHsK/qTJ&#10;LvDxVj5/MZOdabj8KPY/gP8AB3Q/Gv7Vvw4+G815ARrtxDaaqZfmSOGWNppVUhGKSPGjiMcfvMZZ&#10;VLEfu98Vv+CTekeJr7w74a+HfiaK3t9LvHuEudQsif8ARthiWINakOromCN3ymQAHEfzV+Rf7NHw&#10;r+JngRtU/aM+Gc1veN8LdTkkub+1YLJcWyyLbvGYpRIrQzRmVGJTfAF87cB97+rj4MfGr4c/Gzw5&#10;B8V/Aa3lvp0kyF0uI9kiLJ16YDIx3hHXh9hPGRX7ZwPluErKVPERu+h/NnitnWY4Kqq2CnaHW2tn&#10;0ufAv7RP7JeifsmfsbN418H6tNFdad/acXie+ihBgl02a1eOzvJ4nf8A4+rRxb26GMEStKVCAbSn&#10;4D+JfgJ4+8RfBTQP2mH10+LLTX7pdDvUhkdr7Ttde2acQTq5cXCeQgZ50KiPGwgYBr9l/wDgtN+0&#10;lrmg3t3+yL4nhtrrwt418HDUNKns5Wiv4L5buNo7jUopMLLZrJC6WxhIzl3YSum1fgf9gT4zfE20&#10;8E6z+x14D1jQfByatFqmvjWJLM3up3M92tvbxWtlE00ao6JGWjZFd1A6YIxx8b0sJ9c9lSSVlrbu&#10;eh4XYrNnl0sdiLyvK6b6rqfl9pkXifR/svj7wbdXUB0tBI9xaFlaxmJCbt2cqH3YBUHOeor2T4Tf&#10;C/4t/ti/GHQ/hD4f1Sxj1W5jkMNxqTraxqC6bwhCt5k8jOCNwLSNkk5Ga7z9of4ieHrme0/Zn+BV&#10;xJP4T8JQSWF/fSbLdtY1EXbXM1zKMeYIFdiIYmw0b7yWfIItfCTw98f/ANn/AOG2pft0/Bnxno2l&#10;yeHDc6beWSySG/VZpUsdywsv2eVlNwlxb7m3I4Eg+ZBn87glz8nQ/acRi6iwzrRXLfv/AF/wTzL9&#10;qX9n3xh+yL8etT+A/inVbXWr/R7Wyubm5gW4Ea/bYWmEYefmTYqqu/AVmbao+U14bHJHaBY7hAiS&#10;xgqWO3bk5GQeOM4GBXvPgbx5qvxx+Nt98R/2i5PEPxFu5dLkkWSMRTy3t3aMkdta3fmAZszvMcvl&#10;YkBfeGIBz6j/AMFBf2XLH9nz4yeEPCXgHwrNpH/CYaRFeT6bZS3GoQR3Ety8BjgEoMhnUIVaJc5I&#10;VwAHAHW8olOLqwVkcdDimNFRoVXeWv8AS3/rqN+Bf7H37SHxYtfEmu/A/wAOW/i6y8PSR2l68eoR&#10;QOsrKHeOESgbzCXUMoySzAruVWx/S3/wSo/ZM8RfAD4cRePviRodroviO5jubdbbYpu1jd/v3rqW&#10;WVo1/dWzo2DCWLKpwB6t+xT+zVon7IHwGsPhtpVxc3d7fD+0L+4uifNMtzGjeU2GKARqBGNoGEUK&#10;24gsfrw3V5Ghtp98Tns2QefbtX9B8B8GYbB044qSvUa+65/JXix4pY3MKlTLqbtST+em6v2NP4l+&#10;EPAnxtsI/CfxPsF1O2gnE8bSO4eOVUZQweMh9hHyyRA7ZY8xsNhr+Ub9vnwz8VfjL8cdR8bWt5Dr&#10;9zol7eaAoN7DE8VppkavA/lYQt5xllfy4lOwthmdiGr+q2OW4icPETvHcdfzzXhnib9nH4B+M7x5&#10;/E/hWxklkvGv3ngiWC4e4blnadB5jEkZPPJAznFfV8RcO0cywzoTduzR+c8E8YVslxaxNNXXY/jA&#10;8QeBvEljosOu/ELw9qOmWty0ltZX01tIkck6oZRHE5wXO0bsMoCjk96x/gl8OdS1fxjozrHBqfiH&#10;Vr6C20bRTHFN9qvpSEt4XMxSLeZMny2YKzEKxwK/oE/4KSfsryanDp+mfD7UJPD/AIb1CySG0aVJ&#10;btTqdl593NbTOpadnmjAnRwpIjifeXwqH+fzw1448Q2uk3nh3TbxrdZ7q3Y3kBEU6z2M6zwTwMQJ&#10;YGjlQSIxAfHBHJFfzDxLwzVyzEezq6x6M/uXg3julnuDVai7T10e1/P+up/QL4I/Zg/by8Rfs5at&#10;+0N4x+Mfiuz8W+HbfVNVsPC/9oMkJk0u2Jggle28qOBo2VvM3yvbqVVXjkTJP8q+nTtrFvFqt55h&#10;kvQ1zI0rmSWVpGZ2kkZizF3Ztx3MSOBnAFfod8Q/27v2yL6zm8NJ8W9fMV40800iThJpXuSzXBLq&#10;igIysU2KoUqdpyK+BNtnb3AtLcAHCnZjAUEcYA4HA6DjsK8zPszpV4wp0ItWWtzv4Q4axmDxNXE4&#10;2cZcz0stl2/4BedpFQRyBlOcB+uR0AXnnJNWpG3qsxxgFYyOOQf8D68VUKyRDzI48lcgBRtwD/QV&#10;pW0dodMknuflKbSMYAfHXn19v0r5T2asfrdOsxAZP+WjGMjbgjnPfAIH4GrRRWZBG+9WIyT2GeDx&#10;2+lW4pViaHySzCR1UgHAwwJLA9enGKLaw1Se0EFvGnmx4ViOF+bqcD1H0rnnTfQ9/CyvESQEl5AQ&#10;rjCY6cjtx2xTFWOeYhHPykv09u47/WmAKMuRgEgH0547cYHqKcqt9pWNXLuzFVH8IPTAOcc+vSuW&#10;UbnqwmnoIFeR180EZUAkjryTj8T707kxbmXduGdq5BOT09eKmmttQsLxre8jdTlRzzs3c/KPp3/W&#10;mvamImPeGYHAbcQCR0/M/nUOLsdMJb6EYK9JSSVBPmHnOTxkAfeHP+FWreMyymEtuLkjAUkgEe/G&#10;c9qRY9rLBNKqMfuszhMH+WT09T2qd7e4gJBfa7KPMC8EHpn1z/Ok/MUoJtNEkNuoldb9nmZcLhiF&#10;5PfC4H5H1qzDMLR5orNnjSXmVC2VG0chR1Ax1yapbAVNtbuQFyMHJLAYweeh/l2p24RzD7YswAX7&#10;yj5uRjqeMdM+1JbHVTdnaw7y4bixDNsCxyE7SM8kYBGMbsgkflWjpN1LaXEqks58uRNrYJDY6qR2&#10;HGB9c81QjY2jb58EAkbgQx/4CvU/WtB/PISeaZV88FY8AKw7ncRwD+lLUqMla7M7To1sY0e7XMqZ&#10;DA4Ch+uOM59evXirLPJNKgkhJydxViAFfvn19Rzg0zz4pp1LLufPbpnGMr3J96ZH5lxN5YTaxAZf&#10;m+Xr3z/LtSZn7S2iLMAhcSwtGwCnfnd0A4wuPm/ClkKSW73VrsjlDKCoPIHt6nFVhe6jYrh2AcjA&#10;kQBnGDngHge/oKSae3mDNKd6liSFA68/j/nNTqVzJxtsNd5cGN/4iQcHG3PICnjk9zTFlDsVJjkY&#10;ArsQOm047gjkk9cZFVDfrIzvBxnh0IyAeMjPTLe1J9oEoUTjcM884bp0AH881nrcylVi1uWlMbyb&#10;GBGGGBypDDjH9OlXJN8rmXcxCn5dzYVTjkDHp3rM+0SCLCKNh+XexDsWPAwTyWA6H9avy6dd6Zom&#10;leJLieCWx1UzxRok8bzxyW5G9JrfO+ENkEORgjgEnNHK2y4VYxsn1JoZJIHSSNSzqQQQfyIzzx1x&#10;XYeFfBtp4w1y00+6n2wXu6JH2jKTHlS7EhQufvZ6A5riYpFnj3Z4Z9wBGcde/HT+VdRo18bGcW5k&#10;CQPMkjOFJIxgNwOSXH/16mTS3O6nHmi0hbjRTpt3Ot/aqk8TmN5Fw4JQlN29eGAA4JzweDg19Tfs&#10;bePNJ+G37QGjajd263MevRz6Ikzu4e0muon8hyseFeITqrSK6twMjBGa8J8Q32mPELiyuUnRAdjh&#10;SrkFj+7df61zMlzbNZfaL+GNWQbgwyGzn5QD1zzx3HY1n9Y5JKSNMVl0cTQlQl1P6qPhn470T4m+&#10;B7Hx14djeSxubk2qx8LLZ30IBu7O4iPKywlh14ZGR1yrAj6B/svUprwmLdcQoQqYGCrOOMn0HfrX&#10;8+H7B3xql+Fnhvx98Ttevb2bRYZ9Hh1lbhGk3OZXggvoJQS3m2sTFLiLZuktmV1Y+Xtr+hq+Sf8A&#10;syJbWU+dcxIJjC+5ZhgMPunBV85GOo6d6+Z4jyKPKq8Voz+esdQlgsXLDbpPT8P0ON1q2kfVljeb&#10;y/LiLFHb93kccEHAJHGT9KykhukgDsCJhJ5XlIoyFPIP+9nHX8qlu7ZrLXH068KqI5kdI5hj5Gw6&#10;kqecA9Ox/l6BqWv+Hdb1LSbHShaNqkgitSIhsYIz8zyseHcBjjv2PAr8uxWX7yvY9ilWulbU5XR/&#10;sds0l9eRtlcM/OfLfO0b8d844Nb8OpQx6FJdalqTxXF4q/YQsecSLnIcngKBn72M8YPauY1zVNGu&#10;fEtz4d0bUYokgEknkoTM1yY/kBdlA5DA5J4H4UzSLwX96E1G3eZYQqpEPuOpyWBJwDt578V5UoO3&#10;Iv6+47vZ8y5mjYj0VtZ0V7u9vYg9pKjuoQgybTw0bdGUrw44Kngggg1oxnwJeQwWun21wwuXBu08&#10;6QIZYpA9u6E4yUI3jP3W5BFY9vLNr8w8O+G7RUgmlEMGI3f7p+4oX+LoMfn1qVLYzWq3kCPEbaQo&#10;6EkOrxMysGVuQQcgg4+led7GKe1/Pe/p/XUc13dj1qw1m+8NOPPk+02V7bhJFMSvLuKkI6sSMOuf&#10;mYg8Z+XOCOd8Pa1Le3t7eSKttLbuu6Vl+8j8AKDySAOcdetZ+k2t/faRPrTzoIomZSHO18DgEZwP&#10;y4rD065vb9rrSxbC4e4aKK1AbadxJG3cSATk98Ae1VVm0422/wCAcyorU6nWfJHl6pbXiTwyggpk&#10;rIGBP8A7V4/q/iWfQvEkkUoD6a0Xksj9ncA793YA8YJ967LUfCN9FqMem6876ZcQyuJraQHfuiPz&#10;QuvVGJ5+n1rJvdLuP7XFzHtwAWaIgMDxgHHt6fjXk41VZfCra/8AD/8ADG1OMV5njuraVr3izXLa&#10;+02aG1sdOvFeOSQtuOwhiBt4bJBHHQHn0rQl0vx1J4rufGEMVxc3F/GpWRpBlSV8v5snnYuNjfwj&#10;gYGBXvOh+HxrOjFUlhWMPKXs5U2qix8AhhwA/Uj1NdHBotjPZadocF8Ird0aVGCZVN+SEwxyATxy&#10;a89ZIprmk3rr8/8Ahh18xsuW2xzPhD4eeKNWtI5rC3E5VY457pmEr7hkkO3Bxx+XSvo2cWt9dTS6&#10;javp32WNUdUcupJxtLYA9efbHNdN4ObS/C+iyWdtE8LXap58hO5C8YKggdEBBxgZHuakjvry+t3s&#10;hDEolJI6sRj19iexr6DC4FUYJJ6nx+NxUqsnfYn0AT6T4UtrCCVmOGYE4K5diQQOwXP496uaRbaq&#10;kLWDTm52KDySM7fUZxnPSuD/ALbexW48PwQOLmwISdnGIyzDd8nOT1z/APWrpNI1yJXVtMgjuniB&#10;WVWcpgkcsT7E5x1rop1k/dicEoy5rix6hmAatE4xvwVb+H/ZPofrUWo3VlAftc8LIbkdjt6j+8D+&#10;n9KoxN4fubqXw1NOkrvGs720Eg812J7e/fmrevL4U8Zw6L4Ns5ls7uxiuIftWfMklkZt0EUir8pZ&#10;FGzcOQOD781abtpv+oOlrrscLJqd4jzTLMirIFSUlQ/BI+boTwOfl5x05rpPG/gGTwvpKatHeRXC&#10;i4jid4nDKRMDsdOOATxgnuOlSW3gPWfDloLfX0imeaU+XJC5BGFHDIQMD0bvUfiDSrP+zJdNtlZI&#10;47hZVycqCBwD/McVyJScXdFOS5kkzDt/DMheKTYQxO7cBhc44I9vrXA+Itt3eSTXoWYZ5HOMjuoB&#10;4Pv+Fep+Hbie3gkju7rMbEkhjwmOwPrmuV1xdGnsbixtkLyMoxIo/iDAk5+lRiKcXTOilKzOIg1A&#10;2tiLaFvtCoNoDMdw78nrxV+3trnU9Ba+uVBwdzKmDhc9SayLoSTo7xpjZ128cd8iqthq+qaeWsdP&#10;H7ucFZMqM4AIyM9wOlebCvraWx0xV9jlbo3MyJIEEh5Bzxweh+grjfFmk2cUf2wx55+bacKPTgfr&#10;W/HqWt2epQwalOHUuVAkwAR6ZAzyOPY1n6jr1je3ktlbYiWKQhUbkIRwckfe5/CvNjiItNS09T16&#10;dN3v0ORGpWcsyeSWgd3IjxkZKjBwR6jP5mvv74JfEaPxbYS6RqCrDf2UYLAMNrxoQm9V6jYCocY+&#10;XIPQ1+bniLR7y4iuobBUbzBmNc4CP7AEHa2O3Sp/h/8AE3UPBfiKDw/LJ9nvZWWe2ZVyqOi48t2P&#10;3llGRzkV+lcIcSvCVFz7P7j5DiTh1Yym1DdH7R2MkTnaSC+M8kZ9+v8Ak1qW0kJPlr8rZypA/wAa&#10;8q8OeINL8YeG9P8AFOmBoYb+BZlVx8yNkhlPcFGBGDz3713OnzW004hMoL+x/L2r+k8tzaMoqUXo&#10;z+f8wwLjJxktj0Ww1GVZCq9cYII6+4rV37sONqseMf8A1q4RZpC+0kjaRj/PeughRtoYuCSB0r6z&#10;C4jm3PnatHlehuyv58Yi5HA9s4pC0kaDYpI7kdapwsLgLGrcjt9KsvJLAdpUY45r1KdS5yysben3&#10;zSKwupfMYkEbsAgY6ZqG61aaJh9mAxznP+f1rPSe3RwMksegx8pP1qGe6SNsquQvWu2nV6HNNLUs&#10;T6pIZWHSNsFR0b/DrTpppTAwiJHmDGM5x71l280FwSyMME/hirAfapDPjHr1NdtOo07GNuhRjd4H&#10;x3HI79fetGS4mVQhyWHOKwb6aR7lRERtP+PrWiQFPlKxIPc/l+ldsJnHKA0vdyYedgCDwBz+H+FX&#10;YJo8FbgcD7p46e9ZLXsEJEUgJbOOP51Te7lMMsXIYDg+nHSu6nO5z8nQp6rc2rKzsdmT1/xNcVNd&#10;QiUswypwAc8c96278boBDMnysQTn865V5LQho1GO3PT8P6V1xelzGpDUqTjFxtzlRx60y2mMMnlR&#10;jLEjhjgVC4FqhkQndnnHWqazeZC8sBy6Ddz0x6n8a6ackYzTtqd1e2yxRmQ9QMnB4wepx3ri7+GN&#10;Zk8psKRkD0//AF+1dYb20vUQWx3q64Y56cc5/GuI1WL7LfOsGfLUYzksuPr/ACrrUuxxcp6D8PrO&#10;wudT33UjKqAZx656CtvxJYi61PEPAiGNv970rhPA2ryLqK2UbKN7Z+bgHt+ZrvNbuLh7iVz8mFCg&#10;juO5zXTCehytNS1OUdprWZ7e5jBx0INCwETecXOQOF9qXyVYNLu3Me5601seZgdGHLZySa7KMlY5&#10;6sW3oSrtkVVYYOcN+B/rSzvHGDGRjnA47VHvxJ7MeM1Ze1TIV+d3IP1rob7HJJdDNIdW2xruHXH9&#10;a474meBLb4n+BLvwhOWhadf3UihWMcg5DEOCNrEbWIw4H3CGwa79zHHMsFuBgLgt64/+vSRXItp0&#10;dhwzDn9K2lCNSDp1NU9ww9adGaq0naS1T80fmN4OsZtAsUsNShWG4tbiSGdV6ho2KnceT1HHXHrx&#10;Xf6zqNhH5MVyV8svkN0PAz17Cs3XtNNr4s1iJuJY76beB0Dnr9Qcg1z/AIk2voLicfvFZWUjnk4B&#10;wPpX8NcV4aNDFVKVNaRbSP7g4bxM8TRp1qm8kn96Oo1G0iSwZZwwIlJUnowJyo/I1h2M1lpWqoup&#10;q1zBcr5iIPlKgDHX03c+9W01KXUrK3uZVI8xMLnphfl/XFS6bdWmo6ZImtqkUdnbusRbgmQSZALd&#10;Se2OmK+Sq0lLVH10XyqxtWEHh3WtIMOsyG3mti3kqm5RIcfxsAf1PWucWS58mKKJcuQWDkZAKtgf&#10;mPy71o6JfQ3Vl5zRFthdSsfBJjGc56Hr3rqvC0Buo5ZzmB8lIlYdyNx/DPr9a+XzOjzuyPXw14Jt&#10;np3i250RNWhu/C6PDZC3VWtyuwROF+bpnIJ9+e1es6b4Utta07Rrm0lw8sal9oUbGccq7fw46HOP&#10;6V5T4d07UNYvjbSuqyNCSFAHPlr27Zava/CtvqfhfT3t7mLy3uyFw6DY+7DEEfgG/lUUKScrvY48&#10;bVtGyNe08F/Z7prmzkEq27hXQgZ39cAg4/GvTm0Ww1VBounRF2uZFPQZUk4J9Bj1NYeh3FhLCbOy&#10;UpdFTI5CFVJHBXJ4OM8Y/nXV2sOoRyedpbje6HJGOGHXPpX0VGjG2iPlq2KlfVnNXHhyTwffyW0U&#10;rOPu7fvEkjB+YcduMVfspJLm9tWePLAHcuOQB3PTv1Fd7a6lbauqW8kHzAfvXC5Qv04J5HrjtUHl&#10;W0NrZaTDBskgDNNOGyJN5+VQuPlKgcnPNbLCJaoxni3Yyry+u7PTPsF1CXijY7RGBli5ye/J9Kzd&#10;a1nQ9ZnMlyG8iG2ZQpHMrkj5RjocZ69QK3RqulfZpdO1GEuWOUfJGw+pI549O/SucTRtEudTt3vJ&#10;dy2vmyGMEKWVgACpPIcHkEfljNJp9BU56nH65qYfUrextY2HlQfLGR82w8KB+Vcq2qWmowwjSrd4&#10;yCDM033SOv5k16VbtPtSdSl5dxeYAzg70IGD7fh+VR6tcaFJa2V4bN5bX5Eu4t3zBwfvpt7ZOdo/&#10;rWUo9T16c+h5xqGgG/0O50cS7YZ5pJoi38LyDofXHOO4rze0uJNL1OHTZJQ88KG3jaMllBKAE+uC&#10;vHtXqXi+OWzubLStQh3x3TkRSIcsspyIzt6MCDg4NefX8nhzQvGi6Ppwe6jtpwWk8vYZZVUg4/2N&#10;x7dQOK48bFNJnq4RtFvULiW5uZPDumwC4VI90hfgqzKM7ce55J6dq5Hxhpk17oemJo0Ysob6CHz5&#10;VUGXfGxVipPQMPvAcE11d94Zu9ZurbTLN1s7u4kG+XlsIucEgHJBPFeRfFGfxH4ENhcaPeS6rZ2K&#10;ebNHFG86LNISSxSNSUUqOSTjrnGMnw8XLlg5TWh7WGhzSST1OG8W6L4b8NeJrCS0b7UsNvILiMna&#10;EmMihOR1Pl85rzrxBrfgvSfEE95bukWUiSUBijEHqdvJPYccGvTfBOmJ420ye08RxPLqurXLTteS&#10;Z3R20nOyKIYA45VsbhjFeS+Ovhbfadqsmk+JVSWQ7JYDkh5YnJ8slsKQQow4xgNnHHJ+exkanJ7S&#10;jFa6+mh9JhJR5uSb1RQaK01lku9OvVdZgGwQVOCcZK8YOOv5+lPmt38yW3toxLFGPmYH7+OpwfTt&#10;6iqOnQ2ljpb6Tbp5G2dldc5kbaowQepGOMjr9aw7bRLq1jutfkkklPnySEH5V2KODtJz7da8pP3U&#10;7a9bf1/X598Yrdsf4j8a32vyywarCsYhka4jUZLIu3bh3JG8nJOABj1OKytO8SaRJ8NfkE0Wo2qX&#10;FvM3yrE5R8xspByu5T8xYfeHGRUuoi0uxa3VoqXrRhzJtOSRwNp4/gYk/wCNeLmw1A6lLZzWskUE&#10;ytuIQgMijGPfjoPx6V5rxVSNXmvdtW++x1xoQlGzVralvSr641q+u3seNqxFmkb7u3IJzx1ByFzk&#10;4rpPGei2BLaMsb8xxzSSyYLSfKdrADuDkn8sVDbWmi3ttJFo8cdtZkBgsACbgo4BPc4Hv3q3pthb&#10;anb3XiBJBKzWisJLiQYtVO0lkHQ9MEHJ9O1ephKXLHl3b6/ff+v0MpNfHsfN+vXOneGtQtLC2Y3T&#10;6hKtvBGijdJI7AIvzYAyeMntk44r4j/bW8BD4g+AF1bStDvLPxD4Rurt2giSGTzofJ/0mOZsh0SA&#10;pvXaW3MduADuH2J410zXX1vSL/wFrEEE+n3i3aancRt5cNxgjf5TAltu4/Kw2nPcCvzs8U6d8Y/B&#10;/iZtN8RrqG25WWfzrolPtYSQiadWJCSJuYKdvJyBjpn6jhWcaE/arc9nB4JVGmpWa18/6t8z4G8D&#10;XyaZqPnRxFI7qIKQwIIV1BXcDwME5I65PWvRL/TZLNxGjNh91wkvAATHHPqTwBXsHxV/Z+uPEel/&#10;8La+HOy2WWNZ9UsYyZC0ijabm1UHCI3WaInajDdHhCUXxjwnqtlfJb+HZJSzZcx5fKuoBOQuMk/e&#10;OOBX7bhsbTxELwZ7mFxXMuW2zOvjvba7UyLjlRx1C8c8Y9akha4Ku7CN3UfeI5VRjjr2rJ0e2nsb&#10;i4sbklkBVvPYgrhuAAw7juK0p4S9uW4UKQ28c/J6Y44PftSnJXse3QJHEBQkLlEck7uTnr9Tgnio&#10;r4eY+WQP1IJ5AGOoPr7Cn/aI5p5XZmOxtsZABOzof/19+naomvDbLI08e1I+EKDKhhnjP5Vzuqez&#10;hJJsbbCSC4CW8vzoBkZHcHuevHr+tZmo6lHextb28wYQk+YU5ZXHVf8APFYPmamQ0sJDSOAzyMSC&#10;O/yjoOe9Z9rLHZFkhQhn3MwUZHXJ47mkp3Z6koW1ZvRQo/lM8iK84BZi2OT3GTg4xyPwq7JprTRC&#10;8twAC2H5OAMDk9cnPQDpWBI9pvZz85I+VlAwAeeCenPpXollNDPZ21lFGYmaPzGHcHPGT056+lS7&#10;PQG1obFqLmztl0oQErCBK83mfeHQEjrnk5z1rprqymk0gyLJmcLu2ZxjAwdoA67frzWDaXEcyyYA&#10;l8vO7b03d1I68dscA9a6Cyubq3jiCiMxgHllZnxknA5wBg/Wi1zupS00L/hue3ls0MZYSMNsx6MG&#10;BBG/PXIwQ38XtUAikklIk+QuSSQNrDk4J9vbvT1+0NI0srkBVwgUdec5x1H4Vk3m64l83fu24yRw&#10;ctyOvY9Kzqt21OiMnds0ckZ7ELtHy9QPTqTmq8TNJdy3GQDGuJCTlj7e2DVmW9kuLqSNiuF4IjyS&#10;CRz+ffFZZZfN3uwy3y7lBAyvrjsD+dZzleyHKV0WIrhi7+SeTjtwMdvrj8KrXzLczi4lypjbnHGO&#10;xHvn8auQq9wjGNFyvzHHfP8APvWba3F1cQAMoCxtknqxHoBxWUpa3IulsVnnTT7uG7YFZTuUP/Fh&#10;uDg9M/yrntR1XVJ/PjAAtyPvnksecD2x+prev5dONvvvEYmPLIh65PHUds9a86v5J4VkFuPnlbcM&#10;n5VZ+gyTgDjAz3Nb0lfRFcy3MdoAtv8AZouCEwAAAu4qfmwOgzzj8q/op/4JF6Ro1h4K8Q/t6/En&#10;Qph4J+CPhO+XwLDNItpBeazErSeI7+Bo13ySysI7ZLjLKxmeOIOUYR/jr8Gf2X7j9pWDwt8O/AF7&#10;ejxZ40/tMmBfKS00yxsYWDapeTuCq28UnzzBcyMoVIUMkiZ/oM+JsXw88FePtf8A2dNGgTxF4I0X&#10;RfBHhOwW1jeJRc+Fk+1+XAPmLA3tx5sw3sTLhGJKNX6/wTlU8HGWNq21Ssvx/wAj+XPHbiqnjeTJ&#10;sMrtayfle1lr1136bdS3+zX4j+Ifxi8Vaz8Z/jHez3Wt39sbSNAG+w2XniKS6t9PRsxwwRbVtykR&#10;BcpunLzM7H7XhsbaVPsGjbIoYAcHGCzNyxI4yc1zvwT8IjRvhomiXlq+n2Wmn7NYwOoUiMFpHYHJ&#10;yrSuxLdS24kk811EVqtpIBfqHG7lTk49vcV8Px9xC8RiHK+mx+M4CjTlUbpxslsvIpatqD6bpN9p&#10;NowZJ1VTLnkAcsoH1HavBNevNGutSt71IGmkRQk80qjgA/wnnH+ete/X9np91DcteMifuyY0zgO4&#10;5Cj6+3SvDdVutGsWfRdJRvO25nDfwO3zY59jyRxzxX4vnGPcbXZ93leHVtjztrmbTY7iysoI0jma&#10;QhJgSjq443dDjHQDj1r5u19JrDyrq5jeFbiYwAyDCM6jcVU5xkLyfavqWDRLu90W41xrl0EQ3Kko&#10;H7xdwGQx6c8KB1rw7xbpth450O10zUd0U2ms06W5JCM8mAzEgctj1r5fHVXOGu/Q+pwLjFv8TwPw&#10;H4vPiXxxfabZfv7Cwd0D+UVKSAAY3Nz1Pyccjk8YNegav4zt5nbT5N7eQ7ISnzOsvQ7gcHv09Ole&#10;SePvHni/wRqWk6bY6VFqNnpEckSlYzFITcsHVpZ1y0w3cDcCUHAJFeL6H4h+JHiLxLdvrqFLnVJp&#10;rqZrZdi2xyPLCAZzGpG0BiWIOSck18/iJx5eVPX+vyZ9LSy6VSPtdErd9f6tr/mfd7+JtAvru30f&#10;T5Ire4jB/dhzlwqgFgDxn1wasWQuobl721kMUgHGOMqe3vXEeTomoWVsdMkYzqmJnlXaW/vZHJBz&#10;09q2fDWoLp63Nlq0v7xyPs4diQFAw2M9B3H1qFNqer+Z5rSUbROstNZgsHke8jFyky7DubBPbAHN&#10;ZGoR6f4k0S606zmaG/midLbH343Py7gv8WBzimSRrqE0f2ck+XkjA4OAQT74rivPl8PXjSSMpkjB&#10;dCpwTnuMdj+lXLFO/LLYIxV7rc7PRNDm8PaANEvb+41BwSzzXB4HAyEUklV9smqkWpwyRCKBgyAk&#10;jYMj3Ab+dcrqHjjVE0uR7tiJJCNiADDZ6nPtzn3rT8IazplvBJaSyYd1Xgr8q478evGfzropWdox&#10;0Ry1ud3lI9Q0HXLKzs1he3aR5VKTEgbFX8eT249etdtFeQ6dp6Xi3CsXbeTkdTyAv97HWvJ5dbsN&#10;KgIXEkjY2ovON3cnpgdTXnM/i+18PeIrLTYmhfVNW3eVDKxC+WMBmGc4x2AwSc9s171Guow5Dy5U&#10;Od6H2hZXVvqdjE96puFZQZA6gYOe+OOO2DW9Ya7DZPcQSRhpeCsjMNqg9QQBknivn/Q/EviOLUWs&#10;bqVvs+zmLAwHXqQTz/St231a+1CeSWUDcuNp6DbjGCBwT3zUVa8Y2SWpwKnfc7VdQhFzJbWjAtJu&#10;2tjIHXGT2+tYF3q3jmylfTrfUmktp8ebCFVlCrz8uRn5j1Ga5O51G+0xWjgcujFiVB7nk9BxVfRb&#10;yRr1o5XImcZPORt7c8Ae1fO15XfKm0/J2O5Qsr7n0J4cvrLW5maFQZ4FUbWztywJY+4Hf04qXVYL&#10;u9soRaHy1gZ2cY429toPXPUV5KDcWzC4sWdGAx8nYHrn1z78V3mm+MtRS2GmmzSU7Ww8jYByOMgD&#10;t+ddMa6ceSpocNSi170T2TwARqelxpuURKXJ7Hg9c+xrU1HTb7WLSS20xMggZIxjqOTnH+Nc38P/&#10;ABBazWk+jtG0csa5ZvlCEOeeO3tjr1robzxVc2PmWWjFckAeZjJHqMYxkdRXs0eV0VzM8qrzKbsj&#10;iLx4rRxYh1kCjLkZDZz0wf1q1bajbO6x5w/YDJOR2rCvNQtLVJHnbLu5XpyTnJ/xzVi3dBH58aqz&#10;jkHPKn/69YUrp2FKGlztZfJtbTzrnOZOAQecntUYmtp7dZkUYztwxxz+NchqVxBcRpHZySMOp8zA&#10;VW79OcVp6NqEIV7CfLSZG3pgAHPOe+a71VTlY5XB2OqtdQezlBkC4YHDYySx447jiua1G6tTf7b2&#10;XMZQnaepK+3Ws7UL97i9kL/Ivp0OPpXM+MtJa7ggi0yUSCZSWA4brxg+n6051nGN4q5pTp3evU5z&#10;Xd0mozXNm/mDbgbOi565555+lOYW9tbrfu7uyoCAPlJYj3HrXEeIvihafDXw/BBJpb3080mIgpCB&#10;mUHBlc5Kpu64BPYAmuT8IReIL/WX8QeNbuRzco3HPlh5eT5aE8Ko4X+fWvMljoqapw1b38vmeosH&#10;Jxu3ZfmeiSMbm0/eAgOcndzUNsLDTT9pEY89QSjvk4z/AHR0Bx/9anBVFm1jAxfHAboSOvUe1Ml3&#10;XCqHwvl8ZHfFXKMrpozcejMWZlng864z5zMSxHTk/wCFZF8dRAijZiYnyERRnOOef/r1rSW5dmEr&#10;bWHQA5rmta13/hGXtLxgbgSF98QPB2jIyV5B9K0krK8tioU9bRB9OtYwZ9RkCzkYRMgtjPJC9wO5&#10;rkEvFjuXgnLfKeh4GD0/Gkur2TVr83sh3NsADAYwSc49v61x/ibV7k2otIiUfJ8xzgkrjgLjofc1&#10;VOMV7y6D9k27Et7eXzzskThGdzgNyOnA7Y6V5tp2q/YboBN7h927jnPcg4Hfr2+nUbsshmjWyZ/3&#10;r/LjnBUjrz3xyTX1x+z9+zfb/H7z5fEJk/4QvT5jaXssYH+nzRgCezhfIIRQdlxKhJifEX+sJ2+t&#10;gMBUxE17LoYZlmFLBUXUqvQ7D9jH9mN/HWpWvx++Kulu2iW0kdx4btZShS5mibI1CWLJISJ1226y&#10;qCzAy7SgTP60t90hW+X047moYJo7a0S0sIlt4IUSKKFFCLHGgCoqqOgVQAM5OO5qCZbmTEbYI67e&#10;5r9RwOAhQpqET+fs7zirjq3tZ7dF2RIyKYi2cgGqwYFRI64+hpIiSNhBB6AH/GpxGnknLZbJBB7e&#10;mDXpK1tTy9h0qv1AyuACOtVHyg+bOKluFkiiCxtz1PaqIkTpK2cnAHXkc0lYzYPMIyW5B6gnniqf&#10;m7ZRMvzFvTjgY5p1zJ5zARsCM46fn1qr5LQvyc9cHv8ASiRpE1oJJNhzgntk9qa86gEA8niqZlKL&#10;5qMSaHjeHMr5D56dqNCZR1NPe4PPDD3/AKVL5xDeYzc9h9axmV0G5mY7e/enS3MaRhkYtnFDJa1N&#10;1JfMIOcY4yOtIVeR97jJHQe9Z6EhfMXkEc1oCRHb93yo6+oNUm0RbuWvLnkTLckdjUq5AK/exzzV&#10;AyRr0YiQ8E1NG/mEq7YOKpO+pDJll2yhW5Tr6VejVJIjLyF7DucVlMwlxGgwqnJPeoopdkwUEjNa&#10;xmxPU6GOZQoc/wDfJpRfxbMsvzH9KymKs26Q84+WiOJEzNyGY/hWqdtjOoaa30ceYTk5PfjH0rd0&#10;1bgSC6kXgdDXOwQ2sqhpkyx5XPSuntp5o4to7c/SuunNmTijbN2rv5bkADOOPWpsrGo2sCPr3P8A&#10;KsJZnaPEgHc896eCJwDjgdRXoUZ3IbvqbqPAT8p960UeQ4ZAMfxE9h7VhxLHIgOec9P7tXQ0i/O2&#10;M4CnB6gH07V1xlqYTZoNNwDkbj1z9etTgAvvLgpycD2/WsmNyr8cg8D0+laqDLBcnHX29q6qbOWe&#10;upaG6Iq8WMEY4HbuKtFmIDjG3HPXP0qnGFSUnOeMcVcgeKUbIzhhyf8APauymYTgWov9cDjaAPx5&#10;q8rN83mE4PvVT90WMm7d2xnkVLCuSXJyw7HoD1rpUzKVJ2uTgSONzZG3t60geSE7Qu7d0IPfNKHk&#10;aTIHHUn+mOtOQgDBIU/1/wA9q1jIzdJs/9D+vb5d2c44NOIwQO3+NRkDGefbvSgnGec5r9/aP5uQ&#10;MVj+UYyOMUqOxPyil+UJlzn6UgQ4JOMckevtmgGxQWPJHHY01gMCLqOadgBQ2ckmkYqSEB7/AJUF&#10;KV9waVI/lbk+tNVj34x/Onb8g7D0/wD1U3egAkOTmjqVbQeq5OAcZ65oYZYp1P680bg45GBj8qfv&#10;VpGKKR6VnLQVhCGY5/hPaoHZ5CA49uP1qfcyjAHFCMqANLwtUIjckD5eSf1pmMcjp2p/msVI2hP1&#10;/X9aZuLg7OcDGardFXsR+Wkku58hfb6emaY8SZyhO0AYqZWABAA7k89TTd6DGOnYVUZEshVwCWI4&#10;HFWMEpuk5BHemOGxuUcdzTAgB/pV7ldNQfYXDdAeKe0kKsSCDt4GOPTmo2jWMjkHHPNAj35KAcev&#10;WgTXYdOwdQFBB9v5e1Uw6pluT6kdqkOeqnH17UwMc4YZA6D1ppDSEkZIcbR3xkelQ3t5Np+l32ox&#10;sVaC0uZAV6grC5GOvOcYpyu5yoBx6/zqG5hMmn3sLA7XtbncR6eS31Fc+K0pSfkzoox9+PqfDOi2&#10;ZitLe2vVkju45FbDcYUKGJYdSxJ79K7F3kKukfMjDC5+6O+TXLaVfDXIBqC4DyKJCOSSSAOvviuw&#10;gtCdNZ7oAM3TPYdq/gvMJLU/t7CQ1Rzshja1e/ufmESlBg/eJIHBHY1Tk0+2Z2ig4bhSO6n0Oefx&#10;rpnls9N0Ms6l5PMJCnGT9D6AVh+CrKwgsLzxHrFxI8999qedUwXSaMgQbl7Ls44AHQ818+kr2PVc&#10;NLHY+Gbe9sLFbaGMmRZGOSB84bufT+lXL2FYzNqmySRrciRtp5GePy+lU9D1+31WRdJMTxy7Pmck&#10;YxnHPpioPEd7dwm7uLLeURYU8tAMnYcE89cdeo4611OVl5ERoNDEH2tpg0T7P3ZdnGVUy8BT2ySM&#10;YPfivHvG1nKP7V0PT18mBi8QIOwlcg5b0PbjivZtZ1S7074fai2lyiNbsKl10yy7hnb3BAAx3614&#10;Vop1XV4ZPD5k/dTs8sk0g+ZIx8x56kegHPOK58RU0Ubbndh4tas8zs9LjCxXUlnFcPGSIxPGHXd7&#10;Z6c96peFvhzfa/f6ndeIiYHsyEETBZWdyMoBztGc9c8fXmuq8b6ddWk8Etlu8qMn542O3LdCuPUD&#10;/GtTwf4usdMjax1qJJ4Lm4jmmEhbpHgfw/N05yBx0rmhBc2p6SrO10z5S1rw74WgupviB4N1N5Z4&#10;50E1smEjlMa9GbqVYD5j1YcgkcHE+Knhb4V/GLQLaDw5aTaJfTwDz725cyzLMkoxEpRlXy2i3ruX&#10;B/eZABFeueEfhnYrc38V1qMf2ZtRuJ/LgVpWMcjM8UfmvjpkbmIzjtnNYPjGy1VfGf8AZ3hGFZZJ&#10;Io1CiJWBYA7t2QMsx/i6/lWDwynFqa0e6/rY9ijirTVnqup+QnxR+FnjF9dtfDmg+HdUivJvPezg&#10;ktn23NvC+0OZMbI1QD7zMAehHIz7D4L065Pg+DS/GtnFpF3ZO0l3CzKsgiVhhCV+6SBnGcgGvu7x&#10;V4ZvNYEWkRXUlu3lgXKykskbH7wGTsYjgY6n8q8a8V/C21tvFyaHPNDeuVjXzRGpdo2XePMQMV65&#10;BGcY+teK8kdG7p6308j6eGfqtTjSatbXrf8Ar+vT4y8U6taXOv6jAsLRWFtLvt4yjCQxsAFJZvvF&#10;jk4wCBwRxS+H/hdqvirV5LbTLy2it4o2uJ4LoMs42jcWUdCuMH617b+0PZ2/jbx3Nr91ajTpVmeG&#10;QWYAVpYlEbFFA2qpA6Dvz1rxDxr4wVfEZ1AyCOeSCAGR2ClUjUoiKD8ygDOM9c15ypwhUkqutn6f&#10;8Me1SqSnTi6eja9TgtaMmkQ20jNvaEMsZAKhwGPGzJx1yScn+VfOHxm1LWNd+F+uaQ6m4vY4We2e&#10;CJMhAyvz5h2nbjGTztJxzivT/FGsSXWoWsE5Fw0UU6ArwzrO4YNkYwVxgrjnqK4P4n6TH4h8A3fh&#10;sTh768hnt2g3RorI0ZWNyXIwFYglc87cfT0MnTdZcp3ugklJ7nxR+1brfw5ufgT8APgV4W1SW7uv&#10;B/hLWdT19Gs5oJrfWdfvvtH2eTzwu7y1ijxLHlWCh1O11UfE1rrWoeFbm28QR7RcWLNIhLlYjLtw&#10;NxU543c84Oa+vP22PEGpar8dNat/EgsYLjQ7DSfDCQafetqLbNP02N45BP8AKrSM8n74KqpGQY/m&#10;cMzcH+y/40+Gnw4/aI8J678SfDtr4o0JYri2vbDUrcTwsZ4S0ciRHh3gmEbAdWG9VIZgR/UuVX9n&#10;G+h8HOCo4eU6Osm77rdv7vM/S39mT49/sx/sz/CvT/H3iyYXwiuntvE+i+fbtNqsvkjEC2gYAW3m&#10;Hhw2Mjc33nU/qt+xP8L/AI1fDL4QeP8A9ob42aA/hjTPEXiL+17rw9CV8jRLTBigjgjDFplaEqGn&#10;+USSDABzvb+V39m7xb8Jvgr+1/pXiD4tOdS0fS75918LaOWSC5djsvlilPlr5UzhkLsTEFEuGePa&#10;39d/xn+Imu6P+wJ8QPF3h9tPn1bSdB1fVdl4JpLe4jgkVljYExSMVi3MDnG7aV+TIr9I4eqSnN8j&#10;s0j8K455Yte2WknZ9ep/MR+2v8J/2m9X+NOp/H34g6pB42tvEEEU76jZMUg022gJgs7JxIAoIgAK&#10;RxFy2WJJILH5buLbQ7bwul2Ltm1B7iMTeQpKCKU8oWwMhQo3An5gcAY5r2D4wfEnxR43v9A+POrT&#10;Wo054ItPt/D/ANuUXFvGIRJNdG2CRoiXT/v1YcgYyQpGa/w3+Ct9+0p4unT4N69bWd06Pq+ox6yx&#10;htIMukSqgVGabzDhI40U4IyWVQpPy+YU6ntpKpv59T9g4dxNChhP3LXKtl2XkcTBq15410G303Q9&#10;HhibRrKW4vfsMYd0j3kyXEgHzKFY84JVeuMiszwV4q8W2vijTNa8F6HDrclrcwTW9lfWr6ha6mGG&#10;DBPpwwlysyghk27igBDBlBHsn7UnwT0P9mDVPDVp8NLnXr463pjWniS9vbdYNPmmkIKQWhjVSEm2&#10;uzxS72VlUB2IONz9iqy8a6n+0B8P/Cnh1NO09NaZ7NrnxLHPHpEmneVPNcTXjoqpJDDFAZYdkqss&#10;sSk5UuV4qdJ+1jGR6eKzeFTDVKk1ols/6/LU/S/U/ix8Ff2Ufh18O/8Ago1+z78MbPw83xL8E67p&#10;VzodrPNZ6Zaa2lxa21y4hJluUjV7WRT5eGmBjUbcvIPlXwD+0dov7a/x6sfit+2z4u0j4f3XgnTr&#10;q70qeC8ewsFHl/uLa0tG8yTz/tIeSebzJpZd4DDasWPPv2+P20fh18d4/D/7PP7NWmRWnws+HIEW&#10;kai0DQPqd+Cfteq21u2Hs0vi7lkleZ5ExJII5Hr5y/Zh/Yx+NP7Y/iifQPhPHp9hpmlKr6jrWpy+&#10;TY2TzRlollKJJM7uq8JAjSbipO1ckfayx1SvXhhsGuby7/8ADH5FluV4fCYOpmOP9x9JPoumnc/s&#10;d/Zd+PvgD9pv4eaD8Rvhnq9rq8E8dtZ3iWgZWtb63wk0U1u6q8LYXeFcDKMGBIOa+xfGl7a6trk1&#10;xboANzBWX+JV4z0HWviD/gnz+xbZ/sS/D3UPBdrqNx4h1bxZfQ6ldX8oSNUPkrBFDBErNhI0BAkc&#10;l5AQxCD5F+9tbthHILe1QBIv3Y7gt/Fz9a/f8pnUp0YQq7pdD+QuJ5UauOqTwzvC7szz2USWg3EF&#10;QR1x1+lZiNJIx3n73au31q1X7kPItwFYf7R6/l2rDFmiqt+ikAn0r6CjXTPmqlKxy/if4d+Gvix4&#10;Qvvhj4zRm0rV/LSZo5XhkhkikEkFzHKhDJJbShZUYHgjB4JB/jB/am8Gar4P/ae8UeCfEVlPZ+It&#10;Mm8nWI7mD7Gf7QeV83CQ8DyrmBEuI5AzKyuGDV/brrHifwv8PfB974+8SRT3Fpp4R7n7OFaRI2YK&#10;XVWI3bSR8o+bHQEjB/np/wCCx/7OF18Q/iZ4e/aVsvElhaS69Enhm6i1q7j0yxitbOMtZ3HnTKwY&#10;OsjxPGGGJGR8bAxHwHilg/b5bzR3i7/5/wBeSP1/wHzlYPPVCp8E1Z+u6Z/Ov4g1D+1bm4v0uWdB&#10;ujBCgI235XKnHK8YyO/SuZnhMbKzrlhwHA5Azzg9eK6HxPp9ro3irUfDWjXkOq2GmTpDBeQKVjuI&#10;0T5nTdglFPCtgbgM45FYxjWUCFZdiNwiMM89cZPIOOnav5Ule9+p/oDNKfw/195Xd5XV1Ql3duGP&#10;Aw2Op/D869DEVtp+kR2V2d06APmIZVWbnGG9OSCR1rlPDs0UeuI0iFSyNIvIIO1eCfxByOoxmr1w&#10;sjTKXfYHbIQnKkDtk+x4rOoduAbSb36E87wO4kkYEnJR0HYdT/MmrNnbXN1peqafpqMjXGzy2UZP&#10;+0igkcEe/Q8VkSwyqxRYxGJGG7JzsHQY98//AF812dvI32qC1tm24+QscAH/AGiexGO1YNvY93B+&#10;89Tm9QsdS0GCE3y/Z2m3CONxhhtAyNvTjpUGyJQE3BlOCCBwMDjA9ieldVq2mp4uvbSx+1hLGzPE&#10;rjhpN2WAc8jb6YwRwa4x5YoykcJ8wJlQ/qSSo+XqM1zTXVHoQqNNp7FxZjbwpdkqArFHxklSvds5&#10;PJ44rd0TQNZ8R3Ucfhu1lvri5SaRI7YoZmEC75GIYqQqrkk+gOOlUrewgsbBLa/TzbqFAd25gC3f&#10;OeTjPfn1rp/DvirUPDfiq38W2rkXdlFIy7Dtw0qGNgcdmQkFenNZKSvaWx6tGm0t9fyOPtr37ZbC&#10;RcMGAIyBg+mT+orQdlc7zGMtx1AyR1z6VRtjljGkaxdTFGOAoPKqufQY655qWSeEeYZANp2hyQeS&#10;enHbmsH5HZTel5E0wgWd1jTzQAVBY7csB6jIAH6jp0pzyzSNEpnkmjhA2jdkY6nORng9Pb0pEili&#10;GJYsHeFbOCGOCF+o9D3p4t5QyruyzHoP73Hyg9wevvyOlLmtoaTjboEaRgLCSASMbx1wT69eOlEM&#10;cmoeZdJMkPkkMIiDmRWXoGOFABGeeTnjFaunQR2CG+usbVPYZbeemAen+GcVzdjPP5DWhRne4wJW&#10;Cg4HOR+Pr16U7amMNdGaX2TDB3A8luZPRX9AeuPTvk4qu63azgKrqwChkC4UlR8zDPOW9+3bPNaL&#10;Wz3z2+mwy7fNYRozkbQVGMH/ADyeproJNOSwuEvoHUSxMszpIxKbSNnIPJJPJAz1PvUPc7JUU1oc&#10;g0geJLxWIVo1wvruPB9sjipMGcJG0oO51DbRkx7ume/bn0NT6pqcP/CQtdafa2v2cL5boqspZwfm&#10;YSAnJ7Zx+lW5riWyjN1p6mNuPLBAJ2vjhifw7/Sknrczg7rUybm7XzTZgO6x5XcSFjwOmRjPPrnp&#10;VBoszEFcELgY59z+IrVS0nKGS64O8sVGGJP58Y7A1XT/AFvmRhnQ/LjA+UDsR60pyE6WvvGMs6xL&#10;vLLGVO/kcJx1p9qtlFGqwwkxInysANxOck8jJGT8oNdd4YsdOv8AWoNT1SOG4t1YGW0lLjzVVsuj&#10;bMEBl4BB6d817Lrfhj9m5vD3xB8Ua3f6v4d11bS1vPBWk6fEbq3uL/zMXFnds6MUtBEw2zmWJlIb&#10;Bc4Rppx5tLnFjqrw8PauLkvJXep4CiRCdY8OFdsMzAYJ6jIHr/nrVy2Em0lTjeoBBPJUchvoD+NZ&#10;m4WkESKC3lDksSW7n6YHOeprfm8PeL7S5tba70e/tItQgS5tZJ4DGlxbyDKTQM3EkbDo6nFczd1c&#10;9WNRQkot6s2dN0i71ODfbt5OTkZUkYXGQRnr6VoPo99YbZNQCtE5UrtGdrL3PtnGD610WjJNLbNc&#10;3UaxFF+cBTuODgHJJ+mcD196vz2q6h5MUtv51uynzEc43EcbeP61xS10PZha3MfX37AWoeH70eNf&#10;gz4hsDrCa5Z/2tbaesMbpdnS4njvbX5/vSNYTG4tslU8+FQWUsDX6o/sK/E3WIPC5/Z5+JGpS3l5&#10;4L0TTr/wrrC2ywf274dvmMmlX5VpC/yQmOGYKCYmCxyN5ivn+ez4Q/ETxV8DfjBovxK8GeTHqnhj&#10;U4rmJJSfIeJgwlgmVjgxywsY3B4BIJ4Ffq9rnjzxH4G+Ifwr/aY/ZaiW7+F+tSXFnNoupFbOy8Pr&#10;q18o1TTLy7CyS2FnJet54Z1aO1uF/dloJ0J+pwFKljMBLDzfvR29D+dfE/LMRh80hiaUf3dRb/3l&#10;08r/AI6n6afEzxzr8Gq2r6lcJLdWO5leY4mkjlYHAPQxpnp2J9TWbpWt6T4jW7tra/ieW1dZJ4wB&#10;kLJyoLD+L17j0rmfjfqGpeJZ7DStYSK0l0C4upI9rHlZQqYMmPmACjHGec+mPJfDs2oSaXefY08m&#10;7vNx8yOTLNHuwHZcYLZ9Dz1r8KzWjKjiJQktDqydwnhVNaP/AIJ9Dw6JoGi6ik8N/E0V47xq1y+0&#10;8/d/eL7/AN7GTjmvY9G0vUPE0selafLFZS2UErQfawyidwN+1emCwBKnkE/WvAPAvgXw1rPh/VfD&#10;msXVwJrWy/fuMEhpOchn4bIyRn6ZrqPB/wAQdU+J+raZ4S1e3iln0yzk3yeWfmjtflWSRDwjbNgK&#10;jjOSDyK8XFKFKKXLbm2XnfXU9CLdS/K78u/p3O+0zUbqz1qWHSr1rOJWhmgm3FXhk4JZQOh3D0PO&#10;K1tPstY1FbzStAeNWiLy3d1cuSzvIdxJ6sWfseTzmvNXnCazqqB1je0xs3kDPybmbngAE8Zrs/CW&#10;uXUk1jqXiONknNnJFaKYhBHfWkmQHJHJdDkq55yO69fEpyUnyz7v8/6/qxpUpu3MSaZrEEmh/YtU&#10;YxPcGWC3VlyNwOS4yMOM9MH3rX0bUb/TLSzv7eaWF7V/PYJh0aSNvl4wcnAyw611mqXlzpHhS28K&#10;7QzoUkYMqSyJGTvwpx8pPUkAEcgVxb6rrmswrogjxbRy+cfLQbzzyS/Yc845PQ5FRUocrSe9v6/r&#10;8DKL5rvoaMM2na1rWteIrqI/aLqYXEMCSFmVmHzkB8nAOMA/cHA4rV1zw+lnryaEZ2E9vbRzy79p&#10;kSaRNxRthwAqkZAJwfrXOvLHZapFd+Hl8vyYw4DHJyM7ge5963dKu7e7SR7m2MTo26Zk2hQM54wB&#10;kAHkZ4rmdFJcjXX+v67CqXtdGno09pZW39i3s0f2wLHgMcGcsTv+rDAxjtTIbW0g1OGe/j+1RGUM&#10;0QGwkAg4J6D69Kx/Et3bNLJe6W4h+zxs0cikLt43FlOetZvgnxXZ32lQTQ3SyXdyPLZpWB5YnBXP&#10;B4wfzrmlUiqipS+RzVKMnHmR9XWWuaRdWyXiRC0ErbTFKwZuP90bcEelR6HqdhousSX1/cq1sm8t&#10;EThpjglAi9c+mK8Xs9YhuI0mknjeaxbG0EZDY+VuDjrVrTdNup71YfElwPOusNFLEQVLdFCZ+6Se&#10;AOPSuqri+x85Uwdm7HW6xdDxDDJ4murYWMl6NpijLYBVdo6nPQZJz1q/4g8QWs+hxQyW8OmvHpqW&#10;ktxaqytMkXIec5ILhPl3DluWYk4xyVxdau8P9kyjPlMVdZF2tnplfQd8jg1znxP8OeL/ABf4aTwp&#10;4M1q20KafD3UtxDNNvhjjJ8uNoGR43kIALZK7SciuapPli5RV9PvZMKCckpOyOD+L/jLw7oPiLT/&#10;AA5akrqokjF20DgGBZYgsCuRkEuWBIzhVwzckCvb7XxFbGwsY/Ayrb3NjqUsEqFVYpeWqLGy8HkF&#10;nyOm8EMK+Qfh38JfhHpHhGHw7rlhdXXiuc+c9zLNstLTgFYraKAgOUfJ82UZZTjHAr6B0Xwjqvh+&#10;5hayNvDDIm+VkBDtjOCOxOc/Tp0rxcHKtUcqs0rO2268ntr3O7GUacYqEXt36nuV/c6h4qsbWZjJ&#10;p+t6arQukrMbeZZHBZZB2Ocskgyy/cwVPG5q/hLxhoHhTTb/AMR6Td21pd7XgvGVWt5wckKHRmCk&#10;jlA+CV6ZFcb8PPE+rXfiSTw3NbfbTEyv5kwI81mYYjPGCRkYPfoRXBeL9Y1L4U+PJvDN3PLPZwow&#10;f7TM+2OTO4lEZjGNueoHIzgjpXoe1pxp+1lfXS/4f1Y8f6vJy5F6nqVz4Q+3WsTW8hMU4LqFIHf1&#10;68fTNGuWGkeG7sHSN4ha3jLLKwfdI6nzMHqRnt2FU7HWrG7Md+VSXChlntn3o2R69SOeK00/srxu&#10;b7TIhM12bdRbAKAvnxngNkg/vBwOMcckcVrU5fs7kKEr67HAWMNoVkW+i3A4HoxBOCB6+tZGq6DG&#10;sqy22Ujy2CcDGOnHuO/+Te8P3RnAv7kGa3VSxBYLt56eoFb90LVbaTUtRizB/dB7diOv1rlhCMoa&#10;mrvGVj521e0he2N/dSv5qZZCpAByc9D1rzk2EP22We4UnzDuKjgZPt15/ma+hdQ0uwuPJuISN8wZ&#10;gOCo2kADg4ya8+16zUMRewiNmQq7HggA+vrXzOKwbUuY9mhiVseV6nc2aidnDRTRITEing5HT656&#10;5ryfX9JufEFzbWunypFqjH/RJshWLhfu5PuOOetegeJbDN4JbceWYgN7D+6ScNj3Irh0iFxNBdWM&#10;m5oJRKA2QG/vAkcjIrKnmFn7OWx3RpK/MfZfwB+Kd5c6HGqwPb2c0f8ApttKux4rrhS6d9jbe+Mn&#10;Jr7b0a9sruODUtNmSeOYZBRgQWHXp71+YHhrxL9i1mTW7CMRpcw7LuGTkMQSwbjuOee4r1Lwp4nf&#10;4beMl8RMJZ9Iv1EcwUk7N2GV0Tv2OBgkdOa/fuF+JOWjFN3to/8AP/M/JuKOHeecp01Z9P8AI/Sq&#10;HVLWaXag+YD0zzjmtuC5thH5hb5T09a89sp7STbLYyCeOXlZEIZT6jK5GVPBHUEYPPFdFBPCgMDD&#10;5icknofT3r9py/HXSdz8dxWFabTR2sNwkZ3W74Yj7390+tOlmnmZVeRnIHU+1Ymmy+bueRgcDCjo&#10;MVrG6SSMgY3ex9K+ww+ITV7niVcP0RZh1C6jhe2IDKWByc5z3rOvr95pBHEuwxfewfyx70QStbBi&#10;iAgjqTnH/wCqs+4lkluDMQATxtHTgV6dKqnqcdWkkydxvXe2V75Df171qQrCIkG4sOvcnmubEu49&#10;if7vpWhDqSRowkTPI6HivRhO5zSjqWboeUoJOQe3vU9uyrEZXlJ9CT6elY0syXCLHI3TtircM5IN&#10;u7KT0AGPp1NdMZWRjOHQ0bhYsEMQWHRv1rIdjHEZYyPxPP4UkwZFO07sAYxyT9Kp3ETKFuD0IP8A&#10;9eu2jI5KlPUp39xF9mMmSW/unv6889K4vd5bbcYB54rotSe7Yr5DKF7gjPSuLd7lZT5pKt29PqK9&#10;GErGDV2aDTqMuCSf1x6VnM8SFsYBZTlQOx7GpxeR7T5StuXrn+fuKyAySFty9STg9MGt4SMpRe5u&#10;2M9vbxAMCxzg4wOPatNpdPNhKrlhKCWCnIz6DH8651YrfzA0RyvbPX/OKmYebgyjhf5V1Qkc0oLq&#10;SaJcy6XrMWoWoA3NsYAZ+VuD9K9L1W6t3XCnLNxj0rhYrJJlF7Eflzyp45H0rSjTeTK2QfYZ6V3U&#10;paHDUir6FkiJ/vfeIwPaq8xlgifyfmkxwCMn8Kcp8ollGSzE598c0/zXZmdwCyjtXfGxw1LkKuMC&#10;UggkAlWHSrsU8bgMzBdueDnNVYond1kyACOfarEyhEXeuMcjHet1K+xyzg1qQTSRz4MA5U5walij&#10;WU/vMbOOO45qlc3qxEeWg81h07AZ7n+lNt7mZplcHcQcgfzzWkZ6mctNWfE3xOs5LXxprl7bk7ft&#10;LNIOPlbYMsO2PavM9Yna8sreC2zlBlm9cjjOe3evQfEt6l14h1i8kfdFcXcjNsPDEgBh9VII9K4q&#10;w08SB0D4MzHaTyNuOOOOlfxJxq+fMKr/ALz/ADP7a4KssDST6RX5GgrNJplonIKRjHpkVkyalZ7L&#10;mzY/vYoSykDI8wg7SfXNV/Dtze2umyR3JBmDkAHqoBwCR3yKx9VsZrC5e4fyxLOvKIc42+o9e/vX&#10;xdWo3BOJ9tCOupe8OXeqx3Vt4fmkG2dixO0DGV3MRg8ZxxXWTazeSqIrB3tkV23yxnHmYG3Ge2O9&#10;c14ZvdG1A3VkAJr+J08px/yzUr8+Pck4z0xXqWnaSV0qLQrlk2kvLuYc75DuzmvlcRTm7pPT+tPz&#10;PX9skryR3ngOfVfFF7/YStGl1LbMIZPuhgijhiPuHHyg9zxXsmkaVc/2bZW5jlhlswInVid4AONy&#10;gngHrXifgSCTRY31ZBks/ls+MAKmMgHuQec9BX0/oPiDR7KyaTxBMDvZWhmmcDIz93J5I9u1a4JX&#10;+JnjZlK79w720E+lTPrE0G6C/kIjUEZyihXxk9zyfqK39G1eKCT7RODA8jGLseD059a5RLaPxVHa&#10;axpExjmQyAqT8u7dycjII7g98/l02keH2m1CDTL+SIO7tIJ8fKHUcDGeOcD26819Ng2m9D5XEOz1&#10;OzjhnaWaNiRKFIC9FDY4H1Nc5c3sOm2sV95xlHnJHIBzgNwc+4IxVKO+1+CZ/wDhLLSUvDtZJ7ZG&#10;dJJAeDlcqBjqOueK7rxFpWk6zFLqTzD5Cu0YwnyjkFSOSDk59e9dPLdNI4/bO+pjJrGmX3k6Nfq5&#10;8wkR4UkhgcKePUHrVN9M0qFHnumKyB2O9sBeOOuM549aoavp11pEdk9pKbhjliyjaykYKFfYe/pS&#10;alrmrRad/ZuoO13Hczo5V8cN3xjHU5J9e9cs5qOkj0sOuZ3RRuYL7zJL3RD/AK9Tu3gYXIAJO4gA&#10;cZJJGKTxUH8NXTeGriLbckK7K4HyRuM5bb0LdQD9T75WqalexO+lRyKvygeWwyMfj1zWUtraxafB&#10;qty0t/NcTGA2kR/exbAxyR1xgZHOMfrxvELZHtU6MtGcxq3h/wAVatdWniPSZYXjsQwEcrMWO1t4&#10;2fwryM88H6VzwsG0u3TVfsxmvp2Vrmc/K8aEfc29Ard+M8da9It5rm1gJkl8lCSjRzjawycDJzgY&#10;Fcl488y20s6nYXGJmKBoiQYyiHLEY5Jx0rkrNWuepQTeh5x4xabTbi2lsZmimuy/KnnYo7N2yT06&#10;GsS3uvit4caDWri3A0rXLUIJMwktCCRlWRhIoO4g7gQw44xXR6vFpWu2lrFfESTx5bcn8JbnFanh&#10;3wvpI0YaLb4KXQlMjyndhpM425+6FJyAMDcc9zXmSouUr3PZpyUYcp5p4j0jT9c8CznTb630qbSh&#10;NcW3myKm9BCQUiJILlyAqgHIOMdq+O9T+IGtaRpsOtX1hNeRPGFge8lfbHMV3bPMbO7aOdh54r6n&#10;8T6BFp2kWPh621C3vrTT4xGrqVLsqHGCit944KvtIOCcYPTyTWNJlvPA9/p/iuzt2TWLudraG3Qh&#10;LZH5Uxq2SqqPuDkgYBJr53NaVSTvB8rS9df6/rQ9/AOEV72queLeEtBt9dtpvFfiBysVuIkDRqZX&#10;UnJZtrbSCD7H8a9b8YzaY1umkeDrcrp0NuqSeZlps7cTF25yN2CGHUHHbjh4H0n4eeHYtCS5edHj&#10;b92x3O7jowHUbj1ycDPpW9ZeIbqfTYntoVVp4x5mehP8Slu59a8HBuFKHsftW17/ANbHo14ylP2n&#10;2eh5JqWn3ngeG903R5Ha3nHnJJGNvEgzjdyQQc8YxXYfDrQNa08m51tDPZtFs8wr5RiDKCGAOSx/&#10;2h9PWt6DQn1OX7RcbS6/vUAYNsiwRhh1A3dz1qxd6laWl1p39t3Uohkfy5Ik3MUwdqFccEdOfSlh&#10;MKqVVVXolt/XY0rV3OPJ16nlE+l6bp+qXWkIMKu5t+cAxjOWCj7hI7CuDtdD0mTw6bHXGDwsWKsT&#10;gBV+6wJwQ2ABmvXbuGyufGd1faaoC3rb5SxyA+NrOh9GIBK/lXjPiKLW9H8QKuu232jSRNHICnO6&#10;Ith+B/GegHcCt6VlJtq6u/Qum3ayfZny/wCJ/D15Y6XcR3bG10qN90YEpWWZh/FkncAM/Lnryeao&#10;vrJ+IuqQeH/E1vHqtjodq91FFIV8uPO1WcvwPlA5H8+32D8S/C+ns8ClI5rV0kDRPk7ec4YHueNo&#10;zxyOBXA+HPBOg6pDNZRRQ28EsElqVRQNykZZpMj5uTjBznNdTcqVV04s7oY6E4c7Wv5f8E8V0rw5&#10;oE1pDf6YxtigYKERXUq3UFOmCDjHfOa/Gvxx8EfFPwH+Jiadqenypo93cSrpV/Hue2kSZj5UZlI+&#10;WVemxiGIwcEYNf0CweEdP8O2lhYac3mWUbiFWYHy41A4XAP3ce9eCfGmO307wjP4S8Wad9o0nXV8&#10;p7CUDfJCzOsV9bEn5hEyZjkQ5Ujgg8H6nhrPJ4Wpe94vf/MjD4qcavua+vY/IvyIrCCI3pMUMzuB&#10;v6BkO1h9A3Wop41kxIjFkQ4+UbQV9CvpXWfGH4dfEfw54M03xBoe/VvDlit5cHVYbR42gErrG8V9&#10;ON0RAZVEYJUAljkZIHDaXqEGo6Za6jahsXMSOQASM9GznBAY8iv1nC14V4qpF6H3ODxaqJ2LFrP5&#10;t1NAmV8ggA4PJP8AT+dcDrmpwyX8sBjPlxkKACQofOcgfxZ5GfX1r0BYmhinitn8s7WcsTkA7ePy&#10;OMCvKxBcXMr6bdrvnUiOSQdd55xk9iPx7U6lHsexhq3LK5d82OEKju2WGWZjkKD0wP8A0IelRfbi&#10;NkfmKEXIyUDZ9ArHlc+tc4t4kVzPAx8pbYkHpjrwADw27se3ariXNvv2Qn7h47Aeo9+Kag9z0oY2&#10;75Wd34etrO6Y6nd7wVYqiMBjAHUnvmvTbSaJlkW+JjAG9cjHTnt0BHFeS6Zex2WmSW0u1lWdrgvu&#10;6bwMkjnIwOcV12nvKITtTdBJkbyc7gw4IGTgYORnrxU6I2k00O0TXGu7a91MxAYmkwU/u9Q2SOAc&#10;jjpXqemLK+g3Oq3CSOdLjSe6ZE3RxwyERqWcYAy7YA6+lfP/AImW30bRrawtzma4ZlYxMy4TGEyv&#10;Jycnkd+K+kfhX4b8fap8Ib/S9MSZdG0x7RtaddoiWS6ZltI5GYglXMZZU5AYFjjjKpwcnawRxag1&#10;fT19f16eZjfa1ltt9nIroGCsWG0Lk7e/Xk49P6IzWziWDcnlq2wqGB+bO3Ax79K9G8VfBvXtO+Fd&#10;n8SNKW7XTtVvp7CBpYxEJLqGFmlTbzuARC2RhcYx83FfJOgrc3F9BpM7xyx3O1g2CqgYyAR6j6nr&#10;71GIpOLSktz1cLioVU3B7aHuAmtru3e8tZDGwOBGc7iQf8BwansrOCSA3U3LHcEEbHaB6njrmqUF&#10;tmPd5m9mGV2DGOwHPv361e06+Zy1oy8AHJXr6HGc9TXE4+9YqpV6IiAljVJIV+Vzjb0b16ehz2rN&#10;fdb+KJtLWGQQLGsjSbVIDtjAOeo5xxzmtM3ULTZkG0AlccnBHOMjrgd800jS4pV1SRSsjIiuzEru&#10;VQQAQeMYPJ+nNdDimDnfY5LxlqtrogGi2UKmZsNIxYlY9vOD/tEHIA7da7v9m6a81zxB4r8Pw2wW&#10;wv8Aw/cT+JL8eUTY6DYypLfTx+eGRZ5A0cMOR95sL83zL4B4j1ObUb+4aZWuHeVYI0gQyNIxIjRE&#10;Xq7sxCoo5YkDvX75fsE/snw+Bvhpret+PdPttSXQbuPVfFttPMHg1zxBpo87QfB0MuGSSHTZD9q1&#10;lY43P2lhEzSKuF+z4Lyl1q/tXpGO7/Q/J/FbjmllOA9jGzqT2Xbzf5Lz3Mj9kz9mW8+GXhPV/iV4&#10;L0G8XxB8QtHfw74TTV/Ljaw0y/n86/8AEVxp5KPbQXSxxWtmnMkhjadYzHIcftV4C+GGleHdGTRr&#10;SNIbcBQ5YmQmUD52z1JLZJPpXlvwm+G/i7wDLceMPiZqsmveKvE9w+o6rfsrJFJPKxZUhhdnaK3g&#10;UrHDEW+SNFUY5r1PV7W5eI6XLLJHHcHzJdjFd7A9iD06dOtdXGXF8IL6vhvhX4/8A/kyTrZhiHXq&#10;u93dv8Pw6fodDcaNFodmmhW14LiONix46HPKkZOB6c81zWsawllbul4UkkQAqoIDkZ9B2Hr0/pNp&#10;1tbaRDHp/mPIqKOWznOenOT06ZrkNZsHe6n1p0EZkOAccei5r8JznOZ1NVufaZTlsYaMzvO1LU2w&#10;pWJfMZkQD7gwBgN1HPJ9a4vW3s9L1WWfUXV5CBGZMEKWxxnr0z3rpH1K5jQ2cHzNL80mcDAXuPQA&#10;9+K4TXsyWCWyRtNctIHWNBuZhjnHrx+dfH4qtdcz3R9VSpcrt0MnxTJLpkUSeIWZoJBugWPEgL84&#10;OVPUfp2ry7XPEIvLODw/a7WSJXkmdsKzFyDg9/lHGOtd3eCztFjm162mhMQD+SVKsEboVX/GvLtZ&#10;0aedJLq13QpcEnfgbgAcgn3I9K87F4idnyf8E9OjTjuYF1psVxdouoFTk7eTyUHUAd8DtWJrWn+G&#10;LLWXtNEYvbtEpXzFCOzjOeAAMccH14477l3oOdBu9et5/wC0LixQLKhXBjM52oQR0we5rntPFheW&#10;KJfl5ZoflLN/CSOx7mvJqVHaz66/I9CmutzJ0o2bWP2bSyNxJIOAHU99w69epqa1tpWjWK8kEkwz&#10;yTuP+evSoksZNJ3M8gkaV22yDG/bjjOP1pbERQqpiKiRcjbzwB3zXK6jtsbzS3RtR3KSTB5pWXao&#10;AwSB+Q4rgdb0uV9UOox/OpAVeSNgHI4HUcmuqd3RsRqXd15A7A9//wBVc7qV1cwX32e7OV2Apj+I&#10;nmtaUOZe8czny6opS6W5k8y6cHAGB16nnj0rotAht4Gln2nDL99gBk9PfgVFaSxXJlkcDevfg4yO&#10;grRjYyxRyQFiF4YY44/z1r6DL8JrzI8XE4tuNiWK1E9z5sOeDj5umOvH1rwDxONJ8S6zBeaxatKu&#10;GiEbq2+NBnO3bj754z3Hevov959m3IWXpg9Mf/rqCTTLLVvIaaPK28wdHbj5wCOq84wfpmu6pgXN&#10;Wic2FzDkk5SOO+Dug6kviF7q2drWwEaxxxTyMzgRnDAKc4yMAAnmvqZ2CMfKX7n3hjkcd65Lw5Il&#10;ps064IjXdlCBznrn/wCua9MuVgnt8WAjk80Ak4yxx3zxzXVSwHLT5VuZYjHe1nzMxvssCWJn+UNL&#10;/ARyfcd8Vz+maJpcOrT6i8jSyTDJhkxtXGdpHfA9K3H+z7nuL0FBgY/2c9AcZNQmzhsl8yNg23kE&#10;Hqf55/nXlYqnFNabGlKbW5oXc0ml2zyafIJpZB86MuVAHPy/7Xt0rmofFLWkL3qLvYjndgrVu8kS&#10;SEyRtsyMMNwyp78ismDTIB95w8Y6IBgHJ/mK8zFqTfuaG65UtT0zRtdudQjXUdNk+ywyrh8Dbz6Z&#10;PPGOtel6JNaRMsc+WeUfK4I+XPrmvDfChgN5JpsoBXG9Bk9QemPpz+ler2dneXs5VVCoi7snt/8A&#10;WxXoYJtJN6s87ExinYTUJbTTp5JZZlliVvlPJyT26dax7DxFBps5lsISVlDb/M7MeFx7dz6Utyn9&#10;pHFsuXB5UjoP65rmbu4SKcxHkjhiOmc9RU4irLm5ouyIhTT0Oz06O8Zprq+mDPIAyxKOVC8ZJ9/T&#10;17ntdE3nStPLxGw/H/61cX4ftWUjUHdgZFKjJJGzPGO1dJd6j9jHkYJVBlfcZyc96qnUtFcxFaha&#10;VkbatdalcBRFmJUA5zu4GMnHt70k9qgkGoNKX2qdsaEAZA4BPVfXjmuRm1+BJVuI3ZBj7q5H4fh+&#10;dchrWoSz6gtxZM0YdeOvOBjJHT6V2zrwS7mEcLJ+RW8X6WNRt/7YvcQS25Kh15wCRwAcjk85xkUl&#10;pq9vaW4urseYQuNo5xjjP4YqjLqNxcgwMZI2ZSu4+vr/AJxXM3P2sH7HnCqAQQOCoH+HrXC5pSc4&#10;bs7qSbXKzpLjxHYTXYihcxMQG+Y4Xnr+VZWoaxcQ/NBIWaPqF6E9Rn3rz681bS0ujFHIrNgDjP3Q&#10;cdemAc1SvdRkYBLBsKo3M/BIAPQjtketU+dLmZs6aZ0Ka9ex6o+oXcjMr/eXjrjt0/8Ar1l3GuHV&#10;LtolRiWUt0yABxgnsaxNS15Y1jVISdxIVj0Ixz7g1x0d5eQXR1qL9w4JTYrEAgg+vXP867qKdrMX&#10;s1a9j0g3rQJ9otyAuBuQ45A9vpXF6xqNpGWup9jF8naD0UdCfT+Vctqep6hewCOOMO0WGynUH145&#10;wP19D29k+AfwQ8Q/Gv4nWHhLUYDNo0Mb3moPgKpjC7Y423cHczbhHn5toz8uc+phcI681CK3+45c&#10;XWp4ek61Z6I3f2e/2btc/aR1m9vrm5uNJ8JaZcxx319bcz3EikM9jbuGHlTBRmSTBMaH+GQjH7ja&#10;IuleHPDdn4S8N6fa6VpenoI7SwsYkt7a3j5O2KGMBEGSScDkkkkkk1R8LeDvB/w68Jad4E8BWosd&#10;H0iFbe3iGNxCqAZJnAHmzSkb5ZD8zuST7aDRnJcH6Gv0rK8qjhYcsd3uz8D4l4iqY+tfaC2X6+pZ&#10;guZiVJRT6GpftUqtwpH+0ayg2Ww3Pr2/H6Uy7NxGNwIbsq9v/r16zZ86mjSubuIMvlgE/wCeKc8o&#10;GHIILdOOPzrmo2MBWWb8x2NW7i9dtpyCDyMen1pouVrF6bzJEyzd+n16VnzRHjccbOeB3p6TxzOI&#10;i20ngHoMnpzVedZbOUMGEm7gj096qSRityOeaF4zACGZjnA7AU6I3CoASG2+vYVHIsRlzwrEcmrX&#10;2ZSpIPQ9RSTKSLMf70nahJPXHrTDJe7AkgbIOFGOMD+dacW426hF8v8An9aaA7kKeT/SkS2ZLOS2&#10;yROv1qQrKg8qEblxmrkhWRhISAAMZ9jUQuDEzo2GUnK4qrAmTW+fJDu2PQe386vKgJIQYAGfrVAP&#10;GknyZx2NW7bzicwcjPOffqf/AK1F3sZ3HodmJGHFTlioz90Z7CmShjJsJAHQ5qQFCpy27B6d6afY&#10;mxKrRMvl46fhUZmtzIVXOcdfpTI3wzcbmJyM/wAqFcltiqQcd/SqHYUHbJ5cgJUcip0llkm27diD&#10;HHqagAcZjXhm/GrdtFJJOBMQAOlbQkZSXQ3rVYmXbIowoGPqatxkiUszcEfpVQlVOVIIPHHrUsgC&#10;JjPJHWulSvoxNJuzNAzxOP3bbufw+tCy7PlztOe+MVRUyeUADtI6HtmnbkK+XJhj16d67qMzFuxv&#10;2dyWUoV3bsZI6fnVsJIQCOcnB/xrNt5l8seo6irxl83ay/uwOSeua7acrswkrlpUVDsbO481cEkw&#10;AV257kf56VThkiALQdvlyOBVyCONwfMOM/nXfC3Q5nAnhcwzjaQ4fqa1IniSUuBucjGPSsowcBsk&#10;jOTx171cgnaDO1c7h+VdMHcza6GntLHzUT3B9MelTJLkk7uq854/GqaXGPmQZHXjnrVr90h2xKST&#10;+X/1q6kzCpF9C9GMphmxu4Df/qpxYbifvdvXFIjCGNzKwHtgZ/AUyKURt8pCg8gHrTjMd7LU/9H+&#10;vXcAu8/L7GmnaeRyfWpGby+nJoT94cYC8cfhX78j+bbETMpAUnkdaaRlMZJ9h/nmpcAElRyKjRlP&#10;I55oaFbUSIuEJk79Kf8AMUy4HHH4mngEqd2D7+lNAAbLZ+tUi1HW4xfl5Xn3z0Jpmdp3jrxx/wDW&#10;qc8t3x3qNgGAB+XkGhouw85d1z+XanAgHHQnvUSPhQvehpY0BLAAcnNJRGTYJJKn8DSMTxnFRF24&#10;YkgDGPelchlzKfm7UKIugRZbIxxnHNKWCDao4HFRxFgAgHBP5UpZGGO49qfKwe2gkZO4NgKRz6/0&#10;p+4nIUKOx470wrlev4+9AkJ6t09Krl6iU7Ic4JOxTjPPHH/6qdtAH+PNNXcPmHB6/wD16VfLYZfJ&#10;xx+PvStqaxirakErHAXAxn/IpuXQcHPXnuallhU/OCADUaxLvZffJ71SFKNthm8vH83zfWoQwVSa&#10;sPGOGfjsf8aquQAUCfXmtE+gJ2I9jt824AHB+tZutXi2Xh7Ur6Qbzb2VxIAPUIR0Hua1AVHX6k9K&#10;5jxS5g8Ja1KMsEsZiQuMlQu44yVB4HTPNc+LS9jL0OzBpOrFeZ8UjVnhtYf7OkSVZIkYMo4C7fl/&#10;HHOa6/T7+fUtFXPyOp554b0P0ryLWdTu7by4oIX+yxxAx8AcZyQTx69Otem+E3lurZ1cYjijB3Z/&#10;ib9enNfwFjp6tH9xYaFrMmvrWW+0+Zbn5DwU3c5PWqukaTOvmMPnIG15GBAIPP1/CtiR/tEIUsWV&#10;cgDAzmrNzcNpsS2sRZg+Tubue/TtXnOkrHoRVyhFZob3ytgRw+NwBBx16en1rpBqPhxbc2bXQa9k&#10;LMfMGAoxwMn17561y8uri2unvNSZEUjnAOeBxgD+VYXiCC0hjluYCwldcnb1yw7CsnPU0hT6GN4u&#10;g1zTLCO2tleYQsxlZ+QWccLtHYevTtWNp+o2K3MFtcCSG5kTdLgjGONyjHUEc4o8HwaNqGnXaS3s&#10;n2q3O7yCTny+BuOeeTkegPasnw3qdvpt/c3E8aysuAk/UptJJwv+elct9bs61B7HReINc0q2jWy0&#10;5Vuo1fcXVtoHoF4zx3PGDVrxNruleMdMF7Lp8Gk3kSskMQIZ2QgYfcFHB54P9ai1e0l0a/vv+E7h&#10;mgvFaOafciyYEiAoCI8KCVwQM5HcZrD8QR6vDfi3vlWAbFnhiyrZjlHylihODwcjqD1qk5BFdjz+&#10;K+tbQ2fhuzfAbzfMK9QSN5bjnk98+1cZqSWI8Qxvp08yGOIpdM5yynfgs3PGAcgDt3r0Tw9O1uZP&#10;DF4UiSScM14VXzViHLKGJAxjt164rg/Gtl4fXxNOPDl6bm0vAPnwQeoOGyAGGQccY45FaJ2V2enR&#10;V9Dlfjneab4N0DSvD/h+9iuL68/f3DpIJGcwNnzAFOIwQQDk5O4Bc4JHzV4e8R2a38era6TFKjsx&#10;DIWZz1yygdCeO/T0r2LxhaWN9rcd9oUR85Y5PNKqu3EZyTyNvyjoPyrxbWLu6v8AUBPdMRcNgb2G&#10;3IHCcdBgda8HH4mcanNF/wCR9Nl+DSp2/wCHPLdQWwfWIdWu42SCa6aSVEJBVGfJI/DjpXiPxn8Q&#10;6j478RQ217p9rZ/YDJDEIMtJIrEH55CBgAL8gHAJPPNfW+seDbW6+HWseI/M+0a1aMslnbHaHuBk&#10;Bwnrx83OOmM9K+YtY0FLnVri3ctHdpHGSHHzIkgJjJHHynnHY4IzkHHh4tyjHl6PX1/q1z6HB1Ff&#10;nW60PnXxDBZ6f50unWCwaiequfu88cDIwRn8K+SPj1aw+VZSske90aaRgxLBd20NjuN2enpX3R42&#10;0zw5p+Lm91OMamzJELcD78DNhm9QepByR9Otfnj8Ur691HVL+G3GLW0DW8EUIB2wx5EQyfvHuxPX&#10;PSvYyFXqpH0eWyu+Y+Lvi54afwe+l+HpNNjtm1rSbLXYngOI4xfSyhEk4ADMibmIJVcn0Jq9d/s5&#10;fFnw/wDBKy/aX1DUtIstHuLaO8tYzczR3kkUk7W8ckO6LDvujclAQBGBJkjOIvFPhjxTrC6fq+qi&#10;e5stv2G2nnkwqpGctboW+6IwxKqcDHTvX6Jf8E7fC48d6b48+Hf7Q3jGw8M/CLwlHoniHVdW1+ET&#10;yyW1pdAWOjxSTvhILiWBXEcKGR40eOFW8wof6uyKhCpBRkfkXG2PrYVOons+3nt+h+UF78SR4o8F&#10;6l4Y13TdKvDqlzFeW2tXMbC+t44m3SxI8TBMT/8ALTzFbvjGa/aD9lH9tSb4D/s/6d4O/a6099c8&#10;BeINIvI9ITUF8+4kewswtvpwtpGJfTbpQAJDGbdXZS7MSWH5Vftfv4H1b9rX4n6p8OdF0fw/4Xvd&#10;blexsfD88V3p0Vq8StFJbyQkx+Vd5M4RQoiYtHtTbtq94M8HaXqn7PmvfFDV/HFxp1/p9zbeF4NP&#10;uzDcw/YZBHLGIXlkNzFGC0h22yBYguSSCRXr4edShUbpvVHymIjRzDDJ14aT37r+vM++f22f+CkX&#10;we/ax/Zu0X9n3wD8Kp9CigvLaU313DZb9NtLJP8AR7fSvs4VYmlYmOZnI2wgoqMZGK/mH4X1/wD4&#10;QHxrp2uaSI7yfTZFvrXErxSRSY/dqZFHVXAJ/vKMMBmvuTxp8Gf2U/hf+yFL4l8Sxx3nirXbH7bo&#10;t9dmddUup5Gb7KkUSEC3hWNS75XYV5lfLIK/OOytrp7NmlG0wqm9WxuIJwGx79T3qMzxNWrL2lV3&#10;Z6PCuXYfBxlQw8bK99Xc9G8d/FP4vfFqG00nx94jvdXihkYxWtwyi2SSXO90jQKu7JwhYkquVUqp&#10;IrrvEXxu8ZTfs5aV+yP5MNl4V0XxHc+JLoxvK9zeX81uLeIFi22GGCMlQkICyMxkkywArxu2tbjU&#10;7s2thH5jO2Dn5V5HqcADPH4ivQvhR8IvG/xh+IsXw38OQxx3sLSzXy3j+StvbQDMjvw5KKcAdmJV&#10;f4q8lylL4XufWLC0VG9RaXv5HF+G/h54x8e65pfhPw3ZSZ1KV4IJHjZYpn+40KSY2NIWYZAbcCck&#10;DNf2F/sGfDqx+Df7KHhv4X2F1bXV5ZxG4vXtInht5b65YSyykSqkzybSsZeUbgEKqFT5a+Gv2WPg&#10;h8Hvg54CEvhDR7XVdVtIWmtNfu2Wa6S4aNvPGwPtt9zfKojj8zYBHIzkc/an7NPx/wDhT4u8B6ZJ&#10;/wAJFpwu9au7iKIJJEqvParCLmNQSGYwPNEkjYK5lVtxUlh9hwZVhhMwpzrOy1V/VH5f4qQqY7Kq&#10;tKhC7TX9W8v6R+n3ws8Swa14X0vxBIsi/Ybk27l02kCJ8KQO4I6HqRg4r2+GztNQ8QRxqAsBZpHJ&#10;wBwC7En+dfO3wwvmXw3rFqWjaxjhgvfPSRGiIkdk80SITGynGNykjjrXoGgfEPw5oKrbapuuUl3I&#10;Wjw8fluCH3ODxlScYBr+jFK+sT+Kq8OV8rWozwpYXXiLQ7nUnlTzPNDOCwyDITtYjjAb+HPXBx0N&#10;J4j0trTR7OzgmWNp52IdjiPMaEkHnGDnIrzf+07e0upvsbGSAMRAT/EgOEJGODtxWfqviaS7019L&#10;vHIhDB2+Uthl5zhQSAO5FddNuKuczg5PlOa+M/i7WLLwrqPhXwboI1vVmQJHCQDA8rsmBJKxVBEq&#10;5Z5Bll+UIC5xX8lv/BRL9pLxx4z8dTfs/wBvrv8AbCeC/FWo6hf38MvnaVd3M8UQiht7aXzDA2mA&#10;yWjIjNC8odx8wBr9bv8AgoZ/wUb8Gfs82upfBz4I6jF4h+I8sb2082nsk8Ph1GXbLNI5PlHUYW3K&#10;tvndbS7ZJAxAjP8ALPoWi2mkOtvp8ckVnIVWMSkhxnA3vzgE/efoMkmvxjxJ4up1IfUqEr97fkf1&#10;B4FeHNf2qzTEQtFfDfdvuTwwQFheuPNCMG2sPlZmJJOPr09KdHIrX4uLqRV3bugzgnouBggD+dT3&#10;GnTW8ok2KYQ5UPuDoSD2OSSPU80mQIi+VVdx3ZI+UdPzr8NlVS0P63p0pX2NHw1ZLNfvtkWNlidk&#10;OD8zgYwAc9jzVzZcCOKylJ8tRk7MhVIxzkjjkd6yYnm0u8s72F2zGwmUvgb85BHoBjg16Paaro2q&#10;W810JIlAKu53bwG6YHTP+72PXNc0pXZ7GFpK1tmczcQC20QzQoTL5qcZGQDncW3Y4IHGKmtNQkhk&#10;864BwOCgIJfI4OQMe/Snz6n4Pm36fdXZkI6tHE7gE8jBAyenboakhm8HmJZrDVVkYsFeEKeD/D8x&#10;A5HfP07VMm2tTajUSlo196NTKLZDVbxwQedo4I9QR09uOtZdzDpcsEGnKpi+yP5w/h4cY2s2clcj&#10;5RjgjtXTyWsNlP5eoSrGoJX5uhbbnpjrjk1yt2kdrNJIlysqFgrTDHGOgA7kA5zjp2rN67Hsta2Z&#10;HLdWk9rBGkYE25jJIp3KwY8Lt6hhzk55qv558tfJAwpyWIzyDwCPX1P0pbhil0sSMVTfwMBSR/ec&#10;dyTwR0pgMpKGFB5rsAxkZmQk/wBxVwV6dM4/KuaSOqFR3sW4Uiw6TwLLGwzg5LRvklWXt19apwu8&#10;7R2jsWLDYnzbS+7qQcfhUG6MYgbcZgOpHUnqPTpSXFzAFRgChDM6lhgrsGOMDP8AiKjQ39rZbm/r&#10;otrjXGNuGARQpBb5WIGeFHRl6ds1V04LcXiRqgLMvlg5OQQevp9T27VmF5WDKm0FsSFwSDnHAIPO&#10;fXjntW5ps11aTm5tcGVyI1ZsYORzknsKza1udUailIyr+/uZdRnWdgGhPlqFIOfLbllHGc9/51tW&#10;2g3NlYRjHlzTqZWRcN8r/wAJPrjGPy5rGtvDl5qdxNplo3zKQN7N90t0wOfw7H2r0iGC8t4YElQQ&#10;yqxSQZ3owGMMCP4m7jt0o6GtKk2+ZnAXVu0FsJ40kXncGKnsAT16/h3qG6v9Uv5TcTzPNKqhFEh3&#10;Kox9OMdvc8V0I0TUzpk895DulaQ5McjN5ik9AM4TpkqB+NYZe3mk2kFRn95uzn0JOOg5rKWjFyt2&#10;WxnSPJJFsk2DBVQzNtG3PI47j1710EpkZ5Ui+Y7CigcL2IPfkAZzTLOR7ON0t0jdmxtZlBbcMjqe&#10;gI/WqodJbhgspR/MIIxtXI4+YnGB9DjNCLhpo3uSbVfzJAwKyNx3Krgdf5mqzTSRxsiSfKM5IHzD&#10;HTPp9e9TxSwMDGsgbqpIx+H3eMe9KI5Ltvs0ELEt+7zwTwR27g9f51MpWOiNJNaG34Xt4E1aS8uC&#10;zl4kwo7HIyT747V0qaFa3+qS6nqpW9jmGFifPlxoDxjB5xjp61saXpUWjxEvMJZJVALlQu3HX3OD&#10;3HU+1WA0FuhBxHEH+YgY2k85/wAa5akux20aWlmY+r6b4dsLbz5Io0cchOQTuODx0H+FY2ueMPE+&#10;sWNp4fhluWhRFtYBcSF0ih3ApFBuP7pM8/LwK53V3lur+bLf65maNHPHHI98fWnv4V1bxBBFaW84&#10;tck5nkUOgAVsEKfvqHwGA6rkEEVhGoOrTaTaVz68+BXwV+AHxO+AXjO71X4mr4U+L3g6e6vbDQta&#10;vLe30XXNHhiLvaW9xjz4dWOGMJmYwTkJGiMDJLH41pM4v7aHUbdmEdwism9drFCMqWXsSCMjseO1&#10;fpl+0B+2T8APjJ+x/wDDD9l7wX8LYPD0/gLSkhk1rUILe91G3uY4ViaKxvUcMYLuQPPO06sRuEYj&#10;RkRh+bMYiVFt5G8xgq5fGAcDqcH2qMXVhdRgfPcK08ZyVK2LTjzN2i3ey6We6v2+6xy3ijSdQkca&#10;tZlS0S9d2c9uQBzn3Br1f4R/tEar4J8DeKPhL4sibWPDviKzuSls4QLb6u0Agtb1+FZ41UBJIwwB&#10;UKVUuuDzgWI3Epk+XzRllP3RwBnj16/yrzK80eK3gl1Z0aKFAQh4KBgTne30/Ws6NeVOXNBn0eNw&#10;FLFUfZV1daP/AIK8z9r/ANhj9oS7/aK0t/gx4w0+3sNU8O2UIsQz74pNPgWK18yZ3bzJZUlGWIGC&#10;si9gWr70n8Ljw5e28/hyKP7B5yLt2bGjbJWRwDwyn72B3/X8FP2DNK1Kx+Mt98YbXXJNGsvCFiku&#10;oM8HnQ3VpeuYZbKd2KJCrR/v0lbPMW0Ddg1/QVevqVhdW9pqDNLDZSYKg4wwXnPuenPQHFcec4VT&#10;hGu1q+p+E8R4GOCxsqdLSL6efX8zYi1iHTbO+tPhy5lvr7MgmAQxs8ClTs80bckAqMggdRzXKfCO&#10;y1LV/i1pOo+NvF1t4Us7i1nt31O9h8xI1aPCQeXHsB3seGdgAVySTtUmq2NnoHhOebRZZVjaaCSV&#10;LmNWCiWUIwiIx8mGxzz+FM8SeFdS8N/EG++FviS+tbY6ZfG0u7i1k86OLYokUM2AQfmUkY+XIPOB&#10;n8y4nnNezm1s9r2V76dV2eprklSLU4J6tPW2tvn6rQvfDLU303TtTt/H2hWXie7v7sQ2OqX5kS4t&#10;IIozFKyWpQK6zYWf94dybthGV+XtLzT9Itb6LX57qW4vIyjL5jeZGI09WY8jpkDr346c7pOp6VrH&#10;ia0XUdWSHSNMEsMV4gMqwlwf3uxSJXGeDgFjkYwAa6y90zw7pzR6HaXT3n2m2+17xGFiRiRsVAx3&#10;47sGAxxjrgfMUdYW0aXp/wAO9b6u/wDl6VV2qc1rX9f+GWnRWO28D63oPibSNR1fxE11/aBij+zT&#10;xKBa+ZLIVAlIUlOFyC5VAMhSWrJ8NW+vaz9o/stxJBu3BlfMbKSQFUjkg4JTHBHPSsfw5qE/hjUr&#10;i4gMEdjewNBLHGjMzKM4I5CnnPBHGTWf4c13UPDtvHD4eZ7aJyG3yxjJ2twSGPyjk/WhzlFxU9bX&#10;vb8DCUdXy+R1dpYWuhX66hcxhpppCrLNu8xE+6VXsGzzWDpGparo9tP4P8ORS6tqer3E1tpcBXLN&#10;vQkuORl+CdhIXAxkZyMiad7pLu81WaWS6WWSRm3AiRs/f3YxyegGMdq888UXfjODRvt3hCO4XVYp&#10;0NrNbE+aoILO6scYwAcn8a5atdWvFfd+Pz/U3o0XJ2b+/b/hjB8Q/EnwnrV5D4a0KzvLC90u3c3S&#10;XEHkxMXIAI3Hc5VgVO9FHZc1jeHtU0y0tYLu+ZVnjut0KoSoMYTrgDCjdkewzxUENl4++Pl4nxC8&#10;ERWDRyEx3onu1jkkEQAAWNFlaJVOWRH2xhmPzYYlcz/hDdXt4LjULhPs6W8jrsmby3yvysQoO0jP&#10;3WBweuSDXyudUqmlaCuujtZfce1ChCK5G7Nbq93c948IeMBq3iG9g06zjR3jiaYWoPlnZxvOTy3z&#10;cnjoK+vNG8JafqUdrDcBoI7S1LXTK+3fMGJG0/w44Jx0x618KeBPBPxGtdftLmxt3toXKM6o4UvG&#10;QdrumclR/ED2r7ue91x0tbREgtly0gWLceGG1twPUE84/wD1135FUcqcniIu/mreeh8lnUIxmvZM&#10;r+I7sG2jSV/PYoxDjuWGQMnHes3xXrun2LWdhAJZ7wBWaaJgyk7B8hBIyA3JI6Hiu00tNNtomfW7&#10;dbgyq8cZUA+W3Z1ycBh2P+JrzHVPD8/l7mu4ZJYsZYqQyh8kjcTjIwMkev4V6WKlNxvE8aMY82pS&#10;Xwnprv516g0+7jcGSYEsqRt97K9+M4x0+lemSGwhtpdLspPPlilxa4+ZjCwDKZWAwccgHis/xCLG&#10;80K41LRZ5Y1I3usm3eV/ijJXv6diOKzU1LWPBNtFD9nimF3CkyurEqsZJABYD7ynqD39uamMFB8q&#10;27mdSLqdTNs7+7i8RpHJ9okkjxLI0P3fKBI2kg/Lg+vf3rob3Uv7YijvpbeK7V2dYxOolKjHffyc&#10;+uea4vUNU13wfbSa1oMUd2Ltj9qhIJYoRv3cEFhnsOhrW0HWZ4/Da3WoeVcW/mNJE8ShC6sBtHsR&#10;yCDWcaqUnSfqKrSaXMjvtClsjpep67ruyxjsFSRdg2xJGBhvlA6k445rmzbpreqDxRptwq/aGDLI&#10;gK/KV25BB4IwRzWTBr6ar4c8TeC9as42stVspUilY7zGSFKqEAxuBXcHzlSOM9sLwJfWhtJbWwZY&#10;/JZPMjjHRiMghB755/OuX6wpzUOn43/4Y5ZUpJOS3/Q9Mi0nw5a20tq14tv9nX5mkJyVbpjg8/hW&#10;f5kklg1rZMXtYQPM345A6Et7/hXHaj4k05NaNvOqi7dykiEMMHHykEjG09+eK27G31qGC+Nx/o8b&#10;eU0yyOEOwsE3RqeZDzuIH8OT9bUtfd6djDldrsxrq0jh2f2ZGZBI7AbeVLYBIGe4FcZ4vtng1pk1&#10;BWjbYmUbOef4h25x71u/EGKW21XSdO06+zZWLSTgwsrZlYFAxYDoU42noO3esDU3l1Z/PuZzcDAU&#10;FiAVA4AAwMAV5mIV5Shbb7tjuodJHmOv2Vrc3scRbYqoiunGXCk7efbPrXl9pCbCdLCQABXOApJ2&#10;5JOM/wA69713So5LRPMgJJXgggDHQDJ9+f515kNNsLKVprqIGVW6nO0AchvxryMRRcZ7HqUq91Yy&#10;4QXuwIckFl3tj5QGbbuOff1616Rbwi/gPhmKQuJSQGYgjGCQcn0I4xXPW1zYrbSyZyWOWcdh1/Cq&#10;mktLbXH9nyM0iXm5opBwyuPnUf56V9TkOO9lNLv/AFY87MKHOrs9a+B3x6u/A903w3+IEnkRIXSx&#10;JiICuGX9zIYs4JyfKZgBt+UsSBn9BV1WExxfMdkwDJ68jIx9a/KbxzosPiDShrrKg1GPy/MmHyh1&#10;VshmXPLKOCR1r7S/Z1+IbeKvh9badrpa51HRQLS4mkYl5cljHIcgYYrwwHAwMcGv2DhfNatKf1Wo&#10;7reL/R+h+Z8V5JTqUvrdJWa0kv1R9V6ZcNKFU8HsDx/nNa8iF5QrE4xkjAPFcxbXkVwfN2lVB4AP&#10;T29/rW9HeW6HzXyQRgDPXn/PNfrmBx62Pyqvh+qHR3bklZnwBwAKsB5SgkU/Njk+wrKS/tGkbZwc&#10;+uOP/wBdXTNGFMiNkY6dPw5r6rC4lHkVqIkpYyBgcc5YVZ8yAx5xg9QT/nrWQZJZgHUc+4OPwqxH&#10;LLMSojY477eP5Yr2MPWfU86rTSLpyAct6Db296kJhaNpADkHORg8elZTzbSDOu1cYB9TUovXjiIj&#10;A2H/AD+FenCocTjYtTS3EmGjJDY6HH4VnRz34laIyArjkelOuNWja2KQr854JBzg9uK593l8o7nA&#10;b0Hf1rrpT1MJRZozOLS2e5l+fPPHr2riHu5LuYyufxFdgyRzRHz13Iy4P1ri5YIrOc+QzMmeh7V6&#10;dOocrh3LszShTjazEDJ9z2NROolUSP8AKAOn8xVdGYSZDYznFExzhpflXuOv5V1RlbYhx01LEezI&#10;ZiB7fSntd7iCEPHHHT8BUcUaxgTZ3ZJxn07USLGOMfLycZreNTQ46lPW5esbtIbjcrbUfjk4AP0N&#10;aiazarEQ2COcEcHPpXLSCIOI3/h5wP8APWoW8vzlCHnGcemPeuylUZz1KaOv0vWpr282NGoiweud&#10;xz0+lbcsLAbwPlPHA9a4/QbgecDdEADuO3Nd8IbgfMMYOSMdxXdCbscVSKRjMp2jZxk1Kbp1wLhC&#10;MD5T1BHsKiuAIJhCFyWySPTPWntLNIF87nGAD7CuunUsctSHcyb0sbk5xsZQce/Q07T513xSxEhg&#10;3Hp1/wA5p2oJDLdqu7HyZO30/lVeOQJcRxICVUgg4yOuevauqlZSuzndPQ+J/Gem/wBh3pt55FQG&#10;a4ymcZ/e5QjI5JzjHp1rnIlUTm4YnBIwv19/SvR/iW32rV7+O4t1+QuuHxhQeQw9CAR+PNeU25Kk&#10;IcNjgk/riv4i43i45jUj/ef5n9ocEVefA035L8jnYWk0vxoJbh3lDvuADZ2BvlUhf84rovFmnRal&#10;bxmOOT7b9oZWKkBAmABz/eBz+dZGsQWtrINWLhCCgJX7wx0IPfntW1c6teJJNNMqMtzlyCMAlsHI&#10;9MV8LKPKnA+6s21JHzN+zn8VdP8AHfxL8c6JpG0R6Bef2eXlwskogB2TRLkMYncOmcZyMnGRn9Dd&#10;KCXehjUCES4H3IzgOV5ySB2Hb2r8TNA+HnxG+FH/AAUsbVLjUY59A1jRLi5H2dWjErRKsaQvuDFT&#10;A0xYtna2cgDdX7D6brjLFY6bbxSfao9sRdT/AKwk/wBzHc15M4xhBK//AA9z1sVSXOnHZpP8D0Gz&#10;hvZrWzkvrd4ftMmUDAqjYyOCevA7c17bpFt4e8ReEb3w/qayQX8QE1iQvAZZBuIOPu7MqQcDn1Fe&#10;VWqx3+mQXurSB0hlkJtgwEsLoxU5XqmSOD3HtXpXhXxTO6Q6TfqhsY8tFLO3zorn548+mehz6g1z&#10;UGk9TycTTbWh3HghNX0S0vfL8me0kKiFyDlD95tw7EcDjjr+Pfald213pj30K8EoGxyqg9Se49QS&#10;K4G5htI9ds9Qt38vTruVR5IJIQBSA2F6g4z7GvXNMuolmdoY423KoVlXKvtUKMgcnHb0r6XCR0sm&#10;fL42LTuRNHrN/ocYdgixFHbGBvROFYc5PYn1re1vVG1AW160Ea2w4uAnRuOGHod3Uc96oadHeC4n&#10;GsSrvEQQFBhG5+XH06davwytDHd6ayKWeJVAK5AEnJx2ycda9SKTR5sYdTn9XvbG2gjksZMzkkYI&#10;JA7jHTPevMvEvjpIrFhZRp50bq6tu3bsZycehz+Fd/q2of2FrDWsqKQ0fDg/KcqCPx9a8I8YPJpd&#10;w95Y2+MopG5Sw3yHgheuCT0rwsxlJPc+hy6KaRL4Yv7rW7iV7icrkCTLsOGzydx6AivRLu0uvDyR&#10;+JNTlWdFU+UUYFiTwAO3Kn6V866dpGu6HqU2l+JVEkZYCRVwjeYeW7kfkcEV9BatqljZ6NplrM6Q&#10;xRwlzDt3bSp25XGTgjtXl0dVqfQOEVscHrMt1r9pqGoalqCw3JUNHGqZifHSNccpz39eT3qt4QXS&#10;dQ1mCw1ZwmnR/PeGQjLRr/dyQSS+Bx/Kor6K68QaV5fhJN8gbcx4GEOSOvXJ/KuctfCur65pLXZl&#10;uFuLHIntjEm0nd8uDg5J4Bxx6VEoyuna/wDXqb05JLUxPFl8dO1t/wDhGrFlsHkZbdpDkrEX+TzT&#10;3YDrik1T+1tcjmh8GTL5MRaxuXRmGJHUEkkAkrg9VwRjjmun1pCul/2hqYFooClS43FW6DIXk5Pb&#10;Ga4m6vNM0iAxaHIvn3Q3zCBWTJXkMc47msakW+uh2Up6rQ8+1zwSvgrXbXR/ETrIyFJpGttxaWNT&#10;ygYruXeBgsBwDnrWjrmp6VpFxJJAwaKAB1BOWCnBCd/m/h4rU1K+sba1tbnXJmN0S7DBL4V8Dr1w&#10;MY9M1jarY6frnh2bVpLYWlp9q+yxyNyJJjH5qhceoBJ9Mda43R5U1Dc9SnUcmuY+fNd02fUnuprX&#10;TFa+upjJA06ERiINvkZiuSI4wc57cVzvhDwrd2fh4eI/7UOoS3N5NC1jsKeQkR2s+dxU+a3IGBhc&#10;cnnHvAutE1PRZ/D73DR39/BcaafJAEqRSqN5ViNvI5Pr3rykw3XgeB9DsT9pQAkhsq5l4+YDnGcY&#10;PboO1fJ4nAxjUVV6ruu/ofQUq0nFwW5W1eDWba2ZtIna3mKFJNjBS6N/B74Pb1rEd9a1MwX0MCgx&#10;8RnoAVHVt3vXaW1jHfvLFfsZbZYlkEi5EvmcHbx2HQ+9U5ZNlpDEqA/bo5fkJy0ZVtmG6YLdR6jk&#10;VMsKt72RrTq206nI2E32gXLyyqzLG0rOMfLtGWxjqeen0rOvrDxZ4h8O21lHDKLGcBkeXCqVh+bK&#10;O2DkEdP/AK1a3gXR9S8IJfJc2bXUmpsDb4USPHFs27UXncS2WGMHgUadrk9tZ2miancSG2sXbyY3&#10;AyNx+ZnyMgnAz7104aajRXtG1e9/v6/IzrN+0fJrY8h1tNX1CYaNJkR2txl5Hb7x2AjA6nr69an8&#10;FurW0tpBCkq+a65Ynow6MOvHbp6V6nf6NdQRf2zDbm5BbLYTcqknIztzwelc14R8C6lb6v8AbXVl&#10;tZZZyzzswaV5BkouAMBM8A+g69a5qWHqSrLfX8hTxEfZNPSxTljisli82FZY5MxtGq74891Zec4H&#10;UHqKp/tAeBY/ih8HfDF1q95OLnw9cy2ujSps+SC9A+1CQlc7VWNGSIAAY6ivorUvC0Xh/QtNlv8A&#10;yYrm4QRwtCRukjXoZMHG7HQMN2O9cBqOn3b2dzp95CJNMuHKlG5Vsdwo+YH0I596+i+qSpQlDuvu&#10;9Tx6WNbnGpHdP/gHyl8MPBNv8NdMXTNM1CW6tL23FrfWcuDaXkYB3RzWrZikRtzbtwJbJ3cEiviD&#10;9pD9k4Qa/eeLPgZpLLpXk+fcaVklIbhizSrYbct5GMEROMo2VjOzaF/Sye2kl1uKHWrQxRxIWs9h&#10;GWGcZYDBx2GelddYfaZtRtJbBlguLPbJvUgOdvH4kA964MtzrF4aX7uTt2PoMJj6tCr7eD1e/n93&#10;9I/l+k8YaDb6gNOVhMfLBfzOgOTkELzkMMEH5ge1XbW68M3J86zEblCykhjnd1YY7kerH6V+9Xxw&#10;/ZJ+FnxridvHEYtZVWZbe7sreFbmKWaQymaQAItxlyWIc45JznGPyf8Ajn+xB8VfhL4Lg8R6Yset&#10;abarGDdWR2CB1yZGuLYDewHQSSEZ3LX6xknF2GxFoT92XZn2mB4jpV5JPR9v8j5AHhWzuNYuImMi&#10;DAcem48Dg+nfnpzWbBoGtfLHqFsQzEoChGG54IzxtI7mr3iK41zRLp9NvNRuLi3jRC2UMckbEfNH&#10;LE/zKV9eQR07GrNh4om1CSLyPLn2n5GUckYwOhzyfTgnp3r6us0tUfTUWmdSNBTm3jgWEqNrksN2&#10;09fmHX69/aug0jRho9qtnasZfmJdmzyAOBjp8o4z3rovAXgr4oeNfA/i34m6PpR1Lw94Kiiutf1F&#10;3it002O9mNtaRyCQqzGeZHWJUVixzkgDNVJ3e2lEM5AYjHPGMdcj2xjNccl9prc1pYyE24wafK7P&#10;y66/ectd6RL/AG7/AGrKACIVCs/3dq8gj/az6/0r68+Afx0m+FXg3UPh3rtrFeWeo6i+oNLcbriE&#10;B7MWYiks/uyKqZPJ5zgjIBHzlI8Ukwu3cs5QIu7OAnsOeD1BplxqvlyrDbo7lQuQFwEJ9W6c+1b0&#10;K8qb5osrE4anXjyVFdHumqW3hKXwla3nhe7kW8hmSOKMTSsn2cxOjsUZ2VZAGGMqDtLZJr5dt7E2&#10;eoTWbMAYgGQHqByOOfz/AMK6zSLmW0vZJ0kjQLgAEhEAGQQ397ceQ3UdBWR4rutHubWSfThmW9O6&#10;aYDaTg4Cqp42r3rlxFTnsz3sBs4p3OmsJvLsHtypdiCx5JGQME5PpxTIJzE5cuy/KuBnkMBzz3FZ&#10;Njq8a6aL2Fg0arsZWG3G3g7gedpx/WtRJdPmtopQGE8nzEqThfRR/DiuTl7Gk6kU7F1nuXkDOw8w&#10;9BjHy/yNcFr3iCSaMtbziZYwECE7Q+fmIA7Z7Z9PSoPFPiXUreRtAsFVGIG59m9m/i2qM9h8xP8A&#10;hX0N+yT+xb43/a2vbjxDq88ugeCbYGOTVDBma9usYENjuG2Xyh800v8AqkyEJZ3Cjojd6t2PNzLO&#10;8LgaXt8TKyPTf2Af2Otf/ak8bD4itqN34Y8KfD+8iu9W1ezSNrqTUJAJbCx00Shk+1lVaWSSRWjt&#10;4gsjKzSRiv6oPDPgXw1Z+FvD/gaxjj0Dwz4M06DT9I0qNiUt4Y0ILyM/+snkyTPMQHkJJfPU/Kvw&#10;T+Evwp/Zy+H1j8LPg/p50eEsJrqaWR5Zru7CqGndpcnc2wFVxtjACoAgAr2+fVNX1V5v7WuGubqV&#10;iJGO0BiDz90Ac9z3PtW+K48p08N9Vw69X3P464uWJzjNJY2q/cWkV2X/AAT2DxJcCKye8eSO7luh&#10;5SkOp2j+8QpJAHbPU1wFgZVXN3MZJdwA3c8+wrmdNW0TUJLS2WMXbISwA5YDn8TjoO1a8EcUEE2q&#10;XULSMhWPjnBbkZ9MHk1+Z4/M5Vp8x35flcaUbGpdTrcSGLzgzg7Tkhenua5PUNei1n/QLGYGGNtp&#10;ZDlWYcHnocH071xfjuMReXpmmuxGoB2mftj0U5yv17etY1pJDpdva6NDJvVY8MQeQScg/wD66+ex&#10;OJbk1Y+gp4VcvMjSvre2udaEJuZGszKY5/LbY7Rbeq9j82MrwCO9c/NeSJczXenXRXysxRTKSrbe&#10;gye2cfNitS88V+F9KuIbmymi88QSwSRykbWdht9euMHjoa88uPNZTPPtjw2CueXLdwOhAHWvHqzV&#10;/dZ6dKlK1pEE+ta1fX5bUbpvJtlbzY2w/HUsrEbjn0z+FT3tx4UbSRqMNyWYsBHGSRhiepU4yO9Z&#10;+qWE2oW8VxpoWFY3HnO+TlPwyetU/F2lf8JDoy6pYxIs1ojG7zxwo4IAx26dMiud1JxUnvp1/T09&#10;DrhTjpfQ4CG3tIr+aVGJkunZ22nqueBtBwQO2R15qk+o20Sv5USzhTs+XoSeO3THrUVjLY/2nHKS&#10;GkjjIKFccH07kY6VKsNhctM8IMSZJh93z82favIpzurJ2OqcbamLrtlDp9sk6FuTwuSRgjr6iuLs&#10;FZ5sysVAHy8Dr2H4+ld7K9zFFJFLu80LlmOCNmcAVzOoaWulvHNbOSiPu5xjIORznjms6kbu62Kj&#10;qrM1JcWCtCvzSFMnPA/P8a4TWNT+3amWd9riMBVXkfKcE+38/wCveAtrNnKsRKykDJPQdyBnr061&#10;5PpVsk2pGRifJfLMQvL8YBBHTB6/0r6XKcKqs7JaHz+ZYn2Mbvc7TS0kvSpRQBGfm4/l7nsK7GOU&#10;y5ihONoGQPU8c1ytvq2A0MUexUwRgYH4YPNa9letDtnXaGUls+ufb+dfdYTBU4qyZ8dPMHN3Z0It&#10;pSNjfOT1C9ferlqHg3J8oQkEDrz0yaxP7Ue6wkLGIyAA7DtPuM/5/GujiuYbh0tl+aXIzyMnj/Gt&#10;o4JJ+6ZwxTtqb2l28LxNc3coijT7vJJ9MdKvpJKqMLMkb8g4ye/f0/OsK0gIDtIzbEOcD60lobvS&#10;oFjgIAHOOSM59awrUY6aHVTrPe5o3Etyu62R2GcCTk8jqOep96hjgER/eybycY5PYdcdP1qEXZlm&#10;FzPwMZ2g1dGoaWbgsMx7RgeYQef8nrXz2NwUXeR7NPFEglgXMJGXXaMlTjBGfx+vrTbbWBDc+T5e&#10;VXgbTkfj/nOax/tdzen7QwMO0lQvqqn8eDRPgEyyLtYjOMY69vrXgug4q6OtK6uztLG802C5kuI2&#10;JmcAbQSAPf2rpI9cubSY6gJNoZChy3Y9QB6V5VAlwv8Apk0nltnHXr9f8KW51m3Wzk+2uD5bZOTw&#10;nv2AqmpxSD2UbnqNrqz+RJLBJsEpycHkj1rKt5YpFYOcuoyRnjk968wg8c+HmtzBHeRyN6RsHIHb&#10;cRwPatC28RPdWbXtp++hDFGK4wCpwQXzwfUYrOeqVhPDtdD1wa1PcWyW1wo8qNNg28ce/wBf0qld&#10;6tvtiZThlGADg5J4AH9K83uPEsghKoI22evXaOvHf61wOteLLnVZwIo/KghUB33Z3NnOcj/PtzSq&#10;1JJX3BYa6uj1Oe/mtU+03RMYOQF5IA9Tjv8ASpBqduYDMZTsReQx/EEZ5rxODxVKLpnQiW3kAbdk&#10;8H2z6/TNaL60byBAoAjx25JPqfQVUG0jV0lsz0qLXtPmjZFO1lOCD1Ge4z1/CsTXIG8U2Fxo+mMI&#10;WI5YkgbuoJPbPt71yUepPHPsTg4+YsuQPXArGn8QXttfmayf/j54YqeGX/dxjI6D06/Xtw9Lm+Lb&#10;qZySTvE5mG6dUihuiC0e4Hvlh1weCQfXrVu21CJZ2aONQzjDZyAyn1PWsV9WXUb+dkjWJI8EKBy+&#10;OASfXr061It+kRaeZQGTJwOh49a9KlQTSiRVRYneaSTezHaCAqjhcDoPeo5y8mZ3O1U+8TwAPYfW&#10;skXk95O7yzhULZCKRwuOg9Pf/IqHUtQZJLLRYo2udR1O4S1tLYIzCSVx8qhV5YnpgcepAya6IYfT&#10;QxddR3O68LaRqupeMdI8EeD7d7rV/EMphtlCSNgBTI8pKKdqIisxc4UAHJzgH9qv2dPgxdfBbwdL&#10;4eu5YrrUrmY3GoXcTyNFJJ0XyvNG4RpGFVAf9o/xYGB+yv8As/33wX8NS654phRfFmsIo1ALL5sd&#10;jAvzJYwMAAMHDzkZDS8AlEUV9QuYwvkwEgDOeP51+k5LlioRUpb/AJf8E/DOLeJ3i6jo0X7i383/&#10;AJf8OQyST9FIdBzj6VVt7lrjcssY2dfz/l7050uJYzbqMKDkMPQe9J9nlt03Ic544GK+hufFJEW1&#10;hux09enFUXEhjyCcL36dalnnlaHyhlU7nHX15qlKylFDDAznj+RpSte5REZT5ZRzuz0WmRLEuSRh&#10;jzzxUzYlj3ocqPTt70iKjkLNznuO/wBamOwuboKYFvExMu3kY9CKs21tvlMJbIUc8dPpU6IWO3BC&#10;rxxWhEBHAVjA3Zx9aauxyRTntU2bWXjsetWY7RkATdtDDsKtkMvzP3HA609JXZyrYH+e1VYGRRx+&#10;SxjT+L8amdZIFAxnOOTUqxsT8o3HtTY4pw7tIQx/u9QPpTuhtIz5kbldo+b9PemrCygBcbuc+lS+&#10;RLHKzMefTPUUyWUxruVeox9KLi0HoHiXyYgHBJJz7/8A16ljRnjKZCtUUMk0m1ok3Z4OByfpV2N4&#10;+EUnODVb7EoZBFp8f7xkLE4GeeanSOOTHlkYPYU3ygeWOM9qnKweWqp1HU//AFqLIbRDJCWUMp6e&#10;nf8AwqdGkefGQMcHFIIikRlTkE9PaowrZC4wT3qkrmUnctrGFJwck8Zp8Z/ugkHg/TvS7RFDtc8n&#10;hSehpkUbCRmJ68da1jAylEvRTAoFQbSoH49ua1o5VmQoQDx09axURjgoeoH41LbuIiPJU8nA9cmt&#10;URJPc0JXkWYQrlQvOfWgCHYJGkCF+gP9KhIeL93OuTzk5p0caRYAAYseMmuqloZVPM1LOYCYQk8H&#10;gfWtAygnyjyKwkmWGVB97nqO3tWmWjxsdgOc9Otd9OfUzaNCO4WFMMAT6Z/Wrtpdjb5cgAHTJA/r&#10;WTAITuEn+sOAM+lS7IZMb5CWU9vX0PrXfSlc5qrtqdATImH5U8girqRhod7k4OMdutZEUsIXMo7D&#10;I/wrSS480lkGOmPTH0rtj5HM5dzR2ZjCRHBq9CJGiVWLJjrg4JwapIyPGEY7ZAM4zxVhWkMZRjyf&#10;etoz7kyhdWHhI5cNKSW9egx9KnPynKAH3x696jzI0GG2rtHJPYUmSQQmCB1rRPsYzpeZ/9L+veQA&#10;RjPQ8/pUUTv8rJwc/L+HelPLbn4UcADvUoIYZfOK/fVdLU/m6wm4rHlRk4/z3qr82FjACg98f1qy&#10;SnOwZHf3pCGGORj6UJCcWKke7JzjHpQu45RuBjj6/wD6qXIXjII9aXjv1qi0xFDKcggjpj0pjl+i&#10;d/609umwntTJAwbaew5oGnqNMYU/7venBmVeTz/Ol/h29vbpn39aaqDHzck9M07lJWDI6ueKTC7t&#10;3PAz+famB2z83XuKkXAJI6YpKSYrdRsXmEFR1b9BS7CnXkDrmkSRWYKpA/macfJIDjnHb/CnctRe&#10;405L4A46cU9pS3yKD7scUxQ0zFU75BPpijdjk/TFO1yWh77nAkC/Kv61Esq424KkHtSLKS25j14+&#10;lOKhl44HXiqtbRjj2YryxvHsPYcHvVXcMNnqOmKsFjEmwL930qvtQ8EcnoaIRBX6AAx++c559agZ&#10;o5Dt56dqe33NveoAVyVPGDjmtUgt1Y2WMsm6Pg1xvjb7QvgfWoY2aMtZyKNu08Eqv8QPQE/nXVSt&#10;ghxICRwfw9PrXIeNY7V/Bms3Fzci0iSwmYyFGkxgDHyJycnA46Zz2rkzNf7LU9H+R2Zd/vNO3dfm&#10;fBWqvqDaxPZW+TaxOgTK8LhdrfN1xkZAxXo2iWNxY6eItvmmXkMg56dPwribC0ub/Ub28ucxJsiW&#10;NDkjcB85H4/rXpGnaz/ZmmPHHHvJjIUN932JHX3r+AMdTbk7n91UbWSNa3ljAZboKggUZI+6cDrn&#10;v6mvOfG/jPQ4dTtLqz80WxLJiTCncoH3Rz8pJLE8Y6c1K9mtwFkmkaWUglnIwWb1wMCuP8V+C4dQ&#10;hhZJnjLcSgcEAHgK3Uc9a8yvKfJ7p6FBxvqbWr3rX2urp0aFgkJZicEZOCOB6V2lgVuPC7y6tsWe&#10;GQRbwRuLDnPHUYryC8uL/wAJ6xLNNbGR3jRmG1m3of7uOcn888V6H/ZGo2Z+13xhzOwRUz8wDjcN&#10;2eAB364rCEe50cvVGp4L8W3GkeGtS0jT9KjvJrvzvNmlPyR20ibA3Bz5gfoOjKo54rkND8IQQRfY&#10;bOdH2AEyyZDOc5J4yPp7Vq2GiNb3kmvXEQRbjhNp5JX5SAB0BwOccgVbspmsvtevTRsLSDYZSCFI&#10;BOCEzgbj2FbQheyZovQ4bxz4k8Sa74iVdTWa+tYB586ZBSKNSMHbxlVHGTkgd6898T+PtR1m/uRc&#10;xKkcSfZ7OWBcTug5AYHCqVJPzHt710nivxFr0aXltpjtp1ldSGQRHDF40OU82TGSRwSFIGcccc+C&#10;yapqmpXLxX6hsktHIpP7xsZw+Oo9cVjNpuyPTw2Fursy/DOreJY9TF147vILjaAsUKKCu7JyWIGG&#10;IGMVo+J9Yv73VoPs8f2aHy1VBwCxyeT/AI+lQ31i93YrdogWIEbHbnYCeTj07CqGpat4X1W6ktFu&#10;zlYgVjRW3s5+8FOMAr3B/CvLqycFytnq04py5rEulW15fyPDbMIjb5J3EdW4IAPU9uf614j43a+t&#10;b6NZttwWYRDcuxCAS2xsZ56frXsAmW71CJNLgY3BjCsqhtzFT98+/Y81yPiR5r2O40CQiGSUbEmJ&#10;xtmJ4J7/AHhjPWuTFWlCyPVw07TOMi8SW7u9lqUAjIARREu7HHII6gDtivLvGt14cmabT/FN4mnX&#10;On27PprurA3Cv8zxEgbdufu7iNuTjGTXVza3GbRg9t/xNLUcgcFpF4ILdAD0rnfBV/q0vi2Xxr4q&#10;0+xjg0W3nu5o78faYhEiN8pjOMhnweMdh3ryXX57U73v5dPP03PQikryS2/r8T4a+I7WGphb7SvJ&#10;uSxUnaDwpGVw3se3v9a/Oj403Z8I6hJbadO0P9oo9w5ePbsDMVaNGY4Zx6r06+9fpvdaRfeILLU9&#10;Q1ySOS5vpJbp3jQRKkssnmkpEh2Iij5UjXKquF5Ayfzy/aa1C0h0mKOeL5bQSuPMPAZpFCurNkKz&#10;Yxg8EY9K9ThZf7RFM+qwVXeCZ8hfEf4D+MvA/wAF9A/agtb+2k8M+LdVm0u3/wBOUXsd5AjGdXs2&#10;U7UTZ88u8t8y5QBgT1upfsjvqn7KHh/9oYeILi48Ya5q0C2WjCHzo4tOk3AXss0pSSOQGMyrtBiS&#10;IopIkZiPL/jB4i8F3nwY8G+GfBtneaVreki6j8SSzXBlsdUuZ5wLe5hiDMsUgt1CSybEkPC5ZUUn&#10;+gr9vH9m698X/wDBO7wd8TfC9+51n4QeErMQiwkT7HNYeSkOpYlkQec0cALxbtr4VtgyzKf694Xy&#10;uriaM3D7Kufz1x9nVPCV4RxV0pSflZX0/pn5ufGH9mDxzZfsp6j8c/2qPi/p2r3Hha1Mfg/w94ft&#10;bB5tQnvJoYUaSdxatPASGdmgSeSOOOR2aNwY2+dP2dNB+Aml+BdQuP2s/CtxdaV4pt76PwxqGmEL&#10;q66gkSRWcsVvJLEv2J5md3lm3QbkCuG3CvhrTb29l0/TIBNPqFnpsTpYQ3MnmQ26PL5siQqRiLzS&#10;SZWTG4uSc5r6r+Pfjrwb8XfHbeJ/B2mS6Vot/DaWmmWTyiSTRtPsk2TWyRj5IhJMxkjjUkBDncSe&#10;GsTF6k4PK6zvFvR6+nz8/wDgnBfFD4l/Gfx5/YXg/wCN+p/b7zwHaSaNDbyQrHJANyks7ALJK7BF&#10;HmS5O1V4yNx4+wl0i3vba81sy/Zlkw5gCmYoTyUVjtZvQHGT3Faes6d43+I3xAjsdOa78TalfTQW&#10;UTuq/aJkVQkZJJUAIo+ZnYBUG5mAGa9Cu/2f/iz4P8K+K/FHxB0Wfw83hWIT3NlfqInktGmW2Sa0&#10;kYFJw8zYR4yY3Ufu2bmpnFz1R9NhatOg/ZbM57wH4c+IPjn4kjwN8GdJ1PWtR1PfDZ2NjEJZDDI6&#10;qGlYArFtJBeVysSc5dRzX6ffDnwj8D/+Ce3xC1G3/aB8YWtx46hs4bgWn2Oa6tDLvWT7KZ40ctER&#10;GsU4dVcrl0HKk/JP7F3xE8efDf442vxd+D9ppds/hVreHWdGv72aCDXrK+cRTwHZudnbar7VVlje&#10;NZdhxtPSfts+LPgt8QfEGo/F6/8AifN4y+I2pXKw2+jaVppt9P0/TkuXVoLrUJAhmNvbKkMHlKJd&#10;yhpCU5p0qHLB1FuZZhmNZ11Qf8N9Uut9fw8l/n5h+2F+0tqP7VP7Q158cdKsJPCenSWUWmWFlE2y&#10;5+zRF5DJdtDtRp3lkcjA+WMRqxLozN8w3OmQeItRbUNbkzcTeX8+WQsVG0fdIGcDPGMnkgk8/p5p&#10;3/BO3RD+xpY/tLeLvE99o3iZbeK/vtImtWurWS1u7jyraK3RHWdpzCyyMTy7kRomTur8wLJ83zWb&#10;rIHWST76eU+xfu7oicjjHPX1xWWIwlVRVSotz1MmxODaeHo6qLtZ9/6f5n7Mf8E8f+Cl6/s+aBpv&#10;7N3x3iWfwSr3T2mtvvNxpjSJI7weXCrCSzmlCrGm0GBnI5jfKfsF+yV+2lov7V/xT8deBvBsFtpu&#10;n+GtJ0XUdIsrp4xqt1HeGT7fPJFG5VktT5aOsBkEW5S7BmIH8ds15GBIzp5jIPudOV5AB9cDHb61&#10;9Dfsx/FLw98Df2kfAvxy1+C4uLDw7qlvf3MWnkLdG12lbqKMlkDb4WK+WWCswCuCvFfYcNcf4nBc&#10;tGpaUPPdLyPzjjHwWwOYqriML7tV6rt/TP7b21jQoClxrepWemW8zMkU91cRQRMyKXkCSSMFYxqC&#10;XAPy/wAWK/mY/wCCgP8AwUL8f/Fv4gXPgr9m/wAV674f8CWcaQ3UsCiyuNQ1ETB5GguI2837DHGs&#10;ZtyvlmVyzspXbXx/8Zv2l779qX9pfVfjIPCt7f2qahNdaD4OQPcQ2uno8MixyRJviVrrymkvWiG5&#10;pnd8EKBXQ/tteCP2e/C/xHHiD9mvxlo/iU3k0d9f6Zo8slzY6bFewiYRWt5M3+kGCZZFuEKo0IeI&#10;bcEhfZ4o47eLw8oYZ2j+LPkeA/CSngMZRnj4805K9ui9dOn/AA58kyQ6bo2nNp2ix7TM28PI2XZg&#10;SWaQkZdjk9c8nJrnporfdLNbwebG43hd2Qd33gQfTsehrrtFbwLdabf6f4vvL7S7i3i+06Ze2doL&#10;0zXH/PvdKWUpGx5EinI6YIFYdrcQSQowJ3kBDGOfmIySf9kHr+Vfj822ubuf1lTpw/gx0SOejtNT&#10;v7xPDekWc95czSrHBb2UJmladuUiRYwSzOeFUDLNkAHHH2/4Z/4JvftK6t8B9a+PHjOws/B66Jb/&#10;AGyDR/EDtBf6gkcux0it1i3WjDI8v7UQbksoiAGTXzD8K/jp4v8A2W/i1oHx98AQW1zq/hqeW4ht&#10;dSiaa0l82CSBxIisp3CKRwrBg0ZIdTkV/Yz4L8XXXjDwb4d+I+mRPaf25pVjqYguwH8p7mFZWiYM&#10;XVvLJxnJ6BuuMfYcMcO0MbRnKavJH4t4icZ5hlOLpwpWUH+Pl5fcfxs2mmaRN4QsZLVHUShiFuOJ&#10;dxZt27cFY4KkAYHHGO1cRqEMtvfxW95h8qGUqAm/A+YAdjzyD0r9Cf27Pgnov7L/AMVLW7S5jl8N&#10;eLxeXmlyTzm4vLd45A1zbSBsusazSEQyOzGQFiWJDZ/PbxhqthNLBd6Q2+N4ZGjYgEE8F1Y9Rkbe&#10;R+Ga+Hr4aVGs6U9LH6zg8/w+NwkcTQd9Fp/wCBvOQAybtvmboij5II4IYjGAB0Hfr7VDIEljJkkU&#10;t0wfl6cggDkkH71WdTsLfS47S3LpI7KrSbc7Y9wBwvfknGTUFpeGWDyYVyspLHGOQBzyPTFTOOh2&#10;Qnd2Zq3+qajfabY6VcSL5dmXKMqYZt3IDkk79vO3IBAOM1ZhmNyhZkAlj2gFu+KwI7hlmjackeYq&#10;kKOgyTzu/wB3r/jXVQ6bYCVVJ81Nh5BIIOMknPvwAtc7Z6+EnzN2IZdRjt2TzWWNpflQumQSxwEG&#10;44B7r+mamizNIlpu807d8mwbiFH97Ayv9a9X+D/ii08LeIdS8RXnh3RfGcV7Z3Olz6V4iEv2fybh&#10;QjTxLF86SxlVMUgZWU52kEk1c0PRNL8OwyxaNB5MlyqiUscs+OOvQfQcDsMVk6aauj16E6sqjTXu&#10;6a9/69ThNK8NWuq2hupJBCIpSYyV3lyFwTgEAdf/ANVOv9FsfD8Pnz332i5AeXayBW+78qrjI4rV&#10;k1O18ParLYTBfIdfNIQbirHIIC9M989cZwKu/a9L1mzu1txITApALYU5C54J4IPQj+VYyjc9aEYt&#10;abnldsYuDCn+t2sAeCWxyOemfXt9K3rOa4twHhiBklB2xsQenY9uvTPFZ0Sebb5lQtuCgkEKQe+A&#10;O44/CrSyFigyQ+zAKkcsffpWCky4xS1PQPCeuNFqA06bAnO1iSuN2f4SwHbpn8vWtmyuZtVW4Orq&#10;sdws0yMVAUMFb5WUdsL1zyetcVozLEszupaRtgiYkDc56rnucDIAH/187xh9ov8AV7bS4STG6BpE&#10;DFMuRgk59Mduv41belzvjVcd0V9e8SXV7q7mD91aQnYjL98n1JzjHAIx6irUst3cTxiaLYyIGcrl&#10;dxA68DH65rnEtpEU2sRWYHO3bnawHX05Hp3rqdMvr+5sHhlJhjt40GUGCyn7u5jlTt6dAcdaxvfc&#10;0hG73MmREyUVV35GYzy3tx7A/wCe15Q6yHbtKCNg3mOQu3OeoBI5qOa2vLGMSNhlcgqSPmII4356&#10;ex7/AEpYhE0xeNsdSWC7uPpwTnpSTsacsURxqDauodTsz86j5fXp+mRXTQQaNZ+HrS9lZY7pm8xJ&#10;iWaVQVO4LzgLj1x6VgzBWQRZ+dWHcDIPX6VWs38uZJGiM6sTlVHyjjAYjv7jPvXNVu9jtopLRo7a&#10;w1yRpgmxpos8hcMygclsnHA6kVvafeLfuj2qDyWypZl+8T6Dke+a8hvNSNoks7yGLy1GQSVADcEZ&#10;+h5z1Fej+BYNRm8P6hPqk6RWmj26TokgPnTpI4GyIYALJ15IJXnHy1yp30NE0pWE1Xw7HFeXmoFN&#10;xBCjJxhcLkAezZ+lWfCU9zqlstreEpNab9iZGPL9ioHuTkk+lb9tdafrunyyWrvJApdWlkjKKrqv&#10;zIWA2ZAIOM5wc1jaF4i8D6T4E1PwvrXh4XOs3epabc2GvxXUkdxYxQbkvrOaABkmguI2V1IAaORc&#10;ksDxmo3e5deq4RvCN/S33/I9L8P+ItJ8MPPrOrQQXkE1rJCEnYqiu4ISQN13IeVxjmuSF7ZzL5EE&#10;8Mk/lLIFhZWYR/dBKg5Az/exnkjiv1A/4JR/Cb9kL4nf8FQIfh9+0ZrcOr/Db7HeX3hY63axadZa&#10;5e25iMFrd21zuVovKkncRlgZ2gXOVJjPuX/BZj9mz4ZfsJfFyy/Z91vwxAvw28Z6wninwV4qtreK&#10;C/8ACcdzqAPiTSLSO3EUWo28cciy21jMUWOORAHYrmpqYbljeT9D8zzjxKw+GzWGWeyfNJJtvT5J&#10;NatLW3XZas/EgM88C2sT/NJyx9AODjvVi+sfN0ebRZJwgeLagK/dIIwW7AHHavs39tr9i/x9+w78&#10;UfD3g3xR4h07xloPjLR117wz4isLZ7T7ZYeYsTxz2bsxt7iMvGzKrtGUkBUgh1X5OnjtbK0W51G6&#10;SNJ/3YDtgsSfYE4Ge3SsVo7H6HkGbYbMMNHFYaV4v810a6M8w0ceIY7fVbGxw1vfW32a7jDeZFNC&#10;Du2Fe/TgnoOAeTX7h/sbftD+JfiB+zhpV18VNTt3k8LTJ4eS9u9kAMKxK2nwPKVRJZEgAQZLygD9&#10;47MQa/Fw+INJslJ8OlXeQPG2Y8o4AI3HJwR6Z4PpXuv7OX7O/wAf/wBpPwP4u+Gfw0uRY+DRcWtz&#10;rUt+x+xw6nBGxtDFEgMrXDxkg+UPLUbXn+UJnnndxcGeLx/lNGtgvbTai4vd/wBb9j+lzQT4Yv57&#10;XwokUV3dX88VrLA+w7TIQoO1jlW5xxyMjoa+e3vEt/iRq2oeJoFuza311Z3QmkLea8LNCju4J3Mm&#10;1eR3XB71uWXgTWvDfwksNFvbtr/UYLO1s/t43faZJIVVJLmfPz+a5XJKknJLZrjNQ0K10uysrW+z&#10;D524ttUqIzuwCW5Bz1z69a/L+NKsmoQitFrf8Efk3DdOKcnffQ0Yjf3yLaWMLajc2+HSS3jMjgA5&#10;yyp0AP8AOvStM1KfxHE+uRWare6ZGqXTynyjGr5wpJ6gtyAec5rzvS7jV/hvqwGjTywyxSFrW8Vl&#10;V281ghXfjbtBOCG4C+wzXdeDPCvi7Q9T1NtauY5b/UdgW0ciacvC7yI7Mv7r52c8DJPtkV8pgbxf&#10;I0/P9Pnf+u30eJUUr3Xl+v4HV6VpuuI4z5V3azrvjlik3RjdySpPDDPBxkD2rTt7OLXLDVrfUp5r&#10;Q2lvLJGRH8yyRpuVcPgdcfKeqnKk8Gs/TPFmuapoEVnfTJdParIHCRbDCZJMA/IMBifwJ+lA8H+O&#10;tI1Wd9Vv57S9tiNjQzZmwmGUyEhkf6HKkcd664LmilTTaPOknd8zszkvDnxJ1/wzpjaTpWni+1MD&#10;5be5QtD5xw22VQM/IeqHG7gHGc189eEPGfiCHxatvrd1eo2t3+2+iuLZ4wJJnYv/AKO6gQgMQNoA&#10;CrjjAFfR8U3iW/1a/wDE3ieMX+rX0zzyPK+wMzEBJXSMcFAFwg4UADtVe/8Air46uNYPg/UJFBhu&#10;PKvJF+ctldxbzCMtuXHIPQ8mvGrU2uVzm0lsrfnrv82erQlyqXLBO++v/Af9fhhp4XtNI16PVLRF&#10;idsxyTW37uV1I5VjHglTj7pyDXbQXmkJci61J1ZgxjWFwCpz14wRkDselb/g+4tv7NneWBJoopd0&#10;E3QbZPvbyeuD90/UVxPxr1lbhtMjuYks4rVDbRtGyiN2di5DJjG4phQPbjBrHHJUqLrL7jkVWVSo&#10;qbPatCuln1y0FtOd124iY/xbWz1PoAPwr0HQhPPdQ6K+oxwz3IZYjKCVyoLbdwBxu7Z4zxxXz/8A&#10;A7U9N0fWIdY1S4823+xytIwRm2sx2KuBnnB7V9PGway0azl0swwrMP3czuMuh6jBzjj15owM3Wo+&#10;06328tDw8xjyT5S1NqV+8cFvMsXlwZBKjazHGMnqO3aqJWKSEXUkRjidiFLAAOR1xnrjv71ZurRb&#10;m3jSygmkimmKRXaMpiUx8OrjO5SD3IxVrXovs2gx2bBQtlLE2/ttOdwB/wBonPviul+6m+x5UnrZ&#10;dTnb7VNKi8N3OnRBA92DtLD7hBB3AcZz36e1c/jUX8NeVcxbQkzgCPLb0kAZix67QeF9O+aqWcdp&#10;Pq5hvED21xMFX0QYOSB1zxz61c1iKyvLBNK0q5aMK6OshLIE2k/IR/dbOMdzXJGs5pzXTQc1bQrR&#10;6/pEU8NtfyAMiqseV+U7RkZb68Vymr3t/atONDga7eVlmgijHMh/uHtk856cc1rOtvrGjJDfRANC&#10;7LJIMKASflKn6f4VQWfTrTUWj0K5bUEgCq00UTIA5AyMHOCvc9PSoqzlK13p+P8ASItZ3RwWlal4&#10;t1VE1nUI5LL98weJWZB5QyGwuemeDnr7U2y8T6ZpF5NqN0U0PzdgN6CxSHD/ACPsALE56KAeTV3x&#10;1aajYi3tdKL7L12YsCFjVf4g+eev554r5k+MPiDxn4Y8JvDokENw2m3EFwA8fm+c0MgdY93D7c8Y&#10;/AeteU4ezet9Ovnb8PlY6YQVWyXU62P9oXwTrOp65p2r317PfXrz+TqEqCCGJbZdzSASbTyqnG0d&#10;e3XPVQeIr+a7t/DXxOurq71I24/suefdIXt7pFliO5cLtdSPnUdMZ5Bx85+L9Q0X4g/Zte8b6BBv&#10;WMtLbFmGzeo4U5yTvPIbOe9dl8FPGEOu+ILrw7p90lzJpls8flXEvMQyuxA55CYyAFGMg8daVlOX&#10;s73+/XrqvydzpnQhGDlFPTfbT0f/AAD6q8KaxcWem/2X4gRYZVIETSA7wOhDkZB+vWupjs0uZ2hb&#10;yoZFyck4yOo4PevLbeK/u5TpcEDRzByCjjqByCCeNuOfX0rtraIRXKx3siEyEgOf72OMk/TitKTa&#10;tFrRaanj1VaV0yRoRc25jkYSAPg9eg5BH49KytQSe2jZSN9tGMSAg5Bboc9Me1bd950SIliwdJTk&#10;56Y78dc+lZ9/BPqOnTgXCxGF0+WU4zvJHbnj0rWdPeK3Eqj3ucCqoM7lRYwMf4VjX12IbuOzyEaF&#10;0bcQR8vB49iOM1191pi2xEaMkilQdqnPPU5rzTXJ7mXUorxk8yN8dCSBtOApB7HripwcHCSuOpU5&#10;kdTqNxdapM9jBKIlRTMR/C0YI3An0xyPpXrfwe1vTvDfiL7NbIIkuoRDM+4uGYcowJxwa8J0/WdN&#10;S/t9kg3Qo28EcDI5Dg/r1q5pd/d+Hb2S1tyGjUsI5t3Gx+VJx3BOPTFfpuV4pJqpufO5hhOem6Xc&#10;/VPSbue5ARpVaNvm3rj5hXUG7KR7EACjjP0PWvlf4DeMNM1nwsXF5FLcR3MkaLvLOUwuBkjBOc4x&#10;2PrmvfUvykgmf5Y269zya/T8txilFTR+PY7BTozdOS2OljiS4yWTI/masu5dREvCjp/SsH7QY1Zk&#10;OMnp2P41sWs9vFEZCevr2PoBX2eCxtmfP4ii3qX0Xb+9Z2bPqcAfhW3b3qAeXE2cdQDg1yEuoJPJ&#10;5PRB3Pf3q3FIEdfKznoOfWvq8Li09jx62HOnBSUkgHGOR1rOiik+d5BhCcD8qaWkiyJGAHQGpIrk&#10;yKYzznP1/GvVp1djidMpyGC1VliXJY/SsVwzTtIy4wfXNbeoSQqpMQJbGeOCDWIzSZLOmN4/X6V6&#10;MKmhzySQ25mldRG5GFH+RxWSxDfvAN2evSrbQyIjPg7Rzk/561VYAsZYuVxz713UahyTV3YqJbiV&#10;8pklvXgYoMpVS/Ve4prBxhlbB60vlrGoAO4nr/hXqUpXRzTiB2K3yk7T0PXFJ+/ZmRV35+77ilDb&#10;FLInzHP6e1Ts8txDuUCPA5+vpXRAwqQMxJe5TBOefeg3aY+dMDoD1pzxIQVlfAPpWerMV2ORgcke&#10;3bFdNKRy1IlRLy7VGaNiodvmxwcelep6HPPeW+2/6FQY8Hr9ea82dBjEmSp6kHmuo8KzgkLcMdsR&#10;OB6gcHrXoU5I4alO60OtO3b9n+6M9D2qEie3hyR5g7egH0qwxhuyyoduB8p6/wD66dLMy2DW8BBb&#10;bj24rogzkqQexyklpPbuzkbYZCSmPfsaQXd1bh1RA24Y75/Kr93NIbRImO7ackkcYrCS/Xd5bZ2Z&#10;478e1dNOVznmmtj5t+NhmstSvlihLvdmNlTONu4KvOB2xmvD47iNdmyXzA+RkflwK+gfjJdBdWS5&#10;lKhngEacEkuPl6dOnTP9K+X2UR6XF5HG1yrAsc7j159eK/jzxTw7pZvVa2vf77M/rfwurqpldP0t&#10;92h2F1pkEtkUnCzF+i9fxHPB/pXJ6hqe+38puFtpPLYMDnOBjb6dBXapc26eStswCNjLAZxkdR+N&#10;cRr2jpbardxXQdmY7wSDt5Aw35HqK/OMTe10fp1OXRjL7yb2VLmaALNtRUm6MqBsn5uuM9s1694P&#10;1iSxuf7fi/eXMfyxy7uhPX+Q+leH28b2+lE3W5FgPMhGQQf8/wD667zSbO9t4YLOxf5bk8FxjjHr&#10;2rxq76nZCKPovwzrPha4W58Q+KWuIRf2r/ZpIl34uA21Vl7+WuGHTqc1uKZY9Gj1EK0lm7jJQjnv&#10;gA84OP8AGuD0J9PvYV0vYNiIqEfw/N1I+p5NWPEWo6p4Y8Pvd6RaiWysJVEkQIyXkbAIZjnB7gZx&#10;1OBzXk1qnLFyeyNYQ5nZH1L8Ntcbxe2maFNapuM8cNsWwjFWc4DEcDac8+nWvWUvLzSVja0j2RyT&#10;TGJnX5GaFtsgBHdfTrg55HNfFvwp8eS6b4ktfEPhubbdQzhlxGGKFiFTMb8ZGTyR719wxaxo0cbr&#10;r7fuNPknQErmKWWc7ywC9ZBjO7tnHTivosgxsJUt9T5fiHAzjUulZfqbFhcAQeVKSq3A3AYzg9Tj&#10;0z3q7JHaQaPd6ugitjbqmFmckSkttIAzw2Dwc4HftXEW2rwTafbeI45iqnEOAeHIyMEDIPGD/Kuf&#10;1SddQgez35gLl+GIwwH3T26dj+VerPE8qbR4lLCSvrsdS3iGPUUhsNVtkcIykyRnOSucYXHTvjJw&#10;axfF+ljXdNUyRGVYpVkSUj70a8bcjnGTn6ik8N2KzxukNwkUpcCHgnccZx9QMmrFzejSre7i1N8G&#10;3mQtGD1+YIAo7gnBOK8ic3PWR7NKFn7qOB8YeFNWFomtxxpJGAhn2nDZJ2q/vnvjn1qG31K30bw6&#10;JriF76WLYVjUqrOS2NgZ+BgHjJ5rrfE+tRz3trMitLaQqWvFxgHDfdXPOVXnPTJx9OPs9X8Na5Hc&#10;67YYRGmINrsb5AvC8Hg5xnj8awaV/dZ61CMnuZXjLSXXQJtV8MwNZPNN9nms3yryzMu4BCucnPAP&#10;AJ5rOi134rafbf2F4cmjE9lbK988sQk80Q4YckcAEgcYLHqc13WntpP9pLqV3bhYi6yk4/eKQDyp&#10;OdpPXIra8KXmnahZv4k0SeZ0dbl5TsIfZHn5drfeAx16Z57Ueyu9HY9CGnQ8S1efUNf8Jpq+qQRX&#10;VzefPuiBjUgnOQrEkZ7Z5rzDUYIfCgl8Usnn/ZoiZHaTBVX+XAXkZ5HtivcIZYvEFjHFqk72kLCN&#10;1+6dvAIB9TzjHpXmXxF0nStM8Iaze29xM1rbLGjzNEWjMkkqohfHRMnHGSeMZrlxFJqPP2O3D1fe&#10;5X1PGpdNudKurKx1uGWSXMaKsoIfaGGA/fv+Vejat4d07Tb6W01u9SOzgmWZvNfyYVBbaPvHaCc4&#10;U474qh4lYx3FrZ28ZmDblkfupwMEn0PPArHN94qu7CTSrHR73WoJisa3UKCVYiCMxuzEEbQMqPyq&#10;FT5U+p2qo5NMwtL0PS72e78RXgSxjimaK2QNjao4BXdjOQAcjk5qHxXbafbIllo6NeCT5o5HILKc&#10;Zfn68dxipNQEczG/s1+1NZRNuUA5j2/fZh2I6e1R6HqEV5pH9vhWiRiYsbTuB3dCByoPX0rxppa0&#10;loz0IVJfGYXhGC41W8i0a9uILJbN1kCzLtMyq+fJLE8lyCOAeOTxWNPpmnajcTarozRW9uZpHji5&#10;xGQxUJ82GxuHBPGCMEjFdB44sINSMH2pN/2l1hR2BG0qD8xbqOMjjrn0rz22Hgu21y0sPFcDXlvb&#10;yDhSyruXBX5lIJXjBweP5eRimo2hK3q3/Vj0aTT95fcUNV8ZR2t8RbW7xXdmYvOM3yKrg5lAOflI&#10;7fnVXx9qEI1i5mtYHUzsJD5ybCBKAQxGc4PQHv171ueJ73RPE3jK48Vz20NnYBECIMpE0iE9R1JI&#10;+915xjrUWn+H/GXxR1HUotARXW0SOYmWMLMwZT+6AYjLHaSgJ4HbNcM3UnzUou7b0t5X1OhOKtJq&#10;1t/wOU0bVTpMdp4g8Puy/ZJgsMbZ+aUsAcrnDcMR0IAPSvoXxdolp4bhtru31ET3OqS3ElxY+Yr/&#10;AGUJtEcgwMqJWLAckYXINeNaTofin4f6p4Z1jVbQQPBLFq9vHKEbzxbz/MrDkKhcbGXk4JI7Gu28&#10;W68ms+Ide8Q+IxHYXxJka1ij8tYZGCnYqemMBQegOOgr08qrunTlGqrPT5aa/wCVjzMwp89SMoba&#10;mx4b1Lw1p962k67ZLqi3mHgV1U5dAQD83B/+t+FeJanJr2ga9baxY3cb3aRs8aIwkMaOSo3qTkhv&#10;4M88HHSr/wARvjB8I/BPjLTkmtbi+le3guVSJlMkLyrvKlCQoAB5bdjkAdcj42u9d+IGqajfeKZ7&#10;yBb66A+SCELArgEKoQksqrnHBJx096zTOaUY8sXdp9On9PY68rySpP8AeS0TXXqfUdzr39rqg1Tc&#10;k8QZi6dmb72Mc4bvVfwwbC41SWK2RwyQgOe2WOPl9OOpNZl9ZWOsaTonjXwn56rqOlxtfWlwVE1v&#10;cIxjKPtA+ZpNxHGCuDzXTfDjwd4g8SyxaZ4ct2udevZDDawRANJluSCCRkqqlm4JCgkVy0qtSpWU&#10;bX637+nn/wAMFaMIQl0/Qml5u5InDSPbjDYXcAMZGO9efMl6rypoSTXLExrIdm5wrnILJ0KgjqRj&#10;jpXvvijQbvwf4nvdE1G9iuPsFwbV7qNTEnmx43g7iTwxx1OcZFcL4g1vUtD1CMRsILmSBbiGaIEe&#10;bHLlUYcAsr4OM9eSOa2xmDUdZ6NP5/n/AF3OKnVva2tz5G+K/wCzJ8CPi58R7DxF4r0ufT/E9r5L&#10;/wBqWcn7wskgMbSW0oa2kVSuBvTkcHIAFfKv7RP7A3if4k/GLWfHnwX8YQ+Idc1CU3mpWmtRQaTM&#10;ZAq75EltlFo43DgLHDtyoCsSzD9EvEWliWaS8uJTmW3WNecEFc8HBzyT/jXnWg6qNL1aex1l0i8y&#10;Ix524VidpUFh2OMHtkY616mA4txeHtSqu8b/AIf11PUw2IxFL97Rlql69vnby0PyC8KWH7WXhPVf&#10;E/7PPh/RNVtrzxwlrpes6OohEOrJpdwbu2huZnDxpHFLlvNilRWViJGaJih/QPxD+zl/wS68V+Ed&#10;C8EeG/j9q2j/ABB+1Tf2zr3irRr7TdHd5NoW0iheMR20Fu6OhYzne7lnkcBAv25p2g+HdaX/AIR5&#10;EF9d30UkAjdjFw6kOu8DGChwc9Rx0rjfFX7M37PUK6f4yHgu3/tLykjmjYGCD92THlYI9qSvsIzJ&#10;IDlQFwcV9pS4p9rTamtF5vSzvZWObE5xKVZTi5U3v7nL70rWvK61XkfF2s/8E1PEPi6yez/ZS+Iv&#10;gP4kW2mtOzPp+rol5dDYrwRqkzgQv95EiLOuSSJGG4R/C/x6+APx1/Zx1I3nxl8Nap4d0qdmgstS&#10;ntJfsFzcRRqXWKYKUdMkhTu3M2Qu7Br9bvGX7HX7O/jO9m1y88P6hZ6zBGDpj6NLbxKZsfI07zoz&#10;pFEwDfuWV+oXrmvpf4CeF/j7+zZb6fqPw1+LvipNFhhit08O6sYdZ0RovMWSSEWV55qQjcvDQtHK&#10;gJCyYYg6YfiCKeqdl8/zsdVPjPF0IJxmpvtJWfnrFv8A9JP5fItQ1nxDdxaF4Otri+urxGC28MQa&#10;WRdpc7VAZjgDJwM46CvvL4J/8EmP2yPjn4QHj+aTQ/h/oK2FlfJdeNbmXSVaO9neMMkU0QaRECb3&#10;OR96NVBZ+P6FbT4vfErSZLf7Hc6Rc21rcJdR27aJaxRRSI5k3xrFhozuJ2srZUdDxXkvxD0m0+Pn&#10;xXX45/tCK3i3WLWRpLZb1mksLBdqqIbCykZobeL5VdlG5pGG6RmJrKfFTT0jZ/h993+R0YzxEzKr&#10;Hkw6jSXVr3n6K6iv8uh+cHhT/glb8ANI13WfDWr/ALVHg/UZdLtDdPa6LbPey6neGNgtpaEzlc7l&#10;VSInlkXOCi5FeXeDv+CanxuPh3T7rxhqulaNHMqzSQSmS5v1DKTjZbqYPMXpt8zAPc9K/bW28M+A&#10;DFb6F4RW1tLS28ua4S1CxRxPI28tgAMCzdf8OK6bU7TTrXXUt5JBaxsFyQNyggAj5c9CRnjgH9Kj&#10;nFaa5m18vX9Nuh4VLjbNYXXtXK/8yj07WS331v8A5/APwx/4J9fsueE5k1nxPotx4o1eCa3uca1I&#10;JrdWhXJjFtHsBid/nYS7jwFztyD952vnS6lbXyfZ1EaRwRxwxLbxxRIu1I4402xxInZVAUfiTXaa&#10;v4sjsdKgtre2jnnZnDz7VUsDyDIQPnwOAB7elcfd6XNeMbaBo1X+MsxUMD0HGevvXj4/M5u8U7s8&#10;qpWr4uXtcVJv1f8AVjop9UvtLvTLLFFJdQgpl1WTHfcG9ux79xUmvaRe+HIUvrp4jLKDLJ5cok+d&#10;zygwMZzyfrxxXEaOzHcgi2nkOpJ5IOBgen86sazb6jfRxu83kC3LFgemDjt0zngH04714EsReLlY&#10;6VhUpJbFuLxOmkajbX12yK45kJBO1SMEtx2H8qw/GHxCim8U2Vxori6hRhMWBEY34wOCAWTHb171&#10;wWq3N3bWy3q7Ru6JITz6nPqAP1rQ1fT/AA9DqWn6tdLvsJB50Xl4OcYyoz1BbjacD1rxquMqyi0n&#10;bb+vT5Hr0sHCLvJE/jzxXq11pcV5pqi3i5jlwPmVCeWGc8k8D25ry2z1bUdCmZUDBtQhEbPMOWVW&#10;Ygrnkn5sfSu41a/sv7bkt4S0InhDiJicIucEEdAQ3A/HtWZrF7dQa1aXWrqt1BbIdhCAAHbjdjnn&#10;+VefieecnPm2/r8jroRSXLYXQHs7OD7NfLEt1O+5ZZwASqrgJj3PIA+lSfbJdQifyT8p+UKwA2nO&#10;Tj/DtXNNAviKVLqMiIRITn72W5wPb61reG7S4urAwaeBiF9807Hnc3+x16jGB+NYYetP4IrT8zSp&#10;FL3mzqvtUNtDNAqGV5k2QovB3Y4z6DJ5Jrk20nWdAu1gZHaSbb5mTkYH316849a7Gways9ctw6Hz&#10;JGxlRk8ZJz6Ct27vLZ4xezyAh2OGxwnrkD8q9GOG51duzRx+2tpbc8j8V3Ph/S1e5VQblnjjTYoL&#10;kFurHGANoNcTqtxdy3cl5aoRBwFVFHAA5/x9a6LxBPptrcXSaVMbi4LnZlTsjQjkn3/ugfjiub0q&#10;/VLYwkyM4+VpVHAxwd3oeccdDXiYmpKVRxenod9OnaF0Zk9zdLDgMksjkHOMjBHAI7+/9K5G916G&#10;z1BLTVn27iEjXGASwwAB05P5etdRLo0dq7uoxbmTKlD82Cc5/PrXmvjDwmfGV7I0pJiaLyYwrkMM&#10;9HIGc4Pc9qwnKVr2NKLi5Wlsd5Y212kDm5gxEfmBBwcf564rzS+sG0qddMgYvG+4CTOM89CB7d+K&#10;9u0m9f8AsyGLUosfZY1iwpBztwoIPTB7jtXnPjGxe51aKXSywtijO4IAwevBPTHPFfY8M1Uq6iup&#10;8jxHUfI32OZhmvrJcR7dpPzKRkkjjrmr8N+OWmjwODuU9+wIPrVaC2t7iBJlwHkGAe/0I7YrRS0t&#10;5LIIn71sZIOCCfb3HSvuJUWno9D4ONaMldmlZ6ta3MxtYmMZYjYrY5Oee9dYPLZNhyjoeTjGDXn+&#10;nqwlbywu47fU4XPOfT8K77dHNGJIjvb7pAHzD2wTmuqlLSzG6ivc17C9cZSNjlRg+h960I5ZDluW&#10;J4/wrmUuGjCoSBuOBnnOeMZ/rWkZZreYEjAOQG7HisJQ01OpVOqZpK+yVYepOSx9Mf1rLurofafs&#10;7nBGOCR17cfT8Kx9S+0KSoy4xu+UZYAdcDj8eteTNZeOtVnuJLKJMM2UaYsqrGvOCwzgjqBjn2ry&#10;MTeOlrnrYJc2snY9CtvHOoT39xZRWrRNbuRukHyyD0TuD3z6e/FbMGv3VyQVOSQWL9Bn6HtXBgeJ&#10;VvV8+2NsyquHI3Rv/eK+oz2rtmyqeehC+YoJO3IGPpXnSpSkvfPYU1ZJEnmSRCQw5aSTJPchuMHn&#10;ivMtWl1y9nma+kC28mAsTYYbgcl246npjp/XtbGWMyTSzTpycZJ9Oc5z07VRu7a2mjZYnYE8jAGO&#10;c/p/n68tTDxsjSNdxlqcQ0Ulmnlw7UGdxVB8vPXsB71n6np0kV8k0AdY1ycoQUZiQfmU8Z75PPpX&#10;WfZREzZc8E53c+3X0NUriK8igLw/N169G5yOf8Ky+r66nVDEyuUPO1S1k8uab5W+6R6eg7AVtXd9&#10;LctFEzgRxoGKAYDt0JbA/l/hjmrex+0M/mAJCAW27tpZv1HH/wCoVeDKIfJ8oqUXoepB75z+tddO&#10;grbG1R9i/BbNAyys4kPIbHII61rWOozGMCKfBJ42AZ46g+w71kI0zqZFlVPKBDo2ASccc9Rjqatp&#10;P5tuqxzolvHjzZQVBB68k89OBVfVWnojhlWvvuWTLO6oRcOqyE5XBGQOPfj1FWLi3icRRxONyISQ&#10;eflB+Y+46Zrm77xMkamEspRD8kuRu2++OufbvWikujavpy6tbzG3VgMB+CzHrj0z27VpGklczr1L&#10;FQ3Nyjs9thI0zkMudx5Bz7elUIrHTYpZZ9SlErT7ijI+5F44UdB9PxFalxcaPDCIkJC9VTORuxyc&#10;nnr+VY0k82o2mmafoemvqGpTyfZtlvtzLIzAKqh2Ubjnr27nHI9CjQvock6rS5tjnH1eC3Js7aCe&#10;5u5Qpt4YonlkuGPCoojUkNn+HltvzYxX7H/sr/sf2Hwh1OL4u/E22ivPG09s1tDKrMY9Otp9jSRR&#10;IGMZlcovmSld/AVCEznQ/ZM/ZYPwbjn8b/EeK0vfEeoG3uIERnmj04rDtZF8wBROGZo3mjALx4jY&#10;lFSvs+af7OWEQAySenc9a+2ybJVTtVqb9F2Px/izix126GHfu9X38vT8y9JqULSraqShPUqMDH19&#10;amVPMlKq4wPU9fpWFFKizAspDMfQ9fWtIJGG+fJYZ6/1r6OKPgIrQnlufLjYo3KnHHPXjgVSaUvH&#10;gOSeNw7U+VowMLgD+tUnUyEbSAf61Uhjt7rFhsEn19KrSyQqm1+SrYOferBhP+s34VQdw9fpQq27&#10;/NGpIPGSP1plN6Eb4lcSZ+THQdOKsRWgOHfPJB/z2q3BEhZZ2AwD2/rWgki3XzhuD07CpS7kOKuV&#10;1aJF+7gDoasJlmDwjPTqP/1U8yCRNgGSuMA0pEm4M5AAqwEQljtH329f8am8uMgAMMhuvrUCPsVs&#10;LgE8e9TkMikt0HJINVbQV2KpmK707e/PPpUMm9SU3YzTlkDgNEQ3JzxzUUjKjEEbjjOKpoI76jGj&#10;LFWJyR0z0ox5fy4HTpUZcFSGzk8j2qKD7SuWPX0pWQ7GhbLKhWRflJzwPf8A+tT/AN8pwx5GOnrW&#10;eweTcInKdwR2NPSRYU2ykn1J9aqTCVjUQoWwTu46fzqyDHvAZQP4R3rMjYhhtGVqZJ5xkqOe5/rV&#10;QJlsX9ihj5TAI3Y8YqKTO3YuDn8qikkSWTcQcHk+tSeWZDmM++ParcFfQxQhmuQxjUhowBke/pTs&#10;5jOOMHnP4cU3cqkiQZ57f1pxZkOSPlOOvOatPqNrqSeZ8gcHNNjComwE888mpN/mEK425+7j9Kki&#10;tvMb942NtWkTzInhISFlkOD1/wD1U9JQp2sN55xj+dLtllOdoIxjmpG81iCoGQORjBraOhlNpirI&#10;zn5OAa01j4BYnAHSsUodnzr2wT3Bq/bzKw2uzED0GSa7YNGE3oai7SVYn0+Y8kVorbrnKHOR1Hr3&#10;/GsyPzGUMvyjkc9Tj+VX4RD5G1pPwPBGPSvQpO2hzTjzIvWv71d8xBcdRitWPaXCKAoPX8Kxong8&#10;0noR0HrWhG8jxr6twcjkc12U53MZU7I0ocBwzNtboM8/59q00wsmEPGeT7VjCdS3K9PT1q2jvGVR&#10;iPm9e/61utSYpbGmsLjMjYBb36+tRlCow2MnoOtNjlRHKK24k5XNPzMSXY8twfp/9aiEmtGRUgj/&#10;0/682VMhV6cEUq5XJbj/ABoAQng5x17e1MAYtvJwBX79fofzg2SeYwA3DgHmkCqe+SetJvKt0zk8&#10;YFKgw3J+tS5IVr7CnejZAJWnsM4bFCnae9Jju3eqWo0LIBkY7U0x/wATnn+VPwScKQAfxpCQFwxG&#10;f51FhtWdyJgEO/I56UqfvAGXqaaNrjDcAdR9abuYNg+/TitXEu/cXduUnPI/lTM5f/dx9DUYid5G&#10;cnaPXrTi7qBtXjjjripRK03AtuUEdjnNKrMF3Njb/OmBnPBGDTmB27V5PYVo0Nyu7jPMJ4Bwuc4B&#10;4NTKQyKHHA6k0xwobb3HGe3bNHysdp5HpRbqg5xe/XOetJg4buaTZHgvkgdhn/GlKnduQ8d6pomL&#10;Ed5DywO4DH4VAxIU845qwrgA4HPrVI7gQrZBJOD1qkaOVmMdwqgueOv1qCV96ZX7p5yKUSLDJ93J&#10;YjPTjP1rNmluA5TG1O+cY9q2tdApXZKSGAD8D0rjvHNusngfXEcBlNlKWVhkEDBGcdsgH8q6vcRg&#10;gYGMGsvxFaDUvDmqaY7bBc2dxGSDyN8ZB5+lY5gm8POK3s/yOzL0vbQ9V+Z8V2hd1juNxJC4KnuT&#10;361s6Rbw63q8fh2d2jEqsWdeeE+Y8f8A16p6XZW9xpsDW8Zj3Kud7EkADHX8Ktxh9I1Bbyxbcy5B&#10;I7g/eH41/n5jm+ex/dOFiuXQ6PU9F0yxupBZ+YIM4QOcnAA5LH1PpWdNoltrmj3iyF2urYIbWNSA&#10;rMWG4uM5IC5wARzitqW9ttZtY57cMPK+Vlf1+nSoglvYWIkaTMkiFlxj14BHrXBJKx2Qgk9TKl0v&#10;TJbf7Dfx41COTfFK2QwUc7eDjjr71zk1xPNqD2GtSNMUkOJ0TLBQATwBzgV6FpE8dreQapcbJgOq&#10;P0YdwQfX/Cs/RNLUarf6yHWMoXnWAEY2yfL8qnnaDyfSsmle6N+e2xw7a28VgLUSHyISSuUXcQMk&#10;DI7nNdt4Y1fWdY8FXn/Cv0cG/UW9xE6RSOrJkMV8w7MlTjcM4DdmGR5zHeQabqqF44ZfIn2tA3zR&#10;ybGIZWJH3WrP1nxTDoWtXc1iv9nCWaK9SND5ltBLOMBl+bI5XccgYHTjFEKii7m6XNc8r8fy3d1Y&#10;3B1K5a0S0H+oEeF4wCpz831HevPNP8N2F3bi6I3Xiws7/MzRBSBkgL0AHXHOenpXu/x70vU01+d0&#10;gk1O31AwyxywKSJInARsY54YHnoAQcjNdl4b+H2leArZp5mZvMFvNb3LMQEhHKAxMcqysMncecDj&#10;iuSOFbqvsetHFqNNW3Pn3xBNFB4jmtLO5t7+wsoYRDPZAtDKuwHKkgEkHg8e3rXmXiG0FrfDxTa3&#10;DRPM3kiERg44LMX/ALvHtweK+r9a12y1/wAc6lrPiaaARXTSytMGCszKgCYVRySw42j1rwnSZVst&#10;RuNWvnAWQuAHPZs4Byep/GscRBS06HXhaz3ZzGheOLaC0ayjiVJIyN7j7zA9OfXNfPGoQaut7J4o&#10;uZ1ezOoGMO74eWX7zbhgDp6cD6V674si33g1KKJVUAybk+6RwMn3FfLnjP7TFZ/b9PkadhOQ0Lk/&#10;IHz86jnbnpnAz0r53NKvJFXV7H0OXU05Nx6kWt+PtDuNek1axjeGJvkMcww7Y4J+TOCe3XjGa5jX&#10;dUuvGr3Wj6LGY7aaIC63kb3hB6tj8sCuf0+1t576T7Ud0kahkIzjnu3TnPHNb3gOC11DxZcOseUt&#10;7eRZuepIyq9csTjpXj5fXqVZKMtpM9KrTUE5roeKeO7G10S9i03SC9nut13SF95d2PL4PTPRQOK/&#10;Pj9onT9LufDE5+0q8lrqNrco+wSMSASUGfvLLtIcfdAJ9q/TjxNf+GdX0htN1rT2l1EIx05gNhjR&#10;TnEjf3ecEH8O9fmF4809tev57myMcdxawT3JXIxuJBQdccDOeeOgya+lya0cQuQ9LLG3pLoeI/H7&#10;w54K/ap/abtPEv7NHg/S/hf4Ut/C9vreq2umagLyx02OwaVr2+kSNVFmykKEt1BZnAbO5yB9n/F/&#10;/gvH+0b8YU1XwZ8D/CnhrQdFvtIk069g1S0TWrzVPNiMUsjwTGOG3WZGDLa+XImWYSO7YFflRrXj&#10;YeCINattKmkurXXLhI7tbaP91qOmQOJRbMeGYefhmHyq21SThQK9l+Ls1/8A8Km+Hfhzw3rmiXaC&#10;0XVYrvw/cq022XfGsWoQJ+9juYlBii87bJ9/KLmv65ybHzhhL0pWb38z8c4i4Zw1XGRpV0pRj8Kd&#10;7r736HxFoui6Tpmm2tpO8kiQqYlcgxuDnDZU+h/hPTHoK7S3hljittLkG8CRU3MxOcnO48ADPaud&#10;08zzWqKkUkiMx/eI4kGcknc2chsnnP41tyiWO7s42YuYUO524Chznbx1+vJrzVHWx9NRhGMU4rse&#10;ifBb45H9nnxdP8RPBmkRX3iG1E8Mf2uUtp09ncDbJFd24KzPiTa6PDJGRsHbNS/EL41/tUfEn4da&#10;xP8AFS+fU9J8aajEZ9XuY4kku3t/3iWlui48i2iZdyRQoIY+qjnnzX7fqlnewappaGJOWgDxrK27&#10;OWYqwIIwOjcHrVLxR4o8W+NNWbxJ4u1KbVbyRwvmOFSJBgLiOGNVij+UYO1RnFddKrpynn1cDCU+&#10;br/X9fqdN4e+Jdz4Sl1C58D2jWuoajFDAGnElzJEy5TzoljGRINxVTyBu+YEnjgtH8OaprFzbeEP&#10;CFl5l7f3sGnptbyoILq5kMUIuJmIjgPmA8ysNu1iSQpr9RP+CVHwP8b6/wDtB6Z8btZ0xn8NabZX&#10;l/ZXG8r58af6HJcKgP762hdzHckjy4X2iTBK19v/ALUv/BRD4LfBD4g6t8F9K8M6Z4t1nUtShj8Q&#10;TXDwWmmrdxFYIbi6uLWO4ku3hi8plZUxGuVyJEZa+iyrAwnD2laVkfH8U8SV6dZUMLDmdt+2/wDw&#10;/wDWn0f+2l4T+N3hT9h7Sfgh8CtITUvEGoNpPhbUZNEDRwJYOEEpjkYgW8HmxpF5rFVWJ2Jdc5r+&#10;Z340+E/HfwP+LmofBj41JbvrvhRF/tRbeRbtIHuMTYE6KPMYRupI6DJA6E1/Wp41/aG+FXgFIvDe&#10;teOfD8ni1UgspNJ0y8GpXLXzlUSFIIMyyc85+XI+bAJAH5df8E/v2VPB3xA/aZ+JH7SPxB0i8msb&#10;PxK914cs9WtDbQz3Mjyzm4ntLhN8qWybPIXPliUhnLtGij382wUa0IxjofnvC3EOIy+pOtPVO7t3&#10;fT8T8cdZ+Cnxa8N/C2x+OE/hu/tvDOuzPHBeXMbAXQTfve3jGWeFAjEycAbeN1eZaRqi6/4enu9N&#10;YTJEQBK4+VgpGMjAJGDjtz+Nf1yftk+Kfh34D+EM+qfEJdRv/Kv49TtNI095YodWvbOOSaHT7gxR&#10;yqLWdl8y5MihAse9iPut/MD8VvDnxsg1Cy+NPx8jVLz4ti98SadPHLbMt0JJFlllEEDFraEs6rEs&#10;gU8bdoCnHx+bZLGjT9pA/XOC+OKuOxHsa6Ub3tY4XQPECaBaamllBdpeXsBWC8tLxrWSCXGA4CqS&#10;ykcMoIyO4rAjSGK2CyRxSTSuXkPDMQ2Ml8DJYHJ6nJPNRLH9nQpc/uQ5beUOWDDHOOhHPQU7zFaV&#10;0UnaPuso2/oe3sa+Ucnt0P2CFNX5mtTVtpLWO482/ilvII/9bDHJ5Tk/w/vMZxjHTr7d8z7YLTfO&#10;rYRTuXb8zIpPAP8AujhjUUbFZDFGxJ7cHO7ByCenWo4MMiumfMK5KYBIHuOvWoknbQvmvLm6jfFF&#10;/pN3o8tjO/lzygeUnOJySNigdevUDnGcV/Yt8BfiP4V8T/Bv4c+E7/U7LTvFDeE9N+1+HpZfJv7e&#10;W3gWGfNq2JI0Drlc9iOuc1/GvqqM1rJNGqs0cbMjhirFsZBBwccjqcY69q/rt/Z5srfXPgD8Jfj9&#10;4/TRdT1SfQdPSxupLWXSr77ZcxPF9mihdxHczMFcQSbWaRSzRfJIK/T/AA1xHJOpF9Uv1P588daC&#10;qxpSl52sewfEqf4QfDbw5/wtb4uw6fa6Xozx2VzqGoxB4oo7li4gcbWLeY43KoBYkZAPNfjr/wAF&#10;R/2O9G+HfizS/wBsHwJZ6Ro3hzXHtrLVtHWGWIyalIrCK8s0KmFxcxKDIqeUUkQna24kfoV+1/p/&#10;h2z+LngT4o+J9T0NtI+G9vqWpaxoWsh5SAFFyLvy4xIGuLKSFESMqXbzHWPcdyV+Lnwl/auvviL8&#10;O/Hnwh/ae8V+KU0P4jWen6hd6gYV1J7bXrDUTfJPZ27vttYZVcB1gVVKoE+UBWPbxpVwrk4StzP8&#10;z4jw8oZgpwxGHbtHda6r0+8/Pj4rXNrp2qWWrXcEsSTxGOIMpSKUo43NECBvIJwxBIwO2K67x34L&#10;0vQPFt5peiX2na/JIkby3umQyW8RkcbiY/MC7mA4ZtoBOevU/oD+zj4D8QftH/smfEf4Sq+mavrn&#10;ge9iu9Ev9TghSP7Hf+YLu1NzdhPJiuXi+1RyBon85AvIYLX50aMxsNEtftkxklliRTEDiYheCfm+&#10;7ngkHnnBwQa/Lq1BRin0P6MyvMnXxNSFTSz/AE/W/wCYNbSLHFHqYQoiqBtAGMDgE+ueM1WhSIHK&#10;KAHwev8AER2x1+vFbsKGeTzJnErEZKYJGfQHpgDjHesdjK0sjEGPfkqoI4PYfjj8f5eNLR3P0Oir&#10;pXL+jaxfaTqX2yIYRkCTxuM70zwA3UHPOR2r0LT9fstWl2SFLSQ5EXmZ2kjjBPbJ6H868xfyWhSN&#10;ZBlQTlh2xgjr/wDrpxRDiBcFdgLEHkcfjx6YrOU+p7NBuOjHzHF/cLHlkWRgr54cEDG3HPynPXp+&#10;NSMiQ5mLbfKOfvHaD0zgeueaj+zhFjVICVHJwccE/wAu9aVg97ZXiXWl3IhkjYjcVzt/vKAc5BHr&#10;+lYuPU6qUraIoQNGYdsLbgSxbg9+4Pf24pEcRtuXAA59gTxgeprVjsPtsZt1MaMCzNlsFi3qf7vq&#10;B9Kyby0uLLbbo25XCuHjxt4ODjJyQeue1JrQuTaV2aWksLi+jZgW2naRkk5BGdoHT8P6Vd8VmVfE&#10;7yEBYxFGVfByTjDfTB46Z/A1Fos0cOsRyziSFGyitgjlugJ4yOn4V1GtaNplwJbme63XqL8rxudo&#10;VRxvHuO9TLVWOuMZOKaOJ+zS2yj7LKFCMSdv8PfOe/0rtfDsI1zTWnlTfNkpKoBC4XoSvTkVzMGn&#10;oI2NxIYmj6/KMZPfJ65HI61YttatrAQwafFI8azKWY8l1znJA5wD69qx06npUEoI6DWYrSxs4yTI&#10;/wBskEKeVyyuVJ3AEchQv5dBiuSiSJ8koSPvYXAJPfByOR3r0u8h0vVRsuRHcLAVuUjdim1gDscY&#10;wQRkge3XivPWht1HnruXd94Ng4I44/p7UqzR0qDbbZFDBDcRTymaNLiMF9r8bwo6Z/hIB+marRrN&#10;gysCBk5BHzPjp+FWphavBst4m81wNznAHB7Hn8Dir9qpuNUt7GcFXuG8sMuGGcdR0zXG3fY1hT95&#10;JnYeF9EtINZ0fX/E9pJqunpdwTXmneabU3NtG4Z4VuFDNCXXgOASD0x1HeapeWV/qd8+mwva6dNc&#10;TNbQSSea8VvIzGKJpAP3jRqQpc8sR9c5F/JaWx8q0YKIxt2Z5+UY/X/61K0iwxb5gyblGFbHHtxx&#10;WNR9DrpU0p85bm1G9i8ML4VmuG/suEyukLSHy0llxvlCAY3Ngbm79K840+fR9L1BzKhufJ3tE0ed&#10;m4HII6E9/aup8TvG3hudpI2TaEY7iVd8n5UXHY+vSvP7Cyuru9tbACNJJZFVPNk2RgnnDP2yOKwn&#10;e5vBRWx6TJ4ms/iMdN8FeObm50zQ9KW5utNltbaO4vI7hgZAY33Rsx8xEEcRdQh+6w+bP9onwW+M&#10;Hg3xL/wRv1b45fHPWX+L3h7wh4HTxNpd/wCNNLt9RlsPFNvDPatZwfaoYjcrBdqYEabc7iRkEzRM&#10;K/kN0Xwh+zbN8FYPEPiC7a18fLoLW8umWYvIv+JnbXs3lXly2xopVuLNo1/duio6AsrF2252ieNf&#10;i/ffsw+M/gne/FT+z/B+m6tp/iWHwRMZRHq92zeSXtiiblkiO2WSB5DBIwEjIrosgK2Hcnbm6P8A&#10;LZ6n5Fx/wtLOcPTdGPI4zW66X1asr9emnc/fD/grz8UvAn7Wn/BMX4Cftj/EbTbHwB8Wre8g06w0&#10;iGQiDWNGurdZLyTSoY2f/QsC2vYmlx5ChrcuZHUSfzD31/qFogRXZxEBGQG5ZOOOemOvHNfTPhL4&#10;f/GDxJ8Btc+IPizWdH0bw/8ADjw7HpulT63MXuEsL6/uTHZ6bbW0ck10z3xdVbhYTKHdtoUL8uaN&#10;4ZvPE73d1ph3NpsEcs6vKqZ8xhHhQxBkKMcbRk4+YAgEia1CVoyfVH0Xh3ktLJ8NVwEJ3tK9ukeb&#10;ZK+u3f5dSO2lS5Jlt/mkkYKd3y8ng5z275/Gv6Mf+CYvgbS9P/ZUj1K31g37eM75ta+zxqFXSZYp&#10;JbBLcucyPOVi3zlsJhoxHuUF2/CD4QfCPRvif8cPh38EbrVJI18X+KdK0i6lQfPBZXkpF05+UgFE&#10;VtrngDnoK/pu/ZY+HvgDwn8FU1T4HJqVr4P1a+nk0ODVJZLu4jtluXgUmZ1VpInKNJDtG3aeGPJr&#10;SWDdPDSrS9EeD4o8RU5U44Km2mmm+3kv1Pal024k1O9t764Rxp8KTOXBKyhmCsFI+6R1weoyK4Px&#10;f4Gt9bW4XXdDvr7RrKEXN4RaSXMdrC+dk7MjAAKAWzk4UEsAPmHsOqaJa6VPcpfXqtavHvlYZDqo&#10;BXazdievtniuq0bxlcx/Z9EtwrWxQrLIhb94i8EMAcNvQ7WGMEZB7ivy7M6TqtwqbfefnWWYmVO0&#10;of5HzXr3gnwfeeGLe58Kaxe30Tp5Uy3kcaEtwqiFQAzAL97eCRx1GTW9qfhs2ui6XDpKlLuOzit7&#10;2NpmZ55Ijt89CRlNy8smcKRgHpXSW/gzStG1l7hBLKyXLvMkihY442BMQh29UxgAHkAV0NjY6ZJa&#10;x+JdRjnjvY42SGEnGFZ8rIUx+8D8gdwPevnPqKldNWfl5H0U8Q7Jp3MaDRz4civNP8Mwg6jLJErl&#10;sx4AXcVKMcfdOVPdjnpxWZ4jt/EfiDRrHSmVLe9ju/PkvRPIZXi8tk2OoBULyDjceQDgZ46LxhK2&#10;i+I9Ns9NtYby7g0+B7md2MlrqCTMzQyIQdwG1jGSOm0DtXFufFGgW0kUskjWaniJSDjB+ZVbG47R&#10;2Pas6toXhZ28tu//AA73Cld2l1JLTwBaSWV1HYhri+jUBLjaSYnRs5HOBHJ9xmxnGMc1d0bw9cL4&#10;ai0DxGsUfmq++BowSI1Ylf3g+83fIxjpXU6fFe+Mta/tfSbiDQdKgG6+1S8DSwQwNwX8qFlkn2nH&#10;7uMh+c5GCainubeJ9P0Wy1jTPEkcb4S/0SYz208Mi7xIhkw4CjIdWAKOCuWxuNSw1Pl9pHbb1+W7&#10;9dv0J4qb91vXf0+e3y3KdvL9tNq0fyGOJdiEAKqR9PbIzg1oafonh6KWz0mC907W77xDaidrOLy5&#10;pLFuWWOQEny5flbuMgHIA4rmNM1XT575LaydI7ZZgjux3FQT646fnXUwx+GI9bvNZfARYBHC6p8q&#10;SFjuIC+q8E150vfs1Z/1r/kY1G02jqNL0nXPCcN5Fd6dGiXdsqwwqUXGxjkjHA2jGRnpzXS6HZWm&#10;taVELgHFsI1MhI2QqxOd6epPT0rMvbmS80Sz07wlb3V9dRRNI8w2tH9mtwBLKQTvDDcBgYwDnngV&#10;P4OhLm51K41F7OGaOOGaOJd4m8tiyB1PGFJLKexJ9ac4KPuw1X9M4J3a5pbnUzw2vhLXLDSHUvZ6&#10;lGZXnB4DH5FcKO4+62OoINcz4h0G+vFaS5uPLaDcBCMlCw6Envj36da1vGN9ajSrJbGGO5giXyxI&#10;+7B4ztUj+IH5v51g6X4zKWEf9oQ+ezyvnZksQPXPT0ryq1WF5U57f8McqjOymjJ8Hxx3Amj1PYLm&#10;QbE7+WexUjg57+opb22u9Mhktb2A3LecmDCw3NjIAXjkc/5NWdTuTZSi+sYvs7y4dUBGR7gjuBXQ&#10;X+malPpsGp6fbPMluQJ33KpJPIKjOT74HHvXPhKWnIugqtVJXYvhO20S21a+0e7hEkkarOwkG8oQ&#10;cBe4ypJB4Nch4o1SW2nvbW0gjsI3fzNmNmSn3ehxyvHvXanRYtA1q61iyeVridBG8Wd2UYhsDuWB&#10;79+9cpqvhiOWOS8mM99umVWidfmjVsjIXGTg8etenUoTUOVLXX7jyfbRcuZs4jxBo7+JrQ6lbSrB&#10;LbgSRRFCVkVgAybgRg/xbiO3vXzd8cJ9R0P4U6xc2lol+bB0urp1Vzstww8yXjDYjXDHqAOSMAmv&#10;pzXLCLQTcRSs8S20JK+d1JxwDyOM8GvLbK41XaL63n8m7lYKRglmVxtYLgEDgkc8V5eKhGMmnu9z&#10;08LW2e6R8EeFfG+reJ9Uh8N6npEkd3dxPcRXFsfMgeNACzyZyyDLAbidpJAzuIFeneBfhn4auvjR&#10;bfFLXb+90y709IRaw2Qjjjje1DMpuVZXF4kj/wCsVgqnIHbNfQ2j/C7TvDGoX1/YWAtLTZsSI/Nt&#10;jj+6q842AnOO5561yl1BZzS27X1uERpVUSHgxs5wOQQQD7148qk6LUp7/wBeh6NTGxbapaJqx1fw&#10;8/t7V/FEfirxFMRNemSKdXO2KB8ZRVGTgKTj2B6mvV77TbO2JYTKxDZLRg8OOwz6DuMDFcDq6ReG&#10;c6bbLmEMGJPcMPmyecsPXvxmu3s7xHsWkuJEwUHlSdVYgfqf511YaileD1e7Z4lerzPmWw2O/tvt&#10;ksN1I6iNSUXacFh6noOKwtS1q5vrZZkjFtKJMFFwwKdBk9yT+vpViU32p2zuwZZlRd+xflZh2I5/&#10;SuSOsapHIbO5tkM6DGJBtOP73HHSm4yvbozk9r2IdUm8lwyAsxypxxj1z25rltct5ZrIMypJb5y4&#10;6HIOQR64q3rdwxZZLidYUH+tyyqgDdCcnPbjnmuO1Ke4upku7XdtiOFxna3uQeo9K0dG0tEdFKXN&#10;ZlfTbp5b97+4ibcwdGfHzDZgKCOnI/Or3267EP2ZFQRuGjbqTyPlPt6VieKtTg8N6KviW7jMSxMx&#10;nAyeAp5/IVpW81jqVtBqELb47qMSIeTgMAwOPevqsFzJct9f8xyhdKVtDsvhVrM3h/XnurfgxASX&#10;EaD5pei9egI7NjjuK/Tnw5r9p4q0S11rS1KQXQO1GI3qVOCDjjd644r8g9N1i/8AC2r/ANqX8bGO&#10;aQ+SB97acYyOhXPXPJHNfeXwN8fwXOuXPg8qNtxG1zbkAg+ahHmLxwqbeR6kevX7PhvG8n7qTt5f&#10;kfJcV5Zzx9qkfUqSlHKtwoNXlaQDeTlT0z7Vy32pt7/ah91iBjP6VqQTww3C/Mzp1IPUCv0TDYhp&#10;6n5RWpJqyN+IDaHTOf1ras7mGNVWUcpnkdxWBHdoV8yMZA6GrlsjXJJQkE8+hOa+sweKSPEq0fI3&#10;pNRswAIiXRhgnpg/jRYXcJcqh5PX2NYO3y1McpAA657U9FV0EqnB/vCvpcNibnnVYaHTtNkMX5HQ&#10;/wA8muWlunKsVyR659asXF5ciHy9wIPU96xAWZjkgt1Fe1SrHm1qK2RPLMztgnJ75qt3IbGCOB79&#10;6cpKqQRgnOD71SllQKVZsEd/Wu2jU1OWpTsy0k0aLsnHplvarFxJAnzw4IHQZrL86OXKLh/Qd6ak&#10;IY7gmGXJ9T9a9SjN3MJwui2l4u7Yp4focelTFngfapJB47cVVhf5C4OR6e9OE8XkmVxwDXqQmjjk&#10;tSsuID8/JWqsk0O8SBcFunp09aWSZbiUSuMg9hmrW1GcxynjHT+VdEJo4pp7sph2JzNjPrXT6eGl&#10;dfsYO0cA4zj1rkr2UmdgOAoxgdPrXXaHO0UKyA/eGPmHQf0rsjOxy1EdC0ixEbvwxUSXBjDSMTsP&#10;T61XnO/5dvKDOfbviskakikwMeSAVrpjK5hKn1RNfSGONyzbTjg56YrH8xGjLYGTwMUl/fNMjWMq&#10;hsjH4elV7dDFGVxgdvWtozsZOmziPjBDDJ4Th1GGAStbPmTjJZOMjrkD+96D6cfHi2qtFcQ2IC4P&#10;mQoeFX/ZHfA6DPavuXxro9xqfgu+Fqu+VEMjL0+UAk49SRXxVrQkhjjvrWPckqLk55HA/MfSv548&#10;ZMFH28Ki6r8j+hPCHG/7LKk3s/zH2akO8UmR8i7T/DnnP40zWjc318t3dyfMyeWWPoo46cdKw7d7&#10;u2uRGhCx5+bIyTnuParepxteabNbWKmWWI708sHJUHLD6HH9a/AJyklY/bqKVzNSxvtX0u509Yz5&#10;cbqz56E5+TjPJxjOK67wr5ksCrqRZCSETAyQBweP8K5u28Qafa6fLBe28yK2Jd0eMowx1BPJx07V&#10;2Xh2XQdRFtqU1ybeG5eSP5gQQUGOcZHXHzVwtrmSTO7mdtTs/CdxewRMsMQ8tZGiYA8kDOPYeteh&#10;+O7d7WwsLFWElu6q8yMhV1Eq/KSPfse4rxX4bPdx6izkMkcoCz8narDkHnPzA8Z9DzXq/i7WdRv4&#10;XjupWknlCRFm6hI8FQf9kf1ryZxXs3od0Ie8rGb4K8P6HqE8n9lSR2jxREysd3UEBF65JY5xg9jn&#10;FfUXhXx1ofhzwz/ZevLKs9s7vaNFEsyyOx3Ay7zwoxgBQSeuR0Pz94K0bTPsdpeajJiRp5DFGR8r&#10;vnb8z5656Cu8TWfDcN8kOqeYHBO7CkqMepHSs8LB0lzQ0Znikqt4T1R7z4h1eLxBp3/CT6VdJJLd&#10;7Jj5ShFyuA42gBR02kAdc4rX8S2tj4SlvJdRJezMcLzxRrjdKfugD1JIwfc149pWox3ttHe6aqzQ&#10;zSNGsYO5lIbAGOoP6Yr0rXbe/wBc0nVbaTzpo4DAZWYZWKUkGFjIOg3LgZ4PTFezTxLqK7R87Wwy&#10;pytsjG0nVGOmtqjQvDGshyFfBiYH5D1ySPate91NvEdneaNOUlW8Ak85wRM0kSlslye+MAYwOvfj&#10;y/VX0z+0m+yIWcrh5SMLvUfMcd/rV3QtYt7G/W71JZZ4YhuMaEbn7KBnjGevtWEq1nY7aOHsrlH+&#10;0fET6i1jq6uxUIPkBZQHAOC306npmodIh0+x1Oa3iBlkydyoSOSDye3B5pk1/rklobvXEEEkmSAm&#10;QGz02jJIGOMGp72bTdSzaJNuEaKA6Ao7ZAJIPB46VjGelz0IxYG/8UaR4ggkCtPaXyL50ZO7YIlK&#10;h09GJIHPy4BJFdPDNrMGjjw1YboLEfJNGxU7/MO4pvXnGedv556VmwQWp06Q28bwzqAlrKGJUD+L&#10;cPX/AB5qOWx1O2sfJ07Mp88PgjKeYepJHII9K6KbtdoTuyl4qS4ttPM0GFtoGBlHQM3RV9eozivk&#10;v9oH4g+JfDWt2+kmKaTT9SCSyWe75G8hVLmUIeOSCuc478gV9R6jfajeatBcQOGayRnl2gMiu3y4&#10;dc8EDBGRwfSvDvjRepJLpPi29vU1PXpzJaNHLzHbWccOUiWJQAA0gHzHuSM85rHFRlOFoytt/X/A&#10;O/ASSqJyV0fMt78VPirrFja61qYS3sby6Egd4Y54njLbwjbSGUKnyjkHBGea9s+HvxNsPEviywsL&#10;mfbcX90WNnaF4/8AVqXATbjIKjq3vz0rJ0LUPDl3Dbr4gu5GkhSVrewZQ0UUcpAcptAOeOnXPNdZ&#10;4V+B58M+J08cXMCX6rFNNFBLJzaMV+SVZAVAkEe4Y5zvIIrljh69OScJ8ydr3PSr1qVnGUbdrGpF&#10;o3iPWmvbDwVCURhNLeqRnyoC37wswHUlsA8k5Ire8H+E9Y1bwzFqGgWztZocX100iCOEKckOxPy/&#10;IBjjAyOpNbHgew1LTdZXxp4RnlMU1tJGilst5E4AZXB+Vl47g+tM1x9R8OaJe+GfDkrQrcXay3sM&#10;R3KxXna6g4cDOdp4FXKmr+1/r5GHt0/cj/XqeO+Kby/1PXLtrK5mWzMhWztJFXESsF5d/vFgM4+v&#10;c15/qllfaRqtvplyEkeaOR18txKNqqOWIA2HuAeTXpGvS2l7r91qYRrCOdvMPmcjcEUEKeODt6mv&#10;Ob/+3NPvpLVrC5tpJlEkUlwqr5sTkgSptJ+Xgj5sEHjFfKZjCzb8/wCv+Ae9hp3SS7HMadq2g6lo&#10;0emals89LlpfMkXCxnaAFEgPU9lx1rnb3X9X8H+JdN8aaPcE6pZ7/KAUuTHINjHb0D/3GIOD04JB&#10;n1Tw7qKz7SFWNl5Ue5xlvQAdO+a6LwNpbrcappGsW3220dEjikXAcAgqyKBhuh4IPyn26eNhaVWd&#10;RU9n39NU/wAD026cVzJ/I19Yg8QTeFtX8GeIJ76wvTE9xbSxuPPtLl+WKZDKu/OXOMMyrnoKxPFH&#10;xi1PxhbapbeJNLsre8uo7W2hudNjeINKpG6WdZHfLsBhim1fbvW8NR8QWx1GxWU3PnwtbztIA0kh&#10;Xr85JOQAOfWvMLDQLG71iC6lM0JhGJINhwz7vlLMBxj0PWvYxkJ6QpPfR3+a3+Zz0qVN3c1tr/X3&#10;Hl3ijwde61ezapDAt0LYjL4XMW7kAKeSvX7o4zz1rah0aM+VFLG0ci4LZHGAO/tnivXBo2tXum3t&#10;tpIjilJl+zKziPfgZJB5xnoK4dfCnjG0slvfF0OwHcVe3YsNqncpyACQo9ue9eC8vlCV+Vu/3HY8&#10;a5LlbWh0ekSeGYrpTZwNb2s7ITKFkPmXCDbLlskKc8BOwHvXp/g7wpp16saaNOxvLe9+1JfkmK6t&#10;iDhdrxkMu3JIKkFycnjiuc8CXvijUdNvotNnhuLCUPH5CHYyEkFpdn3T6Hvnk1q6Vq194Mim1XSk&#10;FvPenbJbzoXIQHliDzu7r36dq+6wmHpxjGUlp6W+7ofN4uUpScU9TBn02bxHB/wjWpS/ZnXUHvI3&#10;xvkIBYShtxz8685OWDdjXOfEbxT4ibVr7XtEsw8+lwW+nlM/vGgs9wDIhHzMQ2So6ZGO+fZrX4f6&#10;rdSr4z8Z3cenaZ5zRK4ZTdXTOMsNoGYiue455x0NeU/Gq2nsPH2h32kX6zO1hMt8gA2Wk1tMiwr8&#10;p5MkDbzu5yPQYqcdhpQoudra/Psvuv8A0tScPOMqqjv+Xc5FvGvhZdONhYwqtzfrGV+0pJCZC+cB&#10;PMA3FMEYXpg8VzN94KhubuDW/s0jtCDJI8R+V9p4DqOc+hI5FW/Eeuv4qtUs9Qs4/wDiWTtdwbmZ&#10;iJAhRSpx90g5x2JzXW6frlydOgj0DUx5V0iyz2yrwsmBlW3LubYR1BxXjtxqO0ndLsrfgz0lF043&#10;ju9xPAV/NqXjjTrvSBGmovJIsBlPyF3UjJHsM+9dhfSal468a6X4Z16RYREGhle3XyiluhMsgVTu&#10;BckAluuOBxXn9/DqWga9pmt6c6xymQusmF8tG7lh2LZOKu6hqU2l6ode0y+SSeJ/s+1353SLltuO&#10;2CevHoc8V2UajUHTn3181p076HBiKXNLmj208jv9T8KaP4YOka5putxXum63M8VuGJjnjaJdzK0f&#10;3hkD733T09q6mfxPeXccNpp0yiKzDRzoo3L83IbnHIHv9a8A161m1SzHjKcR2ttZxLbFvNVC5DE7&#10;YkPJPdlXHHNZfhvUZtXmaztJJLcRbV3NIRG5PPzL/Ccfge9dcMZZuEVa+2/9bnMssdRc0nse8XyT&#10;Pf8A2W1dMTBQkknyIFJ+Yn0wPXrWlq93pNr4fRtGUyWqMV8w8kyE/fB6FQByBXmsmoT747WSQzQx&#10;J5bgjsTztPfH5V2/gq5OqSnQbiQ29jCTIyMRkj0Vj0yevtXPCu5ScOstP68jSODcVzdEZmnWNmU/&#10;tGQFxjllJ57ncR78DPSvoDw3H8Ok+EOoeNPEFwlrrL3KWunQPMWLQuuyV1gI27UPMc2cowb0IPle&#10;rWmk+FYnFiXlF1GzfZlwdik8Fm9WOSAe1YslppGpxQR2qbcrsDSNnJJz0/hHapouWHdkk3/WprKn&#10;Gsle6RagvbyTUJ7uykbypSQI5PmwvbA6Aj+8K6aG+Gk4ivwY5Hyw3ZIYDt9ap65ci20yxurWLyrd&#10;28lQmDtDLxuI9WzzUH9q3s9gF1y4Mk8TMrzyBSot/wCFMADG3ue/rWXs3Btt36+R1qCkloQ6zcS6&#10;4r63G7RsjJtAyoBQjGMH0H407xLrIutKTUJ2aP7WAdhycAHgHHPPv+Nc/a3VlP4fHiWOVxbtd/ZW&#10;ikXacDP7wDP3OmP1roLqX7dPDDfNtWRWeL5cnCjGQR19q8tSc1Jp7/1ct0uVq/QxNHjn1+1uEjg8&#10;1IYt+5xlEHOMnoOnrk1xdlYahrkn/CH6IN9/GouIELiNUPTCluMnqQe1ei6bfX9npN3H4fuWW2uU&#10;USHYm6XGf3fIONuT06eteW6isg1WSUO1tNjaXBx24GR04rnrQ9yN/n/wH/mdVGd5Ox2d/Ff6V5Oj&#10;+IoSuowLtunkXG4ldy9M446e3PeugtNJsNYZbG2ctvTJRgScAc4x0rl/C321LK4mhlae4mYKxkJc&#10;hVXnBOScnkn6DpVjxU8Vja26i4KyCPLrFkFt3A5HOCM8Z4713UmlD2klp5/5+hlJvn5Ec5qHh++0&#10;bVJxbS7bcsrKXwpjP9z1LDkn2Nal7/wjvhjS7K7tLgm6kciWR2GGLZIBB6EdsfhXKXD21xOfLkdt&#10;mMB8nkjnO7J9q6uOayvvB6aMVikuppX2gHMkcMIBEhHPG47QTjiuGjThzSsrduvXobVea0Wzm/Ed&#10;w8tmZ7Odo5GYESKfuc5IHTgjtUdnrGo+UsRZY4xjEnLZ9Synvmr8nhe21TTXtUco+4Mu4HaWH94A&#10;5x9Kt2Pg+60KwiutQnV5pFcKigFdwHYjuOnXiieErOXPDREqpTSszi7GOK8uI7W6+YyMchTg+3PX&#10;61uXWn6jaeH20mwaJLRQTIhUbSN24hWxuBPqD1+tbek6Xb6Tp91qTR7p7aM7ic5Xjnj1/mKx3n+1&#10;WzwSXAWWZCFHc5HJA6ZHpWSp+zgvabs1qVeZ2WyM6yW3YxzuqrFGRuPbb6eleZT6ilx4jbTbMrJE&#10;JSJdgO7Z1z9ABk+/Fd88FjZWT2N5eR20YX5WkVmBb0yPunPrxXlHhTSdQttTvNWvpE8+7XY3l/MC&#10;vbBPUcZ/E1y1Zt8qSGopJzvsdnJBdPERZYkXoqNhSBn+I/rXOePrPVdMgga1H7kkF3AGDj7y4zn3&#10;47Vp6VeXtprconXzLZ1Eag8bWHcdOvfrVvxXa32t6RLaEhpEYMm8lQMDByRz3r2Miny1lPrsfL50&#10;m4OMtjzLQsvbNI4wuSBzk/L+h61rBE2OS2ABnHfn9c1nx2Rjj8iYjPDZz/EOAD/n86sSTyx4GzDd&#10;OvBx1OT61+pOPRH5jfU5e/utWhn3aX8uzjBXn3OT056f/Wqz4P1y68zF5C+8jczt2IODz3q5dpLK&#10;26EAq2MEH+I+vFV5Lad0whYNjd3A64JB+tcbTjK6PUpRTjY9PNxBdAiNg+0nLA9fWpra6ljdUnwQ&#10;F7dfy715rpcptbeS1MqsGbcMeuOhq8dYvILYS2sqhyThgMjHYDNaqvF6s1WHd7I9VEYkmRjJyoIx&#10;wOvt1qyLbym+1Qjgj7o4247n615K3iHVDBbMk2Jl4kbAwT0OB2+nStS21/Urlyl4ysmMEZK7sYx0&#10;/Uc1NfEw6I644aSR2uoXcc37tG2MwxGG9+u31/lWTdWNzEGadgQgyc8Z9q86vdcjEplD7DI2IwSc&#10;gE9FHYdeKztZ1q6XTxAJvMYNwx5PPWvGrYnmdmtT1aEGrKJNqTwy3j3EUap2cqc5XsfTr/n0mhmI&#10;k8+YdMAHjg449ue4rmjPLLDHNcPv3DK7SMD9Ox61jzo7ypcu4l8sHJ3H5QfYnBz+debKnqeipJqz&#10;PSVu7a4AkkwxYZVRyuO/T1rFk1HTYw9u8nJG7ZuycZ/IdOOawRcbbWNU4R1HbJGOQCPXP4VSj1CW&#10;GJ7eR0gMnIDAEs3dgCO3pmrjDYlT8zoDq+ofZnS0jSAtu8sDEhVGPBJABzjr6fhVOXURHAYHjbzF&#10;BAZj2J6//Wrg9c8VXlhZNHawySzEbgYh1VT0zkbSc9O9Lp3ieI6Va3GoxGGKdgMTEs+SSMkjO7/D&#10;rVqdjrUJcnNY2tM0mdYmlEjuiDADElsD/aP9aq+IdPu7qCSS3Hk2ahBJK7KBkk43Hjv0Arfmup1Q&#10;RxtsiYjcOxX0A7fXt0q7qkOmx6UsF2/mQy4HlH5gSDkfL7Y613wjzJ3M/rDU1I5vTNE0+7sUEd+6&#10;QrgPuU7yVHzKpYDKt7A8dDmtf+3bPTVaKE+WiYSM8ksF7c/lj8KhudSudVi2qjRMccyYLY6DoT36&#10;Dg4rrfhP8DPEXx713yPDEsltbxFY5NRI/cQZY7js4Lk7dgCklSwOCNxEUsPKpNQpLVnLisfSop1M&#10;TK0UchpulePPHniLTvCPgzR7i6v9XYlVyqL5SnErl2OF8oYZsZI9Ox/Y/wDZu/ZY8NfCK5tfHOqX&#10;E1/4htxIqRyRKtpbM67N8Mbbm37CcPuwSzHHTHoXwQ+B3h34R6O+naCEDFwHuJGd5nVRjad2QoBO&#10;SF4Y5JJJr6DV3ddpOQp5boDX6BlWSRopSnrL8j8Y4q42njH7DDe7TX3v1/r/AIGlDPFFGsMPPGAu&#10;emO30qUuYSGReT07iq1hbgymUqcZ/nx3rdUokgIXrXvKNj4P0MwzFVOC3POc/p7f0qoLlpQcrtwf&#10;vH6dq17qCCVtkHynvisWUSPiFuAvAx0PvVFpg9464GAT3yM1UkuGZWZDhh0Xtg011VWPVQo5+tNH&#10;lkHc6gAZ5qWTclt5dz7nO0Adh0NbEMm+McEg9GrAgkE5Jgzj1Irqorcx26p1PXjpSjG2g7dySNVP&#10;3ei85z61KYhlSrAAnIHrSQx4yHbaOT/+ul83aA/3vXtwKpPoKXkPKggsDj19aasbmPLnIpRLE7h4&#10;2+914/pQw3LnliD0+nrTWgrMUEeUqyEkY/h9adJEZlERO7uD0oBdUxDxxwf/AK1EszFdyLuHeq3K&#10;jIGQR7Vj+UAc470SMBkNwAB05pElaVdyf41DKpfkfKByee496pbCIQTCgcHg859KllkMWVb5twzx&#10;VRrhGG5W5zj2pUUSS7nJHbPWmTcsyQsMsn7vPHX+dTxtJEoXdn3rPhM2CztuPYVaRCyq+M/X0pxh&#10;clstZ4DEAe9Sxll5JznPH+NVikzAJ0X1PSpWZfMRFBLMcZAyOfU9BVMiUiYSFB6+gxUkkSHBkYgH&#10;rj/GpT5q24jGMZx0x1qPMasNwOzuefzqoO+4k+48GKXCW/3R36UAeW2C2ST1xUzxWyDCZznr7GkM&#10;YiIZm69Op/PFaNDbHQjzpN+cAc49aupGZOSDigOkm31/z0qWOYMm3b0J+91NbRj3MJ7jkDoilSfa&#10;o3d3c+WmT9acZSWyBx0OKlw0rAwDLg8+nrWsYAkLGhbmUEdsVfRE2ghQv+etVUnkY8qMd+xq5vSR&#10;MScEY79/rW8bEtLqW0tcfOSc8/lTpIYjHvU5OcnHpVSNJIlKpnafyrRjchh5ZAyMAjjFdkUjnk7D&#10;7RUjYTTL8w6Z5xW9bkHoQQe5rm1kUs0RJbjrVmPKKEJwO1dtE55N7nUR+TsbyzksQxA9aIjtO7jH&#10;bOOPxrNt90JLpwp4yfWrSSMyhjgn0/8ArV0bCnsi4SuRuHJPGeKsozxgiTDDpzk4/KqQxIn7wcDn&#10;vxUkW3yzHLkKOmK0voYs/9T+vER8b8gADpSY5OTxxmnmWPy1bB5xwff/AOtTQxJ3Zxn3r9/i0fzc&#10;CliSQevQdalC7VPcnv8A4UzAPKdj2qQlQ2AeaTtcaACQLk8Un3F3Hn2p/Q8nC8imHeTgHP1oQ0hy&#10;IW2sfxFMLRld/G49D3B9Kenygtn7vvzUZ4Uhfp+dNK5bsMwpxnknqabvEJyORySOvHpTkjO0sxzm&#10;mBYypGc471ezC7Q12J4jPGeKTzFDYJ5xzUUoK/MOQR+tNMasQxPzfpVqN0XLXcknZZmWViFx8mRx&#10;375pdz5+nrzmq4iBGZDkr/nmpt/AOeafIKw4Zzkt9eCKUNt4A/GmM+fmbp+VAOCSf8mhoB5ZQcjk&#10;nqP8KhPmP8wXAHY/1pJZZopEWJAS+Mk/dC9/x9M1JzvYkj6HrmjqFtQ4yF7ntj+tZt0WLHaQcHoa&#10;s3XKbc4HesxURWZVGSRx+FUo9QdrWIXeRRlhkngZpC0rALL9cDtUxmRQAPmYDr0AqvIjJIT3x0/+&#10;vXQloYJajUZVbjj+VTCO3ZJFbDL5b8EZ/hJx71TBZY/nGc9v/r1PZlVfavPDenHB5wf8morRvBo7&#10;MPO00z4YsM3EESPwqcfQAkY9/wCta6sDC7xKZCWzhOSMdSPaqdvDH9kZ9P4O6QAHByQ7DoMYHt2r&#10;tItDNoP7W+1RQGK1YDzXSP53HADMQBz0zyTX+fWaRtiJR7N/mf3PlNS9CMu9vyMPQXnnmaC3+QMA&#10;BuGVyT6VtXehXMOpXEIUO0BADAYD8Z79q5r4YhrvQILm7BW4CkFv7xUnDZ9/1r0m5NwtqxZyMAjA&#10;HJJ968xxutT0r3djzRNWsY9RiuNYRtrNjywByAfc4/x7V1bajormbXQIrfyonVWc8scZ2kL6sB2r&#10;nIvCcVwwuXkUyR8qrMcYz6CrFzouiJIlrq0Tm1lDiaUFhggZU5H61zXaVjZOyPLLrWFjt/8AhItX&#10;j2hnVpPK4GScY57Z4NZlx4ROlXV3YSTW979sKXjsg45ziMg55UHA/vduK9O1TwzpPiXwdd2elkpF&#10;Zf6SCRuDCL5thxg4YDtzVSH+x0utL1rTZJPJnSNbhB98KfvfKehxnFY8pvTk+h59qGh+LdSEWrQ7&#10;2FiigJcSqg2r8q7SxAIC8AZrsNUuNU1/T5pr6YtHp9u8hhOACsKZAGPp16CvS/EngzRdd+H+p+I9&#10;Hjlkto7cyx28rM7qysF3jb0yT3GBXlNuludOuZrKcRXUURgj3ZI3FMH6/Tmr9nY6Iu7PHtJ02fx3&#10;oC+I7mWGBxCZUIwq7TyFOeenGepIzXC3lpo1zdWNjqrmBWfMjHgLwcE54AzxnsK7HW9T0vS/Cn/C&#10;GI+Z5HiDIB8wZDgbyMAA9SO9VvGen3mu/wBkW9sSs1qsn2g4GNu0ElR0ycY5rjndI9nDyd7vY828&#10;aRyeDNQbQrtHmtdRG1ZCMKyggHHbKk847Vav9J0PQNAe91O5j0l3X7JLNcvtjcSEhUzgNk5+Xrzz&#10;XB/ErXbvxxqOnaavmxpp6vDDGzIMNLj5twHLMFCnJxgDAz18c1/xbr+iG707XYo0uNMYvcRkea22&#10;Ihizbj82Qcgrz/KvHr4vkqNteh7+GoOUV36nlvinw9qugeKYI9LlGo2syHyyGBZQD0lVcfez8jDI&#10;ODnGOYfBS61oN003krc3FxIYooU+YliSR6HCj17ZJ4re06VdbC+JbaeOWQysyptZTGu7cOvbPSus&#10;vdRv0vpfEWnp5ZjhMTKCCBv4LL/dOTyev615mEwkeb2sdD169ZtctjyfxZ8NvFHii9ura6mRJY2Y&#10;4JVEbcDuG/oASc5JwMc8V+T/AMcvDUnhnxCmhW4jgneNpUK4K3EcLhG2sCQWU9u/Y4wa/Sz4haj4&#10;pa4meacpFKjQoF525HX6/wCPoa/P79oC8m/siw8N/Z90tlN9p854guE2keXG4G0Fl5I6AAd69HLq&#10;0PrC5U0/M9XJVUdRJtWZ+aHxc0TXG07T/Gtnpd3Fo+oTf2ZFqDwSJY/aY0NwbRbnaYvtG35mhLeY&#10;qkEqCQK6v4e2v7M13+yN441Lxz4Zt7r4l6Tdvd6RPb31zbaglvcCNPtUsaBYJILSQcKSzy+bglSF&#10;avYPjf8AtAfEDWP2L9M/Zmk1KODwnpPiL/hIbHR/sy+dPezSuZTLdrhpE/eySJHsBBPLsAoH5/6v&#10;p4hu1vYlV5LlCWibbwBwN3UnIxheg471/UGRYyUcPF7nxvFOTzqzksQrWd1btfT5/wCflr9I/H/S&#10;4tP10fFzwfbT6r4N1TT9Hhn1m306W205tVaxD3EMTeUsazpgiVWO6RlZySTk+HmC9uL130ASTt1C&#10;KAQCFySQeMep/Kvtvwd+11f+JP2VZ/2LfF8IHhh9FhsIJod8d5HcR3f20yPvd45UZ18sAKuwNu3H&#10;AFfLHhazs9BJmXbdNkO4lw6yCMglGxwFxwVxlh0rsrVFzcyPMwVOu48tVWV9NTlYbO98XoEQtaeR&#10;tMiqWyxfoq+qccjrjBrUX4ezeIdNvtc8Evvi0OJ21R9Rukto84Gx4QFJcA5GwZZsdOa6qO0VfFN5&#10;r1rbW+nwXU5kWzs9yW8WRu2xh2ZgpPTnHXHHFelfArxBf/Cj4sWfjaEWupWUl1BFcWV2D5fkyzL5&#10;siMPuSRIC8MnLRyAOoJAFEakeZJ7GtfD1VSlNK8l+mx+p/7MP7F37aXgL9l/SLX4I+NYI9Z17Trn&#10;Ur7wo8Tpe2trqEab4og5eMt5QSSeNPKBDbmy5YL8/eOf+CWH7RGpatJ8Xvj1q1p4gur62+0am9hf&#10;xWl1azLCRbpueGO0W1tdiiR4tgC8RgBdzftV8RPin8PPA+u3AN3BFc6hZtexyPdxJL/Zjssf2hnZ&#10;kfyiSoZv4zwBndipc+IfEsCi21wxXunzIY5bCVA3mwyDBDbtxZWUkbWGCDg8HFfbx9lTskrn4RWz&#10;bF1PedkvT+v8z5i/ZR/Yt/Zk/Zt0Oy+KnwgtpPFPiC1tzZPq19fQ38EFwz77uezitR5VrOcrbsys&#10;7iNABtZ5Gb0PX/2mPGHhb9syy8HfHbWdO8O+FH0NdQhup7gxxm4nWSKJPOm4LO53PGvKbQSM5J+g&#10;Phf4C+CngWF/DXwZs38M2ss8t02nxvlGkmO53GFwAucIqYESAIvyqMfMPwE+CnjP4gfs/wDij4d/&#10;tPaDLrunz+LbuTSTqTKZ2HnYR45kYSoJPuqxdC0bvGR5Q56KUnJ6bHjSnGN5SX9M9S8S+P8AxP4s&#10;+GHibStOimttTurqXQbG/wDKeK4hhumFq155YG4yRq7sPIba4xyuSB/Pr+1T4M8O+ENO8DfAT4f+&#10;JdP8X6P8PbW8t7fxNasm6T+1bl5106QQl4vLtWiaV33uRJKQSBgUftyfGDxx4k/aQ8e+B/CviS8t&#10;/CGnTwaVaaZZ3Uq2Oywto7dljjUhdqSCYkoNkhzgsoU14pY/EHxDrHwTX4M317fz+HPCVzLq+n6f&#10;GtutnBNfN5b3Uu2Pz22uxAiLlQWJQKCa8vO81hKMqFtT9P8AD/heoq9PHbLe39f8A8Zlt5bkCGZh&#10;9qhy+09TjqPaq0ySM2HXOwFVXOMcc/X61uarNA0fmxrmWMoGfP3lIweAOq8ck/QVRdLaeNDOxMv3&#10;VdcAMBx8yjODXwaTWjP6HrcsruJnwtIYU8lmjZQBlTgkDsT3GabHO+5XiEQLAjI3Bie4wOCB3z07&#10;VYa0liRUg3YhPzYxwq9OvdqrqyyzCN2AIBTHGVXqd34/nRrcwb6MryPKkStAocq3yK43KTnksncY&#10;yMd/xr7E8K+Lv2pP2uPhL4K/ZB+GOnSa3q/wot7rxBBdw3ywX0METiGBYHmmiA+yNNGYYy3ms+yO&#10;IhECj5EaOTyBPFlgRj5QN/BxnntnuK/Uz/gkFofiXVfiz8WrJr+CJpfBkqxwzSY3tcXMXkSJGg3O&#10;Ip+JWXJBcAckV9Bw1D2mKVG9uY/O/EeUaeAeIcLuG11ex6T8S/ir8Yvjnpxg+LHgB/D2pWNtDp/i&#10;iALcEajc267TeSb4I47W6SUGSJopGbexBLAjP5u+MfCvi3Qrm7ub7QtatLGzO1ZtQsJLfcsmXQMu&#10;0bXcfcwMMORxX9BGmfAr4o6x8OdLtvi5Fd317bXSSXdvPcfaI7sQuGEbOWDxq6Bo2/hHEgwTtHfe&#10;OrC38ffEHwj4J8M6JLaaNqGnyWstxOGWfTprVyYwJZNxuCEL4DklQvBAPP0+d8JV+V1G22j84yHx&#10;CwsOXD0krdWvLX/PT/hj+XnRPHmv6Tpdz4K1me6h8J6/cW0ms2Y3xtdQwSBohhxtkMJ+aInlGJPQ&#10;4rWvdf0m88Qa4NH0mP8AsXUDc/2fDdD7VdW0B4hUyrt3SgnczHhia/R//gofqV38OPFMP7MVzpdm&#10;NPk0+11CLXLi2f7VcRs53QW0snBEci+XPJHyP9WeQS35rDSNZtZDJYTRx8b1I3eYcHoeig++T9K+&#10;GxkZUZuhUVmj9S4eccXTWLou8X1X6/5HOaE6SxPHI5a4hBj3Y2524A3KBwfbtWurWpbM9wsQU4O5&#10;SVZh6le3P1PQVoC11JoXRpVlILHI4Pzdd3uP1o1Kw3zIlooeMqmMkRocdz6EH8K8irbofpeBpSjB&#10;JmADIjbYxjfnayKMsF74PT0Gegp8bfKI5txPOCeMjIwf8Kuy+fCwhkUxHBJQjBAHcd8Z/wAalWMx&#10;xuCSyFjn346Z/wAmuPyPejBKN0VEK7TG5IPUHPKljgcHqM9MVIiXBYMgDEYBJPOcdeKreXAjeXbK&#10;zHPzbsZPvn096S1nFpeRorfMWL7Sp5B6cj+IHvmolE2pSSSub73VtZQeVOdsd6sbGbGFAIwUOPmV&#10;v0P1qpLiD/iXQsrJEmIiy4BXPUH046Vesrq3Q7NR+WKYCNkPzKVPQEDnGfQZFJMIrZjJMFMKcIhX&#10;jk5AzknilZo9CnG6ILK3ntbz9zGduBtDY5yc7gSTyPQ1oS3dq+yGKExMGd2kztLBwBtI64BGQT1J&#10;rpNtho1pPqk0EU23kh1/vdB1z16/nXDwagt3BsSLzGyzrIrjG0n5gw+vSsmz0KUVH3TYvJdJ0TRm&#10;+3k3LE5SFRudiORzztPoTx+dVRZ6X4dkltYmWb7uWVw5If5uT1742joaz3spba2OqMkrNkBkIJzu&#10;BIDdcZHt+VZvmWSltgEaO4IBwCeORwAB/hWMqnRo6YU1e5atrqbznmdWErgclgSOcYIPXHGO1Xp5&#10;IYrt/M3q7HYylThcDk47A9OMiqpe1EIhf5pFUHarDAz0Prz+VXbe6Mgj0++kwyLxMzDgHgAE9f51&#10;jOxtSTTSQxJAwLEjZ1ByV/nzj0z1q9pj20OrWtxcqZoxKrsqnaSvsegIq5qD6TF4eV9PRZZ0kVZJ&#10;VGCBxyQeGHX05PHTFZtzb34JEUe3ywXDK24ke64AyOo56ZrCWiudFrHsVsBiS6umaIOwKxqiY2Hq&#10;XbG4sD6dqoXMkcd7cTapEskaQlI8ymPZLj5JVOGBP+yRzntVS12W1irzEI3l7mbIYbmHRTn7v6jJ&#10;rzBHmmV5LiR/OY/x5PQ449Qo5Bx0qKsrHYtVY1NVmn1OVVXhQoWUOQzMe5Jz6dB0HamQPYXD/ZtS&#10;kSCFwVeZ+NuBxnrz6d802aRPIkhjK5CtiQjkn1B9R2HSokil1JDDaR+bd4DqvyjcRg8FjgEDnmuV&#10;O7KkrI9StRpEUMUen3Mdx5WAMPhiFHJ2n5h/hVuPZZWEf9r+TaiRiZQHCo2RxxnsOvbPSub0PwhJ&#10;Or3WsTNZzNh45oishJGcps759c4Aq1F4N0+e9hvddT7XAud0bsVJGDtBbBOM9VxVPuKcl03MjxPq&#10;XgddKTTVSM3z3Uawb1Ct5YyWaJn7A4yE5Oc9M1Y0jTvBt7bLd6ikq6tBKohhEJw8YPz5mVsAlT8p&#10;x7V6Pp9zPYQa1Da2NtNa6/DHa3SXNnDciMRnev2eaRC1tIvXMbKWGM5wBXlmrWF1pWX0+d5EWQhS&#10;DhvoCpxj3zVRnFW0OGTbbTPs79jzwVqPiMfEn41zOtmvwV8OXkmlXagLJLrfi7OnaYs5IO+K2Ikk&#10;RcghyrYZdwP9MfwnYR+C7fTvD+lS6Xo+iafZxQWNzmK4toggiWN42LdCrYIJByD3zX4ef8E5vA2l&#10;eG/2dtFv/Ehe3uPjv8Skh04M4ZG0jwLayvJchsgRlr+6eM7zvIC7V2/NX9BegWsdtoH9mQTpavPM&#10;DK0ucFI2+VXb+7j3wc+te1xNJU8JRodWuZ/ofyfxBmkcTmFapF3XM0u1lp/nqbeo+HLzw14bvPEW&#10;uC3uZTNC9s0bYCwvhcXCuOWbO4Bc7SDuOKy7nwx4f0Ccax4zu7W503SYmhudGtpz50l1IVYJHIhC&#10;rGSc8H5Sc5wCD13juOXxzpVpbeBtO/ti+j1FbdrW3Vnl8gQM26IMQGAcAZDf7Jry3w1p91Lquj6U&#10;t0Gm11dkiXUO1NMmidkEUsTYcOoUyNuC/LjjIyfynMmoysldf19/Q6ssjeLk3r/X/BPm67tPG+ie&#10;MoWzKLWZ5ZBLLmZHt3Yt5ZckFhGCEOcPlQ+Oa7vXttz4l0/WPDOuvY7Uks1BVPNReG3ZkBUq6/Lt&#10;xkEZUjJrX8QfEfxJd+ELf4cW9lDKum38961xEXZpVJkVkZFBJ+8dpUjGRxXO2mn+ILK2t9K1GAWZ&#10;1aOFgrncIkiYsqODyhx1B5I4Jr4iNNRk4Ru03frp5dOp9pGcmlKdl9xXgh0Zp719UmuLRRbRw2Xl&#10;q28So7GTcmD8q5ywwBz9azJ7S+0zWH0TXXkEkkPnjYu5SGBIYYxhCO/Wunh1ZdPW51+7mlvdR+0R&#10;InlsoLIp2sNzg4LZHsQAGyea4rxVrXiPSviXYanfQyPHue2ld4+bcKxVA23HLN6jpkcYrmxbio3f&#10;dfc31/rQqF5S07f1/XU9cvJrLwtpNtoitHdagbBLy4RCVKptAcgjptBGemT0HXHm2iHw7cysNJt5&#10;186234f/AFj78bSrnLEN1Ge31rrdO0/xx4s8RNq2h3dpaX1u+6SOVxGskSEEbkKncuT06cc1g2Nh&#10;HJLNrkebq+jMwVbedWRwrEu5AypTPK5xx0revKUrO2i206f5nPTioxd3qcjYeE/EmlTyQ2tpeaoz&#10;273U1rZRtO7QI/LhFBfMeQx2g8djXV+GIb65tHsLiFo7TfneQQ2CcsoPPJH5/Sse81y01bUbbUIr&#10;+eD7M3lzXFnJtuI4GyJERUZST2K9G6EHvBJrWsw2NtBo13PfadFNLBa7xseSLjYWGATg8fN06dK8&#10;ZUoQneN7f187HS+eXxbnf2/hyy1uW60+2mfTLzy/3GA20LjdmUxncI8YVsd8DBqay1SxbTtVjclG&#10;t2ghsZVOPtBzmaZV6iPZx83II7k0QeMvEC2ksWlX1lbMzb3undSFVUIeJnHKjj6g15rpXj2yt18/&#10;WLQfOQwePBjVTjA2N83HX3/SscXUpU7a2vf+vx/Iw9nOV09T1rwc8GoWclnfzM7Jv8hgcqQVB4PQ&#10;MTwT6fq7VL3TrGKbw/bsr3UJDSsAcxM5yEz03YwTjoMVU8SaTZ3V45gZEt7vlkgG1BkDBAHT1wOK&#10;5y7k0jRkk064uR5VrHmQnmQkYIJ9a8nEKVP3JW9f6/MyhTU5XX3HWabay30FqY5lld8xshP3T6Mf&#10;1Jr13w2stzFJ+88uSGSORy/zfc6YH8815tpN1HBpkE6Ax+Qd26TgE5+8Tjv+NenaD4i0/VdK+1+S&#10;UlMjQr5XO5Vwdzg/j+FenldCMJJ31Pmc7lKzSWhrazqul2GlXmoi1T7XdZ+zvOc7JXICHA4x1+UH&#10;k9Kzpr250V7LVtVUCdyJHiU5YMvQc9u+D2roY1NyywLnLZaOVBzjryO3Ncbr0N3qusra6nbszxoS&#10;7KcMw+8cY6AivoqndM+fpy01PAT4Ov7+wnR/tF2omllBkJbaryM+1SxOAuQAOg9PSn4Tg1ewle1a&#10;Py1LbcswBAwRknnj29K9vfSrzV9PubnwwVsNNtgFWObczTOctKA+c9uc5PpgdfItRubSfSIk0qFh&#10;JMhdyxOc9RgHk/h6V87XwcaclUWlvxPXpYhyXKxNZ1Bbh3sbIjUba2ws89urbUcHodwGB9f8QON1&#10;HSIDbvPJHhcFgGxzt5BzXTeFyw0y4jhG8ShvMwTnjjOPUdSPyrjDq97YO9rpV75BfcswZAxeNk+R&#10;kZgSjg88djzziuCslOKlU1v+BtB2ukYgLTwtJeMrEjDJ/Fx0pqapZT6XDYzXH2ON5Nu5FJIBIGH4&#10;OM+tWLyKKHR7vVLlvLMaBUZEdsFhgE7AdoHvgetedW8+tW16+rabKZbV2VXi27iSvylskjuf6dK5&#10;MPBpqNr3/q+5lVq3R2uua3qdtqUGlRX0kenRMdwDBC+QQN7Dk89Oe9eX6z4gT+0JY9TmMQthh3kb&#10;KKg+bO8ccdff8a1Nb1vQPEGmy6jptwHZDsYxq6sCvDLyByp+v5Vw2paX/ZWjz+JNWXNvFE0jsB5h&#10;RQp3MYx95iDwO/avTlgKk58sdV95jTqxitT5A/aH/aZ8JeFNP8nwtHcayLd1aSdQEiWPbuBVmDF5&#10;QcfIVG3OTyMVV+C/7SV1r+oz6d4wZtGuZXgT7JcSeYrW4+YvFIgC+ZyS5P3QB1zmvyp+JXizUdc8&#10;WXvjLVbKSe/vxmS1w8OHV/LSVlfhVliUMVAwHziofCHxTvbJDFdCe5kiLTRQFv3KInIdDw6sgycM&#10;cH6cV+pYXgKEsMpcvvd0eh/a+Fg1Skf0eXPibw74h0pbTRL63vopHRVaFlkjl3ZKhG5DHjJH4Vva&#10;IsVtptpaCLHkAxupOeVPCn0xnpXwF+yBq8CeIfEXw/1C/luJ0itdR0+MglBEV3yMrYAyJHA57dM1&#10;+immwDTLG6uIk3SZ3ybjznHOc+/418/iMFOlVd0RiJRg+Ra/8E5vX9P/ALSs45kZjMjvG+OMcZBw&#10;e/v9K6+PxsPD194f8SafILYfbFiuGI3CNih2FuR8jPgHtg+1Wtas7M6ddvpQAkSFZTknBbHcf4V5&#10;UjR6loT2d0g8qV2Eiden8XzDPJrmq1pUKiae/wCjM4041adpbf5n68QXlwLKK61RVDyxo5IBA3Ec&#10;j046ZHB61pNKCuTna3TH+Pavz8/Zu8V3/hnxPB4U1UyS6RqkTR5mlkItZogzoYxyBvGIyvAb5SSC&#10;OfvCSa5AMZYFR+YPpX6dleYxxFPnij8dzjKZ4Ws6b1XRnR2c4hDLj5PrWis5hIcgshxnnnH+NcWm&#10;okvtm5xj7uQPrXQwyJMQdwYL3HPFfR4Wuz5+rSTNUaxZAuWVsLxnHrVyK9tWbEZxuGdrcfn9Kx2i&#10;jdsQcAnnjqapszJJ82AV619RgK7e541elZnQySI7mIOGxyD/AIVQub2GBVSNhnOPqazfOjlm8yIE&#10;N3B9Kt3Udq2136joa+go1mcU4IrXl/I6MzDaMdvWsuS4nLLJMCV96dJd26SLCrgmQ8c9/wAazn1M&#10;KxecZ9AO47c17WHk2jgr07apG/FfW8Xy7NrnqV6Y+tSyuJ1zHna2M544rA07UUuJtyKQGB6jGK2B&#10;fpOPKiyAODxj8vevYhU0OFq25ctwrZIyM5/P6VYIItz5oyv+z6VWt7pIbsow3Bh6dKvfaAWPkEH1&#10;GP513YaZx4iHUpt5ZjDR5BqKbcqsU4J6Ypkz+U2+Q8DjH1qVDHIohRt3GcnsK9KnLocco6FBX8vB&#10;uFBIByCOtdDpF4l0jJEAvle/6VhXjSkiNiCQePf25rRsmgKAxnksS2P72OlddPeyOOUe51HmylCP&#10;lIPHvisRrf8Ae5X5jj8qupb3LgmI85wQ3Hbg1mahfiwGGHJIziurmVjnlCw2N7RGYMP3jfj+XpUt&#10;oEmR3cEhOmTWMJlmkJTJDcjuRz2qWPzY2dGbC7jtOeo45/8ArU41STWmvYI7WVN+3cjIRj+8pB/D&#10;mvhXxCJNOvJ9GdzIlpcoELDB2Njbx75xnp+tfa7x27sITJvDg8ngjNfOXxp0GHTNd0/Vgr5u42ik&#10;YfdYwsGiDdMYGcetfn/idlH1jL/ax+KGvy6/5/I/QvDfMnRx3sXtPT5rY8G8Yo1vCJbPcCzgPg8K&#10;MY9eCTxVe01G+tJodQt8xyFREwzknedpJ9fWugmMF3ZTCZVJkBXJHfdwR9D3rip5dRaH7NkLMFPz&#10;jls9snp9MV/I2ZQcKvMf1FgZXhY7gWlkLqbT9acIiRyBnIyuQMjjvnqKx7N7mCwEabRDDJkhQB97&#10;HQDtxV5ZpktleRt7Jb/P35wM/wCetW0tJLT/AECZf3UyFj6jcoxyPSsJRW9j0IabHT2erLDfyw6W&#10;3+jyoVUAYO737mu28P2F94n1CHR9PUtcFJHaRiSoCrkbj15OFHua8l0FrF9TjtUbPmOIV9mPGTXq&#10;ljqV/FfSojNDLdr9ln28OQhyOnIwQOledUocyT6HbSlyqwlnHqesacGsI5ZY4HZ2RW+4TjecD6dv&#10;wrqpbhZ3S7VW+YEFQfvH3PXiqD3mrWOiz2VmpjgjYuqqAjE45BbGcH05rg9I8balPepba7dC05AW&#10;SJAquAuDvY5GQcYIwOtcE3GLUZbs7oQck2esaN4tg0PWls181btyGhePhYsfeLN2+X1+le2Q601j&#10;MbzVbx5ftKxSiNTukmWLJX5eAdoJ2k8DNflzd/GLxFoPxETTbGzg1O0ubt/tFxBKG2WvTem47TJk&#10;5CHG7nivtmwsNKuy91Hqdw0vlr5XnY52rnAH3lHPGO1cOExjk3ydGVj8ttyyn1Pfdcu9K1W2murB&#10;ke6t4GcMsZiEsXVdw+6HGcHnr+FclBrkLRwJGEkd/upynQf3vWuP12K2TSLCO1u2jujMBJEsu4SR&#10;uMAlFPBQjJPQg4IPGLNrGr38Onxjzp3R3jyOSdpyc9iAK7ZV+Z6nGsJFRRPaarfyL9vuITJe7iQU&#10;bgdR/LtXReHrpru/zMojnZcKWGQMDnIrhNFuIo7xr2AfaGtlLMrMduehPXBOaIdZgcyaaYnLY3mV&#10;epbso9qKTaVzWdNdEerSR/2Zrgs47hZrl13BQMor9ccHqR2rlL3XLjwzfPqMk5RnlH7tX2q5blvl&#10;ORkfnWSs7Mwv922RMMH6Ywcgk+x9a4LxtqSXrlbhPNlJDhh0I6EL6H611yn7jMadK8rM6zStKsfF&#10;GsHxS0UjpPeJIzRy7CVSQBlcDggY6+mRUyaVpo1HUbcxr5skkyCVwSy7gdm0/wB0ZDADg1i+F/te&#10;haNKr4hh8zzZeu5Fxnah6DK8mvQpfA13Bsl1yO8R52aUJMrRN5XRBt6jHHOc/hWuEh7t2teoqk+W&#10;Vr6Hifw6+G9tomgahFqmuprWvQ3Lym8FskLRwCNY44wgJAbapZ3XALHhQoGe9jsvD2lWz2WgzSSv&#10;Io80sS0RYjHBHAJ7qAcd6u6pb2NhJb6GtsttHFmNkCYYk8/PjJJ54z29qrRyaXZ7LvVo5EjDhCY8&#10;fJuyAX/zxVqKSsuhpOpKb5pdTN8Pav8A8Ijfiy16J4LYYjaSEFgIXYZKjksR1IA9gK5G+lsvCl3d&#10;R6KTJZ7pPKmmURvJBvO2R4wSI2I5C5JA4POcdXJYRXcL6rqOpMq2iPP5mwMH2HCoi8Y45LcnjAHN&#10;R+M/D95pNs9v4ktGguJ7eOVVc4LQyY2yKCclWH3SO4NcuIXuNo6KEoqSv1PDfE/iiVphBfOs7xPg&#10;CLLBY8cZZQRnNc3qup6jBas4Z3cgbFcA7E9M9eOo5q7Y6TdiG7a7PkmBiCIyWDZGQcnA54HtzWlp&#10;9ofKguLqDzD5TcSDJwf0BHpXxs41Kr7X/wCGPp48kUkjitT1VdSvAqqIxGgfIHMhPy9jlmyM9Kuy&#10;6dqVtbQCe5aGW6yIY4wASpU79zD5sjt7Uni3RbLR9IjnCeVIXVkAI3yNkdWzwAP4a1tG0vxxrPhO&#10;51qyCxPJFKbNRE8ruoxuxjPLYIAAYn2wRU4eDVZwmru19P6XyLlUSimth3hp9P8ADcgurMCR7KFg&#10;od+hdSMkDli2e/eqfh7xA/h63k0rUopZftNw1xlWUqcqqhMHsMHH1qvqN7cap4Y/4Ru1giS1iumk&#10;a5XAmfIH7o4HADZOcnIPTgGqV+88UlhbvCrkIIjJkjDDoX6jAB5Nei3K6cNl+un9MykuZPm6liPS&#10;tWstQfXNILMgmeRYHYMU3kEIoJGQvPPesXUte1PWbhreNHla5PlxrBC7sz/880jjDMWYjgLkk9q9&#10;PsdFm0SNHml86HzGkaU4AXnoMnp/XpxWXa6pZeG5dL1zRZk0++tL3dpo80qHn3go0Qzgygscnnk9&#10;DwK6KuX6JX5V1MVXjvv2Oy8Vfsv+OPht8K/D+t+JraXT7fX7dJLiWNN8thcTKrSWV2pKnzgThMjB&#10;wd3K8+fWmt+CbL4f6ho9xrps9O0Mm5a6vInE0kW7ceAGIO7iPbnPC4zXo3xF+Kvxj8dLIt5cHU9R&#10;09ZFt7LhFAGWf92fleYkbQ74LYVDwBj4TudE8Z6x4c+0+KbKfSLfUjJYgXD7FkbYJWRolO77uCVf&#10;HIIIHGe7NsXSoTisJTbVra/8Dz1f9W48rwtarB/Wpq976f8AB8j6+v5NO8IafpV3Y+I49b82Zp5X&#10;hYP5UMbhgCWHJbdsAPIwSRgivlLxfr6ade3zWCswvp7idSY8ITLKzkuAOOWzjjPOK+hfCFn4T8ea&#10;rY6Vqs8lrexo0s1uiDzJ3jQKojbG3EmMjdkgg8V5bcpYf8IvcW+rRrcRzOYY5ZV+dJElJJJHQgDa&#10;c8fSubMHKrS00WtuvY6MJFU52lv/AMOcjock2vWzX2oeXazrEgKqGMbAnG4ZPy4wOOo+ld2buBND&#10;jhsnH7tdpmwCWwegGPlrqh8Nns/CeieOIpbaax1C4kguhE+HgKSeWBs7hsgGUcBmAx3O/wDELTtF&#10;uJbq1srcWstnH9nUkj54YQP3gA64zjnqfyrlw+XVVFyb1t999Qq4uLmor/hj5/8AE2m32rtHqVzv&#10;ksn2qFH/AD1GQOAe47n0qpr+h+I4zpyreWywNGZZUjwZkjXhQewycAH8a6C5nuZfNttHk+0yuVxb&#10;ggGWRRwQOOo9OOK5TSNG1FNa1bU9WtfJvxL5arx5ixlQQrgcEgY2+grn9mnLbf8Ar+kd0ZNK5l3D&#10;WV5KbSNZFltvkMuQI1ZgCVO7jJA5rlItavNRvpL1kjtrSFgW8s4bBOM4yQfX8q9a8N2rHVL5IoI5&#10;TbO91AjKAkhEWNrdfmZvl57H2r5t0DSNRvPFF34eMZgnZTcTRuNqIcFmjHXO3O4EZGMD3rKrhpq0&#10;o9W/wPTwCjLmT6K/+Z9e+G9HW8t30O0Z5I2XzIyPvk43EjsFA681i6Br97bXVtBJbkSKyuVlYhHW&#10;Ngc5UE/QVH4H1SG2WKfLJK0P2YzoQ7bG4kDZOApAwcdq073UIfCcmo6fPAk9pfpA1nKg4VRJsKqx&#10;Hykn73PpXfUop01OLtb+l/kckdJSi9TrrTxDdf2hNNcSJG8shYKgyqqTnAPbrjmrN0pOjvcEssSE&#10;5YgYyTnH0qtpmiQ6tC8GxY3ZxLA8bhHm7lQW4J4xTry7lvC2h6VHtW5OQsjKSAFyVyfT9e1c2Iw8&#10;1HXW+xkopu0TqnivLWxVL+RWtgqtGwJGWIz+WPXrU0umadrFlDp906NHchH3hiD8w3J06nvj9KW9&#10;GnajZR/bmzMjK4CqQoAAGBjj9KzNXW40/SY9as5Ak32lH81ACq7QRgg9AB6Dr9awcLNq2hmrrfc5&#10;6/S30fU/7J1J3W3spNvlhgVQkZyCeuc5z0z+tux8RraW8jQDIh3EFjkKMYGDnAJ/Kobu7tby/F5J&#10;B50ZLfaLmQZVmxlQB0wKwPFuqaDC9gdEVXE6u0023ZFtOBECg6MGznPavOeGcLzg/wCv+AdyjztR&#10;khLnX7yGzgv7ENHHFuDbFLEZHXaOvH5e1S6ZpXiubw4byNjauH+0CO5H7ySPG0EE9GB+baR8w44x&#10;za0aSSx1KG4u4EQMdvyDEZUjkqegrM1Tx9c2mn6hqH2RLoxtEkCbmUztI+zy2ODjbndkdga66GEg&#10;rSrSfXT5Dm23y0kYLah4kNkbSVXjaZwqy8ox2ckKR39dtMt7q+lnjSRiyKSWRcKAo4IA4AGeeOpp&#10;PF+pQXWj299BcN5en7kiQ7vkLn94uOhIIHzd8CtnTfD5a0tb2+LLL5XmFxyuCOM+prlnhW58sXex&#10;SfLHna3NuCTwbdfarhYniS0USIGclnycHPP3u47Yqnb21mj3N1ATmaBYkKjEpVm3bV9eOce1ct4g&#10;0dbyf+1NKYI1mpd5CSCUx0x0688iuW1bxZd3mk2Ov+HmaO7025DjZgjOwoDjuOenSspP3/fS07df&#10;+GCEHJaM911Kxv8ATo457GfyreMRxhi3z5AOcD+I+9aGjR6ZbaNBaW19cPcGeV4bdwDGglILtvA5&#10;ZiMnPOeBxXB+EdcTURbWWtTRO0duTI5UqDNySwHTLdABXLWPj3RNb1QaLZyRWlw0u3yhMDyh+cjO&#10;CeMZxnrXq05QTUo9en3HDOjKV49j2u8tNdSG51BHe6jbmY4BJAGMkAYIUcHA4rz7xHY3WnosllEZ&#10;IGULIwGXR+vGOdvTkV6hrF5dH/iXgGyEagYAwAB2btk9getefazqklnFss1862LAGXPAyfX/AOtW&#10;WcYeFNO9yMJVleyORjkt9S0WdbschSEA5565JrnLbSktZmmjZmbblc5PJ9T/AC9q07jVEXU/sMKM&#10;VdAykY2/NnB4545zWjC8F4PJt8PJEMMB156/h714NOzSOxpoyJdKWaVbu7Y+aihFC9Dg557fjVsO&#10;bm0kEhyysdwzwx7H2J/WtOQSbDuU5HXkA49KRrXybG5uYY1RjksxBxwP4sdDgcV6+XJxqKR4eZQT&#10;pyueU6hcQNc+TIFLA89ifwFQXJjkVY1bbnqAe5/x9aw7Sa0kke9X52lPHXHXJwD0qjPFJPKy5LSM&#10;cHnB/HH8q/T5Yh2Vz8pjTUpNMz/Et1rqaaU8MRK17n5A52qM+uePc8cjiuR+Ffwyv/B+lXmpa9qE&#10;txquqyCSVWfftABBUtnbuY45XAAGAK6l5NTCkKqqV7nkjHRhng0lv4g2KYLra7nj5ScY9enp1rz5&#10;VFz3kfQUJSVP2cNnubCAWwDyqeDg89v51bmgU2glnOGDHKr0xn17/pmuas7q5k3PIf3RPAGCPqCP&#10;6/kKWXV5/MVZW4GASOeQPSslU0s0dlKjJvQ172+aFCWznp06cd/rj8K4zX/FL2loPKhO0kDe2Tg+&#10;rY7f5zTdR1K/mD+WpaLqP4Wz2/LBHX9axZGlFtnY0YOPu9evAx69BXHWbZ6lGilbmOQtdQ8aajqE&#10;1jChMEiCRGRgpVT6Bh17AZrvI9J+z2VuFaN42UHhjuX/AH+nP610ulaeltpqSKGeWY7nzz82Mnb6&#10;KOg7VOul6pJAZ/LK7RkocHGT1yPbtUU6S2N54pXstDMtrOe1hLSfLAS2Bn5snt+PXipZrJLnEjmR&#10;ApACbyEc+4Awx9M1an03VrW6AiXzo5MHLHbjPXdnjB7GmtoXiXU75bexlaNCNuYyBgEc4LZHPrUT&#10;i72SBzW/NYy5CsbBYpSGJ2BQfl4P5cVNZabLf3DTtIfJQmPOSw346enT09a6m38BabokST67fm4n&#10;yS2wlV9lAPGD3rA1fxZ4f0xE063mCzJ8qxxoSq4OcE4wD6d+9V7Ll1kxQlz6UtfMtPBHpMZWQjyU&#10;ctkqOWByOMHp/CawW1BpWU7A237u7pn69QMVFqOvXGqoDKreScqSSASR1DDj5cdPWuVu/EGlwTxW&#10;mREzsqKHcjdk4xsweegGPXmpjLmehtRpNL3kdY17b58maYDcrNGB8+RnGR3Iyen61Hp/la3qB0a4&#10;laOVgGDspjSRRxlVzyD0yDgHrXrPg74IeKvG+qWlxqmnx2dtGd6y3QjuFABA3KqEYYg/KGIHGSD0&#10;P6G/C79m34TeEdOaGPTItVkmkErzTRKqB1UqCiKQq8dQOC3J619DgsgxFXWSsvM+MzXjXB4W6j70&#10;vK35nz38Dv2WdL8Z3g8TeNbi6j0QJiOG3UQS3BYjmOX5tqqAc5G4nGCFJNfqDoWlaDpUQg0G2jtY&#10;AAFiQYVdoAXA6LwOg4HOOtc9pmmW2nRQ2NlGlvDAgjRU4VVHQBfQdq7XTo0Aztzgn3Jr7bAYCnh4&#10;8sEfj2c57XxtTmqvTojotoa3VG4BGCatQ4ji2E8L6frVEbnwW4AHT3rQhRAMMMCvQUjxG0allcSi&#10;Tyx9xu+MYx7VprOY23hsnoeO2azYGVCIoj83Yj3qZj83LbgOKbbWpfSxIbiCJ3MZ5brn17cVUeQK&#10;m0cDHHqKmlSBiCAG9MDGRVefCISBn2pboDJuVkKk53HPOR27/SsG5tjPcpJESABzz6VuTTo4wOM8&#10;HPf8azJXIUEHAz+dSk7WYn2NaGZlCxRr8p4OPX1FdhDGfs6qTtYjJzziuUsbm1h2lwWPB47n6dK6&#10;h/lcE4ZfQ+lajsWBCu3OeSefWn7SfkC9Dn61GG2kSKCQxzjv9KdGybiF4wenbJosJ+Y+KNVUgJtY&#10;+9QNEwyjMTnrU+GA5YseP8mnlI2+Zhz7dKGUpXQqpldqHBXGB1oCNkEnAHYVBFBG0hdcbiMZ9f6Y&#10;qba+4fMOO1Utg2HDAjKr8oB7d/rUZEch+XB9TUjPDJhGBHHJ6H61WaRVHyjvjg+9BMvIz7uJFyAN&#10;oP8Anp6VHvjMQDfdH51auGZiMAAE/wD6qqvbeY2yP7x6+9Urbsi/Ukh2btqHcD/nFXbeIEjbgM3U&#10;D2+lVBpzMFZsjB61eiRywABJ7HpVS8iObuWVVicAcemacflAUZ+QnB9P6VNsBO1vlPHvTljEkitz&#10;tHUVpTXcQ1PPmRZGUlc9e1XCPLzuHHOD/Wnp+7jbe37sHpmpmaHb5g+VM4AxW0UiZFeONWw4b6VL&#10;tBlVGyMH8PxqXy9mCF3KamjliR8wHKg5J61aQ+buAj85SdpBHORWnbQK0W489SMj9ajtzHKu+LJB&#10;45q0W8tgS3P6CtowT1MJPUrC1jdsx9ev1qCSOYH9xzuPpWkWZTgcE8//AKqr3EwRcbsdjjqM1tFa&#10;CTuRqpjjCkZI6/0pQJAvI+XtVAXE6y7CADnBz3HrVkiVnBgl/Ang0RCbV7I0ISysIEGP89KuJKIy&#10;D0z0HQVmwxzqN7/OwPQDnj0q8JSVLOPmJwc+nrW8ZW0MpwJDmMM0Q4bp64qRFSaJWjk+Ydcdagae&#10;NSWPJ9KrCRWl3A4Vh24/OuiMzJROjjuWKAjOV9sVbF5kquATnnHGfasK1GDvzkYwT9OlX4QBOrOc&#10;Y5GB3rsjO5MovoasbBnKZzntmriOQ7HG446D3rNugUkLpjHUt71WW4EZIX5u2ad+4nFJWP/V/rze&#10;MDp2/lSrFGeW5YdPb8KkVg3yE5zWLqPijQdMkFvNIrSbtpwSSOM5xgHBHIxmv3mrXhCPNN2R/OVK&#10;lKcuWCuzZKsANgxkH86QKscYA/D/ABp1vdW9/bmW1OdwyOQeM449s1Gw8vAOMj8vrmrhNSV0wcbO&#10;0tGSnG0+tMdgBgdRxTfmHEZ4PWh0KpgjJYA4FNbalyS0G4ClW6Z7/wCFI3Bz1H/16XJVwSpPtjpV&#10;dpCEJU9enFXEWwhA8wt1zxz2FOYxxlgvOOn4UmPMbaOo60zBds+v48Vr1GxBMCwBGRSMyF90fI6C&#10;m3AOeuB3poCBQE4x68VVhIduCgGTqTxUhZpEA9PzyKrPHCAHLd+verESoFVVJC+/86LBbW41lfbg&#10;ZYnrzg/n7Uoxny+hAyfelGMkdux+tAMg4c8DoM8UwGs6d+R1qMpJJ9zp6VN8o+WkGYxuA+uaZSiQ&#10;rC4ysuRxwRVOe2Uj9yx+pPH+NaD75VIkHJ96rzSqvyZyfbsKqK1M56GWFWKLI+Yt1P8ASoHi5Lvk&#10;k9BVuTBY8gZwKoSwlQJXYYOOg5rZIiCvuQ4Ayxye1XbJmgmjmYYO4HoMnn0NUxK4APQZzyM06Mzy&#10;PmT5QeDgds89adWKsbJ2eh8X61fyaZrGoeSylEupyx24JJlPT0HI/HmvL/jBaSW+kQ6XdDDXc0Zi&#10;+YdUIDZ7cbvzr3bxRZufHmtvcgiSO6barrwy4G1hnqCMY9vaufk02TVL6S51hI7lkUhdyjbhscYx&#10;xz1r+AeJaNsxrx/vS/Nn9ucOV19Qoz/ur8i98K9Pt7nQEmyYgsjokY9Exyfr6V3WsSXUsKQ20RaI&#10;tlmUZyQeAfQe9X/CujQaXYRTpbrCrbXZVxtyeWGOn61sRIWEix/dlbdgdBjpXl1qS5bHdCvLmbMG&#10;TRJIGjndhvkB6dh05Hv2rktc8Q2+jLJHdyxNswpjchVYE/dJ5BPqDzXpmo6jPY2SGGIvNvCAuPrk&#10;gDnPpmvkf4uxXtnZvcSOpa5nB2ou0bmPU84GD19+9eRXtHY9bDe80jutMvNR12E6HocWCpaeRUGw&#10;YY8fNnnA4x3p8tsUhEduh8wEAc8j1A9K8A8LfEie51u0n025CXNv+4CFFlRweGJYcZJP3c9RmvqL&#10;SrW9h+yzampgnYbnXg4Ynvjj69ainVUlodlSDhucf4t8Oas+k7WlN5PaLGkAE3lCNWbeVHK7h3wc&#10;j8BXPanok+jPHpov4rgzQC482JW4fsm4/r6dxXtN5o1s0F9b6ojTz3iM0RRmVt3GNhXpjHX/ABrw&#10;7WoZEu30qZgCW/gG0ZPYe46daqdo+8axbbsedeMbbStOna/DlRgF/N5Jdhk4OOSK4PxRq9npXgz7&#10;Zp0wN/cyxxpESSzoWHmH6BOck9cDrV7x94d1ewtmuL67N5cSH5c5VUXqAATjAHp3ryLwvFp39oR6&#10;LexSs1w+Id8bsvzH5mLkY/An1IBrzK+Jd+W1rn0WEoR5eZ62PENT8WtP4mvLfWI4jbMAFQD58Y/i&#10;ycc8Yxz6GvjGw8S6t4x+LV/4bvJml0preScoXO+ORM7GZz8wQ7Nm0kggZ7196eP7XSvCGv6xoHjO&#10;3ubm+aB4rJrdVit1kYYjnmZv3jrjA2rwTkHtjymP4P6hb+ArrXPCdrJcXkMDhxFsiBIAcgIw+fKA&#10;jbuzmvn5SlKbT1tf19D7TA4inThdrdJL/M5PwvoGtDw9a+LNRjH2O6l2QBGVChx8qGLO7pzkAgdy&#10;K0dOn1fxz4tg8I+F7Rp58vIighciEfvGbJUELxgA5JPAzxXSeLPEMX2LTroW7COUsLcAg+WQBtB+&#10;vt1riofAN1Oq+JBBDBO/nSkyuFCYP+tLZxHjnJzlRk5FVCjZ8sHfa/8AViHUv709L7HA/ExdR0rx&#10;je+DdatzFPA0UnlbgykMmQ6MPvc5HGQCCDzXwn4we81Txz/witves2mswhvrgqN/lyEeYIt3VgmV&#10;JPQivpr4yfE6DWdYtvBWl3dvLZeH40jtNUjJMty80YaRI2PDwRv9zBIYgPkciviLxfrl+NesNR0W&#10;TzWj3yOVYsXk3cNJkfMzc5r0sFh0qrlHWx9FlWBqJJtWuv6f/A6HxV8XWXVm0ybwpYvCNFvZ7ZoJ&#10;C2VZlYK0jMAQ6oo2Er8xOK8H8UeHNW0CaGfWY2hjlOE2hWOSON+OV3D7vrg196/tkadaaM3wu8Z6&#10;Zpb3Fx4o0K8vNSvI4/s081xBdeV5THOyT7IoAViN3z8kjGPJPh3ZQ+KPDHjX4T6dN4d0iTxLpq3r&#10;a34iE1xeRw28kebSxkQ+XbSyMuXlcMxUmMELnP8AQ2RycsNBX6HzmdYjn55KLuna39f18z5bbSYY&#10;70yaTciUyBQqp1GSOCSBwRyO3vWxa3WsadbyHVEeSOTO3KKv3e3HfH5jnrVfWPDd94U1mJNZuIb2&#10;8lgVmltC8saFxzCSQo8yPocZUZGKY8SW0duB8/2mWQO7AE7WAMgxngKOlewl0PGhe/Nax3um3SyM&#10;XiwF8tTIuQ23IyDzgn2OK77wFrth4e8f+GPEusTSW9hp+s2M16/lmULFFMjyMY0DO4AB+VASeAoJ&#10;IB8Mgka3uxp7YcknyZMkArxgc45xxnt0r23Q9B1G7sHgt7aSZ4CGdfRsEqoOfvHGADz3zRyJWsWm&#10;5qUX5n6JftzeMdG/ac/ap8AfC7wPo8niaz06eKKbUbBgDe2uo3kEcUMCEkxGIKS0soDGRiNiKjE/&#10;rZ44+LHwM8AeKLb4O+PvGOiWHimOSKSG2vJVW6kgkJFv5bbfLUlRtbe65YcZDA1/Pn+yj4j8MfDz&#10;9pz4ffEC4s01SxF6I7pZINstpcXL+WksTSMo86F2UDOSVLIuCQw/eDxr+zX8PPHnxJbxj428LWOt&#10;XFtc215NM9qhurqa1DLElxkHMMYxtBZlwAGHANfZZO1XhJvdH4LxlgPqdaFOK922/c7jR7XVY/j0&#10;mn2OhXE+n/2NNbvqiXUPlw3U06usUlsT57BoxkSKNqk4OSePGP2kvGnwh/Ze+Fvj3x14z1O5j1X4&#10;iCU6dpsskkputQs7fZi0tgrLBEqAfart18tQFVmOFUfn5+2H8Y/iD8Yv2v8AQP2ePhh8SL7wfa30&#10;EJuNS0SadbOO8vVkknW4ez/eXrxRpGibHMcBDIwB8xk+HP8Ago/4oTU/2jo/hRp0uoXOm/D/AELT&#10;NEWfWJHlub24RA1xetuOQt1lHAOFYASbVLYr05Y76rTckrs+fwGSVcdiIU3on+R8QeFLZTbmO+Pn&#10;yyjzJWO7LFjuwWbDEAYA9uOK6m7srhbZtSSCU2LMIBID8nmD+E4I3cdjkVDFLuljkiU+bj93Hzl1&#10;B656Yqd0MkWxpTMscjSIHOxQ5GOFBI45A/Ovz2pOU5OUup/UuX4CnQoxp0+iJYU3J5qodo+Ylhzj&#10;vnnqPyrKa1e3zdbx5ZZUwFHHU5BHJPpnoaluUlUBpIWEcg2rKyOELAZK+YBjgc7TzgZxjpBc/vI1&#10;yN8qYHA6+mT6Y71zTR7CrRa1Jo73yw0l0owpLDB5C479unJqxdWE8Nx9j1C2uLRpYhKguI2jLIx4&#10;ZdwGUbHBHbGDiucle2eFkuVXyiSpKjOR3wB1Bzx7Zq9ea/4g1rVP7W1W5ub++SIJ5spZ5WiiB246&#10;khV7gEADnAqEtNSPrC23RYgcmNLcD96qtv3dAGyenfsPWvpb9hT4s+A/hH+2R4L8c/FSO6i0Wzku&#10;IWuLSA3MkdxPbTRWxWFPnlUTSqWQEEAlgDgg/Ja6u8lz9llZ1LZXaV2sDjOW9Mjp61OjwT26yxM8&#10;LrMrwyBvKdZEPysrHADq2GU5+8B6V62WVXQrQrJXcWmfN57hFjsJUwnNZSTR/bgfEeryXmqWuq6B&#10;qGkR6a4CT3Qj3XyMNxlgiid3KAdnwSTgDOa+Rf27YPHvjH4Cqnw+8U6J4UudH1fStWkvdZuYrNU+&#10;zS5t5ILiRXETxT7JXUxMbhF8hCJMK/I/8E9P2ydG/aT8HWXww8b30Q+I/hvSZ7i6ZUljFxpunusH&#10;2y6lnwjXjqRLP5TSCTzPMG1t6J9iaz8P/h34y1Nh4w0y21SC9tJLGdZ4lnE1rL9+EjA+Rmw3GCGA&#10;ZcMAR/QE80o4qj7Sns1934n8URyetl2LdCuveifGv/BTO40Txz+y7JrNj4a/4SqzVhfN4pskt7hv&#10;DziOFhcxxOwugl7cuIpPLIjWM5fMgRa/nb0+6u5wss7mQ8Ok23aG9yOx47dq/Wr/AIKqeH/DGmxe&#10;BfiF8PILQaBAsuhX1zaI9uySQIrWcd2FKmWNVRlt96lY3V8n5xn8mbyKz08Ncwyf6PcFmxEeBn5s&#10;55xnNfhnGtbmxSXZWP6r8G8Ny4KpKL3le3b5eYupmSCe51JY3XeRI5UZXJwOnQg9zUmpNaRRyf2i&#10;pERWLGwfIyu20EbQSRnjPTPGelc54i067t7LS/EGp2cg0e6d5LefzBjzIRl4sYwH6YB+U5y2ADX6&#10;leEvgx8C/gxoafEX4UfETS/HllrXw68R654vXTUWO20u0eRLbRoI4ZESWC/nMpM1pI+5HVmjwm3f&#10;85hMI611e1j9VzLP6eCajKN3LRf8HTbU/MV9OuAC+PNjcghicHacheuMKMYBpskFzYv9nvIjDtJD&#10;Ae3cYJznsc1kta2aWUMV9FvmiiW3mO4sPkO05BIGOOmOlbEM2mixSC1U+VCoUswJGN3BBPJ46kDp&#10;0ry277H2uHi1o0U7pIWcbUzjO5s8Y7cZwau6fp891JHCFIEpBUMdoAHO498Hg/rT447QsjgCQj5w&#10;SNv0/wD1VTu7p7bU3v49saBcEk8AN1wp7E8D0qb9zv5UveexYeX+0Lm5kVGBBR0kYbtpB9vpx7Gh&#10;opCoLtjDc7hlcqcEEeh96h0SJIYZIrcBAp+YE7VzyxwDwAOvoa2Y1jkt1u0nVxIQCVI4Y9Afc1jK&#10;Wh2Yanpqak8i3eiwSXIbc0oQ7PmBRTksAcDj3rONzBeH7TAgEn8SKAGKA4OcAAfhTxG/2CWKNiSq&#10;nYozkk1kWsl0lvG8Ra1Zl2YfIzg9u59h/hWbkelCGtzbutTjl0yTTY4zFbfLI3POUPcjHykdj2rS&#10;0uLTDpseiKHuLi8m33M1woYCELwqMMFOhyw4PH44UN0Jp/styyL5mVLsCozjPyjnJ9un48UqarJZ&#10;20UOrKJPJ6sjY3p07jI//XxXM7Xvc7ISWzJ/FPg+88PQR32ltcaxYPOljBfQQSLbGZo/O+ymdl2G&#10;aNQQy/ex82NpBMXiDw5ptt4fsJpP3V1Iksd3Fw8CBj+62uDuBVeGI4LdK+mNb/aA8Wax8BNP/Zsl&#10;stJk8MWt7LqVjdS2ztqlpK0itIIbgMqLnJiDlC/ksYt2wADxa21vWLzQJfCckcAsZrwX0jvFm5Dx&#10;qUVFlzxGOuAMknk4Aqqij9k87Dqu+aNWNrOys913fn5Ca+PBVt4aiuPBekxafHDYwRzOJppjcXCg&#10;B3/eMwTdzwMAeg6DioLq5tyzWTeQ65G5G6ZHQgjB+hrc1JzpXhxtNkG1prhggGO/zFm9sceuSKwY&#10;x5kQYhkPBODyPSuarJt3PUoRUVyio8ht0tL1RMFdW4G0vjnnGcA+g6+tMurl3n/0hIojJgKqEn5R&#10;0BOT+OKmiWV5ZI9pyhJ+XnPfOTXTeGNGlvLma6ljVoo4twHVuD8xIHIzng/WsJw1sjrWxxN2LuOI&#10;4G1iG8vzFI/T6V9yfsxfswfsf/Fr4EeMfjH+0H+0DZ/CXxX4b1GW30Xw3e6S99/a9sIEkt50EUqX&#10;E8dxLvgdIFYwsmW+8oPx/wCJyt9rP2wSYmgXym2ngqRyCp/MH1rofB+qy2aNcXC7RL8qynmSNccj&#10;I+6OOceuOmadGUIzu1c8XP8ALq+LoqnRrypNNO8bPRdNV1O3tv7Qj0vS5tQEaS31nHcGGKRZRCXA&#10;3RMQBtdDwQe1QT3EcTRxyN+9bJAxkn+nA/lVI3AMrzzK+d2Rhdpy3U/kOQajMy3Mv2fIBGWXaCcg&#10;dcHvxnHrUbtnfKdkru77jdRhvn097fTbxoY5WSWWKJ/kmZMhM9vlz3+nSvK/GPixrbwleiMKtzb2&#10;80o3gnJjVmHA4ByACDXYReJdNUXNkJSjEeX8y/NweQvuONx6Z4rzS+03/hM0j8Cp5hbUpmTMK7pH&#10;XBL7VJG9woyq55Ptmnh6V5qO55+Z1HHDVJwdnZ29baH9fPwQ/Z0+Gfw3ufg54O0gbNI8L/D6LSpF&#10;nDMkeqalNDqd3q0QdmGLyWR0uFkVcxxI0Z2oq19T3dvdyLvtYWuJzcNuWP7ojGMPgnHX+Yr5J/Zy&#10;8T638V/hBpfxs+I1hbR+IvEbBbq00+Yy2UFppirZWUdmxeT920UZmJEjrvkIVtgFfZDahp2pamf7&#10;KVUWKAsgLlQSi8q+epP51x8Z5rGvinZWtZfcfyVleWuleN76v8/69StpfizWfCarJodzHLcESlYH&#10;X5YHOCZlUcl4iAyZyFbBII4PDeOPFGreJ9cPifU33XV4dzrEgDOCuxiSp5dzkljyT7cVc8Wa8usW&#10;Gn6/pVvDY39lvD7Pl3RDG5S4zkEZIJHXrWO+nXsvi/SNP8GRG/uDAt1PBCVLx5Us6PzgbFweuckc&#10;CvyrM8VO/Ld20Pu8BQilztanHW+ueH/BOuXulJcyCZok5IxEJN27AkHI3g4PuKt/bLnxpYX9wszx&#10;yRJ5sq7SuzZ8ybDyHVsYYg5xxU/iHRvNvLnU/FFqtsCheVJMMw2nHzhT1OMj1Bz0p/hy+vj5IkSa&#10;A3LtFYxWoUSSI/J68bFI5PQDOTjmvHU5ufI37uuh6TlePOt+5WcNaQrM10bSa6hhl/h/1+AdiA5B&#10;Ukjbjk59RXKeINOWRbrxTqE8l5dWIeB4jKcCcOMeYgPO1jnIP51X1l3ijay1gKklrOVWJCCQy5BY&#10;EHBJ9uBWIlr4auZYb7xXbM2mOk7MsZMjq/lsI9hUhgzSYYkHIxn1rnq1VN8tvv6eb9DqhC3vE8nx&#10;D0vwlLcajeaoLDVlj2xxHJlz2VSAdik8sSRxwai1HX/EdlBbXE7K4uLd5CNvlmRZfmdieMHnLZ6j&#10;0r5UvPDPjy90QNpN5/YV1cwLFdMHZlilGOJMA53E/Meir83I4rr7Dxp4i8BeIP8AhXXxfvA+p+GL&#10;ltPutQkuDPArCMFLgO+TLFIrKVZgMqQxCkEDz/rzs1Uul/n3/wCGR6Ty9NXpu77dbeX/AA7/ACPd&#10;fFOiaB4wksdd00pZNHD++jtwoSYhQVZz1G3kBhyQec4GKml3t3YW1hpTX2Ykm27yN23zH+VTnGNv&#10;QHPPfrWnY6doz+ICdRtLPUDew2M0cykukf2lGWOaErgES4GD0B5HBrjNW8YR6Dp194Y8MKdRuoXm&#10;guJ0iLBo4DsmkSPDkFDlQxGMqW44qqzUL1Xp/Xbz/rU4aacv3cdTqmgsvDwk0u+s0aO5LO8mQyoy&#10;EgEr1A9+1WUtbWPyfssIR3kXy0AzvfsAD1yeAR1rznSLrTzp8Udjcf2mionmTxEyeXv6eY+AQSeO&#10;c+teqeGNV1Pwl4ltJdWQOlu8fkCXD7Cc7CCO/OMdq890Y1Eu35fM0qJq76nsCJ4k8yx/tu2e3mus&#10;J5PBYN1wx6DGPWvGPFFr4iTU7241VQLmzk8tMkbGQnhkPRhz+fWvT/EXj2xhgn1HVJVW7jbbEpbE&#10;SgHJJbjac569T7VwOpeKLTxNrFrBbgzrcsrTuFIwznBGCOgHJIrkztUnD2blr/W/5nHhOaL5raGr&#10;oPxB1+bTV8KTRW5aZsASBgT0OQTx07Ac9a9u8IyJfh7TQpmS6tV81hIPlBbgnHdfT2r5h8ZaVq+h&#10;Fbu0mE4WU7FYADd1ULjnPHWu58IfES+u9eni0GFxpN2IPtV3cRNDNDIEPmQjJ2nDYOVB574Irkyb&#10;MXTrexxD8vl/wOrPPzjBqrSdSmj6T0TxG8N7eRardIbiGNJXiVsAA5x9AccCodKe6u7TxHrts8ZZ&#10;UEkaLICdqKXfaR1J6HkfN19vjr4h/DK58WfFuz8ZjXbi5tr5xDfxsiKLeGKNvKNqY9oVF2hW8zc5&#10;di4PY+0eG9OS1sm8P6DFK1orHzVkyQSwAJZyAWBx369TX0eHx1WVRwcdFs77/wBXPkq2ChGKcZXb&#10;38j17UdL1jw5aNoqTw4ulivCQCGjDqWC5JOCVb5h6ip7fwNptzcqmqPbxSyQs0VyshYI2BkBTjqM&#10;ccfWudttYt3S10O7xFdFWgLschyORkjooXABNUL6XTLaOKTWrkeW+SGTOQE6jAr0puFr20/I42pW&#10;sjnLQW+mJc2jwqUbdI7g7SQwCkeoJ9OleZywaRpupTT38IawnILKy5PPfI5wMfpW3qOvNFoVxDpd&#10;spePzHErElygyRnnGceorz7UNRuLzQ4IZLlPnUPvJIG4n7hz6k9K8KtUi0opef8AwDoUmt+py/ir&#10;Ubq80qWPRJriC1U75JAzx7kU52kqRkeoPBHUdq8Q8eeKrj4a/DxdQ01pibl5IW2FAXNwDGoRiQVY&#10;Fs5H3cZ6ivR/HWpeKfCfhu91GO1GtSYBW1klMMbjrt3KrH5hwuAfmwDX5kftK/E3xFPosOsXulS6&#10;RcwRk21oczeRKx++8jKueCV5UEZxjNd+V5ROpWUr2exrhaXtGr/D/Xz/AANX4ffF7XdU05dKtbvz&#10;m0xf9JtJZHMs6x4JlEylmDNtHzD16Yrxf4h/8FBL+8+MWjX3hXTF06z0jZHqltLL5kN+XLBt0ike&#10;WqRk7CoPz/M2BwPgjVviR4k8O+LPsPga4/smwCSQ3bRAF7mEkbg7nkLwwBXBHfNfLuqa5q+pag+o&#10;ae/2ee4Z32KmUVOnyc5Bxj+vOa/e+F+CIqaq1Fp08j5Li/iOhRm4Ulre3+Z92ftLa42h+J01Pyjt&#10;t7QiKJ5FeWWC8IkhXev3dic7skZzjivjLSLa/wDEepppemSqjXAZHV2ITbgnJP3un3sfhXNSa9qN&#10;7bJFqjGZ4AFXYOZNoIXd16DgY/Kuk0qEeGhHrZlguGurZwkxbYbVpozGUIzyRnOQO3uDX6Tg8qjQ&#10;hyLU/O8bnjxNRSeyP2C/4Jta7eeIPGOsSa5JL/aOkaNDBE0jGRZYBP5b4DAbQDjHUkY6V+xc9xbC&#10;wiRWIw21t3Uj1Pr6V+P3/BOfHh3wxHLatcSLdWcthfQsHSM3cdx5sUyMw2swhP3hkEPtOCpr9ZYW&#10;W6sZHYf8tmYZ6g45H+fr9fxDjVRWLlGC2P1DIKs50Iub1sdPHd/bNKvLWZCnHlxyggHaF5OTwR9a&#10;4yza2vrMQo0Z/dgu2eRzwB9a19L1cW9rJbJGHO0bs/xBsgn864nRkmtLDyzh0iBwoOSTkn8u9fle&#10;a4tJwb8z7DB0U1I6jRJ9S0jVhZWk0olVPNtyW43RkFvxxgc/r2/TPw3qq6roNrfyBllubWKUqecO&#10;w5H+Nfm6JotU8M2uvWaGC6tXMMivjJJOASfccjHbrX3d8Ddcg8S/DyK6QNGsIEaJjAUoMMo74yD7&#10;/hX2HB2IjzunF6NXX9fgfJ8ZUeajGpbZ2PR445fKyG+fPUe3atG0lulXyn4bI68c+nFUZRKuRCxS&#10;QZG7+oq1bpIAPNfc7D6f5zX6PG6Py2pC2xuLdO674+MHnH+FVWu3Epmn+cNzjripMRrgKdpxnH+c&#10;VHv2MMru9cd/z7V7OAxeup5lahd6DprxSSYVOf8APFZOo3abVj5Xnlu2T/StlBul2ufmJ78Zqnqk&#10;oijIjXcygnI9u1fU4XFI8yrR1OfbyWVZBjb2P/16iV4nb5wcnp6/ShpEWPch5fJAA9Oagima5P3d&#10;v1r6bC1tLHHVpaGnYMytvKkBfu+hFbIYSAsowxPfpWNYzkMIX6HoB79frWiWBUoB05r1KVTXQ8ut&#10;C25p2dzKgcTfNz256e9bEF2jQqFXg/oTXIySGBNxO0H+laenT28MJiQZ3fN+Oc16tCdmctSlpc0Z&#10;h9nmEdyNykZz3z70xFgRtqvwOMHJ69v8iopZxLOGPYbQB09yfenIilDvba45x2r0YzvqcVVWFURH&#10;DdQPXt71PaXYs5ysKCTedxJG7Bx6VGk0EWcjJ7d6rw5kllHK85FbwqWZzSV1Y6lNY+0FoZBtKjoB&#10;jP5ccVTucOoZlxniskROqgk9ep+ntWmbqCNMKu5uAMetdkJ6HDOn0KCkxgR7enXAzxUTpBFISGLA&#10;4xmrM/2u1USXERQscZIP6iqEbohKyHcmentXRF6GDJzIyqWBwTXnPxes5tW8JiRgWktHWSPZyRn5&#10;Tgdc4r0LcgQIgO0ngj+tDWlveE2kmHWQbTk46+hHTn8qwxuFWIozoS+0rfedmXYuWHrwrx+y7nxJ&#10;dxWY03gFSvJJ9D/XPbrXArewrPcRSMdqHaCB39AfSvRm01oLu48O6kPMJJCE8ll3EbiemcgjtXkF&#10;3A0Mdxsdc20oAI+YEBgOR19a/ijP8G6dRwW8W19x/YmQ4tVafN3Sf3nYQ3trqNuwXMLjhiD156/j&#10;XT2gMUC2ul3Kl5UCpKCDsY/3uwwTye1fM/gr4z+F9Z1S9s9Ut7ixnWVY1jC+YANxRWLjAAY8gdcV&#10;7l5Ahi8xTtKE5HY+5/pXzkJwmrxdz6SeHlB8k1Yo2V5deGpPsDkRTPNvLgkluQuMr6H5gfpXq891&#10;f2phedzIu4yyFuWyRgMHHOSeoFfOXivU7u2kkNnxIqljkZDp2XOOMGvS/D3iAyWUFxqRJDrukyMH&#10;djuegx6+lclOpGPNC+x08r0l3PcLG/t/NEepyPMFX5QrEkf7JJJ4rl/FsUUvhzUreNFKrCzRO3O3&#10;GCeg5wM9uePwmuUa2EMzIQZU+Up8wIxnsDkY5Natq8OoQR6WIi7XMbrKufvbugH1rlrUlUTgdsJW&#10;tJHwBqvhyOfVk8QeBpEtIVnIkgljK73QcyeqljwytwRggjv9aeCfH17dww3epSDzWXCb+QTKuGUs&#10;PQ8Cud8Z+HtL8JaxJomRctbSBvNU5QOV3E5z8xVjtIPOeK0dO0ezvNKtNSjMSzSyB5I2BR19G2ng&#10;KTk4HPevjqOGnTqSSfqj6evWVWnFvboeneGL0aBqS3l+jyJvYHJOQMY+XPoTxXdaBban4za6lvLm&#10;S2e2YGNIY1XdvBUnqWxjivOtTkv5bGN7bEggYgqx+Zm7n6ccc06DXtS0eJNWa1JlcssZAPBUZy4B&#10;yFPOOfyrrptQkoP4UebOLmtNzoLvWrXS7OVrE7bZ/Lt2d13Eh+CVweqkYIrHg+JemWN7Mt7c7Vsk&#10;Eht1Qs5Q5KksOFZsEAHHFcJqPiDUrTULTVtJs472AkzPDKDJACVbClVYMBk5yOc98V87/EXxLD4+&#10;0Hw94f8ADdq1g+mWE0/iW4/1EupalIBFhI97FbGCAEpG2C0z79oKZftji0laL1+evp9/5m1HBczt&#10;L7+39fqfeXgX4k6hezq20Si6LR+RcqvzgAuMhDgcD16DNZ0HiWKa0mluY0NuZVUPn/UhzwCM5KjP&#10;B5PrmvmD4F/Ggab8KviN8IvENlNe6p4p0yxt9DurVGDRGKV/tS3R5XasAUox++WeMhVINeeReO9L&#10;vfiJZeHdEkEEEkBlkKsTFEITmbJUHaFTk4z0Pfr6NLFfuoSi7t/ntb9d+qI/syXtJxtt+Kte/wCn&#10;yZ+m3m311Zzag3/HrDiMvuznaAMHP6cV2GieItY8U6lc3LTyytaQhmeWdtoz8oCqxIHA6Yr5b8Ge&#10;Ldf/AOEaj8PTMtxbicz26Oh3x7wCi56uu3BQPnGeDivVPAFlc+HJtX0vxDcpLPNc/aZkAdHUMoAR&#10;t3pjoDiu6NVtppbnhVKSjdvfoerXOlXNy32rTLsxXkpUzPcDMSxHGcEHeW/TjFAtNPUT6TJcrcef&#10;JnIUcqOhC+/f3rJN3ZSQpdxFvImfZIyghtp4AA+vp26VneI7q4sI0e0haOIyiBJiP3Yd1yiseMMw&#10;HA7/AEBrdzUdWYKV9BL7S719Gl0uBHuDGpWFQpIRy2AGcDO0DPH86+P9BsfiRqfxJv8AxX451aTT&#10;tB0BHa+nvn80yR24MMcAmmzst13YGDyTsQbmNfYviC4XTvDel6RqV19lv5pC5gjk/fu4UsW+U8DP&#10;r15A9vEbTTvB/jB5LbxVAb+zhvoDat5mYnuIP3gkKY+bbIwKZyAy5IJxjlzXLo1eRp6rz/M7sDiJ&#10;U1JvZ6f8MWxZW9zYCy0+PclwfNi45de3vjjjPSuSvtJuPPbTNSnNrNC6+ZEvJKyLlcEeoPPXB616&#10;vqmqWmiRyeREEKgQpJLwGSPjIbqTnrjqareNIFn0yC8uEUTowt2DYDsXGSVI5+U8k9h715eIwelu&#10;x1YbFSuuzOVt/D+leJdOOlan+9jQOykjMjqOMDODlDg+o+hrE8ONrHw+0EwNfyyWGn+bcIWI3b2b&#10;LEA/KpJ6KOM/jnL0Hw3rvgGQ6hayC+kHmKAZ2aUmTo3K9exI59av+JJI/wDQ2kZpJHlDXMUnG4so&#10;+VMcbVOQCeSTk15yl7qqSjyzWn9dz07Jy5U7plFtP0q+1aVxa/2f51tHdLDvMn7ts/vF34bLEEk8&#10;89OKTR/F4s/DF3rfhoh7l5Wto4GH71BkbmwQQSwP0GK+aPG3gLxzr11q/iG0uY7zUJ3EgeaUqxKH&#10;asUWMBFjUBVAwoXPGev1Na6jp2iWRj0GESytPHIryrhCAP38YHDbWP3WGMYzzmryjGSqSlFx5Ur6&#10;9Xe/5fqjoxmHjGCs7/ocqLbT9JOqP49tor+TH2yGMyfPu2j5U5CYI5PbjkZyT0kPjz4Val4ZW98V&#10;+G7K71aOdJbN5DIstsgHzPbqhCeYHCkkgcHPOBXI/FTUNL1rTrLUUza3NrG6bVXzC7s3DZ9ADg8Z&#10;A5r0TwLY+GRp+oeEJzbXVtdaO13MLkI+42IM0jZP3XBwFIOckY613xUvbulBq3nZ77X+Zx1VH2aq&#10;TvfyfY4u/wDD+t+IvBVw9nfw6VLeX1vcvqdyZY4vLDNuhM0YyBI2F67SR3PFeGWseqeJ75NIivH1&#10;SBdRlnZiGZWYKY3mgaQZbcnAPdce1ekeN9A8aeKtR0jw3HcsbWa1N9b26s6Qb7dAEi2Z2hssOccd&#10;civGZvEvifwb4X+0apFLaa/HqCRxHavkwxRqWkLupJJdgY9uOQcgjGTx4p3qLnTSXXv19Op3YOk3&#10;D3WrvZdv6seh6HLd22oj/hD7lTcxTBn3/LLhCdo6jbjkHqCa6/XNcfx6miWvjUJHbWMogkFtGEdo&#10;jLvc46FkOSM8gcc9a+TNE8fafoKxSzWwh1OIGSGNklaKaR2+VdxA2gZzlh+NetaXrN/410jWfE9w&#10;BCbQFArARH7QACCq5OUcdWH06jgwuMUouC37dO5eIwE4+8/v6nofjbRZL67extbhbfRokE9jDAQs&#10;EyKxUSyFCf3oHUDABzx3rGfT7/TNKvr2e3i1W6tI7QIGdjE6Ty4G4oQzbVycevXvnO0Dw3Lo0j2B&#10;Z0muT5rxM5KpuUYEakkKuOeMDOTx33LLVLbS7LUNditlXyLmOy52iRioYhQP4s85GOOuSK1qUU58&#10;8lZu/n0f5HDqlyx1Ryn9nav4s0+bSL7zbG00PUYNRsY4LVZGufLO+dfPfEgjKrtCK2Bn5geBXJfE&#10;u60LVNDtfin4AWRYLm8hWaDdho4rgFcxyZ3P5bEHDDIXgkkCum8W3w1DSt8upf2Q1uGljiMjFZmI&#10;2pE7qMiP2C5PHbNeEXPhm88N2Fva6/PH9qgjkvHiLBEjiYlsgFioVgflwT2BxXHj5uMeWKv5+fT0&#10;trp1PTwlNyak3by/P9Neh2Pg7xZbaF4pZPF10n2SW2lEkvzfaDIBlEhVRtcsfvbyuFywJI2nz7xl&#10;5Lx3Pj3W5jDfpNCbWGylKoLdWVTbMedxdM5kPTOcekEMkd/afbordb60llWGRgcLGZB8ok77gcYH&#10;etCHwnp6WVtb6rZPcRrcwpPOhKKqnIbI6AY656jqeM1xU69R01Tb03PQpxjSnz7PZ/108z0J/O8S&#10;2NhceFN9qctNAgOTs2kAsf4sE4z0JrufFOs6Hr3w00qz8MlptWtvNeZpYWiTPmAlADwSpVsEDByD&#10;mswabqGlaE8OjQvEbaLbbzMudsSHpnoeO+OnNcWdXh1W/jjSVW3uvyIRuDYzgkevoa9F1nFSj/Mt&#10;f+AcaXO+ZbJ3X/BO4OmacugXOr39/Kts7j7N5yOAQQq8j2c44Hp2riPt2qWuprPqSmUW7lGDAblO&#10;cHb9MZ9T/Pp/FUNvbT6Xm6klgVw0suSsKI2N+1WP3hwPQkVxGtW0Wo6o9peNElqW3Sb38rIQjdlj&#10;yMrxkc88c1x42Xvcu1jXBO+r6npWieJtc8Xa1/Z2hXETraHzkZlJD7s7gFyPTPPA9K1fFwmtLGOW&#10;7bDSbRHErEDeTyQo4zk4Ga5rwrNokGh6jr3hDSjp9vdQkW6SOZHiKNggN1bf1A64NbdrC114ftL/&#10;AFKAyXjOJgFfbIiMeEZScA9CehB5rkq0fdcZO7et9bfkaOPv6LRfeastn4nMUVlcRfZobrEm13DI&#10;h6EnGepGPrVAR3H2Nk1G23x2p+TfgrKVySRjtx049+9b/hvxhL4Snha4tGvZQ7k/aJNqqjKQAODn&#10;LGsOPxbpFvp//CPXaMLhnMqTFg5Zc8IccLt6A55zzWtP2XL8Tv5/ltYlupso/wBfeb1t4itrjR3v&#10;NUhWyhPzJAWG4joARn7x5OB2rzTVLuS/1N44AGAUOi42xKE52gd89Sx+lbGsDTddsrCa4kS0ieVf&#10;LkbA3nBU5Y5C9xk9P0Nx9Ais72ee3uftMdkoHy42jK4YjHLD3/pWeJc5tW1RdPlhd21OIu755fsG&#10;k7FuLsyyFYVG7IQnClewHc9BXp9hca3d6Ull9nMSAuoQgAZU9yeo9DU/hSB77V01S38uKKGJleZM&#10;A4OPkzjOSTnA9Kn09bzxFfSa7Ay6fC7EpNcyKiiOD5T14O8jsD19q3oUmo8zer0+Whz18S/h7fmT&#10;a94n0zRLfSdE0iaOabUrCS5kildcwtHIYZl2MAzLuwQRkYwc+nhmi6fFo+oyWbgOvBQnkON+Tx6n&#10;Nd1etpfi3WE1m+ijmuLKKSztWdQD5bSeY6R45C7xvx15z3qtevfXUEWlhFQ22dj4xhfTPfH5/Wsc&#10;TNTlzJ6Lb9TSnaEeW2r3PKvHXjeSHU538JuLWW3g/eYxISu7MjFf7oBAy2MZBrkfCnh+11jVP+Eo&#10;1/Rp74WNxBNHaQuYzKiHc3ly4O0HIGccHORX1Povg3wBH4PutestNeTUPLaC4umceYhbA4QAZDdM&#10;Nu+X8xnaZLaaaVjghVYwGVCOFUeg/HJrlnh9VKcvP+tDf62oxcaa1R0viLUP7W8QvYaZFM1nbDcc&#10;AttZjlQ/POBwDznr3rgNUl1bU9fudG01ybVgjIjYVCI1+bHH97p7816TYxarLaSaroyI7RbpH5IO&#10;0DrgDJ54+lcZd6hPf6J/bsqLDebCQFGFjZQQR6jBrpzGDqQvJ+fyPNw0nF8q6aHG6WiwSNNINkxQ&#10;lu+e2Pw70uh28sOoz6qAxBQJtySOpz09c8/hTllfBhUq+9ewznd9MY5P+FR2M8lgjw3zOiupWI9F&#10;z3JHY9q+fjZWR6Em7M7jMkmmreKQkjEgKTksM46/07VoyeU9k9o8jnzIyu1eg+Xr6cepNchabhbR&#10;ZIb0IPGex+n9a3ZGnuNMmCA5VNp/4Fx078Zr6LLZ3lHQ8DMnywlc8atrPTl2tGxKIAobPUdOvf6/&#10;5Mt1Z2v2jfaNhsfOMDLAYxj35q/FFBDlM/Io2DjIwOAcDjHarEsJcxyQAdCOeM5H+cf1r9HlBWR+&#10;QKXvXPPriwhaSSdsgsehJIOO2DwOledvpwhsblnlkdjufIH3UGSFJHJ44r1bWNOa6bLAoY0JCE7l&#10;z6nGPz/KvNtYshPp0lhOgcyZV89MN1IB9D2rz8Qk3sfTZdVv7rPnceLPEQmNtbXaKkxEvlsMrGHx&#10;8oxjGAMc8jvXaxfEq8uVSOG1UuXO4vjKqB1ATg+nNacfwzkublILq2Eocbtg+ZhjoT0H9ea6+T4Z&#10;6do8a3twpkdfQnHpjb6qOM/lXHClJ6pH1U8Zh9E0cxYfEMXPyvF58attl2/K/XqpOR/n8+vsde0p&#10;ry3ba8hchdmwkhugUjvXL3Phm1sP31tAAwOUOCD83UYBwc9OBXm3xUvfEOgeFL2fwqrG9KoFGCMB&#10;mxJjBzuAPBH3a21dlYunRp1Je51PsvStStBG8CgHy85GONvTBHbHvWw+uWUUIicYUDYQw4xnOQB+&#10;VfDfwR1bXIYJ0ec3LKFeVHO4h3+8xkbmRm6OTzxk8mvpmHUVnkxMRG8jEESbRz6L6+1ac/LKyPNx&#10;mCUZ8p3l5qBnDu0fDHjvx09emOMZrPjlvbWIeUNo68dh249PpmkkRwv2djgAAlBjH04rKv8ABkAV&#10;sx9ufmyMcZzwP/1VlPXXqcqatYfqU816JZrrMkhGNxAwMDuPrXmmo+GcQLqFwwZP+W5VdzMABgqB&#10;yfQYGT0Art7eJb27jsLF8yyOUSPGTIcbtoPQY9TXrnhj4VX99bRyeJJBArMrtEhIlLA/KCwPAHQ4&#10;657V0YLKa+Kf7uOnfocmI4joYON5S+XU828LfD3xF4kljhtLCS4hUkFVwW46hgTwF53dcHjBr6R+&#10;GnwD0PQL1de8TRk3mcpDCFEaqBgeaxG+Q9wMhR717j4d0CPR4oxbKUaNcDbgbc9gR27e9dZDYT7i&#10;GUseSSe3pX3uXcM0KFpNXZ+V55xriMTeEHyxfY29OgkeNIrgqEXgKq4x6AAevWvYPDVtc2lqImDI&#10;MdSPXoOa8+0TR4nnhAySMFiScYPc+ntXtVtaSTKLYMAFx7fTH0r2KqZ8TUkaVomEy5+Y9Mj+ddNZ&#10;M8UbRuM49O1YEMEqtgjIHfPeuotBmEB0GQeD9axSIk3a5ZiPmKd/GO/5VeSObdlskDnPc1GtpGx2&#10;SkkDquK140BHlxkADt3x+NU+4orqTWzPFACQPm6+v+TU+5ETCdSev/66apRcxqFBHXnr+VSlAYwc&#10;jGegx0oSuWnYYEeItljlj/kVTMs7s6tgjHBxj86vEfNucEn0qo22XPlryOtF7FJmFeusaCJiCHOA&#10;T1J68VmQQF/kPOOcD0/+vW9K0fMTIpx/EecfSmJHGifL98+vQ09wktbos2cDHbKgIGc811AjklPm&#10;ORt7DvWVYzIVaNxlgARjv2rUNvMIHkmbHcd8f5FaJC5rbjmikGAh5HNXoI4VBIP3h3/wqGJI44xL&#10;98HnHbH86jl803BkiGE7L2H9adxORIsYjTYxJVT170vlnja3ucj9KkEW3MqNgngg0+Sby4Tn5c8/&#10;h9KOXUIohleAjAXheo6DP1pzLIYyEwdx4/yabESx3N83XFPw2CD07H2/OhrUlyHzLIDsOMEDdUTM&#10;iP8AuR0GPp9KXawXaWJ9OP8ACkO9ztXnHXPpWjixQaZWMkYYqEY45Jxx9c1VWQSFSEw6nrmtCO4D&#10;qyMpTBxxTTDFIN6cEdSOtPlv0HMjDRv8wJO2pbe4BXzACo6dM9KdENx3INoHH/16TaGbk4/r+FNQ&#10;IZoWziVjhvr/APWqUMA20HgdxVCOMQgBG/HpWzGsch+U5OOorWMdLENkSW7rnzm47H1/CrtsjN8j&#10;jA7VX35AQ5I/WtEW8gIZz2yAOtaU4C5kVtkisQ+Sp7UsVuDIWjbC4wR1Bq20KeXuJ+7yKiA3MOwP&#10;41rGPUcqiJo/LQfIevHtgVbb96gVsEr3rPSRlkDrkqOMfpVh2IboRn+YrWEkZS11ETMbGJzz0z3p&#10;jxQbmVeGxVpT5almHzH1NQoqqW3dW5I78f8A1qqHchb2IQm8ZXBA45pzxllXaMMOcmo5TsmR4RkH&#10;rz/Sp1RGbnOff1qupD1ZHaaktvdGG6BUOPl9iP5Vrm5t3Bdm5Xt3rGlgjlBZ/vc4NQRxS2ahSA6N&#10;yCvUfgaLlX7GpHMs2WAIx605WHzFx8pNVVdWA2g4pwKmQK3JPStVPUiS7GjG8hUIhAz/ACqwl1MV&#10;VpD0yQOPyNUUPJP3QO4qUxlGABB3DjNdtOVtUQk+pqpcvM+0EMvOV464qGaS3Q/M+w4z0P8ASqrR&#10;AnC/LnjI4pnkRRxgMd3pk4564q3UMpQP/9b+vdTtIJPHFcD4v8NWaxwX8Db5mPzZ+7gDgd+fwAzX&#10;cwo0pJcgdua8R+P/AMcdO+CugRSrp8ur3k8gKQQ+iqc7z1XBwSVDZU5AODX7XmcaTouNb4T+f8rn&#10;VVZey3J7OHxFBcLDoKMwYhtmM/KCAfQZUE9ePfNex263gs44rxi0iqA2cDJ+g49K/Or4Nftc+OPG&#10;l3ceIdVsbS3RAkNlY2wYl3JxKDICd+Bg/OAAc4BzkfoP4Y1qPxN4bh1iPJMgJbgrjuBzg5UHBziv&#10;O4fq0VDkovTzPTz+lV9opVVr5GpljwvY5qPzMP8AIR9KMlASW69jTA2MkV9Oonz/ADWH+YrPlu/a&#10;qu8PmT+76+1Md2dmZcKvAxg/jTcKEO5qcUNdgc8kuQQTk0qSswLxc5HFRMVOFc8Y6UioVGwce3sK&#10;1irjvdaj2EjLkHIHY0CQnqMEH/PWmScke1P3L34FUgsISh4bHHrTWkc52rtGcetO3Akuq4wM8+tN&#10;Vgw3HOPb0p2J5x0bArluv+eaesgfEanB/Kml1Ug56/5601JY92wDPXnPeixTdyyz9cHH05oBCtub&#10;t6U1GBbAwSPWkkdU68nnFTYOZoZIm8B84x+lV51jxnqR/nrTxPExwxxj8qo3j7UJc7VHf2raMe5E&#10;3fUikCSgHuKpNE4k3F93oM9Pwp/2hSdyDIXrTPtCg+ZIcegx3/pXVFJBGfREKI7ENgEDn/63pUfm&#10;OxBI4HI+vXp9aemXUZ4DHv14qLiRjxkH8OPf0qpK6ZSlqfMnjq3a3+Kup4fYtxHbzBOy7olG0k5y&#10;RtPPf0FU47pnuJ7aRBtIB+UckDpxUnxRhvX+J0lwIiqS2FqUc4wxUsHIxnABwBn8OK2NMXTtW3tB&#10;N80Yx8mP178Gv4U4+ocmcYiNre8z+wODa3NlOHa/lR2ukXd4NKjS7OVkXcoJHyjt06cdqliJa5jc&#10;FYlHJBO3P41y9pbXpdIrp/8AVJtAz2z2HatKYI0YRScEjgj3r42pVVtT6+hB9Tak1y9yJbWSMRKD&#10;g7PmPYncev1xXnFzo+h6rDLcahEYoWOBGwEoI5zkEc55wO1TeKpYbK/EisS+ERUGcAHqf61klvOb&#10;7NG2JJRgBu/+FeRiZq9j2aVNW0PNNK8EeH7c3GsRq8a2kw+z4UKp/ugIAAu0enIrvLq9huis8jbV&#10;QDB6Z9fzpt5aC0094RgLGdz98/5/SsDSvHVrol8EvNOS5klGEZpPun124wQe4z/Wsac4x0ZtGHMd&#10;Vc+LZLK8WXS50tbBIxvSblWbPzAscHH93aQBT/EnhqDU9FuZxEqygm4/djB3YzuGM547dxWloeqa&#10;PqdwbjUrK3jtmU+VJKRtUL9/cDxnsBXJX+q6tMupi1voZ7V8kNEDuWIjCgk44I44HXPNdkmlHc2h&#10;FniM+lp4w0+2e2ZXhj/1kjnhmIGUz2OOTnocVU0uW11s3OhW0Y0aWUSRLcOwdFKj5WMhxyccAiuv&#10;hn+2+HoPDTRiOLR4z9nAy3nISSyEjG08k7znPfnmvLdP0+3vPCt4+rQR3FzNI/7kHJCgjYMdcg9D&#10;XG1Z6Hr0pJoxLjTfC/hLQpvEnjGM6uZ5YrdbmVn3R7Nxbpn5WXg54XqMGvlo6P4avN8OiajeTsbk&#10;tDamWQ25jPLblYYfA4Ukk465r32aO6tNAudBvkE1oZD/AKFNySW4ZRk5HH+Oa8+8W2zab4js20NP&#10;sYgi2bVwVBJ5wMHnacfyxXjZhSvaTSt+J7mBnq1fU8m1PSvL1CXSPsZRYhhScMqk8l1PbrjB6Gvm&#10;z432UE2h6t4S03zri6itikqozmJ4pB0b+HJyR379a+y7yz1VUl1G2keXzlLOzkFlA4z6beK8x1TU&#10;rV9Hv7Ge0iIkheJyy5ZsDg4HX8K4cTy8tm7HuYOvaSna9j8i9P0m9/s9PDTz7LS3YphwGZSMZRWP&#10;Iz2GeO3WvG9dzY301npr8BvJSROfmVSxU556dD6jvX354o8OeD9b8QQXskcyKsawzRQMEWR16sep&#10;6EDGR09a5rxJa/DTRvD+t+FoYmVlDRSjPzqV+bO/r8oPGM46V25TiouyTPtFnCUlaLbfT9T8m/FO&#10;i+FL3w1qF/4g8RlrrQIkOnaW/nStdSTyZnSLGVjlwFZjjaR8z4C7q+cS+saVZNd27ooeVY5Bn5o1&#10;blQfVTgfQ19NeMtC0bQPEcnimyvZGsNVmYLDeYeWOWQDChgMNuA+U4B4xzivmfxhDdad4h1fS9Vt&#10;YvI1QpMkm4t/qwFVlxjGOpB4zX75kUlKjGKPC4ig4t1L7/hp/n37l+7lvoRZX9u6yiQOkYQhtrf8&#10;tRwcY/UVzsOoTB52LbN37uUdRgr9056D1/rWPpksVnLD5cTRLE5IXoGY8s6kdN5wM10LTzagzajO&#10;I1y+W+XaMjsB3A6n2r6RrXQ+QjVbV2y/CYNLtftN1ErxBHnIAyf3Q3KDuzgEZyV5xgCv0C8R/syf&#10;GXRmfVvhB9jub690m08SeH7C6kSWXUtNmhSae4hELtGJ7RnCrDKd0ihiuSNp+ELh7m3SLVbOR5HY&#10;rlQu0q24BCgH3sZ//V0r3rQPiv8AGL4MeKIPBem6pqeg6voXl/Z7O8QJFZxES+WgtZYyJIXFxKdm&#10;djFieoGOigo/bRyYyFa3LRlZv+v60PJvhfc6l4t8T+GodVdbyCa9s8ruKl5JrqMqQQOCCCQSODz0&#10;FfqT/wAFlvHureHviB4W+HvhW/lFzrNhNdahaRX01vvhtZDGhlhhdIit2XcM2Bv8s9lGPJf2If2f&#10;fhPqPg3WP2mvjW0knhj4U3kfl6ZYK8l5fXFrGLmMzB2SCS3DBEjgDLJLIBudYCwPkX7afwv/AGxP&#10;iPYf8N1/HvRINI8PajcR6VZaWqvHd6VYqrNaT3dsqb7WC4uHkQzTsGa4fBRYzEW+yyHJ66w7q01p&#10;I/KeMM4oVsdSw9WVuTR37u3c+avgd4+u/gt4e8QfED4Ya5JoniuOwu9OitFgQRrDNtDz28rsXEsb&#10;fMjIoK4yQVJrxy2fVNevbvW5ZJNSvrh3ub65vJXluJ5G+aSSSWQlmkYksxJz1r9uvh58B/2PbL/g&#10;nFo3jX416jqXhrT5rRNW8Q3mh+SdU1SKedVihbzYJmMbzeVDGkZRI22SO21nI/EXVIvCg8R6ta+H&#10;or230m41O4fTor2RXuhaB/8ARUumi/d/aFjx5hj+Vm5HqePPMuqUko1N+x7HCmbUKteSpLVaX/4J&#10;YkSytrWO8t7hZJidr2oJRlBPUHBznOeeg9c8MlkSSExLg7cEL7A8ZxnvUEsckcAuAf3YDuSTuOVX&#10;kKT37D1r6dsv2UYrb9ivVf22/F3jix0iKS6OmaB4fNutzPqdzHIqTxP+9V4j5RabIVj5SmRtqFA/&#10;zuGwk6suWKP0fH5xTw0FOs9HZHzpqGr66NH/AOEbaZ30+W5WeSPeeJNpVZACQoZFLKDxkHBzmtrw&#10;98NPi/8AElrm1+FfhPW/Ek1nB9pdNOsJ5z5IJTzcR5bygwKGQAru+X73Ffqt/wAE9f8Agl5F+0t4&#10;Utf2iv2mLy507wTqcf8AxT+i6a6Ld6rDuZZZ72c5NtbfKUVYx50rZKtGqb2/em4/Zo+Bek+FbrwF&#10;4f8ADFtYeH72OyhNnBNOqLHpyFYI1zJvVAWdnVSFkZ2aQMWNfq3CPhj9agq+Ok4xfRbn4f4heOdH&#10;A1JYTL48811ex/NF8BP+CSP7U/xsnsdZ+ITx/DHwrcQ+YbjV4Vlv2UxpJG0enRyLOwk34jZ2jQFT&#10;vx/F+v3wk/4Ik/sXeGNDuL3xna+IfH0kAVS2pX8llArsWJKW2mmOQB0IO0yHaemc1+qnhHw+kk1v&#10;ZuzRW/yoxIyUjQAceu1QFUemADX01ofik+DtLGk+BNLRVXe7XNy2x5pcZDueiqueAWHHev2HLuCs&#10;uwsOWlSXq9fPr+h/NHEnirnGNqN1KrS7R0R/J7/wU5/4J1fsmfs8/Bez+OfwV1GL4c6pb3aWtrod&#10;9fXN9ba0S372GzW4aW5iktww8zBkg+dTMYuHP4WtejUoRLZN+5ZCCGHPI6dOR1HTr046/ud/wV08&#10;b/sO/Fy4sIPCPi0ap8TvCStDE+mi4vLZrZ2k3WMmSLNHin3SNPGxKKwLCU4Vfw8+WOUOSXTCsQ55&#10;KlecjnHPPseK/nnxFrYd5hJYVLlStp36n9b+CscWsnUsdKTcne0ui8j1v9nay8aeIv2k/BsHg3xp&#10;YfDjU11Eiw8S6rdizsdPeJN5eWYhkXzFDQIJB5bO4RyFYsP7TfH/AIa/4RX4ur4O1eQadqMsNxe2&#10;kEpQSPHaPGskkkS/Mi5dQMqI2ZtsZYCv4bJ4dR1y+hspPLWHa0ZkliUxYMe1C6HhyD0ODhuTnFf1&#10;l/swftY/Bz9qybS/HnijR9L8M/EPwRpf9hXLi8neVdDtBHb2v7yYD7RArszuzmSX59+ABivO4bz2&#10;NCTpTejF4kcKVsRL65STlbyPqrwZ8PI7HQ/Evg+e88y38Rpcwx7LeKY6fDdW7RGKIzIwlQTN5w81&#10;TgnbgqFr+QrxL8LtY+EPibWvgZ45gtodX8KXZ026e0l8/M8YGX8zhXJzuA2gAfKQGU1/Xd8a/BP7&#10;Ros5NH+DWrW/g7XbRbhpbq+tvtBaSFQ0UMROYVSYnEjurq8fyptLBx/Kb8WPAnjDwZ8TfEOh/Esx&#10;weLrW6luNTjiKyQyz3MnnEiZWdcFXzGu5v3ZXJDZURx/UTjSlFfM38CrvFVuaXTbr6ng994ZbSYn&#10;jgvZ7mK5dExM/wAqS44wo2qN55OFHTFMu/Emu23wotvhS94JPD1pqT62tlEkaCS9kAie4nkVRJI0&#10;aKFjDNtQZwMnI7O4n0+G2d9VjUxRn94XVmCngZ+UHkkhQemSATyKxPG/w217RrDQvEFz4f1DSNM8&#10;RWT31tezjNvNAH2iRcMwjZsHMb4kKlW2hWBr4CLdm0f0riKVFcqmk30vuTReEIdY0+31Ka9Msjfv&#10;mjWMRkYHBJz8w5zU0GgnTtPK25M6FS5DYD4AzheOwz0pk+qS3FvHqWkXShFjGIY/lKBeANg7bRnG&#10;CPxqFrzXtHurfVdWWSX7VCssTs+Q8eSAQTyMEdBxWOi6HvRlG1yi0trMxmsGKxFFYq5yQT15xj06&#10;VFdJb3Fusdz8ilt/mYxtHIPPcHvWhqmpadeWsaLFnyWLptXkbhj5emM9+tU5953pjaFQbQTwGA9+&#10;B/jSludtGPMrFGCGSCGQgq8h+QtjKleudvUDHU9j2rW0lbaztnhdlKuwPUcDGBtGOnpWfbXMzW/m&#10;HmXy8gMOOh556DHep9ChjikMbR7VbAZmwSQORzk9+2PfiueU9dDrw9OzSNVYJ9jyoS5UdQOfz7VG&#10;8v2m2S21Mqqrkq7ttKsT90ZwT61anncTLFjG1tr54wcZGfYVXS8lOmNHdWuyOOXaPMO8sfvKwB4A&#10;Pb0PfmseddT1OUjlt7TULWI6fdRjyMxyOSAPnwdpB7g/z61fsdLur25n06KJLhzJHEkaKS0nG4bf&#10;X5uOKS3lijVp5AsfmbSwYAM56DgDnb7U4TT6fdG/04vDc2soZXRikoVTzg+3t071krXNFovMr2EC&#10;pbSQwl4jG5cbeCcn5l29VIPFNuNUuFT7PbAiVBgu3Ax7H1pbNo7vVBBIiSxSROzu74+bsCQRuJPX&#10;msqSaGGQKiblAAMSep7jPP8AOs5PsaQl0YyWFkmN4WchlAL9GOAePpg/40rou+NW7kHLnJAI4HsT&#10;1okIx5kbN5WcY5PfOATyOfUVKJvs9u0wQICR859+56kA+3SuZrodEV3HS4kkHlgyJsywAPAOQM45&#10;Gan0Gy+1XoVTJFAm55JIwSwbbgH/AGmHTngVYtTBLIsq7lZiRgYPbIP0zW7feINfe3s7aW8mlhto&#10;xHFE4XYqk8ou0AnBOcnJ96hb3N3R2sZV94dXTb79zMZ7d8EyMoV1buG5xtH5+tXY9J1fT7kiK4jk&#10;Un7qg7SAOeDzz61a1lIIvDAgumM8u05ZtrZOeQcdRt6HoetYlv4q1mylKsv2q3CeWqsMbQBgBG7k&#10;DrntxVeySbuc9R22Oh0bxDBqzNbzxsCx+RxxjrkEZHfvW+kFwrLNA4CLH8pY8nnrz0zXjk8mLj7Q&#10;q7dsu/5j8pHowHY9OOR1ro7fxte2tzcS2cYWByGRHzsRj23Hlh39QaUHfc4qrWxg31/a/aJ9TCHa&#10;XwAq5eR3baoRRlmLtwAoJJxxk1+tH7AX7PPwv8d/sy+IPGWpyC88Vn4i6fbeIY7eOBtc8L6JoMcl&#10;5bstvcAXMLajqYWGQqm3C+WxDo0dfMf/AATS+Cdh8dP25/Btt4xEsXhb4c+f478SSW0bGWO30Y+f&#10;bxiMKxf7Rd+VGI1BdlLbRkcf0H/CzwTc/EP9oLxd+1v8TvBdh4W8T+OfPa/jisHivRZERC3sp9zA&#10;CWRI42u50UZZdg3cyN9bltKlhMI8bN+87pL9T+evEviarWxX9lU/ghZyfd9u1rfjufV2meF4PG2m&#10;3HxSsJja6FKktxHFDbC2Z5yN0scMJIXYshIYp8p52965LWR4n0nw1PPaxQI52W6tccoplwS7SLnY&#10;FXJLbThckAnAr0jw7rHxAv8ARNQ+H2j3x0qzldWAghjkG9mDFZGZS4jYKAyrgfxD5gKZd6JfzrLp&#10;niPVLbaNl1AbRWG8LlX82OQZztOUKnHB6g1+RZxyzlJrr1PksuqOFovYy9S8bz/CHxxrPgD4fXCa&#10;g0U3/Eu1CcxySGCNVZH8yFVR0YseFGMAckg14/4Sgn0mTyIjHHdpJIrohKpIrLuJDIQeST09MVq3&#10;Gu6dd6wnhTUtHe9WRo1iVWWLGQQWjK4baRzjgdjV7xyLfxVYP4f82O0MM7uXiHK3CrsSIhdpxg/M&#10;RjHB7V8BiqinJzi78uy/TX8z7XB03TioS67v9f8AgGXrGmp4v8Qw+EfCiXNpaSQhzLLcRxJJcBSZ&#10;FZ3+QR4XaquQWbAzuIqL4V6ongWyg1bU4TqUeo6ff2LzGQxiITHAZdwOxUAw0YA579ayr7VEuvB1&#10;rea+sl5qP2oWl9bQ48wJkCFOixuGGAzDoeTg811PieJkW58PWulR2ktszIbe1O6MTE/MJGyVXI7D&#10;OTk81y0YfvPbLf8Az1tbbo13OyV+T2b2/r/M8Vng0fw7baKt3cfbtSt5bj+0NOEbI0cbxnyXaY8B&#10;ySD5ZUEDmvNPiD4fGs+H8OZIEu5oVOH+Qnd8oyPuktjLKefWvc9Ruz4l8QWMPiW1ltp9OtXt3kmY&#10;vFIqOHgxLtVm2Asp3djiqfiS3urGJdetYhDaRP8AN8u0Iy4dZVVgBsx82RkcZ6V4zwzfM38K2+5a&#10;nXRxLi13/wCCea+HdB12ZpZ4bsahcSoZL1GR1kN0MbUVceX8qAZORngkAc1518YPCVp4j1h/FGoX&#10;wsb65KWV/C65WV4x5fmBo/ulFbLc4wOCBX2X8Q7u+8C+GNG03xDqVvPqHlTTyyQxyhQLg7gWfaBi&#10;QNgE4bPbYFz8y/G1vDfg7xDY3Xwu1KXU9HudKW6cXqxSzw3iyMssZMeMRsm3hwHQhs5BGHmlCnCm&#10;4N32vfpf5/fr+Z0ZZiJyqKUdN7f1b9DptG0ebwtrFt4L0aWOHSNJt7WKa/mXc/l2QxCjRrhTt+9h&#10;eNpq1Hr/ANq8Q6p4jgktE1O982Rpv9Ud5Th9owx+UDIIPbPOTWVpfiHw/obAeJpRA11EPkUnaBIm&#10;cxsR84XPWp/DfjS70Xw3eaK9ppeqaTLdfv5b60Z7nJh2I1vMrq8RICsCQ+CMFeTW1SrCLS5u7727&#10;f8PvuYzhJ3bV/PuQaPaiz0g2N9LFFPegXTbAFbzc4VEcYEoOc4xx+ldn4e1C9sbu08XazvuLRZli&#10;d4wvybDydueCMDg4z6143r/h698P65p9z4vkWa3lge5i2jHlY/5Zuem8Ab8jj8awvB3je60zXb2f&#10;SUku9Ju4hbGGT90EaVg6TOOcSIemThgTmvOWKcJpTVrf1do6PYc8HKOp9WW3xL1i18QXPiC40WO4&#10;kuLUwxPJGMRE7gs0OQV8wZPzMDgEjgmq1r/ZekRvew/dggOTGC4UAfL05Hpzj3rjjqeqW0bx+cZo&#10;beEAYIZFwCzYOMAEnPPH4V06QXlhp/2ISHF6sct0kZ2rIxGQD6gD8CRUY+UkuZ627rZ/8Fnm1OVL&#10;sT6nYWGoaFa39nKtwzhJJFRwRCzD7j45DL0Oe9M8NEaPdy6ZcRhraXDrk/ccjbn3z/8AXqCZo4Ld&#10;4LJdn2srE6L8rOCeAQPvc8Z7Vn206z3FnZpOkbxziN2YnCKD3GM8Hgg4xXzraVVTtroYyjzxceht&#10;zpOkwvwzxwRNmWMAFgqHbkY6luo9a9Z8PXdjqDPLplytlAts1wZZ5dodol5HPAP1H4VjWFkL3zra&#10;4kikWUFB82Vb2z2Ga0dft4tBube00NbTV4/LiDxiP93FOV/eRkE4JQ/xD72enWvqMJQdJc62PkMX&#10;UvLl6iaZJ9kvF1PYt2sqsUdudu8Y3Dtn3qnrdxa6xIdN1GVfLADb0UAhgMjbjn60zxZqEukaQZA8&#10;UYwqhdpTAY7V4HA5PFcNbTz2ke6WHBk5yeWBGRx7Z9q7KlSz9m/mefNt+8WYdFt7OOe/IaWBEKMX&#10;OVViM5bGO3TNfN3jDxe8dtJYbUS23qC7DbKHByCueOe+e3Ney67q1zoEsG2TMl9hdisNzleQCvQk&#10;DpmuE8R6JZ6y09p4huRpzXTqZJ3RZGU4woAPGemT/OvInLXlp6d/n5lp296Wp8CfFD9pfXtb0y/+&#10;EPhaF5WjuGW4SdGLIYJAUurO4BVoSOccEMDypGMfH/x88Xs3wsvNLutQv724lnJS3uR5nl5X/WvI&#10;fnAB7AnnnoK+wvjP4dtfDPxZj0K+muNQMF8+lSNAqxBhbxK0U5xu2E7ipIyrbdwAHA+Kv2kfDutX&#10;Xhg6tpN0Uuoy1lJFI5QMrFvnUgHBxkHPY5zzX6HkVRqtCLO6ThyWpq11f5n5m+L/ABVd214kbQxQ&#10;/YzJCgiGY5ULL5ZJJJZjyWYnB6dK8nTTxDsjhdwOSS4GMd8nPArovFFrd2l7NYYNu9lGzAhc4VBl&#10;1yOqqoJzXP6jarNpElyB5krQ+YvPy7eGVmB/h6HPXPav6oyqEVSVj+d+Ja05Yh8xzer6hBLjToo3&#10;KPgvJu4LDqoHXHvnNdB4Vtz/AMI9NcH7st0kUZkAYfIuWyD/AHc//XrzkXJltllfKk8sF5G4+mPe&#10;vVNYsI9M0iDw7aBzFbxMxL/KQZVy7Mf9odD2Fes6fQ+Zo1Hz6n7Z/sdag/hbwTqniqKCS2tU1Q3d&#10;tbXO1nigkhRZHdATuDk7lzzgg8V+pwv7W10+SewPyOycfezvGBz09P51+T3w90XUbX9mP+3mn82f&#10;WdPzElocbvMZIbdSww0hVcLkjGAa/UfTreCz0mCxdUBiiiiAHqkag5GOuQfwr+ZvEB8lZy8z+jck&#10;pRdOLT/rQ0beSC3Ny92xJaAoCAPvZznr1zUliIjamW2QCSRQNx+XaB/9fpnisLVfMNrJFC6xGciN&#10;ZCuREznGT646479OK4z4L+IdU8TeH9RgvW2tp91JFEAG2sgYozHPQsRnB6A47V+Q4mPNNJ9mfZ4e&#10;g1SlUv2PY7I3JsZ7fGDINw6ZYgdc9uK+m/2Udat5L/VvCiXLyRRKl3FG4HyBiA+CemX6j1Ir5ntk&#10;kFqyR/N5TAjtweo9/au3+HWoSaD8UtH1fTYg8UxWOUZxhdxJ59eea97IajoVqbX9XPNzbDqthqlN&#10;9vy1P0ZuYWXcSCB1B/zzVBLqeBNkXUHIJPPPtV29s57e5yWJzkdcj16+lZG5SdqHJXk5zX7HGTZ+&#10;HcupaknvJIwzjbsw2c/xDt/n+tS/bZRskIDY5wOgqgzF7cx5JBHIzj606CaFh5LjGBwRyM+v+NaU&#10;ptO5lOmdG2oJJOISDg1WllYfcBxyM+/pVBJXgOW+YqM8dx7VJKweLMRKH723r1NfR4GsebWh0M2e&#10;NuWc5IyR7Gs6MNA+6RtyuP8AJ9a2blojCXbPynoeO3pXOJKm8M2VBOcf0r6vD1dDgqxTNyOSNcLF&#10;LuZB1/WtVnmWMtuyH5Y9Pyrlbc7roLGQTzgDv3rUaWfcI7h1yOgBznPr6V7mHqaanmV6SZoJLsQe&#10;Y25N3A9B7Vs2s1jkG3bzXBwwz0rniodC+SM8censKNJPly+QoJHr0Of8a9qlVPOnBnXNPEjCdOOm&#10;R3xViOS2uYjMOP8AZPB+tZbGIfJy3sfX61aW4hjkDkYBPb/P613QnocVWkWB5cTgR8gf560qyEvu&#10;HVj1Paqsk9vFMWCnaT2PH5VJuM4JXAQ/5611UpnG6aLcVvufaHy2MjnPFPsbhrZysq85GfXg1Skt&#10;hLC8qSgMgzyOfwqhDvVSQcA/mT+JrqjVfQ5Zwu9Uem31susWqbG3ZGQM1wk0TWL7boZbJHFavhu5&#10;nsrjO49xtbkc1l+Kb66GqLE7DcBv6c+x+ldyq3VzlqUtRoliCshBGD0xTZSqQCQtgryQvX8KpQXU&#10;Uq5lb5yeR3zUj7GIA5Ixkg1pGpqYOB85/Eu0+y62NYtYkj8wbFLfLvbdkc5xyOAMcmvmveLXUri+&#10;2kmfcZMjBBPqD2Hevuf4h+Gh4n8MzWscgNxCRNCThQCmc84JIx2HJOOQM18S3YkMwguE3ur7JDnO&#10;Mdc4754xX85eLGTrD4yOIprSevz6/fuf0R4U5u62FdCW8NPl0/yPnXxN4YsPD2o3WoaYht2nA37S&#10;ckR8g574P5V9B+AtSuNb8NW2rXU3nDygm/AXJj+VuPXPWvPPiXpk+s6OYpvl8grJ/dOEOe2MjNN+&#10;Fs0XhvS00bU2ZUu7nbABg5adix4xng8knqTX4Wqap15RS0Z+6ymqlBNvVGx4h+Hd14i8c6f4lstT&#10;uLS1EIiezyPIkeMsd7D73KtyvTIB+veSSz2QisrqLdEFWMMikgnPH/16syqYTmFtzIWwR29x/nmm&#10;w3c022FgN23HX5SO57ZPoa5KtFQbt1HCq52T6HsXgXxLJ4d1K1mALx2SONoGC3mI0bJj0IbHsOfa&#10;rb382iWcV9aq+6LaFIXLqR0KkZPHY9q8wsbyK2tormTcGQ8ljkEgjBPpxXsWg+LRYLdW7qs8zJ+5&#10;RyODjBGOpHOazhGytexs97pHhet2GpWyC5kUEyO8gQjbNkneSqYGcHrj69eK3PCnie413XrFvEoS&#10;SIyx2s7uQqrGfl+bONuAc5PSurHhjUfFd/a6fAEF2S0Ft5jEYkCFlA6sQTke5qHxF8PPFujm3Pi2&#10;3VZrm2Tc8MYZXVlwpDZwflIB74B46mvnq2Fqxnz072/A9mliYNcs3qdbdw3fhRJ7iy8rUYRMLW1k&#10;WQbJcg5Ylc7lB4yOvrVHUNbtLuwFrpMc1vem1e2cYwiuzg7hnhvlyppNClu7SVbfUbRSNPiCBVwo&#10;IUfLweBnHOMVmaNMGW5a5k2sxMgU/wAIYk+nJGcZ9vyuo07KLsmTC17voVbDQ7SwP2i6u3lYk7ok&#10;X5o8DAGR6fSvKPiB+z6viu40jxbaarc6dpt4WEywwqDPtcAv5u3IZ1yoY5UEbsE4r6f07w9HJo/9&#10;oBWXzVyko64zwT6E9x2rs7JdbvvBsOk3Vqzw6bGXjhYhd0YJYEc845Nezl+U06kEqi036nn185nR&#10;nz03qfCs/wAPbnwl4gj0XwtczrbKrN50uJZWmdz+7DA5AKkbeD7815d8O/AN1fePW0i4hktbnSVl&#10;VWc/IIJshmBH393IKn5ic9uT+jep2mrxi0u/FWiHRY7lot7rlWEUwxHLlssBIp4JHv3Fcnd/CjU/&#10;C1re3VgqyzQMs89wGDJIgOUKEcbwAMgdT2BrfEZbGMlKC0RrhuIG4uL3fUs+EvDEo1/T7N42ht9L&#10;tY0Mw+UK6Z8rcOvqO4GMHFeyeIpbhLpY9Wj8+SNcDnDHae+MnnrXH2qazaSWepFHv4ZIz5iquXWQ&#10;8bCFwQMY56V2fhS/03SfEkuoeJWWTT57UwvExyxZ8gqG6g9gRyKanvY86bcnzM6VLvUb20+22sYE&#10;ToctJgPuH9xR1rkfFN8sugafYXUhlW1uTdMGAXMpBA356kdFB6Y4rv8ASNQtLFYtbedlsbW48sJI&#10;fmc7W2rgdSvBJGBkZ6cV5x4qur++0W48Pzxxs+psZ5GJG7bncGQeuenYDNVUs1cilS1Pk34sR+NP&#10;+Entdd8IKsOq2wSaOQjeoULJ5jTK3Bwhbg9sYOcVy/7PvgjXfAHg6zfU9VuJLqxe8s7VZ/3yQWu8&#10;NC8bEliHVy37z51bKjKgGveXvG0uN7jXzDfXkRSM2gyBPEDxCSfmzICVbHQdM1ynhTR7qPVz9qL6&#10;fplx5gkKgtsZQWjjRCM7AfkB6ivLlRSq82uv4HvRxb9i6Tsl+e/+Z6V4T8J2+o6zqGpfEa8eWPSI&#10;H1Eyb1PntHGzwwgYcZlYKp2KSMYwN24amk67qs1hZX8hS6umTInKDczzD5m/u5I4HsK89vNZvvCi&#10;PDp1lJI90kbI6BgpgbhsKoyAwJ56H6Zr3HT5dL8Pab9k0qEoyMNsbLlBFtOGB7lSeB+Naxgr+7pb&#10;f+upz1LrU8oh0u3t759TumkXTIbmNby5g+Zlzj5VJDfMeOxC9TR470uG00J7qKcTb5UgwjhmMZOd&#10;wA6HjJPYHHXr2aT2Vtpll4DuWVLOFZbgMSRK3nPvk+bIU5I9M1x/irSdCj023PhpHBv5Jt/7wvny&#10;8csp+6xJ4xjjNeVXovkklbX8/wCv67dFKo3OLZ4v4gaW23JAzxW6ox3EA8KMtlieM1W8La1cNEyP&#10;J5tgsZlZmJYAjqFHXcw9K19d8QW/w+1Oz8R6vam/t4xIoRwSm91xG83GAkTfM2evAyK8Zsde1bxX&#10;fvpPhiNEmfe7MWEUbsoJJbd0zztA5IwOvNfOVsT7GsrN83b8j6OnS56d7adz3fxjb20lnbTaJq8U&#10;mlRO5SOV4/tcIbAAdVJ+9nK+g6+/nGial8M9G0ua28RReddTTO8M8u5pYIT8rOgHB9SuMnrntUWg&#10;Wdtpmurc31v5c+zy5E2kqxx8zDPXPYntzVrxnp+i319DeSalEph2pLbMMSNHncxD4C57YHbrzXuw&#10;rVKkHX5VdaWev5/kcns4xapXdvI1PFmreKLzSbS915yYtMtZprG4ij8tiHCgLI6HhSADyB6E+tTx&#10;74O1jwx8Lf7E8S6FbXS6rLFB/arzFZ45GAnPkmLcGHlphS2DgkHriq1h4o1HRtB1K4uLCK504boJ&#10;onc7v3h+UqvrGpDEdDjmuX1BdO1zRoNBsbq5isYpftIt2nK/6QVMKz7OiOVJQEdieOa6nXhKLs/e&#10;a6/d1Wv6WKjSaa7J/wBddDh1sdH8QasLpohLCpABJyUK4wMjnNbGreF9Ifw7beI9FbZcTW9zaTuJ&#10;M+TCh2opbGQXJP4YzzinPpWo+G9Pn8PXdrKLfzVmUrL5joyn5mDYGd3Ug1vaJqVj4l8L32n29lLB&#10;Z2qSSTSbQInLZPD8CTlQfbOOa5sJRjeUWtbPp1NZ1JK0ovS/4G/oniZ7Gzj8a3nha98UWHh9Ior5&#10;raSOLgR42KJgI5nBAYgMSvcA4z578VPFOo+LtWstf8DWQ8PwQLsjsmZZnDOMmS4KgKZM/LuUYRPl&#10;Bbk1sW/jfxQfBg0ayUvYW93JdCKAkM5njCYMIyrL3AAyH+bmvK9H1i58RzN9gljk80+S8p6RNnAT&#10;g8EHghh8vIIp4nFc0FTXXXa2v5hSw0ozdS23r/w34HYXWlX8Nn9o1mdfPuJSyMvzLI5HzbXOPlU/&#10;xGn6f4N0bVbbUdEu7a2u4L/RvMt7i4kEr2mpWE4ljjGWz++RmAw23CHI5Fc7deH9VvNfGi25+2zy&#10;QRosUjbFiAOBuBBAAHTGT7V10/gfQLKKObUdRubSRyFmkt9iwlMjcWRlII6nByPXrU0aTbc+S621&#10;f36lTm4pe9q+34FfVm8K6p4Qul8HWdv4e0eGaAG2Y4ubzVCp3LGVyDGoy4BOSpbhQOYtH+3wafZ6&#10;xZxeab5TDcxuCpclfnDN/F5ZGA3A7LWNqfh/wNZ6reDwTAJreF3aC55Z1U9HyD0x1J612/hCFdf1&#10;aHR7GfMlvGJXTJ2LEBhmXHUlj25/nVKEqlVRaV9tO/logq2UOZX+f9MW31SGwS/sIQ0s7QD9y5+U&#10;hspgk9wpycCuf0m00+7TUdJ1iLy4oCt3YyQbIiHCbSr93Ddccc+3FP1vTIFvPOuZ5bm/UuqhSdgX&#10;PG1cEA+55x+mDdGfWNR0/wDtVDZiMNvkAyzLjGMHjr3PrWNac4Ss+n6/8OaQguXfcueILqC70kWm&#10;j5a6aZYwpKlVB5YYz1PoK4HV5tO2RabJLy+UZpMNgKuSMnofSt+w0WefU49LspBa3DXEcdrcSlUi&#10;3Nna7HPygHhhirOuaHpXhDWoPF2vxR6hc2EjC/gt8OyyDduZFJ2sBjAz9ATxWLoTnHnex00HGD5V&#10;8ixbNfadohitpN9qrJJE3dXA4OOwI6/nXeaaRqGJm3CZkDNGcZB7gH3/ABNcd47Fi2v2tj4LkF1M&#10;9irTmLcIRKzeYI0U8HZGwEhJwrjHY100EFnaaBosdrqlrqN7qcVxNPHavuey8pggjmx912yWGM5X&#10;B6EVy142nKO9v60+8HLmSa3f9foaF20mtl7t1aFFPI2gqxTpkdfxHevObzQrTVNZ3X+pSWdmuwPI&#10;i7nwCS+3IwPyJ7jmvQ/tuptPeaLzCTDGJm5wiDIXg/3ueR09aki8I2utTWehy31pYOqyvLd3MqRx&#10;JGkTSsXcsqkALx8wwSASBkjKpSU/h1d/TXsJVHDVMga10WXwusWgwhrNHkNoZMfPHu+/z3bnBPP0&#10;q/oukyX3huN8tBDEdrFsIzEnjGDk5FfOOh/F/wD4SfRfDOleG7FltDJFLeyXEZOy3ctsRACBvbOX&#10;Yfd6YNe2yqYrhD5hAQbUH8IX0A6fjV08VFu/lsXVwtSHuy0d7kt1pus6DEkWjyCSSAMzE70BU5GC&#10;i9WOe/X24zFqcX2+wg/toFo7aIlSSd0a/wARHufpn2rTuNce+8+6Id7h5ArO/wAqbugznHAx3/8A&#10;185eWmr6prkC6lIk/HyrE2QVX1A6nJx6Up8trR1TMItvWTMfXvFtvoOqWnjKDZ9l01TJggsDgEbi&#10;B3yec5z361peAfG3hPXLaXVftaSx3K5DyA7Fbed5ZiMqR6YrgPixc3l+0Xhmxl8izlizcQooBkdj&#10;8oZ8ZCgDkDH61xPgTwh42cw6TpDRJbTki6uJT8yRj+MIfvPjhUOASOTisPrElV5Yq/8AmeoqFOdD&#10;mlo/0PpGHWYLe7c6YVMLNhZN3ySAnAOO4PbvU+qaPrlxaxJbyx28SyMkhY7j0yxQYxnHTJ/TOdvR&#10;vDXhW2upJbaI+UDhRI25gc8cnv6kfpWh/bySXknhtoVVfOUM7ENkEjp6ZHftXXQwyUb1Ho+x4jq6&#10;+4jN1zxN4k8Kwx2ehzCFL4MmD8rPGFG11IwevBx69K89u9f1XXdHW2QeYpcocoBnA5PAGRnrnNeR&#10;/FDxld+NvHUMUluLN9Mmeygj3FWz5gG8eoI7dfz476SfWbaOGxthujtj/rScOMe3fnnpXDisVzTc&#10;Yt8p2/VVCMZNe8zUto7uwAjMf724l4QYJwg4+nPA59av3F5BqoltTghSvznnJ6Nz7Vhz6lrTxCPT&#10;5xa35XCzEBhuPc57Y4x3q5c6c0EawuVklRNrnAUbsZJ2j3PHpWTnG1jOpHq9xZtTGmWkZyBhygzt&#10;AwPr61Wtdfj169aJZWiNq5QwqflmGAdw6EjtXkXxruWsvARmj/18d3bIqk8DfIA2Rkcjgg9vevLf&#10;h7feIPD2uanqnim6ENnZ6YXXcRv3M+AUIHzZxtxkY4969/Jad5RZ4eZ0OfCzqX11/T/M+pgqxB4U&#10;+7GTx3yT+tc34i13U7KCNNKihaZ3DFZt2wqBg/dIO7+7zjPWuJ0XxXDJp6zwx8XLkg5IOD1JBzhg&#10;ewPP1rcaYXcX2pjlWwWY85+n5cGvt6jcloz8uwmGal75xl94i8QpPFd32xbkKTIF5Uf3R9CO3NKP&#10;FseoOBJp5gmSPLM5BPPUADtxgHr6j0v6lBY3Ew3KFbgNIeMAnOc9K4wyx2ShZs7QGYlQckA+mfpX&#10;nylOOl9z6TD0oSV7HTprd3HvfT2EcxAILKWyvcbTjOSMe3UVP/b2qXsMdvKYw/II5LY7ZzyfQcfX&#10;pXnt54ndJcwIqxuMgt1Ab+HaM84+martc3kkTRLKzSOBlsbcBjjjpgD880vbta3PQjgotczO5l+w&#10;6PGHvLrYjtg5y3zE9CTk898fpVfXtP07UNEuNNt7pt1xGY45MZPQ9C3YV59HZhpkj8w7zwrDlh1z&#10;/n1qxLqdxonmCCYytkblYnauR1x0z9KtSuaxw8oyvF6m34M8G6L4I0RLLSZDcsx3TXDkBpHbGfUY&#10;BHAHQdc5zXWbLPzVjmlUSn5l3EZwOeh/z2ry2wuNd1xpG06E3czIJASygBSSBg4wMkYHv617x4U+&#10;C2uazo6SeJ5liiAj8tAxLHn5yygY2qOACefauzDZViMS+WjA4c3zShhl7SvPXt1Kmk302twNHoe+&#10;Zz/GFyoA6lW9MdvWu90b4UtqdjaXWu3LQl4S0gi+Us7NuQ88rtHBx1zk9K9Q8H+D9J8HWUGjaWpC&#10;xKYxK4AZhklQVUBV687QM12TQM5bP5//AFq/QMm4Po0lzYn3pduh+U53xhWqNwwztHv1Oe8P+GrD&#10;Qw0VpCioQATzk46Zz+fFek6PbRGDdEm193Qjmudsree9kjtIXBdiACeOf/1V6hptgulwJbF/NDNu&#10;LY6k9h6V9S4KEeWKsj4ubk5Nyd2dHpVtcTLGwyMf3uOnf/PWu7tLdGHnFjkHPY5/z71z9pBcG5SQ&#10;gBO/Pp2Fei6NpflH7WxJ3dAOg9z/ACrgqytscUmr3NrRklltyAvOe4x+P513mnwTfZ1jlzuORzxx&#10;niqeh2zqpmuRkOe/OOMV2CHClyRwAcfT3rheonqyFUaAAqu5vrg/4V0elCM2oJOeoFc6SQA+eD1B&#10;6c9K6jTD5hPHAHXtk1O4npuaLFIWHXJIGMd/6VY8tnYHaMevT9OtPXykxHJ83uP8KfuDnymOMfWp&#10;5dQi9NBwtbdnVX4wRgjqf8/pWilrH5gVH5A9OtVgbeHCupPfHpUshkZvMJ2gdAPb+nqKuLKeoxkI&#10;XB6Zxk/4VkiKd5dqZA/L9a0p7pc4cgZFQxyLEpeTg+o70PUErGa6GRgzgbQc+9aUFpb3KhlB4HJ/&#10;lVZBIAXYKu7oP6VsaZEfnySp79MH0xTiriuTWFnHbvvAyf6VpSqpXJ4H60u2IRqsOck5NWduwBnb&#10;5j0zWgN62IVDq27gr2Hf8alEIkG9unXH0pQAGyRkEccUBfm+fIXqKORhIH/dZ4znsOaiaXYPNQ57&#10;cjn8ualKkATNz6D0x/nNMCq77cZI5NaKD2IUrEbOGUpgDP5Uu5sFDwy9wfSmGMk5kTb6c0qqCeD1&#10;9s/15qrWI9RGZyw2cg8kmowA7kcjafxqdVIG0cgVHLgcLncvXtV26gnroS4QsEkGCe/UVCSI39u3&#10;vTGL7trcBvSntEiyr5g3bTyOxFCsK+orW8gwIfmJ52+3tUYsyxGG+bjAHerq7Tleh7UsMoSYbVOT&#10;wDVcvQlz7EqR+XCVXq4AORkjHXFWImMaBUGM4596lEoUbwPu9R15q9AHWJWA+8PT1/lW8IiV9x8N&#10;tIsnmEDjoMVNJIkiE7SM9OoIoRsrsXgr1yP17U6S4jBweCep9a3hFIhsrnJOyXqD+VOeNW4B4/rT&#10;VlZQRJ1J68VPBKhBVhjH8qHFi0IxGNuQMj3NSKvOR09c/pT0iXfnkDsKrgTlCYTk9OBnj6U4QQ76&#10;WH7JsgyHnpx6Uvz7t8a/N0/SnpHM6bnZWx19KcDO/wA2OnHT+tXYl6bkLPGqkFSW4GB2z3oaNpSN&#10;p4HQZqR2CL65qMxs/CdB3q4rUzUtSRvLTcpYBiOtNV1DBcZXBHXv61X2RbQ3LHpnP9PSpGUJIPKG&#10;0DAI/rSl3RWgitNGWjdVX0x3zUiFo/mbnB9Oaa8k0yqQQwXtx/OpAY+ucnPPfFUmDsTW2VyzYZX5&#10;+btUyBJwY4zzQkW0Ehhz1J9ashCCJUQAgYrphewN2GIEULGPlXOOnJz71E8W0lcFv6f/AK60o7fK&#10;5kOOOD/9b1qte20mA8Dnk8gcHjpWl09jLS5//9f+vOFievpnnpxXz98W/Dup6tqv9oxR7gqoAV6o&#10;RkBgQO45HfNe8iVlHyk1JO0VzB9nuBuQkHB6AjvX7zi8JGtB057M/nnDYqVCanHc+BvBHwVNj4lm&#10;vvD9s0JhidZTGihFaXDDaowcsAf15Ga+x/h/4S13wlpE8GtzJK80jOoQEeWM8A9uRzx06fTrFtYE&#10;AW1XYP7vJ61aknlAABOBxXHl+U08MuWn+J1ZhmlTEO8ysMhyWOABxTPNSNSr5PsBmoJJnDbgOvb/&#10;AD3qYHgHJFeyonnpaEbSdCxwO31qGRkICdAPT1qaQxcM+S5IAz0AHWoV+dQ5GBz1qlFDXoIduMHk&#10;46YpzEBdoH51GVj4Yd+P/r1KpYcjGOQaqK0FfsRKXcklQsa9Mn/P4UizZGNuSemKVtp5Jx6enNCs&#10;M+a3HGAK05SozFZpAcKMCkPmkFmGB19efzpTIFAyQv8AOo2G8b3Y49P84pNEt3ZMjoxII4HWm/uv&#10;M3IMD0HTpTXmUkbct9PemmeJvkwQTz9fpQoiT6MlVeCHXnqahkBVRv5qUFGUIDgY59agnlhRAE+d&#10;ifb/AApJDEYpG3y8/wCelV7hWYb3G1M4/wAM06Ro1jzFyfr/AJNVZ5JWBVskDqa3UepNkRNJAg8u&#10;Lkg5phYMN7DkdKrh1Hzc8DgU7LsCenr+NXF3Ie90RlpB+8zjJAPpUgZE25UkD+tV3V5PvH5T09TT&#10;1dyemOx5q1sdEGrnjPxcsI18R6draJ81xbvbFQvygq25S2OM4J6YJGc149o0kukapNb27E42hg3X&#10;1z7df89vevi0EttM0/UIzmSO6KEnjh48AH1z29PfNeXWFuLvVhfJj5toK467RgD3r+MvF7DqnnU3&#10;/Mk/wt+h/VnhnV9rlEE/str8b/qdhLL9uCXGnnavIORg5498CqMMsF6JBeysr9BzjHY8exrpUMMC&#10;GPZtwDhVHc/oK4i68nR4xJqshWIMFL4OTn/PNfkld6H6VRjoYtzLdzag9rcMXBKqhIA4x2rSitpr&#10;OSO7KM5425Hy4Hv1rVnTSbyVZLdkmGz5ZE5Az0G717/1qvJJfPEIUZZGiByinPH0HOa82e+p30dH&#10;Y8t8YXNxbNPdWj4SeNvMAPAdjjjPQKK5Lw14k0LzWg1Cwlkfbw8YWQseygEgr69weRXVeK9M1S4K&#10;zR2cnk3EojLbdqAkZxyeOh61T0/QrP7UsltbLBJBKACpKxkgjJOeOfyrGLbnojt9pGKuYGq6rNea&#10;bPYRx7Y0LEq4GVBPIAzgGuVvA00T4ilKBAsjL0AzgAnPTPQV7N4o8E6Zqgvta0W8ZZECuYAgKMV4&#10;4IxjP86808OeH9d8X6tBoWl/uQ77pmbGEWMFmZs4zgA8dfQE0qtCpzpM6aNWLjc7fw3ptmdNbxa8&#10;bEWMXkR9FhMhTq5zu3A4GMYGfUivJPDmjXVtYzeINbtjbtPISIw29kB5xk88npk5xivbdY1DRvBG&#10;mzaD4YuY9R1mIGO7vAMQ/vlzsiUlx+7T7wP8R7HIHI6HpD6p4XutQur6GSKwVAsEuRLcPg4Cgfex&#10;jHAyO/FdU4XtE2oyZ5Lc+ENC1PSdQ1mZLm21L78HmsUJUDaFWM8EOeSeSfavl/Xr2/vFX9008gf9&#10;7IBz/dAHtnrX014otde8eeJjPHL9itIYUWGItlY+hPzgfxsOSOwA7ZryHxBocGl+KFgmjeNFlRHR&#10;sYZ89NwOCCOc9x715uOg5L3dEfQYBpPXcwbWazk8qw1gyQ2kQ5H3M/w5ORkivKbXREuNVk0q4jRo&#10;JJN0bKzEYD8A55I2469RnNeu/F/wzczaSmuR3UMDWg37A4Lsu7aQFzknBJyM4xzXk9rfXNwiWcfn&#10;eY5wHjH7zA54HUk44rwMwlaooSW34+R62H1jzRZ4J8Z5vC3ifx4o8Kaatqba3WGWKA7Ve4DsRKVG&#10;FDAEA/3hjd0FfC/7Reo2fw602DQ51xr9/EZZV5IaFgQZcDgK7fKrHqcjtX2f/arajq93czeakMN0&#10;5SF0AmKIfusSOuc9M46da/OX9pzwp4ttfEM/iW71OW5sdXikms7mZ5JktUL7zaHzM+UY2+6inawO&#10;5QOQNMj5asud7tn1mUU17aNOT0S+8+KvFOqWmsypbTQgw5Und/e6kYHO1TyvpXzb4wuZtT8TyyFX&#10;jht1ESuRtWQdirHj7xwc4AHWvdPE93qs+vRXmpWpBRAR5YAUnOR7kfX6V574v/tHXVbVLi2t47dk&#10;8iE268vIp++y5+96kDnHOTX9DcPztBcpvxHS5onLeMfBfj74f61a+H/G+jTaHeahbRX1rDNtKzWs&#10;/CTRuhZGXOcgHcpHzKDWb4dsbm41KLTnUzG1AcEY2sOpLc5I7/WvV/iJ8T/iF8TLXRbLx/rH22DS&#10;ohFptsIo4FiGAJWKxquZZNoEkhwzhVHQCuCtmOlal/aDR5hiYrI+MgKcEr6k5xn9c19M2lLTY+Kh&#10;hJW5qm6/I1Zldkl0m5UINucsgYsrd8ccEHjp6113xD8b+OfivrOm+IPHmoyaleaLpkek2dw8SB4r&#10;SFmdAxUAyyl2JaR8s3A4HXnNXu7PVdV+0WhDStEoik7lF+71/u9qWK7faLWd22k8FfvbVPzc/wC1&#10;3/SirVvGxvTo05y1V7bH7c/8El3TU/h/488VRJDBaXFzpcUmnFJZolmjiZGlZp8r50jp523B8vO0&#10;fKENfoP8WfAWjfGj4ZeJ/hb4nmmitfFNhNZXM0TEyIZCrLKNzAMUdQ2xjtbGD7fEn/BKE2H/AAzT&#10;4hljVBLLfyeeUlkcPcREBDJG6qkMhiYEGNnSRMMxV8xr+hetavoHg/wrqnjPxheHT9K0i0lvb27W&#10;IzGCC3QySTeWMlwiDIH8TYHev6L4Emo5bBt2tc/i/wAUJTecVVFPp+SPzA/4KaXTfC/9iS/+Avw9&#10;0Kb+y10zQ4X1Ga6gSCC3hvgqxKpP2iee4liHmkIsMaFmZ9+2M/mZ46/Zt+D3wt+DnhX4yeOG186X&#10;d6hZWGp6bfR/2RrV1dXVq0s89hA/7sxW7KuWclZY+WlRyM+HftOftAXX7Uvx51H40a2DLpkEv2HR&#10;bWWHy0XRLWRjaQyxAlvMkyZZ2LkmVjt2qFrxzx3488YfFLX9Z+IvxE1FtT1JxHO8t0xJWBAEjjh3&#10;ZEcKAKqouBwvBIBPwHEmdU8ZiZzgvJf5/M/UeCeGa+Dwkfays5avy6/kZmoT2N7ft4Z8F2V99nmd&#10;49Otb54pbp0KFzuKbI9xwQAPQDJJGf3C/wCCf3/BEXxN8cbfS/jl+1DrUdhoF9b289roNo8lrqsn&#10;mIs8ceoTzRp9igaIqH8hnkfeMMpIarP/AATA/wCCUmt/FCO0/aT/AGvNIWHw/nPh/wANXcLj+0s8&#10;i8vosoy2SHBhgJUzyAM+Ik2yf07+PPh1bfFL4Ya/8KtYmPkeJrC5sZ5A+DF9ot2hLRbg43IG3LlW&#10;XIBKkdfu+EOCY0bYnGL3n07eq7+X6n5z4l+KbnJ4HAS91bv9F/n/AE/jv9nf43/Cr4z/AA5M/wAK&#10;rObQ9P8ACNzJ4aXSbiGOD7D/AGWojEMKxM6NCsYVkYMWKn5/nzn29bfRbu0jvbRrn7ZvHy/KLfyS&#10;uc4xv8zd77dvvXjHwN/Yof8AY4+FOneB4tZl8UWst0blLzyirLOLWGB1jt41zDEY4lbktg5y3IUf&#10;WVr8Ode0nRf7d8QldPBU7bSdSZ2bgpjB4zyG3Y28EZzx+vSlRhLkpPTofzni6qqTc0R+GrIbw0nB&#10;zz3/AM8Vh/tOz/Br/hmPx9bfGC+/s7w7/Yd62oXgvn09o4xGQrLNH+8BaYxosaK5kdlQI5YKehsQ&#10;A4CkRjIBLZGK/Mn/AILA/BbVvj3+xjqWvad4gsvDOn+AdQTxGkmpNts9Sms4ZIBaGRA0iXOJ2e1w&#10;GDyERlDu3x8+cZl9Wwc6q3Sdh5RlaxuNpUHezavbVn8cmj3moanpVlDqR4haR1hEfliMyNllCdF3&#10;HkheA2RjrXRSQSLL5TDJX/lkVGMHHJI5wB2rS8J+ErvxQNNbS54LW3vPLi/0xhHFCGITzJHGWwo7&#10;9uoznNb2oaVofhvXdTsdKuo762s7mW3iu4X3pdKDhWQ5YlGwSpyQRzmv4jrzcpym2f6kZThOWjCk&#10;+y+5Lc1PDui+GtaV7eVGd7dQ5Ls2HTOBtweDnjGK9q8G69qngzxtpniLw5cjT5oZgqyA7VWMJsZG&#10;JBzGyHY4bOVJ4NeBeGGtPsn9pWsWHtZmi8w5IYOowOO/fmvefh5bf218WPCtheMbS0udV09pmCCc&#10;4W5j+VEYFW3ZxtIIPQgiuKpBuVup9hg6MPq7nKKeh/XNPp3jvRPgv428SWSQSJ4Q8FTeJrHSry+L&#10;GR7KJXgtreYnzFt5AT8xGFOxRjd8v86X7ZfxwsP2kdG0z4o6Np62C6DGsesLp14t7oVtDMgRFS5M&#10;ccr3Ducsy5QnIyWGa/eL9sT9rL9hP4V/CD4ifs3ftN6/q+k+LNc0a1M3hTwname5e0jIuBbx6xEB&#10;DaWF+0f+l207o/2YcY3Av+If/BSDTtW+Ffw98B/Dz4jfDux+F/j/AMeW/wDbuqaZ4U1CSLSZ9MZB&#10;5T6jpkikPdtIzAOrlI2Rhvkbaqe7j5c9Llb2Pwjg9+yzH2kYe83p/XX7/wBT8+PCvx48TfDzxBqF&#10;78MYpoLuazvNJW8HlustrdqEnRreRWRgQoYMfusquMMorhbT4leJk0ey0O6upr/S9KQx2dtcSl4L&#10;dcYdYIz8qbh167jyTk1woWODUDZxglLcBdwJGCB820/3VGPm6GtixS31C5vPIkiK2q/vFDpGyqg+&#10;bKepHb7xznpXzHtJPRH9FU6Uefmdub5E0zpqN6vkQeTDgDaqksFI3YyMFMn6fjU6S+UJrYrhIjkK&#10;QS2D1AxyM+uMVNaw6faL5z+YbqZMxxKS0YXjAB4y+3Gc/d7cc1PNEguVmX5JMYfB5IPTB796wcj3&#10;sNhrq4+F2aNghJC88fw57ZPX8KlVYhIrSTq4C7WUADr1XGTz749qriGQRTTAljzs2kHn0I459qcV&#10;DRgXSrnb1AGOO/HOR/nmocr6HfGm4kkMkE5a3ySHBQheykHjJ7+1bM80cEO2FiJHi2qwAyu3gEg8&#10;fh+NYlyDI3khgpAAXHRvqMc9Pr61diaL7M0i5DLj7pzgenXuazuejTfR7luWO004pBb3T30AjjZ5&#10;nXaSzj5sjJyFbjPfrgVDLPLeKGRcRE87/wCLp9329KjYbNrHHGDuBG3nnGO5Hc9KkiMzI4bAJJAG&#10;QcjHX+dck3fodNOy0N3QJ9AsNTim8V6Ta6zYxCRZLK7aRUlSQYx5kTLIrgjKsp4PXIrIt0ltF+0Q&#10;xqRLuKKuWCiQn5F3Ekqq4Ayc8Z60+JWnG4DaU+Rsjjgckev+etW/N010eNQW2J8uCQVOP19alVLn&#10;R7CN+dLUx2sXc/vdrGJvurkAgjJyvt29TzTERFtxJGOWdhnqxA6/T2FWkR/LWLeGdMEgDgj0OD6e&#10;/WkMrCQHeACQFXgADucelYTmt0axp6lR1kUqJMKT83ByxH0xwPekhYRMzenKZzyfr0xVkXEUlr5i&#10;xouGctkEtwMY9h7dKrq+4hkJHPoR1HTof89acZ9GbezaNT9wLVLxykpmbPyNgccEe2DSXRifbFE2&#10;XVcknkrnng9f1qNM+aRGMsoAIA5/HNSssySvNGUQsuOcHBz6frWTepvK/QWDVJBbTWE8bbJ0++gU&#10;Z/2SD2PqKy4pLdQ4jZZE52rk8N/Tng0MiNnd94Hp249e+M1JcXcoXzpMEIpDBQPp0+uOnSlOdjmk&#10;m3qZV6uAs0URdwPlWP7+4Y5yeOPfg4wa+lPi58N/hZ8MPilZ6FpOrXfiLQrvRLK8/tK8AaKe8uUc&#10;vdafFbkt9mZAuI3+aFxIjHCbz434o8NWXhO2aO/1iI6oBF9qs4lWS3WCSMsR9rDbfNXjKY2jkswx&#10;X6K/B74CfE/9n74O+EP2nPij4eW30/xrbaoZLC4VUeXwhNbReXLcTMStut/M4iigCieeMvkmJsD2&#10;srwUqjcWvV9j874ozmnQnTqKfvO6jHpJ2/TpfS59M/8ABMj4U/G/4RfD3RviX8Ko3isvibe22p+J&#10;rnVIj5VjoWgXsv2ezjlbaZp9UMnmKYxlIzDKnyq7t+9+j6Ttu38WpqkaW825pLe4JZlMnzBWPHCn&#10;gcHPtX55/sifsuXHw6+Gcvi3VtUvIfEni61sdRg8PWk802naNYRwlbawmt52Y3E6RMAzL5fkLiJG&#10;baWb788CS6G2+bVYDcJEjxQbm2rFPgbWPIIK/wB09a8ziTHwilSi9In87ZhV9vip1E7tvV2tf+tl&#10;6HQeN/DPgnR9DXW/DF1Jdao9xDLMgZwXtxzL+6ztZfuj5eo45ya4a51Cx8U6o2v3N5aWj2sYDYTn&#10;BQllEZI4VeM5wKqa9JpWj68+mX9800104d0Qbmj8zpnsueoXP4Vyeo6Ha30EmnXiwTQRttSUqRKn&#10;mdyOQMEZyDX5DmeZupN8iWh9PlmXKNNOb+Zy8XiFotUjTRLZry3kwIrlsh4cg5Dr3UduR71h6nrU&#10;3gnT4fHFzeRWeqyTSxQu21idyncBvXYZGxwD0AJzmu00TQtUXxvpnh+zn+0rqO/bJ5RjI2hiVC7j&#10;nkAE9PmrmfF+kaR8SfDQtNQS7tpLGaS8hUjyyTCj5RkcdODkYzxxmvm26koS195bX2vofSUpQ54p&#10;rTr+JzGnw+IfHEVz4w8YTS3EmqXCBpk2wLK6qitHHsAAYAAnHHfrXtOv69qljp89p4gZI7m8c4uJ&#10;RuO7PVyAMtx1b868A0m51bxF4Th0+8EMOjLOv2PziI0ExARnRugCqwVmPA9Dg1teJNW0ldVXw14s&#10;bYNNkmtXmEm9Wa3yBhwDvQMOGGQRyOMVhhcaqdHmW76vq/P9GbYmhz1OXt0Ri6v468X+LY5/h/cS&#10;faLKOUzosiKhRogQWSQYYqVJG3BBBNeh2dxpS+BtN0TxXdGfVlvPssNrcSrJ5No4IQtnnZjGwg7Q&#10;MIMZNfKfhbTtR+JPirSD4yujf6XbeYtyEbyxbSPGTFt6HbI4CMckop7Amvs3+wpbjSXOvW8VyYCs&#10;aGRATHhcJsJwcr0JBH40ZROdeMqy16K/3/8ADav0Qs1jGgo07+ehzNx8Pdd1PxT4d8HajNbXFjMR&#10;aXEN7KYYY4olkd2ec7m2qmGwe4UAYrzHxT4V8GhNP8HePPDtrYXWjvLLZzyoyyX9jcH/AFwbgTqj&#10;xgxSsSVjO0jJNfQkWh6DqNgGeeZry1j8xJF+XyS3HO4/Mc9R36ZFee/EXTDb6dbeMYwbl44hBbmc&#10;kuxzgoR/dJ59F610YzBKMXNL79dNNPlueVhMdJTUb/prqcnqGh+EfiRp9npulWj3K6SVLNzyoXA5&#10;GMqepxjJHTpXEWUEeheIBaWQeztJrmJnguF3ZC8blY9FOOD+fPT0fwl4lmv9KeSHTv7MuZXykizK&#10;VmX+PIULt2njac8c10/i/S7LxLFp2kgyIumyMFlCAlg42kMOflB5J7da8yrD2kVWp/F6W8ra67Ho&#10;U67py5Jbfecf4l+HqeOgbm2na1iEgyiuEC5PzAoQQR/ECOcGvPoPhh8Nx/aWnXl9dWMtu8c0cgVJ&#10;I3QDDxsr4DK3DKfvIemRxXq2jWviuy8caZovhvSLi+iLETSwqTBEn3S0zt8qjsSxH51z3jWS9k1B&#10;9JhlilYiUOwXCYLlUKnHQ7T/APrrlxFWnZ1HHW9n/wADbv0HRq1ItRUtDW8M6hYeBvBUcVhCv2GS&#10;+hgv3cs8SW13JsJdxyqqeFyNpb5TjiqT3WozeMU8OT3ltHa3QJS+CmaJUCu0aoiY5cAIMkDceTU1&#10;nr2naDrjxtpp8n7OFMVu+9Fcr8occBk3AHn7vDe9Z+oaw9oX1fxA0TS+WAGt+ERscfKuTgdCB1rP&#10;McXGdJRUtF8lpv8AeQqd5OTW5Bp9pqJufst5cfayoJTYnlMjjkAdyOOp6V1fj7xN4qsmn8ZeMWhu&#10;m1W4W9upIIFjJEpCuFQYyy4GB3x1JJNeHxeMtU8Z2qjTbmES27q3mQEHDA8Akctj0PUdaw/CvinU&#10;dT8Qz3+sROfsTFbeU58qXYxRygb0J7DHpXyP9owUXCnfXr/W9v1Oz6i37z6H15oElhpckRgLS218&#10;6gtKgG3I+UjBODjFenG+vLexnhW4tC10VWKPcTKCpzvPPBH6/SuH+GWy8vIrzSMhw7LiThBG6gYY&#10;DvnBBAyKfqugLql9fajrUKW09uXSWZMbG8pSeCO2AeTya++wMpRoKUVo/wCtz87zBJ1mpdDynxfa&#10;+ItQ0lrGZDeCS4WUyRsEceU+4Axv2z3B7c8VmeLtX8XPpkeq+FkF3qMbqbi3jCtI8b4H7sEhQR1P&#10;PAzjPSupgXXV8TXXhSW3a2u18ucPdRyL+5eFXXcCOd6HKkHBHTvjoHs4NaR9A0qzjLWsRm3nG9yp&#10;wxJ46A8LyT+FcPsPa8zjJpvT7v19SrpWuvM8TOiaXrrxXmrrMspBCjcysNw5B75U/wCcVjSaZo+k&#10;eE7mxuLl9QljeRovP27iGHEfy8bc5ByO/wBK7zWLXVbGa2+3E28tyHlhYDPETANkHIJORWbq/haH&#10;WNQa51W7VH2bjH5eFbAyQ3oc9AK5cPh0r8sfe/z7mU5dG9D441Twja2lrtjtBqM7/wCp899paXGE&#10;RpT7YXJPYZNfnPrniWyu11rwHrn2XSpoCNyalcrHOrBWYqELDLAgoepxg9CK/VweCbjVtQNnqVx5&#10;mnOWw6sCdi8n5eACOwOc96/ID4k2ej+NPGWq/ELSdPGrahLczGa4eNTLNAhxGpUgbmgA2BlOSgxz&#10;tFfYcK1v3idVadPwPRw9OU1JLX9D8o/Ed/qZW+vYtk3nRN5gd2ITcOQh6k7eG3cnqPSualuPOsnj&#10;XJCJuZc8ORgAA+gHTNfSPxF8A2lz43P2KRVsZoo5jb+WxVXkPIZwCd/AG3GQeteOax4E1Pw/o946&#10;qjvbGUBVLeY8TfMCFI7EkHOCCPSv6xyjNaVWnG3Y/BOJMkr06077X3PEblDdIqQIN+NwTJAZgeMH&#10;268+letXtkuuxxJp++TzoFjEik5Y7eeME8Hj/wCtXmFpHGpjtLmIPlQBt5KuRjntnuRX1l8EfD1y&#10;uraTc3AQst1bxKhVsqZX2t8pGcspwCRgE9zX0FXEqCufGYDBSq1EmfYGk+JrWT4i/C74e6CPs1xD&#10;Y2NrfxQeZkxmYOyx8lpAWTe2OV5yMZNftdDdC41J7a2jBkYycdQV3HDD68YNfiP8OYPDHif9vLRP&#10;CXh/zEg0q6mjBnlZS/2WzeZHDAZTa6le2/7rD1/YTw7FeX2ttqmpO6hUz5aABGYcnnAIAPbvX8ze&#10;Lc4wr0oxW92f0RwtUjUpSd9tD0qErc2y6aQVaORZ1bA+V48nr04PSvO9K1bS/C+sy+FY50hunZrm&#10;aANhlWX5957AZOf616Nb27ajdLFANrn5c5xj3P8AX0riPFvwzsdV8ZXGrR20cd08Ubi4fLHcFClF&#10;ycFTt5HSvySpdx5lqfaYaUE3Gp1/M9U0Sa1u4ynSQr6/ex149c81ej1FrU2upAAGycu3HzGMEhuR&#10;14ziuG8O2cmmzw5ZmOGDjPfHUL0+gzxXQQOb5JrIgKJMDJ6fMM/zr1MJibqPf+mY16XNofrDb39t&#10;qHhqw1K3+5eW8cijOcZXr+PXFYbbcrMRycjAPeuO+DKxXXwm0clt3kQqh5OVJBZw30b9K7KSCNJw&#10;p3A4z1zX7Hh6vNSjLuj8MxtFUq84Lo2Z/l3JnWRlMZxwue3v2qdxIMIqnaRg9wKuNEmC3JA7d+PW&#10;qZdQu+35A9TnHvitbs55oVLjcTuABUY59B6VXu7q8BQwsAByM8ggevtUjSh+RhOMnI6+1Z1xKFcK&#10;jFsjnvXrYGo7nBUp3HzzOzbpRy2CxX/PSqLtv4UHPof5/wD1qY8hhfEZ9c/jUD3DiM8ZOBk+tfWY&#10;PEJ7nFUpWLaKTIroSrKcgrwVPrV2Mt5nmfeK/eJPX/6+a5+0vt65n3Bm6EDjNaS3MMhyjfNk5+lf&#10;QYWvc8+rRsblnclX2TAKW5yO3pWzbN5GZN2VbGO5P0rkfOt41DdVPoc8960bUqG2wjKnuOx9RXuU&#10;arPHr02jrCdkWV5b06Ulu0kgZyW28gg+v1rOQDeVQneeOehAq6pZ492Ds+vGf8K76VTozgnFl3z1&#10;K/OuU6fnU0UkSZjc4XHyY71SLOeFPTrjv7VYMKoQ8bkt/ECO/au6LstDjcdTR+2WbQhZM5KjPA69&#10;M1nKY2i8tRkjuRmn2xEJxOm4uBg+n0x61JOi5R4hlhwcfzrpp1LoyqQ1samnhvORg20kkEe3pVTx&#10;YjptuW27iNoPf8arbJAwG3B6g9R+lXrixgvbZI7w+fOOd+MHPsB0Fd1KV1Y5KiV7nJWjeZkKPu+v&#10;9KuROIA0nLZOSfQf4VM+kGzDXEPz85PQHHuOmKrmMhCB1brmt4tI55Qu9B5nZLmG+jwNp468+34/&#10;1r4t8faIPDPjSexzuhuczxkcEEH5gQBxkkc9+navsNpfIlVJWJUfewP1H0ryr4424uvCf9taQCJr&#10;a6h84op3mA7gSRjnBxknoK+T43yxYzLpxSvKOq+X/APrOCc0eDzCDbtGWj+f/BPlq8tV1hJdPuCv&#10;lbctn8Oc/WvDLy2XX7k+HZ1aBtOmWSKbjO+NsxyYzkDI4z26da9V1cTXmnnzORIFY54J6HB9aoza&#10;fDcri4tlYSqodiATjPyk98D9K/kTHUOaVv6Z/WmCq8sbpnodhcWd+FnVdrFVWVD1D45OPQnJrNiV&#10;Ck1vgtJGSFjPt3/+tWb4eMxuHinICowAYnkn0x7Vpanei0uIruKP94GwCQNrZ4wR+PSvOxequzrw&#10;0UnYwdQ1WXRbG8vrWPzn8kt5bZySmSAPRj0zXoniW7TwtcRS205lk+zxzZIyN5VXYD2wcYPI71he&#10;Ira3BjvbZVU3aFpEwDuTOEbPPpj9ah0+3luvC1xukiXyJ4wIn5Yhj8zD2HA7141aLhzQvr0/M9SL&#10;Tsz1/wA0axo9tqUu1Su7OOoYnOCeo68c16nrPiw6/wDDuz8H2tuZ1sPscdpdsVU7IwY2RxnLnaRh&#10;xg8YbNeGeHWmlja2ZgFmG3C84PYmuwsDeK0VhCqR/Y28zZgYLqdyg8925OacKl4vTdWKfLpfpqUb&#10;i2kOpXWmWUbSzQu0bR5IZmhHzA8nOcZ684rrPhovhPX7B7XxfJdW3kyb1ks9jbon6by33cHgkV5Q&#10;nifVYPFR1yN/Ivre784MoB2zgkksOAe4I6EHGMV614H8LajqWn3NzphHmxzGJoFVs7WUP+AJPy+v&#10;SvHw79pVtFdzrxDUabueweCvBgWxmtJ9SSbT1eRftCYYbBnZhMj8RnAOeTXaw2etanothr1vCN+m&#10;wi3aeP59wVvlLIRjn0/WvDtOJ0mSObTYjMocvJENwV16MDt5Ax37HnqOfoEWmp+HbS5gt557Ow1S&#10;LYHWRd/kyqGaMkZB5GNwA3Dng5r7XL6locrWx8hj4NyvcT4j6u/iLRH1y7gX/Rbfy7/yslpWO3ay&#10;joAFGAOxrE8B2VhH4Un8V3f7/TDPchoZQ0jrDFECk208FSTgAc7h+NS6brmiGwu/Cdi086amix/d&#10;OJM/KybuNuV4z+RqtNLFotu3hPTUEFu8TQrbb9qwq338quQcnnaSfXrW2Krpu5jh6f2bHIQ3eqWm&#10;opdWly8RDL/qgARkfNj+XrWfDBsuLaeG4jmSeZ0TzFb5TzgseflHtWlrU+l6Gsklvdo7p8qF+Azs&#10;MDI7cc/1rBeDUtcmsrSG2Pk2+fOiyEKkNljknJyvAA6+uK+fqztotz6CnC+r2OlS21W43WV0nmyR&#10;E48s74mLnAKjueOhArl4fCOqRXMd7d3iHULYusPJCkKxLLLuzgDnHp16V0EM8Nrq7i1kEZYjZsbG&#10;SBgKuO46cZrS0vS9Qk1KTVZIljAwEDH5twz8zKRg8+oq7J2SNFeKPPHXwzqfjmK+1GERTywF4biC&#10;UyRhwny4BIXceQHAyO1ZWqyJaaOusax51pHJdyW8c3ll1kIQHao7lRlm5GBgnqK61fDu6TWNU1C3&#10;jaTUmaOHa4Bg2kYkx0AO3BxwM1+e/wAa/iJ8W9T+NlzoHhzXbu2sLW7NhpUUqw/ZEVlj8wQxJkMJ&#10;JAzefLmV1+VsKABy43GrD0+aa1b6f0j0cDgnXnyqSVl1/pn3b4c1/QryA6g18Lu5RBboq8MEjwMb&#10;TggY9K6C78c6Da6bbww2MlzcMzSSyI6RqiAYVCGzluvA6Y96+DPA/wAZfEFj4u1TwfujsLm3G25l&#10;IjKiSORVO4nJTepLRYyHOecYz9p2N74K0bXLubTIrqeNVBtEnTEjyMA25wQAABk5IyB0zxXVQq+2&#10;p6aMnFYGVGXvLToc14i8R3fiKCaWKxjKTEeXsbGxFI+X3Jxkkd/aqd1q+lalb6bYWOnLBd2uWDW6&#10;solkGP8AWluPkIPzc5Bwe1YfxB+Iw0nUbi51Z7bULm9QXD7PkeILhVAXhQNuAgbk9ScmsDWvipZa&#10;hFp+u3CRWETRNaCOAmWSONzlg6AkK3GW29uRXi4mpTjKSlLXr953UcNKSTjE66XxTrlsbhXENtdY&#10;eKZ5ES4hIPX923y89AOR3x2rx/wV4R8L6QzXnh6KSWe43g3VxlpVBJJCgcKnOBx6ZrtNS8LXkuq2&#10;3ia4t1v9OIVXdn2IpkUtGVUY3MU+dc9RgkYp9nZzSEw2TDzQVQpnau3rvY1xuDqTvUW23+fb7jro&#10;tRi0nvuc5v1LTvEVxOfLa4ETmOKYEkAqADn17jtnGa3vAXiTQPC1jrFtdaDJc63a28qG+ikDh7W8&#10;AQJLE+UCrhv3iZYn5Sp61F4/Ou+GdXtZtVt4/syWwKzRYbzl3dXP3gy8ADpjnJFcLovim78Mw6id&#10;YeK407UJ0uI2RS0oYJtSIHOSgHOMcckck1thcR7Kta9km915b6+fUurS9pTuXp7LV/BAbUdOihNl&#10;LGHY3CiSRW2bNwzyDt4zznsOprj9U8Lz2+kyanMF/syzVSpT7wZSCAo6svT3zxXoFpdatrXhCa2s&#10;dIl1SITqJdSDeUAOH2mFyDvUfKMdB71hWUNxq1hc6JqcrOoY+SFBB37ThHB79B0rXE0oStyp2a09&#10;f8vS68xQnJay6fl/Xc1tH1ywvPEME8IjuoJ1leeJgSzKIyzKq45bHOOlcBoOtReEPDkDxNHqO7Ek&#10;gmTMRYKQMx/dZCp6cEnmtnwlrmmQX905EgaCzkUSxlVjSeQgKpJweGBLgduK8A8ceNQuqX/hnwzb&#10;tD9luYo3nABEaMgkdEVQcsw+6eAoYd6UsQ1TVS+uv9fga4fCe0m4Jaaf1+I74leLviYwS7+Eslvp&#10;nmyYkuVETymRE8wCO2ZSiRDgHOC33BjJNcX4e+L3iH47eNdZ+IVpZ6VoiWyWlvc2emB/La7jQgzv&#10;5gyXuDucg7giBEDNt3HrIrqa4uU8Sx6O+lSyS5LyuAWEeCkgXBIJOMA8cdK7bRvEqeP/ABVqetap&#10;otxLO8UVyLu2tDDPe3y4Vln2/II/LHExwDjGAKlSlUvGUt3t/Wq/Xv39t1YQo25FdLfrut+/36W0&#10;6lUXeq3+rTXFjGy3MgCvKp5AXuOfQYru/h/qraxpGsLr1jJetuaKznZiBHiPDlgcBiHIIxnGK8vu&#10;fD2pWT/2hNdvFb3Mt156wx/6gtgxRrIOqHoRjIx15rb0j4mav8P9CW6u761b7fOyxw3UPmxSNjbt&#10;VcgoMfMSCOetKhiHSq/vdFrf+v6+88yvH2kOWnq/n/l5HYy6J9qs59Ol0YXtxLbyRRX0f7uOBlTa&#10;jOiMChRjuJIII68cVwvhKXz8XUagyQQD7RIDwyx9uOm5huBr0e2a713WZ9V1i2ubKxvLYy3baehf&#10;yY7eI/cjdgzBsk7Se3XgZ4Sa98F6Xpdz4d02yWbToZ4J4NXnjkhu3t0XaYntwdkaszb2ySRweM4q&#10;qnKmqq0X59un4v0uc8G2uVeX9f8AA/A0/FWpXOmXGnw6G8bqljDI0iAMqTzFj8zfxNtwNp7VTivJ&#10;7qyuZLuCORiBhuQQcZOD/MYqgnjCx1O4NjFbwxW93NFbrKX2pukYIr8ZAC5yT3Ar0XX/AA3qPg3T&#10;7XTYvJuELPKs1vMJBOoOA+cnIbGFz34rGrUdTmnF3S/4YuTUbQktTx+0lTXr+2tbhvOC5l2qvzgK&#10;c7sYz1A9uK63SrHTrUyWSWv30ZX3ybmmZ84c+gBP3RxW/Fqd1LMkn2ZY7jZjc2AwXrtJGSBn6iuU&#10;t9J8SfbLi+kSNJZMMrkjAGeQPYjjpXmuryvTU6V70bPRHDeKNE1vRdKedriOZGYIoRmDhVALFhj8&#10;BgnPfitfwJdeJNItL3UtQszaalbXsdnaR3ybDHbSbHkGzjcSM+Weq5weRivRdXvodF13T7yG2juG&#10;tXWXBbdlyASpGMMP6/Ss+KxbWtdj1XWXEs0DyToCBsRpGJ5HPKjoc8dcZrnqq03yPU64YhONmjs9&#10;U1fTJ72SOX5LZ1AaRuWbbn/H3rybxb4Z0XW4VtdSjX7KAY1hYbowCflOMEZHfjnvXdQadqU2pzWn&#10;h+A3lvGm4CZskMeWYuegHXB59xVbwtBqsy32oa4iOiyBYthDAhjnqOg9P8KzrzdXRr/IxhUVNXi/&#10;8zhrHTNJ0+0aPT4y+HVdgX7xHAPtk813FlbyRatbSak2+1QYmCDLH5cZGcDI5PXrXQ31lpkkMUs8&#10;ZAifzQo+UMV6gsPvdutVBFaXFx5n+sjzmSPdtwSc4B6AeuetOOGSepLxSadzhvidqnw41H4cXHh3&#10;4e3k95d6jOkExkBC28MZEjO2QPmf7iqCSQScgc1yHh3Qtf0E211puwRvGCJcEOW/2wDwAPQ17Yfh&#10;pq1pei+vrYATK7GLAKYzlQSQNwx34z1rci8M6fb6XPeakTA7ghEkYHAQ/wAAB43/AJgYp1cFVqVF&#10;OSUbLpp/VzOOY04Q5Iu6b9TyHxR4dj1q2F9Axg1OFhlgSUmiOMqy+o6qw5B46dem0O8mW6W20q2T&#10;Yzgyl3IIjUdMj+Jun61q6bfx2Akm0oFpEQqWkG5sd8E/5xW/Hp80ugL9rTZJCxIYjbuBPG49TjPP&#10;PpWqoOXvweo54hcvI9ieTw0ur2UWsXVz9jM7mOO0TDuyKD+8Z+gYkcKP4eSe1eda2X0K6kezMt46&#10;4YGTlmzwA20DPpnoOK9LvbYahHp+l6ewtRZxH98xYM2Rt5I7jn8Kw7Xw14lv1uLw22xIiwhIbl0X&#10;qwzwQe1FalLRU469/lqc1GrZ3k9Ox4xpHhRYNRn8U6nEt9qd7I0juwG23kBABiXpkDjcKuXAubi8&#10;BhO0I+07uevfFemapaX9vof2O2RVu4QZEU8JvYZxn0J6/rXnPh/TLnUrow3P3wWlZk6KIxkg88DP&#10;TGT0rgqUm5KMVqdqqN3kx+qadZWmqeS8pnEihiowNuOh459zUImE9yLyNyzMdxHOcr7fqaq6h4gX&#10;TA/iXRbaN7lisSmcblRSPmbb64FUmv7wq0ttIytN8zEDC5Y5btwP6Vg4xb0Ks+U4v4r6Pq/ifRNR&#10;sGkREMURgO0ArLG4cZ6hlB7Edz2ryPxZAmm/Du8uZszfapo4fmHO5fnHzcZCjpj+I19Fzi8uysTb&#10;TG3yhWbDEkjk8etfN/x7vVsmg8IPbt5VvK00c6y8limx1aLHA5yjBuuTivrcioa3Z83mVSXKqfnc&#10;8c03x5qun+VaW8cc2Ms5fJJyOVwD0zgcVqP8atdWA24tliunUjbEzGKM4ySOC30BHBrz2C4gsVSP&#10;f5YYZVlG45U9D3x+p96otYtb3jX1yxiR8FWYbcl+cZJ6dMV9M3bW559LB0nvE7G2+I/i28vo7JBG&#10;srctuDMuG/uNxnHXgV28TanqjTRXF0ZJdi+ZyMf73y8jB7flWPodrPDYBrTAzyshUZznk8np2Ndo&#10;tnHYqjAKBglmwF3Y5GawqJGk6kFpFWMazglt3kFwdgB2CUDjI/iUc4yTwDW3ILuGJ5YlDBD8x+Xk&#10;YGfl65x6D9Kz4Ltr5ja2AAwfm2qWA46j15xgcc4Feo+H/gp4x8RI9zr5ktYVIVZiF5VlDj5QSzKP&#10;usDtIPBHcmEy6viJWoq5xYzN6GHXPXkl5Hm4a2vJ4whkCyMFiUDezs3CgKvJyfXAzxXrvg74Nazr&#10;Hm3WvZFrL8ixNFhlQD5yWBIJJ4XGOOea+hfBHw98P+F9MSOOPzb1lxcXLKFLE9dg52qf7o4xj616&#10;DbLHbQpDZDYpOfx7mv0rIuD4U7VMS7s/Os949qTTpYNWXc4Hwp4G0rw7BLb+H7MWsE0jSuqksGOA&#10;DkMOpA5xwe2D172Art2xLsX+Efj3/Gpz5zsdjHB6n09alitoYAV5djzk/wBK+3UIxSjBWR+d1Ks5&#10;vmqO7ZJCdvEhJydx+vb8qtSW6u20Ac8tz600ohI3glcdO3410un2YZRLNkEt8oxxkdKb01OeejTR&#10;Pomm+S8cjgKobuMnIz69/pXoEdrNMN0akA9+55/Wsi3sGluYkjQlmOc9AMdTntXpWn24hRSeT0BP&#10;RscGuKvVRjNN6mhpdiz24Mh3c46c/jXpFnamJY+c9x6En1FczpMQkt8ofnycjv8A/q755r0XT7cR&#10;wYPLk9f0ryak7mDVmaWnrOhBlwVHccY9sVqeXuBQscHqSKoJDJkfKM54PQVpQ4iiEYyT145689aw&#10;UjNJ7FiC3JBMBy5Ayfb3rpLWNraACQqTg5C8D9ayLN1EY4wfWt60uYJcKVACn1ot1Q0+hcibZhsZ&#10;PpV3aJSI2xluSelUw0oJCAD/AD2rSglWNNrjMjdTSirMqxdW3Eigu24KB9adewi3jHlqW988DPtT&#10;9yhTnpjNW1lQIB1QgVaikRqY8XmLHhTk4+bNMjjL7o5B06D09asNGoYKDtBHHNW4YMHDZx2GOc1d&#10;hqZTt7JJFOW24wSa1baEDKr16c+lOjtzDLmUHJHerQVlQNwF6AdfxpxjrYUpAsKK3JIXH8qlIgVd&#10;yqWGOf8A61RArksx6joKmMpiQjt2BreKRCbFZ1T5gpyR27Uwqu07jyef/rUq7g3zD5WGcCk+zl0L&#10;YwfehK7KTGMYwnyHrg+2ahVnVSSNzORx/wDWqeSJzFwVIBx6Gowdr7wMEDGarqSNlZYpPvAOBkr6&#10;VGbnIxtwBUhO5tx6n9aaN0rbmwuenpTt2JT6MFPXYOo6+lNURqMt3PXtU7oqtx0PGajYOP3YHAwf&#10;aqa1BJiD5Ytw5APSqrzyPLsTgc57/hV5iHOeFHUDsKjYQodxPXnmj2fUZIULIp6DHYjipCjpjkbl&#10;7elVo5GIxxg+tWVAHDEkjnFaqOhnJEyNIQ3PII49amRZsbldkUfwj0+lPRTIuUwB/Onrvb5WPNbc&#10;mgrNG4kitHsRcjHNRvGhixLgBehxk0sGfJAQZOSSPb/9dPlDOSScEDGB/WmmkLlZm7lMgZ8ge3+e&#10;atLJGrYA+Ud/8KiIjUAkZJ7N6+tMVlaXe3b/AD+lbRlcllloh/rEYj0BpgU8eUcd80bmaTavTHf1&#10;q5HFG6/ucZ/nQMjKsij5uT3AqykpcCFsgn9frS4JwF5OeKYGZ8kYAX+VUrIzT11JCqrEdw+6M468&#10;1C5SXmPoevGP0qT0MxwM4HengRqdiY56n1oT7BbsVmKIhIHAqoVUfvmwEx1+taOVTHHX1qEW8TQF&#10;EyM596UmOFtyp5Sxr5kHI75pAm4iQ8Hvj37VYiiPmImPk7GpEsJlnZoiGQn5RSh3Jmh0WHj8ojLd&#10;v/r1eWCWMYdsnoOOmPSnJHGibT82cZ+tSsT5gHGAMY7812J2Qkh9tG6NnBPY7qfJiQkrgnHSiJ5V&#10;zypGMcipQFt8lmxz09P8KSdtTJ7n/9D+upDjJc5z0z3FKWyny8DpR5Ssu/J3DpnmmIzLtikGWOck&#10;D0r+hos/m4m4jj3DDdqhRxKWZRnbz+P+FVp7GaQnyZFOTnDA8D6ioreCW1laO4cHPHGSB71K3NFs&#10;THLzF0xjpSKArnec4oYkjptx+FQgufnYHr+NaWHqK0hwS4wvTBpyn5QxDAkcZH+efwqQyqMFuvHS&#10;ommVuFXPOOeOn+elWlYbYjMjE7RyRgVGwBBXPI6//WqVpdibVUeppuMkEcf41STJsIUUoBH17e31&#10;/lTNpQ7d2ffFSkOvIySeBUOVHQ/OeCOg+tNRDlJAwHyD7x5JqCUSRjZIM9O3WnrJIAFCjA5yaZ83&#10;mmZz1/h9KexTiwMjb8RjAUc/j0puICQ0nGe9NLyEDzF+70x3pJV80BCcHuaZLLYCqCRz78mq82Y2&#10;4yc9TTGkZlVQcbO9MlmynAJz+mKcCZTsrkDsiHdnDHj6f/XqvJPn5F5zkk1KSDl5DnPXNM3ovyjk&#10;H+dapGMayKZOeF6il4GCM7j6dKJAu3KjaepqOR/L5U89j0I/CqjFmvNoREfvNr5znntwKQy8ZkOA&#10;eOnFNO5V3Pzn1pAqMvI69ea2aLjJbnE/EOBv+ESe4bH+jzxyAnj5TlGB654IIz3FeRW8eorcqlgj&#10;l2BZcDsOpz7d69v8ZwQXvhHUrS5yQttJIAOGzGN649ORyfTPY15vod2zWUV6oMbKnXsAwzxzX8ne&#10;POEjTx9Ot3j+TP6P8HK8qmDnRvtL80W7WdhGsdwclj1PXPvWV4x+0Xlsul2tq0+F81yBypXOMHIH&#10;Tr605Li8aQzRxlimSpxwQvPPviue1nxjqF7Y/wBmRxLEDJu34yXAHT6V/PdSpdM/cqdKyMXRLq9s&#10;4JYrdSqzABgw+6R3Gehq49gdSdbO3llt7h2G7YMBk9C4xjPtWrZ+VLdRrJ+6wACCcg57iu3u7vTd&#10;P1AWEiMZWAZFWPcBjsXHC57A9q5orozoSTMWTTtLsbVbfy/MI42uzMuR0JPXiuY0y7aw10f2/bwv&#10;DOwjZU+X5cnkegx1710V/fahds81nDGq4C7GfBz65A59+PzqvbXNlY+Gby41GWG+1KzG5rYI7Ki7&#10;lywfHJAJzjpjvW0mlsVr1KfjRND8L6W8dvOwkuE32qucb33jKKAMMAuT83PfNcgty+n2T3kVw0N3&#10;dMgjkXClVfIbOMY+XgY9TXoNtqfhz4iob/X1+0abYssUkYDRvgDflM4O7pyOO1cFa/D6TVbSTV9N&#10;ZZ9MknaJVnfzCuz+83p29e1ac7k7o3pR6M86+Iuk2HhGxQpEypNGxbgAl89R7E859a8w8N6vaavc&#10;3ujWlpqBcQrNayNGWlllx++AWPJMacDdnJ7gd+h8SW2r6Trr+HdSlGo2VxGv2Zt5PkqG2lf++uB3&#10;281Q1K28TfCjWv7LieGSTV4DDFc27H7RbKr/ALwwupDRMchJGH3wBjgZrjqp3utEexh0krdWdboP&#10;h3Vvsl5Bq9syTbFYDBEisRn58cA8/h35rwbWIpBbz6fOq+UkxDMORuU5BB6fiP5V0PikfEDxcLYw&#10;67Klvp5kMkTzGFWEh/1hdceaWPBU5A7cmuG0jQLKK5m1DxArGO2jZBHkmPAOencHrjiuKpUk3y8p&#10;6mHgkrtnF+KbHTby/s1uLhkMcZCIMbfvZyOD+f6VhXnhC5077V4j0eYMqAN5bA7h05Vh2zzz0rrt&#10;f0JfFGqfa9IATID28ZA2qmMY49RznpXH2/2J7t9O1id02N5EimT5VxwwYDuM9K8XGwXNqvRns4aT&#10;5VZ/I+XfFMCrpD+L7eBmlhbdPcR8o5lkCjcMY5c8HjJ7V4v4/tNI8Z/D7V/Cd/bxNNeIptmuoxLF&#10;FOePOVRj548lRg5/DivsU6hplr4N1L4T2sL3VheTpMJ5FCSpJDLvRtvQjI6HoPevmTxLaxza1c6W&#10;3yXMD+UyHPBH6A4OffPrXhYXETozi4Ppr663/Q9/D6u70tqvwsfi58Ufhb8T/DELw61aoVmnMdnP&#10;ayqyMsA3EJgHLMvHJGfwr528NR2HjPU4fDGq6hBoFipd5L+e3muUgaFN372OAecocnbuAOG6iv2Y&#10;1+91HRLee3vSFgsJXuFtp8fuXQdBng4zgdeDX5TeP9L+IHw+8S6p41+HWrvZ3UkN1JLOpERkjuAC&#10;6SsuCVdfkKr6DkV+3cFcRqb9lUPTzP2lai3bVduvp/TPGYruHUbaWKUeYqO+yVgFA2My4BJyxYDc&#10;DjgYzzWV/bfhZI/Mu5JkaIfOVXcrsD/F/dz0OOorzzS7kWCxadqMZs52cgRXCON2wgEbjlWZMgFQ&#10;SQPvYzXV6xFpzTLdaIvlJtAlVgcxsvWQE/eDE/l2r9bUovY+RdSbhzaX/r+v+AdWksgn+2QxsJ1X&#10;JESbhgdMgDkY6n9a3ZLWyudPS/jQmRmVotjHDnOR/wABOMHPQVw/h7xld+FdbXVmQX1okbRmOVmC&#10;gSHnAUhjg846Zr0uzsr2exnuNBs554raCS4ka3bHkwjJDjPJGQVwRxxnGRVxppip1Y69/wCtT9mv&#10;+CXviObS/gT4ljmleaE6tdQKrR7kWZY4p41ycbW2uxY87hswOK8P/wCCrn7Tfil/D1v+y14at7X+&#10;xtSjtrvWroKBf+fbn7QlkyMxdIBmKcyom2YARqxdJANH/gk54z8L2/xe174WeJ0WOHWbM67HNIym&#10;ApZrtnDK3zeasTk8ZHlq2cEV+Nvxl+KWo/FX4m+KPiHeXs2or4h1W4vY7m9Lm5eAuwtVTPJQQhEC&#10;twoAVMY5+4wuMqRwSpRloz8PzHKaVXPJVasb21/yOI1qSaxgeK7jWGWBd3GdqLHgsCBn+Hp19Txm&#10;v6KP+CUf/BLSbxBa6J+1P+0Rp0k8s8zX3hrw/dq1v5awNiHUbxZPvvuIe1hAKDhpd4dSvl//AAR2&#10;/wCCYui/Ha0s/wBrn9pGMyeCrO9E2i6BJu3a1f2w2/abg/d/s2CQ4RBzdSKytiJTu/rBlv4rXRrm&#10;5tZUe+eJUUqqoIwAFG0AYAHYDgcAcAV+j8DcGqC+tYiPvdPLz9T8s8U/E3mby/AystpPv5XL9v4f&#10;voZLi61a5j+1jH7reGIwBwQOAq9ABwKwLwXljdrfqNhyQjDHBx0qhoJtodUgGo5EZ+VmPJBPQk9e&#10;vX9a6TxRok6vG0znyVJCgcHOOf8AIr9TnG2h/Osql9WXdB8QaxZw5s5XjcAg7GI3Z5xxz/kVVmaw&#10;1VjLqWpQJcswXy3YswZuQGPO0Hrz2r1Tw74c0+HSIIdKYtNGVdmYglnOODwOM+lfBPxF8V2fhqDV&#10;vFfxAuodNitGvbu8mnaO3HlWhZrgRpI6NIIwOdmccDqeeepVjBObdrF0cPKvNQpq77Hyd/wUQ/4K&#10;LfDL9kXwhN4A8FXP2v4tXlvb6holsYxNZiCaRk8y5KncFCqXVTgPtxkE5X+WTwR+0L4h8SftH6F8&#10;WP2rvEXiXxXo0WtrrWrQaRIk7JOgleN7DT5mSyTypnARNgCRM6ptbFdL+3p8YPhj+09+1DrHxk+E&#10;lpdW+jXVlZ6bHc3aJFLfGzXH20RqN8MUq4VIXzJ5aq7lS/lj5KlnayuWeBkV94OxlwjH+6R0O7HQ&#10;1/NfGvFtTGYxxjP93Hax/cvhP4Z0MDlca1elatPVt2uu1r9j6D8dReL/ABTbeK/2hfDWh3tz4Xuv&#10;EtwbrU44Y1jsn1GUy28M0SsfLyjoCMeWrMFDHIrwmHRbqe8nvIVEisSxdRyeDuwOvHUAcenv3uo6&#10;x4vs4rnSdYspdGfV4Eee0Eb2ZmtHYSIHhBH7rcqugYFdwDDBrn0a6trJ72LaY/m45+Rvfvz29e1f&#10;ndffQ/oLAYSy1d4rby/zG2k1pDpMH2W6mWTLZiQLsO0jDN04IPBI68V7tYeK9F0TVNL8Z6hbPdW+&#10;m3VtfSWi53TeQ6yLHu+UgMyjJGPlzXinhp0Mn9pzIXUp95T8ofPJx3HapvEuoabc6j9huYXuDGqk&#10;ushUq55wB7d8/gKwUmtT3oOPs2n10P0b+BX7LP7b/wDwUe8c/En9t74a65ollr3hjWofEEklw6xu&#10;dRt4VuIYrOBFle3t7WCDZBJebLV2HkLIzeYy/HP7Uf7Vfxb/AGy/iynxl+MF/FdzDTYrDTrCwiaz&#10;0rS7OIRqLfTrVpJfJgOwMw3nMhZhgECvG9Fv5NHe5ttLkltjfQtb3LW80tv51u4wYpWidGkiI5Mb&#10;loz3UkmsmZPsisq4O0kHgkkeg9uegq6uLtHlj8zwss4bjTryr1LNLSNk7xW9u34f8HGlAgQSTOT5&#10;QLsQdpx3Ptx9BX1V8R9E1rXf2efhd41v/hR/wjmn+G4JdBbxJpdoy2nicXcwktLmd1j+W8jYNG7S&#10;ysLgFhDgBlHr37AP7AX/AA3B4/v9G8b+KbXwb4c0d7X+0tqmXWLiC6LGIWds2AiOEZPtcjGKKQqk&#10;iNnFfuz+0l8I7Ow/4Jz6z8F/Afhy48ZL4Q0mGys7bU5IHvbfTLDfjVHmAhje5023UOoRUyM7ADkH&#10;38qyWVShOtJ2VtPkfD8Y8a0cPmVDCQjeaeu6Sv8An0fy+/8Ald0+2e2tWjkg8h4HcPhSpiO7HIPP&#10;X+dC7/m3xptySNp6epPofpVjV/s11pRuIHS9luI4C85LB1lAzwTwwYAnkZI56VXSVzaR3AbJTA56&#10;8nBH/wBeviqtRbH9DYKn7pIsO0MIsFUGSVHA9z/9eiFGF2ttChl3jzNq8kAdTn0PXGfepJII1AWQ&#10;lgSdozk9OhHcfWglo+EYoqjJEZK8D1xyc96zudMYu+ol4jJIVGBuBYt3Ax/M9KLaSNEZ2k28hiuP&#10;mIx0I9fpTT80y2y7WkccRkZJIHuen4VeZyYUdIxHMCRIqHC5zjOTyTn24HeocrHXyXd0XBbTnfdr&#10;F5ipyB6A9/8AHioGmK4is1yA+0kHJGfc9v5U+1ii8+VceWR3P8R7jr09KZdyzQztCBtQMuQV4LDu&#10;APbHWsZLqdcYWRauWeRAqL5jqckZOPQ/U1NNtXdgYRFyMDGeM81Ua4iVXR8BnwpwvIJ5yDWpaxXc&#10;tkkL5UDP7wkBccnbuPQ/Xr61nyu9jaLZXjtoR+9YFpHx8q4CjsOetRyRW25ZTGylV27AAQSD1Yk5&#10;7/T8agbVLOaTFk/mOn3pN3AOPX+8Krx3Ck+YXZ2ckY6ZJOd3Oee/rS01OmEth0QUwltxVUYjJPp2&#10;6c4q5CC8iSHOJOSV9+3THNUmPypHCpDbixbOc54woxV2Lair8g2q3JY/LlvxHA/SuaWmp2QabLQR&#10;g/l26qGDfOSWZj9cnAx7U15VRmQEYfqcdfb2qaWEuCQjoV6NjgD068giqy2T3MbN5h8pD8zbflUf&#10;zP0x+tS5hPRmaCvLxkbWbjB59Ae+P6U+30rxPqtrM2gaZe6kkH+u+zQmRYtxwpkYcID2LEDiqFzd&#10;ose2Is0u4kQCP5zkYCqOhJPA5716pY+Cfi7o19beCfB4Gv3via0j1H+z9CuzdIIYmCg6isBPliF2&#10;+cTgBCPoK6KFLnd7HjZtj4UYe/Kz/r8exx/h6wn8P3cFjq3hO08Ty67Dcaba6XMz3vmXN3H5IlgS&#10;zZWW5SQjyQ38R6HrX9OOkfsXWk/xu0H4g+PfE994j8PaFoNhpuneENRi8y2027sLRLaATnznjmjt&#10;I/MClYk8yQ/MNg+byL9h34HfCn4OXWjePvipLp2q/EOK2vZGutJvJru2sobjZ5UdpDEiCK7jhJjl&#10;lZSwZnVDtIr9gtPvvAd1NpV5pdyrWd1KnmS7CGGAduSoyvI2sD8wxhsVpjsxeGpSpRe5/NXGPEU8&#10;TiVHDxcUtOa2r/y/4c6fwjb2mhaO2maebe6l1I+Ze+btaRlUcbTwVVeoHTPIrmbrxa2lSf2LdKiW&#10;KzllupY1yzL0U8FgnPytn61b1NdT17XBZ6Yy2k1qJ7jNwm0TCNSxC7fvDYu5SDx0PNePX3iG2ufE&#10;92k8DJZ3bRtGZTuLjYMsQPuYHp0HWvyTOM2knzM8vKcsi90XfHGpbfHUF7ZQwvdrZl54i4CSZP7h&#10;lbld+0HP8XTPSrtt4usbPw0vh3WNM82W/Ui5uQ3ywSyEGMxuOhGApz6mvH9WvbfSbOa9ulLzTLLI&#10;sQUbtkecEJ16YPvWZp/jCy8c+CLLQdO8rTtbt7qSa4uJGYR6hYvxFZyrECEKthklb5iylT8pyPg5&#10;5y1Wkm9X0+7T1f8An1PtVgLUoqK0X/BPULa11Sx0uXxuv2i0fwveQxwyFstcDUcqHUodyxxuvlsr&#10;cSFuOAaxLXSLL4o+ItXu9ZnuM6hYSXSKQzBZLVRuVjnO0jCJjHUk10mq+IrzXViLr/ZaRzyNdaeo&#10;ZkcNjyXV8gHyCCCrqTkgqRznKs/FFv4MvPMnlkjON3nxoCxR+GwB6jg+tehJQlK8n7vn1/pafK/r&#10;hHmveO/9frr8zy19H1XXtAu/CXgTTby/1FtNuNWsdMtohKZUtTGblx5pVXSNGJba25mwihnIQ/H9&#10;/wDFHQbvXdF0zSLqOG01Fkka+kjMkEdvPGZEdQCpYsMYQEEbh6Yr7D16b4k3Wu2nivwvq11p505G&#10;s9NuYrh4poLaQMGjgUqdo2u3JB6/THxz8X/hFc3/AIii074V2ELaLpMcXyKvkpYm3CjdM7EK0b4L&#10;AR5Ix05APgZnF8qlCOq09V5L7/lY+nyl0udwqvfr2fn+FvO/kfR/hKfw/LbRP4aumvJ7ld/kR7gY&#10;1jOMPHhecHPQ5B64r6k8D6VfeIdLuJDNJNIcyRRyErtWMhMAHk/lxjpXwN8NfiHruj2lvY3Fgt5q&#10;lveJJDqUP7qQW4+Z87ujtkqv8JB+YZzX3/8ADzxNp1v4Uh8ThbtUaaRiLiLZPHHJKUyqnlo85w4y&#10;G5wSMV7+RYqnKPInsvQ+U4jpVKcn57MdJYaha6HbaPqAEcy3c0zbCDvVvu7nxzx0HT9aparZeBvF&#10;fh6Xw7qQuLeW0ZnFyWI2sf4o15ztyMHuMg13WpeMJ/FJj0dNPMlrHPGXuo0dlRCcb2GCFGOTzmtn&#10;xJoHhiO2077NCsk/mNvdwcyIrAYJXBUnpgcHPqK9qUFKLitVtqfMxquLTno/I8U+BPgfWYfHEOvX&#10;0NvqeiW8EttOsrjbI8xVVfkYEqbS4UcgE8qevZavpt3J8Vtbt/C9oNIsFS6jtGnY36h0idXhdgVf&#10;EgyVdhhBhRnFega3Np+ladJpdpARaQswigQ/cLtnHPQDjNedX3izUbeym1bwZPa2dxFvjENwhl8w&#10;MNshAHR1UlkYnAYdDxXmywdKhSVNN6O/n/XzNY4irVnz/I828B+KJ/7Bm0vTZhCtytuz8AsVQbgM&#10;nptJ59e9UdctLXU9ftrdZgbm8Kx8dQB3wOoA/wAKp+Jn0qx0calYSgG3UySn+MDH3mwBnBAz7dq+&#10;Kvi7+0H4+s7WW48P6Q0FxLaIsNzbeZNLDIrAyk+Wp+Vl4zjOTgdcj5SrjVTtQm7v+vu7H1mCy+eJ&#10;n+70v3PsaHQ7TTrGaGzbF1awlrrO1EIZyqsi53MTxkDOzuAKpeBL3xFaabd6XpVsblrp5CiNGQ6q&#10;qYb5+AFA5yeB684Pzx8EfinZeIk1S38YSzW9/azY8uZCt0yuqs4nGFEZU8AAAkDJ5zX1Bp93ewaX&#10;eRFd9peqm11Vwdsb7hg5w6twCPXH0rKb5eXpZPb+v63NMVhZ0m4TM+7j1W8Z7zW7e1t3hijihNpG&#10;o3JycuEGGk9T3rAn8H3iXLSXcHls8gCorAA5wc4HI3d+le4XHh1dJ1B9H1LZNOJQgMLkoTgdCQvA&#10;zzx6+lPuPDkttqQt/NxOCPkYjGWxjBrzq2Dv8V/67nnfXIrY2/h7q2ufCC1vvEljaWV7dOY5Xtb5&#10;fMg8uH5toGQSzZ5YEHHTHNaVr4i0rS/C+o32qXErXt8kk0XkwZgWRmL+UGzhQCdgLcBcGotR0uxX&#10;zJNftfMmtlwrMd23n+HsR9RXDal/aHiG4Fl4b09oIk/ezKrARoOhJz13Dnav1r6ZY72NNQhstlru&#10;92fMVMJzzc313Zj6nrkviHT49cY3NrwFjV3aRVji4AikJ4ReQqHGwcDjFdteXE3iGBdSvJI0n0+B&#10;CqBFRpFbqC3VnGBgnscViX+jTRWEeiNL+6Q7sZIG3uv68VR1WDT5NQtbhYXVmUuzhtykKcAbT91v&#10;p2561w/XZQ1k+33/AC7GkcKpaHlXxA8QzanPZWd6GhFgZHUcBi8mM5bPKqBlR6nvWPd6mZ7udp1N&#10;uBBgPu2luOD7Z6fWu08c21jqIt3eNUkjfguoxIjEHIPcowx+NeSfEbTNTl8M6t4mgdDJp1p5gT5m&#10;MuHVThRx/Fz7D8vOWNfPN3u9/uRbwyskjj4tVMNuwsWdo5X8xlYcscYzkjjj0618JeK/gJb6br/9&#10;r6FqISxubl5RbMvmCIkZKADGFL8g/wAOce9fYdjeprl1NDps25bVFMgI+VcZ+ZQRkjPeqfjTSLa8&#10;uoYtO3yrsw0UKqJX4LEKrMqlmIwu4qM4yRya7cux84tSg7nTBSpu0dL7n5N2Hw51Cy8R3Sx2lxpl&#10;mtxNCbyNl8wiUneVznY653Lx2rwZP2c4jrN3d+JNRuLayEDRwb8FzKHxHJIc5dWOAx45OSeOftXS&#10;Pirp/wATNYvtO023mtYPPla1FwESTYG2YuEBYJMuCrDJ2kdTxUth4cjhMqyytMXBUJKgPmZILrkc&#10;gDtX69k/EGIoz5b2PPzfKoVYv28dUfjv8P8A4beFIP2ntN+GHxDkW40tdXAumjLQCSP5n2CUchHb&#10;C7xyexFfpz4P8F/D3wzqNxpthpVtDLPO0kW8tKyFc53knLkHnHbtXzh8YdE8DaJ8WJ7/AMR2LX1x&#10;qltAYdx2eRbQAxho1UqGdidxDHHBxXpPjH4maJ4L8C2curW11JLCqJBdzmOM3BX51ZmB+9jCsOpx&#10;3Jr9nhmksTThLuj8ihgY4eU0+jIf2YbTR9R/aMt9c023+0S7L4S3sYLqjoCVZmXkAk7MHOQeK/WD&#10;wTHM175VzI26QkH5sjAGMgE9+fcV+Rf7Dz+MvF/izW/EWjWkEVpbuyTWkUgWQm8bh/Lzv3ddh4QA&#10;Hvwf2ptfCx0o7L0COSLChtwP3QB0HJ6c461+H+Kcn9fjDe0Vf8T77g6tH6o5d2d/p0KfJPbrzGPn&#10;I5J9/wBam1VH1O52xkLGoAABxnHqeoNUdNuFDDduViNp6c+p604XsLsYY8glchuuR+NfBRlGyifW&#10;xj1My6Sa2kVJQFDZK85yPUAVq2BmtAZQDKXAc8dMdvcVzl1NN/ahMvzB0I2nHYYznrj9KW01uW20&#10;tJ2kEwKEDI5TA53HuM/jiinOKk2dcKbaP0M/ZxvvtnwN0ucE7ZLi6GTztaOQo6D/AHSOnbpgV689&#10;vIqLHGrAcnLckexFeS/s2aYdP+DmnXbbHXUWlvA6Z2kysTkqf4vXAGRjOcV7Fcb4nwAcnuO341+w&#10;ZSmsNTT7L8j8Qz5JY6ry/wAz/Mz2iGCHJQsT93uT+dVRaJZxkKxfPdjuI/l3q4AkCbFJcHHU96bN&#10;tQDYSRxgMK9ZU7nkNO5k3Mu0kRjLYHAByfyqhI7YPlce+Mit+IyRtuhTcSPp+vpVS5SNImAAUsOg&#10;OOQeePauzDxaOea1sjAdnYBCAxH5Db/KqUjqv7yIAZ6ZyDV6aSISYVuRXOPc3vnFsHHOQOR6e3Ir&#10;2MNUs9TCUC6ZZkbcF6dR7elX4GiuAV2BQBnnue/I6Vzk0+pIMXJTBGFZev49q0LaRvLWCbJyDgjg&#10;ACvpMLXsefVhc1iNpCJjnoPSti2ItY8RjhsE/h71zwkMWMMOwyK0YZlJ2SEgngc+lfSYfEXR5dWm&#10;dnHc27ndEfmbHHTmp7eSYkswHcDmucSS3EXlJkkYz6cVtWsh2ZbJyOCfb1rqjUPLlT0N9QucDp1z&#10;71Djc3JyB3qDfK0IDjOe+eg9aYyJAm77wBwcZ/P1r1aFa6OOdLqX1YAFl5x0A6VHPcTNGPKBTd1I&#10;6YqNU8shVbg859PalaaN2GB83QDsfqK7KemhyT11JLK5jidd/Bb5cfXt+ddlF5cMP2gAhl6g+uK4&#10;uJQJMzAHr/npXoVtbNeaakob/WHp9O5+telQ7HJM5O833LLI+Ap5OOn41lTRLG2XPIHH+NayKDMw&#10;kjyqHGPccVlavFKsbXFrHuCgE85IGeT7iuv1OVq2xhSXEYmKzqc5A4HTPesXxDo2naxp8+maizpD&#10;dI0TyRNtZQ2DlTyM8elb7StNEu3I9asLFIUMbrmI4PrRyJozjUfNdH5xLLJo1xd+D9dBa/06RopM&#10;4w+DkMOnDAgjH07YpkM6Wf8ApVyr7WwhI6gE8nn0r1D9pjwfFHrFt8TtPyJYXit7xI8KskYO1WfP&#10;UjIwRjgc88nxW4gTW50WN2jUqSCMnAHzDjPVulfyZx3kcsDjZU7aPWPo/wCrH9a8IZxHG4KFdvXa&#10;Xqv89zq2uW0xZXkXcqHOF6nPTn/IrQlmtNS0kM+0SMcqoO4q3Yj6CuX8Y3sk1v8A2yF8pRGFZVzn&#10;HReB7ms3wzqWl6haeVHLmay+WRRyef8AODivzyvOXO6bPtMJrHnR7aFt/F3hz7U0cFvd6XHHYxrH&#10;kidIxueZwfuEscAZI7g84GOkRtY2hhUhVOApGSAevv8A41maZNHp0LFiw805wpwR3P4/Wr13f3to&#10;UuLf5kyHfcM59we3v1ry8fDRSluepQvdpbG7oL27NIdvcD0yWzgdexHJqzpuoPbNNcrEZHUBgd3Q&#10;5yMg9fxrEt47gpL5B2eWomB6n3yO9bNvqcOpaa1szAMZXZWUYJjYAgbu+0g9ecfSvGpVL2XX8zta&#10;3OX1CeFLv7U0JluJ2dvM3bVJY5beo4Jz/ntXtXw+8YajaG31+3e4tJbqNraeJHJbGSozjqGHK8ce&#10;orwjxGt5YSRLbt8rZGR0OBnBNHhLx4TZTW+lhJb2ICSKOYsAccrux8wG4dVzx9OfPo4tUq2pvOg6&#10;lPQ+zdJ8Utp3iGPwrZwrvusrJGrAkrH91t3VPmI3DI3d+nHTNc65rMUeh3RINr5myME7VQdeT6ZP&#10;euF8d+L/AIfa9d2nij4WQyRTaakKSedbC1leXeCzFUJBVhuDkHnsMYrprLxhHqPiKw0CPQms9S1V&#10;c25hnLxybVZ5EAI3KWjB2j296+up46F2nK/a22v/AAT5ueEk/esUNTlkksru0tDvdJ0gEiH5QqjL&#10;/ieg9KqwzavqL2t/chvKhxZl0QgZUM4LuON7Lnk4yBgD15jxHKmiasvg17l5i6LdMI1wsYbkA85B&#10;x6969VuNUvNQm1DSLeaApqrW87CIAKjWw/dfMpOfvHcCOtcdStzVH5aGsIOKTXUsaVpNrDrkF3qE&#10;f2mBCjKhxz3fOQRnHQ44qx8RLuBPEt74h8M2bWa3ZRBFjcEDLyVHck5znrVLV7O4j0JNJQmO5t5N&#10;2Xfy94A5Ct1B9M9q5bSr+8g8JX+jyztA9gHubVS4Jac/N8pPU4zxnnsKupKz5Ut9S6cXfmLUemXC&#10;iG5tFW1uLfbIiuodFdf9nPODzjP55roPEHifxTrpWDRbK3tblwJLgQbyuFwCymQllXPLA5JzgHiu&#10;B0S71a4urW8uybm31BSFLAZ3KuQM8FT2xjB6dq9EMDwaxqFvbowlsooROy/wq3Kgj0JJx7+9TSTa&#10;00udElZ6nn17/aenafNaXsccbT7kVomJ+Vv4vbPofrXw742+CVzqM11repTXEljawmXbCoR4j5mD&#10;J5ucg5I27R1OcnPH6B3Bja3aTUIciV2AVuSy/wAJJ55PauO1vTr3UPDzNf5SIyRPKiDzHMUTA4IH&#10;8IPbnHWubF4GNWNpa22OzA42VKd4nz74d+G+j6jps0+s2M1u999nt5JXcPcRCwDNHJ5hGWMu4iRv&#10;YccGvU9Wup9fgnu9JvPsN7KFjWY/OyAAAqCRzlRtxXoGoW/hq6SaaIGK8lgxk714UYB2NxnHHHWv&#10;P9BZknXVbu1FxYoA+51ygJ4UuODwRx29a7vZqPu9/wCulu/4mlTEyqe8+n9fofFUNj4g1bUn8S6u&#10;6X2nSvcLGkqqyytA2xI8HaoKZ+ZQeOM4PA7LSvDt23i1dQvbNLUToCbBG3RxLjZklTjgcKAT1OTX&#10;vOs6pYQeJrDX9dmtIrxDIttbGINAY2zwYcFQCeWbjLd85oktV17Up576KGFGjeRjEoROMYQbcDDN&#10;yBXzn9kpN+9d3/q/Y9tY6VtrKxFZS6KLGfw5b3TNPaoZPJDAIsqrtVtv8RVPlB644pJ4/Kt8l3Rh&#10;AJHUEruRgfvHup656Vz32PQtKsE1G8gnlnmkYpPEMrb7MfNIwHyo7HALfK3TPYzXGo399rS6pqFx&#10;JHDe7IAQFEar92KIDqqZzn07nHS4zsuVrX8l5kpXfus4L4gfEzwlbzReEdCuItQhiT7VPc+ZgNI6&#10;gLDErkEqFzuOOWIxxmuFvfEmjI9nHYxrDFEXZrh2LDIBIGwcAk/gPp057W/hb4afxPqlwqXtzqiv&#10;cXNqYVBi8xRuCMGBXY2NvUFePUGvKfhN4ObVPibrOteMdPvLd7RkvdP+XZC0cq4aOcENv8sfKq8c&#10;53ZBAry8B7WrKSnbX8LHtTw9FU+aL2V/V/1/wx91aLrOj2HhxBrSyRF4xPEIo3cSNJliXHVPf+Gv&#10;OvHPijVvC32PUtJC3rSOQkSL5ky8Au2zjcqFlGT68Zwa6e3uvJ8ONdWMu21sYv3KSA4KqMCHJy3P&#10;TPJGOc14p4n+LXgrTR5mteHbrU7o6Zd28P2e6jhGn386hYbh3kAZli5IjUFwCTjkZ+jqTfJyuVjx&#10;sLQcql1G/wDXmdNoNnot/wDCSz1uw1P7T4nF9O2taRsaJbO2lZmjbzZMKzDaD+6Zt6sehVgPHNXt&#10;tYsfEiaDrQEUt/As6Aqgc+eAUuJSn32jiUbM5IXg9MVj+G9H8Hat4cbVLyOUeIbSWOH7W0jPDc27&#10;RZlkhiY7Y3DnaSB82VIJO7bm/EjXrm6s7d0uri71iJ4T9qnUMHgiAjCSMoGNiAKBgDAzndyeDkhy&#10;qT7LZ6P/AIJ71HD2quMXe99+np5fj0exl+HfFWv66pudN3boSUJnBeJzuIjdgCpSQgZCjj1FewaT&#10;a6zL4AudR+1OdTXVILG2tEVhPcTqRLPLGE4aFYSe2AQfTFeO+I/CbaLY2msaJNcWz6szLNattMfz&#10;x/I6nuSACp6rx0Irs/8AhO9P0mCyjvvMtLu0Zm43ZZwAqvHKD8u7rhu+eamNFq/M/wCmb4qEZ2dJ&#10;f0v0/Q9Z069trzw4NLD3EepgebO8wG1JpeqQqud4XABY/M3XA7cn49+G2mX93N4XvNRCXFsIWlmt&#10;ykgYTw+asXJIjcEjce49xwzxLrukz6jZT6tL5lrBbSNcRwphmkuAFMmQecLwBnIOTVeXTfB+j2n2&#10;fwvOzxTBl74GRnOCAe5yB7ms68Hy2mk7ef6fr5eZ5NKLg1ON18v6+7zOu8aeMbDWfD0CaGDCyxx2&#10;93Cu5grqm1nV1+8kmDszknGCM8V0HhTUr/w3pq6rqdndzqmZSgg3Ty2Sq29II24kkfG3Y4G4nGB1&#10;rzuDRdU0LwY9jZ3whuDbB1kRMut4gbySowVKliMluVA6HpXCfEr45eKDo9j4QGnJp9214Wu9UtpZ&#10;pRNa7QixhWBFnKH3F2jYrKD/AAFcU41+V+1rO0rbCp4J1V7Omrq/9f1r+pr674wT4g+IG8Z3Wkto&#10;cckqudLtSsrRoPlj5VVjjLIMsqgKmWVT3Pp+mw6DH4gik8PWxisraxkE+1dsKj7ynd7k9PXJHevG&#10;7aKDSbz7YrFBJtygJAI45YfxDJ4z1r2Xwkk8vhpdDv7gzxSTvJGkuFTYTnZ8oyVB5z9e1cGEqc1V&#10;8631NMRGKj7m239enm/ma6XYHiBtCTBklgFwAx+8rAOu0nnIXk+1TzXlzZslveo3kSEjfsxszjjj&#10;sTXzprfjvVZPj9qOq6WT5NpLHaWx4RTFBCEAUgEFWLMQepGAfb33SvEc+pSSQ6tM81yx3AEDGMZz&#10;gcAemOlctWtFylGL2fysXWwsqai31SZujT2kuFJ2xyxjCBj7cknoDjgVU0mSyjd7ieF3dxuAxwee&#10;SB3binXEEctt9nidjLKQe+cZ57f5/l0dlBevY29kIGVIP42IBJBJDDv9ayUm5aL9ThqTUdxsOoSz&#10;XZGkKCJE+demUHJGDjP0rTxJdyfZbeDEs2MIo2ge59AOprqfD2l3d/LbmdiII3IkPyjJHbpXW2ln&#10;p9yZ5reMJPboyDcSpw355/8A1V6WFw85Lmk9P62PIrZgoytY8k1rS0s7dPD2pbpJ8B5Hj4jQg5AD&#10;LwSO/OKqNZ6bqulNZW6qquwUy4PVev8AgRXoLPaarb3WnGcxADaJFUEBmHoeMjrjvXlRhu/D9mb7&#10;WJYhChJK5whOMFz6c/lWmIUV7y1TKpV2/U1PBum+ILKaS5nkNrpduhkt42mMnnsCVG9MnCAZIDEd&#10;u/TpLmOwvrSHUru2ZiwyEHOd3TjpjvzXFad8VPD2r3Nja31u0Ugxb26wphHDPgBieMHqxPOBnr19&#10;cbVDYJc6XAiPF5m8O3yqWxtwpParwKpShywd0TW51K81qY+geEGwZBbx28D/ADmVzlyyt93acbRj&#10;JHatTXZg8StpCfazMpEcYwRg8bsdwOtUPGPivxGfDkuoaRCIpZJFt4HIDLk8Mx9QFB55weKrfDuX&#10;WdM0o3PiUq+oSEMCygMEX7icAYxntXoqrTi1Qp32vexMnJr2j+4ox6PNDDC9zHJE0kf+rkG1gPU5&#10;6etV9Qjg0KC1vkvTOiP5CwDdtRXyWbJPGO3GMmuxlivLy5jhuEkNxK2QpyzyFj0Gff8ACse81KDS&#10;oXur4LDOiAyQyYDrukKINpzncR1/Gs6lGMU3t/X9aHRSxF9Nzzy8vFvpJYbYs0b5IY8HJ7c8jFeR&#10;+amn3l1HaxsiwgIBk53DlhkcY9K9Dgv2umn1EZcAnc3HPOelYOt2tlsTUuIWAJkXqG75x6jpx1r5&#10;WdRz949dPlujmLnUYbxVg8hQ8i4BBPXuSD1P8qht9QGnQ3AaAXMsiCNC/GznLYHQ/gMn8a5y01ET&#10;SXF9OnkMPkjjJxhcZB9eRjpV2e7gTT7aaYMXKfMACcvnBJPv1B9arCO8uYiUteVo2LTTrhtUgSGU&#10;MhwynA59fcfj6V4d8U/Bc/iPVJvEEE29njEYztIQJnG0HkNk84Jz1r3HRvO2LezMPO2sqDPqOAcd&#10;OP1qtL4ct9R8tWyJIw2Np457ben0PNfqfCWTqpRc0tz884rzn2VVRi9j4X1nwlJodxBqV/MAI87I&#10;2jJJfH3+OoUZwoHNRtqtpqunmO3KXMByvC/eZhwpyflbvtPPU9K+xfEfwd1PxVOLyO7WOKNQBFgg&#10;kjjdv65A9uTXV+B/gz4S8J+WbmzjkkRt+1hvjc93YMclznljyenTivo1wtVqStsu54MuNaNOjd6y&#10;7HyT4A8D+K/FLLpUcX2e3SLclzIwcP1AAxjv64wBmvZ/CnwMvNQJk8byOsyYAiicPHlW6ngAhlHp&#10;+gr610XR9M0+0FvHEI4RhkRAFUHqOnp6dq0HJe43Rrz3PqB7+1e9geEMPC0qur/A+Tx3G+KqXUPd&#10;TPPtM+FfhPTbB4IrVFD8KQOVwcrtDcDB5HfPNdc8M9shgi2+Wyjc3Xpjk+/171sFTKh8zoMjaP8A&#10;63PNMaPZgEBTjI9D7fhX09LC06UeWnGyPlsRWlVfNN3M9LFTCIVB9c5I98VbWB9hlTgjt/8AXqRH&#10;ZVdI8MR6mjEnmbm6d+nPp+VdSatoc3LdiRxBkwQDyMgnuKWNuCw5U5/Ej1J/WkKTvjA4xzg/06Vt&#10;QJErgZYEc4wKT7lOKTIYbWRmEUZ5c9OvJ4Jr0a20yWGFYYxjOPu881QsbKO3VXVRubr68/0rttPs&#10;WEaxBidw6noD7d+a5cRWtsZVZLoW9JsIXlEcoIC44Pc9zXZWemSai2wB9ikYVTg5H9Kh0zTiCiSL&#10;lmO3P+H516ZpmnCy/es4yDjB7e9eRUq3ObmYabpMNtGGZSMHj39K30AikC4JZsAVat4EVCC24HJ5&#10;6VcgDpIXADHttHT/ABrlfmYz1Y6JWU4blsjinsDuZVJAzg/X3qb94WBJxnqfTipVkRQEkYg88c07&#10;ClG+5bg08bVeRyx9R0wa6OCCJDvyfQZx+dc9ZbpHDDlB74H5V0SOJGAB4PBqbsa0ZqRKrZ2LuGeT&#10;6fSpvJkQ7JfmUHgjjio14CxxHaAc/XNaKqoOw9KtK4tS1aRp5e77oHf1qy8KzZXpnofSoI3YIYgQ&#10;cdCKtRiQqfNAI7Y/rVoJEUMDw7lccjnI6VZ3RouXGWPUDtimpvIKZ5GSQOKUmMrsJ5zzx1rS12Zt&#10;lpHMceW5DdaSP5VKueDUEZaVyrHaF5/CrR2lt+RgHnArVEuXUAAFD5wc8VKshkizGxLHr2AqtKgm&#10;zkHa2AAD6U9FBXA9OPWtlHQHYGEiPkt82fwpmx2kIlfA/OnAjdknPYVFOFH7xiazsEnbYjJg3FSw&#10;3dhzz7/lUw8yXEY+bA6CpEPnRA/nmmsoByeG784/KrjG4lICDu+Y5PQVGAWUbf8AOKlg+djJOOAS&#10;OfWlj2sxV+F6/jWvKUNQShcDkDoTxUbhlbL46fWpWRHO5TxxjmoihUmNxzVRg7kOTIS6tHtK496U&#10;KTJjGQOaaycFWPH60gVi+ASvsPSqVRJEuRZhjw+SOB3q6Rx8q+hz3qs218BTx0HrVpUkXbHuAHr9&#10;PerSuN9ixb7XHlHj/PIqaJP3zNI3y9gP51XYFeF5Ldx61ZR3RQrde4P+NWo2BPoaUZjiXnoO/SmX&#10;LyHiBevXNNZlOFz8v50gld32xcj1/Cq9mQ5EYidsNd4I9B2PtUkhO/cV+X0Hcmq5MpQyM2QtLFI6&#10;fPJ90/d9jTjTSZLEUxo+9CGGMH2zV0zqkQbO3JGPf6VQBLtvY7voOtSvHlQW7HtTkncGmzVFzbmL&#10;ev3vTsO1V98ZjMm7oMgd6osyxMF6j07HNPWJlfamSD0yap2ZFmjQil3RgycZ/pU6AoNuCVYdKpRq&#10;zDZIfersIAXaD9KlJ9AjruCuwYxqp5HFPIk+5GMgenH1zUqyLG/l9B1zSx8vsU8EHGev51aV9xt2&#10;GMPlDcdMYHtSJtfK7eAOuP8ACmhzngblHGf8+lW3cbFihJUYP60KLuRzqwiCNSQxzk5qZ0EL5bBB&#10;5FVfkVgs2P55qZHQSbWJYH07V0RQX0FVjgxj0PNQrHBGAxkIyMZ5/Lvz9anYgLhDlj+n8qjYZAB4&#10;6cYpOJFz/9H+u8gHDA0m7LA46Ht3pFxgLH7j8akGAcHj1r+hFax/OEdSIsoPXJqGRfm3KAasbQW3&#10;LwOnNL5YK8f4GnewOxnTMy42gnuaYZpWXaUIXrn1+lWJhhvqOtU5JZRIqkjaemBznvWkL2LWmhIm&#10;4Ss+OD19qAU+/GR8w4xyPemSBJFEEn3mOc0oxFHsI7dAMVogYKjEgnqc8elNdUJ659RUkalhk8Go&#10;UVUZhIckfxfTsMUSWg1ZDZFIABbIyMEf1p0kMe0k9fX1qMTkkKOAOeepqOX96dkhAXrTiyEWPKQK&#10;GHHHQc/5/CkmTj5sg0mS65TgdMmmynHzdc9Pwp9dB3bJRAfKEmSoAyen+RVeby/K2rklTn65p+2Q&#10;/vHbr27VHKFcAdDnn2qooSWpGpxj+EYGe9QzjKkrzgeuKldGV96N1qBmbaY0XHYHNCdiWRiQHKno&#10;KQyoE+UZ9jTCiEZPH19/SnyEo3lrk46ntWydyeRWKXmLlg/3jzj6+3FQMQ2W3dOCDViQBpMjt1zU&#10;LKjIfMUfyOK1j5AkupSkCsRt/DH86arv5YkY9umf1qaRE6JkYGPyqNGAXzM/SqtcFG+xTvUSazeK&#10;UfLKrITgHhlI6Hg818w3EmoWWhJFJlRGQnOQfkGDxX1X50W5S/3iwxx0we3868M8Q2duuqajplm2&#10;8JJlPMOSrMMspOTnB4z3r+evpCZZ7TBUcTBaxbT+a/4B+3eCOPcMXVw8tmk/uf8AwTifD3iLUlZo&#10;ZLh5Ip+MM33ABjA9j39a2rnTI7hYTNtVZVO3Byy4OMk9AKxdKgs9Pv5rCQL5yqpdejLnkH6HsRXS&#10;pownsRfHdGASVwAASO571/I9Ju2p/Tu6HTWkZtfsUqvMUx8yOEP59h/OpzLKNejaEM4bBkL5bI78&#10;nr+dQWU1qI/MuLkq4ycFSVK9sH+dLf6zZrZqunrI0y4O9sBAByx9TmtdL3ZqloWNRMEzhgvlqjcs&#10;DyCfpVBdPhtr5jOWnMuA5J25Q4yMDgnHTNYljqlrqhW3gZGhZtzOpzh89MjiujvN1mJrmQZW2GGJ&#10;zg+v41rGzKt3Ldp4WtdEkuLbTZoYNLlKyLBht6Mc7ucc84xye9eRarBb6cLuC1Zy1szvxIwQtnOQ&#10;Onf0r1DTNTjvb2XVLlj9mSHKLjoc/Ko7E4yTXlNldwajqt1c29v5sckjERseHPc+oGe1ROKZtTjr&#10;c878RadrepWiXaQ75H3MzqQG2AbmwP8ACsEy61Fa6dq2qTCfTbVzcRcKXTK7XLEAMQy8YYnGK9hl&#10;As9NbWEjS/Ad4/sbr8mSMFi4OVA9q8307wx4hhga78tHtJDuWOI7yq9wynGMdsA5rKdO+h3Updzm&#10;r7RdMuNJtNXt5EeK4ZiozyoxkHDYIB6DIGa5XxvHZ+KfDc2hWkxjvIgDHjhGK9FLDs3f869m13w0&#10;dV0yGbwrpDm7mYKqpgu2c8kdxnn25rwSXTtW8M+Jbjw7rcMcF2iCR0Lgsu/scHqOuO35Vx4mm0uV&#10;rR6Hs4KXNrfYy1jtfDdnp0WpXMY1VBiRIn3KcDtwPl/2j1NeceKoYdW8Y3PiI2yedegGVoCoU7AF&#10;G5f7+O/U969D16GC20C7tXLZukaESkjALdunTjg5615nbvFCskEKgyAgZ4Ujp0NeFjI6KL2PdoK3&#10;vHkWtLbWuvK1jMVe4JIJPOV9a8y8b+H4v7Yl1SHKG9b98+MnzDwD6MTjFew65LFr+py/Y1NsqARx&#10;kjJJ53HB7H+ledanaLbWsttPMs2UPzYOVY9wM8MOor5bkvUa6XPaUmlzHwv8cvEGgWGpXXhLVoWm&#10;u3gil8zJVMtkjnBBIC8g8+nSvgrxv4l1jwTYH4g6BEF1XTrhPsbgYZCTu8ts53QyAGKRcElGOeMg&#10;/rkPCEXjTS9T8MeIRKbjUoHjhFsFaTzRyjAOOCGxycAdjX5n/F/4G/Ezwj4Pk8ZeVHqA093bVrKJ&#10;lElvDEAPPVXIMgV8+bt5QYYjaDj77huaVSJ7ODx9FwdGbs9u97rofVv7af7en7Ffxd/Yp8V/s2/s&#10;w/DjS/Dmn+L9StNfsdJNhJYXfhXWrJIXutRBiDW0kN2qm1tVtXC4Mjv8pZK/C65u4tQ1I3aQx2qy&#10;ciODKwpkkhfmJJIGOSSa6rUrizh8UPIzG400sGlghcZbOAyqwyvy9VYDBzznArgGSOYzX0YCDexE&#10;bc5TPylucZOOfSv6Ey6goxv3/U+Hw+W0cvUqVLW71v5bfhp5iGCOa6eC2ySxDKFAzwQT1P6dK77w&#10;b4u1zwHcXl6Nal0WS6hltmFncrI7RTn9+jIUbG8AZwB25FcheXI0DTYNUjiXz7i5+VD82IwhZgcc&#10;8kg/TnpXKzW7apeIGeNZLhsbnGAM45YjqO1evSTvdHBialtFufb/AOzD+2VpvwB8Y6pZp4e0rxFo&#10;/imwl0ZX1m4GkXlj9qysj2+oeXLHBHKhCT+am1wqZcKpB9m/Ya/4I6fHP4rfH6H4aftUaDrXgjwf&#10;4dt21DVpbqL7O2qwqYzb2WnXEbSpM0u7dLJE/lpGD8wdlr8ufENtDpl2dKvZhOJlZctGQhx8pTpt&#10;OPT04xX9Pv8AwQI+O/xE8ffBLxz+z74u1O51ew8B3VpeaK08rMtraXpMUsCqxLCNWjUxqMKmSABx&#10;X6Z4d4elicYqNdXSTa9dD8O8XJ4jBYCpjsNKz2flfTufuNp3hPwt8M/Bdj4D+Gunpo2heH7SKzsN&#10;PiYusFvB8qIrsSzYGSWYkk5yT3kttRaa3Mbqd+cEjuPeus1y2FramCUIHOE+Ucnvn+lc+txb2qgB&#10;ctjnv1r+l4U1ax/FlSrKT527j7HUolkLXELNt+7g/wA+K6m78VabLFFdazKsMcOQNxAZ2PIVQTyT&#10;/kVk6RBY3peJmWONVZ3Ziq7UUFmbLEABQCWJIAAyTiv5k/24P+CzreKl+H9h+wprYtjC1zqfiG4n&#10;slnglmjfy7XTWa6VXeJ41eW7REBO+JVfgmvn+I85w2X0fa4h/LqfRcLcNY3N8UsLg437vovU/oc/&#10;aL/bS0n4GfBHxH8YP+EdW50vwzbCa7gS/W0uZVklWCKO0lkAQ3DO+Y48l5CCsYLAiv4PvjL8X/Hn&#10;7THxDvvH3xYubzULa41C+l0nTbq7kvbfSLe7nac2doZSwSJOnygA43DORj3j9qr9uD9o39uSTw74&#10;e+J6aXpmgaEwnstD8P200Fndak+Ue8lE7vK07qfKjXcUjQbYQrM7v8vJYXWkzSaVfxtBcW8pimDD&#10;YYyp5GMAEg9f1r+eeM+NJY9+xoaU/wAz+yfCDwhjlTeMx6TqvRdUl/myW5sVvbEwzLna3ykSGNzz&#10;0Dj2OSepr9Yf+CS//BOL4CftzNq1z8ZvHemWWp6brQso/Bw1uPTta1WxjhS5kure3dCRHDyd6lzJ&#10;tlyYfLBf8p7po72N0sgqbQu0DpuU4J5JyGHNZsktveWF1FfSi4S3V2e2O12xGCyfeG9SCfvjAHXJ&#10;AOPzeMo05aq5/QmZZbPF07Upcr72Tvpt/Wttj2f4x6PFH8VfFUlpFcbdP1u/sYPOuJLxktLW6mhg&#10;hFzIS8wEaKQW5b7/APFXjyCXzTI0LuXUbfmwOvce3vW/N4i8Qa8kXi/xf4hm1M3e14pHuEnefKKX&#10;Ejp0dAVVo2O9eOxFY8l9faheNZwEQRPK0yFirEdwGwBkA8AZrkrT1bPYwMYxowV77dtfPrua2n3d&#10;7dYt47dbeBhghPuKAeM5Ock8jHFT2vhuK+1HUNR1tl+zxlW2xyCJ3D9Gz1AQDn1J9Kq6FrNjdXnl&#10;61cLalk2F1UqHkY7QvHCj3OBn3rcm8NWetNaDUllkksXZYlR1AdXxgPnO4AqD/nBz1O1NTjprY5X&#10;xb4T1bwHryQThbjTLlFnsboMreZC67zhlyrEcjHHSqVtpvizWdPj1nw/pN7qVriLc9nbS3USvPML&#10;eGORolZY2llZY4/MKh3IUEtXoNpoeq6Q0mm3Gm2t3aurRRPNgrDCGLMFQnKNkt2HU4r+hj/gnD+0&#10;b8J9e0bVvgV4e8G6H4RvrrQra81i4sLRbX+1H0682ISis/nbDMsgAQyK2H6h2rXCYWnUrKFSVkzx&#10;eIszxmBwE6+EhzNfht9/W3yPlL9iW01/9h7/AIKH33h34rW2n+ObdfC13BqGkaDdPJJJHZiGeaMC&#10;5iR/PRVkK2xIWdgqB1Uh1/Sb/gp5eW/gX9knx7o/gLUY9TtdbltLS2fZJBK9pcTRzyP5ZxJG0Kgk&#10;qSAjIAcggH50u7b9nrTf2wPiN+1z8TvGkvg6z8IR22i6be6rol9q9sviG4s3tpBqtja/vfsa26Mq&#10;SK8ccjSK5JIjB+dv+CgHxc/art/gFp3hz45fELwjH4V8VPp9rpun+D9ODxeMreEpc/2rd6lz9ma3&#10;Cws8EXlgswj8thlj9vCTw+Gq04app/I/CcXV/tLNcLiK2lROHNfrqnp008tfJn5P/EXxtrHxO1y1&#10;8V+M74anqf2KO3N8YxC1xDbqEheUIFDOqMF3EbtuAc9a4OOFuZHXLBSvAAYH2GcZ+vWuq8S2lhHD&#10;pt/BdP8Abg0q3Fh5TBYowQYpRMDsfdyhTAKkZPBrnRBKmVUgqU2g4ztH071+WV4yvdn9m4GMVTUY&#10;KyQFFZslsHBOzGcnHJHviq7yRSMsgwQu1lODxx+pI9enSrBCFt7HnOf04ye5qfTbJ9Rvo1BdBHIj&#10;MQAvC9SSeoPTv6Vld2sdbijM0q5sLjVICpVpAXZN3BGARwevrwOtbeo+GbaeOfVbSQCcoJirKQjB&#10;B83PUHGeK7CbT7C+v3u722Au4/kikB5ZAd4XC/KVDEkHGQTVsxRLLi4iYsSCAckED09fcGrp2tYm&#10;NNt3Z5LZ6rBqNqP7OlMqtgCTA2891PPI9CafM8jRpbyzF1XGCTjGf15/rXV/E1dJjex1fSoEiSEG&#10;KRIEVYlUfMHZeAc8jJ5rN8KaFf67NcXNlbf2o9sqymHG4mPOMhepw2M+nFY1N7I6KVVtWl0MaPEa&#10;FmDRofmPGMY/mSK6u50+aSLb5LBMDdFOMYQgHBzwM9s59K7nw1o8PiHx7pfhzUN1sdQvEs3lhha4&#10;e0LnDyLDEC8nlgklEGWxtGCQa/bzwf8A8Es/2ePD3wb1K78TXmv+MNYksru5tNbsVuNFkiKK0kIt&#10;rI+fH5m5fLdboTBlJXajYYetlXDtfG8zpWSXc+Q4u4+weTOCxCbctkl/SPwAntI7UwpDE0a9Q6FV&#10;HHUEckHnuMVSiXMpZoTgAsCSNpPpwc8epq7YQ3yWVvq2prGGulMgkzyVJwMA+jZUg9KrObfzzbWp&#10;w+75g67MEdce3v8AkK+fT7n30XdJjnt1mSOSV2VvmUwnGAp5BBXrg5708bdjKh6AEnHXHArQ8FeD&#10;/FXxP8daZ8NfBFqt9rGtT/ZLG386KI3FxgskKPKyoZJMFY0JG98KDkitWw8HXmleM38A+MNIvE8Q&#10;xXn2Q6Y+6K+hnDbDA8Kncswf5DG3zB8LjJxWc2ra7FxxVKM+Vy1RP8PfDFx8SvHuifDvT7m2sbzx&#10;DqFtp8E97KY7WBriTZ5k0n8MadWI5A6V+4H7MP8AwSQ+E/xa16X4u/F+8v7T4EeHN9ra3Wo3BsZ/&#10;Fs9jI8l7qs+zaLLSUCvHDHE/nSpGjBzyz/lb8A/2L/GX7QPjXxB8M/FupzeBrzQ7SW5nfV9NkuoZ&#10;PMkSO2tXgjZCJJFcu5ZiVjBcI9fr5+zp+yOPCfi671n9pTXtU+Il1cWEWgaVPq000sGnrcp9mujp&#10;7rdO1ojwBYYjsjljjG5WB4X6LhzMsBhn7TFwU7bH8/eMmcYvFNYXLcQ6envW6p+n9WuflDYfsd+G&#10;/Hv7Q76d4dsdS8N/DrV9RvdR0TUGtRb3kugpI0tlLbLcOYTclNoSIAuI1ZnAZCK+8/Ff7Gfg/wCE&#10;Hwi1B/B00Efl2ztcavbxmG5Z9n+tllVxJIr9JF83bkg7Sa/Y7TfCtn4TtbTwz4acWNlo8xlhscb0&#10;Q7fK3JvyTuT+LJ3AknJJrG1jwp4cvLG/bUGYWcsVwsypFDJFEGjbCi2cGOUDr5bDa3Ar4/iHNozn&#10;L6vondng4XijFONJTbtFJa6t26vTd/j5n88H7NXjrRNF8Pyw3H25NVmDeXNZzJHFLMG+V3U/vFeM&#10;YG9fXnPFf0O/BL496B4ru7rRbSw1OPS7dDNbgbYbm6uDtinKOqsBbgfO8sh2B2OCSa/Jeb9n/RNB&#10;1efWtJs9Qh00mOOa7G2KAzzRtJAkby/vBIoQsUwyA8MQxVT9efsseN4/CvgFvEXjDUPKn0T7Xolq&#10;HRIo/sl4quzuOoYy/MshyNwIZSMGvlaGLc1aXb8j6fiqGGxVP29Je9/n/wAMvv8Au/Smzv8AxVbH&#10;TrO9jjtblo5Zl2sHIt3UoWIy3lsw+XaeoG6vKbS60z4ceI01LV9Oj1mz3O1vbyMy/wAJX5mGCFTO&#10;V/2gM5XIqBfiB438TSP4khlshql7IjR6lpiGNimxIxtBzGFkRcNuDdScjjHH+MLrXUntdC1+CaGW&#10;CKUgTYBG8qMq2PmDdQRlccivi87qcseZLVbHz2VYSXNyt6Pc53WNThtIf+EheQStHH5MMjNg+WvY&#10;kD5WPOfX6VhfC3wt4g8S6o3iq00KV9EtLhI7g7gkKiRSQi/MHYkc7QOMckHAPb+HvC8/iS4utPlu&#10;RbG2hSURMFJkDOUYqrED5Djce24Co/h+NH8DtqWlaTb+XNel3iuHJWSKULtLNjI+U/dHIHAzXxVH&#10;AOriKdWr8P6/j17/APBPqalZRpyhD4v0PQfDcuoyeM7mGeC5kSxLxw7lZYxvXbsIZcnOAQ2eTXJC&#10;1fVdc/sBIXmvVmktnijYEKVG8kN0JAJzjryKjSeXxlrupLZatLeNY2cfnQQEyR+ZGwGJXVjhQCD0&#10;AX6Vk6Xodvoz/wBmRs1i8W64kMcmeewGMbep4HPrkHFfQV6dR2cFeN3r+n/DnnU4xTtLexrRyaho&#10;3i2Dw744vXszp6P5Erou4B4w0YO7go6HAcZGQR1GKwNU+HepW1tnUtQe4fUSA6W6tHFJEScJIjcl&#10;x6rjtWjqsfibx3p0GtePVkuLLQ7eS20yZxukL3U6yMstwpBJj2AgN9wNxkkmrcPjS+8X6LqcOo3H&#10;n3EU6nzNwG4ueCAuApVlwQvA4rgpyg7xqLu43vfzv92j7djqmpJJxtdbngmoeDNR8Paguo6fbSW2&#10;n3khYq4wYmXjBPOEbtnnPAr63+G8CeLfhZYaVaSOt1pViq3QKkqTuYoEJ5PGCO3bg4rzzxfpF7Zm&#10;PTLecy6bcmLfI42YmdMsME/Mi9UOP97nk+y6XpehaP4fkl0eZFa2uYbRljYFl3JuBcg8rgE+npit&#10;sto+zrz6K1v10+44c1q+0pRT3/rc9C+GF7otvdReBYpbjR9R1CKZ5r50Mtu7RLuiSJBIp8x+VU7R&#10;0IY+uXoN5eaDfyahFDdPDatndt3FTGTlxnIwCNxHSueXxDNb/Zdf0pC6QzvGsuCqNLs5Gceh6YOa&#10;7qfUdI1rw8vihmVJLpPLnjyOJCNjggDvj05Fd9PMU/cT1X5HzssG78zWjPPLTxz4EvLPWF1WZ7/V&#10;LiCVvORtyLNKx2q9vhSh53l87RwNvesjwz4m8IQ+GNPsbQS3Ws2UGLi6Uh4yZCSI40OFyBwZD949&#10;Dwa1vH+uWGpeAtL8DaBZT/bNLuri6iMO0RLJLje8uRvl3DO4EjBwQTjA5rwJo0+i69FquqpD5EsD&#10;i8s1+YxpIMCRtvTyzhsjOPzrgWOqyrKKs+7t3/VP5npxwkPZtv7jmfiDY6p4p064tdICwpdxOrLI&#10;oA8skFtzj+LtnnGSa+f/ABz4ZufC1vZQ+HJrfUr+EgvNZiS2VRIvzxHf8zFWHGflb7wAzivpzxld&#10;RxXV2mjS+ZaadAzbgx/eKGBdgT1AyBnvXz/4ku4dX8PXOmm2MU8pTYzcCMK2SRjBBPT2rwM5lBVH&#10;P7X+XboexlyfKl0KPhDTodN8KaT4gea2v31G5ZLu8dQ8rSWzeWI5zJ8zGIfIpOflHU9a+idO1jVd&#10;SMen6gixQyPtgEYAAj/2QCQMH0r4Nt7PWPD73/i2Gwhlhs4WmulkyI9gBXeSpG7HB55x0719ueCo&#10;7bxBoMGsaPAkSXUKvBIpKRlABjb1PJ5B7iihj3iKaaVmvXX+vzHmeHcFz3umehagkGlyvEGVroH9&#10;1k87fXHrWtIg1e1jjEYUsA+XwrsByefTiuHstF1O5H9vSTeYYzhgzfM4UYAXuxY4AH6jFdLb6lba&#10;hcHRdTh+xXNsmZI2wdpxwvtkfX0ranXu7NWT/E+dqUrbam2zvc7mhV5IrlRsMmCW2DkDnpj86yI7&#10;xYpPtmiSvaKqgPHjCsD2I7DP+TU0d0waN94jji3KOnOR0P1rHfUIELEYW1bBZRk/MOhxzz7dKxqV&#10;La3MfZsp6tJLLcSiaILHGN5kJOMHGTnoBz+feuWmm862EQxtC4Ydxn9c967y11y1nJhYtDbklHKq&#10;D8jdua4DUrzTk1C+msVcWzqhjWTBcLHkZGOhZjn8ua4sTONrp7mlKMtrHLa94Rs9Yu11i+nnWaCF&#10;Y4g0reRsQkkmIfLv55I69DXNatYyPaxxW8sRVnHCNt4HUN35/Wuj13UbzxHJFJYsIYLZWAQgLlTg&#10;kA+ueSfTivP7/WNY+y3Ucv2cRpjbhSZE7ZDZxg1gpQUnZfPubSoyaXMczqehRQTSXfkIvnbg0kY7&#10;EjOD1AyOnrzXjPxle08O+DtO17wXb3l9qkEbpeRSOGtnulkV40thgMCItwkByrHBGPmB77V/EFvp&#10;gaBm89m+Uop5weec4GMc+9Q+JtLt9d061tZxIbSOXzQYcKQWXBznPODj1rSlXTbcVr/wSKUXCUXL&#10;Y/GTR0bw/wCKdY1m60+W2klvri6FpKu11mmYtMY+yx7j93J5xjqa9b8M+II7zTf7W1q2+wwAqqcl&#10;pEdiQA3TcPU4GOn06H4yfBW60W/vNR029me3lnlaC4kBKDccor4BIPbI43cda9V0b4T6J4j8Iacf&#10;7Ums7iIgNM8azeaQgTDr8uFPqhyOo5r7zLczjUknfU9fOKdJ0FJbP8D82/G1jF48vLfUfEcS3Wp6&#10;cSil8hNgfayMBx937oIwDWL8WfDWg+NPA39myyPHNphFzHNIvmRW8aHDu+eCqxZDDuOeMDPuH7ZF&#10;hF8Gfhwdb0op50901pFHnyRKvDsUP3nIxzt5C5PrX50/EjxJr99YQeF7K4knfXEdI4Y2EjwLIACg&#10;EXBEjtsIOc4IHXFf0bwnR9tho1VokfgHEeJp06koRV7o/TX/AIJvfDDTNMi8U/E8zz3L3K2ljYyL&#10;K4ikjjzJIzRkYdSdhi3fNGVzgk5r9R5NQmuT5F5jOTk856Z/z0rwPwr4bb4VfDXQPhzG+7/hH7G3&#10;g3oRkzmNWmxtA3bpCccZH3ecV9F6KbmKz8/UEIuJArb8YypHGDjn3r8B4yzZ43MalSOy0XotD7zI&#10;MreHwkI/P5jg8iSbZF3bhwW4+XHT3/wrQjIEO5QC6IAB6HoPwoMrooI+Y+uOD/n+VRNOywPKF5Jx&#10;gfqAf8a+Vpwktz6GF9jK1G5eS9t5ggTanPP61meafJe1PzK4fDYPG4Yzx9f/AK9V7nVIbm/EThlZ&#10;U+UFfU889uner0d2omCWygZAJyfb16den51dGL5j1qcHGKVj9KP2cb+fUPgnoXlRkRwxtbqoG1Sk&#10;XyBgOuMjqeTXrU0jB/IYhVPXPp26V49+zVLqA+B2i3Xl+VFcGd4ec/uhKyr+DYJH+c+xXQcxCNCA&#10;/B+b0r9uylt4Wm5b2X5H4Ln8bY6qv7z/ADKrqZnBUcdeOB9SPpVjEYDB35HAU9zTZPOhUBQN7HGB&#10;nk1GHyTtADgd69anI8ptld7OQTmRD8rfUEcdMVXuLASSbmY4H3uPbtWhcyoJEVmxggkdxVaWURsS&#10;rbg3Ufyrspw1OeUnc5G4itYyzRZx7nJ//VXMs75MsTYQcnPQYPJGK6y9dSCkYAJyPr/+quSuYFiy&#10;VfCjr713QtcylKxQku1urgxhgYeiH6d/xq3FNJE5iznPJHUf4Vlvy2Y0z36DpTtwZ9ysQemR2/pj&#10;0r1aVR3M5pPc6aKXzIVicYboD+HerME0avul53YyAOhrnrS7uZt0dyu44yrDjA9xXTRiQRrIFHIA&#10;PbPpzX0WGqbHlYinZ3RtQSoIgIzt3jIJ6+4PpW1DKZMB/kwp5HOfw7ViW915Yw2GTA+XGcGrkF3b&#10;hyFHOMgfX3r26c7o8ucTqUCsm2NshM/WmNMfOYKjcDr0B7dap2qTtF9ogAAJwfp61dZnZGEucjow&#10;4rtp1LPQ86tSY+SVXIjxwO4zn8aeArfMyZCng/hUsZRUES8kDr7/AFqaCG1cSbnJI4Azzz7e1etR&#10;lc82rBx3GxLJPhmODzyOfau1s72O1gCWwOWGNrdBn0/nXLWZxEY4+oPzc9K2Rep5J+0Ah0PT2Pev&#10;So6HJNdyuQxfyAD83UVYktZY4Xe3xgLlie4rHF64uS8JIU+vFaiXbW0bAESM4/PNdsDinKxylxbx&#10;q4EK5B5Y9MVXXzrV13cqffNWNQnggA8kYZxyBwQaziZJcRRsRsIYkd63joyFLQ5Txv4ci1vQr+wf&#10;YUuoShSQcbsggk9sdv8AOPzrm03WNGvbnT9SljS4S4kieOF2OCrcMcqu3jBx37V+mF3cLJcCSQ4X&#10;ofy96+Tvjn4Lt7TVLPxpahxHOWtpscbWKgqWx1GB8pPQ4Ga/NPFLhj69gliKfx09fk9z9K8NM/eG&#10;xn1eo/dqfmtvv2+48K0WcNYT+H5nLBQWbd83yk4IwffoK4vw7oVv4d124e7vNtu7pGmwYKoGzkk9&#10;G5wR/WtSxlm0zxRfrKQ4i2iNyuMo6jqf97P6V0Elsk2of2iUymA23bljzycHjOK/larhOa194s/p&#10;6jW5bpPRnfiLCo0bAgkhVzwxHcd6u6TdW20JrGWjO4FATgHnI4/PHWohc2N9dtPp6NEEYPGH5Ixz&#10;z/hVeacXFyZ4oArAEnHAYk5yPTP51GKh3OulUdjqmtni1Bn0aRJIXhWSFsnABA+TB546mnR3GH8z&#10;ywjxgBxjA55JHbPpVSzu4b3dYov7tIz5hPZh/CPc9fSpTLLdEOPmZyFAPf614VTDJNuB2U6rehZu&#10;IhJbMuoRCRJcplhwARwR7VneEr8QeGL7wtq9jJNEwkkhmtxiUPnC/e/hG3sflHY1W1cTwIksR86C&#10;AbE5JCyDkjI9R29K0NA8SSSNZ3+tXIeeI+SI3O0MByuAvIXkAk88d68qcP3nbp952c/uE/h3xHf2&#10;/h2TweGysrLLJOQwcFVwY89CmeeRkc9e3T2d1Lf/AGW0ctbXCApFJE7IynuqOpDruHGQQR2Iribi&#10;4NprNxf2caQQzzrKsRYSFS+0MuAPm+YEr7EcV0sr3UN62l2EaTyyPkSZAAB5IGf4v17Vy0IuK5J6&#10;20NE1v3PXdT14+JdeudbfZHqbyO05jAVeSMgj2I4A6c/SumSE2iLqtiWgSV96s6eW2/PO0HryMj1&#10;rxSKGbSYH1ByVmZo3iUDqwcZyx6E4zVvxJ4gm8QeKrvxfq1xHDNdT/aZMApbqy4+4uSFwAO+Tz61&#10;2yxNruW5zOgn8Ox7JbWyarfT6zb6hFdSW8gOpRPIzzhHHEhBHCHhd5PXgVz114u07UdSuNPhgCW6&#10;ykpKoxuCLtICj0NcHLqFveTnxZp90sFwyrIVSQKrRscBmGfmBPRWBHHTIBp0/ihdK8Jajr2slplt&#10;FVomUDhV4YnGARnH1554pQr9nZb/AC/QtUdTp7G4v7MC8nvCsPnmRYT08yRhk9MjdtAPb+sd3aJo&#10;viObVr7e810Ccbj8iSNxH15UNzg8DNeNT/Ef/hKLCe2vtPisRapHNNPbSmfAkfCB0XszdGzwa3tP&#10;1zXtUtEub+6knknCqrSfNEjp1UcHA6Hjgn60RxdOVlHXqv6djZ0ZRvzaHvN/4wvJoNJ0KzsIlj2/&#10;vpXchpNrbFZiRhQoDfKM5+lbuopqWkeJtP03w2PP+07UiVPmaQyttABJH8IJ/nXjDIbm6SO6kMSK&#10;yxyPyVy5GMjoBnnPau+gV7PUrsW8glWCEJG6SCQrLjsVzyAc/Q161Co3dM5JU0egeLZ9Mk8STeGb&#10;S3+0XcSp+9mUADIBXDkkAHoCM+9eTapq+o28x0+2shJeO5QQQHIkIySu77vCjrwK6DTYmtZZLa7u&#10;XuWkDO8mOUYgYUt0OR2rzPxbqGkW2p3Saw32TTYLeCOXbuMzkEs0+1OTnhRj055JrXEVeWLknb+v&#10;6/yFQp6qO54trYufFWqXWr6w4MkMflxxqpjMcQJKIBnIGck5JJP4V02i2d7J4dbQ2laOW4tyrOPm&#10;MbP1Yc9j0FX9fsvCEltZ6p4Q1w39205hvbRAX2QtEHimk3AOrlvkKHOBzwavp4Pl1vwtNa+H9Tm0&#10;TUrq3mit5YGHmxuGws2M5KBv4Qehwa+eo0JOq2lfzvue9KsnBJ6L8jr9b8QGfR5vC8Gnp9iuIY4r&#10;p4w4LbAPlBBwoJG4jnBrw3xVrmkWGhIx0u8h0q3uEhCszSzFnJwyDG9snJCjJAFe8R6noHg6e30L&#10;UorjUrzyFmBugojkkQY818FQxZxlkUYH1rywaz8T7DXtRv8AwhfGxkkQ3Uv2cKJFV1EbiFmBZUIy&#10;cLgD1ya7cxpJrz20Sdutun3XMsC7S209bf19xnnWvsFkdL0m5WWJ2TZC2AS0xwrBTg8n9etZetXd&#10;j4V0lZdeunV5mEVxDF80ylvlACdcbj16ZNZlxpel6b4YGseIzLFLJEI7TyNodWGMs4OWIUc8cfjX&#10;kmr6ZrdlqMl4moTapcWe3UlW2Qzx20K4H2lpjwiA7cBxu3HBHrxxqShG9tbfd8j1KdGM5Wv/AME9&#10;n1jWdP8ADmhSaNZxPMzHy18wbjvf5RuPTdnpivj3UPDMK34/tZrzUEEE0jW25spBCuZJmwvzIhIL&#10;sWAAIyTwK9fso9a1SM6tezNMsDeZKZZQH81jxtjON3fp0NTHUBp1k+lytJDbagktvdhzuDwffJwO&#10;eCfT6g1z4iq6rUnokd2EXsbpbs4O21iPXNG0670yaHz5ZnMqunl7YYxujbjgAqOo6npXlnizVNW8&#10;Sa4muER2gKGRBCSqeU+cu6k/MCF6/pzXqOtLrQvZ/ENvZ2kdjYW0EVzHLiMtFGu6BoISNxdlPzAH&#10;5sDjg14Z4inla6S6t5kWKYmKOGMgKgcl8Z6kN3HT096p1HJcrPVwUE53X9f1+R0us/F7w1b6LbW+&#10;oI9jbWTxSXM0+5l+dwo2/KW6nAGOcgVymu/F3wBca9JAbK9k0+OJlWZAo8+UnhVVvuQngeY+T/s1&#10;8beJNR1Y+JNRGoXUrSKwikIO5DsILLg/LgEAjGRwCMVmWOsXN832W7wjYZtwPDAHAHsT97Nev9Xk&#10;43Z6kcqpQd1+Z9oeEPEMeqhNSiG+4duYUO4RfL/q355zjIJA9uK+09A8KWup+GpdL8VxpaujR3W9&#10;XIKnoMlDlhz936Yr8lfBXia28LeNdMu4JJCl1eRxzRwYZ5SXAVfmGME8Hrx2r9ibHwt4e15E1zwU&#10;jfaA84urPziwEq8fIzH5AP4R371xrByTclql0/pHz3ESVKUbOyfU43UNE1nxdG1pYlInikEMfz+W&#10;uV+Usec8LyRWL4d8P6BoVjczwYhku9wupgxkDr/CrK5IK55wPU4rqb651mae08JaJaC5urlhGkqK&#10;WdXl43A/KoK5O7J6CuqsrTwNZ+In8IaRclorCH/S57kgxzXECl3ELcDBIAXt2Ga4VCMnzLfbXv8A&#10;1ueR7eShbpvZdvP9DxjVfB82kXo1vxRJbNfQBGNrGQ/l7gGjLx9VJXDAMAehxXpE23xTpMFtcTmG&#10;WIKFkRihVoxnPboDzXkianLrejIt3IWuGuJLhnY5YCWRnw7Zy5UEICewxXaeAxBb+J7iTWpXmtkt&#10;nhGQFUNL1PHOdo4rysPio+0cV8L7nbVi1Hmb1X9aHBw/Dw3Ovj+yPNmsvNVpLgrsAlkIyfcKMs2e&#10;vTg17FFpvhnw94jbQ9C1FtTt1j4vtoCgu237o6qvHJx7+tXjBDOPsWlyFNPjGTHzkt2JP9T9K3vA&#10;2k3XiC9fT9KjtyLdWnnmk+QEKcqjEAk5PGPTnpXP7GLfJBat/wBJeRy4jHSkryeiO48UeCPE3w48&#10;XPo3i62WKURA/u5o54ZQ3zKyPGWVgwwTjpn1qbRrG+1DS4vLffcKzPJHwq8k4IPsOAKxE0fVU1iS&#10;w1bTH0y4SMSm2O3YgkOUIKEqQckjBz68mvUtF8I6okTvdzLbyYUMue/OOvP1rrwuHbqNRi+XX+un&#10;5Hz+KxajFXlr/X9biQPPZh1sSDDEwJVsNux949uvSriFHvDqTQvEku1VDYUnj0962YdIS3011kO6&#10;ddzsU6AAdOaydMjudVuo5LoK7W6889R1yB6+1ezCnKLSPEdVNtjdY0839mbSNfLML+agjxlyP4QP&#10;85r54+ImsaPotobPxC0ZjvRtSGUcBFYBnLdF5IHPU8dq998V+JB4ehS6sbW6v5/MW3ihtULyNIx4&#10;4AJ2jqT14wMtxWsng3TNR1K3k+J2gWWrtFvljEy7hBIfukZAwVbGT7dPWsRhfatwg9fwOinifZtS&#10;nt+J8eeF7eK/8Vrb2NgbiSwUsmxSEhlXKxh2GBnknbzwQSK+4/gt4Du9TVoNR2XMNvFFHfksPnmw&#10;WZoUkBKgcD0X3JrJ+HfgHTvAVy1z4Q083El1NIv72TcqyO28j/dH/fRGOa67T9PubeS7/tCQJNI5&#10;Xy2G35up79/f2q8py90LOe/4EY/MPbXjDY1fGfhnwu8VzHaQJaSWblY7ZSZDiX5QDuPcctJ1J615&#10;dpXhfVtCMba5Ek2o3kTqkcJ8zYCMgk8Hcg5PFeg2UQ1DUZLeSVnvkXJeUfKVPABxzkY6/lWJrusX&#10;2lF5ZpFW5/1bYbkoeDg9uP0r0qlOMn7WWlv6+8jDTmlyN7nI/bLgRy3OlS7jbQ4aYn5FCndkN256&#10;V4r8QIr7W1tdW3LJOX/fEgAiNfujPU88cc/UV6DrOg21/bb76yRbWdlSLhkjYqM/LtPOOveuEz/a&#10;uuXEGtK0dtZR4TA5B+6MnuTjP418/j5ua9nLqe5hnyy54nNoYILCWa9jWaZ5EQRKSMLglmzjHHTH&#10;f0rivFGmaTBcrespxsz5SHI8wnoxPT19K6HdpcGmt5KPaQROzKQ+5+TjnqzFu5rhr7z2Typw7ITy&#10;XUqfXLBsHHT3rx+RyikonsXd7nPQQxxXQlRchgQ28ZyDjBA/pmr2uFpNQjh0sqLQICRkjAI9PXPU&#10;cYqC5lEp+y4aPyyN+7AOT2yO386p6lewaTbC4uzlBxk8ZYjj8K9LBYe26MK19ze8JaPPqGpCUs0s&#10;doSSU4Xd0Ax6AHODXrFvY21uSYxzyAPY1D4O0e70LwTZ2t82LiYG4mCkELJLztB/2Qce1bKQkv8A&#10;N8x7EccV/RPDGTxw2Eimvelq/mfzpxbm8sTjZ2ekdEOjdI12sNrEEk/0prW6OVdhux905/z+tXEj&#10;V+OvGSB/nip9kYAUgegwOf8A9dfSxR8xN3dxBDnaq9PWiWFo2Vo/u4zkHn3qYMEwCSNp55PWpZG8&#10;xA55A79KbRKKqo2BJF8oNN/1m1GHy9MjqDUj7Sm7HTj6j/H0qaLlTMy7SOgx2rN7jvYppt5Ixg4H&#10;Tk09xGoKvuDdV6bcH39as7AyhUwPp2//AFVPDZvKmQhCqPvDHX6//WonKyGlcWysH8wq7Zxjr3yK&#10;6fT489LfYcYLEf0rP02GGW5aEgoykcHJ6++MfhXo1hpgdzE7fKpyxHX8a5K1W6uTVkloypp9nLEw&#10;fbkHgD39fYV6Dp+lNNHFNOu1fvgd/bPXr/KqFvDbxknO1vT8O1djBasIVMZzuA68dev415kp33OV&#10;K+puaXawb1SMlR2HTJ74z3rpLa1cg7yQp6D6dxWXp9iJIEeWTawAPt+PbNdrb7xApuF3P71yNPdk&#10;VH2LtvZxCIAMQDzg+9Sb/KO2MHPTmmQq065zjPf6VYlMcY3AcjjpTlO5ktQX5M7ercn0/KlESE5Z&#10;vmxRu3AsM5YVNHyMv27Vm3Yqxcsip3GThsc59fwrobXEw3KpwvU965qFoz9RXRWkbId6MSSPmxxW&#10;qfclo2I4ZXk3FsIOMHrn2q7HuZueRnHtVOKQzfd69OKlxIQFkwxHT2qh2ZtxKM8YC8Z9c1Z+aNCo&#10;YgZ+tZ1qAy7G5JA4B71pJEA/JGe4P6+1XdLQzluM3OqlSBux3qRVL/cTaO4HNRRt5s5VFyOvrVws&#10;0Zxzxzx0rWEdCJIY+The2M08SoibVG7J/wA8UmJ1mXeQI8fd6sfTtwKkdIzJut0wvf61rYSVgd9x&#10;GAFyegHSnFZcmVcgHg96ifyAhSM5lHXPAqba0Vvnfkbct7Z9BWsWkTa5GXiijIyS5qCRmkO3b0HH&#10;v+JqXEBHzAtkZxUm1nxGTkDoPTipSuCfcrCNlQk/KPY9KcgJUF+wzUkiSQsp7cn8qVVMq7jgYFbU&#10;0OKIE3FgWHXsKXyyQwRc7RzntUjHf6ZXgkCmBmRiRxn/ADzRKDTBNIQxLvEm8nI6Dp06moXZ/M+Q&#10;elSFhGBkZ69+1Eb+YMKMDvnsatoiT1G7ZUdi4Vc+nNP2yIdzc1JGIeUkG7+vqaNm1gpb5Qeh5rOE&#10;LsFYkVdhwpy3WrSorEpKM5GKhSJjh+w6HpU6PM0mJRtXjjnOK6emgkrgkyRpsVT/ALIq/bosSFX2&#10;vuxtIP51UZQrOgX5exxzirUaxW4CsdxPPNTzAtCxsx06U0yCHPkndu744/CnW8RuHBDZ4wR2Na0N&#10;vAoO5Mn09DVpu2hElqZ5tVkQO/UjmpTDHtMeOCByKu+THJznBWlEcZBB5PqKa31E7mI1s6qNvYZP&#10;50gwH/dqxOMe1aOMSGM4x1xUYTAbqcnP+TQ73K5jNjlu8kKmBzyw7eoqS2DrvkbPJG0ev0rQk3A/&#10;KPlPJpqq2Ni8E9AKuRDlfQkVeM55OMip43CnKg8fpUKqEJ7setKQ+BgcfWiCJlOyJg7yJlgCO9Se&#10;VvbdvCn9fyqFGRSQev8AWnbizAnpVoatYm2ImXTnbjHv9Kk3FgqgY579qaXdm8kA7T0I9KjZpCxV&#10;j8gP5VolczZNINrqqL5jEcDGT6dKkWNlGSpBbqT/ACp6ruC7ug7jr+FXMIrGJmJC98evNXCNhopt&#10;bRyjkFTnBrRtdPtkj3zL5hbGM54FRx4bIA6c1OHI9MDH4etaJCP/0v66kuA0uGXIJ6+lTv8AK2Ew&#10;B71X3Kmc/e96teZlUdR8xHI6mv6Dkj+cIK+pDI7kZixvPX0oOQoyOlSFey9O/tURy68dM1URN9TK&#10;ume4lYw5AHcetKBhcyccDP41IzNuIXIUE5zVV52cYgAyM/erWO2hpGfUdLYtO4lVigXnBHOalI3/&#10;ADHjHIqsb+a2XBHJ9TimWTzTl5ZOEXirWm4my4yqDu3bcAgk8delQCON4hnOD1BFTlElUYxt7Go3&#10;UcKCMA461THa4rMrIFxxjj8OtQkQuwjcfQdqdvEWXc54IA+tR7zMPMkG3H49aaQmrbksiDqx69v8&#10;5pvlxZHlk5HYUebkhYz83pSupHMZ6frRezG3YQgk/McgfpTHKuMdh6CnBWMZZjknmoQ2OXGcdOPa&#10;ne4cy3IyvO9iMDH6VF8xbcx6HrSsS5G7k5zUcieZhugHFUkTp0IXZCCgHQ9R14qNVZmJAOM9OnSn&#10;MsK5CDBJ7etAVlJOeT71pboc85akLb97LwAOnFROW4Un/wCv9KsSSt0c8jqeBn1qrIV+8vbp7fWt&#10;Im3NdXRVZYyCrduelQxTeY+0IVx6jH51NIMZK9T1IoP3dmcdxmtZaEqTI7iSSKPKpuGc4AyK8f8A&#10;F2067aMzfM0ErHPU/OAPrgHHPSvXJJ2hIZfn+vYV5F8RwFv9MvoNvnDzo9vPzBgp47cYya/PPFTD&#10;qeRV9NrP8UffeG1Xlzij53X4Mxr670eEi5mYG5XaFTGcr33Hrx2/KtXSvtBRpb3jz+wIKqvbb1xk&#10;VwscEc48yUFWc/N3zj61rWGoXNkG0mOVZA6llQ8lSfr+gr+Caj99o/sqkrRRfgk32U2nOm9CxCHH&#10;UA4zntmsS/s4PLOnOqj7QuCd2fkPXO3p6Y61rvdSLEkECEFhtZucfhVOOzjsIGMqgqzD259j61rK&#10;NkdEElqeXeKfCE9vfrd6NIlvbzAebCjMmwAYLehDdMda6zTtd1eHSmsYJmZWYK24g7go+6xOcjPP&#10;+PFV7+yZL+5hnJV7lsrxng+vcjH+RVie0tYdPlmt2WRrYFlBOCWAxnaOQKyVOz0N9zS+IuqWtyH1&#10;3wxaxQTygKIWYKbiRANzPg45AIJ4wMcZrzvStZ0vxJp5utIkexvZ2MRtz/CzHbmNlxvB6/4V4n8Q&#10;viDcSfZdT0UfZbiBGRkC5Zy54Kk8Buo+nNQeDNd8Rav4ps77w7AdPFu4VYA+95B1ZVKjAJHft1rK&#10;WJXNoejTwz5Ls+kLHSbDw5p//CPa7fLOZJGR9gKkNjkZXJAHqepzWNZ6RfWM99J4WEuojeE8vaFz&#10;wCGVmIB9D61SvbqKN3gMZAlJ3O5O8MerH1P1PXvSapp+qXPhqV7TU5rTzlEVv5Sg7pGxgtu6j1A5&#10;+laRb6GcLX1ON1PxdeWd2BpzSQG3f51J+YSj768du1c7401ud7G+1W2WNWuIRDFLNGHPmMPvuOvH&#10;QAnt1rfTwX4kjjls9fsPOvbSGN5kgkQZlblwzrgAKOvGCRgV5trmqtPpV14dcEzFQxVRyFJyvJ64&#10;/TvXPiOazTPVwsFdWPHb3xTqlv4eXRLq6S+Zo/JnkAzlhz8468/nxVQy6VpkEdorJLOAredswzE8&#10;554Hp9K6688GeALCB77T9QR7+52vcQk+WsJxk4VsMST8pP5cEVipHFFE1va827/fxypHXqe349a+&#10;c9nOL97/ADPp4yi/hR474yudPjvIzFc7riY73MYHyAk8EjueeK5m+8L2sFl9su90jrIrYQHLAdM4&#10;PrXqGq+E9Pu9RZ4kSViNxBUknjOE6D2NeeacZNGunjdCsTkqitkbWz3B6HHFeBiadqt5rf8AA9SM&#10;r07I46XxV4f+H/iKC98UWV0mn37gGazjWSVtgLtEqEglgoO0dM9a/Pn9oH4lfEW81fxMfh/4bstM&#10;064LObfUH/tSV0mQMsb+YAjSNGcyoBsAJRCVGT99fEvV7e50ePQbieNnuJFZY9uZMxHIIPOMH8+9&#10;fnx8dtWfSbT+0oSvnFjhkBfDBdgGBzxyCe3c4r6LLcTNVIwT0vc58voxda7jdvT+l/w5+Nur6Rq2&#10;pw6n4203Qlt9NhuI2uG06MJZ2jyttVVUHbEpI+RBxwR2rlI4pJRm3LB23bCoG4k8EEdO3+Ne3ano&#10;t7aWMnhrw35kx1Ga3iWyWXZDczJJ+6DjGCwd8IBnkgc5FedfFH4cfFL4S+NLrwL8WdJn0HWLFt8t&#10;pKyEhz82fNiZkcAHqpIyCp5U1/S2V1eempInOcLCjV5H8kd1otn+yxc/s/8AiDTvie/iGx+Kdre2&#10;Fr4dt7SPGlzQXEpku73ULld3CIPJMPylQY3j3l5NngOo6PFpepzrp19b3tr5yvGsbt8qK3MRbHDd&#10;icAjPtVC5v729lE17Lvl2BN6qRu28jJHp6+5rB1HUI9MiaRcRrv3MFAG5icHJ9Tx1r3FBvRHx1RQ&#10;hzSk7637W02Pa4Pjsuhf8Jx4b0bwnoscfi6w/s+2hupJ7o6LLdqsct3ZSswUXFxGu3MpCoDkEDdn&#10;+kv/AIIG/AzxH4G/Z68ZfHzWIri2bxde2WnWMj/Lb3tpYCSSS4gG35hHcFoWdHKMV4Gck/JH/BI/&#10;9iD9nn41/GD/AIWH8XNDj8V+FvCmjR3t1Z6kZVtb3xBqW1raNrQMqSQ2dusnmOSUnJVccEV/VtdR&#10;6fbaPbaRYra6fpul20drZWdsqQw29tCuyKG3gQKqRooAVUUAV/RfhvwlOgljK+72XqfyV438f83P&#10;k9FXbtzN/el/X5HD397CALzWLhE8x1jTecZduiqB3OKrItlKjxXAIlOPLbPAwec9+ldNpulXWuwy&#10;QWlr5saRvM74LMpiBfcqqCTtUE8c+nNfFfgL9vj9iv4s+K7HwR8MfHUOpatcSzwvZyWd7ZTI1qjy&#10;zM63UKbFWONiGdgD67htr9SxuLpULSqySv3P5+y/B16940ouVuyudx+1j+zjZftSfs1+L/gjp+vp&#10;4On8QWa2o1orLK0KGZHkjEEbK0izqnlOqnJRmHOSD/Ax/YU/hfVdR8K3syfa9Iu7jTZGgLPA0ltI&#10;Y3ePeqsAxXKgqpweg6V/cH+3z8Z9d+DP7M3xB+JKC90zVtH0lrvRbKzHl30UkzpDBcgMN7Q2/miS&#10;6kxtSMk/KxQV/HF8EfgX8ZP2mfina+APBxfW/FGqedqGpXN5MdigMDeX93cO29lQyB5GY+Yw4GXN&#10;fgniviaeIqUqUHeWv3H9TfR8wtbDRxGJqaU1bfv/AMMedxymWKEq52bgxYfLtI5VhyCCD6cg16f4&#10;T0jwX4ostW1D4neK30RoYGNvLJZz6jPczAZCkQqxUHG3zHAGTntXuv7b/wCwU/7EmnaB4gs/iZZ+&#10;KDrt61mbD+z5LO5iAG6O4t1864jktmAMcjGRWR2TarlmKfG8NxeCH7dDL5MgDpuQNGSjHDAkHkn0&#10;71+PV8LKjPkqI/qTKc7pY2j7Sg2umv8AX9dzbd7W7+zrptqY5ZYEVlRTuZ8DkgZJ3HjC81+gvwft&#10;B+0voXgP9mn4R+C7bwkukTzavqt/d3S3FzqNxCyF9UkaS3K25tIFeMWRZ4SZhtRgNtfm/Lf26acT&#10;MkrXATFpJHL5ZgkyCJGII+UEDHvjFf0Y/wDBML4V2XhT9mqH466yGfWPG8+oRR3jMwEtjBcLGAE3&#10;bf8Aj4idgWXdgkLwdx+l4Ny+FbFPnV4pa/ofI+J+cvDYGM6ekr6dNWfFX/BUXxL43/ay/b9sfg98&#10;IfCJ1nxD4W8J2umvZ6NCv2vVpYrd9VupIbBNiCeKCQ7oYQ0krKzrlTHEn5K6FHqfi+wefTIpHtLc&#10;qqO6BQCCRIGYkEsgwcAE5OCAa/re+F37Hfh7RP2uvGv7YU8rX3iHXxAmjQkbG01Ps0VvPIHOCbl/&#10;KKROhUJE7rgsxFfkp/wVK0zRtP8A2j9P+Ivhu/0TU7zxhpC3N5b2TeXfQ3Vgxt5J9RTJSSW7OGhm&#10;VYzIsbq6lkLvXGHC8MPCeMjJavbyZ4fhdx3WxGIpZTUi+W2/W++vkz8sLLS5Fk2SSRT/AGdVeQbc&#10;fKe5BPJA5A9a6XStU1GS78vzGnSdFVI2RcrtOQwPqeKde3MN7cR3U6AG8h8tmVSOMkAkcENuro/D&#10;9hHbeQYY/wDVx7Bk8k9CcdTz0r80lPQ/pmjhmpLlOmsNaRyILiRkuMfMHGGbPBI+n9a7zwH4h1Hw&#10;B4t0nx54cvFg1TSpmlsWJKKHCEOGKEMVdMq6gqGU7SccV5E8mm6beSatcQFzGQrEcuIyfm2buvcj&#10;3rs0AsfAr+M755rLTbi8mt9OmnsJ5DeS27xiWMTp+6iZBIAQ+Mn7oJ6ZN82vVHdOrTjG1TZ/qfoF&#10;8Av2/Pif8IPiB4q+IXiGzj8RaRrVnHJe2jNFbGGS0XZCYiyMGARjFsYMSNu5uCT+h37ccXwpvP8A&#10;gm/4i1z4TfZ08Ca/BplzpRto/Kh+1jUIttqICv7i7jcyRzwkI0W1gwVSM/zuXGoHXba80xIxGsis&#10;kTy5GWHKk+mSASMce9en/EnxZpvia9hsvAX2tPDiWmnyLZXW+HfqMEQjnungWUwiRm3bZAu50x0z&#10;XrYLiOrQozpS95NaeVz4jPvDXDY7HUMXQ9xxabts1G1k1ffoj5yhnxGs1wHd4lMXQ5yp29M47Zz6&#10;1bwXtRLnb5wyjEcZXg9Peup1GG2gutsHyrLnocjGOBz0xjgelYAI+ytHEuEVjInVgQep+pNfMb6s&#10;/baNuVIynUwrtXgswVVxgHP8WemM139nHZ6fp8Vpp7l/l3O5Hzb8nd1Ga4SbzYYQjodqMrAZxyTk&#10;A+g9+3XFe8axYfs32/w8t7PwH4h8T6/471e1sLlojYx6fouiTySj+1LW6EiyT3kdvFl4Lm2I3Hlk&#10;xkU6cN2mceY46OH5U4tt9k2cLIiXBY37EMAQpHBB6g46U6F2aDy0DB1+YcDBzzye+T/Ouv8Aj38O&#10;7D4d+L5Ivhv440T4geGLa3tbhdZ0i3ubEubzcFhuLS9LSpcRsv7yNWYIrKWwxZV8kh1HUpIVk2l2&#10;QMhjAAHJyT/9esarak4nRg8XGvSVSKav3Vn9x6RDc+Fr3Q7rTdbkCR3UhiYRxJLJkgYcBmAUA9Dz&#10;0wRzXMHwz4Q0sjWrXxU9s2DEHkRnKhhhlDxAMHPXDKcDpXGrM0vMMWSvzSNgYH54/TOKihu5PMz5&#10;jo65K9QcH0x1x+NZe07q5q6SeqZ9O/sh+BPh94n/AGgoorj4sap8L9T0yOO58P8AiDSdIvdZvbu/&#10;eQxSRx2Vovm7RbmRpJGOFUHckmcL6r+1N49/ai/ZB/aH8Q/Ba0/aBu/Huo2Fwl5/wlej63em5jgl&#10;haOO0IaWWOwnCSE3EduZFwyASDbhflH4HeUfjp4M+0y3NtKms28kFxbSvBPBPGfMguIpYvnV4pFD&#10;AqfrxkH9SPhn+xxP8a9euvF/iW0h07Sr+LWHutTvFAmF+Y5Lh7j7PDGgUGXzNzNiMMQTHjAPq0c/&#10;jSwroL3W3v5H5nxHkVGnmqzLFzvTjG3K0t9dtF0+b22PyP8AE2jeKfDmo2dvZ2V7pNleQJc6c2rw&#10;Fbq7tDnZOi/dMJO75lyH6jOMn1D4ffs4fFf4oeGYPFmg+XJaX2pT6bDBEGlu3uIEWWdvs/DmMI2V&#10;k3BS2F4zmv3Z+Hf7P3wm1LQdB8XeLNDOrXlr4astIinZngdYIk2xSXEUReN51iIWWQAB2UNgHGPs&#10;XwT8EfhhoOo6f4a/syFbSxh2rNDO0ELpGhcsxTBZpP4zks3Q54r5zGYyjF81N3RzYjxLlBctODcl&#10;vfb8z+eOL9hr4gaD8Lbb4qQ2GsXuoWOqIYrzT4ZjarCm2S3ndolWeynguB5UyyhEyUeOTbhn/Y7w&#10;L+yNH4b8JxaHr8Gk6tpfjG3t77xCscZuLi9ugS8iXVzdBp5GSRyyTMwLks+Aw3H7c8GeLZNCs/Eu&#10;m+BtIs4vD/iO2fT57S9R3SaKQeXIfmYmOPGVSBt0arhtu4DGnFbaT4f0GbTZrdnt7KJGjFuMZ2cB&#10;V3ctgdSeuOea+XxmbqpGy0X9fg0fNZpxPjMalCStZ/O3S/o/89Dn/BXwu8MeFPB0XhSxJt9Mgu2u&#10;bCMvuMcmfnJBJL7z1Lk5HHQYrdvbSRfC9xoc2nQM+SYrlFIuGVX3Yc5w4UHgkZ/Dq/wZeSazpn9k&#10;WFwnm+bcTWEUzCMyBnDMMnsB0B5PYV32oQyeIPEv/Cv9KnXMSxSXMhUkojyKkgiyMNIFbOCQvIya&#10;8qWMTgrPyPmlRkqr9pr1/wCCcfaPFqgtvtFjMtv5SW6y3KmNTKAfljkBwRgZGP0xiuDknktLmaK2&#10;aJIZH2FJBvGUyA3Bxu9Oelel+M10O28UJ8P/AAizT6bpMkgYXTZVXXmSYqOfnPBU42nOOteLnWbO&#10;+1p0v9lvYXrt9mQcecYyFkIYcD5jk9P5446uLSajfX+v+GO6lhLrmSJPGPww+LX7Sul/8I34V0fS&#10;9Sn2xX8azSNbzXs0kwARpZ8xklky7jgDBxkqtfmD4v8Ahb9j+Jul6L8fItS8L6DNc3+l61f6CY75&#10;dIkgdrdbtoJFaK7sra6AF75a7/IYvC4MbZ/SDxX4w8KNcW/hSaWa2l0SeWNjC7TMdmDE0aRlSRk/&#10;JjvznvXBz3fgjxVqIvfGUNwmn2wCRLC8lvMwViXjlaM74VkJ3ZU5BGO/MV86oKceZpvrd6fP0PXy&#10;x1qcWoqy8t9e3Tt0Oa+FUvxm8NeJtdvfiTc2eseFdMSay0ifTXVrXUzZELb31pLw0tsVyjDJLPwM&#10;hcn0bTdfjuhpl0ltcX0k5EkcaM8xjDMDgAbmVUbkgDAHoK4XwDY+Jb/RLHwjqtrc22nosstpO4I8&#10;xUlbekDZ+VAxyDtAJyRkV6Jp+jeJPC2oWGvQmd7aLfC0tqdk8ayDazuqEFhg4JXgZORivjMzxTrS&#10;U4J8v32u1f5I9ilTSb5rX8tL2/VneTeHrmWCfxL4mmiktlnYEKMsufleTcAMJuGPlyx64xXIz3cW&#10;uXsmgRyDyPIkePChSiZAYhuCSR6812Ok6yvhZrrUNcsZdS8O3MfkIrSBlFxg4lVMZJ29VGOBkZNc&#10;OfEuj67Ba/DPwbZT/bdHUSy3M0XkLdFwI1aLeTIykn5mcD+tY1XGNkuvTq/+BbYinGWr/Hoj0P4C&#10;WPhzRorweCbYW/iPTb24bzWYIs9rc25YQ5dgskcYid2Rx8nUHaa8M1v4g3E2rWC3Ctc3uuFFEcET&#10;yyyxqjSSSLHGN73DqMlAOACcYHH0ppdvrfwl8W217r8AXQdVtTBd/ZEWeXzgMrbuzYZFLgOMEh1y&#10;pJGVrwm80WHSLPUPHnhrWL2z1e0voJbSOOJY4vIupDHeLu2mRZI0YvEVYK67o2w2Gr1qtX2eFhRW&#10;ji3daLTv56aHHRanWlUlqna3r6+up2eo+HtWms7a/wBM22Gl3qpJsmLpJMQuVDw4+VtnUOAw4J5r&#10;oLmfULtLXwrPpiwrcyNJatGAF8+ZQqRhwMEttGe/Unjk27a4v/FuhanokVyNxTz3upjkRxfKgPGC&#10;drYLHG4g5rmrNNV1G0XTr+RIWtT5TAMzn5CcPuHJ9VZcZBHSvFzGpTVZ+w2f3enkb0nKUffexPd2&#10;GuadpV9oviFTc3llEHRWcOozx1xgbuR+FYPwq1FNZ0G/nnieC3hv4z5YA2m4aIhixxljsUDaCeAD&#10;jmujMFlODp8uqR+eAWj2n53VeACDnAySBu7jrXG+HdB0vwhry+KJLu/K3ayWxtQocBEIYS7flTLM&#10;eGOCFyOc15cJNVoTWyvfVf1oW0nTlFvU+g7/AMRQtoUHh+MKbSOd7w+Xj5p5FCl/bKjGB3rU0qz0&#10;/XNRtbOOYW8Uo43YQu/8IAz19fSuD8NpbaxmYp5bWkiIC3O0uC4JUe2Pau5v/wCx9XhsvLtBDLGx&#10;eTedzllPQEcBcgMD15x2rrbd3M8qs1F8pydteyXwuJooy0nzB0B4XBwQc9MH1r2vTW0iX4OXOpWO&#10;r2lmtzffZ72yaAtfGK3TeGSc7QIZWALbA2RtQsG3LXnMUsmra01nZRrAzqI8jnc4+8TnoWJ7/nW1&#10;ex2Npo0Hhqe3xBb74pJG5K7uSSfTdyce3pV4Kc4Xlummvmc9eXNZedzyH4g+BL3T9N+1XOopGl9b&#10;kZeJgIY5RuX5lPzjpnHA64r5vlRI9Ht4QwyVBO0n5mXIbGecHqc/jXvsmizrqP8AYtlcDyAxTzZQ&#10;2GXryuTwT6YFeE+N/DVvofi+60bUpmurEunlyt8gO+MM6g9wrHBIOcdcc18vnMZNe1UbdN/6/I+m&#10;y2p9lu/U7jTvhZM+hW+oavePLb3UazfZ1hYRv82VVy2BJ05x8o5zkV7P4p1WTQLXTtWN/A93qqs6&#10;2PlkItsjmMzIygIQsg8vYME9QABz5Vpmr65fXFvD4h1G71CG3hFrDHJK0nlwxDCRhW4CgY2gYx71&#10;6n4luLPXNOsbTV/362ayQ28JDI0O8jzABwVYsAWyMkjmt6M4uk1QXLot3177nBi6k3Ne0dx0eosm&#10;n22vW9sthK7MgfO7eFP3xu5AY5OMe1ZskVxqWpTXzL5tzJzJIRyyjpk+3amWsRkW303UVEkNoMMH&#10;yjFV5C4HTI4yOaWLVLDVNUlGhW0mmQRBGeJpWnVdvDHzJAGO7OcEYXpTqbpT/p9fI41/dRrxOZGG&#10;myrktJ8jDqSR+YP+elFobOG5ntzGcRANzk8nPbueO9R2MsaaotxAVJhfKlXHPt/n6Vqz6/BL5tyY&#10;lVtpXaTy3JG7P+yKpNPV9DmqJs5K+kaYGad9u3lRxtc9z257VyPiBLm10+LU7WFm86QIFQEhNyls&#10;OR/KtXWfEljDbyxwIfMYbIww+VX7HOeRn+dc5438Raxpvhx30uUQXaLHI6bRLHkfeDr6DrXnV6lO&#10;0nc6qVKWhw2q+IrHS9Ne4vpUjSTO8sQFAAyxJP8ACBXl2pXkTQmK0i88TeWkLq5HmiQ8kEAkADnO&#10;M4rs/E0EeqabbyXEILy4d12nbzzjj7o9M/SvM9D8XeFPEmravoGkanEL3Q5ora8VWTzIDIpIby1y&#10;4VD+7DEAFxhenM4SPNJphiW0rpHxz8cPiT488I/H/SfDenOY9P1DSrAT2MyiURTyPKchyN0TuOTt&#10;yXAUEDjH0R4F1O91mzfXbZXjjUvC2GXa4Q47HHHU9weParfx98O6R8adFSO9sLoS+Hr2OawuYXWO&#10;eVPLKOZJCpYxnOQmQd+G3AjFN+H7aZZwW9ho8LWdtEPIMTptU7uS6LxgBq6sfWo88fZ9PKx28/Ph&#10;k+WzW5vyaFOMy2EhMi/OvzZGMZbkg/liuT1uzgtfCp1mJFjKn5EAOxWDccAZx1P417bHBcW08Wlx&#10;ODgkoeOfcntXO6prNxotrejylwQqqwAOckZK9vr/AJNepluG99O9keDicRaJ+PH/AAURsNd1Pwp4&#10;ItNYgmhsNR19J0lH7wRvDC5KKmdysVPTkMvzDkYrx39mvwB8O9L+INv8U9Qt3vxZvDHZyl22x3Uc&#10;uCXjGVzkqYxk/MMnBr3H9vWDVfE/j/wt4atLtrX+zNPutQkaUGRfNv5kVGSIMCriNMK+enavizw7&#10;Y6/4Kv2n8O6pcWshd5GaMnY5ZTuzHyGLFRle31r+kcnxEoZdGhCdrr8z4GOWxnXdWrC66fofvfoF&#10;rHqS/ZZI/wB9byMu9sli55P3snnkk+9ejyyy+VFFLISUbcFbopbnoPTvXzX+zL4yi13wBoeqsst4&#10;2tosk8hTy9rAFGKAsSF3KcKO3XmvpfU8QzyXMMe1DgcA5+UdfxFfiWc4d0qrS9D7DCSa91kRcRDc&#10;7jcTwB/9b/OK5nxL4pi0bSZpL0gFOnuR347VrLJYSRG6wrHadpJwRjP5V8aePfG2sSePpdEKB7C3&#10;dSFABZ+Oecj507DO32rzpTaR9Pk+W+3qNdtT3TRNakvr23FwwZJUZmcAhSMEgY6DJ/HFdBr9/Po2&#10;g3WqROm62jLbSMquOSe3HXrXAeH9Rgs7lbaGPzPlPzFc89cH+v8A+quu8StKuiTwvskZ49xjO1lc&#10;cHbtPUN91l7iuahWag2d9amozSsfsd8E/C48OfB7w5oNoZXMVihKSnDIzjewbODnLemOmK7S5sJk&#10;ZZpMJLjbtznBznr6/wAqb4QutL1LwZperaFKk1tNaQlJUfzEYKmzg5wcYI47jvVho5ZZAzHPbJr9&#10;8wdPlpRUdkj+Y8xqOdec592ZsEM0b7nA4HrkUrnzJD5o2gDOO59xVsS7P3ajzCThWPPH4VXuba8n&#10;dWiXDAEfUfjXbBM4HFpaFB0e5mKbsY5GB1Apb9hKv7lSZM5bb0x9KtQ2l4mVl4PqOfb86jvZ3s/3&#10;afeA579e9d8JWZhN66HNXNo43FflI6qeh+lcVeSbgdybs55OcAg81099PdyTcjBI5NYl1p096uyL&#10;AJ7HI6H1r0YEHMLJkkkBgM4z2B6/WpFwyBmJODn2/wAmpJ4JIV5GT0wOxz/nmokQSnyl4zyR6gCu&#10;qLJeqL+nNi5GMeW3UD2966A6jExCMduTx9fSuTUNasMnAz2GPb8q2rR7RSJbl8FT8vGa9WhWtocl&#10;amzWE8qymSIFNpIBPODj/PWrCzyEKtw2SCeemR9KheOUfJjBxuHp7fjUkSh5+VwwGOa+gw9U8ypQ&#10;sz0Szje2tGEwKgsMMOeo/CkklyvlocsO9ZVpI8duFjO8A9+n+e2K0BMrJggCvUhrqedWTJYjdTOp&#10;lO0HsOKslY04G7I79qoo0RfhsjpkH19qsSXo+SOFcn+LPavUo1LHm1YXL6qyRs0cg+fGfT/IqyS8&#10;jnJCgcjmqdufMTzFUAqOQTVwOojLzjBHBI716NOZ51Sn0RZtLY3bpFbqGkchT6DJx+XrWtc6C+m/&#10;I/U8EjJAYdjnpWRbTx25N0pUMh4xzW1d+JJtSiMTxGMcfNu7+/FelSmrHnYmnZ3Rwt+x+1yJJEAs&#10;QOG9eP5VFFHBeQIbRyHxlseh7VfngMwZGyy9x61iWcJhmWcN8qcY4GSegrVTuyKUdCORhExjT94y&#10;8EfTrXPeJND03xN4ZvdEv2YR3ULgOoUlHCkowDgrkNjkg45I5xXS3qbro3Fv8pbkj1NV4tOLykyH&#10;EbAZx6+9bXjJOMtUWpyhJTi7NH5da0Nb8GXRsfEEaT3UUi282wkK5wpLLu+bHORnsPWtKRkkIa3n&#10;dGxtG3AYH6dMcfSvpf8AaH+FFpqkEfxBs9zXVuFjdBIQvGQrspyowCQzY5O3ceBXzXDLDc2g06IZ&#10;2HPI+bH1+v61/LXH/Djy7FSUfglrH9Uf1HwRxIswwkZz+NaP/M6DT9ae0v44Lzy+cZycMQMAk9Rz&#10;W1qUkZlX7D5ilW6Hj6c9656S1t5Ik1Jn8tX+VicEqRwfwNauBaiCS2ZShOMk9cdcDsCa/LMRWd3F&#10;n6JSmuhdg1oS2smnLHm5E4eOXp8gHzqVHU7u46dx3rTtZxcP1yWPJ7r34965azRW1I3zx73V2GFJ&#10;GRjk+mMe1XdOaSSGS4+YLGw5H/6ua8yLlf3juhodjq+u6ndCGxumDWxyQioFVj3yRj8fXrXimoao&#10;uneIbqzWRXFsyb2TGV3LuDZ9Pb2r1Ia1JPYxaTcxIVTayTqzB8gnBK4x3wcV534l8Kzi7k1W3kjU&#10;TJtdcfex90nH61wZtFtKcNTvwso35ZaFUeMbi2vo9O1i4lhuleOSFnIBER+aN93AG4jKHnd0PSvo&#10;Pw7rGo3msW1/PtZnmSQylQEJyGOQMgd8gfnzXzBr2ma7/ZVhPrMaXISTbHuBJjDHaAMjBGcYx+le&#10;7+HbibTtNtbNVUIzhpJDlmTIw2OR/jXj0XPnfO+39f8ABO6vTg43ifRWpyeGdXstU1C3V+JWaUKd&#10;y7i3BVSfunPVeh/Gm2Gj6RcaMmgXT/JcMH3SAIN2NwxnGGHQH8DxWPpZ8M6tptrp17aG31je0EN2&#10;pOy5Qk7VaMcB8dSRk9uTWD4rs2nEUl/84gRbYxkZUNCOMAg8kda9as7xdTlR4sF9m5zni7QPCvh7&#10;xLomjXkstxBJdJNNcA4ZItwBVYRgMydTzyoOOTXdeNW8FeJvD2s2HhC9RLVWHkMkg8yREblNrqN3&#10;mDkEDPriuTuLyNtAvreW1humXbKRIR5kY5yycE5A7DFcJciWS2t9JmzNJJGkrfKDtx83PfIGMn3r&#10;wpy9k5Qilyy/4a1z0YRcknJ6r/hzyvU9As/B4mvvBepvDqTWDi4BLMwyd6rICMDAAIA4IOfWvSv2&#10;evGUt/4Na3slMqfaLmMyN+8PygOWz12/NgZ+nYVheN/DU8XjKKz8OlJoL6yjut7/ACOjoGVkY4w2&#10;eMKBwOvUV1Xg/Q9a8CS2mjeGriFAsJee3VdkKheWjUgZ575PWubAU506+islpp8tjvrVIzo2k7t6&#10;/wBfod/rUWieVBaeIGf7HqLPltxARkKksRyMgHK9uDVjwJ4ZsND0qGz0yWK6uJLhLa0WK4SSZLcs&#10;xaacRk7cgE8jOMZxkCvD/jb4iu7rwjP42mHlPpuxpLaJzH568QxrHnBUgNli2QeoFfHPw8+J2reC&#10;vG9z4mTUJIb3UZo9ts0ZVWWP5eG+9uVQc7vvjg16yxcIYjWPo+tv+HNcHllStRcoPbp5/wDDdT9b&#10;7PWvEWn3kdheFfsVwsyhjy7yMcqVX72Qo59u1XdR0DS/iLbnToTbSP8AZnhgmmZoo1K/MwZvvdeA&#10;MHngV4v4X8fTeOL9fEmgKlra2UbyyTCVpi0sgISM7+cty24dAMccV6BLrJ8UJp2mppjQ3ckgXzvN&#10;BDEnJZsYHQEAdQfavadSMotbp/j/AF6Hj16DjJPZr8DrdM8M6TF4cjtJreOW8sgwJhbgHO0E/wB7&#10;I4yfpWU+lTahZ6beWSW1lcW0AMbQofMB3HCyhTgS7efQA85NbeoNoFjrVrc2rW8ojQnaXGFlBxjr&#10;iQeo5561mat4i/slp/sXl2c1yz740Q7dzDPyo2SMn8uT0rqlSgvRf8AypSlJ6dSH4i2ENhqixzFG&#10;lB8wyONxRDGCVUNyuDjI9a+N/FVna6j4lOtajcyQQwpGTIGOW2PkBFUjGSBlc4I7da9ivfEnijV9&#10;fsdC8Ny2hmcsoe8VmO8KWfp0VcfMTnJx71z9r4Tv7hB4V1rTEvWsZDcbZArtAzAgypIcMN2cEdxx&#10;jjjxswqKvdQXX5XPoMFF0Y++9f0KHi7xPqmqtpd7odlFfyKY96TZ/wBIj6OwIx5YGR+OQc5riNH8&#10;TQ+DfFyR2sbQz3m43lrIgCQzbzJGqMDhwRxjoARXOa58S9J8NeLYodStbiFJbd2heFgUYBtoOGOc&#10;tnJzx0712OmWvhi9htL2OOG4luEN6k8+S6I3KshPO5jkKOdoHTFcMMZ7Sd4P3l/X4/13PReH9nTT&#10;nHRr+vuMnU/DVtfGXW9MUteRTMIYo/lRByxGCPU9j9K4PxzZvqN/ZafMjwyXNo5WT7jbUO2QE9sE&#10;gj2Pfmrvjn4qeFPhXf8Am+IhPP8Ab2CW4thvYIpy7HeVXahPP8RJ4BqG1+Ifw+8f65Fp3hm9kuzZ&#10;KzrK8MkCyw7gX2pIAzberD8u9Y4qVOUbJ2Z2UcPWUVVcXy9/6/rc0PExfxX44sfiD40uptV1GZ7d&#10;btWjSIulrCYlRIkAjj2rkqEAH3s8ls/EX7QtxpPheSGbSZPtdvLaySW0pVdxd2ynnxA4XYM5PA6V&#10;9a+O57TxbrFtLePJBb2szmAQHC4A2nk8ksOcHHNfnj8S/B9/4en1TxjqbS3FjG7b5XJaRI/N2Rl1&#10;GQqNkZY8BvvY4rfC14uTT1u9+p7OTUXzqUpWsrW+/RHz9da1dJO09yomaRCoJwFGew44P1607Tbi&#10;FbuOG7cIWxuB5YZHcjIzSXOl3NtbvMhG9vuhjkhQehI9vWrmm2V2kUVxDEB5Z3yRhsnGcd+OO9fV&#10;QtbQ99pGzDqlxpGqWmpWylpLCaC+j2qCweGUOQoJweFOAeD+NftT8ONRPiHS4/E+ivF/wj2vhNXg&#10;ugGikcnKRh17KBuDKRww5PAr8aItG1LWrzzbDES42NvIIBxnIQfMzMDtUjjP0r9sv2ftPstM+G/h&#10;/R9MtEtIbO3uFNqzHZHGHLBFOST8x3dTyTz2rz8zt7Llvr/S/U+U4qgvZwmt9v6+48T8dfHDxX8O&#10;/iVdeCPiB4ZjjsLh2m0zU7SVnN7Z8bSFbEQkGSJVyGQ4BGCGPz1rn7Tz6zpGsW9r4fbTNckmNtZy&#10;TXAeC0g+6ZnQKDLMiZCJ/q95DMdowf0b+LngXwz8QvBj+E/GYaW0upkmj+zsYp7aWPlZreUZKOvv&#10;lW+6wI6fLPhH9iL4V6dr2ra5471K+fSp7i2Gl2NtdFby6tYdj3Mt5erl4knIMUccKh0GZCSRGB4c&#10;akZycG16PoefgcVgo0+erB8y7X1/H71+h88+FPj34j0WxsdHsPD0eseINQJglmV5FinYsFRhBGp2&#10;McjexZI93IIr6Ti8eC906zu/GGlSaDqNzsglQRgxNLnbuTBJCkno3Nd14T+H/gn4U+NrtvBWmy2c&#10;UytamZJnmkW2lkWbyDM2DKqsiglhubGSck1fmvLia6nFuA4kkZ/Lcg7RnIyMZ6V8xmWIV+SH5Dxm&#10;LoTlenTt1vfX9Ui/bQ6narJZu7rHIU+YDI6gckc4z/jXuWh2Ft4e0hZNOvFYysBvdhiWUnDL2J54&#10;Ax+FeP6Xr8+i3sN5cKssDEiRAMHYQc49DXr/AIP0f4e+L5B4jhFwyQSlFjZRsDEYYjjOR/fBwexr&#10;qy2fNJ8vxeb28z5fMpPkvLY9h8R6ZdXXhq21IOLme5b5ywChSDtbH4gD2rWTSdXvtPFwJhcam68R&#10;ZCiRl5Cq2epHAJ4PFdbfwW17bix0iRHWVCwQdFHUsc8e5xXK61rk9jbRaRoPzzxRjfcn5cEDGFGO&#10;vv2r7GdKMLykz4yFaUmoo8+ufFCXF3c2VzFJCtswWSNwVkjf7pDJxyDxz+NNHi+ysLn+ytLk3XA+&#10;YN5ZJ6ZyM8EY7+tdbb6Rp+oXksl3exSm2MaXKI6+fHK6iQCUAloyUO4Bhkg5r43+OOjXcXjBrm0u&#10;Wk064KIsk0jK0NzFnLArjcHXaVwAFKkc5rx8XWr4eHtN9T2MFh4Vp8j0PrvwjJfeG9Qu/EM872zz&#10;bHknx8gwcq3H3FXPGOM89q7bxH42UT+ZqbRTRy2/mwzwgdG5BJPVTycmvzWnuL23uDqTb7l4MSZl&#10;ldt7EYIY5P3snjBHtXtPh/xbPqukR/bJHYSBYIYSmPLUHGzI5PJ4J/linhM+5YunGNv6+R2Vskd1&#10;Nu59l+FvFfhSW3huob2KFUPnPuIDBjx8qEjcccAVq6la+E9UuU1vSbyS8uJgZnZs4U8ZDBflVl6F&#10;TnFeFaJ4JubG8vLPx5aGGC38k2awOA8hJJdZARkKoAIYNhjkdsnutQ1OHw7DLe6HYEx3CiKXBJJU&#10;nOOhP09PWvboYuco3qxSX4/ceNVw0YztBnVrLdQh/wCzUQq4I3FehHof6VzNyllaWs6sEklTDLvA&#10;fLDluv6VzMXxFhuIBo2h6ZdrdSs4ZpCuwhPvAY6DtngjOasawt6YIoHTyHkIcgMHAUrkjcODWk8X&#10;Ca9x3OmjQknaRzPiXVLnWNTtZFKFbSLYduVUM5zgD1xjtjtWDr4guQsPl/dXD8bckA/mfc1b8g3U&#10;U1xom5Y2bd5TkEjHU56c4z+NVvFI1PS9LkS4j/0uTgxE7nDKNxHGei8mvn60m25Pr9x7SVmoxPlD&#10;496BceIfC2qaLploReXdsohgQhQwBB5OQA3GScg1w3wo0vXfC+gW/hrxUgENsjkSFzLKCWLAEliG&#10;A6AA8fpXrvi17m6tooJJT5s7HfIF7qODknAznH/1q497drZVZpCxGQ28/MeOcYrzPa+/zJH0NOvL&#10;2Hsel7lcRTXl0QQ7G4fjjBAGe3ccVp+H9LPiHXLO0uI1kS0cTuZBuyE5Gc+pAxmse88gWw5EkjMF&#10;ReTye3HOcf8A16988JaBP4c0nzdRhEN7PgOAQ22MfdGQOuOT78V99wZk31muuZe6tX/kfFcaZ2sJ&#10;hXy/E9EbEr7HLuoHYAdBn0/zxUaBl3LjI6MR6kVc3RSIfMPzY3DPA5/z2pqtI5YdNo/P2r99asfz&#10;jq3dipAsYCrkHIz71YijVVB6deB7VGibF8xv4j09akYqhKANjtkYFFxrVjmiRlLMQAD93t9TTpIj&#10;GhYn5geh6e/P0qJTvQ4Hz55Pr3//AFU2ZH2rErmNc5OOTjHOPShsJRs9BxRVQHsOf/rf/qprMWB3&#10;g4B449elOj3SNux8oIOauwRTvKY41JUH04A+tQ2VJaDLexlVvtJAKt0zn/PFdZE0JRIuNyjoRx9a&#10;zokTzFjDHngDqTj29a66z0hY9rxEtu4A6nnrXPWq20MqjSsP0+GREd+CTwOeB/hXZ6RZbYs3L/e4&#10;wOv58VTtLBZx5CfKFGMHgnHrXaabZmJkEwAVecDufrXmVZWepzzdyC00y4RwZFXykO3J6+wA7+/p&#10;XWwWr3T+SqshHGfw6c09AVUyA+wHrnr71v6XaCeBXkck89eDkHqfauOW9yOdpFqwhWGIJAOOmD1H&#10;qTWrEzBgh+cAj159KjhthEmzd1OT7n1q3CrR7oA/A5zx0NZuZNrlpmjlwp+XPp/jUwjVSGXP58fT&#10;FVmkifCJ06k9etS2jrHIdqEjp1/xqUyWjTVDIuQORx+lKLabcGfuKSJnjfnnHcU6OSWebcOFA4wP&#10;etLJjNK3hUKCvBHf+tbqsqqifdA5JHesNFYLvU8nqK344CUWVe/Jx3pqPUSLrKiMqHAU8A+lPSOK&#10;KTYTubPOO1RxqUXb17D/AOtVpQgym07u3tWkUZyZqQvGiCNFzu4BP17mknklQgwHdxhhjiqyLIY9&#10;icEc8/0q1aosbBiMkj8M1SG9izEQUDxnbnrz/WrquBw3y7fb/P5ZqrGCTgjIA6D1qztZsq/yg9z3&#10;roizNVL6CM5k3NtGwcCnAy7T5YIDc+1HBbcgzjjHrj19qlZi8Hl52n8gKsUmiC4ljRUOzBI5P+fW&#10;miQGEKmRu4+tTsYCqq69Mc+tJ52VI25KnIA4/wDrVai7aErUHeNFCt1zkf4U3MZjLhcP1zUnKnCc&#10;M3UEZFRvllAB6ckdzxVpWErg0czBZFIOcf5/+tTsJjYevXP+fWollWRMI2we/p7U6IDkA53HqeOO&#10;1VzdC4vuJKCj7j90HGOmKRtruGbp796WSXDmFW3EdV9P61GzRyOA42kc5pyelhPQiLHz/LiUk9/a&#10;pzuzsIIxwTTo22qZDwBn65FRyXJdeVyfbvThqZuLLCxhBuQlGxw319KZhCSWzgevX61IhVznlMDv&#10;UrMkY/eHcR2rWKS2AAqMoKuME+9W1aOQEk5x97p0qrDFM4y6HavPH+FKkIflDxnJz/Km9tAiWRKc&#10;8jCdgM0qgPkAEjPJofawCDnYBUXmXEchA4Dche1EETKLTLaXFwk3yIAo4x2x/PNdDG/mL5u0DPA/&#10;+vXPqwldhIArYz+VdBbywSYVOBjn8frWiSYk2EoLRGQ9uSKbuxhB0x1z09KSdRu3RDK4/Ko3DBQF&#10;9Oc96hsa3uRvJG3zbuVPX3qqXuGcCH7p+9joRUpthGNxbBHTOMVBGkiSFg2OnB9KdnezB2LCxsoL&#10;DgDpzUsRcN9zt+lPhRNzcDJp4RgwCtwKtRViLX1Izsxuz16AUoWVuRkjFS9wWO7HQDmnbZVkAznj&#10;9KpQVw3IEGBt7/5/KoxCd/lbsE+tW2Z0Xc68j/P50pZJsE5Uj/P+FUlrYzeg1o7mE5QgqOCPWniI&#10;nG7O0/l9KsKX27M59SOtSkv5e5OT0x9K1gugkie3U7ADj5fT0q6ABH8v8Q/GqUBDL8owP1qwFYYR&#10;TgdT3rVLQqxLGiJyVGT+VNMYiwFPU845pqy5DJMc4xz/AI0rzKqEgfMTnPX9KV7bCnJJH//T/rwL&#10;Av5p/IcUi7t2TwPWgEgc96F8uJfnPA/nX9B2t0P5vcug2RpEQso68c+tNZHRPmPXtTmd2Xrx1qGO&#10;eaSUNIFA9Oevrk1WoOxBfAyReU3f+lVYYhHz1wOlXmZ51YkbfTmsZiEOO6+1axQLRF3y4pBlzuI6&#10;HPSo441EfkZOOpweuTTgNy7iMHrj+tGTgkg4x34q9AsBwUxFxn1P40N5TOY84deM/wAvrUig5x+O&#10;f8ioZQpmLqPmxznH9aZpbqSPujbanP8AWoyY1yAQTntSAGJcSdO+KYgRwGiz/wDXojqPQlDFVwRz&#10;1/D1pj5Db2HHp3oZWjUs55amFQ2Gc4A7nr+H+FN7hKRDG79XO7dzg08yAqdg2nOc0g3nhh07U5gv&#10;3zwOwqkkSkVWDDL96jMWW2kYPqf89KmxnHqffrUEiso+bjPFW7mU1YruEjbeW3tzwKFkLkM3QnAz&#10;x+tDxrCPlGT3zTJJvNG1vwHv7VcdRXtuVZzNyygccD6UitKAFk5J7/SpX8rABbDDqT/k1EcA7d3P&#10;GK3Q9kV2LKmFGffFZEl3LA+++OF7gdMe1b8iiMEFsE/56VzGpWu5Q7EuOQSP04p2Kpy1szUdYmG1&#10;futyD0JB/qK5vXLSFNPe4dA8sCtsbHzYJBbnBPIGCOh4roY9SthGHkJVwBuGO/sawrp5NQMxibZt&#10;jbZngcAn/wCtXnZ1RVXCVKctmmvwPUymtKGJpzjpZpni98Ug1SdIUUIz7lwexHb8etU7yxksZftk&#10;/Mj42YPTH0rp7SzsLqAXEgAebg46jPX/ABrg5Xlgv5rKT5vIcquRjOOh989a/wA38xpOlVdz+7Mu&#10;qc8LnQWkmpZYT4bHI+vtVd4YpFe/kVpZo8Bsk5A7EDpisdLu4e38udt7MScnjnsPwrd03UYXtmW/&#10;UpI/AkX06EEVkpNrU9WNPSxa1D7K+jwajghztV3wMjJwck8/T1qni2tdmrbVk2Y3KRyxB6EfpU19&#10;JaQwwlJWmg+bavYkfWptC8NjWtN1LXr+N1stPAKhJAuGx95uCSAxAx05pcreiDY+XrTwfHPcX13o&#10;gWNnlklRHYtFCrsTtGfu9x7dvSus8IaFPosS+JYZEW4Qvbslq2Lg+YAGeNmwpAxg5AJGea7XULWR&#10;NCk03S7WKOS5mWaUhsFhwTuzxkkVyutatdNFDaQxrHPEgi3xnqR69v8AGsVTtY7PaSkcx4p1qc3M&#10;VndQ4dh8r7sdDjGMckitbT9RfSYLHXrkNcwW8ivDE8jKGKnLKjYIXOMEgUzVLm7tli+0K07hfmyo&#10;ZcehPY+1aTeI4Nd0y4srsjzIIfs6qqjHzjG4HoCD1PY1pFa3TOiMUkZen+NfDt78RNU1vSoGsV1B&#10;AwtwxfkHJDHO088nHGTgdMnwvxTpM/h3U7jUdPimc7Wj3T/woW3ZIXA74z6YqtrVkfhR40aTw+s+&#10;pxkF5FlLbFR49xkaQDquMBVHOQMdxT8U/FK78R+GJdG+zxxh5IyzfMSUTLgsxPRWxgVz1prlfPue&#10;1hsM204bMp/2hpd6by58ZGCHdbCO0eKAynzScAqTk7gOm71PpXGalp9tp+p2emTOquIGdELFVP8A&#10;EfbkVoaXrEk9jJcX1vNNGyZjliTKkgdO3yn+8MiuL8XalbarejVg+xreJYsNgYJPOfQ9s18/mNVR&#10;hc9zD02nboc54u8UT6DqqfZZpfOVED+QRtRDyNxOOvbHNeT3dw+pS3EqMW3MZT8xO4k5J69T3qzc&#10;Whlmln1AMJZXJZs5zjgEHpgDGPSrL6C+m273cl9Gwi4kgwVfB7g9D718bPE1Ksua2h6ukY6bnjPi&#10;7UY5dQhnuGYNCPLUY5K5DfrjvXy3+0PPpl34caPTCbeSVl3SlQ52HhgB26jP0r7d17R7K9do7TaF&#10;MYKuwGQT2r5V+NvhzU7yzt2+zNAYGWWLy8HcgyrbyOdr9MHoRnHFe9lFS005dzPBcrrRv0Pyyi8N&#10;Xuoa1cahbQXrXeiJLeW0dihlneW0HnQlYlBcoJApZowWQfMOlfEvjHXp/E0p+I+u3Mt3qeuzvdah&#10;eTTTXEs0szGSUSN8yoQ5bOQpPJPBxX6xaboHghovG3i7XfiHL8OfFVno93J4fnSHzIL69EZE1i92&#10;ima0kmjURwSQhWZ2IDcEN8K/s+D4t+HNV8TeLPg54RuPGNpqOhXFlrGl+S91FHaXb+Wsl5DAyPKM&#10;h0LAgDJZmVRk/wBM8HYj20OU4ONcS7udvhXVd+t+q6aPvc+YftQWQhnHycq4OBg9xnj6V95fsF/s&#10;dwftY/EA2ep3jx6XZ3sUTWyIv2uY3KskgUnCwwxQq7yzHL5wluPNbcPlDxj8JtU+GPm6XrOrWmvG&#10;y8iD+0dPuTe2fzoDGVcogVQDsyRgshIJBUn9VP8AgiX4stdC/aU8Q+EZdJN4+r6Y89rqKykCzNrJ&#10;vkBjzhlkVsbjlgVAAwxI/T+H8OqmOp0prRtH5bxFialPK6uKhuotr7up/S34O+H3h79mzwL4U+H3&#10;wP8ADsT6D9sggliyltL9n8sRG/kZFEbTGNE8whVDgA43Ek/SJttIvtag1iaCOaSzV445ivzLG5+Y&#10;A9QHxkirGg6hNP4J0+HUAkt182x2UApED+7LMer45/LvXKXfjb4e+H9YTwfqOsWsfiC5jkmj08SI&#10;1y0UWC8nlbt4jBYAsQBkgAmv6zoVVGKitD/PrGqdWrKrUd22eWftU+Fvit8VPhRpenfA8W8F5o3i&#10;jSda1SK8v20xJ9I0yRri8txdxhmQOFAcKBlMnnG0/wAXH7Rvx31O0/a9vv2nf2d9WuIvDst9GujN&#10;qEVvDDHbwIwjs3srZzJHbrCq+T54Wd0RZZP3pVh++/8AwWZ/azk+HHwET9mP4e3dtb+IPihHKl8q&#10;yrJc2mgQsn2hpVRg8P22UCBQyfvIlcqQFLH8EfjkfA13+yL+zvHp9lZyeJ47fX2vr+EwJMljHN+4&#10;gmigCySYnd3WW5zKW3BCyHNfjfidnVOrXjh6b+Fa+p+++C3DVaFN42cdJOy/Um+Kv7a/x1/au1jX&#10;NL/aH8Y3NtoHiEx3F5puk2vmwL9gjD2drAk7l0gMyq7gzNvk/fSh2VcfMPhzX9P0O0uLXVlEkt4i&#10;wsQJMuhILxnyyvDEA4OVJAyK5G9njtI7WTUmhtY7iPzI5ZnjiQgHapXeep5468c4FX73R9ZstKsd&#10;e1K1u7aw1VWmsLiaMpHdwxMEkkgc8OqP8pYcZxX43Vbm3Ju7P6mwcaeFSp0Ul5H6z/s7+A/j3/wU&#10;q+H3w1/YL+Ctk+meFfAtx/afibxBe7TaWs5lmW3l2ABysMEsi2tnvDz3EjO5S3RDX5jePvCbfDb4&#10;veMPhtaavHrln4b12+0mC/hhe1W7jsJmgW4FtIzNF5u05j3NtIYAkYJ+8P8AgnH/AMFFtJ/YR8Pe&#10;O/DviPwhe+L7nxYYb2L7BeJZR21xZpL5Qlkb52ikklVXC4ZEXcuXJA/Pf4lfEjVfG/xH1/4lfEK9&#10;tm1nxLqc2pXkifuYTNcNvZIxI25UT7q7zuwOTW+Y1aEsLBRd6l9fQ8nIcLjKWa1atRctCyt5ye/9&#10;f08i4a2dJmuQzjy2eYfdVUI6Koyen4deK/Yf9lH/AIKd/Eb4f/AMfBbxb4V0TxLqmhW7jRdemnvI&#10;tSSCMs8dveRoGgu4wu2FChhliQKxEuyvx3s7q11aGafTZBLGoKSshDDk8cjPB9jjvmvVfC3ie28K&#10;iG3tHC3bKk5bGVkLZUsrdMY6j614NPMKtF81OTV+x+i1skwmO5YYqKlHdev6/wDDn3R8X/25P2kf&#10;jqptPFfi2Xw/o0d5HfQaTpMEMCxNFkweZOsYlnePcdruQCMZGRmvifWPIutQub2TbO9ywZpiSzMu&#10;c4Lv8wGe2evSo3gaS6muLS6liDnLGfEgfJ3HbjtnoODUUsrYWGQ7NhJK4zkjpmuPFYqpVd5u59Rl&#10;eU4XCx5MPTUfQmjt4rQrJFw4wcsM/KTyOa7nw7YyaxFeyWj26myhM5huZUh3xINzMsjkLkcfLyx7&#10;ZNeZvIluInl2rE7Y8wsc8nj8M1ZNnZ3NxFdXYV3iBKrgOh55DBh68g4yO3WuCSR7tObaagb1zrtn&#10;fadBJ5Ea7/3vmMuXXcOFCt0U8HNb2hePPiFoPw51L4WaNrt5b+FNWvYb690lXQ2k93bHfFLIhQtv&#10;RtpG1wMAbg2Bjk2mhuJvOunBckE8Y255HT+VakM8EKM9qmWZywLdQ2MEgcdBkDPSsVLXQqdKMtKi&#10;TNuzh2WQ2s24YJfPRjyw5HTP/wBarVvLHNh4vmeQ5TOQxK9wPwrISd5JGjjk2COJuWyVZl6cfQ9f&#10;Wr+kM0cBEL7ghOWJ4yRzn0GK5pwsz1sPVvsP1C2VYkvFcR5J3LtGWPXgnjj8OmKoyxxWcMmqXchj&#10;REBlYttCqeOW7DJAx796u6YkNzfPcSIjSAZILblI6ZIP/wCuvqH9jf4h/C74VftI+H/GnxkkFvo+&#10;iR3d7byMGYRakiY0+WOEKwlkjkYlFYbVYrJkFBWcIc01FuyfU7cVjp0cPOtCPNJJtJdbdD46+IHh&#10;zxB8MPHt98JdX0fVbLXdLVDf21/aSQXqNIizqHtwHkXbFIhy2Dsw7Bd2B9Dfs2/AW7+Ith4j8feK&#10;/Ej+G4dDs5JIY4/D2s6+t1NtdzHJNpKNFaBUTzDNNKqhWB2FQzD6o/ao+P3wg1n4uS/Gb4J3Mkmp&#10;+O/Cmq+G9emlMsNy6MI4YLuQRhp2uQm6O5VjtdYok5Klz+d/w1+K/wAUPh7dp4O8FeJtU8PQX0rR&#10;Xf8AZ19c2EEwEZiVpoI2VWCxMYyZFJEbeWSAcV14zDUKNZxhLnX9WPlcvzPM8fgU6sPYzduu2uvT&#10;t/mejfGH4PfEPwDcJoPxM0yW1uYYre/ha2kjmtLqxvVJtbu2nj+S4tpgD5cycAhlKq2a8b/sy7in&#10;d5U8qIAAqAWcDHORngdxX7Cfsy/sy6trHwM8QeN/iX4Yuj4H1bSl0fS9Y8T/AOjrDmWSezv9Ed2M&#10;0dnavvldEUQysw2bjuFfNPjb9k/4ueAfD9lqljZWvi2xvi8UN54dm+0vJGCwSVrYqs0aOoD7sMEL&#10;BHIfGfJx+Gq0YKq1oz08j4pw9WtLDVKi5lpdbN2/PyPhgf2dKQt1KxjCZjABBYZ549fx+tMeG6WM&#10;jcASMRg5wBjv6fTtXosfw51vUtaufCei6dqN1rsEzQnS4bSYXfng4ZXTadoGAOCfXpzX3P8AAj/g&#10;nxf+K9OHjb49S3dhYzwj7Bo2lThb1pjgtJeSsjiFFX5REAZQxJbaEw3jLMIOLd9j6jHZzhsLHnrS&#10;/wA2Vv8AgnJ8DvEvi238ffE7SdOj1W98P/2VpdqluEa4gN+JZ5po5XYmJHjj8iUhS59VXdn9wPBH&#10;gnxJ4PuL3TtQurcFQkqfZ/MdFKqUZN0g+ZmzljtxjjHFeNfs+/svfAn4MeGbO3+FUmsW954jgSPU&#10;km1J5EW5gZvKa7h2KBJHuYgQsFOd4HzYH1BY+HIdMgtodX1C41J7cqrQbFhDIDyyy7ixOPzPWvl8&#10;4zXmcXT19P6/zPxTPszWMxM5R+G+l9/6un95r+EfDmnG8hGupJBHLG0iNEVJCKuUBRcKEbHB6isy&#10;2sTcwxQX9vIbCCU+WONikdSTnrg/h2rS8Z6xPo2sJqizEW0NuoiG0KvlY2gMwGc9sDrSeH7a+utG&#10;aW7vCs+/zvLZQVG7JUNuH93hl4rwYYtyn7NvY8GOHt7/AHE0Xwzrl3c3tvCZbGwcTfZnh24Dfwbi&#10;33uAScYPuKs+Er6HWrHTrC3ke3e2YK/zKyv6l2bDDPX+lNuf7KsdHu9UmvVS4d9k9p5T/Z2jGNnl&#10;zAk+bn7qkBSMgkHGdWGwa3W00aO0ERu8Mv7kqCz4GWcDbwOSzngd+K3dPVWNkij4kfQLfxXC9lcB&#10;9X08FhHAwWFY4V+6ylR+9y25XU5wDnPGLfjXSzq11YX+qrL5Oo2RZpWRxDOnmfwPgKw4IbBz6jpW&#10;bo3hzxBZ6QNY1Cymv7SK5nWO9lVGgBtztmSCTf5kioThnA25OFJwQJddvb/VtHmbWL25SHRraO10&#10;tUmAtLeKLd+6EZHzZLYLn94xI3MQq48rEqTpSbW+p0wglONnsM0yS20vUbS+SGO724QGZGKbAeVP&#10;HKDp39Kqnwf4Vl1Gzv8AVbyOGCYTJbbFKSbt+WEYb5E3t1OOAMd65TVvHPiCx0mwt5pkFtYK3zqo&#10;YrG3IHzd95GNo6day9G1iHxLd6Xqm/zrfTLmGO4WUFDi5dssQT0ZvTsDj28qjmVP+HbXz+V/68jq&#10;qYSpyuadj1zXtLsPE1pYaN8R5Yra1026E1vbWfzZiVDFtmm2q/TnaM5PHSvIrLwbpficTabp+kWf&#10;k291dFpT+6aSCeQvBHIhzkxKSqt124U9OfcZLODVNZRbRo5UiZUSOEgkkE7Rxk4P5jpXm32u/tdd&#10;utL8LRyxGO7aNpIg0ixSocoCwGEAPTd1wetdWYQi5KUlfp5s5sDUklaL/wAkcZrgk0HxBPcapEVu&#10;opRuVvvw7I1QKdpGOMEA9BjjitLSNQi0fxFb3HmXE4j8xzbqQDuZNqn5+AMnJHenz+DNe8PXkeqa&#10;pd2zC6lEI4ZnkkJ+aSRiSR1zvOfpgZrqPE81j4X05jrEttNeKhgjWMi48xYztZvNj4AUEFWP3ugr&#10;xFRnHmnU92zv/Xqeu8QmlCOtzjLnxJZHR20iWNp7CzcFVCkkzyjHJHAYYIXJGQM9a8i0+78Oprbe&#10;J4na0njUxPd8yFzC3IIDcHgZAAzivRdf1q3vRo2lRyKdP1Joft2wH94IvmjV2GMKCPmxgnOS3FeH&#10;fGXQtan+NXiS0s4YI/D8X2KfTYbB0NotlJApRAUPMpk8zzgfmUgZz8pPmZhW5Y8+js0v1XySPTwV&#10;KL92Wml/xS+/U+jPDvxT1PX0eLIn0qSYSapeqhcQPjO4qhZSf9lOcnOK9CGseCLTxBb6h4Wa4Dea&#10;091ciUS28imMCJIbcKphG7PmhssWJJPAA+ZbebxJqnhf/hIL7VEhNtNAsEBIVHhTCtGyxqqH5eAS&#10;Cw6kmvqj4dT6Ta6bpUtpYQ6ja6hviuJoiQY1J2ttBBB8r+MDBI5HNb0MbUnLkb89Vr20t+P562PM&#10;x1GFP3kvLQ2H1FJ7TF3axGXcJPMeIMy/QAjBxxnn6VlQ6bbPcTtDAqNMymONM7QWIXau7nBzwM4G&#10;fSrfhew0zxDd3Og69NJbEeZFbMnKSSiTanz9cEdF6nOc8Yrtte0e30W4iE0TTwWsqSt5YOWjXkgZ&#10;5HTFJXknO2n4nmusqb5Uzh/Fy+INBtT8P40EVve3iXt3CEjJFxDH5KDzANwUoxJX16Yya53xX4O8&#10;feH4NO1O8W1+xTu9phJ8ywuqhgZY2AO1hwjLuycggV9MXnhOx1zUpNaSJrdo5ImktZpCTjaGVeBk&#10;gqRkg5x371WfStK8SX7nxXeNY/Z3P2KFVEyyyuxVvnx8gC4G44PPPSt55dq3d+RxLOOVpJLzPGfC&#10;nhHxNp73Vnd28a3N1KuxjKCf3a8KcZ65yvHI9K7lfB+pTWcl87RmbGFjGQvmYOFLds881veKLG+8&#10;O6ZLpu0pfzXatvRwrgo2ApY4xxkdQBnPqauW/h/UdH1u0jF5DcPNHKsiQv5kbbk+7vztJDAYYcZH&#10;oedHhor3LX/4JjUxkpvnbMzwB4E8E3/jPT4vG9x/ZFt9nu5biZJWUCZYs28ZV8qwmckHAyduAQTm&#10;uN8Mtr1x4TXxZdNbNpyOsbRyMTK7MQCvlYI92O7A55OK9f8AE1vLMivpwWa+aEh1tkYgFR8qnHOS&#10;OCelReLI/Etpo0ekXthDaxziIMGZdyxv3AQkKxPXdzis5YZR+HS19lve35W/FmUcXzPV72/X87nh&#10;sGgaDdXlzNrFzcQ7rnMEcWBEsOM8HBJweADjIpL/AMPaJrFo+lyiGcvKhDyJkRhDlWC9Qc9T36ci&#10;vSpvDc0WgQwQSwDyUdxM4YFVBJCALndnt3z7Vg2Ua6po5aK3zMG/eFSOEHTcfz4zWMqG8LXudEcU&#10;3qnsRaFpcNreWFxNa/bbXT3Ed1GxCGUODg71HyndyMemKwvF0um+INS/4SGyPkTwZdin3nI+UEk9&#10;Tx1/PNdlYap4m0mWBtOgjS3L8ySKcFSPXoRyeDWLa6LZrDPa6XOlz5mFwATJt7kZ9CeeelZTotrk&#10;6f1axpSn71zzRLhLmGRdSc+aTuR3H8LHnJ9fQ0tpFY3d7cMB8otjCSg27g3JYkcM3GOe3NdFd+CL&#10;TTpEt7y5kMTjEjIFZo17FQeDUL2Fr4Tkl+x3Rul3BRO6AF+Mn5RwfQGvJnTqfbWiO3njvE43W9Gg&#10;0xrBrVY0s7uFZI3SdX+dPvo6r80TDI4YdOQT2q+IL3UNGtYpIhEkkysoJ+fCjjIGe+cc9a9MnsNP&#10;13SzcWkKSs5zJIE2mMr0yMZPGST05r54+Isjx40jTWL3Bfy4kHGQTyWboq9/5V5uKo+yi5R67WOq&#10;k1Ukos5LUdX07TjHNr935UG8INgMjFuv3FGdvqc49a2Yo9M1GCfUrS5+1RzMB5TEMPcYH+JFfOc+&#10;s3mu+IIxeW0axQ7rfaHJdgjEE8nrn07d+a+hPD0VtFHJZWsXliJBtPRCR0Hsa8jL5Kc3G2h6OIo+&#10;ziu5HPpba4Hjidg0g+7u2r7dfesH/hHrq1k/s7TY47a6YBGmWNFbqNxZwuXIxkbiefwrpAZrqLZc&#10;FVEj5UrxtCnOPXJIpsmoFtRkkvpPLllJCtjCgfXoOP14r16VKLd2eZODeh5ZqGh31nPDM0rl7jdG&#10;+45yoPU49fWs21iSB/tN6n3HAKIADgdhnueuTXqt9bQXMccuBIUcYKk4Hfn8a4S5tViea6DZ2uRJ&#10;Gc7gT6etXUo8stCJtolvp4b/AMy50tFiYJ3ORyMc9+R+tcld282oQolyoHK52kkAj1zjPrj1/KtJ&#10;oo2CzMqpwRjp9enWsPUfFeiaJpt1qeq3Bggs4ppbmXaWMcUUbM8gA5ZkxkDqWwAc19Nk0HUqKPc8&#10;jHVEobH4r/tB60x/aA8RTvGSttJDp1ijNudY7WNVIYnk5kLMD6HHbFeM3thc3xe3jhd41+YhNu1H&#10;PJ5U8Y68VxeieIL/AMaxTa/4yb7ff3RaeSSZ2R28w7gS2SGYhs4PcnPvv6X43js7OVLCBbT+zZFj&#10;ufLiEm2SRdyEhdoO5ARgcAc1/Q9PLJ04KPVHi08XTkopaH2B8Ffiz8VtHtbWysBaww2dzH5X2wGU&#10;lH5ddibcBySwyeDyPQ/qdcavJf20kVumJGUAKjbh0BOD3wO/frX5A+EFEA0+ay2/a9V2SRRk54OC&#10;MqOQAPw96/SXzRdXkH2OV1iJVlKsd2PcD+vavzDinlUmup9L9Ui1CS8zZuri4SV4JADwPmXG0+gr&#10;yBPBM+rfECe8vTnT2P2iRnUlzMcABfUe/YcV7LFGzzMsoCqPXuR6VbuI5BNtvH8tTym0A4yOn/1q&#10;+I5W3qe3QxUqN+Tdo8jsYbvTLqeJ33rCxx5Q4xntnnmuys1XXdfsNBeVM3kiwAOm9Sk/7onA67N+&#10;cZBOK1RZZsZbiQqNvB64Ykds9BWp8AdMt9T+NPhuS4PmLFd7jHtBVyil1j7ktgMwHopOK6MDhPaV&#10;Yw7tBjMXejUqv7Kf5H7hQpJBCttM24xIkTAkZBjUIegx0UHAqhLFDtbyScnlgTnP+FaFs8xtmlkX&#10;b5jF+nXPPPvWRe/a45ontY8xscsehH19sV++JaH8sucpNsaELFUQ7Rt57H61ai5izO20njA9fao4&#10;X3Pzyy8e3PvVryhI5LZYHovv65rSPYmq7KxG/mRqXHUYAxjmqV0jToqSKu8jkjt681bKIx2bvu9s&#10;/pzSlXXChcZ4z611Q03OW7Rxc9k8oZm/d9t1cnd3RgjMdux3HOT3x9K9EliukdxOuFB6EZHP6GuK&#10;uIrTz2mWIBzlc45x716FKqaRbZwn2lZQxUkp2Pf2p6YYhWOG7e9XtQtFh2tbqTxhj6Z7mqMcDSEm&#10;Q47Z9c/yrvi9AkupYjtzFGAOd3OOTj15Par1lbxSKQw37cfQ5+tQrb4jHVumMnn/AAIq4v7sbg2C&#10;e3QE1102zFu+hr7GEIG7awPy46irWIidzDJGeT1NVYjG5Ez8jGAfWnRjzyxhXaeeDxnFexh5nNWi&#10;joLC6EblpGwmOh55HpVuEzFtzYYkknIwPwrHgzGFjySOnTr9a3MbnChsBv8ACvbw9XuePiKWt0W7&#10;U2rtjByxwpHT8avpBCCyzDgk/MOtc4twLafyJlK8gZ9D2OPQ10C3Ukk43uMY9MD/APXXpUZ6nl1Y&#10;dSQoY2YK5IX8zTxHcGMyKwJz90nr/hUUkKscoxVwAcHncM1cDRkZTgn7wPQH2/pXpUp66nJUTQix&#10;CMbm5zycetW4FjkjLu4CdOeOlZs0gMm+UbgOMe571NbRrIjKjZYfeXrx7+lelSZwVKd1cvSKRMqQ&#10;DIK5BX1P/wBapYDDbwNG+0bs7iQOazWWQjyYjgAZFSo8hizLGW29xjIx7f1rqhJHG1bQijiC5H3g&#10;OQB6epqrcpiYzDCqeCOg/L1plveNZOJniKs53YJJ496SWcXsmy8dYscqB05raLs7mU4N6lS+isNU&#10;sjZTEbHO1uARjGMEHqOmR7V+aHi/R9W8C+JbjSL63BaO42l0bCmJzkSAdTzngZA5Hav06W3sGXEh&#10;Idc9ePyA4r5X/aH+Ft54msU8Z6DIUn02N2nVtzBowCVCqOAd5G5jwq5PXFfG+IfDssywDVP446r9&#10;UfdeHfElPAY32dZ2hLRvs+jPAI7W1n0+S2UqFlO1uMDk8evfmpkLadbLYTAyQRyAkDLMV/iwTyM+&#10;1cbo93cBUnhZoySY8Z4IHBGOQfb/ACa7b7Qtxby3PzD7OVSQFflIYZBBH6+9fyLjsI4O7Vmf1Nhp&#10;3Wmo2SKf+0Zp9NbFqoDDzOqKOMHHc1u6fHHHEBb4cFm4BPUc4P6VlRTgWXm7dp38L13DGcH/ADzX&#10;QNGtmY1YGRdgdSjYI38jnvz2NcEaavdHeqjscn4i1S803TpiFWR1jxDGrbP3hPA34yMnvg/jV/wn&#10;cy+KdHttS8hvPXMMqD5isoyWHPoOta5t7PUIIpNSCSA5IKkHH175/wAa5HTV1PTbidYFPko28hAR&#10;uIGN2Bz90dBmuOrTampS1id1GadNq2p3t9BJeabLazfMJEQISxDBeu5PTOMGqFtot8l2lhYmSSSe&#10;NiIzg7xjLY7kqOeKfHfxWd8tx5W0SKoUtllIUHAHoOefQ10AvNH1aeG2geeC6jjbzFlVdpdhjMMi&#10;nIT64b1FZYqjGevUqnVa06G9oWmy31gBGGuDbLkhs7vlOR3zj3zmpoZIJbmW4vXKQxqQP4VUk5LA&#10;8/e6D2+tcJCZrO4Il3yAEK/lsR16EDPIP69661I2mjCRAusnKK2MNg4IOOODXmRd0lY1dN3vc9Ns&#10;Lc6np9u000D2a4cSELtkQD7gk7lhxyeteOL8VtE8HXibYT5V/dGKGZTkwqOdsxxlY9pxnnnisrW4&#10;rW309YbUSPEjs7xoTsAbk7V6c/rXP6/oHhnX9AsTol68M43pcwGJ1MTsgZcvIMvg8dMY5GQeOTGY&#10;ipJp0rJrzNcPh4XtPZnrPivxF4H8Q6lo2veGZJ21iGKaDUY5QRbmMKDFPDhQmZWyvysx2qN4B5Nm&#10;1uNS1PSri4tZY4rKJh5jFgX3D07kc9K+VPD3igeFtGgi1GObW3tX2Rm3wGxu4ZQ2BgDrn8BWld/F&#10;zT9JgSTTdOmMByr/AGkrwWywOEPKjp659qywmPTk5ye+687f1c65ZbL4Ya9j1L4geHdQ8eeCbbwy&#10;ZDb3FnercRsYwTJEMlgufutuwwJyOCPevC1/Z1sviHcS6rZm7iWBNlyzSIrA42ny3IDYY84UZx1O&#10;BX0J8OPFmm/FCzubuRpIPsQiSSYSB3ImXALqudoc52k+hHXitaximaZdNtfNmjcFFdn5Rem8nqQc&#10;c4r15YKnUlGb2f6bDo4uth7wi7NfqN+CHhKx8O+EptItHluWSdYJ7i4HzyCPPlocfLsQNgN949Ce&#10;K6fxlrF18JfiNo2kwRm5ggtY9SZ2B8pmmZ0WHIBxsQFt5PUg7cdfMtc8XeIdE1CM2t60Nk0QtpQq&#10;hQxQsSRwd+R3GOlZ2oapdWWnYjluvIuQJHQKVD5AwPn4IPGMHH6VnVxEIw9nT0cev9dy6NFzqOdT&#10;XmOhv/FyXtr9m0rbPEZEkSVDt2sGLHy2xwFPUHrjmvMNH8Ua7qnit9M8aSyXE+qMqxJAdsiy5PBO&#10;SSHQKFI6Y6VuaFJPBr0urajD5tjbyJc20CEBpgxOUYnAVl4LEjB6fV8L2+nT2euwJHBerOgRQod0&#10;BzjLZxx04rx61SpNqV+u3l/W2p61KEIXSX/D/wBbm3q3izQvBunW169mEvIpLhksUlzI0nl7GYyt&#10;8wQErkHB9Bmr3w4a/vvDw1TRLpoJ7t42lkjYrzHnfDvPzBSxznk8A5rxHxhoPm3CX2kyJvzLJdQu&#10;M+b5hwxJ7nJOPTtX0X4BWe28JafDcFALddlxtIBRUJHC4DE7cYPerwleVSv7+iS6fJBjacI0Lrd7&#10;nxFqh1G4v73T/E9pGk9jM8K4YSFtrHcdxXaDnBwPWvcPA1g8MulaZfxpOsFuNnOVVCDge3BGO/bp&#10;XReO9H0L4jeK4NU1Rp7S3/1KJEVbKIMR5BBGTjk4yOgzivV5LfToNDhtb9EtZ7XEkLKANvljYm9v&#10;XHUHjn1riwuEtUlKMtF17m2KzLnpRhaz/I85134deGvGnxJsdS1GxOoyWVkLdYJCjWi723yGRCCD&#10;vKrg5z8uBgZrkJvhn4Y0X4qWvirS9Lg026s5H+1JpqGO1uIpIxG6vE5bDEYy64PsQa9Vn/4SFdB1&#10;CTaLVLPy5rzepjYRzExxNIGA+8wKoMgnB9DWX4f0TxDNNqVzqR+yxRWyGBiFVXZz845JYAIB269K&#10;7a1S7Sindu/5/wCRy08ROMX72lrW9f8AhzyhPg79qvLzULXWpdPtPNykSRI42EZZcv0weQRyKw/E&#10;Pwd0me1uLLStSlso9QiaKZrtWmDkjGCyFcKxPzKVII4+nv8Aps9xBaPYazGiiRjLFIDk4/usp6H0&#10;/wAmtjwxqVxCb/R7a3jnOqW5tne4gEiJGxy7ISflbjjHauXD0qbsrav1/wAzb6/Vjd329P6Z+Mnx&#10;x/Zx8UfA/UBDq10ms6PcWNvMuq2gKx28sjFWtJ8YKzIwDLxteJlYEsGA8Pls7m2vIkiiLxblXGCD&#10;ljwM4wAeuTX9BPiex0TXPDcfgxLS3uLCD5ZbeSBdtwW43uxGZDkYwenUV83Wf7NPwsS7CW9lcRM8&#10;6lIFuHVBjhVwQdyL/CrfQ5r2pY/2b5Vt/X3/ANaHv4TiOLp/7Qve8uvy0sfFXwd+E2oeL9fF2VKW&#10;cSp5UoC+Ws2/OckdhweMZPBz0/VHwx4Ym8Pz6fo9m7/Z4UdBx8r4yWI7gMxJ7flWdpPgnTPDVlH4&#10;X8G6Xb6UkZeWZowSZ3JGZJSeS5HvgYwOK9U1+4ttKttMubOGQvM+HmiOVCAHmQdQxI2gAe9efi8R&#10;KbbT0Vv+GPBzHMpV5Lt0MSaztp9fj0u3ke4EyK8q4wFYdFHsPvZ9ePWs3w5o9hrniEf2paQpaWZc&#10;mO6H7uXAI2MAynB+917DFb8ktvYrLdQAI6qWVpfvOcgCMAdDgk5PpSXENpLorTyQobiZDIVYHy5B&#10;HzhTzhjz169q850Pe55dHe35d+p5jlpofP8A4hu7vRfE93bWGEigk+ZV53DjaFLdTg/liqEosrqz&#10;0vWrZ1JvITcJjCsgLEBW7hsg5UirWr+G59V8Kal9kvDBqiOPsryAMh3n5g/f5R0x0460zTPDmlXn&#10;izTvC4Mlvp9vYlVmADHzVQfKWbgeY/zE+1eC5yctftbfN/8AAPTcY8u+q3+SPQvCHh3QPENl5Opa&#10;et1q1jI73DB2i2QqwaIso+V0JODkHJ4PIr6L8O29rEBdwxC2tHDRsFAQGcEHaMYzu6V4T8KdJvCm&#10;sa9JLKHif7Gk0mVhnhjw8mxsfNtk+UgdCMda9q8Mhm1a3stRjeWAGWTyidy72X5WwT1Uj/Cvfy2q&#10;lyyUbX/zsj5nNYczaTLF6uspefv7gwQxNIYo/LA4c5KgKB8o9MnmoPEOt39r4RuPEOg2iSX9vCWt&#10;oZQWikuSdsSSAFSV3Ebl3DIyCQOa7VV8+d5vElubtmX5EDFWJyMklegxTLXUYh/o8P7mNCcQg5XJ&#10;9fU+57819DTi7tX3Pm3GzvbY+UP2dPGemaql/oVxGqa9canNdai4yZ7i4MQB3AAttQhlVSSqkEA4&#10;wT6x8TfhJHr2hGC/zbXV0wltg2DsMRwH46c/X8uK948K6e+hagfEjIJLmMOUEahGy/LZxyR3xkZN&#10;XJH07xRJqGpapbFtigxI3DRgKMlWHRiefp71pRy2P1f2NV3NK2YN1vaU1Y/ObxB8H9Q0DRLzXdcn&#10;IuEkMVtBCwKs+0+WZTjbg8kgEV5/4ai1e9MMenzqC+NockDBHJAGTjk/SvsPxn4R0/X7a6gN1MBb&#10;hn2M+Y2ZVP8AD93cegJ6V88+CNJmTVbS9U4+RwQTj5CADj8eOK+OzHDqM404LT/gn2WW4x1abc3q&#10;j3nRbzV9M8OL4OspFkMjtlmLMZJJmBJLsSwAwOnGB05OfW53ufCHhuWW3uGv7+HbBCQgWMO+TuIJ&#10;OQuDySM8V41Z2cNyzG+bMQJYKuctjsCOma8n+P8A4ivrDQYfh34dVbe11Fd877iCAuHMYUdQc85I&#10;r1cLiZUaTqS6Ky1/r7zh+oe3qqC76nuen/EXw8VvVEqSXtycS3LMrKxbC8BCT7EYA46npXUHWbrU&#10;dNeGSHe0SGCN05AZcBmY+gPr+lfmH4WuLezuY44t0NzK3lsFQoMA4XoCOOMHp/Ovv34f3upW+gHT&#10;blpFWVPMk4HzMv8ACSRnbkZ7ZPXNVlebVMQ+SX4HXmGUKglKLJ9TafSILWxtZdtzdETsYjt2BG4X&#10;J75FcZ4v8VXWmeHbyC8lkm1C/csZJXZ5XDNli7/e5ON2CNwHpxWL4j8R6sl42uJti8gkZYbhtxgD&#10;tnPX0FeXTeJL2/8AOuNYiad5wUMspyXTOB9AP4QP1rlrV1JtR9PkbYfDO3NLUxJr+81C1WKdwwiP&#10;JAwdw4Iz6D3zmsrUW2Ik28owyzE9DgdDn0/XvVg+WJhNAGUIOQTzjvn8h9aqp/xNdbs9IjjZzqEg&#10;iVR6tzyfTAyf6VrgsLKTSXU6pVVFNvZHpPw1spNRvBr1lCBFaPEXkBALswLY5PCKMbgvJz6V7zPM&#10;rsC6gueScHk9ah0rR7bRdCt9JgRd8efMZByzk43E9+MChg6v8pzjpntgV/SPDWULB4WNJ77v1P5o&#10;4szp47EyqrZaL0KcsTTSkkAKO4Hb+lQASom0nI9T/SrwXdEFIb5TknvnpioTGszEdMdj3r6Hm1sf&#10;Kwl3I1CiNfM/l709niXLE/KR271JKrrxKeOm0nOOPaohHvUAAAL29e9UojcrDAwYgnJ6/wCeKkEM&#10;MmUXI3dSc4/zmrEETyuqIgyp+Y54A9j35rXj09ZJgGQ7dhK4PDYPTP8ASodhSm9zKisruZd0CZjA&#10;wecV02k6ddQKyswYNnbg/wCeferlpZyBf3KDA/vHHT/D1rZjs5QDGGxzk4965Kk7LQiVRtFaytUg&#10;lXGPmPLHqPXH1rpY8mUxIDuQZBwMYq9o1haIkUk8Q3L94c4J9T3regjjtP8ASlAy3YjPB4HXPauK&#10;VV9TNydx2m2khImeNSTxk9fyrtNP09Sd8pwG3d+OR+dZtpZM7rCW2r1wep9q6uNWEhSUKARgY9Pa&#10;uKrJvUym+xnJbCGUpK28J2xwK6WxuJ2+QgMAOO3AHtVARNGht4gNvqBzn6fTtWxbkrGWUDGDz3+n&#10;4VhfuSpFxZnI2bT6Hp364P0q20aIGEZPHTJxmqUUyPgMSDjnHHNSCeNY8DnHAzz0pFQbLiCHbuQd&#10;T/k1LCyM5+Ugg8Z6VmK0hkLxnORwRWhGSAudp55OKEhtFoA4wMgE8+9aEfkxMCilVPvnNUVKE7Rx&#10;g5HNT5bHPTsOp9sU+UTWmptW0O+RWJO3HQ81vCaKMII2OzJyRxwfasm1thhIi2C3HFXV8uFcL8wG&#10;Rk+taLyIl5Gzbwxlmycj+fvVtTBGS3TOOf8ADmsKGO4DZQ45zk9fpV+3haZf3nIB4NaRlfQzNOB4&#10;pMLkZBwB3x2q8oA+Vwd3t7VFaWUUYEzKJG7ccjsatugh4Xk+ntVKLuDlcs26KhLSHAAxjFJszl5A&#10;QM8Co1VUTzHJYnjbnOBUy+U6hjuUZwT0A/CuqKVjBLqOAQFvl2g8Z/8Ar0hAaA7Dz2FNYkMEbkMO&#10;9OJeJwy8DoPUVrHsS2RLEcq7jnuBUrbuuBnrjpUQEafvOVb9KmLbkLnAUDrWi0LgxJMhQHJJx94Y&#10;xj0qox2Hjp61M8iOpCD+gpql+CTt2/rQ9UPm6DSIG5Q8AduKlziTOM8A7enHaq5EC5lXgY5/Ckjk&#10;z84ORjvT5bk85eafgDaASOeKqiJ5TlvlIOPc+1Oe4zINo98/Sop7r5tyjKnoOnOKGroHJ7kqIEZt&#10;3XvVtGiC+e5Gc4A6Y/Kqikpxndn1NISocSDj3qow0EpWNSPaPmfGcdaYSFY4wwJ6YGR7iqhchwVO&#10;atBkmfK8VrbqDZKkrZPb61MskMhJwR0quuFwPU/5/wA/5IwiUfN1ptC9pbQem3BQdT+dTRvjJUZI&#10;4zUW4R4x8uc4P+NNVnDFSN7AdqTdieYtyPIvMqhcjrnr/SnJc3DKvlAc9M9aj8l5DiTt0HYVK6Ro&#10;FKsAR27n2pRncSZpteKCrMCz4wygcdOaSW6j2FuuOcZ7fjWf5+DgD/H86rsywtnGTn/PNUyiOWR7&#10;l5Hk6t936fypkXnpKp6dhnnmpZCu3zEOFPamiSPcrNyF75zzVJszky8klwRiU4xyP/11dDLLHhm4&#10;BHB7VnBjEd+cg8dasIc8nCjpg960k7IUWaUbMsgCHIboRUj75JASNxz2wajDMV6dBgegFKm0A7MA&#10;iqiyW2SEZJC8kk8etPEsaDBxkdhSBwF3A55JAAz/APqoedNhAHOMkjr7Vp7N7gtrkyBB+8PO7gmp&#10;UznHasxbsKvQHd09/wBK00IkG5eGxWsIiTLUEbecZVGzHGD3zWk0LxqNo5NU1XzUATp78VI2QhLN&#10;yBkZGQR/9atIsvmRLFsYHC888ds0iqEJ5wMY9etRLuXO85z1xnipDIyqBEgkJ684ApuPVkytY//U&#10;/rxJJBLD269qrkgvnBOferG3A9xio5JBFllPTgA9K/oNJH82pdWN37AVQYPf61XeJioVCeTVgskh&#10;yDyahbcAVzj1qlewPVCogij29Wzk+5qrtJfeyAMPer4UAFi2arZyxz0HX+lUmOKewyQl26dPakZS&#10;wAH/ANansW6rkZPHpUGWQFfXnNWnYpJsexDnd69O3FV5JWUfuly3fPWpjvDDHA6DFRMZvOwq5xzk&#10;8frV3KTZGssjDdIAo/XrSOBsKLwD+dAwgJl5HXaaciuYvM6c4prQfQT540/d9cdz1oEXmZEhwcc4&#10;NAhjyFfPX+VIwdJNzLkH+VUJqw1UWNSjH5seuPrxULFShBHQ9c9fSn7UDgJnrk8+tORDK/ynocDF&#10;JeZLkVSQDsA6fWonJI57f56ValVz904B7dqiIgKgOxJ64xzzWupDdyg3TfwMnqaZ5gdQ/wB4jrx0&#10;qaRcnB6c/jSo2Ayjhexx7VcURK5mNlTvOcn1pqpIoDBs4556f4VYl27DjPpkjioNq4zkZGAfr6Gu&#10;mL0sCm3sQS+YAUyASOCBVH/WACVckcVdmUsdpIH0qsfmwMc+voa0gim9NSsum2jEiTJLEn0xnsOa&#10;c0NvCDbrxGSMjPB9eevI4455q2pkDbsYz79TVK7Mu8Mo5wfxFOcU1qa05O2h4msQ0qae1tyzraMU&#10;G/g5HJ7njnjknGMnrXDX8VtdvLf6tIUxl1PICenTqK7zUWeLxPqlntMbSy+YPM7o6Jhge46gH2x1&#10;rwL4g+KDoHhuXU5iY4kmWFiRu3bjtHA6c/lX+cvG9NUsxr09uWUvzP7t4Pk6uApTXWK/I6yDUdJv&#10;MQWr+c0KAuVU4PqckV2Nm9ldWyrMTvUZI7kD0r5u+Hetan4je5niHlQRkI+7H146k/jXrVq9laXc&#10;+q3HnMxj2Rhfuqx6Z9BjP518xSqXjc+ocXCVmdXcXN5ezwxwwlbcLtHOPm9TnpgVPpmoastofC1v&#10;dj+ydWDNJDkbJCp+fDD5gcgcZwSK424u21TTrq31W48q2aItE2CNhHdtozjqT14HSt/xJ8O4fCkF&#10;jpMVyly3ko7zRkgypIC2/r8pwQRjg9etaq7LSu9TK8Tag1tff2XEjsvCeaBlTnOFz0z61h6rYaF9&#10;mBQus+zK7T8u/uWA6enFelWl5DqOnL4bUhBGdwVhnlR0H1rxa6WO913z7zMBibKg/Kfl6DHfkVLf&#10;c0pu2xzepeINQ07xU3hPUYYxNcWy3VvsYkPHn7yt0PKkHPTBB5q34vuYtRttP8X6fefZ7xlCPZ/L&#10;gISx3DoSQRzkEYI6V6d4i8I+EfFl3Z+MNYtY21TyRbCRJCh8vJYLhTk8k9eOea4m80PwncGMakpt&#10;orMvsljyx46q/UFSR09aShLZs74taNHm2uagNdkjQxxRXkUKSP5jbSU5BXBHGcde30ryPwB4Tlv9&#10;evNY8QxRwjaZbOK6crZ7Cw+WQBTkjGVJyMHpwK9x1rwJf+IWfXmlt4BJAHjkV9zj1DLgAAAH3rm/&#10;DkWl+RcqJg23BjzIMsT1/D+VTUw6lJc3Q9OhX5YPlOP8b3M51GG9vJEgEtspjjUAIoGc4xgcHnHp&#10;Xynrdp9qm1LwRpw+0tdqCJ5ph5qowBOMAKTkfKeoGBX174v8GXGo6AmrtdpLaRPvIcFJY2HAAzlZ&#10;FPbbg9yK5COxTSdKFzaxW0rSxybC0aSSsx4CtxkA+nFeFnGBdZ2ei/q57WAxPItNWfJbeeyi0uMv&#10;MpPCkE7h7Amu60/w9qUvhvVfGOqzQNbaWn3cHzZZQoZYlXpuIPHXJ49a0rSHwppd2d1p5d82CFjX&#10;kseGz2Un1714/r+upq2rSzaeHt4gzDGCrsVcH5lzj5WHB5GeRXxUsOqK5pO77f5nr8zm7LQyJdUt&#10;72+fUrmEKUyAF4AGOh+v0ryjxzrS3Gm/ZpI2/du+NvGwDk/e654HNeuyxPe43geZg4UjAb/H3ry/&#10;xRdTx2/2q/QP5IKou3J2qSSGHfmvQy+UrcsmZ+ySmnY/NP4j6b4QuPEgkvXvURpN1z9jlCyKrZEg&#10;wQfm29M8V5R+yz8Q/g7+zZ+01c+J/Fa3974CvbHUtBvHEUm2Wy1OFYh9otY/3rp8p/dwMriUI+/a&#10;pU+l/FGKOx1f7fMrh9SaTzZPQ4BAx0xg8Cvir4hNp0eiW93dwvdLA21sfKFV/lCkA5yc5BHPcYr9&#10;74Mxrpcrge9m+U08Tg3TqPobOt/HT4S2f7JGvfBbwZda1qOva3qa2kcF5FaWltpuj2t6Lm1+03EO&#10;ft97KqRrLgRKpJGPkzL6h/wTv+P/AME/2af2jtT8d/G+8votEt9DvFs3tIpJ/M1JwDAAkY5ZDuCe&#10;bhN7A7hjNel/s3634G/bU1Kb9kz9oGLSNG8bappsFl4H8d22jxy6jHc2b7zYagITGLgT2w8tJ2VZ&#10;FIJBZz835j6HK2lahe+EdQlJuLOaa3uNylB5ttI0bAjJwu9ec/4iv3vD1KlFU8dT1t+DXRn840aN&#10;OrKvk9e8W1bV7x20P7TP28f2ufhx4M/4JzaN+0l8PNQb+y/Eb+H5dIhjmW2ur6C4mWe5gjLK6JcL&#10;DFKJVBf7OC0jZ2KG8Q8Af8FKbTWfiT4S8WfHr4Mt4Ks/inZ6jN4WuLWabVtUuXtmQRwXtkIYby1t&#10;7mBg0M6EqQySDMRdh/N18I7n4a+I5Lz4S/HPUr3SfBuuEP8AarCGXUG0y9B3pdw2Ll4z5rjZOY4y&#10;7xsVGCdy3/2j/ib4k+LD+E/iP48GqXHi3w/p9t4VfU8PPpuoW1mJJ1u0vXb7SmpyTOZZ45G3q7Ej&#10;aAEr7WXHWInDnR+Vf8Qiw1Kv7Cpqr79uxy/7RPxm+LH7THx/8UfGH4uQWcGvGU6clhaR+VHYWlgW&#10;gisoejMIVyheQmV2BdicivC7Dwxptz4ksrCa+g0S21KWGG41CdHkjtImcI08ixhndYgdxVBkgEDH&#10;UFraeddnUJZWeSRmkeWR3ZnkYZ3OxJJYk5JbJJPWvVvCnw18S6/d+HdT1RYdI0TxDdTW1nrF1KjW&#10;5ktnEUxZA4kTy2baNwAkPygnqPzPE1KlWq6stW2f0ZlGBw2GwsMHBKKWi/zP1u+Dfxl/4JWfsuaT&#10;NoXgWK5+JWovYpaatr+oaKb9dXuiMyQ2kd4BHa2xk4SGJVVlCq8kpXefyU8XXfwa8X+K/E0tsutw&#10;6RbGdfDaTeU85Mr7vKujD+5iAbdv8obeiLkLmvdfGX7OGi/D7Sxo/wANby/+J3iPxFevoZtbHSJY&#10;rCEtG89tdQXY3xyXU0cTbYkLBohI27gCvodf+CTPxG/4Vp8Odd1PWbrSPEWt6otj4o0qO1W+t9Es&#10;ZBIY7xprUln8oRqbiIsw3TLGkgZGI+soZNjsbBU4Q2+77z89xGb5TktR1Kk25T0d9W7eXQ/OH4Ff&#10;s2/FD9pf4gSfDL4Ri0n8SwabPfCC/m+zq8cG0SRI+0r5jb8rvATaCWYd/wBt/hp8OP2X/wDgm7e6&#10;XZ/GC18J+Ndd8W2ca69B4u0F9St7CJGZzc6DK8Ll0jLeQ7XAPnTKjhYwvln6F+Dv/BPf9nD9mTy/&#10;iH4FvNfvvFOi2UlzJrM9y0DSmCG4NyILa23G1ju45PIlj8yZfKA53guf59YfG/jf4p6Zp3jD4ka3&#10;qGv3aW0aJc6jcyTvDGFGI4fMclUXooH15Yknxc/yyplkI+0s5P7j1uE8ypcQ4iVOlJqnHdbM/pP8&#10;Tf8ABPv9gH4kNaeO/Efw30i4sf7KW9gvNDnn02C8tYoyY5TDp0kcEpfgFggLMcMTjA/mDutRtvEO&#10;saprdra21lBf6jezwWlijxW0EcsvyxQJIPMSKNQFjST5lxg4r6I0L9pT416P8LLb4EeFPFM9j4Ws&#10;pZprWzSNY5I5LmTzXUXK7Zcb8siFiqEnauTmvJTpenW+mz6tqEM0KReY8rPndMTlmcFeSWYkk9zk&#10;185nuewxkYKFNRa38z77gbgOtlVarUq1udS230S169e5w9tewwTlAFkiyY2YccjnOPr7d61bsNeh&#10;XRgMDbuXPfr+IrkNEBmtZWuF3C6bdExyZFQAkZ98AA9eOa0YJ1mLSTMSJCNuDjGf4ce3Y1882z9M&#10;o1fdVzSaW5ZRAQVcnGfuk49B645zVm3WI3Qt4pCsj4yxJO72yfXtWczNBCJXYhtxHOCTnAAJ7AV0&#10;VloUf2F9YIaRrcl2dcsEUnuBnA/2jwM4zzWc2dVBvZFoKVV0CENw+zGOB948/p70oaRsMNqLkBQO&#10;OD1AH6k+tOiazu5FngflUDPgnKEHjP8AIYqSFz9quFuxtKS/uzx8ybASeOhzz9KwctT0o0b6slj3&#10;mZ1iljkwQgIAUDdxhj39KtaWvlSSwpwftBVn77cDge2arTXIt4JDeEPEUJII4A65OBwe/PSmzxzr&#10;IYSrRy7IyyMGQ7TyrYIBBA6HuKylO6N40lHYuW0mkRW0l/PG/wBtidtq4AQbTx82ePxH1p/2u6gn&#10;kuiTvK5JYZ5b+GobRbfzxCxYKyZyxwo5/Pn3rW/sDV9R0W98T2Swrpekz2sN9cPcRAwfanIjYwlh&#10;IyEKcsgKp1cqCM884OWkUdkMRGlB1KjsjN0i8k1nXrDQXvo7cz3UVpG8jBBHJMwVXYAEiNVyzOeN&#10;qsAcjFfob4K/Z4+EngL9in4g/FPxf4j0aPxz8QbuTSPC8slw1v8A2jo9hcxQaiunRsrS/ab+UTxr&#10;JIFi2hAzoH5+pPgH8FP2qf2dfiD4c+I3x7k8P+EPA/gDS7mCbVZLiCbOmXjRzXkV1AifaJ5JIwIo&#10;hgMsuwgNna/svhT4++G/2V/APieX46eD7OM/tCaXe3s0OvW3m3/h3w4s6af4ftZtMRZVKTQNcah9&#10;mzESyM29pI8H7vLMipYei8RidH5n4Hxnx3Vx9WOBy582t/dd72b027b7n078YviNqnxH8I+GfBlk&#10;6ad4b+H2jWXh57KC3WIW5toFhdi7Any5BHEpUYAVcZ2mvnqbwjd6Ppms/Eq8kubu10lILTTzBKwR&#10;ZVw/2cInRCxUuSfmzivrHSPgh4C8K6dqnw2tvFn9uNc2ccLylojPcxRIpQSxuC0ilAgcuAzDgnOc&#10;ehWulw3UcmmbSLmXbNKsSH7MqgBd20cAkgBSfSvzTiLFTrzalL/L+kefluJhh48tJafdfa/36nzJ&#10;4X8A+MrrU93xF03ULO93+fpmnzBoXaWZtikFmEgVZDgRk/7LAACu98P+FZNNv9W8Q63cHT7tWNpN&#10;BOmyMyoSJMEnKyCT5Nm3kcljwK6Hxho9paeKl8QX+tSapdR7JghJAVlAA2kk4ACgnGM45yealv7S&#10;LxLbiS6iivpNQ+WEyOytGXOBJhSSduOc4NflGNxvI3CO6/H1t+R9RTvUipPZ/wBdS54b0bVBZX1n&#10;4YgZ4TFHJJOxx5ZQ4c5cbfusMKeWAO3J4rsfMGl2oik8u5kcHdK3A+Xpgdj+hH6y634+1q+07VfD&#10;EM3N1NAs1xGqkOqkI7EEkrgE4ABLDng9GSx2Gl6ldst3Ha2tmyW8KSJuM6qSrtufG3IwRgZ7V5fM&#10;k7Rf/A3M5J9TC0QQ3d/YXt4Uuog/mRjdmUCJvvoT8oIb+8CK6TVLabxy95e6BqMUcqCPzYJcxtI8&#10;m7hBzkAjluhboaXxdtk8CWOmwsgM6qsCN99oYCXPzjBAGQD/AHiR15rV+FGt+FvCmjTzam0N1PI+&#10;Y0UoswiZcTQqZc8OQCRwSQNtdmX0W6nI9raszxEmoOotzlNIn1Cy8Y3Egt3toraBY3tVA279oVnw&#10;/wAzFjz6ZPHbHsnjfV9P8G6dbX94t8sqNHHFFbtk3YwG8pQ3G3OWJYYUDnNfM0Hje7j1RrW9llhh&#10;0uGfyplTFxOch18zcWwNvdSeR1B5r2rw74k0XXfD39v6jCuos8i3FlbRTPLFDDOg3h3cK6yxYxt9&#10;D8pNdMa8VeEJakVqcm1JrQbF41k8Z+GNKvbyWe1sNP3w/ZAjFWjSTaI7dmVQURjmRweWyMA4rL1u&#10;Twp4u1NfCfh+4SE3rlLiQKfIjKfMHO4gFlxtOD1IBq7LrWm6RHH4QW+2WMbtLbWyRExkSAbiu87t&#10;xI2kk8kfjXnb3nhjxBqSpeWUVkk0whli25/duSjPycZAO4gemO/HFXrvkVOTTb0f6+hvh6a5ua1r&#10;bHheueMPDH/Ca21sk1w/h1QIr248gvIrv/y2VFOXiQ7chQT97AOKs3kXhp4tY1fRNSsbq60RoV3s&#10;+Y7iLarxyRZOGVQ2CEO8HO8DPP5rfE2++K3wp+IvifwP4o1qWyvtK1E2xWRbeaGUKD5MiSoZAI5U&#10;AcIrfJ0bDAgeq+GvBOmeNfDWla9e62j3hijvGttnmeaJW3GSVSf3G9copVdrDnca+BlC7kpxV035&#10;W6aa/wBa9z9IqZJGFKNV1PddrWV/PXT+tOx+mnwy8da+lr/aGiabbm61mYG2SD95NHGyESfJKFUN&#10;uPA7L8wPNeg6z4P1HQ5F0/wm0+oR3JD6lMSfJSVD+73xgn5+WO4kk9utReHtah017PxPrNxb3Wre&#10;Kra3jvWtypS3lVQpEcbZeJCiojKuV3jPVsVsX2q6jpl0+neFrZ57q0BluEyVUOT8gkJOGDYzj1Hq&#10;K+1o4eHsk5Sv+ff8V92x+cYmq1V9xW/r9Dg9b17VINPlnhka9azVyNoUNkAjbE+Mjgnd1I9a8Jg1&#10;O51DyYb0m1t7qRTKoGQFc53beCcdQOM/SvqfTLRL/UtL8Ya3dNAblne605bby/MTDBjGWYeYNxGS&#10;ExkEHmsKwsdBOhS6MI7cXTx3CQxSx7nViT5Z3rkvjhs5yPwryczwNWbUnKy/Pb8zswmNjTVmtT56&#10;m1q1029u9OBMkdnMY97KQSByG288EHIHbkVk6klrFcbUBZrtsQQxqN7GQZ7Dqew6nt7eyan4N1ba&#10;2ueK7eCWRIUhikgkwoYcs4HBBwP4s+ucVleHdKttGSa5uZ/NuJY40VhhlfYcqRn7jLnqOfQ18fjV&#10;Pm5Xt6bHtQxUOXmicdpPh64vY4rNWAhLgCPkMhHY++e1ez/DbS9IsL28sEuHs2RnjZTvKtLxnbk7&#10;V687R83eqk1o50Nb1pTCTJukGMgsPu57g9++a6qWwms9Oi1DT7aa5lYoNgUMzyyEKFHI5YkDGe/a&#10;u3L8OlNT3a/I8/GYrnjytnqfgPwndX3jbSrPWYEfTYGkb5iYEkeMGRE3pyXdhgA4BIwSB19e8ZeH&#10;tQ8Zat9gt7gW0Jt5VtwcNEjsNzIv8S5PODkc/KByK8Z+C/xM0XxVrGsaVDq1rD4l8LzOLzQLqGSL&#10;ULaKMrDPdyRsoVI42kRVJ+Z2JwBgFvW9S8SW97Dpl7aS5vHRftSCMAeeowW+TCEMRnI+pwTX2tDD&#10;UFh247S/4a3/AAD4jFzqOuubdf8AD3PRvFPhmHwxf2WueELpr2x1JYrRklk33sF4kIZopVAGQyLu&#10;jkUbcfLgHBPAa3pX2fUmvrz5reRFlSBMLIJI2+6D0AyM59etaeoabPaalY+IrAmG/B+0KSAwZW6A&#10;+x59ufWnaml/f6naS2/lLJPcRxeRuAIMjABwz4Xap+9kgBee1c1dLXoc0Gkt7nEeIL+LWJo9Q1yN&#10;1nlDb4HTZjec7x9c4/8ArVuppiaf9l1C2dYzHGQnAwM84Ydfp/hXRXOn2reIp7bUJFlTaygxtuDO&#10;p2nY3f1BHUCsbUFutLjL20JuFUfPMwBwueB0/wA8VhFdWae1bVkSeF9SvPD2u/2vrD7I5OU2gg/M&#10;Dknjpiqup2+gXWpahMkjS2MkvmKUO3IwDx6YOcVMb2e0jSbxDaMACrRmQnIUjp3AAGO/FQm80++k&#10;kgdXM9xcfI8akgoygKiheCxJ6YzjFU7WsKUupObGz0HWrTR9PJurSVBJLI5DFSUJKZGAcZ6da4jX&#10;L3QrW2u9MmtCoVliJQhdwjO75h1PpW744uNSmsrNLorHtQ26qo2NGsbchhgEMx9eRzXk06s97K17&#10;KxnjfDbueOCMdu/XvXNVfL7qOzD6q7MeHTr6CJbi3vGlSVAY0kY/uSCSFAPUYx6it25Kazdw3FxG&#10;8SoyC5ii/di4KcsQy5KAjgEdPwqG2ktdW/tK0mEUlxFD9pLxMQEjQ4YEHo2SMe2cVz9vqh+wRRXZ&#10;kUyyfeTgqAM8Y6k9wa8mahstj1INt3OshdNRWbT9jW25yY1bkhSc4z3K9D61xXiDyXIs7hWZ7duJ&#10;Fxzjp6df0rUS7XV41nidllg+aRU6qAcDB7cdKyb2xhW7MNr58qXA3jzBltxPqPUflXNiZX0tc1oz&#10;97U5y4u9QvLGbS9PkKRTIqyImFZtpzgv2X1Xv3rzPWWsGjFvtzdq6rzyyrnJbI9PWu3S6vtNvm8+&#10;HCAAFepAzxn1980zxL4fjbQ/+EntIEctKIC44cl/uh8/wds+vavNrQ9rBzW639PI9OnNRl6ni2qv&#10;pulxvp1xpFtdQ3kbD7QU2yRsT8zIQCCxBzzjkZ61a8IrFZaNDbwFzIwwPN5LFcjdz3wa3L3zZp4I&#10;Y43QSE72bA2tjIA9Qe5rPFve317A1tKEMZLsmMEgDHX68CvLUGqnMkdspXVineTvaycwow2g7uVI&#10;IPA4z+Bqlqr2V5pn2vXZCkkRLKIA3JI+Xg5zkfeB47+9Y+seK7rRNca1vYfMj+UMsvBLYz2/+vRf&#10;61fbTbXUSxqfmQr29M55P9aI4iPvK/yJdPRGTp2o3Nh5tlbTMPPIZgBwzAcZB5H9aIoINbu7k3kq&#10;IbeYfaQzrGyO67lyCcnIGQOhHvWJPdC7ZmDedMRlgODjoMf/AFuledWvg6307XTqKBju/eDzTlj6&#10;AnksAegPA7V0Ua7dla6MqsYyTb0O8EkbyO2OOozwAOcCvh/9uH4nXfwu+BevNbsIbvxOf7D0+eNg&#10;kjCUhppJAckBIA4LhSBkDhiMfalxeQwxi1gLTX00nlomMYLHAxnryce/Sv5/f2+vjdH8S/jrH4Z8&#10;N3VrfaH4DtjZ2UsW0ma8vAv9oO8q8SATqUVVYoirhckua/WvDfh/6xjI1JfDHX/JHwfEuL9nSst2&#10;fMthJZOkM6BhBGoVeefl4+U9/TJ+td5p1/fvqVxpC2yxzO5Zi0qkSF1yqblypbHBxzjNeceGdVsY&#10;be6h1WzkaSaMLHKikIiN98DOOMgHI/TFdvFqHg3UmsrJUM62a72hjJUqVGDlV64PXqa/oHFUd7ny&#10;2BrWlFuR9bfC7VNL8J/E3S9e0SxklhhZcxh8vGjJ5bg54K7m6cEjoQa/UjTLf7Dp8ax7SWXcu3B+&#10;b+LBHYH/AD2r8m/hq19Z6rpUGnEEzXkSSLyzbN24Bs9dvX6V+wVnrmk2+kxzK6tlMnbztJ4w3pn0&#10;7Z/GvwXjJXqaH65Kk4cum5biWZ4BHncCBj13E8/n0/zzm3PkZ4XByQeegHPFO06/u7m0lMiApvBT&#10;sdpA6e+e9RGBYrlJ3PzsDncQcA8YXHSviIyujZ76j5FMMBUyBFY7Rv6ZP5cDqa+lP2CvAa6J8UdZ&#10;1C7kF19lsSyzHuZ3z8ignkBfvds4718p63cyX1qnmRlUjkLELyxVcDBz6/rX6KfsMaDA3hnXPFsU&#10;Kxpf3HkR3EbZV1tnHmxkdVdZMDnGR+dfRcN0OfGQtstTxeKsRKjltRN/Fp+P/Dn3DcFWJROi9c5/&#10;nxmqDgRjYRlTx19PSr15LEXwnGecVVSRWbZy2OT259M//qr9gS0sfzzKTuPjV/LaGNQAeo9Mf/Wq&#10;kIwy4lUoeevpTmgkkTypn2A8qR147HFEqFHBkIJ/l9RWt7ETaEaSKfcMfOR+HAxUbSS4469B9PQ0&#10;r4Z/l+8xyc1CyMDiE44yQfb0rdTMHK5UvQwiZQC2cfJ0H6+tcBe3ERby2G0nNdjqd1+9S3div8QK&#10;9R759O1Y01tE8BbqR6dW/Su2kjSCstTi9RhuHXEGAD3zzj9Kxoy0jbNhHHJPGcV1scSsxU5GMjtg&#10;e9c+kLLII3UsxOAB3/8ArV6FCQ9x0RllmzGSETPGMA1oLny96jknn1/z/SlWNlbapzj8s1LG5R9v&#10;Y8c16EEZpLcYA6486TaR1UHipoVdyJIZPlPQEYx7f/rqd/LQqj87uagVY0JGSpPr0r0aHY5WaiLs&#10;OZPlYDJA5x7ir6ymQBZuDng57Gsm2uYJ5fszKwl9fbvWlsbzNpAYHr7e49a9SjOzOOcE7s27Axpd&#10;brnAyCM4zj2/GtEpHLIY4eVPJJ+vSsGLKL5RGT6g9fetAO8cAPWvXozPIxELMtxOhOWPzA4xn9av&#10;PGsWEYcMcbupOfWs9GSAiW6jA2g4Bwa0POhcfuWyf5V6lFnnVPIr+UyRhCBhTgVIrmFyuQScDIpE&#10;MTLlW3EYJGePqaPsymRt4IBGRj1r01LRWOJvSw+4u5Vtw0Sbmz3OAR61h3VzfTOiKGXnjB/n9aua&#10;gioghtyQwO7g859P/rVmRIyT7gx34zgHPH+NXTqanPKF2a3mSuv+kLuYDgnrx6dKrxoxyHQ7B3pS&#10;TNK4iBUpjg9+M5FQ/aoAwXJVs4INdkKnciUGkPd42LeTnI4574qlKivE9rcosiXClHjYZUjGOR39&#10;cdD3HatDzHj+aDA3ZII54zVm4tY/sxaePeX6AnufWuqElszhl5H5i/FXwzd+APGo0wRSfZ4HSa3n&#10;42yLcIVKyHgEgqc479Aoqxp18bqJrdwRvAY4Py9sV9H/ALSPgP8A4S7wHJr9jEXvfDkb3sYSPfJc&#10;QxjP2cPuVkUORKWG7BTJU44+KNIv2SJLfd5kMiqUnH3SuOgx3z2OO3bp/MfiTkMcFjHOmvdnqvXq&#10;f1Z4e53LHYCPO/eho/0Z6lP4k0vTbO8t7u3aV5FVbeZcMiv3zzn645JrS0mJbW1+2b1ljuGLjI6E&#10;9QOf0rh7myMumrJDLhoTuUAAh+MAYHUe+a6zQtRgn0kaeke1RId5znaSATgY61+Rw0qXn8j9FXw6&#10;HQQTRSztJHbeZCf4F45J4Jbpz1xTmuIYZ3uJkMWFKiNSR0J5BI5b07Vl3A1m2inNjOkUbhXUykCN&#10;j0ABwSGPpjoK2NK1211a2exvl8yW3QE4UBScdf8A9X86iq05cr3KV7XRpeJtX0+4jg1G2tvICusM&#10;aHvGsf7wn1JbBY+tVjAkfh+HWLGYmbz5I3yBkKFHlkE+pJU/TjFcfrFrrg8WaLp8cZm066LF3eRU&#10;Afa25Gz0/hZCPvHIJGOdhrFIdOgtryZkjXOVGSAVOCRjjPvjiuCqnOcnL/LsbNRikk/61ILzXnlg&#10;hZIRHcpJ5e88EIOp565/HitbTdbudThjsVn8yDeVULgPyc4yDnHt6V5XrBvLXVktbkkQSwO6EHuD&#10;jIHpj8a1fCO3TtAisNVsDFeNL9oSXcVmZNuPLfI+7jkDsa8uMOaXKztjH3Uz2mPbNd/aIHSQKJFm&#10;gXqG4Kn0G3t14qpcWtpqovRfrKFulUEqw3ZA2ggnsBXNIBeQ/wBtAkRW5BKgFWHO0E49z+Irt7i/&#10;tU0+LVSIpBcReQiM+WLR8fdGPwPetIYWUm7r+tjo5rWaODubPRdOgOmlF8m1ZMSuAJC4+8rMoycn&#10;v3r5C+Ntr4v+F14bfWlkis7+6jaymkiKLJFd7lUFsEBlIx6Hj6V9o2espbq80oOY5FdXVM4cHIJU&#10;9vXvWv4yvvC/jPwVqvgzxVCj33iezNsZw3mR2tm0qPcIInyUMrRxlZEOVwMYbmt4ZVTlTlzOz6f5&#10;flY7cJj3RqpyjzR6/wCZ8W/CHV9evJLnTrlpFmu0jQPFlXaO3JOxwoA2gkMM8Zr6hu/Edzoem2mo&#10;yHy7a/fyNsm7ewIJDBV5KEjBIxyR2r55m8O6No3iV7zRNNFuVTaqpcEw3EiAhpIcncC3Vlz94E4B&#10;Jz1VhdTykmTEdxbBJokJMnAbOeTnAIzgcV49GcoxcU9f6/4J7GKjTqz9pFaPoW5mS1cS2M7NM92k&#10;JjlXCRmVtqkMeQgLZckfKoJ5xVrQvgdd+Hvizf8AiPxX4n3m1eS4s7M3cz6ajuDE5EbrwrDJT+6T&#10;kAcCujkja+sbLxNGIjcLuWSKA/KXYMrFhknPP6+1df4YsdHtPN0q1IMt6qbppssVKL9xAenv6nH0&#10;rm9koz1/r/h/wM6mInGD5H5MS9urGKaPTrl1WRjwyHeCpIG1W9D6mjZCitaLE8m0ndGCN+QeCM+l&#10;dLoFreWuqXVlqsaNFGvlhMk+buOd645AXHc554rtLi2v/CF89vJZWF1ZvGt2JFkE0oL54ZxzG67c&#10;FRkYIPXIGscPKT5r6bPTY5libe6cVa6fodp4ofwfrfkw30TpF9jaRWDvIAVVH43ZyMjqCcda3vGP&#10;hee2litNMt991JKF8oMF4KngsTgHI7mvBvF/hvUPFnxL1DVb1xDca3cyXx2ANtVNny/7AGAFPfHr&#10;X0hrO+z8HWc8DJdTPu80yOwkKqNwcj1zgL375rGlV5lUjONkno+//B/DyKxMVHkaldvdHF+HNEVJ&#10;4ZpLcwSWimSaRzndM4IAA5GAfoMe9cwnjrQ7LxPqngK70/UJ9dgCSyf6uGCSGZQySCaQ/Krg/JtU&#10;sT6YyNrTNVns7eX7FBNO95+7k+XzAADnLNzjqcHPFcl4u1DwfqHxJXz7J7HXobBYmvZGcRXcZO6O&#10;EKcxM8eNwZfm6A8VlTlFUU4aO/5/he36jpQvJqSvp0/rY6r4tXurfEfQvCun3Wt6mItEuZLmbTLu&#10;XzoGuPkEJLIFMpiQMAz5GWyqhgWM8/jWw1i+h02WAxErsygyG3HJPU844yaw21GwiefVNSuktnnO&#10;IlkDMJH7hSOhP6U5rS6sLRZryDyShGCw2khuV9+lVWqybc772v8ALb0/AatyqD6bfM6W8Nlqtu9p&#10;DBLLPEpbcwwwCsB0B49gavWN5D4eS3j8QO1rBABHKyqX2/7fljJZeeg5x61h/wBoyWMkt5YDy5XV&#10;fMKjIyOj/XnpTLbRrrxJps+pTCaSKyJjluIhkoOrcZyzgHipjXbneC978DOUNNdjeS+ttRs59Qt5&#10;le0h3yQvGpBkxwAUb5lyOueR0ODWAmqWKyLPdNvuXZEjVQCwZjgYHqelXtJPh/w88ml+Gbi5jtpI&#10;8XBudv75924BQMlRgcknLHpgdekskufDs66jLb+bAXUQMSmC7ngnPKnqMng1ahOok5P16ojRafd0&#10;IBaajBFFczqUgcqWkPG0Hr+IFaXiTUb++s7fS9FG6G2fzN8fLlCeMseCuOQD3Oapanq13e295pOp&#10;HyrZmZVAJZQM9z2B6+/88htW0XStMFhDI8Vwc5fYWUq3QlgcA8Z6c1niLQTSen4+gcr0ZJHqGnXN&#10;+2nblaONQ588bQ7A4IbPBJ/D9K6u/tNS0ua60zUoxE9mvMe8SLh13KAVJGSD06jvXhun3T3F1dC9&#10;dd8LLsZ+SS3cqeox0rp7TxJPpWiXMo2lmmcgy/OQWOCSBjPr/wDqrhw2ZRcW5Gs6Dv7pzmrxXM9v&#10;E1kAJIWZmIOFZAD94euccitTR7bSIZ0F0PPuGMKgJxFGeDIzdy2OF5wozwScjJtCl7YSW9g7DGBJ&#10;KBwD168Zz+lddpWl3BgVIkKjG93JJzn/AB7dhXjU4XldI3qNcrTPRdK8SX3iTSB4Us5FWx08k28T&#10;KoTbkghTjI+Yk4PTtT7PWdLsdS3XvmW8VsAqOvLK+ML16j+93FZGn2trpUmdKjESSIAqgcAjqR9T&#10;VTypL27LalbsFQBizLgEjgOG9DXqc80o31f4eR4sqScnbY9N03WJbSBb6NXmMhAEkg7SEAkAdO30&#10;rpPt93ZEtFsDo4YEgHB+mO9ec3V08EyzW29THIC6r/EmOQueP8D1rdi1x/FNrL4iFq9nFuKtBJk+&#10;WynH3gMZYDcB1x2r2KGLSfJfX+rnj4jD395bHfw+JNRt9Pl1XUIjc2kHLsgCsWJ4G7ofpitCSHSr&#10;7R4bq3kkikuX86aFgMqpXplTjg4GM47146/h19W8RWN9Nql5ZRIhUWsJVoHUbi7OhPO7IBBBwAMV&#10;7F/YggtI7ezud6RqAmBksOwAFethMROd1JaI8+rh4xtbc5G80C3SeTU72Mi3IYqowWIUcMQePr9K&#10;83HhzTDcjUlQZI+aNeN/BwAOgyeTjGa6m+1S+1CJ9MWQLEM+zPjghj6DrXMstzpCmWJxll4z2GeC&#10;PQZHWuerySlfl0PUwcJR6nHW+uy6NBcRGzAuG5yzcRkng8gZ/Dv1ryb4iaK2rtHfXExaZoy0aEjB&#10;9Of0zXpmoXkLujOqyytuyCTwOuT+OK52C1WQNbzN5iZzt7Anrgds9fSvArRc/wB29UfQ4WfI+dHl&#10;vg3wDLfarElw0UMcavIEViXdhjAyff05r3i21+Tw3biXVIWkiiABhT/WOAeF5xg4znPpXnzSWNtc&#10;+UuV8oYXA5wc9CKx9P0yz0LRRbRvM9um5i88rzyYY55ZyWwOgGenH02wdqMeWmtTprv2rvNmLrep&#10;6v4su7jUbpTCly5kEX3REmeFABIGFHHf15rn9dtrWdjb2jMVXoxOcDHGc1HJr001884ysYfGP70Y&#10;4O3tk+v86W61SMWjSqQGZfl555759qvC4ZybfcU5ez6GRqF5JZ2huG2QhF2szEY543EngY688V6x&#10;8K/h/caBcr4y11Q+oXMbRohJKxQOeMA8BmABJH0578d8JPCg8c6qfEmrweZotiWFtvOFmuAcFwP4&#10;44xxyCpbPda+oJYdsYUn5s/h7Aeg9K/YeCeGoq2MrL/Cv1/yPyPj3ieSTwOGf+J/p/n9xBMzB+T8&#10;h5Ujpn0P86qNBIeVOPXB9+1bMaCQY27ieSCOpHrULR+fI7K5xGASD071+oSdj8fjP+Yzyjq5mkwE&#10;5AAzz/nvVORJE6nIB6j0rTCTGLccA9yeBVMrNKC7HO0jAP8AjSSe5FysAXm+cdevfpU7wyFiAu0A&#10;gjHXPoKswRyykpGNwbpj1HerscFxI2GUlwO49R1z0pzkTLcq21oRMjxk/nz/AJFdKsUar8vzY54H&#10;Oe+KlstP8xduRgjPHX61rf2fFaWogRsuOST257/SuaVREKeqQ6GLYiyls7hzmr4ikIEgAIB9cVcs&#10;baD/AJefn3HABrYhtEeZjFjOO9cMqj2YSkOtYyUV2O3p+VbUFvNIQW4XsCOfxHpUtpYb3VHPXkVt&#10;W0LzXQVF4AAGT71w1pagndFqxR/MAcYJ49xXQJCYmHmMrMOp7CqcUQjkVm+8PvYHH4fhWkWQjMWQ&#10;o4PHf39qzU9DCw5AwzJjoOp5z/8Aqq1CZJJMKcYHU9OfaqUZCMIhk5PIHY1YiZQQCAPfvUpjcLGo&#10;I9ikRP8AMvLHtT0tycRZAJP8+uMVXEinHoDn3x2qXHIeMkEjr9PrxWb3ASOMxfIfmzyD7elX1UEq&#10;WGFP4Gs/zBNhV6dRx1Na0EUvlhNvQd+1NoaRpRQwpghvvetX7ZY8q2M9MA+prMtgZI1ZuR2960Im&#10;80F5BjHStEtAlubxlWGPp8x7dsVYV02B2xj/AD2qjbxm42iQhvQHnit+O0iRREyn26D9avoQojII&#10;pJV3OvHIGPb+la9u6iMoVHH86SFDEmUGD0A6YPqaVImk/eTnBz0HaqjT1sJyGwM6yE5Of6VfUgne&#10;g2npVZF2t+6BJ9uc/hU20F8rzmuiO5i720JA4EhbHBHapshz1IH+etVGUq21R0OcA1ZiiDMQBgHm&#10;q5CFLoO6MVZs9M5oO/b5L5HoxP8AUVJK0TLt2nbjGc/majjKAcHgjAHetEiXYFBIKyfMO3GD/wDX&#10;pnzOSzcr6VOHj/hIAHUk9KiUKVLo2Ac4zzk1ry3NI2F5fCpxnrjtQqfvjuI2KcZ9fypkBkUHdjB4&#10;/GiST95sA5GDk8flVRkSrDclnbaThaVow42hcAdaY75QHGD2+tMLSuql2246r1Bq5X3HY0NrEFlU&#10;bV4wOw/rUG9Gw/8AGDgZqKOeSILNubH1xx71F5y3GX24A4Gc1dybaFs5XMjHLUrkGEbTkMOc9RVZ&#10;yyrjqrEdKRhJ5BVQWPGSP8aGgepOGEZ4GR/Q+tXd+HAjOTjmswMUxEcZxwO9WIhnrxj+taKVkToW&#10;0K4MYPA9asvKgOE5A5z9KqfKka7sfN0qZDsBwKREkOJExyOR79K1IHbcEXGT1rIG0YYHv2+taYCg&#10;boOc/niiWo7KxYZAmT0brioJYd7lwOW6e1XIVkOGkIORzj3pZUU5Z+p/CpUUkKEdSl5cqDDnccgV&#10;GyhWKLwF/Q1ZQxAmJ15zyOc9PypsIjZmKcAnp7Vdht2KIMAiz/e5P50sSJNHuPAPIqw0QUHYBg1U&#10;aRoohImNoPT2q4tGTRMwZWSMcnPfn8ashwH3SdBUDyCOYnnB6D8PrUoaNlZmU8du5/8Ar0OI1YuW&#10;oKFpI884q5tRGXzG6jt1rOiaSQEwNhP4s9D+FA3Lvz8zDkY/zzVLYJbm7EiyfLwOOO4qvLOzShSo&#10;2rkHB9fequ1ym9Pbg8HHrUgt5QRggKM5H65rW+hDJfOjSFVkA3Y6/Tir1u6cNjjH5Vmhm2kpjHX6&#10;VNBcuJBtGcY/H8K2iSlob0btgDAA54qcOoHLljj8P8+1UoAzgoDgHOBntVqZW5KZABxn6CtkhOSW&#10;475GTr17daWNpduZcH6jt0pqcKz7cEelNg8wljj5R1J7Vr7NnPOpc//V/rv3SkZIARfQc/jz/SmA&#10;LIMgY+vWpgTgkmoww2gDBPcV/Qa7H82SsxApHUcdqQxhxgcdqT9/jjjrzimhWXgtx7076GiQ6RV4&#10;2j5e1QyFwBt7+tSXMsikRuMDrn1P17VA6swUhsc8mqizSNkrkw3BjH0OOtUpWCyBGXk9atuQRlTu&#10;/nVR5Y94jY5Y85q0S12JioUL6+3T6VXkYlSDUmSBj05qIhZWKH656c1cVbVitbcg4PXsP50LJlAu&#10;4ZHQg0GPdwuMD064/Cl5L+VtwM9eP/103awuV3GqdpKh8n6f5NSbg6mWTaT9MGmsqq2PvE9++aY9&#10;vtBlLctnn0zTVi/MaWLNg9fcYqBjngHBPP40O+HMZ+8O/wCFKmGypOPerTJciqwZSFOSp/GhNip3&#10;LZ/AU8iVGaIEHHvxTVXPLZx+R/ya1WxEmROxcFUyB644/wD11GVUjHfqOv8AnFSSFmQMnX3qEoyH&#10;MjDIwR9RVENu2pXZZYwRx7jpj86qqRtzk8nNXGOE+U5/l1quQxPzdc/54reOqEmVnjJJ2cHOPpnm&#10;q45PlvhT19/arhaRMgY4445qlKYmcxxk7j07/nWilbcTTvqTFXHC9Op/lUEpw4K9BgZ9KfEsssfz&#10;vgHoP8aa0QJ9qpu+5pF2R5P8W4lRbDVYTtYl7bcechVEg569SQB06nr1+cvG/hObxfpQ0hjvSZhu&#10;UYB3A5VgT3BH+NfUfxMs47vw/E058tIbmOXPQEkNHt5/vEj8q8luLZJEZ0OyVSCAOnHYe/8AOv4q&#10;8bsrUM6nNrSST/C36H9e+DWYOWUxgnrFtfr+p4B8PYpfBsmoRpF9qikwhjmjw0ci9XXHRsda7rUP&#10;GlhpelQQQxNcXc52v8pUICDznoTnjH41c8S6Tdzyy3emSGM3CtvkH94jnHpXn9xbzW9laxu2Zojl&#10;nIHzKeuffivxKnDllY/ZJK+rPWvDdlPrnh19ee2Y28R8t2x8qtjG0+5/WppjcrqcV1fz+c8sKoFY&#10;5ZYkGEwehAz+FeBeNfDUnjTQINPv9W1S1tbe58+G1ilKwFtpBkCLtwSD1yR684Net+HtKGnrHCrl&#10;9sKgb2LEqAB94/eJxyeprdTd9hqKUVrqdhaODq8BlkUiDeCqgbiHHduvXoKz9dbTLvUI7zUYFtoS&#10;mGBGWyM5OQO/rVa5aLUgtxbSLDPbHCMp43Z7/wC1jpT5j/ZaQ3l6rXJDBCGbLfMDzz3pKLkzWyOP&#10;1XV9OcnQxb+XPbbzBKxwCpUfLgDPTpnHNcta32qTX0kDWsklorIpZAOgHzcDg89OAetetQWlvrEs&#10;urXNsJFVslcbmAHQnFefeIvE9/ba79o8JW4nAATb5Zdiy+iKRnAqmurOiC6WM+GWTT7krcKXtV6q&#10;Cdx6kcf0PWuC1uIW+vO2j2Bknkj8+VGjACx9SxA6D2/nXoPhW88Q6o+u3vipnkmV1EYlQROpPBQI&#10;QD8voemK8++I+pa/pNpL4n07VBDc3csUDRHG6QKMKoB/hUDJH41lUq2hdndho++onkl94qi8R+Lp&#10;/D6TLHErkCI8KGVQeB2Az39aj1m/8N+C3XVdQuQwfEY9N565XqQBz9BnpWti11fRkvpHitZw265P&#10;ALu3YAYyT1/zmuA8RzeHbtn0uZXuPLlR1kUbUyhzjce574+hry6tW0W769D36ME2lbRHJeJrSS2a&#10;S7t5ILlnJIkiILhTzs9SB2/KvGL+HTRqZjjAVzHt+YAMWHXHr7dq+nLrxDBpOmR65fiJ4pY2Mcca&#10;J8jMp8rPoc4GDyD1r5EEkniTWLcXReGS4wiTXACJ8o+bb2J6n618/mmHSknDW56+Ei5J3NS3uNFW&#10;ZbXUo5BMq7o2Ocd8d8A/SvIvE32e8v4omZmtmbYSgwc9hjsM8V7BqCPpeoSWtuwuRBhVLfNkfhxn&#10;2ri/Lt9WM1gyJI3JcqdrAn+IHrkHp71wyg4+71OxRS94+Bf2iPAepahf22pWWLkyhkt7cDafLA+Y&#10;+hIPJA7dOa/O3xn4L16Xz9Puba2LXC7f9Mk8pYJQuQePmY8ZwOvGeM1+yvi/RrnV71Lu4XdFpSTK&#10;6sPmKEgMx9sAZI/PFfm38fNEhsxFdXKtcWl3dsgklAO7zQ23dJnGCflUjHavu+Dc4caqjc9qhV56&#10;XsZdjgv2H/hx8TU/aU8KfGjQL0aToPw98QaTca3rhuY7eC3W4uFSOFRJ+8uJrg7o444lPLckcGv2&#10;C/4Kp/sLfsk+Ev2c/i7+1/8ADLwhDceJr3U7C/m1exvbmWCzkvL0QXc0cccgiWOTzi8qOjI5IHBx&#10;j8DNe8H+MvEWjP4i0TT7vUdM8NWsl/dxQsPPtobUgvc+QXR3WHgyMoJjXMhwATWd8Lv2hviT8LfF&#10;158TtC1GTWV1rTprTWrbUDJd6frmlyApLY3kUjFZYmClYx96OQKykMK/rDh/iaFPAyoThdS69uh/&#10;NXHnA1SvmscTRrWlCz5fI8f0469qhgsdOhurq6ZQ0MNmjyysB8xCxxguSo5OOVHoOa6fXfEfxjt/&#10;DFn8M/GM2p2Og/2pPrNtpt9CIv8ATJVEMlxllEhLAbWVmIVjnG4k19A/HL4AfFj9h/Xfhl+1L8LN&#10;c1HQfD/xA0xNa8PXsDmR9J+2W4f+z57h0ZJsW8gVZMbZ4xINuUavlnxU3j+x8TOPipBq8GqapANV&#10;SfVY5RLdwXLM8VzG0ufNt5jllkj+Unp1p1sPKlozPC53Sxjsnt59URx6o7M7SRN5pKhUB6DODljg&#10;cdSTgYr2z9nz4eL4t+PXg60161vtFtb7WLZvt16kltYvawhppGRpYXR5JNu2IDKs7DcQrbh82Xss&#10;f2NYLZQXUgRLySWyGCkcnHr7cV/SI/xW/Z91j9iH4PfEb44nWNF0r4baJ/ZGmQ6hZiW8m19V2oNM&#10;jOY71WEQa0mytuhzJMA0bKO7JcLSnVcqjslqc/Eme1qNGNOEb8zt/wANpufdPw20n+zvDmjfE7R9&#10;Dvo1uLiSytmVmiVbWZvKF0IMKkEflKQjsFcx52Da65+gYba+toHnQOId7QlgTgOnVDjgMvdScjPS&#10;vwi/ZY+PGr+O/iF4j+Nv7RX7QHjCwsrRU0fwrDBcPB9ruNSglZJ2tEt2tXGn4RZ18lk84q0kgiMY&#10;P1f+xT+zt45+Ffxw8YfEtvHc2o+GL/SYptTtpm8+fVbu+PmHUrooywQypMjvFOVeR0Ypu2ljX6jh&#10;OJqLSjFWR+I5lwdXjKpVqvU+jv2oP2rvCn7Jfg6DXpxc3XijWJmtdCs47YzQNPHC0zy3ZZ40NtGf&#10;LEkSyCWUPtUYDkfy1fbvFWpzSXevNB5l0ZLqYxRpEPOuZGllCrEqxhPMZtioNqrhVGAAP0L/AOCi&#10;/wAWfFnxN+N50G8SP/hHfBDyWNnBE67xeuFE91MVdxLvKiOMkALB8oGWLH4jvtEu302x1CG4huDd&#10;RmTYzBJAynBAU4B46Y5PYev4txxnzxuLcYv3I6I/qDwf4OeXYJYia/eT39Ohy4eW2j80NtC884OA&#10;Dz6+uK7y01WwntVk06WSSNI/mZgB8uPU9+eO1eIS6nI9yLgjanIOeeVOMAD19/516l4as7jT9CNl&#10;qSYEOCJCB+8B5LAddo6c/wD16+G20R+04Rtu1jkdWm0/SdVs9W0y5Y5Dq0Ljf52D3IwFOOOR0/Cu&#10;e0rzby+Fqq5zmXbgbdgOSo7nAxx6V6RriQ6zbOimOMxhpApTaCF7fL3PHTnPWuT06zTRbRY9bt9t&#10;/cKrJIMgRoQDgfX260rs3q0lfTY0ra2Dz+YAFUnJDfTt61pQSXMwlsZGlhguY9kqxEqpQkHa2CMq&#10;euPXtVuS2gKQJbhXC4w5zls4x1/I/lTZmW2nDW+URm5P94ntz9eAOorKUmz0KUfd2JbbTNPGtLpk&#10;bO8Vw6xFnxtXbzkkYwF9+lWdQs30jUbmx+0298lr8rTQsWikDdNrY5xwCRxxxWbeLMii1VRsXKkn&#10;OM/xbseg5rTt0ktIQZgyg7QNuPm4wCfb/wDXXO46HbT31I54oDKmm6ekpjkiGXdgdsh5ZQMcgHvV&#10;3U9S1LW9RvfEPiG5mu5riLBYFfn2gIigHgKAOg/CmxyXKZZujgjHPBHfj68571Uk8xrhxI/VSoYq&#10;eMdAAPU9T79amdrbnTCnd3MrzGi2wuA6oAPvZAA4GQO/oTX3l+y7+zxovij4WWfxB8Vahq2l6h4z&#10;8Qp4d0Zra2tLuwEUTbria9guspPAq7lIJUI4X5ZOUr4H1Q2dvZSXmqMsMKRkyMDtAIBPA68YPrX6&#10;nfstfDrUfgnp2h/Er4l+Gnm1v4iapFo/hvw/Nn+0NR069tBG0sdmfMjAN20TpsTzh/GY1Jr6ThLC&#10;OtidI3SPz7xOzCOHwSp8/K5bLq1/Xc+gvCfxq0vxd4s8NfDIXvizU/8AhYviPTY9cm8V6jaahBFZ&#10;+HLwzC6sUsy4he7aFlnhaGJQisqZAXH0R4D8MeNPix4x8T/FL4i6BY+Kta8Sa1NqFxBqnC3kMsrp&#10;GSCwIhgtUjiSMMNsaKBkdfzx+MXwu1HX/jv4QXwZq1no/ijTrE+F9d8bWChE1LXrRmSae3WzCMTG&#10;7GwF2z7rh0ZnKKFLfs58JPBXijwnZ6bbCK5ure20D7N9qkDZaS1jERnmJBUNKVchC+WOSPu0+Js0&#10;5pVKT2jsflmEw1LB4anWpK0qi+e766bq3maNpqtheeJrzxd4WW2ispIxYtsVmabCDf5TN8yRMAqq&#10;wwWCjgdK9R8GanZ6RpOozaa08tmJ7WQBwQp8gN+5bOMqrHkdwa4rwX4cjXw22r+F7fzC1tLsjGWc&#10;vsBTbnJyvUDrjr0r0241PwxqHgOfVtP1m2+w6dZ28WoyysI5xdghXjhVRgnzMIWIJzndzX8/4jGz&#10;a5pPV6+R9DGgm7RV1ojybxnrXg+91u88SN5JlcJJJbwEfMu75lC9doBPA5A4rc0ey8L26prsaP8A&#10;ZNRAe3QyYMabsBxjBAbHyhuTXmQ0S4vLWTWNYufJjiBdnBGRGegOAMsc84qWTQdJ8OwrLqzpewTK&#10;CIBk7HYZBXbncwwNoHftXxU8VL2rqSirfd/mfQckYpU4vY9xvIvD91oml+INEtSs1pvEpSPEruz5&#10;BdejFQAV/H6Ustho2q2dy2qpObmRw1vbqfLlJkba5fIJwxPB457ntmaHrPxA0FdN1fwTrEGkJq8K&#10;x3BubZbmExkk8xsC25sAHBBzjn5TlviizzqB1iz1B7G9gGTLIA9u8HO4bfly+5sryF7HHUejeLi3&#10;y/lr5rX87HnyjZ2uV/iLcXXh6MG8aOd7J1ComcKzgKRkemMHt6VwXg5bnXvF9nN9k+3SyM880c7h&#10;LbCr/eU4GzjHPUYbqRUmk+G59XtLyHxXcLPYOsTkgAo+195Ro2OcOByMkYyK9Kv/AIi+G55ZPGAk&#10;e3hSWGwciJYvnkTCIiD7qhRtJxgcD0NehhqcWuebst9SKlXlXJFXZo+IrjwSNdjsdXsIPtErjCTx&#10;4jiWVxvkjZeyqCeMg9Oa5saz4Jm8X6h4T8A2l1YaPIGmhk1CYvK74I2mMbkjCAYTax3KcsFIxXLe&#10;Pfiv/aus2GgaVJ/Zdq8DWz7/AN5JJFcMBIHZ1whG3dGUIIyc5zxxaXOkxaZZyaHpz6f9hnmzdOwm&#10;lu1kkBQOeD8gXCLjaoJHOa485zOK0p20ertr6X+fkPA4FpKU739f6/U9ZtdCGmwGSe+tWuPmSMZk&#10;kkjRcEtuYYCN7dMYNZTeF/Ft8b+y0yEz3lzch4kQiONi+AiGWX93Er9iWAJ4zk17zZaJbeFdBtZN&#10;MnjefXZvLuribbI9uigSKIkUbkV1OXXPz4yScADE8R3GhzxR2VqbiGORmF5O8jLHIVAMflwMAqKr&#10;c4OcHpzzXLXw8PZ66f1/XkaRxT5tNT8/9d/Zk8P+OPhxrfxA+JV9c6BHBrvlXuhxabvkmuYZU86K&#10;WfzUa3M2FAnCSR7clshlavU/Bes+IfDnh0fDmXWLOXRLu7M1lpawmOfSljc7IVkAG+3IIYRk4R/u&#10;4BxXvVtdTazZXuo3E5kmWGSW4805a5CL/q2ZySxAGFyfpUOi+MNW03wDpNjp1nBYvBcvd3qSRRkX&#10;RywtG3DLsI432hXxhgCBnOfm5yVJctF2utXvfXrrb/hnpse3PMqtSPJUd1fRaaemnlvv0vYx7+xv&#10;fCuhWniby47uOdwsZhXawCHIJHoccYP8q7nQrHWNNvtV/tq0FsfJWeOVT5qs2dwyyk7iN3zdOa5y&#10;TTfE17YLPIu9Y3MkUYXaTKTuOB0B6n0r0Pw/pnijxxq9ro+lSC0kchHW5cRxoOSzEj/WMo6Rg5bo&#10;DXo5biGqnLJPpb9f6ueHjH7jbaOPg0yw8W2+nXmuTC4up5vskkuZI5LffKFyFX5iGDZC9CevWvVd&#10;V8A+GPh1p82jzTSvGblTayy+X9rIgTBWbylWJFV+hUAEHFczrOiaXputix8HTzJLHPFMTdEAxy2/&#10;3wdw4R5AG2nOM4Hy4Fd74h0y8s9B1DxPr+oQzSQTW6HzVAZkuCATG2QH2OTkAE5PQjNfSKnFpylF&#10;N9zyZ4huyT07HJW3hy/1DTf+EtssTSwXCqYQgbL5yoVWBDqOhBznpg1lW3wuTbcQaZBFcvO7TGJA&#10;Qu8sWIVXwRzn5RgDHHSvQVh1DQ/J1KyniN1ER5cSqRkf7IzzkHOR9e2a6CCLWNdl/tFIHWGc/wCs&#10;DbTgHDFTnLDPGRwTXytbDQlO0lqXPGzgvdeh5XYaTqt4iw3CYm3kFWxkAdCcdfY109jp/wDYVjcT&#10;6osUjeZtWOQZyUBI2k8Z9+K73XvDP/CJ20F7p6mS5acAdSyx467TxgnGT0rG1nRUawlgvbsSSlvN&#10;kTGUyvPynsB3NdOGiqcr9Tjr4t1F5HxV+1P4p+LP7NfiOf8Aa/8Ag5qUn9r6xZS6Jrj3dh/als1p&#10;FapKlwsPVCvlxxtLIXHmJCQrDzIzzf7NHxj/AGkW1PVPCH7QWiXM39laaJ4NT1OO3sL2GYsqQx3b&#10;wN5N2tz8ypKqLLFIpDhkbI+xNE1HWLS2ntNKklK5fdgM6GKQfMrKARtIOCMdD2PNfMXj4QeG418M&#10;waRNY3bKJbKIQsjzrKf3RRG6xkD5SxyfbthjajpXrRlZO7t0v/m9/VeZ6eErxnS9hKCb25utlt93&#10;9ab/AKDGw1S8sIJIYpJbmSNHMSAll3LuK7R0x37d6bb6j4bl8ORWzQzw6hbRN9rmli3WxlBLBUUE&#10;5XAw27BbqAKw/gq3j+K2tPA2iXCwXstglzfG5YgjyF+dhJtd1Ee4KAvJOK0I7O7vLWWyEDyMBnER&#10;OcA9uMk9xxn1xXpzs0mkfNyXLJxJfDOrr4r0KPXbyygtZyHhZIWO3zVb5ZACeGK4zjgHpVh77VbW&#10;yfw9qNx9o2y5VvLCykOBlWCnnBHHGQKi8OLoWn2UUV9bYCH5CqbWExbO4gfxHoSfxpuj6q7eJtS0&#10;5YnjvrcGU7lcqY3xtKsfXOB6kHGcYHLCCSV3qatt3aR0Otaraar5Wi22LpLLZc+Y2RtLKUKMvrg8&#10;g+1R2Or3mkNZ2tnbp9ijmM7OsefIkYgbwf4Rnqf5U3WItR0trW+05hs1SPzLlCm1y0bFAcnsDnHQ&#10;9j2rgNSvFk1P7Be3zRxA5Cn5QxI42v6j0NXN8r8yYQud74wGhWPjKWxis5L+6iUvcalcyD/S5Zm3&#10;K0cQLKkaLxuJDyEk7VAGfGdT020fVft12Yo1mcrk8JH7D644rS1SfSJdC1DTA8/2mSIrE6naySLj&#10;5iR94Y4I49q4X4heIrHwNrejaNLFHfSpbg3dvI5aOGZSo2zsobLsrZZR8y9SMmuLHV4wTlPRf5no&#10;4ai3aK3MKz8Ox6eNSmeKR7a5R1lSNsFuco2ePunkDpV6z16TwzpcWnlI5b2aMMS0eQsasdshGfvE&#10;8HFWH8QaXq3gR/GFk0FlDdMsZtQxYW4lkMe0tgEfMMLkD36jPIJo8mnwJbmRZ/LQlcMc4zuxk9fW&#10;vIcbJOj1W/r/AJnpRu17500mo2MOlTPpcCRBwGYDo7dy574P/wCquT0/xMNUt3R5Cro3B6bu5xzn&#10;I96z77UHlt5YJY/LSTlnPOQPf/Cus8HX3hq3s2tNVt0uLWVN0RlQfNI/8CsBlQ/XJ6EcdaxtKU1F&#10;OxpGNo3aOamjjnjN15ilgNzdzkH7p9c1leIvEn2rRk0axRXKyIzxMuQQhyW9d3pWqLqA6lJ/ZcD7&#10;IyCVJ4XuOemPx5rCvo9JW5lnVC9yAHzGAFXeep55Y9D/ADrmm58rUX6nXCXvalLWHiML30jhbeJM&#10;mR/l2DqScc5zx9a4e2vo49KttSjtRunGR5mQ4BJ649uR+FdfLbQavZ3H2phHGw2gHGVAHXHfmvP7&#10;+G/mkWe8eQ20abEK9M4G1ce+Oa8/Fyknzo76MU/dZy+varZ3euGK5H+kAKTuTGAR13dOfzrkNBe9&#10;115fPBtTFIyZnUkY7Htx/Sn/ANhGynTUMhpmd95eR2cDnaSGOMBeABwMfStTWNNvNHsn1aGRLi3V&#10;gkvnMCCW6McdcdvXvXlUYTm3KS21Z2yhFKyZkwW0NpBLEshmkaQfvGAyMccEev8AKudkuYtQv3hQ&#10;MNvB67QAfX9SKqQXGrWa+bMxlQH92pH3efXuMdKx7jxPBcx3gvs77ddhMa7eT0Xngkg8e3pX0OX5&#10;epJNo5aklys84+L/AMSG+HXhHxL49VIjLouk3V5bCbe0ckkMTbIyqkNmU8BlPynk8Zr+bLwb4RF/&#10;pg1G8m3XLKHlKjJaR/mGR0UAEAqB9AOtfq5/wUH+MmoxWkPwG8PrLaz6vb21zqlzEykR2UhfbbcH&#10;cjSugMmcfKAvKtX5/wCkwu+kXEWhwQj7HD5+ctggHaQM43MD1HJx61/S3AWDeFwLbSvJ3+R+WZy1&#10;XxPN0iihdaffzRRaUkbyynaiImWOW4AGOCB0PQDGSa9c+HvwevvD96JbmykjvgJJJJA6sSHA3eWv&#10;JII7jtnFYHgC11fxHZ29puIvNxZWUAByx3lV5yVHPXk/hz+qfwx8GWulQQXN9FbuzgM0xUeb0BCs&#10;x64b7uOMe9c/GfENTD0/Y03a+57vDeXUbrF1Vfsj5x8HfD/W4/F/h7U7O5e7tLd5Z5ZvL2JGuGAG&#10;D15Psc9u9feNlZ6HpWlNeSwudvSMYJcheoI45PrVKO2sI5ZLq3SMOoP3RwSD1IH8uta9hHMiCeQh&#10;t/zFRgADsea/GcXjqmIav0Puq1RztLaxc0xZ7C3K3C4DfdUHzMAdiQKmaEBzLIQGIOGzk4z6cdPz&#10;ot7tJLeQxNiRHKg5YkDAIHIx/j60yCO5isGjkfeWALFhkAr1ORzmuJ07GMZXldjb55U0olFaNnBS&#10;NQjSs7sdiKkafM7uSAqLlmJCrya/bz4SfD6f4XfDfSfAxUh7C3VZi6RJI0rDe4cQ/KWDHDHJJYHJ&#10;JBNfmB+yz4FX4ifGjTn1YTPY+H7i31KKS3ZP3d1buXTzN4IMeeuBuBIIIOK/Yq9hvC0lw5xuZidv&#10;QZOe9fofBuBtB1310R+TeJmYP2sMNF7av57fgYc3nbzDGPQj8utVQQozyPUY7nvU8lvP8svLZ7n2&#10;qICYvtjQMp6+o9P/ANdfeXSPzFT0GMqqywr37g/ypx8sg7MntyeoFN8lRL++9/lFSvGAvmqSAedv&#10;09e9XHXcybbM2eZo05jIAPLfUdfYVXMysw2n7w61qeYS5DdD2I4I+lZ8vlMzK+FAH+RXQlroKKOe&#10;vJTAwUjcOdoJ6Z+vT1rNu1kK5Cbd2MAZx+dbcsLXGFkAyM+2RWbeObLFvCGKhcZb39Pwr0KaKk76&#10;M46+S7ExiZQqkZ9M/jWXLmOQIyEk8gk46+4rdmlWYiORhz0z2/HrWddQZmROTt9K7KUepVkTK8iq&#10;Ay4+vv3NK1yJFAGFAOBnjn+YqE+YoeJuGweKkTmMONu7Prz9a9KDsJImZXjk8ojfkckDpUQjhJxI&#10;mWUZORznvxTFe28wwKx8w/N0OMj3q5vw4lVSxHyk9R716FLuclWQ6xiZmNyUYEjGGBB/KtK2KvMD&#10;K21fXHp+tUo5rgzLJEcE9c+n9a0sD5J8A9/avQpnDJ3epop5a4kjYNt7Kec1sW0jTgRuw3e1czE7&#10;Sfu4OMHnPGPrW9DFtXEg49s5r0qLfQ4cRTuWDFiUs7dscjjj2rRSJQnmwkEHggYxxVORZG2spGzu&#10;e4Iq/ZRQzLi35A5+hr0Kc7HlVXYikhMB8xANxHQU21ilKCVWIOMkdDxQ9zJLLuGNqcYI5J96TyvM&#10;JmL7CP4c4Hv36V6lKrfQ5KsbIqXksEeVGMvgcdcmqkKbGLQfM3QkVsTW0MkeyZcjrk8Y/GozAkaB&#10;oOM8HArePdHPYqyxmNQ7YHoc5NYO+ISloTlsZbdwPqDXTjTYZmf7UWXBHyrgZ9j7GsO5gFrM32eM&#10;57A9BntXXB6WM5jrNLiZ/s8PCk5GecdzXQm5nSDzoI2DIdpyMYGcZNR6OnkSq8nCqd6H+n/660L9&#10;1n3pFuRXHJHfnNdsNEcNRNvQyLi4hSxkOoQxuZMo4xgMsgwRgdiOD2Nfk54u8KXHw78X33hC1Vl0&#10;6ImWx3MZGEJP3XY85ViQMgDaQFyATX6zu8MhMEoDjHKnvXyx+1L8In8d+FLfxlosSw6voSt5DIuT&#10;NEzDMcncxoSZAME7icEAmvjePeH3mOAcaa9+Oq8+6+f52PuPD3iJZdj0qr/dz0fl2fyf4XPjLTJP&#10;LvYYo3IeNxhQeG7kDPBzn25roUvJNInn8hyvmvu2kYXJ/wA49q8/sr83CcjbJCXjkAIyGHQg47dQ&#10;fQ+9ajatMZP32CygY44OOefTmv4/x1NwleWlj+uMPqr7o9Rlf7RawT3QEUoB3AOWXJHHJxn8hj0q&#10;OzAn1SGSQ5wCr7eMgLwcDrzXB2PjvT71Y9OuUEUbZ2S5BDOvReAMd8fT3ru41W+jBhdWZYzhQRv3&#10;DqMdxWc406nvQd9ipQlH4lY6W7Rby2DXkhUo4aN1OMbex/rWjdyxz3rI6BXwHOAcAnrjPqaybOBY&#10;7JLKOVJ1CrLhTniTJKn3UjnuK66OcmyW2ukV5FU+XK+PlzwDnqfl69jQk2rMztY43VIbeXY88O9Y&#10;jlucPtJ6Kew5rN8UaybeCyljPnrbRFfMc4wDjZuPTgce1dhqjwT2YuF2gWwbzn6EqMYP0rzrW20H&#10;XPD1zFflpGcCJbSLKmdZBwySfdBTv05GOciuWvSauk9zqw+skQaBrusX+pXVp4S/4mj2roZrff5b&#10;N5x+VlU4LKMEll4wPStb7LMLKbQYtx1GO4MsZXlY4jy8XUAnOduOBnn3+Zfh34l8cfC/xVH4c8K6&#10;wzrOzWjyyJE5MLktGHyN2UccMjLjPcYFd54nl1q41PVvEMkxgvLstI3ksTGHKjldowASoz3H1rjj&#10;NKHW/Xt8vwPcnhOSpypq3T/gmB4u8Y3VnqcVvZsGlu5W8yN9ymFBwAUyPm3HGeh61BH4j8QXc0mk&#10;X8yRXNuF8iB2XJj5O05OWVuSOeCParvja8XxGzahotpBdR2kSxuZoytwjlB+7bGeN2fLJ4JrC8Ha&#10;fpWvyy3niu2j8tESKFiAoO88kEcny8nK5x3614+JcvbckXv9x9Bh1D2Kk47fede2nf8ACR+F7G31&#10;Ga3Agv5CM/u5Y2MQJK8H5Cp4Azk5zWk2o/Y4xeXAEIjIthJtHzLKwQA/Xg46fSsi00zw7pWt3sPh&#10;Sf7bpQiXyGOcwThmWYc8nPDKTwckjgUviLRZLzTobaWQLbySRGT5juzkbSy8gr656daVSnKMXb+v&#10;mSuXm5W9P8z1Hwnd2D68NJ0u+gvIjuV5Is7I3H3lY92HAwM816pauwnih064gAlZhMi5Mgx0Y5AA&#10;XHcf1ryHw14YsPC+pRXEESG4SMQRSQlsAg4G4kYJxxlvWu71jXNZsy13bWcEk1w4VUZSVwo7gdcE&#10;diK5FLkXvfqebV1laO3metw+LP7b0e38IX8nnGKb/RZWULKoYnKbxyysxzg8g+1Q+JtbXwFqq+Dr&#10;eIC5WACSSdPMWOFxyq5IxIfUjA6147pviG4v5pPNiNvKUDLkjIfpmNlAwO+eo/DNJqNxrd/qX9o6&#10;5ez6pcvGIllupAzbUGAgbaNwUDABP585c8fJw9zfv5E/VYp67dj0XwxqekafdXk0kEZuJDlpjyNg&#10;A2At/dHPHc81peL7DVr/AE86vZOjiyg3zbTncoOQwA69eMVwXgm909rq78OahNFbTRyLdeXISPOh&#10;XaJUjYAqTgcKcYPPSvSPEVr4SmV7C3lnFu1xK1mZMoZbZhujMoQgB1HB7Zq6EfaUHGVvy1v/AF/T&#10;Mq0+WpdI4bw54lttLup9Q1Gza8gVAnlZZVDHq+Rxk9OeBW5rKad4xs7I6pJIlhp0sl1aoW2m2kZT&#10;8u5fvAr8uMHINafh/wAP6wulTw6LbzXkcq7pAqZYDk5LZAHqBg+tYl/pEGn6fFJNOXYsMoUZSpxk&#10;K3YfWtqdCpGj7yuv6+8TrR57p6nLXviTQdJ0y3KpJ9ouQTJE8WQq4z8xPAyfTp602TxfB4mnttLm&#10;w2mpKsjtL13bcBEAy2cH5s+vFeZeN/FF14Y1BY9OEM7yW7yrv/eEE/cUDOPlIOQevHvXC/ADxrD4&#10;98OzzXMcb6xp9zs1KNTlkGPkkRByFfkbiMFht6CvPdWc5ezXzXoemsIvZOtb+mfXejRed/x7ZHkl&#10;2IZflGP54HAzXQpqWpXFuILGSOzt0DmcoRmQ8kbzj7x6ccY615amoalcTDR4LoeS4x5PCuT/AHmG&#10;c/0qSPXNVsnfwrHZ+QhVXe7GSuSeFBOBnjn6itqFSNL3df8Ag9jhlC+pLpl2iSG5vFwXI2hsDB6c&#10;9j9K3btbpdLltoxIVldWA3DGB1K5OcDpwKLOxL3btagPsTdtccc8Hjn+VZ2uPZW2pw2uoZYzRO+F&#10;zuTa2Dj254A6+3FZ+y5IOTY/aKUtC5YXFnJDJ4VuJSC8RBmDbWXPtgg8dMdK6LT/AAkXtftscSxW&#10;khMatIwfzWThtuDkduT3rhtE8O6bPcza0LovNKSqjbyiDghTk8kcH+Vdy1nawySajpccdiiKqfIC&#10;DIQMMXJ67vT8qdKhKUeaor/5E1Z2dos868RaBARJc+HS6r5XzeZ8wDp1+bqdx/75xwK8ptDc3lpN&#10;BbytHPDKVlTJyH2hufcAhvTGK+io7dXEjx3HkztkgA5TJ/ib0I7H8687Phy0uNamuDMyyPEETHEb&#10;EZJY46segJ5Ar57G5e1LmWlzvwuJsmpG5pt9Fr1nBp1lbOQYyx2LlSFwGZiv3eRyW4z37V1mktdf&#10;bPNvkCR8LEik8gc4OO+OBWb4LHibT7OTSNDt5IdPdcSl+ADndlSeWzk8AkHvXUzSWdlFC2mSfaLh&#10;M7g2cFe/A/mK6cPTk0pz3/rbucOJkuZqOw7TrK8a4iNzdxXd9KSGRWxgHJ3KD0VFwDXRyS3N1EdG&#10;u9jxYIJUHkryMntg+nWvOdY8QWXhTVDrGoGOOctiPb0lBA3FVHJ7Z+lZmlePYpL1njX7QjtuDb8M&#10;PUbCMg+2a1+sQp+43r+nn6mE6UpLmR7G7m9sYVcbfIBOSeCOg44xyPzrV0y11FvDQM8hW3a6Z/JD&#10;H5pgMFmB4LbeAeTj61lXd5Z8SFScxFVQYwHYAgnnovf/ABrMttN0yyxKJH3s5lkBdiCTk8ZJAAPA&#10;HGBxXpRptSvuedOKcTqtSMGluzZVGeLa7Nx8rVmWV6LdzFbudyx7SBkEDGBj0rkfEniZD5Uch83O&#10;SrAng+h749OPpTPD97rNzI81zAgQR7CVOPfAHUE9accRH2nKiPq1o3ZNNeRacZreyGDC3lqcggdz&#10;6gmsd2S4lE8dzv52LsbOe+3n361qXlrLNcLCqjaoZiyAEnOOT9K4XU73T9Omit7RPNckmTHQY+76&#10;cnrmok9bvZHXSpczstyrdx3UNzcQQMGwSzuBwqjrj3qpB5MUETygKUH8IO6Qn1NTx6zpdlFNd6hK&#10;IpApcx99vvx+H61wkvjK8v7f7abdVCpw2/I29Aegx6dPzpKMU07nfSpz2aNq9kvzEW+QXAJkGRwN&#10;p6Z7+ledazrF3Pbt5kpSKfgrjGRkHHqKjudfgu7rzLuR38wDadpKrxjGV4A9OOa56+ulnm4fCRps&#10;Vegzjls98j8vxralQ52ux0r3dyWZlnkMVohUJ95m5z67fStvwf4JuviHdFbxANGjDLPJuKmQg48t&#10;NuDg8hmyMjp607w54D1XxV8k5ksbLywWuEG5nD9VTPAY44PTBzX1VpVjbWsNtploqWttAuxIYhhB&#10;gdgO57k1+pcKcJxq2rVl7v5n5rxjxgqCeHw8vf6vt/wfyNLTbG2tLKC3t0WJIowkUSKFjjQDCqgU&#10;ADAAGKjkttrs5OQTkjv71qtIXAEQwD2qB4zNgknGc8flX6xyRirI/EJ1m3eRQ/hEqcA859PajcJg&#10;DattCj5gRjn/AD1q1JN5C7o1OS2APp61UmDPuAjUMADxx69TScE9UZQjdlGeYfdkUjJ4AH3scfoK&#10;g+zgHdOcMT6847Vv28TSEhueOaLrRIrm5S8kLfLkbRjHPOelW3bQfLZ2ZBY24jaSWBcoMByfQ9Dx&#10;WwBI65QZYdPwqSC3K7UCkgDqDjgdverTQCJgVb5TwR3rnlMSQyPeuG2ZZevv7CtaGCYgXBQ89sYz&#10;RBCjSKxPHbP9frXR2wEqbkJIbt171w1al9jN2IEtZ3QCIZcc8/y9q6ixhi+xR+YuJDndg9+cY9qz&#10;Ykkgc7RlAOvc/wCTXU6dFbSxidMHnHIzg/SuKpN3M5FYRM64wA3XPcfrWppoa5bfbQ7VDFS+TjI6&#10;4P8AOn20MZmLICwXnB61s2zJbWUVlbLtROg+pyefr1rFthKVlYnRGkIUcHrjNToXDsmPu9xzkehF&#10;MD5YA/MT6VFJKUZcZbP3j6H3rOVjOL1LELsvUj5xzg571YjIJ2t3yP8AP9azPOaJtmAQeh6cVZSd&#10;CdoBznBYdKLmk1fY0Ymy2F+U55HsKuQzb2CjnA7+9Yv73ytkWCD39R6VfikiVBBn5j8uB1Bx0NRy&#10;31ZlfsXHZRKu0hCBx7Y461owOVP71tzNzzwQKyQjlhb53EnmtaKFPN+ZufTvz0zQVGzNqMgIMnJP&#10;OPrUiyMAVPQdD/8AWqsiSBhHGDxxzWhBCSm1jtBPXqc1svMTLdvLLCVe16kjgCukhvBNIYz8rjnj&#10;pWRbJCiCVj868/ga20PmYjRQpkOA38qcFYqVSxet8bWQDgE49xUyqqOuzjOe9V3j8rYnU46jvVzG&#10;fmkwoXGc10049TkqsWM/vAvUd/8A9dOKzHhvvfXt7D0/yaRWiTEaDLfU8/X6VPF5a/NJIGfuO/1H&#10;tVSjcmLsgEMgz5nPpipEfIBXtx+dDEq/yng85p6SMnzg8j1rWK6EPe4rF2KonOe/pUSWmS8aNgAZ&#10;3Y6CpGYN93g+tGdilhzmtVBXFfsU7jYlv5UILnocDJ+vFR2oEcJWZSTnsash4op/K24Y5OaR5P4d&#10;uB/ER/jVzGiThl+Xj61NnEgXhk6Ht1qusluq79xb0wM/nUbyMcY4HsP0qYq+4Ql0J5Ei6lumM/4V&#10;G0Y2gryB2H+e1M8xGARuT6n/ABqYDaS7n+lb2SHzkSFZABEeFyM9PwpxOwYJAXuT1pkqIh47npUP&#10;luZDzkDgLRJ2ByLKRrEhkkY89DmpYbqIx7uQWxiq6rtPlyZJ6gelKmUwFTKgflVx1E2TCM+cZwck&#10;9jSxM8wPmgg/THFPjlAwf4mHAParBdvvFeD6UK99CbiQlCdy9sdeanj8zcXTIHfPaoFXqwwf61MW&#10;LbQOO59vxp2JuidFRmLMeB396nIAZWUkEH6fjSOA4Hl9AOOKThDvm9M49e9OMBIlklnkQrGSG6/h&#10;6VcLb8D72Bg9jmqKhiNyfID+fHUVZjBI3RtyR+dUuw7CvCifvGfntwKRZtxCQY5OOfaqN5qSBRBH&#10;Hvx1JJ6/h6VNDLHKVMDAqOvY/jVRtsJskmBI2oORnOKjkVFj2NyvU1ZVzjO5QTnIU5HXiiT91GGl&#10;PX09KTj1RPmVm+YbUTkYI59KkGyMBjy+eAOoqZ9w+dx835ECoWDIwnKEseSOv4Va1E11ZKkUgOWX&#10;BHfPHPWpEjZCDkH/ABoUur+YVAXoeamB+bcOvQDrS5WtyHK+xIdzdAevJ9KkRwuQ3zZGPSkEUgIl&#10;/hPYetBjVl3k/wD1q3UboE2KIJUXzpDuB6CtDT5ZInVwo56ZGevFUQs4yVz83+RVqxNwV+Y428gj&#10;rz2/+tXTBJEVJPoaaw7Lk3JbsQBjucVKzgAvJnA65qPbIRk4Axzk0kUgdDGc47GupWscsn0GROHw&#10;SmBngE4IFW5HVvmVjhe3r+tQMNjf3iKaPLztUHd0PfrVxbM5PQ//1v67kQ7ixU7ffvSQph245J/y&#10;KRSyHngeo708SM3I4XoTX9CNan83yWtgJIG2Tp/KonjZwrjI/wDrU4q87ZUZA/Cqt69zAp28Nj69&#10;elNdi+hP5jxqVx16E1WLbEUMcE81UgM+xZLluvY45+tOkklafcgAQdD9a15LFcqLQkC8t6dKY/ku&#10;wyMuOntRuZAGxmjy0K5HB61VhW1EQMBtfJHY/wBKZguCPug9aVUKrtXqD1pxXcAGppWG0rlYKiuY&#10;zjIPanBWA+QbmHrS5UAgcZO3OO1KQoUDPI9+arQjmZUIcsd4wT0x/WlG2MKpJyDk55/CpF27fMTB&#10;PQUHYPmKEk+tJjb6lVgobeoxngH/AD6UjK4A38Y5GO9TTfNt2nAGfeonzty/Ix2/nVIz1IJIo1wW&#10;Y88fSq8a7zsY8Y65qy86xqS4JNVGkLnoMdM961TZKT2FkSYZZB8o568/jUBRVG58kHoOtTSIAmC2&#10;c9z/AIVWAI55zx15rWA0r6CMpJLMQAOhqs6uHy3Bbnnn2xU6s7fus5OTUVzGUwx54x/n/P8A9fZE&#10;+zaK+XX5j+fUVWBTccEDJ6Hv71I8zyLtYbRUbhgpMQwBznNXuZkqyYbynUgAdaildSeP4ulKFONg&#10;5HpmopItsZYY7Z70STsbU9jJ8QxTXPhjUoLVfMcwF0UgEM0R8xRg8dVr56vb+01TSo9Zswyeam9k&#10;Ycgkcg49K+nra3eKeJonIAYE+o5B46jpmvk270i88Paje+GdRDLLaXc4HGAYjIxjI7EFCM479OK/&#10;nHx6ypuFLGR84v8ANfqf0H4H5glOrhm+zX5P9CO8tjLZJGhAZsMuemP8a8p1Dwh4k0+2kv4HFxAp&#10;yY0OCF/iJJ7CvSAwtXaJH2gdSf6Vi+ItRub7Tzp0LBY3GM9Ax98c4r+WJwVrvc/puEmzi9Xkae0s&#10;4YXcRKsiOpIx2wfp6V1Xhu78+1FnOoIjjBjy3UD0+leP3Gu6l4cvPs2rRKyBwFLkFSD6E9P88V6x&#10;o+lX+oNHcXgFvDGwLR8KVXrwAOOK573dkdPsrG1cQadLEFFsFumcN54OMrjofoelO1qSPS0i03WZ&#10;9kisJBEuJCQB3Zc7Rg8GqWvXcUM09jaLvi+Vo5lbcuCOckcfrXOQxXMjvILV3hRQ3m7TwV7Z5/zx&#10;Wy7GsU2da+rzX9u9v4fhSABgkimQ7nXqSH459uM/pXMRa3punahLa27MrkYK42gk9Arex9OB71Cl&#10;5pd3YNaRwNBIGIZdvL5569z6H8KjvFjhtPKkgyZl2Ru3DIT0/HtUtdSuW2hZ8U6D4rj1RLvxhHPc&#10;idj5hypb5VCgkrjBxgA4z9TzXjHi7whdazIbCdhG9uyPlxubGPlzt9V6+tbjadd3emswnkaeJSyo&#10;zsSNvocnHA47VxmvWd9PpNzqmmNPJcRQneRIcsuMBT+HFclWHPpY9LCSs00zE1fwhaW8UeqiYugV&#10;C0T8KQ3ClfUjv+fAri76KOKzv457c3RjaORZWykceGBO49DleF7g164mo+CNWtLfTdQuBpyC1S3Q&#10;ag3l7bkrgkFCSwB+6ep9B0HFavbro2mS6f4iHn6Zc5heWNi0TuBkA9NpwM5ODtroq4Kmlc9ahiZX&#10;tI8M1kReLYLjw/b29xbLteTz4doRFj+ZmLHoB0J7e9eJXVt4MuY7ZXub5rbytkZAU7SP4mDDHXgk&#10;9ug7179farokmi3/AIX8KX0NzAInl8iJlOGYj7x5LIp6YOK8etdG0vRWRr+Jb+HYCsLEjgdQSM4B&#10;OCcc181j6PNbZ92fR4a6T6eRW0jQhp1i4g80QxsHkkYBn2kZyAO1VL3TrK2uf7S0azKi7gzG8b7w&#10;55BPGfm6Z45PSt+0uNPn1Z9HtbWSyhkGVWFiyRnbwhJGSv8AL6VLNbX9rNBpkEK/Z7OMIqxkKpJ6&#10;kEcg/SsPq8OVKKLk5X1PDNDvNUh1dbjU9PYvADv82Now4PG3LjBUj1zmvG/ih4a8FeOfEeqQ6bo6&#10;afZ3PlsLXJkVbhV+eXHzLGGIXYqgbMZxya+1rmVdblh8NXFooks7xLiWZ3eRirApHGd3AQHJ9zzX&#10;hfifwdBY+KL2w0nWIZmupTOJ0TZG4II8ojOUZCuOSQRz3wFQlKg04u6uXTacnLZ2Pxh1u28S/Cjx&#10;pZ/ETTrvUdN1rQ7s3Nld6QYmvYzuI4SbCOjDKyI4ZXQkOjDK19x+MPhP/wAE4P23P2UtZ/bA0O9v&#10;/BPxa8P6Sbz4gaD4cms7N/7RgjEdzd/2LelIJrWVkEsRsXQ5lYTEzEgcd8ZPhtZS+CtX17UrOSXU&#10;7WPz4LhIndYY4yzymTYGxHtzk84Hp2/Nq/8AAdnrWpwXes6STHc3Sxy6hEnnSWW51XzccFggI+9y&#10;cctkA1++eHPGseX2c0pX6M+R4+4N/tRRxNKbhOHVdV8v63Porx/4/wD2c7H/AIJ3+Kv2a9H8Z3Pi&#10;S/0vxxY6p4FsdQjuUvDZXCf6fIyKBbxwEtO3lEIEkYSBRJLmqHxo8WeHvjj/AME5Pgx8QfFd7EPF&#10;vw0129+HVw9vFFFeNpX2eS80sumQXiTAHmAFSwcn94WLfGXxg+FPiT4OfFjxB8IfF2JdT0G5VGnB&#10;UsyyRrJE7BGZclHDHDEjP1Fel+APg58C/HfwO134j+PPiRB4S8cpeWtj4Y0i6iWK3vI5ZFWa8nuX&#10;Tm0jAlDFOUKb0MjERn9lli519Wuh+JRyWhhZe0ptvW/+Z8xm3kvbR5GaOMohaRi23aucZXGMZzzg&#10;8Z6969q8TfHb4hfF7wF4Y8CeK/EVxfaD4StDZ6bpyOBBbsqiHzvKA5cRjy0dmJCnA53MaH7NWqfA&#10;l/jZpr/HLUjZ6Bp1wkqSxwLe28t1ayiVI7qzbbI1ncqmxy3MWcsME4+2v25dL+EnjfxnpPj/AMAp&#10;pemQT6VONXh06IWlvMbWdjbzQ2a7cyrE/lu8eVkUBv8AWAmsFTvB6n0eHxC9pGSjdd+zPfv+Cb2k&#10;2t7+z14m1qJyNY8MeI3klhKmRhDJapNA0QJKguVdWAXd3zzx2HiPXPB/7Nvw21C/gkvPN1u5jkVp&#10;b1iDDbKUWx+xuozahWZIySRFkDG0AH8iPh38ZfiR8Gdei1/4OeIL/Q9QeaFri2tpmjt7uWE5WO6j&#10;YFLiJASCHz98gEV7F8Vv2g/i78f7iDX/AIlap9vmjRojHHEi4BOPJO3IKR8BByQBksTk15mLzfkp&#10;8i3PoMn4alXxTqSacP60/p/I57xxq+jfEnXdU+IFxpq2VxdebdXUERMSeYTkkYJwAPujnbyM14n4&#10;i8SQeMb+31O0t5rOKKJY0iOV3bRyxUkjgdG4Ndprl3YaV4Zu7bLzXl2nl+UdojVOjOCOv+PeuI0W&#10;70uyc/2vZC7t5Y2iaPcFZcjhlb26Yr5TfV9T9SnTUbUo6Jf0iG2thd3MFjdSOqzTRxl4xlgjHOSD&#10;xjPGfevf9XltllfzG81kcxYz0x2wOc8d+9eWeBJvC1j4la5nVbSzXZMgmyzKq5wuMk4zz9RXXapq&#10;lnNeLCZxdLvMjSBSodM8KDjOR71lPyPYy18sLtlHVNQ/s1MwjyzgnPTscnn07kVQ0bXJdW8LxyzK&#10;bi4s2/eB8FZoufLKt1V8d6TxlYyXuhRX9oZp5kmIZTyRHtOB6kL7VneCNc0nStSCTMYTORF5pHCg&#10;fdOeoB6Z6gVjudzqNVbSdkej6BYWtz4Wt5oHkurgr87krvHOdgxwNvTB5q9DZxxztK7Dzmwqkjhc&#10;Hrz3/lXO/DR7/wDtPUvDbRgQtG19BxnaDJtYBuhGBu9uSa9BSKGSXyjPE5IYhldWUMD843DoV44P&#10;P4VnKGt0elhZJxucIwjW7e3vQZn24BT5Uc8+pHX1ptsZJ1ltIY9+WyB1CqB39gep71LdatH/AGq7&#10;WcfnqgKhlI6kfMAB/k003k8swFg0gWQ/MQQOQO/qAOtcbZ6EYLc0FtStzmNmV5M/MeVJb7xx7/lU&#10;Oo2Fx58drp0paR2x5wHyRhSCSzdMnoF5/Kpft0UYNxddUYjao25A9CevoT/kejfBb4LfGn9ovx+v&#10;wi+A2nrc6jHCbq6mkdY7Syt1ZVMs8hDFVZnVUVUd5GO1FJrWlhp1WqcFdsnHY2hhaEq9eXLGO7O+&#10;/ZH+BOt/Hb9oKy0y2trm40/w88eo3gglFsskilmt7c3bbVjM8iBCFIk2kumApYfod4R/aJ+J8nxN&#10;+M/xOvfDl54Y+IGpaZpXgHwPYXi/Zbzw5Y6283268h4WOd5vKcRX0TsZJQCGERxXiuqXv7EPwO1X&#10;Qf2VdO+JGs+IdL13WP7Q+JWuaUSEePSbKWSPR7eS2/dj7dcEwbYZZPIj3NJLMSoj9x/Ze8D6l+0J&#10;f3fxB8PeEn8EfB/S7lH8M6BNrNzqcOk6jDFGJZrO6mKzTCO4QyNCSbVZDtQH5xX6Pl2EWBw0qc5W&#10;erZ/NPEWfxzfHLGSh+6jor3+7fd9V2Pr39lX9l3w58JdC8N+IvEs1xp39kWy3s+hXXlXqQ36hoFC&#10;T+WvlrFD5bCNN0gn5Z25NfaupeKvEugeCtV0vRJNmh31jHCRMpcvFHKJm8xCeG3A4J5APHNcZ4J+&#10;HPhT+wbzwzrWoXC/2hOlzBeXhSN1kgHzOrfLGgx8pK8YPIyRXe6F8RNO0DUpfDFvfWGpXtghtcxK&#10;XkdFwSzs3yO4JA3ZwSO/Nfi+eY/llKKdkyYOeKqe1nrby0t/Xc8u8VSS3XhKKG0hbznuPNEtmGj8&#10;vauY5EK4xgnJAIB6V8rtoGtwXUGg3uWLwzWw2YHmKFIwy91JPTrkjvX3LNPd+LtXh0aCZ4YY0ffg&#10;jEjkcKSe/wDkV4JqPhS8uYpbeSSJmtX8yKZ8hnbPzbCORxyMn5iMHmvw3inDOpU9qrn6LkuI9nDk&#10;Nu8C+ItAhnv3+x3sBiS4ilQxlQkQjCYJxlgAcn2Ndr4cGt6J4psLnR7aSONN773jKSbWXCmLPAPX&#10;BXg8815P4h1FodAfTlumvZtQCTSkxlHaRMhQx7sB/F37112meJPEmv6VHqOrTyM8LmHGwoUVQo+Z&#10;eSFz+HfpXm0cfTdTXfR/d/SOqthpct+h3l3cPod1ez/ZtsFxIzRxMdvUZIXOSCc5+pqLVNJ1jTdC&#10;/s7VVjR7u0keIO/mPGqEblcDjd2AJ61n6THr95o2p6140spF061O22MUYd32k5lVlJ3KrYG4HaRk&#10;54JrJ8VeItc8UaNYW1rCY413l3iAGXPUkkfLnt1HX617M8THk5rPVaLrv/VjzZU5OVl8/uONAVfD&#10;N+olHlyoArFwVQKc84ORjocciq3huXV/FdxZeFpl22tk0jx3NvGrtAZANzN3kJxjntjis02sFtG+&#10;mXkGIMF9o7sxyxB/XH+NdF4IW50iW8u7BEgiVQ7ZHyuewPf34r5ylmknWjF7dfzO+VBcku/Q9Di8&#10;ManDYq/2qMeSN/kuA8j4OcnA4YnnOcD0qfwvJpFlYyW93BbsGcshODNlzn5mByACcKK3vCHhqbxo&#10;ZvE0s6RDzgv2ex3PJIFTJyW4VT6jJPPSsy+0vwpFPLbNp5n1B3GyZJZI44COOY1+R/X5uR6817sp&#10;uaVSK083/wABnlxlFNwZ6Z4V8Cato95A3gq6ihvNQuYtjy5wjfdG5gGyoz1AJHaufuYNc1fXNT0T&#10;xtBtngULIFlJ5BO4hx1BPIIz9SKs2U8ll4b1S0j2Le+R/oyPIyoXHXZt6sRyBlc+ori9M0W5vtEE&#10;93ZzJeRKJRvkEWGGOpOd4B6KDz2GK5cU7Wp018un5EQi23Jv/Mklvp43Ol6LaxkP/qmYB3VCcBAM&#10;fvHzwD+mcVv3XhrVvCt5okep3VhYXEtzE4N65ZYVLhSJ4lDMuFbcpbPPUAA11XhCHTZNMfUfEVqI&#10;EuvOCyxKokMpJjXDHJTbyRxx+Vcppng4Xd/MNcje7s7fgyeYWabGB8wOSAfc4PpzXDVw87K2t9vI&#10;2jUSdn0/E9L1a2/sDxz/AMIvrdxbxtHdy251BDm1kWIFlmYpu3bshPkH3jjoCa24oLQXK6lMPKjn&#10;RSWhwfmVt4dgMgMp45AHY+lcnq0Gl64unr4StTD9nsm+0wwgyOs4bcEj24DqsYH3FGMEYzXQeF/E&#10;nhvVbXxDrXhW3W3NjFZQw27s3nSC4DbrhkfLgPIrZ4AGMAcGupVUp8t99vuuefUg+W/3lHXLLxxr&#10;51LVZgsgs0Ooz3ToJJLgXDeWrBBtBLuCAyjAI5AAp03h/WPG0mjQ+KLd7HwtowlmuLtk2qZ2wkUW&#10;Scs+4jhFOxd27GVzq6E82qeIvtD3slulranyzc5O5QcGJdnCqrEvgdO3Umua8T+JF0G3n0bwvqst&#10;01zPEZQiqbMiNTnzlYlhIj4CmP8AgzuJIArp+uRpxvUba/P+upkqbclGK1PR/DulT6O9zFqapLcx&#10;zTYnVTs8oBTFsJ6AgnIHQcV2unajJ4iaLDokFlEI2hJChBgEKj44BxwMcdK8nstenvdL/syPUzfr&#10;AiL1bYowRhNwUkL0wfbPNekaZq9gmkSQG1HnMFEe1sJxwOD6nk+/Ao51J8y2PNxUJK6Zr3un3GtO&#10;tksrW8jny1kY7sKei89cdqxdWtfDdhNL4ZvZzetBK6yErsZGZACpxg4x29ckVfS4twZbC/Jkhtwj&#10;hdhBZm5ZefQjgms3U7qLxVq1zd+QFuZ2aR3l2oZGUDIBByTsHA9vWt+VP1Oa+lmU9F05/CNu93p7&#10;f6FflI4m8zLLj7wPAxkjIbPt7159o3gTxMfijq2vfELU7QtBFBPYTS4v1aSQujpJEpV0kjhx5QUj&#10;a2SwORXtDtYeILSDS9CmWKCF03iVxFFFxnezNwQDnp69Kx59M1Lw9fTLOomkkDTrJCQ8WH4WQMBw&#10;Mjg8Z+taKgtL7I0VZxvbqc7p1lrfg7VtRvdKnMbTWospTuAYxOVl/dvJkhmAUn+ID6ZrsdCF1qWk&#10;wx2sUsskGVkIJYIDynz9c46knJOcV4vq/hJ4NWguHmeO0hU3DFsO0koy0m52+6COAcZBNdT4Q8YW&#10;F1p0xhvJU06aT7VBaQSox3FAmZucq4xjbntz7x7Vc/LawqkOaN1qdwzppUdrPf280VzLK6NFIu87&#10;c8NnrnkEDnj3rVa/8Q6LfN5e1oGUJI2MuMHIUd8g845HpzWJocd94t1RdRF15kWmhZh55+YNGd3l&#10;g9Dj73J9qbrXiXUINVkuNDAkNwCCr4Yb2PtwOvXtWt9LmTj0Ok1m71fV5ZfEOuXKyzzYVyQoJCjA&#10;+VeBx3xz3ryVw2p+MdX0q5haMaEbaPzNu6NjP8yRseiORkgHOQDWfLbeJPEE0WoX1+lnegsGyoCE&#10;L/AAOh47Vy1jcz6ddS6baW0drKY1llmVwomy5IaRs7mfcf4iTk9cVyVpuTVtvzNqNCydnqdwFtEg&#10;WNttvJbyMhJ6BuvHXkjrXgHib4aXsl3eeItEgaWG9vZLiRpGITzJHy7MAMLls4DN/OvdTp0gsjqG&#10;qssLamD9mQkNnBxuOD3YfUDryaTTr2ew0i80qd3IEe+QgnaOxwvP5d6wxeDp148tRHXRqypu8Gc9&#10;4Y8L2+jWLQ3Gx7S4CmaNhhnYckd884I9MVwJhS1uWhkJQgtgsMLgc5xjiu61fUrbVI2n8KvIFCbl&#10;3nG5wP5N9K8v8aarK/hG3aSVjdSTBpFAwVVQQzN3C9ge5rjxc6cKfurRHbhZSc9XuYuu+JvCbCC2&#10;t9UspZ3yXhV95APYr1yR1HBpuuat4TvLhLPQ7ppLeFV2LcL5flgdUAyV3D+FckkV8EeJNd8UeH/i&#10;NdXmg3MdtZIhWKEruUh8b5TgEsyt68dRxwa9d0zU01iNrm8jV57nY3n4KLiPDYCYP3scn8K+Ljn3&#10;PJxcV+P9b+R9S8r9nFSufUvh3UITdfalUPDgF1Y7S6c846HHWuHvvEOmafqckWkrIltdzkESKoYg&#10;r2IzwO209Kz7nVp/NTWliNv58ewLjKmMDkAdK47VL6LVAt1p7BEtEZ1U8H/gPvjiuzEY18qUd0c9&#10;PD3k2JqmumylImVhJ/CSNo255xnqBxnFcxd68L27iuPtTCKMoXjBJRQp5wvrjNcFK2sTSfadTZnl&#10;kDPE8hO7y8kjIXgAevA7k02K6hubFLqHayFQcngHPGRjGfUY614FKrKo7JaHq+w5Ymr4x1GO88Sy&#10;T6PqCAJEieRE2MHJy7EA8sOAD6VxFz4n8aSvHpGqGG50yZ9+FYRyoI1IywAIlGcEZK4PqaW/1KKC&#10;3k2ALITgNjBz6++O1cndanFp1zBPIieXNw8xUkgn7q7cdW55796+qy7A8zcn1OetUtCyRvJrd9tl&#10;AfzFVGKIQcKx6cjkD25xXIeLdeh8OeFb3XfEVxFahbdpPPf5orbyxudm3YG3GMu2MEgDkgVsWOtW&#10;k+oQiFStupdePvnplmA/hHpyT2r85P25/ilq93CvwbiKwJrrrLcWzdrSKQMkxGQys8q4BPy7ecd6&#10;/ROGMn9vWUen6HzOc432VJs+J/Fvi2Xx/wDEHVvHaXbXsuvst0ZvJMZ3MBmAoxOyNAPkBJxnOemO&#10;5Pw60fx3rE8eiBrO0iiSV1B+YPjAK9927kkf1rzXRBoEF3aaFfqk9v8A6pYy5DyFRxsKnOc9GAPS&#10;vu34M+AWMMt1qVr9mdWZgWlEpYFeF+Q4wMA+nXGea/Scxx31aKUdDxsvw0asXKok11PDdN+CXxB8&#10;FXdpc+Cr0zXTdJp0GY3Y5VlQdSR3yOe1fo94Y1eaKystP1mbzpo4Ej8wbVLFAASw7ZOeP/1VzN9Z&#10;LouhSXxKtcou6MsrHZnBJbHPTqT0BrkPDj6lqtibq93S7ZNhfjae5Cfnx6d6/Mc7zOpX0qO59bl+&#10;Cj7OyVkj6PtWtrq3F/IUcuWCYx8q56j1OeKlu7yO1tkkAO0HayjqxPr/APqrgdBvVs3FnalF8xsB&#10;+w44IHQ/4/lXSX7xy2Us0gBXYVxuzlj056nn05r53mSR3exal5GxFqsl7cC3+5GsYYk53ZPQfQ+w&#10;ropx/Z0byCEeWgMkn0Azn649a828Pm7juo7qQgqzKGBznH8PPRfU5zX1L8E/C9t8QfiVpnhsFmia&#10;4WWVlxLtELKzBgMja4IHOV555IB7MLQdSSit2RjatPDxdSeyV2fo/wDstfCCx+GXw/i1u6gEWr6s&#10;N9yct0U8DBGByefXjtX0XO0UjHY/JOSPSiN5HgSEKdiqFUE9AOAPXAHGKmWyiUF0xv7n1HpX7Dg6&#10;MadNU4KyR/MmaZhPE15V6mrbOZvNsbAyEgZGADgZ7ZqE7c7zw2OSPc/5zXQzRDYWYA446ViuEEnl&#10;quHHPAODntXTZ3szzn3KrkOQCcHOce/TFRM0ijBzn3HFSzRpM48znHBB4Gf51HIGdevyqMDH/wBf&#10;mtYxuZuRSZ5M/OxyOct39vaqjSpuZ26jt1/LpT5JpC7ooGBzn0rOfM8mclXXHNaxDqEtzthaTBx7&#10;D9a5i5kmupvNJLEDAGe39eau6k0hkMSOvHJzwSKy2cScKfm6Nkf1rtoN7suK6lLyow5XHOCD2/z+&#10;dZc0WPliJC54wcZ9j+P+Nas80SjyXYEuDz7f4VQjFuGKjoOOPavSoSRRV2yq+HIx3JzUbQTTuzna&#10;m0Z4569MVdm2qgyQ208fj2qsUuJInRh26D+VenDciUrEsChtrBNuOM46+1SrJIrBAdoIJwOn5+9R&#10;RlhAY1PzheMdv/1VNAsxURzAMxwPr+XeuyictS+40SSwhskYAJz1C/5NatvJDgzLmQ8fIOc9+nvW&#10;NFcOLg20aEnd83/162BEIfnQH329K9KJx1JNK5egVhIHiOBkZH16getddIAEWVepAzgYArl7HbMP&#10;MRthB4JHQ1sWSTpI0l23m5GOfr1/KvQpSOGo7omluEtvnc4T0NaFjGJsTBigIyOxqjdW0cgyGyDz&#10;juPzqW285Yfs8JDMBgBjj8zXZzHnVY31RpTwwpH+5IH8ROetVgIJYsygMDwQac1tmI+Y5VSO3PPX&#10;r1pIbXzIsHjndjqce1d9GbOaUSwA0a+UgGMYIYZ4qNrtR8kI2he/bj0qyQeB6Dp/iazC6xMS6bQT&#10;z3A9/wDPFehTlY4pPUmJnZvMXnAy30qpNIzyKeCvOfXmrTRpIR5OUU+opskBDATgOuR0rti30MZ2&#10;tqXrCwS4jY+aR3X3PvT3t5kjBYjjls/4VH5MasJLZ8P26g8+tJ5O9SWGZOntj3FdkX3MHG6K7SKC&#10;JIYw27nd3NJcQyzyq0W1UT5QpAI/X175+lXrRBbsYAOOoPpVo24eNl3As/PXnP41pB3MW0flb+0J&#10;8Nte+Fni648Safb+doms3YMAgAZorh1LyoBncA3LDAxn5euBXmUUtw+mi4khaKTrGHTa3y85K4z1&#10;9a/WrxF4YtPFug3Hh7U8lLvC+YpAkiwcrJGWBAZTz6Hp0r8pvGmneIvCnjnUPDXiJDDdWjK6RAhx&#10;LayswhuFIHKyFXAIwMqwA+U1+A+KHBip/wDChS+FvVdn3+Z/R3hjxt9aprAV/jgtH3S/VGdrcNtN&#10;aw6rOg2sq5IXADcdh0znj8qwbBrtLlYrF2BVS8Ww9D1PJ6A+nTHFbjXBkuBJIjjZ8oCkEH3P/wBa&#10;uQ8XWPinz4b3QvIiuMKSjsVby0yQ/wAo2nB6g9uK/AK+H97mR+34R8y5W9zvrLVbCLVVmkia3upV&#10;LJtY7HyQDx2PTr15r2eTxCbS7W3u9k8k0KxkdFKnqP8AZcY4yOa+NPhj8Zrf4ywRwXUCWniPS5is&#10;kRdAJohwJ0BwclgQyLnae2DXuCzfbLqZ8B4SqsgYnIcc7iTzx/kV1wWnuixmDlTly1FZo9o1nULa&#10;zsJpoGIRnWDDL9/zBnIx2GOuODXhHiTW7LSG3JAZNPu0kdLiOQgLLkAKQeFzzk84IHHJx3Nlc+bL&#10;5FyQ1yF3wvnK8clXHHTPbk180+KLHVdM1WfTNZuTLZGUXTfZs/xg+Yu30J9BUYxe6pF5XSjKdmX9&#10;FA8T+FS+wR3tpcsFd1zsx8yujYGQQMPg8HgV1WhNez3d1cwsZZGjBIGQpZSN3XueMHnNTeFtYl0J&#10;oNF0479OuVCxxXP/ACwfouG7EjkgnB+uK6y5s30q7tZoCszrGzXAA2jG4AIpGScrnnqDXnOKsn95&#10;61WtvHo9jgrDUNQ8P63c6ho1y0U1yNkqYXbMhO9UYMCBg5AIGfcZrEtmtLTVIkgj32rSx7reTO3K&#10;ks4J/hJzjg8/XmvWdW8P+HLu6MvhBorUXiAQw52yF0TP7sPksR3B968piUCR7FcpLG4do2Q9Q2GA&#10;PfJ59RXDiafI+Vs9LAYiLi7bmf8AbotMMlszvYWt1Ms0qyD93sWUBueSwCE7eewr0zTPEWhaldLJ&#10;4ehe6t1Z2t5LgOnmKrHapTAPCjJGBmvIPFOu3UUqWkMUc1rINrlm2sjxsdwBPGOOeODxXS+E/G2n&#10;aZF5llEYnuzsRZCdu9iFABPQ45J9/U1wqST8jvrUpOHOlr/XzPfNE8Y3cckkkw2wFRI5ib5ZMHBB&#10;X0Hcf4VYl8RaNP4q+13d5CUSJW8pJMSRCRSFIQ9VJxn079q4XW9c0/w5a3GmpYTOJYmiKwqC6pwW&#10;KKcZI689ua8jtde0jxh4hsnilBnsyLmJZAFcxLGUZGU/xBCN659O2a5cVO1oSd3c8+lhvaJzSsj6&#10;l8N6Jd+JxdWTXdnYzbU8qK6fy/OHV9j4Kk9AF4J6+1VIP7RfS5NMg0+VHml2QxFQQoA++ozkMuDj&#10;HXuKxPD8Uy2kV1ezPbQw7vNLdHizkA56jpjAzmuysvElpHqS/ZS0yciPjBORnGexJ74zWMcPGKTb&#10;t+qZhKo7tbm7Z2+oaRpN1pOqzGWC4JDPFHuaNtuACB2A79jXW6bZaPqukQ2vhmyaW50uNjLMWYEo&#10;i8hs/fOMdhjtXP6ZPqGqSyarb3VrFLnyb22kcptypMbqxBBLdO2TxnIq1c63bwaJaWPhOWZXu5St&#10;0HygAAAKk/xE9MDtXZCMLeX4/L+tDjqNy9Tb0Lx1p8mv2+jo/wBhilYgzSuSQQMbNoAGW5Ck8Uni&#10;bUb6HU7q1njLRCZpeCMKOideSf0BrjmSLU72wWC0WCSIgvOcl2AOSSTwOmAAOPcmufvotXunkv0O&#10;y4t/MMZlJOVzlUbuRn/9dVHE1FT5Za6j+rw5rrQ851LQtC1SGSPTfMsHZnlm8qNWZ3UnJUHOD3b1&#10;HbrXmHh7wPoGg+JdQ8QaUl1by6lawwXrRTsi3XkSGaPzNm37rk4C4yOCSK9v8M6Hq2rQXXjW2ay8&#10;0PtexaQR3HkOoVrhIz99SxK7VO7aC3PSups7HwhhdGubee1eN3dvK/492ZVwMjlkP+yWK5rip0bp&#10;a2v+J6n1pwTimfKHjIT6Lqya/qarcX0rRrEPOIeSNSFESEkENnn68nJNfYOjXd3Bo0NtqP7y8KoZ&#10;A55Qkfd9MgYBrovhlp/hqPSbbVEt0luoZph9rvIYppUaZNjhGIOwbcrnGcE55wa1PF0kf/CPv/Yn&#10;luxdd83JZWU984JGeg4zRRy1wTrKV7nDjMxVTlpW26nB6q12LNEkaSym3MiTQnJ3Y3dB6DjPT8a6&#10;vQ7rWLu2h07xDF9vgiLSy3A4uJEJDH5hjA7E9cZrA13U2hv0lhi80R4xEuVySAucnPOecd+lY/h7&#10;U7fxOXk07oknlyxSNwGz93cvBJ5BHaoajCpy317d/wCvvMY3lFNnqviPWtH1RpNSsbZrTzI9jgoF&#10;QKrYBG3jdg49xVOyWDWpzpcgeFIoN7LHhtxHAJz09TineKLxvskuli3EUYSNNsaYjAI+6ATnjHJz&#10;WQdKbyDJY6iYHkUxyBR8zRuBvUHII44z1FdddyUm3r36GcEuXsWtXubfT9DtZLMm4lnmWMuiZRY1&#10;BBDHruLe31rmZLV2iyfmb7zjBAwfTuPauht0ksrGRLHcsMTBFJ6DgH8TVe3vLm+M0c8m0R4KJxgM&#10;fvc9efevJxVm7vr0OiE5JXRPYXs+vPYaG0xsrSUuB7YGR8x/Hg8HvW9dTafBImk2kSxyMxeO5ifI&#10;MONrZHRtx5Jpun6FpB8J3Ot67dLJOk4EcKnaPLwAFUnguz5+Xr0/DF1Kx0hkBtQYmCAtz/FjkD1G&#10;O3GKulTlGHNLd/fb9DN1IuVuh81X2oXHiXWbm91Gf7O4kaJMZwI42wo+bucZOOMnvXU+C4be41km&#10;SN0FvGXWXOYyVPIYeuDxiuum0l7lZvtSrOirmAEDcDjHBI44qXSdHTSGi1SJGkEaHKLkooOAWPbj&#10;sT0NfMU8BPnU38z062JjKLSXoeiR6j4rtoFkhEEsGQZEIw+wDOAeMZ7deeua2Ly4W/t4H0J/Ol3b&#10;rhMEbUxkAepB6iuXk19RaNLcQ/u5AFaRjggduB1JqSHxJc+HoJG03yi8zj76liikY3EZHH19q+kj&#10;WS9291/Wx4/s3vYztY1GCG8mJiKzcKM9RxnGP8K6TSDazeHTFqVwY5RIX8tVO52HCnPUDHauNRp0&#10;aDVpnMhh3kOxyxYjacn/ABret7jVbrUE1G7gUWzKOG43ADsR3/TitMOnKTf9eugVFZWN03q6fbSD&#10;d87Dc/Y4A4rgdRhtrO2j8RajLsEy/u1bC7sc9z9Ku63rFpZ2csa5wTuJYdABkAf4V4Vr/ji2aXGt&#10;QloyCIyoBGF6deA3cdP6VU4WaRphaUpO6NrWLl73UzqUDtHEkZVsHIZs9weAF7HrXLXOp6lcxTaf&#10;EUTYcFeuT0AZumDXn+peJrOOOOa4Y7HbhcnduPXj0A6nsetdFolvG0QuFLAXOMLyWLEgKFUdWOen&#10;0rvoYZyWiPYbUY3bJbl7aBAiy75RgHHA6enU88dOa77wH8OL3xZIdZ1xTa2UbkxIy4kmIGA69do/&#10;3s59Kf4X+H91d+JbV9URt1gy3UybCGhKkhY3J+UsT1X0zX1RGqLIgj2qoGNqDaqj2HtX6bwtwqpv&#10;22IWi6H5Zxrxr7OP1fCP3nu+3oR2lnpmm2kOlWCeTBCoEaKOBt4BbPU9yTzVjZEASflGMs361Iqs&#10;Sfm4OCRioprONkBdsnPAIr9RpQUfdWiR+Hczm3KT1LDSBlRYlyW9P1pwh+6iNjHP+fWi1D8AnLAd&#10;e2Pap0gEalA5IP6ZNayXUmckQbXebAQMAfUZzTMSSYEowTz09fepVh/eeZFzx+vse5q9bwGWTYvA&#10;Hf0qY2sEGkRWaRJEykZZyAoxxTrlEjG7JBIHynFWBbTwEPHtY45GMYHsa0EtIDH3ZjxjGMDtzWMq&#10;lmRKXUyFVVGCcLxk54GO1asdsjfu5m27ucn2/wAKuw2SRLtKCVV7D8+/1ragUKuMA564HT/9dcNW&#10;T7kJu+5R0+ziLSlR+6YhhnoPcflXQbAx3Q8FeOB2+tLawxQRqqD73T+VXY0cx7XJQc5Hbr0x/OuK&#10;UkhRIRAJ3jij3BGOGYfw4rorSK0iHlH7o6se+e5rPtwkURCnae+Oc/h1FadsYY13bdrL07Zz3/Os&#10;ua4NF2CO4hj2IMkkA+mO/WrYYgFgcr61Datfec5fHlheSOhPtnnNWIomk3IoOSe/IqHsTLc0fKaz&#10;xLIp/eAYb6e1V5WaQcoFbJ57mmpbXFuGSWQyk/dXOdoHYelQObrftlXacHp2FHIQWYzFBtWU4JOQ&#10;TTJXmF2ZIBiInOPXj+VVnjby8qOMYUnHX1P+FMQz7FUH5V7jqfpWTRpzG3bXK3Mi7cD5eF6dPars&#10;UVtAA7DnjDf59Ky42SMG5AAxx0/w/nWhEjSyCQoYz355zSMJFxpYx++jPI7HvW/EA4LtgMRnA6j8&#10;aoRW8b4jC8LyfTp/WtlYlUZ43VpFItE1uJNnlA9P5VqIoIyjehPFQ2luzHaSPm79Oa0ordAzfOSB&#10;07Z7VpsJsdAhmRkCnCjrV2zt7+O4e9EnmLwIogMbBjnnofXmprZVWUJntgew96141OGKdQfpxWkI&#10;mbZCXkaQedy/tVwgSkJN949cVLHbCPlPvZ61fjZUlKBct3P0611JHOyl9kmkkARyFXkHsa1vs1ou&#10;HmGWApMFWwQD79qcJ0z9nboOSeuM9BV8pBX8mNF2pk5JphKquwt83v3qWRl35KhfSoC0ZQSSH5lP&#10;GKeuwNtE4WR/mcfKO4PpUW87flPBwRQUVwWJxnr2qq8yLHi3If5hwPr1rXlZV10JmiCr5jNuOemP&#10;61EfMZ8uMDqaQsBnv2//AFUBnEfAbn8Tmr5QbHCIcqR+VIEcEBjgD86bHNPgLKvyg5/zzzTZHkkL&#10;DaVHT3xVpW2ISuWUEKgMp+ppWIKhwNwPpVby1nGwjCj+dWI0UDaOi8cnrVwiPyGSKE+XIIx1ppl8&#10;t9m3J5575qwY2C715+vTNREvK26U56A//Wq/ZlK3UajEDM20FhjPp9KmMuEMQODSwmMKHB7nqBTv&#10;llG4Dgnr3H/16nkad0JEYG1gp5OOpqaB1Dl2JyRjBqFpI1bao69qsMiAnaOPUGrgZyl2HxTSLJ8q&#10;A+3Wpgdp5GSQDjpioAypKH5P0qwJIcmRgTjp+VWop6kp3H5lQFkB9D6VKpmI2vz9f8ajSQDBXoR3&#10;7Z6Cp9hztkHr/ninYpAjvuJQHaD3qzH5ZTr8v0qmWdZME4A6L7Unmh1wPlx/n8qGluSnrcz5WUzs&#10;4B+YjHftS2Oo21vc+VKGDycdOKtQ2/mpvR/mB6Dt6VLZ6MwnM82Dkevak49gbRoNFhl7Bs5HrSRx&#10;7V2v8uBwKluERH+ZycdAeTUUzxSRB5cgHGR9KajpqJLuSlcKXkPyn1NIu58kngc59vaoGzMoVc1b&#10;2Mi7Q24cD/GtYWCT0HI5HzD5h71MsbxxjZg/pUAMin5R8v8AWpUJ+4uBngmtXEyU1YsK5C7Ccd+t&#10;G5WVQTwOppiIJWC7trHj8alWLaCrjKjvz+tawjcTlZXBpZ4GMkTenINaVvuNvukXbg45/PJqkEEk&#10;wfGBirIWbJdcgYAOK2pwMqky7u8sA8uelNd2iOyMZ54I5NRJgbeSeMfUepqcId2EI+v9K6FAwTTI&#10;M3EakDOfT9eav2drPMBIykjGTwM5p1nayzyF9wGB9f1rpWSS2iCghunB6Cr9nrdCbtuf/9f+uON9&#10;o8n06VaUuTiQ8d6zXViRL+WKe8soQMueQeQO9f0PY/nCMVuy5Pe/Z2AUbs9MDj9apNLLIPPkHJ7c&#10;cj2rGy7TNLO54OeT+HFaUTq0Qdsj60RiNS6DGjaSURfxZ5FI05STyWI3LxgYz9OO9VvnhmwT85zS&#10;PZiFcggN/j3zW6iMswyR+dtcAkZ4qw+W/dx44681kxEPOrRYJz17Ctcx7QR6elKwKWgAgfLn5epz&#10;Tg6k716DoOlR4jc+WOvvSho8ZJHGcgdqG9QRFncxDcZP60mWd9p/HFA3Hc7EYHQ05sSYTAzjFOwa&#10;EYO35k5LDH407cSPMkGVBxjHJHrUbrhtwb5T6U9pGTJiUtkVCb2EyOeXzl3gE/UVVCmM+cvNWJFd&#10;ULk/M2fzqk7SA4Jz2PrWysCQ9trJz0FQBgeSMnp601pmUbADjHWoXY8EDg8+9bwVzGWu40x+YCzN&#10;jPbFQKTG2xgMAjqcVMzqfmkIBGe9VGBHCnhuv0+ta36ISdi2ZY9vOFz3yMYqm86of9H+YjqfSo2+&#10;8c9++KhddiFkPBPORVpDnLUV2kxg5OB+tNll8qADGQ3HFKr5jwecnv8A4UFRKm1uh6+taRVtSL9y&#10;vHJ5eXQ9egpZZTHwBx3qZIooxhRnHf1+vpTWXccdqc02bLVWKsNwH/dAbSOQe+R615L8VG0m08QW&#10;mq3peUXFsUliXhsxYUOp/wB0jPuM8ZxXsP2aAqMDHuDmvLvjwYdN+G0/izyWkXRXF3OUjaRltlUi&#10;Zvl6KMqWzgEDHHNfn/iblbxWTVoJXkldfLU+78Ocw+q5rRleybs/mfI194iNhqBeaQSxXBIjVgVK&#10;gD2H4+1Z5tL3XDvhm/0fPzP2jIGRkdyawYdT+2XkbwqkkEj8lj0B/u+1eo+FZorV7q2ghQw5VyCM&#10;gsM8/wCNfwGqb5tT+4UmrHzv4sh1ZoZNLmMlxHv3oh+YBvXP056/Sui8OeIZrK7+zagXhFxFwMnG&#10;R1yfevadIsFvfEBulgRVZgWVlBGB/CQeoz2r41/aG8WyfD7xEPDehiMsG37JcFsSBih2jogIOP72&#10;MDpWNepGlF1JbHq4VyqtU0j6i8P674MtPD909/cfZCswSEFf3cjEfMAwyM5qxFqkUYdTG7xupAEZ&#10;x9M9q8G8A6kvivR7SOWJ1WdUuI4lUlS/TCjHPOeR0r3SCZdPuEjvlCNG2CuDwff6e9XTlzJNDnHk&#10;dupLaRi9gF1OEhliHJc7QMDPBP8AWjW7gQ6b5yyi3WQB8yckjHOM9Par+qaXpsuiTSXDFxcTJiTc&#10;RtHfH17mvJPiDoutz+H5otE+5AhK/Pk7RjcBkk8jjjiulQ00IglKWrPOPFHxK0/QlkTTYmkcAAq2&#10;VVixweT/APXp/gLWovifpJl02M2DqW8yW4bbbqFbGd4+8B29yOlfHutyeP7uZfC93YK0lwrzpak/&#10;vnhUjLI2CWOWVSFBwSMgZFfSzfE2X4eaAfhr4msriPXrK2WKeF4ETMc6LKoHks8b7AdhdmJdgSRt&#10;xWVFKE+absvQ96rg7QSp6y/Q958R2WheEPDxsmktyrRsl35y+cZUflX45AX7wwRkYPJxXzto/iPW&#10;NGsZ9DhvGvI7gFHjcCRWXOcfMMgY6c5xxWG/j6PxKkE2riOdZAv7pMxFyOAX2nqBwP4V7UxW0+yv&#10;n1e4t2SOM5jgQl8OASBu4zXnYzMvazXJokdeEwDpxaqatjdPXwjPrzacmm2+mxLEFcQoInnbB4+T&#10;qF5ORiuIvfCukJZXUFldfbzFO+DDkGOIdIieWBUEcnvXSxX1jbS2Oo7ibpkfz12HMJP3M8chgT3q&#10;Kwea3up9T0xfLnmUoNuPm3HJcjuc8AfnWCUJJXPTg5R66HA2lp4f0q1sHMrJZ3EoLY3yyZI/jb73&#10;XqT0plsZ7tjZpLCh+cCQg7cKcgjHPNel3nh6xsPC2lalPph1u6uWzNDaxs8qMSQUPUAJzkkcHPYi&#10;vGPiN4w/s2D+xdN0m6063k4tJJNpLHJDHcD2PHvx2rCvFUo809vn1/A6aUnVlyx3J7XUtfs7y+sc&#10;xSQzQIjSMMMQQSdh6knOOelczfaFo8AjS7g8q1uo1jjKcSK4yDz0Gf5ZrN0uTxVdyNr0Fu9xCgKS&#10;OcCNDjqenC9fl+vNap/tzxhZN4VnlVriaSPG1eFAOCQQOnfFeXOXMra9bHW4OL0fqcNrml+I/Bd5&#10;a6hpIhAdPORonaQMittdZAOgPHBznqM18369+xZ4S+OPhTxz8ZvEXjn+w7W3nlkudN0m0tp7+VHj&#10;DvsW5lhjAf7qcEMedwIxX3Bd6Vrvhlo9E1G6S4uIF5dRwwc5A55JwPpXj3xO+HmlaxdafrVt9nFx&#10;Jb71HlIJFO8gYYjKnvn8h6dWX42eEqe0itunn8jBXacYS5b9Uun9deh/OX8WvgHp/wAK9Q1RNFlM&#10;lhptpbMqXMoa6BnB8xXCKsbuG3E7RhVBHIGT03xLtvi58QviTpOlftgXeqaTdt4dtoNEnl09IUTS&#10;rcH7FHaW0ARfs8zMUWUAEs244INfpp8e/g7aap4lhv8AWdGu7y4hjIZLdBJKxdTteRBkMoUMSecH&#10;ntXwRfeFPixrmvadPrEmpeOp9DhtrDRI7iWS7t5IJ59sOm/u28yJ5pHUxv8AdZ8KSvGP3zgvjL6x&#10;H2VaWp8xnvCtN044ijHRbn69fsUfFX9jD4/+DfCXwq1fSdIHxK8PaadDsbPUNNie/S2sTIY7ixuG&#10;g8omWPMzx/M0TllfexyfcvEfwS8e+D7hdQ8LSReNbC33BLG4itYL+36D90diRMOp2o0Z7hSev5i/&#10;Av8AY/8A+Cm3wg+Ltr+1cvwk1vw5oXgx5V8RtqlxZaTHJpIQvdxJDd3cBu0EOWQK20yovJZTj9Y/&#10;gN+2b+zJ+1FZamvwYvdRmu9Ki+3z6Vqdottfx2TfeuAqyPFNFGcb5Y3OwMvmKpYZ/oHK8xw0qCo4&#10;tJPofzhm+GxNDFTq4CblB7rz9H+h+IX7cV58IoPFWh/DnwTpcejnSrfbcaPIHEq3c4Ek8o+YukZG&#10;xRF8qq4JG4HI+HYke2vo/JulELy7TEAfl+bH7zOTn3HGOe9fqZ/wU9/aN0v4lfEWH4GfD1Y5tL8K&#10;QRw6tP5NvEZ9QDGZI/NC+cUs0bYHD7ZC7KFwpz+dlk8d7aW+qeFZlguUHlyrIrRt0xg9yCBnv1r8&#10;s4glD63JQd0j+ieA8PVq5fCpUjyv8f8Ag/188bxt4bvJNO064iWB5p7pYoDGW3yB8ja4PCr79Mnm&#10;vObWZdM1HyNSgDtbyGKeGTjbzg/dzkjqOccV7xqOrfEeW2ktra8W1trgAGK3dAjdwCCN2D3wRnk1&#10;4VrVpd2niW7tdQbeMozSKCqPkZGM9ACMZryWz7SvhnCXOJIitc3Vtp6CWGdiUBB8wxL0GeuO/rXY&#10;w/PZbG/cXSuFKSY2qhHJ4PIB/wAK42FUE4mBYFF+7kfL7g9/pXfto+p6rBcalq7nTTFFhZJ4uG7b&#10;Cq/NyOQe3WokjbCLRtHoseif20ltOA0yvGpadXMIAAxkBc8nHfgAeteLeKvBd54WvC0pmu7We4Kw&#10;3DoFVtx3KrbeN3HTuBng5FdTBJeRhbS4hmimmiRJMxsFA42srA4AOBnv7Vb8XeLbjxJ4asPCTxSx&#10;y6fOJt5zt8xFK5weSFzkg8ngCs7LW56VWHtIprcy5ZNT1uK3gsHhNxISvlxuUk8vb83Q4IJyAoxX&#10;SaX8NNf1CwM8Mb2gt5MI0ilUYgZIYg53fUHjGeK4u3v7fSdJim8O3MsV9MCk7Mir5YU5Roz2JPU9&#10;/wA6+kfhTrljZaeugeIbpLXWNRuDJ5DxuSQ4AMzPnagJGWJPHTHpEaak7HZSqWbvueReFGi1DUJI&#10;tVgkw8bOpiBRiyNsyDwCpJ65HsKr6fAr+JZvDwuPlhlMUc2OwA5IzhsNxnIr2PXvH+lX9k1l4cQR&#10;6ibtoZYVVXVliyNyoMFo3A4IxgY6nNeA2uoaRpR+3WMRUzOIgkyMqyecd+MkYO4g7SDnjArmqUVH&#10;Y9GjVbtJs6C4eawvdV0E3Cm+tGYRiSPAeXsoCk4LZ7mv1A/Yb8FeOfiX8DfFnw68N+K7b4LeAda1&#10;oyeN/inqjQ2AFtbRrFD4e0i5eWNri6lLSPKgdFjVmB4kxL4r+x1+w14//apkvfjbqlp4cHhPT4Zb&#10;67vr/wAXWOkQaVHaSyrOdbiVbjU7eORI8xNHBllw6yqpJrb+EPwV1j9qzxyPg54F8Yy+G/hl8Ota&#10;ljsZpy/iXT7TUtXu0jmudOneCzJt77Y1xbzXZLpEjyYQyc/YZBhnhmsVPtofi3iRxBRzCnLK6Mtn&#10;dvtZ9u//AAGfoj+0H4b+A/xP+BHwy/Zy/wCCfniGG5+F/wAL9VmW5sb+H7LqGp65F+/tNYkvJrZf&#10;tFvcJLLEpAijEr8xBFiC/bvhX4c6tbSarcePNIm0vXL5Ib9tP0wq1mqzKcvFKkapMgZSAdqANnKg&#10;8nOs/CPwu1r4r33wg8Fahomi2Wi3witNGslt7FbyYMpZosEW7tIcSEh2Z8sSS3FfRekare21hq+s&#10;38UaajBcGIzRSHL4fYxlCHadpUY2nBABBxXzOecTfWJyley/yPznDYGVGhChSTtvru79/wCv1Pnf&#10;4zfDS7bw9JoWrR395NBp0ktt5IZTJNOqvCEU5XMUg2yIvDjIJ7DA+Afh7xJHp0HhT4iaPDok6xm4&#10;thfZgu7gRLub12sp3FVPB4xivqLUJvEviTTJUnlNzcqmIRvwW/iULk4X17DPWuMn1nWILm28M+K7&#10;OMTR4kS7Y7rkRrwVbbkEE8MwOSK/H80qxqV/arT9fU/QMvlUjhvqzt3816Fu8k0XRNOW61SGR7ed&#10;5pMx5OQMJkjqNp6jp7V5hFLpIvpLx5824AHmk7hjHC47Efnmu3tNV07xFDql/rxNvY2vzQIu4SZc&#10;5ZwcHEYwM9z+FeIaZq174cvGjsHR2gyyFo8h2IOCYz0GK+B4jxPvw/lPpstwzUZdyzdtBJawvbqU&#10;uBNuL4yiCPoA3UEnHTjFdXpGp6lJZh3Yys+JHTG0rt4Ybu49c8c1yYbVbXRFfTraO4acZfdu8xCR&#10;lsDPzYPb0q7onifSn8mPUo/OMDAXEBJQTKT0UggkDuuQfevkYp05Jt2uvker7NuOmp69p/jy/wDE&#10;XgqHwxdOYlt5B5s4CiSJd+IgE3Abei5TgnqMcVb16C00nXZfCMebSGGCKQyu+8EldzL7dRtz154r&#10;y7V00e1soJpwEkDvc2uEJLoJMqgPovbd0+vW2us6Za2wlhgK3M8rTzXLtuDlu5yd2T3z6V688yko&#10;qM2rpLXy7f16+nE8Gk7x2/Uhn0ZtQ1P7Q6llRR8vdvTn6/4VNJZC0sDYtGLcMcFTycnnJP8AnjtW&#10;fcM82hJ4iL/6M0hjYo3O8k4Bwepx0JzWZ/bdg7mBi7KBn5uCcjoD1z+FeQ6kI621ev3m6i9ux6N8&#10;MrPWjfPDHdtZRLmPchZUYE5Knb37jnP0r0xov7NvZ57Gbz4EYKRtDbuMfMO2D3NeI/DTUrS81MxN&#10;eoJJFkeOMuBuIAGD2z14PJAOK9Wtb++uLt10ezW4CEmXcQFKj8R+GOT2r6DJ2vYJI8nHx/eNyI7G&#10;OZJxaPhRyeOQcdBnt+NO1S1u4Y5r5mBii2lo36oCcFgfQcdqzPC0WqyzzXXiTfBG67UDFQ6Et14z&#10;8oGMZ5r6G8TahoWheGLSfRoZNWv5YRDPN5XmxbD8rb/LyMsOXBXI475r0KWB9pTbeh5eIxns5KK1&#10;OL0GWGSBDcuqw7WZVYgFmPYE8Z/Wt268NPJ4fu/EdhayBbeVIwVOQUY/vARnkqD2qPwPq1tI0epW&#10;On2l6sqyWEq3MHm2ySMu48H7jYGUbg++a1m0+O1tv7S0y7IE8hR4XBJRlA2nPTH/AI9nnpXR9UTp&#10;3WpxvH+/Y4XT4tR0vW4v7PmezYMSjINpjz6EDI4J561N4H0vU9N1LULkW6tGm9ZZVOGEWcqPXnAI&#10;/PPavR38QaTZRmwuoGa3UASMEIkLEZLBcZPPIPf9Ksavc3sWlzwT2b23nwbRvwf3ZGflC85I9enp&#10;xXn/AFaKkm3sdLxTnHbc871i91SC+j1bT1lCXEaRqq4eQmPuFwAM5zz1I5rP8T+H7GXWptY06wNh&#10;b3uJDHvI8tyFBbbyPmbLFRwCxxxUXiX4i6fpmm2mueI4Xs4raDYzQIZEHA8squd2Wxly3A7HFeG6&#10;x8Y7DWibqzlluBGf3exNi7RyC2fXpx9K8fGYzDwvzvXc7sPhaslzRWx7hodtaaVJJYXa3HnzzIZJ&#10;slo1jGeAp5BA7jmvbrCLSeLvTnCLEQYA4++R0Jz615Ous6TLcRQaZK9xamKJ9/UrI6AuB3wG4ORx&#10;2r0TTksrfTFurgfZrVh5nmMu7CrwzD/ZBr0sNaKtHY4cUnJXe52qW2qXNu1wYiu9gHmVt24joufX&#10;vVQadc3GnsJLj9+jNskdc8/wq3qD0ryu48QeC5RPc6P4kt2+V2ZZ3kgJZRkCNWXLse2BnOMV0+g6&#10;3P4jEElpdD5SrB3GVwOOFPDHHXvW8a8ZO0Xc8mvhZR1eh09zrPhvRJLXwMWY6zOkN5LAIywWKVGc&#10;Ss/3QH2MqDluOgHNbtrrWm6HokNjDc5aWH5oUG/55CcK2OMAHkfw+ma5PxLHYXPiaC/kgiutTsre&#10;RFnBKEqfmBJzjcikhe4BIwe1HWJLyd4p44HhEEQLBFO0rjhs4/GumlOabv8AL0Oeydjj/EsqTa9D&#10;qN1LlYUKGJmIA4wV29CM8n1NYOo6tpMtrLPZ27LfXOF81AqD5RjIUAYqhrmqW2o+JogzAzbAJFYY&#10;Zwp4UN06fzrhtc8S23hS5fxLHB5yxxMVUMrYZW6qScDaeCeQe9cNary3k9j06GHbskeg6hrLeC9N&#10;zq99BYxNEkkvmMA9y2QAsSkgkhjyQCcda7zw3rUHiACC52wuyF0KljuRR82TgBdueh5NfGHxRHgv&#10;xZ4S/wCE38JSSX2qLdwq73AUyqrAh49rcgIWwqgD3J4rc+F/jDXdAsrzQry6e+uQ++GRgCShGGBO&#10;Mna5wRjgVxRzK1bkkvdtdNa9/wCtPxOyeW3pc63PqG7s/Dixyyhj5kkquZGbCqBggjdwORye+e9U&#10;fEfijPlaSLcNE8plURQg+XgbQWlxkA56ZxxntWWbi1GiJqHiS3RDLFtkikB2sWOAMN1z1HpXF6Te&#10;3ulObHWrq3ewEO63MKszBM/KsjZ54OOOOO1elUqKKVtL/wBanHSpb3Ox17xPo1tFBY2wd/s6rGHY&#10;naGB+YjnkZ7jrWNdapc2t1FNCzvdyAgpGTgp0O4DnHTOa56e/uIZbe6tQkcJY43ruY7eRx2J/Otq&#10;48YSX729tYWsENuGkaRwublyQQAz45QHnYOhxzxzxute92bKjtY1tMM0U7yyooQAs24gInsD3ry3&#10;xI89v5kigztMwSV1xlVOTt/Lj/8AXXq1zJa3GnW73D+WkSscAD/x6vOdYlSOJWtITL5zD5VBOfoP&#10;WufH017O1zqwj967PAPFXwyaO4TXbS7hhRndntplIAUgFtsig/MTjKngdQe1SaP4Iube+haG9gkt&#10;bjbHDkE7Gfg7snJVe5Jz+Fepa7aajDpzS6lD+4B2nJ+YZGcYHb1rjxptvYxedGqusqqxJHTHTOOu&#10;e3evlsVl9OErxjpv1PoaWIlKNrnfW0cGiJ/ZNpMJFRcrIF3KqnjAPI47A9q8m1TTJZGkE0g3ghsb&#10;QrENk8D36Z9a7OPVrqXTBYW0Y/0NcuY1IRzgnc+eA5HXmvJ/EWo6neKZbeQWN0hAKMDKrA9c9DhR&#10;zwa6a6hKCSROHvGTPUNButB0e4gm1nWbHT7aezeS4FxGQzJAy7LXaAxLyOflGMHBPQV83/F3Xfhh&#10;pWr6l4n8L6lcW3hwGOeSXWAbZoLmXLTwqpy2xJDiJAGYD5QWXaawvi9488OfCzwVL8RfiFd28sUE&#10;6Ri1QmM3cpBK2sasSzSMBu+XO1ck8Dn8zNY+IXjP456kuteNUW3W0USWthb8w2yy8FsH7ztwu889&#10;eFzX0FDAudFOpG0end/8A7sNhHNuqn6/13Pf9d+NsOrmytvBGnXkqXBLNdXkAQGEEhXt0LbuXGQ0&#10;gUkdAauWN/fanLDeXF9PfkShh5oC7XVSpOBgfLk8Y981xfgXwhb3+oy6xaOkk0wWOe4eRgixxDiN&#10;V55UgEKBnd7V61Z6Rd+JNW/sLSJFS4XMsjnaDGgGAxUnkfr2FdFOCk+SC0MqleEHZ/P+v69Db1Tx&#10;Xp+g6EfEd2z406GW4mRFBJjtwZZcZIGSq4OTwT1xmvwU8Y+I/EXxg+JNx8WI4J45dUnd0huZ3nmh&#10;sXYeRCs7fe8qMgBcBQOFAAAr9av2wfEuk/Cj9na/0HV3jtPEnil106wt4WDvJF8rXc7FiGihaLMe&#10;eSWOz3H5seDfAvjJ9a0a90+OGeyeaPfGhO6GEAhSw5IG0ADr1zjuP1/hCg8NhZV6uje3oj8zzmUM&#10;RXVOGqR6b4I8FaHo9kt0tozajPsePqSgXKgRswym7PJyNx619z/D/wAFeK9F3ajdXMcEsgAEKgkq&#10;i42l36Ow5B44OQODms/wt4Smn8QWs1usaGBdkQMe4kEqWiXJGFOOpBFfSV/GGDyI/wA+4sB0Py9v&#10;oR0xXxecZk6tRu59JhPcgoRSSZl3mh6ff6U0Ur58wBZFcbkYdGG30PTFeY23hldLRdP08hYoyflX&#10;JBXJ5w3Q+oGfxr0rT5rq/sob5okG0EOScMy9iV9cdf8AJqxGIb6wjghjMTQ5BJ7nk8H19K+arK9m&#10;e1RrSp6dD0/9nr4H/D/4y6/rPhn4iXN5aSWVrFdWMdjOtuzxrlZgy4O7DbSMHIB9M0vx9/Z90/4N&#10;x6X4i8Oalcy6czpYy2165klLqu4TxNgDbnCyRgfLwVONwrlPgh4xX4d/G/RvF2qQxS6Wwlt75pAW&#10;mggcc3EKqQxMZUBhzuUleOtdL+0t8WbL4w+OdKj8Kxx/2Vp/79LsYLXe5AsTEH5otg3h425UgckH&#10;jvpywywL51797Luc8XjVmUHCT9la77bPT1f/AATxWLVtKtNRsLS5YS/aiSy9NnB+8Tweeg9K/Vv9&#10;iX4TN4T8LX/xBvYkgGvyRvZrHGoeK3j/ANUhJGQWBaVguF+dVYFlr8w/hp8OrX4rfFfQ/AGoSRo+&#10;q3Hll33OqLCGkLbYyGJ2oRkEEZ45Ff0Sabb2+jadFp1rkwQosYLYBIUAZ4A6nn19ea9nhLCKbdaS&#10;20R814mZnGlh44WD1nq/RPT8fy8zSVipA7nrn0qKeJWP7tsODxnkU9IxcOBISqnJB96fLCqqQoKj&#10;PJIr9BirH4XKfQryKWDbRhgeOeM471jpPnd5qkyHpg8ZHX61qTAR4QSDI9eMY9ayZtrxsz87iCmB&#10;17d60sZTepCyuMNK3yngiqiLmMyR7ioJzkdMd6aGiXcsgKt2z0x9aWebEBjnYjcMDp26c1cSG7mH&#10;eTNJINj8kHHPIGM8AetYtxHeTMHjI2DBUnrjvmrscsMLb0hZ5lJ2sBn6+9VZri9kbLbUPdcc/lW9&#10;NdS1HW6Kl4nmMZ4YvZeTWaRcOuXUgYzk/wCNdTFcb08t1CkYG49++OfSufu5mkGOUGTweOR2Nd0G&#10;UmUI7a2e3F0qLIp/PA/+vVS8KbCI1AY8Bh/WrjGCL/VqzbucjNULtXUmFWUfxDjpXdQi0L1M17cs&#10;jNCd2MFgeOegwaUmRSN6MG6N+XU/SroBQfOQA+ATnr6H9aAhjGXYYPYZr1KaOeUNbkaea5GcDaOT&#10;7VYZQ+CAMYzuHr9RTUSOTKgkE9+tLHFOh2Fy7Y6jpj2Fd9GOpjMkB8v5c53c4/lWhFHeOP8ARQCV&#10;6jr+FQLbS7hHKMHuR1/Cr8crW4CQrlepbvgV6MUcdR9CzO/lRY24x1XpzWrDLJOVZyB2II4IxWbN&#10;+8AnVlcHk+tasLK4wBhsk5PUe1ddN6nLNILv5oN0YPB4A/kabZlpNzD7ykEjpj/63FaHzMNwIIPH&#10;H51Vjt1jlWWM4POQeh9674I4puyLiIq4VjuyfwzUgHkkYGSTge2fXNQLZpcsXkDKV5GO/wBauRor&#10;cMvzAdT3xW1KbRz3SJhHcyAkKCp4DZ4+grOCFSzyKWwSSoOOlaiFQgjJKgcn/Gq7xmNzIckE545O&#10;DXoUqvY5ZQiT7mmOSwLDkAjnHpVfJnYOp2kfezx07VdVo0ciRA5bBDenrio7prZn2KgY+uK76dV2&#10;sYSopoasYIGzG769frU6oCpJOGxwamjg8iRbgHaSNuO3T0qSdy53MN2P5CuynM5ZIzbQSNdlJRgk&#10;EVdks4bl1Lfw8gduKs7ZZD9qtwCQc5zjA9/8KmmjJTIXIbn9K1gc842ZlvAqERzASI/BxXz9+0P8&#10;EpPirotpqHh6dYNc0ISvZPIX2SxSgNLbNsxgysihZGDLGcnacmvonyEbHkttXODu6n3FPljkdBHc&#10;qpAG0lcjOfrV4jBU8TQlh66vFqzNcFjauFrxxFB2lE/F+2t3a0hmEfltJyEY/MoJwVbkgMrAgjpk&#10;cHucrxRNfT2senMwt5LtXWGYjPfa2V6YPT2r7c/aI+E89razeO/C9j5jLOJ7yGDO44TYskMaqTJI&#10;x2qUyq4BYZY4b5Cglt9X063u7pFlhI82H5cZ8w8jnsccjPWv5L4y4Sq5biJULe69Yvuj+tuD+Lae&#10;PoRxEd+q7M/PTWfh34l0n40ac/h5YoJJ7iOWKSb7qRKqqflQiQs2MttO48+9fpPqthLDAt9HHGsL&#10;yfMYidpQjIbA9T2NZkdroFjrn9v2mnQT3EMT2bSMgMkaPhmCtzxnBwPzxXR6XqUmn6VNDZ/P9pVi&#10;Hf5sA856dVHT8q+JwlBU7qT3P0HMc0niFB22X3nFadLZx6nb3ckYuYopS+MfdKg/d9T2wafFoEXi&#10;27lis0jt/PaSQpO4Gwgkt0xxj72OnWmPYyWFk95ZHzIm4bbgMHzwR1rnlk1aaZp/PaO6LArIAE3x&#10;DGVOeQGxtb2pSWiUloTC+8WXbO8t727srFrba0oQthSqSGLkIeMgMBkHv2rqdLubTxDB52nyqZbY&#10;+Z5MThsHkYI68j154r5y8cfFPxDpXxiPjnWoGt9JvFWC8sYDuWCaKIhZLdT8xJQAv039SMivRdAi&#10;8PatpFnqPg1pnkuiz/anXY3A/d4xgngkY69j0xWFSipXcdbHZVpSglKWiaXmr63TPSPGNr/aV3Bc&#10;6hbm1hnDKkqR/vI5IxuLK6878HIyRnFfP2pahe6HpiWmJ5LxJw1negcNb5zIbhW4LsOBjua9a03V&#10;vEw0/VtO16/nXe6MtowXyd6HblSBuAYc9fYjivKvFktxcuY5ZJFtVCukTDcu+M4O1hzk88Z614+N&#10;j9rueplM7S9n0/r+ux5Pousjw1PPp/il5rjSrl8MJSGe2YthZFJ5ZCD8w645HcV6xefDrxV4e12C&#10;11kRTaBqMLlNxG8EOMkAdNoIIOcOp7EVx11b2sqG3t7dZQHaQh0UkK33eTyQc9O1b/haO2tNOVop&#10;Mx2wmVrUbjuIG9REM/ewMrjr0xXm04xfutH1GIrNrnjp3/R+T/rzPf8AQvtms3RMshXACliTuwV2&#10;g+/A59adH4F0Kw1WDU9fgTV9OtZQlzFETb3SQuGU+RKATHIpwVfn0Yc5rE8B3ZvdOh1K4lWOS4Z5&#10;ULE4FvjKFtv1yR2xXr0ge7vG0fTL4bNm9bkHyxKYvmDZxlSem3H867lhYVI3au/66HyVavKnNxTs&#10;c3rV7r2q2dtqU0yTaNtCWduIBHcxEE8XJT5CwABDL1bJ44FbMGn3OjRRLoiLO7BZAw5KsSQwwR1I&#10;6j8etSy65qxsreyu0dVlLPMIwAvyfd49Of5etebXGt+IbzxLcQ2zGO2tCYgWfbv6ESZHQY6cZ61x&#10;YzCxvzJtt2JoSclZWSR6fGzwak9na745J/lkEvB2DnlsYHPQ8EVU/wCErutNMc9xaeTNHM22OZvM&#10;jJHQ9jz3H5HmorC+nh097K6ke4ms4yYBtyrtuJZWPU57E1xVn8XPDSwyReKLuDSZS5S2lueIpNw5&#10;TIUhCM7Ru+8eh7V5tWNkknZs0pxlO9lc9r0/XrfWkjv9RSLTZCGabACwlwcgoAS3P93r6VDcC5u5&#10;xJAUuVvmGBHlAy91HdfTpmvJbDV4NX1KOKWBoIWdRlAdikcAls8nucdAa6nXp7u208QWkLS29y72&#10;sspRjHuf7yqykHcAdxPQce9Wpc0bvoDilKyPRNe0HSZI59J06I2UqrFEjwuV8sI28ru5OWX5Sc5x&#10;3Gax9PjXSdbW5vLN5dPgIJjmcosrYPG9h8wBw2TkHpWZZ6rF4R03/hEbRJ7xbXjzJHTPIBG0kE9D&#10;1bp/La8O+JtS1zU3bWr6zjhsIiEF24VSSeEiB3c45bGenrgDapyua6P02MrSSet0d7qnjj+3S91Z&#10;2NnaxiKCBSgZQQmQWIzt81s/M/8AEccACuXu7O1vopbdlkh3FWj8vkcdx2b39Ku6jq3h6eIrZ7rl&#10;H5EhhMS7yQMKp5OOzdCOeKztSg1fRLO0uvs7iOVn2o5GQNu48A5HXg9PrzWtWTd+Z8y8jk5FH4VY&#10;wl0XUIY5ptSLW9uWAUt99vUkDOPbH411t5fRa7HY24jEcWk2aQ2ygcuofeA+OM5Jwxzx3qppejXv&#10;iG1udRs51yrxxJaBCzsxGXyynCbV5HykOcjI4y6DxJDc20sWpWpWWEm3V0Kk7lPYHGAB1HrXJ7FL&#10;XZP8RSnr5oq6wU1KZYpJXDR5fBYgEgYzzwTj1qnZjWfsk2oTMkqmTy84wQgwcemQfx7Gs7U9ZV7C&#10;dTOlsygOmRne2fuj3xk1ky+JLWKya5skmFqyASBwyKT/ABPlucKAeRwRUTT5jVc3Lsdjo+uaNaXb&#10;29w7GCfMknO9g6dCFHcnisxfFnhbTxJY2bGQ5YjOQdxydzk8e2AfyrKsLaG0kfUt0M29BKBEysdj&#10;coQAeQcgg9xzXI2+jadBcz31wdpnm3uu7lVYYwB2HHB/yOWrCokkoq5rTlF3uett52q+HLfTpFZI&#10;vNE4VjuHmKchsdjz07VtfYJbm1N5cAkJwTzzjqciuDGvstsk2j26zdgrMQMKNoJ+nvxjrzUMdxqd&#10;3EYZWKTT8M+7aPXgDjBro+p8q5rXM03fU35HySIQCy4wB1574qSbUJEs/wCzItyqwIcE4yM5II9+&#10;tc/ZjVtKjDWjKrtkbyM49wT1ps101pJJLfsJZ5iD5nIyMdD6EDtXmzjKK9TeyehI8V3dRtdxAMqY&#10;jPzDAPXBX8Qc1dSb7WVaZdrD77+g6ZOKx7f7ZGuZ3DRSrvLDgN2XjueAOKr211czmW2jUohO0sQR&#10;gDke+aeHwk7pWM5u3U1Lu8/cyyQyGJ1+4qkDkdOOman0rxNeadGrX2yZ2YltwHAx07fWsW4RpI40&#10;VQWT775wfXIHtWBdafNJbStCys3zbs56Y/TgV7NPL6sZpoj20NpHI63q95fStPOT5ZJICMcHPfB6&#10;L6DmvObvyNZjNtJISeJCCRnI6fQCurW+0u4Xzs4wQCGJVT2x749BzXC694/8MaTeXNnp6LfXzRhA&#10;QpEQbtl/UDt+Getehh8uSV2zuhiL6QWpW1KCx06CO7uj/D5fmuOgJy23HJzj6fWuw+AHi7xN4p+J&#10;cGmaNpwvLLS3ZrrUZ42Aj2riNUIIjMm7BAIzgbjjjPLfCP4Wah8YtXuNS8Y3W3SrbZLcFw3mXzFg&#10;DEhjZdigfecYKjG0Emv0D8N6Hp3hzS00XQoylvEFVchFyUXbnCKqgkeg/SvvuGOG5VZKvLSK/Gx8&#10;FxnxZDCQlhafvVH16K/5s6WOOOCBlZcmTl/Qse/1p0R6InDZ+Yn2quiTJuWZcqCSwJ9aswK4iMJG&#10;V6ZHt+tfqsIxjoj8NlJzvKQsc/ykMnOep+vB4/SpQpnO+X+HnI6ZqWJWLKqKFZOOfSpuS6ryCe/X&#10;Ppmo6nNJ9ieBUljaUfdJzk/0pTGrKF/iBzQ1mY5EZW29cjrn0q2kaj5myckHiiUrGbIo4wzbMk57&#10;kD9KvR28kTtKz59WNWbe2jl+VOvBHr71qR2rkBFHGcke4PSonWSInV10MoQHCg/d4LEZ4BHGKtxo&#10;EPl25APRs9wff1FaqWZUHzPlPOfYk5NXLazWI+btGfUfoK5J1BORj20RgUqzbiefbFa0e0IUBGP4&#10;iO35e1XIYIghLpuB6+vvVpooEUBVyrfy965JzNU00NhiEy+YpLDt756Vqukt0o85dpTuRwaNNkWG&#10;bYpwvTH1/rWzEGnKjaQOev1rlqSvoZTZmxWHnKWg3Kw/iPtWutlDGoiUBnIxlu2eM/WpZIyZFGQA&#10;PToKnBK70UElh6VFraCWugk0MYiW2tiVwAD3GB7+p6+9Xo0kizHEARjnH+f/ANdQxggBgSqPjI9u&#10;matQwhA0asDuxk+gqba3M5xKpwn+pbBb5vUj05qCc7Ix9q4DHaD7461ZmjETEoC2OBkdOapS2skx&#10;8sH5CM++7PBFDbLh5ieTiA7WPz+2afEvmRASNnaCOffvirNhZy20DGR93dScDA/r+NRCLfmMNtJ6&#10;57e9TKPYjmTZbtdwXI6nGf8APvWpZtE84SQ4OO3b/wCtVazt45YgxXzFzwQSOQMZ963rWOKNWUjD&#10;duOD+NK1xLU0YFWPheIyDk9eBVuBlZScAqeM1VVHYD5ckg9O3bHNbFgkcrmNvmVOn1HrVctwb7Fu&#10;0idlKKM4OfYVpxBRIDITuPbHtTAwxsRTjPQDoa1NEfN6xnjJ2jjsQfWulQ0I5itblrqRrWFdpHDN&#10;j9AP610cemRxw7C2/vzx/Kr8WyN1mUAH1Hp71eZo42ATAyP8iuilTsZTl3Kj2kiQ4ckMOc/X6Utu&#10;pddqrg+/U1bRTO+2U4wOlXImiQGNgBx8p7j2rqo0upHNfcpyRAw5CjOc5/pUGzeQBx/tHGM1rTIW&#10;A28beDVeWEwoPQknd/KtYx7kzl1KEhhCkOMn3qqkKSOWyRn8KWRzICCCFU8Dv+VMjIyGfkHj0o5U&#10;S5DHhdipVtwUnPuKImikcxRKQ+M81bjlihBzzkEAYqsvI3AZYdz2q+UnmIpI8Yc4ODxk96jEzyNt&#10;+7nqTxUwTe25268DioC6pIE6kgjj25q+Uq7J9hQ4Q5/rTSSvyucdwfaljwseGyZOhP8AKpBb+cMS&#10;cgev503TC4QbA3mKOBycj/PWras075mwO3HGPSpAGVBjv1P4VJ9nXYJd2cd8/lWkI2VkTCWpA8jq&#10;TFjaKr4O0eYdvbgfzqxsTm53ZK9hULg7PMGMEgEUuUcplYuswO0HAOOaned0QAY+lOOOdnAOOtQK&#10;AeOnaqUWTGdxsQUg787vfirMP71iiDAXqT3qI9BH2HHNTI29ggI3H0HpTUByV9hxBL734Ht2xVvy&#10;oBy3zLwRTWUb1RT82OcDgVaQb4VdeoGP1ptDS6EChQ2ccE/54qbyyGG3qRx/jQ5II3DB4HPFSxvv&#10;Jbo2KSgQ9rivEyJ+65xyaaFaNHYrkkcevPtUgPU9M9fanxNFG2EB3MOvp/hzWnKZ0mW4/s4jBQbG&#10;OAQOv405nMY/d1npiN1I9cn1NWZQZE86I8joOnXrQoaal6LVkt2hQIrDIb5s9eahRipwy8EdT/Om&#10;xkPkSbk2Y6+/pSuoYFUbBJGDVxRMpIlWRQSG5xg59BUsE8by+U52jtnjOT61WUAnbIcn1FSRwqT9&#10;4gn16e1VGAudNksZONrfhVtCrL5TnGP5VAkTlghbkDpU6Lxk9qtJ7mWz0J0EEZ2Ic9BnHfvUscUi&#10;pjHfjNOjiiToBkdWq123RtkDt6fWt4IqdiFGJOAOBjINSLtOJInG0jofr3xVjyoSolzznkepqMRI&#10;wKhSF7j1Ndah1OeolbQheScSLJEihn+uB/jU8gYthcD1HrT2jQLsAOB1A/pV6xt9hLTAMwAPXpW6&#10;j1OdN3LWnRTxR77hucdyM1sQlZRtTnBx+NV1a3lIiDbGJyF6E461ooVsnLMRt/WmnbY0tc//0P64&#10;BIJWBHzKTz24plx5joIFOB1JqoWuOikAHp/j/wDWqzkN1wOOfSv6KSP5tZUCmRQxUZ6DPrTHv12k&#10;BPmBwKvRLkkKOP5VlXayC52lcLwAf1quXXQaQK3nqLmRsehxVRWeZzJnLDpjp+Aq0JrZI8ZPXkCq&#10;/lRncYnyoPX1rRMbkrli0kjhIVFyxOffntWmZCFyP1qlbxgj5OD6mpjGwyxPP6Clcduw9sg4zz6j&#10;nFMjVixCYOKV5FUh057E9qcWUf6nGP6VNxWaZC8iuPKQEA4GB7U4qBGcDI7n2ofcqGROSx6kdakj&#10;CyEZ45wQKrmG+40xKY9jZ4HFIiSBtq8E96TMgyp4AHf/ABqRUKjcrcnH8qFYJPQgdS4JXoufX8c/&#10;jWexJAJArQePbEfMPPSqGRkhiM+/pTQaLQhIOAw4xz19ahl6gNg+31qSTeBscYB/zzUDIkchAOQB&#10;itkRKOokkcbn5lBJGDmqgMu8hQdoOCO49KtMhwT0zxjvVc+YGAYnnvWsURZIjI8vrn1qB1M2D90H&#10;gVeCls7/AJuKidBjJxj0NdMdtSWQBSrll6AY565FKAIwQo65/EmnhM8McKeuKY0bZ28nHNVaw5Ib&#10;zwmOSecfzqQxtgKTwe9MjcsoYggn86eG2Hy+vqMU07gl0ZWV84B4yf19ah1zTNL8S+Gr/wALaru+&#10;z6jbTWsu1zGSk6lCNwwRyRzVxmUthjgZx+FPms7UtsYDB4P0rnrwU4uEtmddCbpzUovVH5Z6B4Ys&#10;fD2jxaPe7jdwQrGxJ2lmjGzdtUlQGwDxXbeBLySO7Mdw2VKMMjkhuOvt6H1r2f4w+FdEh+IdzrME&#10;Rga/jjmYBtyu+NskgXqnIC7eBkZHXnz17C406MSxMjbznKrgqvUdO9f58cZ5O8HmFbDJWUW7enQ/&#10;vThnOfrmBo4ndyir+vUuWN3aPrs8rTnCADjjDgY//Wa8m+I3w60/Wtbv9Vkhhku79DiaVd06qAAq&#10;q/JCgg4xgDJx1OfUYnh1Ftky7ePlkPrnuO+TWReaZOt8+pXMrOy4UKfT/PavlJ0k42Z9PSqte9Fn&#10;BfDm21DwWRpuowq5gBaLYx2pnnKE9cnk+/NemWdwmrQXNzKqg7ioR2+YkjOT7c1x2qXs6wmFRhd3&#10;B78en+NU7DTnvtPnvnlRfKJCqzYLMemPX3NYwXLodqXM22dPMJNDh1DU7aVo3tbZnEY+ZTjn5Vwe&#10;T3x1FeaeB4/FHxCXUHjkhWUQNvDgx79pB4B+YE9+yjrXSaHrdzZW9xDcSjBU4OASCPf+Wa17O11O&#10;9tzqFtLiV4iFkmbjkfKCByR61vRqXd0Cly9DyTxJ4xu/C3hqGWFXkGoSm0ECbd8UhXaZImPKuQMD&#10;aQG4ya+b9QuL2512PRo9Nlto7dlR57gKGAU/vEYckuenpg8Zr7KsNI8e2uiSX+ly2zgSZnQsB05J&#10;Bx/4737VnXXhDxp4g0SW911bCK1gDXibAWnzH/cCrgE54yee+K6Kz9pH3md2FxSg9EfMnijxp4V1&#10;vX4bb+yY7a9s0YGUpGjkv0xtAOOOD9fxW9OqX/ht9QWymLxEbPIUYGGGW3DrgcnHP4V6DrfhO4kt&#10;v+EvEEd2bSLcV2Aybgf4VI+Y/wBKz9RvZdYtlgU/ZkcYxuCgcdscfp0r5ytRlzylJ7+R71HERcYq&#10;K2PJPEEl9o17ZWt9tuFvoXdXjfOHGD82Ogx2OM9qi0K11HxZHqCQsLaLTRlmICYU5AHqzEg8DsM8&#10;Vb+y6Rp16W1SQypMSrOWB6Dg7h2H8q7GytvD8mkQaTbXXmXKSyyTx5+RYXwEYuMbmc5GP4QOaxwc&#10;U61pPTt/X3nbWq2h7u5Q8Pa9rfws0K0byb+HUdaDqbe+t5AslvL924tZl+VHCldwJLfMpIxivIvF&#10;fge78S6s2kXU625ht1Nu98xhjAPUtJyc+hC/z496l1HWZrKziOp3bnSjJBYxzSs6W8U+PM8lMYVW&#10;wuTkt8oAwABXjOvW+kT+MHj1O6WZbcxRmWMsUKA/d25yTg5xx2rfMKf7v2fQWEqvnclucnpwfRPD&#10;Fz4Ya7SW1vHJY46t93aD1xx171t6H4a0+y1RI4r6aKWX5SCuQGPRgwHyIvPXgCrfiXwrfaZcRDQd&#10;IuJdKmz5mJUDkkknG45UY6ZHt3qnfeIb63tptY0EyW27T7iBo5VAePy1Pykcj8R0PSuKEOR++tvX&#10;8Dtc3PWHX0POrnxRpV3czz2F1JeTlngAUEqQuRvSU4DIQPlYZz2ripLaPXbxrCaSR2C/KkYGeDgZ&#10;zyB17V2XhTQjfWyMqfK9sdojwXXAH16HsK5vyZPDhD3032K+MrRQyOMtM7LuQDgn7uTzxXk8s5Wl&#10;JaM63OKbUdxIz420fxE1jod5avcBdimQgq6spPlOJFPzHoRx6g+nyLH4T0LTNWl8I3ltHa36gBoJ&#10;1ZY4ycttyuG+XquDkcbTX17Pa+IvEV2wsZYJmYFppiD5iBFyJNqZJK9c8Ad6+f8AW/AWn+Ib4xhX&#10;uL+Y5a7lZpvN2DjczH5d3Zuo6DFenS9pTtJd9BYSrCLak7en6+W58h/tDfs8/H/xr4W0OH4jT3mo&#10;6LZwm40DR7vWP7Qso7YEZn0+yWV7eCMptjCsAxx+7GFbHw/pFp8QfgT8UtN+KHwujNhqXh6dLq0v&#10;BGGQSMGSWGSEgI8bISksT/K6sVORX7G6HpXijSBNaa5iwsLRI41lkXmJ8naEZekZycswwGPTk5T4&#10;kfCpfiJ4OsrPS7eLSltZpBd3lk6CW9glXkkjIY5O4ufvfhX3WX8Y14TXM20u5FXD4XWFSEbS3aSX&#10;+d+n/DH46/E/40f8L88I/DzRZ9OmXxT4cTV4dTnuUAbUhezLLAVmOCywkusayZMa/KGYHjy4hdLM&#10;9hfQSW9xaMySK5G5XU4Kkgkfzr9F/in+yP8ADvw94csL/wAK6jND4jlnk8+bXZmlt54Ch8uGMxg/&#10;Z38zaGLAps+bIcAHgPDn7G/jv4e6jP4u+Ing7R/EmiatbNG1vHq22ArMMx3llcqVuI7qCTByFZXj&#10;3oRtbI/QKee0KzvzBgpU8PRtSW7flf0vp8ro+Mre9nsnKWuCNpwrjcoY9CPp14Nefa/qcur67faj&#10;dSAttT5UAAVVAUJGOg6Z+pr2DTvgp8SJNb074SRg6NrGovdQ6fqXiEHTbG9Fqu5jFcSBkDOQEiHB&#10;LOoJG6vLH8N67YtqmnXunzwX3h4tHfK8ZVojFJskRz9wlZDtypOSR2NehCtFrRmlbFKbUE+l/wA9&#10;Pl1Lfg6TSbfWhca1aG5STmAg8rIpyAQeu734yBXq+sx2+t2QGoLKytMjlFID7k/hY+meT2IrzGSW&#10;ePTkntkSZoxkvEwkETEjcrMvRwf4TyDXQvq0kVubXRrpDc3g3AMPvAY+6SDjHf1q5voevhIRVNn0&#10;P8Mvhz8SPjT4+sPhL8H7FNR1m+SaeKO4nFvBHDaRNNI0spB2IVQhSQfmI6da8n+NXw3f4Z/GO9+H&#10;/iLUNN1Wa0WN4tT0W4W6sLlZ4w8yxyxMySSWs2+CXkHzI2BVfu16P+z/APET4f8AgnxzFrvxo0m9&#10;1rSjYyWjaZaXRs4L+d3VBDqd1ERPHprKSbjyAzuFEZRlJFdP4/8Air4a+I/xg1X4y6x4K8Ox2N5F&#10;LYWFp4c05NF0qzMAaOG6t4EJ3zoEBLSkO67Vk5C41hToyw7bfvX/AAPIxOIx/wDakYwjeio36avX&#10;b8P8z5GPhG51COLUdK1eye2mXpOxSRc8ZC/xjPXGCPp17zSfDc13d2KXGq2EVzZCSB5t5DQw7eXZ&#10;c4cHAyAc46c1xGr200M32oWvlB41JaLHXPzEkfd39wB9MVkyXIZC0YDKnPyLgneOoBHUDgg1xRmr&#10;WPrKVKK957n1z+z5+yf8X/jjHqnjrSVFp4c8IGT+1tZsnt76W2nitGvLdRYPNDcypPjaZYxsj3Zy&#10;zKyjg/hrpPxB/aOv4fh34NmgmvJLZ9W8vVbtba2ihtY8yyrMQwTy0YDBUFs7lOBXuP8AwT1srub4&#10;keMdTgeCac+Hm0qW0uLczxSabfORNG5YrGqsU2lSd2GJT+Ij7P8Ag3+y54G+HnxG0rx5qdh9nnju&#10;3lgit0aGCNAeLe2KFjLC8XyypIXyGMbBhzRUxeGoqCm9XvqfJZhnuKoVa0HJbe7pe2+66vz2206H&#10;y54W/Yx0nRPFPwqsviHplxqOra34el1rxFp32ZIv7HkjuDPpsN5coNjrewRoWtZt724YMSd6lfbv&#10;AWjWnwO8SeNfipa/Z9U1W6ukEvhfzJo9GNpIZNi6haIVF1LbpK6ROCfLwGXkkH7g/wCKvuTcWtxo&#10;HhzxTpIvS+rWOp3VzBPcWcznc0IjCsJYxtEbq+I9pAiKnA5/4l/Bjwp8cdQ/slppvDNpLcLPI+nM&#10;l4BFF8xi3XASQqoCrGTyv8W5cits44ow6wfs8N8TPzPLsJXq4t1ce7xbu2rd77b+nXzPqb4b698P&#10;T4e0j4paLodr/ZepaesccKRRFLfzipL2+AVYRshXAwykY4PFe4W+naTD4jtNNsEZrO8kjeZ1byxL&#10;CUO1Aq8DBxnP0r5D+B3gj4hfBLwX4f8AhpaFr3S7cXV2968UUDQQ3MzN5Com4Ft5yjSEyNuIOAoA&#10;+h9Anu5r6HQ9JuSkupXIiiiyu8kAnnrgkAk889q/Isdj5uSjJdvvPbpZfTTlyO61t6eZ7rofjiNL&#10;m80HRDDp8EUuGu8CRZGQBWiCsrHAzxjngnoK8x8ZeIZPF+qahZaLax20Cyx/ZJAD5swtxslLcgKJ&#10;DnCg4BwSc1D4ei0uy8QMqF4rtpJCkQb5UUf62Rx/tDjPU9q4/UNYtop2GilBHfyCOWN23hIZDgn1&#10;75BHSvCxle0PfZ34PCx9pdI5O68R6qsNyskKtDbM0Uipl0Rc93X5Tnoc8ZrPxLqrQ6hp0kkV3M6R&#10;xlgFZT0RMN8pGOAe9fSFv8LNJ8KfB+PxR4euGKavqTRQCWUEXNrbxESNFHt/eokg2q27rlDluD4h&#10;8QNct47D+1bS2Ty40jMn/PQsXCr5aH7g55xnHtXxOa0JU1z1Zedv8n6eR9BhsRCb5aa8v+HPR7TR&#10;LDWPEUmiu264hHmPZwymKUovyu6vyPlcjcOuD+NcT4ubwhrs7aH4Ut4zNEhimc8uHjIBbd0LdRnO&#10;DXHaaNJMtzrEMstqIQqRSBnI3yg7o9w4y3r2HBp3hvxl4d0jUbg6sZDiMJHHbxmQsxwRnoAvcnr2&#10;x3HlYjMIzhyySSk3d+RrDCNSuruxvPJBYaLBpl7Ltaz37Iy3O3PXnBJxjcR0qjqV5G2mqqsDv+7x&#10;1Q98n3rzvWLnUdb10atrTvK0cQVJcKNqHkpgce2Pz5q5rUUd/osC6XL532VW27R0V+uQe46+3Wvn&#10;62P54yUVtt3PQWGta7C9srq7jGl6RExNu4lKox69yVxtJx3P6VFc6vY38CG1LAOmS5GBg8EMTzxU&#10;9nMbOxfSU86zklRd7I45JHY9e/1rzzULxtO0+4WxdZZI2aPys9DnADYrilV003BxutDrNC8iBf8A&#10;QE3KNwkfG1Ths55647Yr0PQ/GkGnzP8AbNioAGVm3urY/wBheffJ/CvA9J1nxLdKY7CS1WZAoCzx&#10;sY3J64KkbT/P0rsYp9YudWltJLlVwgZlKABjwDtbGSPevqMpU7Jo+ezKSTakfZ+k6zpmpLDBcQ+W&#10;8pDMxJVNjLleG5yfTFex+HtTCpeWIDQQCMeZNu2qgyAvTPBbAr4T0TxDq1lfWkSs1xDaMuUMfmEp&#10;2DY+Y47Z56V7pofie9bUTun85bk4Nm2RHhRwMcE4PzDng1+i4KtdXtqfFY2lqfS3hrxB4b0SSN9Q&#10;S7jtJJQ00lisZ37e7o2NwPAznip9RCSXkk91aHyZJZGR4yQEVn/dtIDkZ243Y4DdOK8z0i2WeJ5o&#10;bny4t3yqhywYdeDn8Qa7HRrq6muJbe7mE0P8Z69PvceuPSut0nszyetzstE+1affSahb2Yv721Xc&#10;ttcMHieJl25bBG8AnIUEZ6AjrWRqMWh6m8Wo/bZ7TCMot2R58upzsViRhOcZPzDj0rlr2a7ilh17&#10;w7O6yRLJGFC/MyHodpGGHHfv+ddP4h8ZeGvFFlp8Xh4yLIVMsxnjMTq5wNmTkOxwSWU7cYxXmYqE&#10;Gmn/AMOd2HlJPQ8V+LrWJ8IanYSzR2l5cwiSBmjMikhgAhVf7w4x1xXw1Z3Vw3iKfwzIkcBs50SR&#10;s5YBgCvy8nY45DY6dO9fohrPh+11l1u4YVa+Qqj4LLwhJUlcEEgn8Otef+OPg7De6jYeNfEb3tk0&#10;EbRQvC1ujhzjc5baXYbflG/cF/hAyc/EZtk1SrP2ken5H1+UZlCnF059fzOd+HFpr93pk8GnA3K2&#10;cy7vL2hlLglCxbGVxxnsBzXmXiD9oa88Ra//AMIZp0NwdKsQIPOeUjEynEgWHAGyNhgEk5yT6V7f&#10;LoXhXRPBrapZXk6agrRxW9g0EhN1Gz4mkNzxEPIX5ip+cnGOCK+XPH3gy2v9SufFtzZGX+0Jz5zx&#10;SNEYztAVto/ibGWO3Ga5czjVp0I0qT2366f1/nsd+ElRqVJSmvT+tP60PSP7WubqBJraRJgDlmJy&#10;rcY3HtnHFfX/AOzzouo6n8Or/wAPXtrdyyy3cmoWDxPEI40ZFEqy+YQQHCZj2kANnPWvz7+H8haG&#10;GGOOa2sgshkSaNyXcNjbvIypI5wR04GK/QrwA+n3Ol6hY38y281wQkUQJLYQYCrjg8cjb6Y61vw5&#10;T5qntZdjx8/fLHkidvOF1/VjDbQRlL+NiFcgKI0XnJPIAB5rhtU8QeIBZz2uj2zzwE/ZH2DeUIBC&#10;kc8DA69BxVbVNWMF+hWJoVtjsIlA+fA7YPGfetHRPEGnrCkxgETOXxET8uR90MR2PTPavqW7txTP&#10;nIQaV7Hlms2ul6dDJJ4khgimUELNI3zA4++hU844ORmvKNc+DXg+/wDDV14jjWfW7lfnjmlkl/cy&#10;tyT5SFQwbrgr17V9GeJ5bjVbi5nmsokV4VWKIYIJXry3U+/H6V5xpnl6BpMN9CGLzFgkY/dbIw3X&#10;HQkMOp/CvKxeEjOfLNJrX+vP7j1cPiJw1i7M808L+A47HTby9nt4pvtsMTKZHKyh4WZQ4QnI5Y4w&#10;Mjqfb2Dw9odn4Qgnv5LGCKS+ULI6jMoHcZ/2jzxj3rBisdKnvDrEVrm5uEGX5JY5zuIHHTvXoGnR&#10;yvbzXF0nlzQplATkbAM7iTnOfTrW2EwsYRSS2/rsaYvEOS1Y/U9Xg1ewhWASEvxJLMAzAqOnPH04&#10;4FcX4nv9G1Ozs9C06YI1g25gV27iMkg47ZORngn2GaWPXJdQc8CM7eeOG9/8/SptMtrW6vpDdwGU&#10;Kn8S/e5wAfwqqkudcq6mFOCjv0ONjvYLq2lvmDMcj92OqseMAfr71UNxc6fIhgtVJQbgHc4Ldee4&#10;zzWtoQ0PTNcuYPEQuba0lmGDBGHlCKOCoPynnjJ7YzWFczRajoVxfSlzdWkyCNVGQyFjks3qFHbv&#10;7V41RyUbrfX8DujG8rW0OmJlubiG5SIRQzbN29uVDfe69x61YuZLGx1OS3kvUEbqAJVDFV9jgZx9&#10;Kxhq2lahciO0m2rJ93zc/MfQZwB/KuH17XpbZJ/+EeaOedduSFMiqitg8cDOM8Zq5YhJNnTSw/M7&#10;Mk1bxjqviOwgi1Gzihtx1giDyPgDBaSQ8kHqBgYrHs/h/wCINDjk8Ra7cW8FrtEotA7s08RGFPYI&#10;y8dCSOvtVOPxVc2/nTSu1uZhtUxfKH44Bx65/CuCe1vr+2ttPv2eONGLQAMcKR82FJ5wTnivInS5&#10;5Kc/ef3f16bHpxg4R5VojoNa+K1/FbWejeDLNrS1SUPO87hpDGnASMrn5c8vuGW45x18u+JPxf8A&#10;CXgfSrz4hePLmOzt7ZfnCKqvOc/JBBHnDTSH5VHA9cKDTPENtf6R4lXQnmEUCFZPPj+UKpG4kg9l&#10;Gcr07d6/Iv4m+P8AVPjv4xXUPEFt9l0nTTKNPto1UlTKRulZ+QWcANgdOB259fK8NKU+as9F09Ox&#10;3YLAxrPTRdWcH8SfiJ4s+PHjWbxp4ki8pYswadY5ZhbRM3QDG3zZOGmc45AGdqqB9CfDzwDrsFnJ&#10;BaoZmVEE0nRXzxsRzgsAO/XNct4H8FeG9HlY6rK8Ns6EgeYG2nOdwAHfoxweMj0r658N67pt9b/Y&#10;9J/0iRlDqikldo43KT0UDtxj9a+grVef3Y7HoZjilRp8tFaG/o+mW1kojsrVU24ZEUAAYHt1b36+&#10;teB/Hz9rm5/ZssYbXwGmj654l1OaRLnS53ctaQIuY7i48lcqGkbATzFaQfMvCk1o/HP9qnwD8Bfs&#10;2jWEKeKPFV7mO10uCREWJwPma9cbjEig70jCl5Mfwp81fld8HvAWs+Ntbu4NWllEirJdaheykma4&#10;kyM4LA/Mc9TwB0r7bhvh+MILGYn4d0u/n6H5RmmYzrTeHpfNnkPxF8ZfFH4ueN38eeONTfWtWuxI&#10;8CO5FtagnPkW8bHbFCB0A6Y+YliSf1V+BHhuM+EWZmhnDtC7+WQxdpI/m56/eAxuxheAK4jwD+z9&#10;4f1G5W701PKMe6KQyuw3KeSFUDDkkZJyOa+xdI8H6do5itNDhjsRIR5wjUISyjAZiPvMB3/pW3En&#10;EtOrTVKmrWKyvJlRbc3ds6nSW8y3aOVI/OXG0nG5AOBtPXp05/lVkvDp8bPeScEn5mGR7Dp+PtTm&#10;03w74M0WXxBqdyXlKnzCSrEhugU5weegPIr5l/4Sfx78QNHkbxErWVtHI7JHEhjby+g8w5GTjjiv&#10;gG2vfe59jl+DVW7j8K/rQ+h9MvrPWonn0ti5VirYHQg4I560a/NaaHoF00s8v9ojpDGAwG7jvyD/&#10;ACrwz4e2uswabe3Fr5jJJKvkyjKklARtA7gZ5J74r0PQ/D+sXsjz67JIVf5iSS25iMZDnoB0wfyr&#10;knVXRHtSwFOE730X3nCeBoNamH2zWEPnRI0YBycoTkHLcj3A79K+kfB+iW91ZfbNQgV2d9oRjhti&#10;+3oe3t71gW/hhZ76FQrpHEMBVY4bjOHz1yfX8MdK9v8Ahd4E1L4ieM4vD1gr/ZVBe7lVCVgiHJDt&#10;kbd+CFIye+OhqMFRlUqqKV29jnzrH04wdRuyWp9G/sZ/CDS38d3vxmvYzHGsQt7OFW3ITkAv0ygQ&#10;glVzk5JPynFfpIb1y4WUcGvP/BXhew8M6VbaRpSJHDAsaZRQhZVGELgYBYLxn0rtbiO4WRFt1xHj&#10;nPbn8/oa/Xssy9Yeiqa36+p/MXEWdVMdiXVk9Nl5I1TfxKgQeuBUkt6HVY9xQnkn6dKzYlt4lDzB&#10;pW9Bjjt+OKsqLVZP3ZJ78/5Nei07HhLcl2rLE2ADgc8ce9ZqFI3IwQAegPpx/kVqM80JVoPlBPJA&#10;yD6iqF1ciWXdMBlugH9PSnFjtpdmfcSW0bMZOWYHj+VZV1ELuzzCPmIzycn0+laNym4rLHwehCgE&#10;1UJFtKynBH+etapiasc2sYhDK52Ovr7jiqipLMrM5UfxbyBz7Vt3EqKd0sYZWPIIyeOgNZzvaSDy&#10;1jIYkEAH9DXRBjfMVLKW78n7MwDEdCTknvyTWRqK3AuTvwzNyF6cdvzrbaK5HyYCKoBJB5/+tVee&#10;NI5lef5sf1PH4V10y9DKKMfmX7x7emP6U6WwnaJmG3cCOc/nip5DBHKWUEMeqg8VSvJGiBRVYBhy&#10;Bk/p/hXpUmRdsqGFSMyqrEde+PpmoF08GANuO/HTtirCRzrgyDPGeBx+FTtJvBBUAnnvn3r1KTIq&#10;bFGzhnfKPhh2OccduK0bOPyw/wAwDkdSeMVRcQhkZ+MZ4/pWxHAo2hwGwP4e34V6tJaHBUkPBuNq&#10;yA8t3rdtrBY7fzmYbZMfUA//AF6yrdOjxg4TH411bFzGGcBlwOPpzmuuCtucc9WYz6YbbbIJCY8D&#10;BwBk/UU64eNYwjhpSeAqAZrTDZYpOP3R7dhWja+S6bVUbkP8IwOnb1+tdtOJle2rPOrrU760uZJV&#10;CuIuCvzDqPUYyfXGRXV6feNOI2kCqsi5x7Yz19q0NdtBezpJcZ4XbkAcD3qnBb79tvDH8iKFGeeM&#10;fnXVHQxmk1ctMTGjOuGbG4AHnHrVayn82DzrhWSTOMMc9PWtrTrSOP55M7u68YOPWpTHZec0sa4O&#10;c88j8q3irnI4q2pTK5UtnHTtSIJVm2kjB5zn1rWmimKmRgNvfPr6+9Ubi324WMYI9uK66Zg49CpE&#10;jxR75MEMTt9vrTkVDlyeTzxzVuJUdhLLyR246+4qdwuPMhHy98jg12rYwkruxEiQSISCflGB3FTr&#10;clbMxQoXYZHP1psMFuwZlX2IXqM9zVa0WaBpGYFlGMle2f8A61dlKVtTlnEsW1tFNlZRiTHr6eoq&#10;75KxExSSOFI2888+2B/Olt2SeRnjIXr9R+Na/kM0OJ2Vif7oxg+vNdtLU5ak+5ipbhG2R/vFx1PU&#10;EdfxqZEmldkmUYUDHvnnNR7bgXCJbxnOeB0BPv2FWzZ6i1yY74bD/DtPX6Y7V2Uk+hzzSZmGDzvM&#10;E8SvCwKMrDKurDDKQOxB5r86/wBqP4Pal4ambxj4HQRaUViEsbI6x2buxRhEyArskbBxJtjiO2Nc&#10;hxs/SeawuI1DQEkMeQRxnvWrHBMsTW13bx3EMqlJEkUSRSIwKlXRvlYFSQQR3rgzvI6OYYd4euvR&#10;9Uenw9xDXy3EqvRfqu6Pwx8OarZa1p0d5agpKS0cy4Kt5kR2klSM5BypGMj61qW15Fp0u63You4F&#10;tynls8A9Qo+te0fHj9mV/hbqN/4z8KGaXQdRlRbW035/s+6JxDG0jfMYH6I77nGCruRtrwfwprt3&#10;Dp1za+K7ZfNkkKlFYLuwCq85PIA685HbNfylxLwtXwGIdKqrdn0P664c4kw+YYf22Hd126p9vkc1&#10;e6xHo+sf2neCR47kmFxGAAAx5JGcAKeeOlaM95pqymI5kijPy4OOp+XOecDvXM6/p1/Hr1rqllF9&#10;r08ecrBRgKG28EdiSOPXFRmVY9bs9Fu8wzX/AMsRcFEbPIyT0J7ep4r4JVZxk4n3EaKkk12KuuaN&#10;4f1tmF8jZkBkfy0yZVAA6YPQAcgZHUcZrhr/AEseDdFi8ETQytp4bzEeJ3PlKSSDvRh8yk4O05rt&#10;Nb1u/wDCmqW+mWZjjvHTflid6L7Ht9M5xS6X4qSaUnVbcReQ6uNuBGQMcsg75yTippVY3alozpiq&#10;nKmtY+v5Dfh1fya/aXGkaheifXNDUNcK75lurYMQk4JABJXCt/Fj5iOa729s7G7Tz7aKSKN874Zc&#10;MATgZXHb1/OsCW8k0/xBLquizfbY3kMjQyLloXYEYzgHYwJwe3TkAVOZJNc01ptHmTzI5gCmdrxu&#10;BlkcE5GQeP4W7GqcVZx3f5iV+bnWi/I5+18PWF7bzxyD7OVlZVUgbdgOM5HOOpI9ORW5Z+EvD+hz&#10;bbKGKa3kl89Htn3pK0Yxu3HOD/e74+taWiabYJpLQyi4+3clt7rtJydpjVegK9c/jU9tYXmhW5SD&#10;ywsgOY14zu53Ae4615bwqXQ65Y2TbipHJiyRLmRLGKeGCWVpfnOBuJ3bVK4wmeg6Y4rr7ZdSi8me&#10;NWltJCxZkIyHbhc55C5/A/jWpo1rYaiIo5keJY/nO19/AHTPYE9u1dFDplkH+1ROdw6r0jI9CuDk&#10;eue9YYfCv4r7nNWxyvytGDoWoX+qM12tyDJGyw5zhU3HJz2P0FWdfVrOVIo4hcQJuaQxsUdjngAk&#10;HHTnI5yMHrU94ll9qW1SERAgKywqRuGc7gi/xA8Vgl2RjBE006xOGZ2GzBByAOnQ/rWs4pLlYo1L&#10;u6Oht72C+i+2F4dOtZZ2he3ZnaZTsBEhzxsbO3APDdzkV534v8KRSz/bPD4331unkAtxGxxlSFzg&#10;Htn/ABr0Jdd0/VbNtLCPBdu4Xaq8yEknryMjJY96aNNstXITTIz50BxNIScMx6F8dTkcEY6Y7VxY&#10;3CKUUt/6/roaYfESpy5tjzDwra+J9G02T+0J/I5xFbgBpIjklizdCD2B6V3N5cG5+wXMNxKkSYmO&#10;NwG51Awyj0GQQR711cen2Ny2+IKH5VznOWA59Tz/APrrAkvtL0+5j/fGN5lePymyduR95CMggYPv&#10;/Xzng+VpX0NZ4nnlexY1O9s4Lp7qyikD7DNKm7hsADI6j5h1OcVeujoN7q5tdMu/Nt0jLLPbn908&#10;wwTtYjIwOCMctkDOM159YeItF0XR9UbxLZT38kkRSC4gmKmEEfMixY+fzjj5ifl57VheDdc1XX7Z&#10;p7uz/s6SHgw7xKrHAZXB4I44IPpkV1zwnMrvW5rN2jddOp7NdyT2kLTefIpCjAGCNx4DHtuPrV7w&#10;94gjuJpF1+SS6uZvmHdPLjGCu4/dC9wOOeK5CFb6PTjczNFJCc/uicksegI7Z6nmm2s088Mupagi&#10;wxpziM4HlDgbc85Poc+9YRpcsk7GEZ80WmaVhrviPTLmS3iLQ2czN5ux9rlTkR7WTDADOPUitFtT&#10;sdKVrWSRIhGuck8ADgY61imX7Sgm0iQzW7JwWYffPbPt0x1zWJquvpomjTJdQGa62yGKFz5S8ckM&#10;59OTxzjtUU8M2uW5k4uUrHoV5oWkaitlqGn6hcSvagXFzGVXy4nC7gN/dO+O3f0rwrxxoPiDxb4h&#10;aXT9SL6TdK0LQMzmNN2C7qqkDDLxtJ289815fqvxm0v7ZHoXhaSSG7nUedLMrRBA+cpGhGJMkZLA&#10;hcdOTivRPBfiLTtUhmlQPC0IWOTeCFYkfeUc4HpnkV1VMvTjy2/E7FCtRXtH+X9fIf4P+G+n+EvE&#10;hGnzO9m0ZVCWKhSWACbCcbQoGMfKBwBivZXsrm5AEO6TcXjZogPvABgDnoMZrjImE0IueQmcBgMn&#10;PU8de2P613OmXOpS+Hbi6sbtI7a4cKse3ZIMfe2n1x0NcsMNGL0WhzVsVKesnqU7bTfEcE6FLpYY&#10;VZ3EeSX3EcA9AVH1571p6bqOo2yb71Q26TaC33vyHT1x6VVvtbitx5l45mUgKnA3+w44zn0HOaed&#10;A8V/Yvt0kMc8sCieZYSziFG75A29wCNwx6mu9LpBNnN7V397Q201i7lnDAoNnDcZbPY/THtzVPXd&#10;W0+CYWl3dxowO+R5G2hQepJPQD17VBb6jZ21558KLIzAJKpycf7WfUYx1rkdd8I2+tS+TqCJeWs8&#10;gkZZOjbWygcDqBn1+orNYNyemplVrqOrdjtrbz441igJVT8wJ6D6e3cU/UbqTULWOBHaJ43y2zgS&#10;AfwuPfqPfn2rzvxt8XfC3guz/tXW2ikjMsdusoykMbAcCRgCF3YwpwQSK8C+LX7S0Oj6to9j8I7i&#10;DxJ58dxLfR2BkKxNG6CKNZdu2VnBYlR9wDLcEZ+ip5VFap6HBCrVm1aJ9tajN9o02JplllmZWB+6&#10;scaY5dmPJwOSMYrwDxV8Z9F8JRnQrFjfS3VxHaK7KFjV5mWISyyngQIzDcR0+lfFOt/ELx98QmPi&#10;Dx9dTgT7IZrWItBbsls5aKLyx2jLFiN2WcknJq/Zf2TqG++wrojhcBdyEd+PqcEd61q4mPNeCPUo&#10;ZXpeq7+S/wAz9SfH/wCzH8J9O0aW18ReI7uzt98dtc3guI4YZ7hePl3h1RJGDfKG5GBuya+GfFPh&#10;74caN43fwX8Jby513TIbYIbq48pkknUAubaSPCyw5bgkAq4KckZqjo+gaTZaPP5H74sjSLFAHd1Q&#10;4YqqDIZSRnBXAI6ZAr6g/Zl+Des2WqXfxF8eWroxi+y6dDdENIiSbWllKc7N4ChRncOc4NengsKs&#10;ZNU6VPlv13seLjsxWW0pVK1Vytstrs9G+BngnX9GhkudXmFrDDEgtrYJzIeryOG5UDhVX72eTwRX&#10;0RFbMsJVnL5Jx24I4FTWUAtLb7NGTyxYkndjPH1q/DBHkE8Ejg9Qa/UMDg44emqUD8GzXNZ4uu60&#10;1uU41VVUSYJP4n/P5VNCoU46d/wq3Faop8zO7PtVyKJ5WKxICCcE4x+tdTil1PN9o9ijHGhbco4/&#10;X8KsokocMx5OOnXn+eKsR7nk2gZye3r3H5VO9jcopaPDKOCT6VhKTWopLW4wSCNdv3+ePXP+FOEu&#10;5cAdDyDxW7Y27R5Mg28dR1Oe39a1orS2D/LhW5xx3/z3qZTuiFJMybCBoY8MMM3Oe3FattayRb5r&#10;psAj5QuenqanitZC37vk+nYn0xWhFarFAZGJ81iOOwHHQVzilymSirxDGPlXp9M9K1EgJuGYthOc&#10;D1PpU1vEm4hflB+8evX3FWkiRiCowOnvj/PWuea10JlYjhhyxyMbQSPT/wCvU0MG/wCXu3J4/rVg&#10;Roo2wtnd27j1rQij8wCJGxj16/5+tc1RXIVS2hVNvD5KeZGMA4wOuR3zWjbaYtzbF5ZjFuGBj0J4&#10;HNPntjHEGClu2Pf2rQWSOLYZOWxyMZHPt61m1cc9VqLHZR2UbIhyoI59c9cU9VeL5gcjr/8AW+tT&#10;mNnY78kDJ/Lk4p6LNNhAMAdT6mlYnmsNT96n3uARkH9KnSHBCx8Fuo9Kd9nzkAbQO9TAyK6KvzZP&#10;GB6etNK5hOTbsjPmOP3R5xwe+femeXz+5OPoPTmrE1pKZCycZJJ59ae6JbyBGyWJ4XPH4mk4MtyQ&#10;SqqAMzbsdQKhnid41CoE3c59q0Nj7iyqG9D0qVLeSRA0gB74zwcVapEqpFElnDJBCsLn5cEjHTPr&#10;/WtaNmUDYcjpmo7W3hEYmYEHJ4J49KvKFyRCBwMk9q0jTY5VLDYUZZMRDgn3robeEQuTCi7TjkHv&#10;WNEojYqnJJ6/Wt6zdktgHXk9SeOKpUe5l7Q2tMs542E13jnovpXRx+WuTH1I6f8A1657SJnW4aK+&#10;YLGMYJ6c+tdwkMDRn7JGcjjPXj+nvXTTpLZg2U4EJAZhn0q4m6OMMMEngew9MVIEe3OyToRxjoas&#10;xK4QS7cE9MZ/yOK6o0lYwlJkCoh+eXIPYCrltGqAlW5Xv2pzkI3qBg4pFlQ8R/dxmrhTZEpDbdo2&#10;Z4nBBzyemKimmVSYUHBHA6ke9TSS7oy5zvHVT0x/hVC7lmijLhASfx5rblRPNoVMLEgZmA7En3qE&#10;y+Y+5jjHqOtVvNY7WlJDMTkfh/hUZIdhxuxzx/nrScbsSdi222Q5GSwx/nNQ7vmIL9cDHpTGuGVM&#10;uuOMY/SoVxKvzk/J0I6ZPerdNMaJjiNthP3uv4VYURljtGfU/wAqgECKBGcgHv8A56Vc8hWiG045&#10;wfekoalRlbQlWCELgnLk546dKQsSoB5zwR6UhUMcdCD61YS1aRdzDBH6/jVcrKvdEKF8Yblex9/r&#10;VuNXjDOuNpGAvr70oQD5JxkECrDqjp5SjA6g44pqLM4x1M3c7KV6ZznjpVZhxhzwSPxrTWBg/lvy&#10;DnBFVFhRWKuc4/Q0r9BTd9CqhYArggdR6f5FMZSzbG4qfbLnceAB0qIhsAyEZPOPTmrexpqQyRO8&#10;gEcmVH8/ersEBikLk8+p9KaFXb5cWFHf61YC+U4EvJPrSSuwiSfNKQGOFz9K0Uh8n+IbsY/D2rNZ&#10;1iXcTk57VaiuAqgk7l7CqkrInn1HgSSkzFcDODmpo18vg87vzqEXTHK7dqjkGpkdcFXHI9O9OMb6&#10;kqY8RxsAF4zkf/rpso/clGBB7e/+TSxMzjkYNOilSQH5T8uevJq2tC1JWFSEAAZAUDPPP1x9KJFj&#10;lG9DyOg6AkU/y2kUeYRg84/xpkltGSdp2nqcd6pdiJS7kitJKVXpjOR9KSWNePUENn9KarPI4yef&#10;X/61I8csn74HCfd9uK25NDBscskIXcR82fftVtvL2jjHeoQVP3c+oFWwsqSb2XK8e9WoiRLGMKx6&#10;c9/erca/LtJ9z71BH8rBpOjEAD39farQjckk4x61oqfYHfoNzGjnywQTnntn8alVMyHaMN7+hpUR&#10;/OCdB6//AK6v7tmBnJ688Y/Gt6ULoxlfqQKpRvmGMevepBIm8lTkrjgetWECqwdPmA9f89akRJFL&#10;MRtDH8a2jqYJ3ZBEZCRkbc+tbscKrKY1BI7/AOfSqaQxbd0x685/pitYIJMBflC8jHU1suxpy9Sn&#10;PaBowQDg9COCasxWZkYeeDt5xjj9c0k0uJB14x+XtT2d4n3xSHnqDz+lPkMpVGf/0f6zkLIc5JGO&#10;napjLciNUhGMDqcdDz6dfSkMBIzG2361IkQLgZx7f1r+j5O5/OF9RBJIIyE5b+ImqMwdU/fKSh71&#10;byFbyvQ80rTZQrwfrzQHQyCbbfvZODx7VKigfOnygHp9P89aLeNXcxEEO3K88VpxRRxJuPXp+dNq&#10;wuQhX5wN2VP+f51PgkmNRjPWntIW/eHkf1NKrO3JwO3SkpFrzK5hCMTngdDS8DGDjtUjPCSY9w55&#10;zTDlgTGfYDtTuDGv5rggjCg0iiURDHryO31yelO2rt+Y5bj8aA8udy8KOOmahxQMcivuZXGVAye+&#10;PWnAK53sCAoxgHFIzzMhQjcx/Dj+VN851YJJx0xilF6k2dhksOehOD0B6VRKkNtlHyj8a1HdV+Ze&#10;g6is9gQdvc881rFrqJ3uRyQhehGw9APSqMg5D4z6gdav45Oe3aqzbd+MY+tawRF7kGDux+PPt0zU&#10;Oz97gjnPUdMGrQQON6jH+elV5gWxuHAIHI/StYroSokDmEExq3J7YNRBiSWK8dfwFTKgzzy2OKc6&#10;u8fl7sN71uthNdCsVypIB4/UVEZWhiZiMkCrGAmUPbniopAG56VqLYprM2/LDAHT6mrJIbgfexTN&#10;8hbJ7dSacxiT5sc+lLl0KitSj5aMWLDAz09qsp22YHH5Cmo6Sgnv1xUwUkA570uQqM9Dx7446FJN&#10;oVr4nhyTaSiNxuG0RzcFmBxg7gBnn04zz8+xXRiUifblMjHXmvtzU7JNY0q60eQhTcwPEpIDAMyn&#10;bkHOfmx05/Gvz5u4fL0Z0mYPIMoZEPDSAlCQewLA8Hp35r+UPHjInRxUMfFaTVn6r/gfkf0/4JZ6&#10;q2GngpPWLuvR/wDBNGW/sYLcLMcsAMfKSKsXuqsbKOWxA2SKW57jpwea+bfA/i221jVhZzYZUJRi&#10;GLYYHA3Ed+9fSFvZPbWRsdN+cJwN+Mjn39T3r+bliHJX6H9Dwp+zfKzhhYoZ3e8naGLduwOcD86l&#10;vtOntvLv9EIVVYcPnawx6dD7j34rZltrWQtDqCFkyQ/GSMHnGP6UyyWK8kkt4o2eJD+7Zx8rHGcj&#10;09qqOqOlVNBNC02W8nD2mUupt29mxsGfvLgjGMcDvWHq2qw2LvoqB1AXEkiniMkfKFx7de1evQAa&#10;rpMWmxxjzFADNj5gB6Y5z71y119gS72RKkroAC7KB07enArVQsS3rc8s1mGbStFgvpY83MjKEJOz&#10;fgbu3crWnoWsx6pDbi5ilSaUFYoyf3cZJ4IwfnHQ8j/Gum1W2sNciS21mMvErb12t9xlBw3uPX2r&#10;jRqd6ESKWBHEGfKdoirAD2zwD7/XFaI3i1a/U5KXX/EWoeF5odJlgjuorl4FZht3KxIACnqT19MV&#10;4bqOn/ZtUFt4gmkZzgEDC4yOoHQDH+NfQurf2PPcGfTLFLSGMeZMIhj5z/GQO/uMVw/iTRdK1hGb&#10;cJNRdlYSt95Bj5cAcEY7nrXjYyhzLXoe3gsRGG63PF9e8M3o01tU0oNPDbyiMoMfNG33mfuMAZz3&#10;rZ8P6Tomn6EdS0uSS4t7wniTA8vacEDGD16DtV6xutXsrOS201oblr0pCJCCNrM4XDA8de/St68a&#10;90TWx4Z1W1/0+ykyZFH7tweVkA7A9MNz+GCfLgoRqcx6U60nHlOc8a62/hrQrOfT8LcSeZuY4J4X&#10;oM8Z569q+adX+JFtbCXSiqia4IO8oc4UAHY33c459+TXpfxs1oazq5t5d8LeXvVAhijPGGKKeo9T&#10;618JalcpqOrNHbzxtLGPkLsdw9jxxXg5tnk1VdOnse9lGXKcLyPp3w94/wBV1aYSXd1Hcxj91tLY&#10;ZMEck5H3fpk9K9Ii02XWftl/YKZkgCiV+RHiRivOecjBzjJHGRzXwpbafc6RdnWNSXycqA8hYYZT&#10;xjg49OvSvsPwVd6xeabpaq1xCject3sOWkiQjKtwcg5HvxnIArtyzMJVFyVNTXMcLGHvQZW8P6V4&#10;1/siO40qyLCCRrdJo5I8blYhk5IO4gjGRjmvF/jPr174J1keLPEkTtJCyLck42wSIMKB2yBgNjrm&#10;vfdb0NPDenPfae73cnmhlAXDRgnO8rnBIOBu9fQV8/8Ax40m18T+BNY/tS5le/1Pa5ZVykb/AC/u&#10;5CR1ZQclMN0K989ktIqEulmYYFKpWSez0Pjm6+PPxA1m9ms/BkP2W71R9zwXCCWPyBwYlkTDKH4L&#10;c8DKuGFfTsni/VLjSY7ptOii1W6jClrdxtQLzgKeCd3foR17CvBtF8AeJNM8U2uoab4fv9N0/SYB&#10;Yi4fMcZ+2oz7mDhfPYK28tHuKoADjpXYeF9B8ceBr2ex+I1nPJpqpK1vIsiQTXKofluIUZpCsZHz&#10;SKcHGFGDXc1JL3dv6/4J6uYYahoqaWmtur8t+1j3L4beJvG1nq81xqwtLhCkbSR3NuskbK/8JVeM&#10;kZDZ6HGMd8rU7/w/Z+PdVtNW1Qyz6nOssiLGBGrzYMcGEGQIlxt2jaBgHGKx73RNDmcT6WTbFo1M&#10;FzHJITA+M/PGScg9wa3/AAj4D0tG/tbxNcebqkjvP59vGzI0AUeWygjl2bOcdB2610w55RUHqeRK&#10;FK8qr0urWSt/mdxo/hbwbdy3GgtYyXms3g+z2l+txL51qZVw6Q223ypGBAPzAh844Ar4d+JD+I/h&#10;RrUPgfxkk1tMb0xyLdZkFypXMRQjKj5TuynAOVySDj61u9LbUtP/AOJ7dalpOoxwvLZzaeFfN0w+&#10;QS8H5VPzHkA4IJAOa83+IukeJvj7F4fvvFWmW8GraHE0lo9vPLJGSpUSTNbnorOMlSSwyOmK1qTU&#10;YrlVmvy8y8vXs53qO8Xv5dmvLvbbcpzeA1vLRdIfVra3VlFwYri3M7hNp2bZdwj+cHGCucHmvG/G&#10;vwB+EvxN03+xL/Q7SG+hInmnh8xXd5kCsrYkGS3GMDIOCB0r7L0zwp4w1DwStzrmqaLHa+HrEH7O&#10;nmxSzRxr+8Nsxy0kgOAsbDMhyq4xS+FvD3w6XS7PXPEUc8OsPK5aeNcq+xsIsqYKo4XADAg8cd89&#10;DxM3JOEuX5/1+nyOP2jUXrf0/rXT1PzK+MPwG8IeJfEP9i6xFotg+naRAGnktzYiRYiFhiP2Yqjz&#10;QhSrNIHdxyW448v8Rf8ABP7WdBuLCPT9ZuJdJnRZ3v7aFnjYOokKopI3HBzgPlxkrz0/Yiz1TSbz&#10;Xbu8s7aC3jgnl3zy2ypNMpG0F3Knd0JAHI7+lbWnW91b6H/wjxntLrw+kybImjZZDtO5WAztXY3C&#10;gAAY7CvXo8TVIre7/rfUJYqvBLlSXf5/L528z8avD/7BXiY+G5tftNU23DalHbK+oQtCYbRUZzcI&#10;UkbzfMbEIjC5GQ5cAGuq0P8AYj8TXXgnRfB/hXxFHBr8+oaiLq21ZC1t5G/fBJbJbZZ5XUEtuZVA&#10;znnFfrJqOhynUra0uLkS6ZHGxiSDEcnmFs/MDwy+p/Sr1rDa6Zpmo6farCuoTOhF5FGgnt1OCQGw&#10;CAVGB2IJpf61YlS1Wn9f0jJ47E2vf+n/AF6n5SeHv2LLnw/q2qXnxMlsPEtnpNuI/KRbiKM3LSR5&#10;MlvyzFISTEyvtD4LhhkV+aWvnSb7xbriaEIvsQv5YYFhcmPajHpnLYPbJzxX9Oc6aDFFc6rElwbi&#10;C5SV/LbyldXxkeZyecYwBnHTHFfz8ftJ/CGf4N/GrVNKt5xJp2v3MmpadIY4o1YSnzJoR5QC7oWO&#10;GwMbcHAJavQyjPp1ajVR+h9Pw3jZVa/JV6/1/XqfSv8AwTX+2HWfiNr2oaVazWH2ewga8aUx3MVw&#10;jny4EIOfJlDPI42HLIhyK/Zb4WW03iyO8sdJ1GzTU7aaNrJLiUBIckFmAA3KAOC+MEkHtX5tfsKe&#10;E9M8HfAhfi/aalcX1v4jnu7m5054okWK7sma1VVZSzS7QAy/dxnpnmv1dtvBngXQLy2u9D0y3F9e&#10;wxX01w2cCTygjrGTjaGXnZkqWywGa4s1xknir9lb7z5nPqdOrXnKHV6P073/AE/E5TQtJi8exHVL&#10;OxlhS0knN8kq5Dl+Mqr4YjPJI5GelZes+H9Whhm0u9gj0iRomjjZCDsjIIjbAIIIHcnr9K+hfAPi&#10;rQNH8Q3um+JoJb3UdbPl2zSoJig7D7y7AoP3uflA69K4fx9peojW20G43TwxxL5ZYAEwyJjvjcuc&#10;4PtivBqzlyc17u9n/XTTsc+Hjy1OW2hXXxDfeHfAlq3ibUr/AFBJN9vYR2/kmJ7hVz85YD5iOWkB&#10;OP7pqXWJdJFn/wAJ1FZlWnhid7CzIbypkXY7F/ly8jDc2cAtk45zXh95Z3eiahbeEtcle2dE8yIl&#10;GYfMP4AvHzDI3ZyPrXu/hfVPDmvaXc6JZ4Dq8bzRXCSRbFj+VAWcDOeCQORx2NYLFSxD5KmllZJ9&#10;zulgY0Y88Ve7u7dj0GbSbDSLu11CDxHFvv4J912sLEo8cQkjtpFk6SuuQT9wYPfg8O2ijwystl4w&#10;gW6Ro0liMLHEizqdu7BBH0PTGeQa6u3iGoLafbSPstks7O4DOiqsbbhCPvO4UHgAtjtXzXqHxf0S&#10;z0aKH4a6hJqCuqzsluC0Clu7K6F8gY+6cc8DrXLj6cNG9P67PczwdKpNtRX9a9UdLP4huZbc6P4D&#10;tr3QVsYpDqE99dKIJJmb/VxxM21CyrmQR7dx+Ygnk8NpXi2fxpo7Xizb7i2AVmdsBVb5grKclAO/&#10;YnBr4J8YePfEfxC8Y3csGpx3rlyZNr7LfMXEf7oElpFGRvIySOScV1fw/wBJ+JUUd/r+pXEGqRTy&#10;JbLH55W5kkTHyiBUEk6AN82M7TjGRmvKq5VTrRsr/wBeXQ+zeS+zhzTavp/Wv/APvjRPiOVmvvBM&#10;GoK9nF5VzNZy+S8btIMbkcjKkHBbawIyM4yM5MtnfabqEBdo2muXwY06BjxhlPOTXxe3wiSx1q3i&#10;sbq58PapcR7/ALdLuh3xZKlnsJxid3OQGbA4BYHHP1HoNvcSX1kumXCshuFG+RgZXWPjJ2gDcWGW&#10;OAOvavieI6EKNqad3+Q5YanH3qbvfy/r/M6nTbuWLxBcwyyPLG8ZATIAR07gHuc4oulZpMN5v2aN&#10;M/JwdxPVgPT/AD1rV1Wy1y6vseSJwVJ8wMEAz9ewPbv1rPmvrtmewV4Y5yPuZ3cD345/OvjrPZnP&#10;Kd9UL4ctbi7sJLW8l8yTf8koXawI6j3rL8SWkcV9L/ZiqI5FQSHOV8wfeJ5zyeTU0s8ryWunX0x/&#10;dqSqlsbVYkEDvnjvWZqcGrwwRXOiOstuJAksTRgN8x4cMecKc5/OuqnKOkepz1YvueG6HrGoWHi6&#10;8hhmDW13egGMHlmCgoc9VPGeBggc8mvouw8VPfMumKn+k/f80YwQO49PT0rxTUNA0mDxENVgs5V1&#10;EfIogbKruOGYqBjkH5m7D05r1Ow1K3t4SZY41kIEO5FxkIcD8Cfp61+iZFTa0b0PjuIa8ZWlFHrf&#10;hzWRBG7JsCuvzMRgkg+v9OldRb61Bp9xHqEjiJs/u265yOTj0PevJEnhMe0Oqyxj5sMBj25/zms2&#10;TVwECfMxf5gv6ZJOa+55owsmfDzrptn0r4d+JureH7Vr9Y42eZgXVmPXuVYDI455r2rQfibpOqNH&#10;bJaytNcZ2mJQq4VcncfXPPFfBEWtZtjAHVFJyQxxtbpjPtXQ6J49t9LTypLtBOhaMQPIVkZMfeUA&#10;cDkjrnjitoK6scc3u0fpFo+vP4pmXRL6+t9LQI229kRIYkKDhpGYjjt7ntk1zunatY6M93oV3NDd&#10;SxSsPNtGWS3lA53xuQp/AgHn8a+OdD+K0K3lu9zayyCMbtyqZY+Bj95k7hkegJHWuq/4S43mpPrN&#10;oY5S0hDxRt8pYgAgnA7Y6815mNpaKUTvwVnue2ap4+1GQwRaLGsMdlIbgM+VZiQR1HUc9Dx2x0Iz&#10;5/Gmua/C/wDbt20/mAEqyhdqqeOnGPX35NeQp40sITNDfSNHJIG8tdu4cnOzPQ49c5rUttbhs4ob&#10;2aQW8toMxS8+ZgnjKEdcHHQ9cV8v7STk3f8Ar+u59NT5IpaHq6OkhgJlMhhIKIcsAh64PQfjXnPi&#10;HVpL/UornTtonVjG7gAK5B+U+nA4zVfU/Gd4ZkDXDliMFnUBsYyF246Y6e1c5Bq1pf3n2eeT9/OS&#10;5UEL07D04/ya468+Z+zhubxkk7nZPHLBraXkyH7WoAWVGymenJxgtjj1x19/RYdb0+PEN9I1ukSE&#10;AoCX3DuAOeT3FeV33jSO202K71BIzbxyCAMXZXeYjcAVxySoJz0wD0PFc3/wl9zqExaxUozYyX2u&#10;MemV4Ga3lWjT0vqYzw/Pud+mvSSWQ063ciBWzGxBDICc8g/e59a9Butet1ht3RDL523asf8AdJ2n&#10;gcfhxXzvfazqO1zpUvmswVXCqCVfHy5btXU6Sy6YySi6ldpEAlbhWDYyVHYYPcDmuSnjGpcqLq4N&#10;NXPYNSv5LS78iIk/IVUhs98centSK9ja3MVt4sjKx7TGGHzBl6gYHPPt364FeV2N/c2EhuZ7z7Z5&#10;zBgpG0oo7Z/wxVrUtdubpkhmQJGEDfM25snpg/wmt3jtL2Ob6o9keq+Gde0uCxn/ALVinLJ5sccW&#10;4Azkt+6jDDlMr1PapJb9NGSaMIzmXJwxGUXspbvj1xk45rx1LK68VXaWjyKJIUWUKCVYsDjPGMfX&#10;1pdQtreKYTS3Rd9hIB3Fsj+Fj0/HrW8MVO10tCvYK9rl8+L7W0vPtc65gGVAxliB1x+PP6UmpeKf&#10;t0f2mxuXUShhIko2lsY24Hcc/hXkd1rUd5CbNV3jcQGzgIPUFe/auN1TxCYXVWdWC4yzMA2F+prz&#10;JYudny7HZHCq566PEmrWtwYoJNsMqbGdwGUk5yu08gj1p0moxaNpTM928FxI58tUwMjGPQ5GOPav&#10;FJPFqppgvGcKBI2xGwWdhzxnt7VWHiG51y7S43Bg+FLscKgHYfT0/wAa4qeIk7pL0OqFHU1bzULh&#10;pC1ozM6EhHc5ZVz0Hv7+tP0C8le0ms4tzNcbSZdxJYrn5cduPTr3rkNT1e6TV3trSIzRqB0G0HPr&#10;9B9apXXiCN7ZDaRshQkOMsNpP+0uKVCi02zvWiskdlrOqRx3gkZQWRRwM4x06die+K878U69qDwx&#10;XOmwuDkmIZ34kYZJVc/nx9c1iXfiHV76736nJ9rk8vy0diEBVBxwBgYz+JzWPNr0PhiT+2ArzOOq&#10;AEqH/hyeSMnjgdK2o4dyk+x0OFrdWRah4z+3ztaNbyFxkNLuBQkjDgA89c5Hb86+O/FfwcXQmudT&#10;0SVra2eUBfLJYRllygVWBA75x36V9HWrywSSSXcBjadjIyE/N8552nnJJ655rH8ReGm8QxWC6tDJ&#10;FFDc/wDHqrEbmYbFbgggAtgHOcnIr6OnQ93Vk0sb7Gej0PBPCnw10+S5Rod1zDbwgyTTBlXzmPIQ&#10;Aks3cjPAql8ePjN4b/Z78Kwab4ZgY6g6bfJWPbLcSsBsMuOFRsEkj+HoDVf9pj9olv2efD0Hgbwh&#10;penX+rmXybOyBlUQReXue4ulHLlGO3aGXfuB3Y6/nH4JtvEXx68aXmt+My9xrc7+dIFXy4kYMArL&#10;HnCoF4XtgY4HFfecP8Ne59bxPwLp1f8AwD43O+JJ16jw9J6/h/w557d2/j/xX4//AOFo6o8tzrLT&#10;CSdgA2UkURIuAAAqr8vGW2gZNfoB8NPCniOGCOGG1Fu7L5LSKd4Yu4LMcE8gDjPQD616x4I0W8tb&#10;cQuFEyxiBnYBgAGyEGR8oHfGMV9c+FtG0rQdEW3skEI3E5jQKOcHKgDg5zz1xVcQ8TqqvZQVkjiw&#10;ODWGTa1bKeifDqHT4Iby2uHSW1ZXiVSNpC5BD8Zb5TyOBnvV6408xJLcLKWMnBB7cdeOpJrqzrmh&#10;6PGdU1CfMa5LCPBY/wC76k9hXyT8Q/jF4mvL66j0Wyk0/S5CXSJAN8hx/e6ZXuoxj6818LiOVxun&#10;qfS5RgK+InyrRdz1bVvBpl0yG3hJCCRWkbBIkOeR6ZJP1HauqXwLo0MMdrpATa8gDpy+zHJCgk/X&#10;njvXJ6OZPEtpa3djcfZYkjRGDMxjUlMsUGdpbcepz/Ou0utdt/B9tFNcBnvmjKoUARWKngljjblu&#10;vpnAHSuKnUilZnsJVI2pxevYc0MWlwPbRMmQ5XlAAoHHzEY6D2/rTJLqVwlhFMChIcAEEA9c4HU+&#10;lcPFLqesTt9ufZJNknDblVmPQZwSM8AHk9a9OsvC4tbldPjgZ5YV+UN0fgc468A1yu837hrVpRoq&#10;83qddYQSSxwafpq+bJO6LkdcscHIzngZPr6V+iPwd8FaT4KsTFp/lSXs7KJZUTBypx16n2z9K8O+&#10;E3w/CaVDq18gR2dC0GxV/h7PjdlTzk/pX2t4N0ywDERBllOXIyMZbAyAMY4GPbrX6lw9ksaEVWqL&#10;3nt5H4bxlxG68nh6T91b+Z6pYNH9lil24k2gseueavi4jnUJKQnPOT+gqsqvAEjI6AhQeelS28SF&#10;NsuHYkn5uePavpOfofnLbuKiIhbY24A8Z9qJBEF81wRjlsd6nNqm0lgFGM9+D9KjMShQ0Jyeh6j8&#10;qrmKgrDtzRQ+bE2QACUPX6fWsu4kdmKlef73qKtTmVMKpwAOhGfzFUynmECR9vPcY560J6jK8rRx&#10;DGM8c9Mms2eLJHmcqvPuPf1rTcSbGmWMjaSMnoPXmqMu6PLbcqevtnsa0RM2ZblVOVIYNjBNZ0tv&#10;+8LwLucfMO3P4da1rgArhQOPes95bNIPK1QkY/jjPOf6VtBaCn3M2SGS5ffPlSBwo4+ufaovs6tJ&#10;5xUYHUntirMbSOCAS3GNxPGRzn2p581k3OdoPTPU+/FdtJIl6aFSBkcSKqldvTPWgSXSEMQFx3PH&#10;5d6s5kdTCWGX4wOtLPp3mbN053gZcEfw55I/+vXr0YXRi5LqZDCeSQ+WAV+9gdfwFQXSld0sidcZ&#10;I7VoS2NwZhNYuACOjdRg9R68flUFqXnlmQqTsIBLEjn1H4V6lCOpE6itoZggQHcoGcZBA5/A9q2N&#10;PaCQBG6dcg/pVB7dmxsOFBO7PJrYsLeLckRXJXkk9M/4169NWOKpPQvEOijJGGPTGOg9elatvcKE&#10;VXG0jqO1OaETQ4IACnkDvQ8WFJPcfhXQo9jkbuyPCSMTANw7+nvVm2KyOrR/LtP1qMWvlxjyycfr&#10;/kVPbqiQ+UmQc8n1rsguhM9dh7/OG3jqep5pkbeVMAIiEHcc5OO5NRrcLI5Vo9w6E55B+npVyCQn&#10;/R4xsJ4Hfj3rVaGLi0SKwkIAxzyp9D6e/NWYS7Eqp3HoenampaRSYgZsFT19e5xTpLeSKbkAqe9d&#10;MJdTmqosRrGR84O3PPpS+UEfB+6emadEUCCJeGXjjoakDJNlZcjHr/Su6C2aOWQ6ANE+6IL8pOQf&#10;p2p8No90H3uNuehHIPtUtugByO/4fnVryliZWOB7etdtNK1jkbuypa6ZOiNvwH6HB4b0zUscKwN5&#10;iApnPGK0YZGQnyxlT61cjgkk2yjaXAOBXXGNtiZGXa24nPnyLsIPJAwR7n2rek0ywdk+zo2/BHB4&#10;YepP+HFRRBQxeQHryB2rTspY4I/M4+U+n5cV300rHBVjYyDDGpPmDIHQfT6VKmeG4POM9CPrV2GF&#10;LxRKM5B+bPr39qsjSIrja7HaR2U/1rsgzmqS1MtWKb4lPylu/PP/AOunzRuFXy1J4GQDnB9D/SrE&#10;1pBLcYb92o5HPXBrUNmpTdG2A38S1upWMpJN6HFeJfDHhvxl4Y1Dwh4wsor/AE7VYjBcwTKGVhwy&#10;sO4ZHAZWUgqwyCDX5ZftJ/A+T4ZXH/CWaURJ4Zto4xNOww9q7fIwlUZzCGwyzHGN218bd5/W9LCa&#10;TJuGLBCce/8AnvVSXS4r6KSCVEngmRopoXXKyRuCGjcdwQcc8V4+fZFQzHDuhVXo+x7fDXEuIyvE&#10;qtSenVdH/wAE/Au2BgheLLRyRybcZ2/IOpOcEkHGB6VjeMNEl8USWt9eFp4EUIkmOFaPL5475PQH&#10;jGK+r/jv+z7/AMKh1yDU7OOY+HL1misZFTCW7KN/2R4+cMF5j5JdMldxVwPC/ENjqcWhR6XpbKG3&#10;b9pPyuP4gp9dp4B6iv5L4n4Wr4OrOhWWi2t1P7B4a4uoY+nHEUHv+Hc4jTtJe+8Mz2dxYi9WVGja&#10;djgMW6LgkkE8Dg89q8303w/olr4oj0vxLIIhb7QJIydqdM4JOO2G3c/jXomj3t1ZamiTbBYMnzMT&#10;iRWXnjPGewz271e1+z0HUrVru0ie3UEohVwZCzcswxk/e59/XtXxfsFyqT6H3FCu4Td9n2PBNV1/&#10;xP4P8Yajd6S0HiHSFLeZbwI0WbcYK+U7DJlTPOMqSMHHFdjNqvhTxRbaf4m0ve2AyJO67ZVDnPky&#10;hcnKHqOcZ7A1z+uXMy2lvYX0bu2/z0k5y4QY6gDjdXkKfHrwn4dv7bw0yQJe6jeFlV3bMhIyxURq&#10;VyccZxxknjmuPDxqVG4wXmeu4LlU0tdu1+h9waYbG4MOpwxxm/hdVdOWUMw6ITx8w6A10GsnQr27&#10;WGWExSx/MzDMXIHbByRz9evevHrXWraxElxpz74lYG4I+fynIGDkHA69RyK6zQfGmh6ppt7oOtaR&#10;aajcTzLNBqLySm6g+6Aihv3ZChSccn5snqCOyVWL9yWh89OEr86OhxoaSra2MqW7yLuJYlOOw56/&#10;55q/NNJbkC9WRYMqVwQUYj0wcdecVV1q+0W20u51HXQsFpZKZ5Q6M+1MYYqVDPjB54P5VBpl4bqC&#10;WBrYpZXW2SJkB2DC4VkYdQRz0AxWcqajotDJybXMzobfXbi3u4Liwt/PjSQHe5ABIPK9B+H+TTpb&#10;23vmlt9XXFtcTEoFP+qZmGwbuDjPr+I6VmwWulwxrFb70kKtv804LN6jHGR7CrCSW1tLEsknmN5a&#10;s+4bQGB6IOcgHHXmnGMk7SZm6sVokV5PBEBvkvIryTEYG5UXksh3Ak56571n6RBrusXkuqGCaD7L&#10;IgVJUMfmOuHLHoCmPl785rc1PXZ7KaTUpGTc65RY1IXk4O4jvjJ5+lcve+M7y8s4NPFzFE8BO5Tx&#10;vDHKjnkZ6Y/xq50qLdkrfqEMRWa1J7zVoLC1YwuttPKGCHgEEk5Az6npXm114vl8M6haXPh7Tkul&#10;iXE/2pgImLnna3PIGTnqDzXtmieJFktWtUs4DNggMhXI3g4JLZIYHP1+lYJm8BX8UlprChkjxIDI&#10;pjjLocHJT5X9geD71xSyhSanGWptRzNRdpxv/X9dTy2+8d+GfFk0+meZLuKHhYCoUg/KyscBgTnB&#10;HJ7V5fDH401E3MFvdLbqpYW80sIfBjBK45A3DtkeoNe/WnwkuYNabxT4aggvba5TAhgaNweBtCnI&#10;CHn+ID2IqBPhVdySizsrP7DLyZAzYlTqSNoyC2eQMj2NYzy/EN6xPSjmuGgvdennbQ8I+H1z4l0/&#10;w5Ppsd/PfTyztIVuA20Pu+8rc7QScsvOPavo2zOovJbR3Z84RRKWxjLjsB9TnHfitOw1jQLCO28J&#10;3DvZCBCqSeWuxXIJBZhkhnPcjGeCauA3+n3I+2xq0m0ssgwVcHoSCMjGcYq45Vs3I48VnHPK6ja/&#10;9eRUa2tY7Ka7099qunzqflCnvgHOWHYjH0r56+Kuv6j4hv4NDbUf9HjjVFtwoRpAWG9nmPJUDAOC&#10;D78mvoJLa5SMaHMrE3KbEMy7AGZsg7vu4HrXg3j7wX4Z8Ua2+n67JbTPauIQ9s+5XZFzIS4OJcFu&#10;CoCjABGaueFcItxVi8BjYe0vN/qfOelWemahqUrS2zXstpNvQL821RkKYwDyF6c9ug4r6u8HaLKn&#10;hy11C4iW3MYC3PqWIJKck/KvXPfj1rL0n4OafB83hFI4UZBEXxw0pOdzBDkcdScgH1r1Xwt8OvEe&#10;nwS6TJ5881xKroSpeN/lC5RgCypj178dcU6eCnzao7cxzelOPuyPCtZ8UXwjvYdDsJnSJCwMowzE&#10;HlwA3C4Hc898Yr2b4dNd6pZLJqFvLYTxx4An+6xJyAu3IJx83H04NUvF3jX9n/4WXlz/AMLp8U6H&#10;pOo2kOyW2ivS853MFj8y3gR3LhsYABxgs+BXHal+07+zjY6daTeFPEF14jmn3P8AZrCymZoyc+Xm&#10;4lVIJTIRyqf6sEFupAf+rs4/vamx5dTNI1V7OjB376nv9pBZXWyDUQGaFtwkQkHKtuBI684r2+++&#10;LPiq6hu5bGC0sbackSS6YogZzgA+YuTkkdexBr8xtS/a38b3yNaQeEdLtLx1/dNPNNKiBPlVmhQA&#10;OwH3gWC7uuV4ON8Pfi18WNT+zy+KNRS9mCSh0MUcUZXOFCqqrtIHU5JA+uK3oONK6i/uIrZXWqLm&#10;mlp5/la59neRFoSsmz92zApGFOEz24xgDnrziuB8V+NZ9PsZ7rRESJlGBLMT5S7TyVA4dvbOD/Pw&#10;/XPH3iLWfD76IIwkYJOd7YYtyQxPPyj7vP16V5BdPqV3rCWWqXU8nkRqYlDFYFQDCCNR8m4/xcZP&#10;esOVQ1gXSy6c3zVWd9dfD/RfHVzZf29fShLcM+5MSNKHOeN/C4JznHy9BweLOueHvB/g5j/wiulW&#10;toz7N8yMwllK/wAbsxKj02ptGeo7Vs+DriyjsZUj2i8Q5j53ZjIySV4xg54HJr3M+DPBp8MxTxq0&#10;lyqiQGRclm6ncrcA844xjA645afNBpGeIxTpzSne3Y+SLvRri/t2ltYeu2WNSpJBJyXwMDJ7Ejpz&#10;Xuvww+BnirxfFaeINLkgiKyEvHJG251J2NuZT8pAzt4IJ4bjkWdat7uGNbtNnlrtzt+Urz9OeOfp&#10;+R+qP2afBGsaTpOo+NtcknH9olYoLfcpgVFO5XQDBLEcEsAcEjpXoZHlscRiFSkrx6nBnnELwmDd&#10;SEkn08/I0fhH8H9a+H2uavqetfZZTem28gRksyrErbgQcgfNgqQ3PPHFfRLEshlJO7IJ9+aIGlKF&#10;NoyOMIOmeAKuxWjTkLwN2APb/wDVX61hMDToQUILQ/DM0zSpiqntaruyuoIBCKC2TwKtxKIFwwxk&#10;8AdavWunPbSBJ8Mx5yo5IH4/j1rTW2Uucrhh07c+tbc7PHcjIijww2jJ9B6VdhcqyIvCA5Pt9fWt&#10;qGwttvmyDcQcZ6U6LSg8zNsAU4ySTjHehyv0M1K6uytb2kBznhTwD7f4g1owWpQrGhwrZ+YjP41Z&#10;tVkMu11wwzt9x3rcMbxYdxnAwSPX07cisZSuhylfQyri2aPCycenTNSCO4WZIeAXIB9/xrXEYRcS&#10;AHsMY/Kt63kLIIgm5Uxjb1HHc1j1J5rFKG0S1RpGwXY4B9hUE1gZZAS/L/e9Pb8a2C62zYm+Yv8A&#10;dHUdP5mkibKEquR3zWbTvYjzMy1tBnyYVyVBz6j3qZbQCMbfxx71q25giDJCAm5sk9ecevarH2OG&#10;ZjJzweo6f5zWEoPYTkU4bS3A2qMkd+M1pR2Ucq5GFHAznnnvU9tbxxqULbs9CP5Zq4sO2Pzh8wHY&#10;dce9ZyvsYuo9ysqSAbSgIGFB9fc1PbR20URMieY2eCRyPXmp47fzUM/scVZjspRHvk4OPp+dVGOg&#10;nUIQXDfJx9fSnBX29QAOq9fxqTymcfu13dckjpVdoLgAbWy7+vQVapNslzuWI8yqVfjHP41GCkp2&#10;g4wcnjrmra2yvK0LJ8ynDAHIJHWoFMTMUUEc/lSVCzIbYjH5T5Z7dMdD7f5/+vXI2/PKPmHr61KY&#10;8HYhyOtO2nIAyN3f/PatJUiJSGQI0h+Xhe4HStWJfJgO889celOtBbKCsajHPc9e9W5UjlO6Tkn7&#10;3px/WtORDUuYrqJidykKPU8/pV1mKL5cHJ7k8fjUIjMmIoB/9Yev1rbFtaABAvzf3v60RgFyCxi2&#10;N55boPwreiRpm3JkgjrVeOG2M4RRwPvdxW7CqnkkKg4x06V0KkTGpZi6fFIsgkkwyjgDGc13tsZo&#10;FEqkbSBwP8K5Synaa4wI9iDA/GuxgJkj87IAHH0Naey7Gc6morQu0h3kfMeP69a0SW4wDnHTis8X&#10;IRtzckHJ96spO8wLqeo6deatQvoTz32Jzs2YwCOnPpVCR0RlEWAQOf6Zz+lWgqM+6UnPUY9Kq3Bb&#10;ymdPoB65rdQsRfQglkKrmMH5uCc1m3N28S+UFBY4HXge9TSjyVBwzM+TtTnHvkms+RLksCmQByV7&#10;1SiNtX1GyEMFZxnbyB71VXzI2KtyKVbZg5jQkg9fan+RKjfvWEhHb0x6+9SxRsShsHOep6USFgMJ&#10;x/npVUs5mygyf4u/NTxw+XtlkYs+c46/hTQ5u6JMhYxtbJ4/WrSMyfeYHJPaoF8tvlIG2pDuUbYw&#10;AKvYUU07lgTW0IXz8AdSx6frVmbzgdgPHoDVDy4pYsThWA6gjNTedMWwMLt9ehHam6aNFPoW42lf&#10;ELkKg5LZ5x703z3XhTkdqiJjkw2QvFSeYmAjcgGnui+e5GkzDKv36t1qRz5Y3lf/ANfvUbuFYv8A&#10;wjp7UwypnjjPY9KhQBSVtCFfMZyZW5J5GO1G3JIPGO/cVLN5YwExx3FRpcQWycrkdScZzn881Sho&#10;ROREynlWXPHI61YSOPhRkkjn2qBWWRvMQEL/AA/57Vctii5TJywP4UJLqKU7omMUTIpxyDkEH/Oa&#10;SK3DPl87B6H1/wA81IYkBAXr7AdPyq7sYpuAyOB+NWkjErpGsefLJycAfhVlVkC7W5wc5x+nvTgs&#10;gB3jHYCnosyctx3P+eatRQ2iwmOFjHXnIHIHehNkeWPXoCPQdKhZghNwSeeMD1pxiMmec7uc+9W4&#10;oXO73EeWISbHYKQeB61VkkkyHU/Lnp3NW/ssSBZJH3Hse4x60PGiyknow6D1o5Ak9bkcCSYDKMjo&#10;fpU3EQHYe9Mwfl3DAHYdwPX2oaJVZpZm+XGMVvCJg+5Kjb13oeh5xVxZ2OCFGV7Hpiq8DjCqvBI4&#10;GMH2q5ggYcUKCepSk0hUZWQsOCcEn0OeorSCyGPLndnpziqUUyl9hB24/nV9ZYV/dLwT0Irpirol&#10;1CNWkldjGB8nHPrVpEZz8zbmJwRj8qiYuqEydM846+laGmqrXAlcYUev860UbCk7qw6eB4iIwuA/&#10;fFSQ2lyOQSAOBg1qSDZ8xyzHnnpjHFNUgnDnBA6VrHbQy9nYomC7mdRcYXaeRjH+fwrdihh81ZSm&#10;RgcE1TRgOO/v1qwjtIMKOWOAP/r1qo3JlpqX3XKsQnyglhgd/rTBa+cgaMjkemaljWdNzA8Hjaen&#10;Hv6U5pTHhUx0+tEn2Mb2+I//0v611OSXkOFHT3/OmShS6xrjByT36VYlQyoYjwG/D61DbQeSrCbn&#10;PUnsAc1/RaZ/N6VmMKIoJXq3WnNbOV3AhVYZz16/40eY84BIwP51PnAWMnIAH4VVrA5FRbV43DAZ&#10;56iptqqwBGce/b1qbG75CenahgEcAHJHAov0AjLnIAGBjIpmx2TZg46n6USsfL2g8n0pQEA6Z7Ur&#10;jsNnitljGxfmHQDv7moIYmD72O3g8GpGEZk34OcdajZ2Vj1A7GnHUGKkJjBd/wCLHfmpU3ZGTx2p&#10;gZXGZsnpj/ClwTlO3r05o20KuWkZtuXH07fhUYJYZcd+1I0g2kv9MZ60qAgbyTk9OOlNMjUZtXdu&#10;Y4P86psyGbdtG7pnOfpVqSRT+85bb7VTL5O5RgHmqQPyHMyIwVetU5l3fIhxj8c/UVYUKrfSorlR&#10;GhfP/wBfP0710xJWxFtbyxg9BjJpjYI2SHp1pw5G5SFye/Qe1I4+XB5x2HH61a8xO3QrtiQGMdB/&#10;jmoWR0OOpHr3qYDDZHf9KSQMg2xtn8BgGtV5GbZVwQN0nemPKpXgHHvx/SrQzkFiP8Kjby3yi/e7&#10;1t5CbKZI/h6cflQ4Ow/rTgArHHbrRuAG7NJMaRTP2Yj3PvTlWROT0/TFJLsMuUBB55+tSn7m7duP&#10;+eK0TsKw0Rybtzvlv4cDnOfwGTXyB478N6dovjC+0LaIlvM3capkoBNngbvRwd3pn0Ir7Cm3bdkY&#10;Jz1rwf43aKI7PTvG7IStgzW1y+ThYZDlCewVXOCTgfMOpNfmPixkbxmTz5FrD3vu3/A/SfCvOVhM&#10;3hzv3Ze79+34n5ZeBdH8YaT8U7i9t7Py9KktTutXVkdbkSFhJGfujIODncCPTjP2zZW/neHDq8Uj&#10;xyt+7kQgEbxxweo55zWTc6HbG8F+7CJnAUnGCPX/AOv7V1tsjRWy2sJygctz0y3U8V/CNTBqF4xP&#10;7bljHO0mcZpkgS48jCkpnIbJyOPz9a2bCYTXhi85YS4+QN8oPsB71oa1p6W1k1xFtEjcIVPBPpjp&#10;0rkmtGuArTAjOQFx3HOSe3tXM04s3i+Y9Q0XT9Y8N3m29VUMn3WyGBz0GfXNcM/9lXdvc7ZUeSOd&#10;o2K9OCQT6EEjgjg9RxipdM8U+L9Mkja5SC8srU9HB8zZ6FunXo3UCuW1K30gX8moaViFLwvM8WDt&#10;Ds2WAB5A9AOB2xxWsaqasdLp6bmhb6MkkqvZyFVBJBb7uPT/AAqtaeG9QuDf3nks8NqRHI8eGGW+&#10;Zec+nPAq/Y2fiS4s28PS/uop4yHAZWHQkcdR6V5F4X/tbwx4vR9JuDDC7mG8iH+rfeCyNI3T5SMr&#10;k8Z9Diq50rFU4XvdnVX2p+HdF1G61TWYY5FKY8mThX2jbxjv7dK8+1jUvDOu3sGpaJbizhgi2+Wq&#10;hB1yB8vGD/OvT7v7TLrk8PiOMmyU7YpIgCgLDco6HdgdR19a5LWNH8MeF9O82CeOWN5MlCvKnqB0&#10;APtjpgVz1YN69DuotbPc8h8T6ZeWyNeaTppis0ZJi0kocoUwSSAM43dQBwDUt94ht/FWuR3zSsS6&#10;tvAXlnIH8XAxgce2K9BOrW0ri4tTHcRzLhkPH0IHr69iK8+jt49Mv7u0jhAWbb5bAY2AEnHXgc/p&#10;Xm1sN714s9alK613OR8f6Ml1mfVJdxtLUtFFGAdy4OBk8g57ivz91TwcZNSk1a0ZX3RgMqjO3cc5&#10;475445r7+8YfZLrSptStLkzXFsAqJD3Ib+Ju2D279K8i8TNf6zDZTwxl2iAh8vaAUAOM/KMEk4xn&#10;tXx2c4VTq8y3PpcoxMqS0Pmvwn8PtS8U3S6Lb206o7gAyAhGIOcAn34r7zj8Ep4V8Nf2XHGIZ57V&#10;4kPeFsDOfqe2fxrW8L/DTVPAdhJdy2lxJqCblldlZoINxG/I6BuAOfu9BXeT3MN7py3skZkmLFXn&#10;UkrDjOEPQcnkgjJ4r7fKskjSo/vPiZ5GY5vOtU9z4UeI6hpV3oNi2q32LjdC37rbjgep/unv6V8q&#10;3+q6fqlrEqTrcfb4/NESyAgZb5VOCMdOO+K+svGEiHSHvdXmJPzLvDFS7EcHA6L9a8t8ReHpdO8A&#10;NHqth9juLkqIri2likBeQ4TAC/JnPIP1BzXn46k1N8uyR6GCqWXNLds8e+InjbVPGmtWt14hlay0&#10;zw9avFFaLtEUDybSzJjOBtQA9hjPXNcHqk1t4j020u9NhgE1o7SC6mCyTNE6/NHGegUnBIPXqeRX&#10;M+Odf134V6bbazpSyW+t/blSJiqybXBLBwhPzYcArgHJIBGDx6tZeNX8VaTbeMpNGj0vXXl238Uu&#10;I0M2RulWLkrnqck4PHOM1hhsw9o5Kb1/r8j2ZYfkpxnFabL/AIbs+5xnhnw7qGrWUOuarOqxT+Yr&#10;IjCNkmU4VWQAg8YJw3I4rbbzdPgW0nurfUEWaOOHDtELQsCXZVxkjvtJ71Q8D6LP/b980upXpmV/&#10;OnjiEfkv5jnaQhDYGCQdpB446Cue1vSfFOv3+oanpFnBa6XBOYJLi5mACuAAQgjBeSR859MdTk4H&#10;qxt7JSitWctSPNVlGUlb+tP63O10/wAV2dlcXFpDv1y53lLVoW3LtxgqTjBAb8e3OBWFAt0+prFo&#10;DS2d3LF5NzFfKUkXccOQxG3Y2QVK5II6+nP/AAq0vxLZePo7O30MFDbTOt3HIrW8J24EhII5YnaB&#10;gHOemK27nU73XNJbx7aSxXQgcWxnSQkybARs2EYU8EjB5HX1qYy5qd3uKVFQm4x10Wvr+Boajpl/&#10;Ho01tqF7ut4bgtbHCsqyqNuxeNxAA5IOCeax0v8AxNemysbi+lmOnlJLf5FVN6Z7DG7ryrHp0NZ/&#10;ixVvW0SezzG8TyIZJSTHmULgkD7qrjnHT6VZtvDfiXUb57GLy7O4gYFjKS0ZB6NlDkKOCeh579ua&#10;dV81orsVCKjHmk193y/r1PfPB0/hbW7C7h8X2483ToHuVdcRlmJ4Yg53ZYjgdBk81kazr/hS3dYd&#10;FDq7QjzyIisSSd2jJ5OT1xgCqVroepXOsSWvhpg0sViragLmZBCkaMoaVGxuxlgSoJI4A54HnFh4&#10;nuLu71QeJIkhg0q6NlCYxkSSRsSZS3dGUjaOvUEZGK7q1b3VdfOxwQwynJuL+X/APc4mXxLpGnaz&#10;DJaoyoyyBYzlSDtL4znoOFxzmucmtzDdxabpusWM2r6xf/Z5bIKWkjt44DJ9okxyqfw7T14wcnFT&#10;eDvh2t/b2fiKzFt59zcSRvZWRaS+QEDym2jHD5Py85HfArF8RR+EtL1OS41zQJ21HTLmexM2n3K2&#10;sqSxttMl48bETGIqUETHgkg4INOcXyKpU0+8mKjzuEXf7v16FDTY9PtLnUbnxjDJqSWocQmyyokG&#10;QFI24ZFPXJ6c5HSvyi/4KO+MYhc+EvBlhAwvNPuLy4aWQLHDKs0ccaBZGwSwZ8Y7Yyc5FfrHep4Z&#10;i0E3Rma1vVhEryCRjLISQPKRemGyRkDjqeOKq+Jfh34a1q6sPE+r2T6layXkd9YSX6QyiG5tkUS+&#10;S23K4IHzN8wJOOMYzw1T2c1Ja2/r/I6sPXVKoqzvpt6+RU+EPwAsfh58PdJ8H3KW91YadbpbT2sY&#10;Kx3NykamedeQyq0zHg5dsbi2MAe9vp2pav4XsrCWJ0s9NX57sIXZ4wdqo3qV6A9DgGvAZtZ8TaVd&#10;T2PgjTJbvQ7Ke3e8W3mLxWUN5cxW4Hms25PMklxGu4ndwAVU19Q+O0m8KHXfhf4bumnt9Luns0mn&#10;J8q6AZS0h2nqhBA65ZTgiuuc+fmqNf8AB/4Gh59f2nMpSd2/w9fPVf8ABOQ0lNcfXo/ElrGzXEBB&#10;t2nVhkYIYDjGdvHcg1Bqdra3dvNb2fnypdhggkD71LnLKN5PQk8Dg/jVltK8V2ujw614b1trxpQ0&#10;kURlfysHIZdsnykgg5IwRiu/8MaX4B0K+8L+LPHfmTaNG4S8Lb90rkln+yqmCWGSC2flwORmuJUn&#10;JNPTrd7f1/wBOqoLmWr8v6/rU8s8a3Wv240fStZ8q8zHNIk8O9ZWVsLHFJGBtDAgkHOfaqNnpmje&#10;EnsL7Wr37O96ReGO5kJSRCNqhAM5bsGJ4OM8VqeFLbU49T1PR9Qja/tJp7loyHZjDGssk6lsgEKI&#10;dqkkghulSWC6nol3Dqug3Sah5Vo6pbzcCzklH3VDKcgA7wRkHoexrmnJp87X+atb79DuVSy5V/w/&#10;+RWvR4y8O6zb+MfCMdpeajpRlvNLtr3cYllkhMJDGN0DZBOTuXk5zgYrN+Jfhnxbbaylzry3Umv3&#10;ccF3dXKbWiKyKWDbxhMoeFCgBRgECtfV/D3jG5j06TxTNBbwolxJb3NuB5ryhUfy5FGERVbhcZzn&#10;J4GBvy65q2sGHR7hreztrQPIBHiRpjIvO5ei7sY5/PpXNWanzJ3Wv9enr22KVSSs1Z/1/Wnd6nw3&#10;8Q/CXinxRqltrH/CP6S6a3LFbx36J5NxEYj5m4suOJNuN5UfMcHjmvZfhr4FFvdQeIZIJ7efSpXu&#10;Ejgud1tlty4Em3LkdSOqnocV0HiGz82T+zzqENrcN8kSuw/cpINobjleD159TxXufw7+HuofCfQb&#10;XRfGur29/b2xkeyNuQQ1uDuEZLHjbnBJxycKNuK58FKTm77LroeriM0bw6hfXotdv+Gsc/4W06bx&#10;pPrviTUrOCGZLCBrye7kVkSOPzPLjJkyQ77mwoHzHqRgVz914UvYPBeneK7GzhxFqrtuR0jMUUse&#10;UJiPzHLKF4yFPXrV60n0jxbrd/qyWTwsZnuAoQOkSSH92Pl6DI4U8571Y8Sa5r+oX1tp8ENtpsio&#10;VIuVKo2SOXPG1f8AZHPvXyWeYuFam3N3eyffXfyOTDwnGen/AA2hk3OoJY31tpDP515LtldCpCxq&#10;w3KC3TcfT6Gsw6Hc32onUB5UP79SAevI4YkDHXgj09635tPgE7ak3lC7CokzoxEW5BwV3ZIHbnnH&#10;WnWdxostxcRak86T4GI4PLeJ3xzuZvmCKefk618jOEdIyO6MkleJkWOmppeo3aEo810oBJ+bco/u&#10;56DjIHXFcxq0bRXBkhk24XAI+b5u+R7Dv/hXSaktuHiltVG4AMMMSMjjI9MdqxEsrYWk1xeSbLuc&#10;4i54Cryw29/qeRWKWvKhXT1PmTVvHXjHwRe3+iWkcE1w+EW9kV9oD/MRgcMwHG7OARgg8Vu/D3Vr&#10;ePWP7SKGdZcg5OU3kYLEHkAHIGPc10fjG9sLy9svCxmVxeEo8YJ3M78Ao2PlIx948flWfo/h7xDo&#10;niCOxnsvs+n28bRl2DeY7cbGjYZjMTDO4nD57AV+kZU3yxknsfJZw4qMrqzl+J6LfRR38zOR2zxy&#10;Mn+dctBO00rac85VwARGrfOB6jGSB/Kt971jcrKVSKIcYAzxnAOBj9K8s8XeE7K51oeJzO1tMWAL&#10;RZVyy/dcHPHHGO+frn66MotXaPzepvZnYz6laWzPp1tN57wg7nPzcj36E+39ayXvIGALRiVlwxHX&#10;noMg847VmeFtMsW1aPS0kMaudo38GTd2B6biemTXMeJNfSw1K60rRrP7bcwOY5pPlVYivVVbJLMo&#10;xuHTn1rtcfd5tjBT15UeiC41BEEuljyGbL8dTxz3x+FchrHxl8VeBdVMPlpLA0fmyKRv3Docbj8p&#10;zwcfXpVHw5p32x01DUI97DIdVJ29ck57Z44rdfTPC1rd/ab+wZ5TnBZmZlDDB25Pp1x+HWsp0ZTX&#10;Y3wmPjTn76uQ6J+0f4V+JsLWt1G2nTIrfupJEk2quCTEykFj36ZH1p2k/FPxpJqtxDoUaT6fKfle&#10;+Eks+cYB3bgUXP3Rg4HWsW9+F3w11S7j1TTrFLfVowxW6iXYxVum5fulscbutT2ui6z4VT7VaQm4&#10;+Q7QEYnJHPJ4578/lXk4rL2pc8fwPfWZ0Jr3FbyZs3fi74sG7muP7ZltIon32tuCkkKEnPGV8wrn&#10;PDtwMADaK5nVfGvxLjvodQ1LXJ3lfDBMoIsjkqxRBu56EHOPpXpek6Z5UMb6ssUl20YLgDEe48kA&#10;HOew55rUTR9NTcl/Cqq7sQxxlSRwF3cD8q4Vlc97mlLM1fRJm54W+KkPjBrfTtfLWtzGNwO1trt0&#10;KxuRjHfk5P1Fey6A+m25uDLlUkz8/Ren+etfLl/p0FuTfK2Fj+78oz8x4II4JHJ/Ctzw3qmq/a4g&#10;8qvGFILNxuJOeBnk981xV8M29Vd9z1aVZct46I+noLq8sr7/AEAiJSAZNy9hyWI74H5V0a63Hc28&#10;kE9wnyksoYHe2eTzjGPavDodfcEJKy3jqGJ8o/MQemR0496bqOpaheRK+9I/LA+8epz03ZGPSuGp&#10;hJRjy7nbGSlZs91trmGa0jsiRiIsw5wSGOQMnrioZNQiiu0FyAATwW6DHTOOxrwm71+9aJoLpXyw&#10;ykqYKoR3IJyPrWnonifRLuRrO7nTfJCPLaSQgo6kFsseD8vY9ayo4bWxcoJHsketQXV+t0DwmAjQ&#10;EkEk54xyK5zxHr00SNbSF5QxImjx8j57Ed8964O+1PTpRKLV4tRRN2RHNtRmXjBKMDyPwrn73X4Z&#10;4IZQVQ25ByhIAHoQ3BAoxGGlsTG19DJ1Dxda6hK82iqB5YUtAhKlguc7T79efpXHXbQ6mHubjy7i&#10;KaNAbfB3xFCcdeuQc89TU786xcJHEu0sWOwYKlu2ehz6D1qBLhbl5b23ZAisYiPJLEMOFI74z6cH&#10;tVYWhGK947FO3wjY4zDE1rI7RxJ8uxjhlPUZ/rUOla6bO7m0+ARo+Q0clwpePOSCNq8Z6HcT0qpq&#10;MGo32jtZQMJLmX5QFAUtzySWP6k9OKpx6HrDwJFPE8EyAbnwrL6de5PtW3s0pXii/axUXdmpqGs3&#10;b3HkrMJJkYhyjZZMYxjHQn096t2kV3fn9zMykA8E5OD1yB1Pua5200UaZnZmRlYlwzYwF4wvqe5z&#10;17VjeGI9Xj129j1HU5XfAIhSNY4oQCeQV5ZzwOeAO2c1dKlraxM6ys3F7G/quqaZ4fmeG+LXNy2E&#10;hjtMFxkjLAHIOCRnNVRrslvbi81KGSMDG7evzEjqFQck98darzT6do97J9hgRdQcktMvD44IZsDI&#10;3H+EdcU2FC06XOrk3V2BuLvkMG6javRfqBk/lXdSpRjsc1bGPlOD1/xx44tbhfEOjx2thbRCTymk&#10;gMvmQ5GCysfkOe+BnPIBr4O+Pf7XXjHRdan8JfDJRqOvwTRvc6hvW7toJph8qpCq8TKx24YsqgcA&#10;nNfYnxH8JeIPibYzxXerNY2MsmxLSNtkdxGp5EpQB8E8OAee9cN4F/ZX8MeAfI8Ux2EkV4uQWQ4R&#10;N3ePPPHX5st3zk19VldbC0v3tZc1tl0ufNZpWnUhywkot/efmj8Ff2cPi58YPEN7r2vJexXt9cF7&#10;y91G3kbezbmkmkkdgGQMMZHJPCj5a/Tv4Nfs8eBPhx4dRVjuZ7+5aJ5c5SBvLLEEo4EpyefmO704&#10;Ne03mr2Ph9YsAtEQ37uIbVRfvHGeozyQeSee9d7Cl5rNnbap5G1Z/mQyHDEZ6nvnuAev546s64pq&#10;4m8VouyODLcrVFRsvn/X9epwaWOhaffi4igS2cv5cMcK/Jkn+7yCcg8n3rttZ1Aafoc80nywwYC/&#10;ViM8+/8A9ap9V0bTtE8Py+IJtkxt1MhkA3MHXpwPc8ivk/4mfHjw1eeGbzwBpdrfG8nfF1dTlIYL&#10;cxkMqIqks5kGSvIAGM9cV8dKL5mvI+sy/L5YiaUFdJ6nqWox2ur3TXYQMpJyrZ2jGAMjsSOfaqNx&#10;4M03xXY3Fjq8pgijt28sFd4aRjwO3pyRz0FY/wAKp/GGrWAl8SQBYA+2GNlxKI1jXazEYyWJ4zzj&#10;9fef7GjS4H2r5pFAJwxKnAGM+uP5ivKkrO7Pop1HRfInt2PIrArGyreI3lIihNoAUFeD7ZPf0/U4&#10;eoS2nijVl86Vh/q1ALZQheeB6Edcd+a9H8S6Sb7V/tMLeUgVV8sABWb++f8AaPcnpXH+EvCWpapq&#10;32+CEWlr5LbDLgTff25ROevXkggduawcb6I78JWhZ1JOx6ZoWjQ6zcR3qR75F+cqFOPLTozAdcHu&#10;O9fTfgPwlaeINSh1+6dnEDb4trFWMjAqUI/ugEnJOM9uKwPhn4K8RAmKQBLZYwZcd8HA3fmSMfjX&#10;1xoPhS7k2WTbLdWHy5H3AOBux3I5A6V+gcMcOrlVesj8k4y4qUW6FGXkehaBp0CKZw3zRgAIO4//&#10;AF17l4fZ2jjaOPYox2wMd+a8W0HRZ9OKWRnadtwG98DIz3+lfSFhJDJahYh/qwOfwr7yo7n4zXd3&#10;cvxK8bDeThuff6CtKKWPyxFt25PX1rPjbfEFClSMEE9a1bVB965YKAOg6Gs4Rsc8tUNGxWMe4Bjx&#10;61nTwzsTHH8oHQnrW5GVRmMUXXv3x+NQXEiQYLoctwBVOKYc5lSWUj2+yV93AUt0P4VRmttymNwO&#10;Djnv9K0JJAXVpGwOgFViF3bR8x+tO5XPZalF4rn/AI9o3YQ46+/4VG0Xkr5UjBkByCD3rSaPI+/8&#10;o4PoP8+tQyWyxEMCHQnBI9/btWiM2zJkVJldraP5s4bJxx7HpVOFZYCUdQD14ANaVxcTmMIgxz1x&#10;0+lZoiuFnO6YbEx8oHzfSuiktRSuyuYIbmXa7Alvmb19MU6W1hx12AcE9f8A9dWPNIfiMEHnOM4P&#10;1/w/lToyrAAgN2PtXbRjfUwk9DKltoUw+WkB6MBz+NPWLy8sCRn19KvCKX7QRHgL2x29qlNtDvKy&#10;EsD2r2aK0sc86hklRKGWJFLZHOOcfh0qOSGN7cKyr8p6dM1efT7X78byKx4xn+tQi2MMxI+bcOSc&#10;9+h/CvXoxsc6ndmPPEiDzI0Iz0A6ZzU9mk88yqqNsB5UAEEj/wCtV27tMyLAjFm7nHTvWhp9ubPf&#10;IQAW5BH+FenBXM3LS5Ymi+U+QhAHQfWq8COm7zD14x/n0q+VmZRk8HBz61CkU0kihOFOeo5zXUlY&#10;wm0kB24XzGx7f3vao4gWPmRg4Jxzjr15q2bWVztiXftB3Dp+VUwTgblIYce/NbJuxKaehAQin50P&#10;PAIPGPfHvUUm/wA5WjOCOM/r+tbUTou4N06YHJrIX92wBX7xOT6elaX1sTNkluZ5SZJ17Agk/wCc&#10;ZrXZ5ZVbGBjt2HaqZihEAt5DgDkZ9f8ACtG2giWQ+btyMfePrW8Dkq+8WQYQm0KeBgZGD9asGRrj&#10;L7QNo49aX94h8wck8baaJLh49+0ArnINd9KRzSXQs2aNLlmyQOn861GRJGD8ZA61FYyeZb7pFEfU&#10;8+lWjLbkhgwII5C+3fFdtI5pR1JYPMyEzgjOO45qwv7j5RyfbrzVWNd8eyPkYyPUVfitpfI87f8A&#10;MOldsGZuPUlRF89VmGQCOOma1zbxSXTMq44OffFZcUCndMzb2B+bJ5/CtKK4MzhFUnI7HkEe9ddK&#10;XQ56hUkYSQiMZUA4wB/OtC1KK/kx4GOSB6U6S1leUzdQ3BA7e/4Vo21sFiCtw2OuOea7Iu+pwVYL&#10;oZN8ls58sDGM7tw4H5VJZQQwnZ5nmDIPTovsK1ms7ZZfNZcjpg96Q2sIH7jjPII9O4rVJmfQsRmy&#10;WLzH+brnt+VZCy/ZQWtk5Pr/AI1vGxgjyec9h1piId2JAAq/hn0rppxtqc9S5wnirwDoPxA0ibw9&#10;4rjWaxuNpljKLJhlO5WUMQAyHlW6qemK/Jf4y/Avx38JvEc2o3MEmseHxPsTUkaNIhuHyrJGWLQt&#10;xtwV8vJXD5bA/abZ5bBk+T071y2vaDb69pNz4f1y2ivbG5Ro5oJUEkbo+c7kPBA6jPQ4IwQK8XiD&#10;hvD5jS9nUWq2fb/gH0HC/FNfK63taesXuv66n89F3pemW9+blIJLjTbzdG0bFnMUrnjkcjnjB4BG&#10;OK8/nNwiyBnJCNt3bTnbjHGehH+e1foN8bP2eLv4Ovfa34RjuZ/C84E6NK7ytpsEKIJEu53JZkXa&#10;WS4kOGBCOQ6/P8meKNBe8eDUNHKSmMfaN3KHHPG1vvZzncODX8l8WcG4jBVHTqL/AIK8v60P6+4V&#10;4yw2PoqrSldP8H5nlS37X8j200X71FHkgn5Xxg5PoeBxX5v/ABp+APi+b4gx+I/hbGiQy72+zS3G&#10;2ezuyQTJC5DEqcAp8uV5XPQD9H5rPTri/nF+9zpt1G2x5ItpUkYJVSQRg+vbPBrM0zWdS0gSbFG+&#10;dSjkIBlecDcOpU9D3r5HAVqmGqc8XqfeuMJwcWrrTS54f4B/tfwf4X/sTWb/AM+6ugi3FwVH79x9&#10;2R/Rm5GeCR1GensvhrXIppVEdu0TQDa+7cjuWBDFkYAggdDgZFZ0r6hLcC7zF56gyHzQAHK9Bj39&#10;ecVnaZ4+13xdqlvZ6habnuG2RTwuZAo6/PnlRgevNedVjed7noSpc8W0vXX+rn0ppWr3U91GbBgr&#10;MuVZGOcKODn04+ldHew6pexxG6l3mMBSIfl5ByQSMZP6CvH5/iFo3g4BNQILuQCijcyoe7+g7470&#10;zTvj98IJlFt/aIt7mWTYqTBlzg4QnOAu7k8ngda7faR+GbPFq4Gs0pU4Nr0PX0tTKhdfllA+VWPz&#10;HPH3eme1WYU0S5t3jvVZbuLkeYwUbB1dM9cd/XtxXO2l/HrWixatpNxFcQ3S+bGylWbCsVx8hP3C&#10;Kk1C51S/aGztraCRthyzjBLY7AngYqorW1jx6id9dC9PoWnaxarPpWtRXLM4VYpGWN9wHC7SB82e&#10;gz8xrNk+GGq3VlK6xs0czACLaxuFcEDJUZyN3YYI69K8g+K/gHWNb0CXTmjkhLRsrTwAkFSAVI29&#10;NjHJBIyB2615VbfAvwB4T1C5vPAesa5p8U6KJI5bpyHYjkFkKs4XJIJwfWuinShG/PHX1/zNFT5o&#10;XjUt8r/19x9o6Z4T8RaTZxaXPEHll8ySOQqB5iRYVsgE8plQ3XBI9a3LXwvcWGjT6rplwivaBHut&#10;PkTy2ijkfa5Mjna23IOxegOc18KP8MbyWUazH4mvr6OUlZVilki+dwEZlSMqoLKo3ZzvI3HcearW&#10;/wAFNZS6ln8QXFvc3UahIBNLLcMkR77ycr1Oc5OeM4rWGJgtFG9vM4KmFv8AFV/D/g/1+B9VXVnp&#10;OkGfULd4NPYgruNzHGuAck5DqCR1yenNdN/wkPhTw9Ba+I9d1qKztL1JXjvWLzxTeWnmNtZFYyfK&#10;MkjjjrXy94R+CmnajDLd67FE8CsWaLywVdlPTLdUOOR1PevULTwHaal4UuPB1lLLpWnyxyJFHbtu&#10;Ecc2RNFGjcIrrncFwO4q6Mre8o+n9aHHiaab+Nvv/WpUs/j18ANbVNUXW4SzBlV0jufMikfO5XUx&#10;cAegJIPSugt/FHgXS9DfXdL1u81SGQqhxHNPsZvl2AyAbDn0Aye1U/h78DdK8CwoLCV47YqxiW5i&#10;R2bJ4fn5vlHTIFd9p3heY3P7xlYbizcbcydAQBwcfXHpQ1J6qK/r5hVrUoNqDbXm/wDgHMWnjiyu&#10;Zxp+k6deaiGRpIYpDHCPMHRCGz8p53dx27155q/x81/StKur678NabpkEThYvL3OxGTvVgQcuRyG&#10;GAD1XAr2AWNxpsscF66xTLx5qAqhBbgbj6+vX8q+KPiTLb+MfFU8l3JdGOG6l3RwyAQFkJQBSPm7&#10;ZJPc81w4mtUgrKR6eU0KdeTUlovX/htR1t8X/GXii7m1DRNW/sdWld4xAiLcon3QGmAxhgPmAXnp&#10;kVm63P8AE7xNaCx0bxNrkd2mDH9nvJIPMUcOpkTDAscksTjsBzxJbx2GianDOYUMI/1MMAUsqep7&#10;evHrzXrWmatam3ez0kiOX+JCMMEb5uSvcE9c8Vw060k+a57+IoRirxjofn/rP7NNj4c1wWNukkLR&#10;j95FtVRhuQSQeA3938STnNek+F/h5LoEUkdu4EIcNCSuPlxyMAngHJzwK988bRxzyHUb3a03yqSO&#10;WAx8q+mPTHTp0rloNQkttRjtpIR5MsTAOw+YH1PsB1z07dKdXHTlpJnfhqbdNSSPkLx34l8SXN1e&#10;nw9dslxHvZJYiUMSoQhO9gQOufcdKyfhNrHxSs9Xlh17VjqNhMgVIrhCXB3fK0e7oezHoQR9a+r5&#10;/B2iXso1GW1UQ8hgQMEjpkDhh25rTtPDUNtfxao9qjXbZ3GHByoGAGGMDjHAAzW1HG2hKmo7nc6E&#10;JSU+x3ptbXTNHWbV2jlSQRIywnJ8wgk8c/SvOte8QwW2lvodjGjrI2AzEhwp6cdB6YBzx2FdZNaX&#10;kLtJNGY2wrBW+Usfoe3v/SuOuvhPr/jHxXZ6hoEJuLy6lGba2j+dUT+Fd7AHA5zgYz1qKeGlOSSR&#10;xTlTheVWVlv5FvwReazZa9E1026zcKpDAgBz/tex7enXmvvzw/oHiPxOkEmk2jtp8rlPtOONycMo&#10;BPfse/WvLvhj+ypr3iqSLUvGxax0xZzGbN1CzFImHzPJGRtLjIBU7lyGJ3cV+mfh3w9p2laNBpWn&#10;xCOC3jWGP+8FUbVBYcsQMDceW5JOSa+nyzhV1Hz1naP5/wBfeflfFPGlJS5cNrL8P+HPHvB/wK8L&#10;aJDZ6h4qRrm/2ZuVLEwksDuQIf4ee/zete6NZCW2RNPXMEKhFTsFA4HGBwK6FdPhMeyQDcOh64q+&#10;mlRwk+Q7YbACtggf5/8ArV91hcNSw8OSjGyPyvGZhVxE+etK5yUVoogwE2oBx269c49avafbiJvU&#10;Dj8q3p9GcyNJvCnbkDGc4461ZstJgt5FkCku429f1x611p31ZwSqmdHFcG5zKnA468fSrqWrCTJO&#10;1fX3rdj0+PHzueOD2H4itKKwtV/e7SMnA5yDUz0VyZzSOdaBEjWNwQOevr61JYyTzXB01kzIo3dD&#10;yueTnpx3H5V2s9oSV+0qdgHyHg8+nrxRYWKbtm1lC888c+tZuV9jCdW6OWTQJRIFibYSQcjJAI7j&#10;39uldi+nvIDtA+f+LHIOK3oILWENu5JPU8/gKlKIX5XgEZz3Gaz5bE8z6HJw2NzNJ5ZCjaO/Xj3q&#10;6bWRAbiNdir/AHe/FbBh8ibcvI5q+jrgA4LZ6VDpXdxSqszrSCC4t0Z1DEjv0Hv9apQW7+aUXgdM&#10;+oB/pXRpG8oCjhgeRTRasDlByRznrSlB8wnNWKDWsRlG3ggYz60hi8tmWNNqjnjv9PrVsQu24EY2&#10;5z3zirEbjywSDnoe/SqVNGLqFeOJGH3QsY7Hv2qMMQdy8dMAe1aBimuI2eQBDnAB/nSx2S/aFljJ&#10;+Xk+maboiUuppWYiht85AZuvuacqjcXb6j+VK8WCNnAIHuM0fZyynD7WB6imqIuYrXTZbbjqOg61&#10;SChIy8nXjPbnNbUy5XD8N0z/AJ7Vjx25R/3/ADzk4q3DsTz9QMjoxDKQzjOepxSS7kjDN06GrbeZ&#10;NMMcDkA+men50xYolbfcjeU7ngZPTgfyohR1KdW5nxsJJFMQJUHpnuPWpnuiWKKNxPBJ5x+FXGdp&#10;8BMBaI5fs5ZlHJPWtp0EY85Ci7WMmcYHT/8AXVnIMfmDlsce9Ro2Rz+INWERQu7I6cf596IUOiM+&#10;dpk1kHSJmYAMev41o2wnlyVHGOf8mqUcSyqs+NoBwfetKBpQPmIwegpujYSqWVjWgs1UKzvluox/&#10;nNbVvC2CWK8evpWdCYywfBbjv6083MkAP8S55GO1NQe45SSWhtR3QWZY8KVJ6+tdZGiwKsz8bgOB&#10;3rg0eMr5g/i9vTpXTWk8jxobk84xhvyrWMW9CGzozFCORk+uf896uB0jBIxtPrWCl5H5o3g89fep&#10;Y5ZOZAeGGO3QnrxWvJbQRrgBxvQcA8tTBIcb5DjPT8KoqjQAKzHHYdvqKpSiV2y7d+v9cU0mNWsW&#10;nlVpDMqgP2HrWLdXjsSxYlSNuP5GpWbahCA7j3FU/ILuoJ28Y4pJCtdjkZlbhivcYpqtKdzMpHsO&#10;uakHkKx8tQTnG45pXUFTt4yD361M4ouMrE2YkBTOTj9aj8xEyzdAOQetMSIHIlOG9PSmRoCOD7MD&#10;7UuUfPctiQFNqjHPXjpTY2u2zEMYByPYfWnHIZmj2lgefYUsRCHhuvAANUl2KV2xWdnwrjkdD64p&#10;HC7/AF/Hj8aVd5OGwRSK6cljg9AAKqSVrDSHQ4VyHJwB0q4HRlIXt/8Aq7VQG2Nt8r9ew5pY55Ap&#10;KHb1xx61MImTlrqWVBlUA/KD601o33FS33eB+FVUaOLEk52KCBzzz2qYyguWXBHoKT3K51cPJZRv&#10;kcBT0AHIqdGCRkxj8ev41DI0aNtmbcTggirMcbKhAwVzxVt2Jmnchl3EDzM89eOavW/lNBtXgKcn&#10;NLHHMhZR8zY6npTgGdgZeSOvp7c1DkaQ0LcYXBZOvbHP5VIiFX3HvzxwKqm4ijwIAetSRbpZWd/l&#10;4HB9fWqSvsS5O1i9+8Jz0z3PanBhHgM3Xj8arCEysJWbcc9+tTAYOxhgdARz0rW1mS09xzSRKxKH&#10;8+5pZN27rjjrTXALAtg4PB7fjQpmZiHzkcZ7VqlfUyvrYsB4v4umOT6Usjsq7guaTYg+QdSOaldY&#10;iDuyVPH0+tO1gaZWKo+TJnn9KYY0jG772PTmpVQyIe5H9ajWNV5Vj154q1LoZ2BfNbDrkMO1W4ty&#10;ICxO4ngHqfeomVjECDwOPritBXKxLkZGOSRVqNth3urCRvK/zbTxzkdRV6Bk+UlTu+nQVAsqrnAw&#10;OCMfrWhvZsIx9BnsK6qcTCemo0RndgfKScHPauks4yJMqRvHXI4xWBIpWY7sAkg8HNXo3eTLICx6&#10;DHGT9a15Bc+psMVjCrM3XkZpifZpU3BgeccGsSUyDcJWz0GD7e9RoEyOeB0+vrVJFzkupulEB2Eb&#10;d36VoWkSxMzyMGLfkKyRcI5EUzZcDAP8q1bVQy75V59exq7sxlNbGlgSxlZeadtKrs3DAORgc0sa&#10;s2FcYHYEU2VJmI3LzwCR7U+ZByXjc//T/rVR5IiyOQx/h+tQy3c2zylP3gQSOpHcVPCICSpbJOSB&#10;1p3kqhG4DI5HGD+df0Wlc/m+ejHxKRGFkUg455pRhDnGe/tS7sZLcY7EU5fnUOeB64ppgRIjFzIw&#10;x6U8uygBVBPIqKZnkYIoKDPWmNKQG4yq8cnnPtUtA/McRnlxuOOBnFLgEbQMY46dMU1vKHzHJPtS&#10;faHOMfL2JHI/GqVirj5R5QG0ZbGPoKjRQRiQcenrUbZEe5+QemT2oONwfBLDoev9apC5kSSRqeBg&#10;Dr+FMLEE7gT3/EU/5h8zDnv/AIU1UlVcuQx7/Wn6hNXVyRUijbcq9fzz+NQOgkkZsnk4/wA9alWI&#10;zIZM9enXpTFUhtqrnBxk9v8ACptdXGkPG0Hy0XOOf8KrzsztvOD6A9qscn2BNVnTyyWcbun0rRCn&#10;otSEtuXIwf8APaq8u8cE8en8qmlfcPMVewAHpUcyMSG64HI/rWkNTKUrqwzaoU565/Qd6jyX+9wD&#10;/P8ASpdu0fP29/SmkRAnPHOPwreIloQrGASVzjFMfcpO0Y9aseWQu4Dj1BqJgoOew/WtETLzKJVZ&#10;CcnBNMYEAMPT/P509iCxC555NMG5k3Z6Afr2rVisQhZM570qjaMe+enNOkldOVAJPrUaPI4OQAR0&#10;qtNioqzGuVPAGTjk/wA6I40cmVs4PQEU+YTttboAOc5pFVh2+ophbUR1D/OvNU77TrHxFo154duy&#10;ywX0LwsYztbkErz6bgufarzNsXaPu+1VguCrRgAc9OlYV8PGrB056pnTh6sqc1OG6PiAW1x9kWw1&#10;REF5bBUmAxlZ1Hzjg+tRkS20O59ybiBjHfpxXrvxOtY9M8bjzII0S/tUnWRVA3tF+7cHgAtnBJGe&#10;uTz18/g1GC+tGjkTaQclG5wB0YfWv4B40yVYDMauFv8AC/w6H9ycJ5v9fwVPE23X4mRaR28Ksb2P&#10;zW/mO/BNZuveILNTCqoI44htKsefqT79quXcnkIC68McE/r+veuG8YaB4i8RJO2nRROXi2RpG2z5&#10;ipC9c4JPPNfAVKjTZ95Qjpqcp4i8TQ2evpHp90wSaII0a5Kkk7ueozxxXRaTcQ6h5lzemR5YowEV&#10;do5PT2x/SvnT4f32pf2k8WoTCaInYEZfuugw21jznIIIPFfTPhq4muLCe1KlSoU9MKwB9cdRXm0M&#10;S5anqVqfIrG/4a1WRri4m1eQrK0MiQyKPl3sMAMAPu9ea8f8Pwyafb32jajetHZfbZJQsnLKXIB2&#10;k/MVxyFJ46DAxXpVxa7rfdbERP0XBwRz0I968t8QeLLXTzNa634eiN5uZYb8yMzN8w+6CqqvAwRz&#10;jJreWLULORNGLeiO+vNS8C/2Ta6c+pLeWen4VZ5I3gy2MnKZ4I6A5Oa4mWGTxzoc99pIEwspXVV2&#10;7iMDIOB1+Xqf603wRFpmuXMmnanFmKRSy7hlckcrnp+fWuh8Y2PhweCNT8O6cZdPa2iVx9mkMfmF&#10;WB2lV4dW7q3Bxk4xXenzw51sX8MuXqeW2Kf2LJCnmpMzgl2VTtQ+mT1/CuZ8XWmo3Ef9q2yyYQMG&#10;jjABI65YHn3wOa29N0rVp4YbLw5ZT6hLCjYEIBZsngknCjJ9xWb4ftvGSaoIZrdnuY3LyRSgPtwS&#10;CHH94HqM5GPeuSdNtctmejBuPv3L3ijwn4V0uxfU9Padree3XfHM4MgmYAgqVADKf4s/MDgc9vmq&#10;9tNft7QT6YLpi7bXj2EFec9QM7SOOefTivra409NSv5L3VI/M88kGM/KhYY5wOmMCvKtb1LXDe3N&#10;jo0Qjto8TOJE3lQB/Cc49c5/KuTH4CEld6eh24DFyTs9TnIfGHiPT7aOO4b7DbZXzobl3aMbj0dS&#10;enpnOCaveJPHOmaJNd6JZX8F+kixsZ7XzBbnOSqssgVxJEeGGO4OecDg51TV9VWy1nVUgtntWdVm&#10;TcZplcFYwRyGcE4z0C/Sl8V6FC2nR6npa7LYTCMRzEeaS2BtXBywU98cCs44uqotRe3c9D2FPmTk&#10;tzT1vW/DVzpcFxq+rWhmmcJ9mVgHViuRuXoAfX1rgdUxLpTyq3ywkmNlbPzKMDbnjOOPSr/wn+E2&#10;geLvH0OqfFxJrLRrfeqWlqFlkuHj+4XfIMahsHKZY9MAc16J4z8JeEtP1mWaANdRXWGtYjtj2KxP&#10;Bjj4BwBwePTBNc8aVapF1Zqy/H1/yOuVWnTmqcXf8jxh54NJs3ltEa4DJGzPeqskm8cttIHyqDjn&#10;qfpXC6Zp0XiDxYtvcSrBDcs0sk8qsyDLAEfJyMk9fzr1HUZobkjzFjRAhgeJBiQnplh90ntkZz3r&#10;Ggmm8IuJdO04SQSBvOeUAMqgcLtHJJOccYwOeorGMHJq/wAKOinpe27PMzrHhC7l1DSZLJ9H1SS8&#10;a2i1CKU5dVOyNlAG0KSpJDDJDZBrltL8Papd6OLjRLqCWwgup4Jp7ViRbzQ5EjtuGCDg4Yda9A8X&#10;6V4Al06XxPA0yahbkG1s0DRsz7Tl8EkHGehyCccVw3ws8P64bQa5Zy+TctBKJ4JgUguFYsZCUY4D&#10;Y5bjtgcV1UnJyUHr6f1/wTeajGm6kXb1/r/gHj3w217w9qesw6r4c8SHT7UrNDcXdvMQLhJomBV1&#10;6IGzycEjgD1rv/CtjoiLdaVdXS32nwXAitoYoyluSFUeaeQWYLhQTxgeteOfAHwx5vh/UNQstPht&#10;rW0l/wBDSVSX8ttzByxJDMoxyTnHuBX0vpGqWg8NRX2nW7W12Q2IGQGKROVMpLfN5mRuAPHP0pYK&#10;DtzM7cwahUlCm79Onqeaa/LretWMV54alEEUEkkLQlAwK79inJ+6cA4HQda9Y8Sw+JovC2rnwaYd&#10;L1WGC3gad5PMKs+0NIkjqylivTcCMjFcjb2WsW9yUt7bZIgWREYBFcDjDf3s5+vtXW6h4B1/wmsO&#10;o+KbVrm1mlVriwspGZ0UH5AwIzhmOCAT611xT1lZs8+vOPNFaaPbv5PubWteOnsZYo9KtYY1kt08&#10;6NU2+YqrhiQg5csCxVcKSe3FeV+CLfxdeaZrXivw3C9rCbh2Tcqvm5lbfIxiYNtCKBuzyeOOMn1e&#10;+CXkOtXFjYzWZjXfEk2FlRuCyqGwQNnTHAJrvfhR4oN1ceHvht4edrTCyW08jIGMTBGkDOoA3xn7&#10;pJ5yw+lbzip1Epyt29dv+CcjrOnSk4R9b9t9fyPLPAWj6tLpus+PNe1G+vpNPsZrq3hsbxbf7Rdk&#10;EQQmYoxgVmIbdEM4GAMmubLeKdI0abSI9OFlut2F3PPtTcWBkYsvzZYknOcsSeSTk16Bc+Jrjwx4&#10;p13w1Po01vYpfsZp5Z4Y0mKbTHLFHHuO3J+421u+M8VznizxzaeNfDs3grQLcw6xqTIU1K4Kw24F&#10;tJl0jLZdy/3eBj1NctZU+XlTtJX+b/qy+81oKpOak4rldvRL5dtfM7vxppnhjRvixdfD7whc6ZDp&#10;qRWxzaAzLZTSxB5YJW6NKqsr/umYYYL98EVyWiX3iTxjpdp8GfDumy3ixWl1Gk8IOGdJTNKyl8I0&#10;03CEBhgHJwa5nSPAWhafp1sPG0NkUjmVzYNGXiutnMS4yMfNhucgkZ7V7FKdbbWbjxXqVrI32/Ty&#10;yS2NyGMO9gPOnQhfLLngFQSGXPWojzze1rvVLt+n3DrShBKK1t1fddfP+tz59k0TxTp2kS6VdWMe&#10;lWNvdDzbRtqRmaIHYkqqxJcZOQ4O1s47GvSPCOv+HtV8SWlzqcuoT6FK72izIZUAugglWN+vQHPX&#10;JBBwQay/HmoeHvAhTTvA+jXF3Yea8dy1/ciWeZW2Yk8wD5iMsCTzk8cc16fpcP8AYXhrWfCXhtnf&#10;S7u6GsOs21DbXEaJFCxY/LnKjHGcgHrkm4K0nBPbf+tNO5VaupUuaS326evfUjbVb5J49LDq1vdM&#10;GghkUuzRhjhVHBjfPXv2xzV/S9Zbw5r1uniK0RGdS9ul8u9IIUJDtJFuOA5+6owWxz2qr4j1DUvG&#10;OtQ+OrZYYPstlbw6hHFcBZ454VKebFbhd2xh828EliSeoxXknji38Zr4WHi62Mupg3TQm18l3udr&#10;nCSFUBYh29jjq2Fya5MZipxm3Tu7behNDDKaUJWV/wAxPF37S9rrfjG58CXwkt7K7v5HaezG+Zgk&#10;a4V8EHY65LJjAXhieTXvOs6jYaletq+hzRyqRCjRD78cWz5MRg8Dbj+Qr58vdI1/4dfECXwz49Ma&#10;22mqI7iaxtIXmuYJYFnh8i8IDMjeZhmReGVlGcE17PaeNI7nQTdHTE0jdarDbwDBkaPPyNK2OuOc&#10;scmnTxHNGXtZe9f7joq4anDk9jHS3fR/h+RQ1G20q8jvIDdvLqAjVQXZjtRuo2ZwoI449K2zpGse&#10;I/D97J4Jhh+yXNxHYm1jZTNIUUDC5O47s4HI9u9cxe+Dkl05vGT3bWcLD98ADIskaHAZNvz5boM8&#10;A54qH4Yar4shvJYfDy/YrzTr5Z47q5QIQPNVoXxjLBeGdcfMmRyDtryp1LTtUW/bfqVKHu88Xt3P&#10;cNVtfGMXwqvfBU6LcJ4PW1vL8+VEklu5kP7iR/vTttJHfAyfm4rgvDcr6PpOoX9nZW8Taksaupjy&#10;6SRZjB9MEHjivWL/AMGappt7rfiWfU49ZYTNPfPEgQPI5JMhTO3qTtwAETAAHSuB8SeIL3SRFaWE&#10;Kxx3CYgmJDM7L94Kqjt2zzWeavliqkrxsrLr3S/yPOwtXmvGOt3ft/XcfYw+LrC1vbzWAltbDyUk&#10;lNwkcrREny9sRwZFUkhtpyPQ5rPt7I67Zz6oFUW8G2WNJv8Alqp6lW5IHHLH8q6nWtNW7m0zVtZ8&#10;uS7CnfBgyspKjILEbTzwcfh3rno9CurzX7LR51kt2vpPKEh4VI2J3EY+XIHQH618fiqTvyu7Xn5/&#10;Lz2+89Gm1bm2ZFr+j6GmmX9yFe2t7qDzT85fKbcKI/X5uhH1zivLI/stj9ltkykEvIkZfkyD90tw&#10;AfTse1dX8RPEQj/tOx0+OC00bS3eO1NsrTNP5TDEjOMk+YQdyqNp6+tcTa37TeE3a4ttou1J2Ssw&#10;EbuflKg9887R/IV83mM6brcsenl/WnyPQoRahzM17u2a0umTJj8wEhMcHbjkc571gXzSeW12D5ki&#10;gxqGGQMjt+feqlobyCJftDYlgUhixIUbsE8tkngZPvVi4N5HaxGX95EwBLKeT/tYrnpyV7oxnBrU&#10;8/k8LRyazZ+IGIiubIkkkbllGCFBHUbScg49exrtLqO61S5CWeQMFtxOF4HX8e3r0qwFea7H2UZd&#10;MEvxhR2z2rRhjlXzJLfLA8YP6+3FfZ5ZjJfDfQ+Yzf3lqea/bDdT/ZWcG5U7MFCvVsAHGc4NcPYa&#10;5p3iXXmgKTKIEPmDAKEwkrtZj0ye3PFbet/2tpPiNRb2kkkEwaTz8hcH0YckDPPWuOgtJtLuJ9Sj&#10;Zh9rMjNgZCGRstn2JPfp6197haiaTPzrH07SYuqWBileKxl80ElT5ZwB2OD0Pueh6VwAsFs4Gubx&#10;3iRZPmZyQxVflAAQcjv0JPU11OoXL+FtNFw5WeOSTaEi4Ea9/XJ746Y7V5jdXWoateELNsjdmWIy&#10;DawDAcDPfnjOPQV6Ll5HmKUpJ2PVdC0XxBY7vFvhrWYzaXxQixCNIrF+G2SswCngtgDAziuzihkh&#10;ieG8B3DHBO4nHuO2P1rlfDSalovhO20TxJc+bc2ynbJ0ZlzxwoAUgYzxzXTaPb6jrttJfGMqsaHH&#10;mLjcw5PPbgV6MFdWS1PLnVfNeR0Olz3NgftpaMRj5REMlvQDcD1HWus8y6miD2YKh/mwpB3Fupwa&#10;8rbWrq2sGD2iqrDLKoLADHC59f8AIJqhonjewhgu7e5UtBvMheEiRlYj52YZGEI44PbpWkcO9olL&#10;EHqV3p6raNcyHYUx94gAfh+maqxWFxcE28sbm4A5AGNueAcc54POPwr4m8W/t8/s9+D9ffwt4k8R&#10;XU5sJV3va6e88LoBymcqxbsDnbu6nFfamhax4T+JXhrTfiF8KtVj1rT3cTWdzp0uZlAC7w8R+dGX&#10;IDxyKCO61eN4exUaPt5U2onVl+fUfa+xU02M1Hw/L5qxbjcRjPyD5WByOAT29fUcVzt1D4itdRRU&#10;HnQJGxkVo9zKARkdu/cV6o/iKx1LK6gIobjcQFYjLHGcjBB9SQOmKsCDzHBgjZgOjlsDgdu/418v&#10;Uy5P4T6ujnHK7PU8yi1y/dXt7ezSF2HlrOGcNlhyNrYII9emasaRFrM4+y6usVx5ZwrquGYbcFny&#10;SC3uQM16X5bBQoJJQcFuDgjn/wDVVW5kZbQSaZCpkGQQ/Afvzj06fpXP9V6tnZDOL7KxCiTCJVl2&#10;gbAq7jtUAc4Pr24rnbsaxc3z2rQrLZyZUgIFjAOc5bnkdzjvVvTtVnd1tr2FRMAAcA9cZww6A+4r&#10;VS4MsDoyDAG19pwMn6846ZrOpTjKNz0qWKZ5ronhCeC7TUJ9OZ5Y2ZYmUEBAemPfH+T27fULKazi&#10;RtSLw/7LAEkHOM46H/OPTptNdNOth5UguHPO7JYDjnHt6CrUEQSRbnUtkoY7iE+bbkZz/wDWrmeD&#10;jyJI6/rkpyuznNN0ZRbG7uZWlEgOONoQHgY9frVq1tRpunyQh1O7hnxjIxgDH+eavSxo6mKNWSME&#10;9emD6Dr/AFphtlt5VaTAUAN8xwAPfk/rUUqEehnWqu12ytBZQJA0sKo7ryATnHf6n9Ky/EcWpjSG&#10;axm8h0IlIZAwbuVA6ZPv+dayzabukaMqCx5CqcH0+o96ryQCeWF2iDiPjBJ65zjA4xx3PXmnyrY5&#10;lVcXdnmttbW1xIp1S6N0cZYn5EHPQY9Pc5GK1VtdNso/tWm26WoJLO4yWkyOCc5JPoT+lXdYNxPq&#10;El1NGDJI2WZuhBxgnHHbGMVSsbL7RqUcUrFc5JwSQcdvrTSszqq1+ZeRmXIkVvt1mnmHlnbq20ck&#10;Dvn09Ku6LpU+rTF70NFIMvuPOCDx79O1elRW0Rst7gN8m3J9Bxz9e1UbXzha75Ew5zxj0OAAf8+t&#10;dcKKvueY8Re6SOcv9ItLmcBskQjhQAFBPPb/ACaijcWRyWMqgEbWz9c4rfufItHicRncykZz2/Pj&#10;mskXCyEnGZTlcBcAYPHfnPf1rRqxnSp82+xx6+HdN1jUJF1izWNI9vlSseMuSSAB1Axkn8K6op9m&#10;jWxt23RKMKT046EfSsi41S1gVzfOyoAQFXBKgcHJ6bc9cc1TtZnlMep2rn7OcgK+eD688kGuOtNf&#10;ZPVp4Vv3ug7xJKLfQm0oqrxzoVaMH52U8luPz454r57j+BWn6zrg8YXky7VbebB+EkLLy8nqQw/H&#10;Jr6StraK9nVpgodSSkrjGPYCtu+tLOW5EqMrCPjgfLj8K4nJyV0erhK7o6Q3YaJo+kPZogASRFBQ&#10;KuAFGCQF+nf86wri4s7BGlkcAxMQI8/NgZOT7e9VdWupJxu0l2guA2VdhuXjHUdMdcA/jxWHpGjX&#10;2pajLeNHvfruJAyRx37dsdvSuWVRuygrs0hTik6lWVkS3ml3esxefGThmB6ZAJ5wfb3r0jwB4LWy&#10;nhkvVy7bxngjOMgH054GMVr2Gj2MXlwS+aoKgMquQW9tw6emRzj3r2XQdNWUq1uoJbAAHOPRQO38&#10;6+44e4WfOsRiF8j4jiTi1Rh7DDP5ndeC9MhAeO4G2MDDooO05OcDPJA/Wvb9NdGkFweQ/BP48GvN&#10;dDt5/KMBXB3Nk+xHTP8AhXunhnR7R4Bc3K7mUcHnnPXI789zX6FUVlZH5Bial5Xkbul2cboVcbpO&#10;oXoWA7iu0sYZzsSEFGH3jVK108W2243lwvQegHB/WursNNjiJuVlc5OCrHIHPbv+dY3OCc9dDSt0&#10;XZ5YJcjqfSryBRHsYbge/wDSobfKL8q/M3ftgVpxr5UY3YIYdetUvMwI0YDOFJx/h709oYruEi5X&#10;dGwwSc/40SuxwdwYHpVckKoDZwSPf8aHYEiE29uU8vZu75NU5YoDthEJbspzwuf89K21fDBJEORy&#10;M1bPleXs2AEfxH+YpqPQLHNR2LsGJyhH3BjGfWoJ9MZFDZ3YOcDsa6Rgr4Q8hD/n/P8AkV7u9tY1&#10;2M37zsP884raNPSw4nPfZbZFRrgEsGJ4Jxz69jUUlpkbiOnTHpWi7zyMSuBnkmqbo+0Enc3X2/Su&#10;yjHoZSZlS20iSBcfI3OfT/61WTp9i8pQuwLckjoPw/8Ar1Ni94eTaVH8PHApkolIDhPkJIHSu+lS&#10;OWdTsZ+xIyGdgp6DngmlJzEYvv4I5HP4GneWkrAEBsHv2NaEcXcfJjj5uh9D9K97C00c86l9Tmr3&#10;UrKxQPKCSudy/wCe9aDKvl7pFIB59MZ7dK23sru5KPGyIV5O4/yNQvY5LGTIJHPPevXhE55Stsc8&#10;0dpExMMZHJyc8s3uP/r1aslkkDKMbR1/GtWTSLYqtyrbWT73U5P8qsRWMkjH+Bee1ddKOpEpaGV9&#10;nLZRWJC8g5xirSkhcN19R29/rUwtjFIctuHTjipQrSqABjB49Bn/ABrrUTGcmzInE6NnB3HgY4pI&#10;473uSmOSM4BrZddhw+N3p/ntULxkPsKEsORjpVRh2MXJplVINigx/f5zkccVQntd1xh2IUjOM9D9&#10;K2MMSViBbAzx/Kq8oLSguNpHQdKtx6h7QqiB/LV4xuOcY6n0zU8VtKinzlyeOew/H1q1bukLsIW3&#10;LwRkYx7VO9wrSmGTA9OeD74rWmZ1H1JYkwQwOQo6e9WBHjOAc564wPfFVkdFQQxr82SOM9M10EMU&#10;hg3nKnng/lXpUjlmyvFECwGNoGM/1rTjitw3llR7Y6/TNQKx8rznCoF7gfqanaVIY1wuXHc8fnXV&#10;Hc55ySI4iiygISkikgq3Q56c1oKsmzzFHTsc81AfMkI8wDa+MZ7VdFvJausivn9f510x7Gb7kYaN&#10;ts6ryo5I7it/TY4/KO0bBn5cnnFYJsAx8+N8HsD0roNOshFagF8spJwf0rpi7GMpIsyRRRNluC2M&#10;/QVeBC8x9hVIorENKdxH8OeAa0IBGckcHsPeuuEjirFa4jlGyUgqr98f55qxFCSVJPQc/wCNWJ1Y&#10;qIy2UHapbK1R8PC2ccEA120mcrelyRwi8rycHI9Kr/vCAv3lyAQfStryBHklRvxtJ7EVEtmzME3b&#10;QDyRXRFESatqR2WnWhUXEbMXGR7flTJLVZpd6vgnI/z71rRrDH/q1Hrnk5xTHWASLPCPf863UX0O&#10;WVjGisb61/0pGUlgQ6sAwI7gggqQe4Ix7V8DfF/9k5dSa71f4YrFbiRGZtIumP2eX5gfLtpB88Zc&#10;EgIx8tTgggZx+jaobmPbGMnnisTUNPjcANgnkFG7g9a5M0yfD4yl7LERujvybO8TgK3tsNKz/P1P&#10;5tvHXw/uNDkNh9kn0khpIZ7bUI9k1o2/ymLROw80I+V3ISM8qWU5rhL3w3PZ2r6ZcyK08BwpGRvH&#10;ZgcYz/eHT+n9IPinwB4c8UaJJo3ivTINUspFKNHcKruqkYBjkILoQvyq6EFR90ivzX+JH7GHijSb&#10;d1+Ha22saeWLrHeSGK5t1U8IZpWPmxhclpTtYYG4OTX4DxN4O1Kd54F8y7dfl3P6R4U8ZsPWSpY7&#10;3Jd+n39D8tL/AEO7u9NngstsjDCtvJDY4ztP+HWsTwXYXOjajODM0gaLy5oX25TaeGDLjnPUc19S&#10;v4Eu4v8ATPFVtPpU2wxRRG3dRuI3hJoz/wAtCDuVs8r0OK831Ww1j7PHpuqSoZl5WeKEqrNjqVXL&#10;Y9R2/OvxrFcPVKLtVTTX9fI/dMvz6nWp8tOScX21PE/FVrZ694jaK6H2dMKshHV0Ucgkfnx0+laU&#10;vwx0PVdAlaVY4bOU5ijdRHF82CXdx8+/HRt3viq/iWw1GGYWcm6S4iJLbYzu+bpxjJX3FeH+J/i9&#10;8efA8Mmm+G2aOK3nbYYbaKV1ycDe027OcfLgDnvXiywK537RH1VJVKkIqhJad3/wD3zRPCei+Ab2&#10;TRtEieGWMLukgZl3huchs8jPODj1r1LRtSvJ5ma9n8xyTuWTkhRwACOvPPXI+lfO8vi3xHc68ute&#10;Oi9zcXUUTyhFRWOUAySgEeSeSQB6Y4r2Dw94q8NJPZ6HDO0VywlmcSqECZOAD13cc5HGMV53Oo1O&#10;VaHkZhh5yjzS959Xud9caXBf3Emoz3Uqzqd7ASEI+MKAy9COxyKjuLPwrLdJaTXWJn+YBeQcjsAc&#10;Eda4CX4hpBrPmWXlTRQuY5I3DCM4OGBcfMG9+nfFWZJb681EazZ2kFuSx8qKPLIgPIXLDJAB4PHt&#10;XU8xjGO12eZHL5L43bsetWtg9jaeSfLWONstuCj6cf0GadK2iX+2OXU4Udx8hwenIGRgZx6Zry6S&#10;5jGopbXLNKBzsbcVjJ7KDk8+35112h/2faTs7xRtFKCG354x6HtisFmqcrWOSrli+K+p1dvqFzpw&#10;i08JHdRKDmdTwzE8ZTHT15rs9FlvJIriS+iSSbjyiMDA7gAdOOvNc7HqFhHYyXNtnkBUKqCFGeq/&#10;hSrcXtu0d7ZyEKvUMOCCMciu5ZlytJu5508Fo1Y9GuGgtLabUNZd4oljLk7fmGzpjuT229685vPH&#10;3hTTIl+0i5LyNiP5Mg8ZyAOTjPT61kapqGrXEE0N/Ms8UhOzcApUHHUDg4I61QddEW1tpoE86Xd5&#10;e/JbBIyWK+p7dKqtmUpP93p6nPSy2mv4jb9DP8f6wdd06QSM1tAmznJWRsZGeOQM/jXzHr+iaLpF&#10;wLbRFaG2YgnqwDMfmBbqSx5Ga+o9S1rw7pLySXs2+4iTf5SLuYMemAepHU+1cXr+reE2t0vL501C&#10;O5PKQjdgcHc4AwAD35I7VzVp8z53JXPTy+9KyinY+YbSHU7nUvtVlZyTlchiqbgFHQ4BGcDJ6V6t&#10;piQgEGJ0mbEYBOflXrkngBifr+leweHvDjW3hmXxSbdLaB2WK2JO19hBPy+x4JHXHXHNcf4g8N6d&#10;5MGqLIYmiIaUDGGBPAJ5PHr1HTpXNiIvlTR7Kxcaz5V0PNNWgk/tGTzAoZPlGATkoMAg59O3bBrK&#10;EX70S3OWbBJJ5GT7V3OrW6yWDlFJjU8Y4PqcDrx3rllsrlbObUnSVRCokbajFgvBzjB4xyeOnXpX&#10;nKV3oezhZ+6kzP8Asy3cwExBUnPsF5zx6D0/Gtm38q1D3CyQ+TKxV5ARlcAdT9MdOvau78BfDqDU&#10;Ld9R8Q2Eo+1RrGi3JACx7twMcYIZd/HLcngYAr6W8EfAK11bVxr/AIihjg0pyUtoFcfaAV4MjgAB&#10;cngAEgr1OTivsMpyOvVtJLc+czzijC4a6lLb8Tw/w94B8TeKoZdQ06whnmcLHHJOSE2MBgqB/rD1&#10;PHHTnk19b/A34LW/gLSJJ7+QyazO3zzFVAWMH5EHfPdjn5jjPQV67a+ENJtLtbiK3QSxlfLKj7jJ&#10;0cAHG7HAOOma67Trd2iMMWCwPIOB36k1+iYLJKVBqS1aPw7POLcRi4ulHSL6GaunzLINoLsx5Jbu&#10;fz/GuljV4YQI49hx1PY5rQstMm85TcOCfQZPNdGNNzbbF6nnj0NenOLPleazMeGJ5EA6k8c/rXRW&#10;lpGVBkG5+uei4+v0q5p+lES73Awo4Ufqa6UWsEmBKuFHoOn4VEab6mNSsrnNPZM+2UkKAcEdcj2q&#10;aLTHhbcili5wfQD/AOtXaW+n2rbWiUjcBs3ZOPzq+llIrZmIwOmPWjkkccq1nc4W30y4MxVk9NrH&#10;7pHfI/xrXj0cxSGWYlmz8q9hXaJAsR353EjGOwFShI5jvB+YccdK1lRTIlWbOcngaOLzs4xyR7d6&#10;s21jJKOPlA/nXU/2dbIgmOH3H5Qeg4plpCUkIUYU9QB60/YWM3U0MSPTwcqx578d6s/YgASzZOOa&#10;vOrxsYiNv/66a6Ffvn5SO/AxmoWHYpVSC3sIJGZnX5fr/KrqaZbBt7ZPsT0qCaVo2EygsvfGB0ra&#10;aSNj52cjHAIxnj+daexbZPNoM8qIBggx3zRJbxSxEzfeC49PpRsmlYFEKk88jtSxFrnLhevGAK09&#10;hfchVNTBuGZZ/LijKrxyen/16ngQW8JfAbcfTt3rWmsJEGHJO4EH6H+lVbYm2tma3JJUfePOOMc/&#10;55qvqyuDmQssLYQc9hU4TYgBG3PFNiMcaLKTjbgD3P06mrSDAIJyWPU9s9Kp4dmftNCP5tm4khRj&#10;io5coodF3MTwOnHvVlsnAPU0wwRhPtLNxnAHcGq+r9iVIZujKGbOcDGPWs1phuPG7PTnpxWsIIwn&#10;m5xjkKKz1KKzIRzngjtnsfwpqh3BzaKNskwAB++eOaXybxyPMVd5/unIq2zrndI2O34UhmgWErbS&#10;Bmc8n0A9OKr2FiVIqbHwTwMd6mLyuxLLuAGSfU0bwihOpNTjOTjgYI/+uafsh85CVwCWXr+laS2U&#10;YiWZuTx0461DFBsG5vmbHb0phJZ8ucr0GOmcdMVPIkPnuaEUPIXJwOgPIP8AhWilsXXLZArEtLmV&#10;ZtoBZTgc9a6aQIyqykhR29c0RinoIs2pSFBCMnBx6/5xV6C3YN5kmD/OqFk8SSMM9fugf1rXjaRw&#10;Y4cBjjBqXBbMcncRpZICpVAey54q4uoJHCJJ+XOQR0wP89Ky5xdqm+5JZR3/AJYqSIxnDSfMykZB&#10;5+gpN9hGzHchsNjoOPU/pUiTSbTHkAdMD/PNZL3iSzlU+XA7jr78f5FXYLWMN5oOSOvOAR/WqQja&#10;Ei7Qi8kD72ePzqIPO7FmcbR1/KqKh2iMacDsKkWKQA54Kjj60JGkWTuZU3FRyemOaqssa8OCWPp0&#10;H1qeSOeL7xz3OahWZYwVB5P86coPoS2rCRrLkk5Jzn3qdXJAXGPepFiLfc79T6VXm2J8obf7YrNR&#10;fUcWkBbDfKMnrkVE88oYfLtz1PSpXuAoxxgcEemaHlyOBnd/L1pe8wi11JrdPnaUnAI2+5zzUqqu&#10;SzdO1VluY8bSMH36GrRYKCCapqxcJIiYSSLsgOF6kmneUgQrIOB0P1pF3Mu5RtwOlKWVOCwYnHHN&#10;SO6ZXMGWxuxjpxyakETBwyjIPQU37QFI4B7dagS6uXdQRkj07AfzrRJvYh26lpowxAkGPTPNSKFC&#10;DH4kUkhO4jBz3OaAdz7EBJPYUezdybosxx26gRjLEcH8atDyBEFRfyqhvVVyqYHfsanSXKBYjwe9&#10;XKnoVGp3LayZP7s/mO1MEzFyrklc1AqsDvA4z+OaFZWbG3r0Pv8A4VPsWVKoaJmKqWiUbSfT+tEc&#10;nlTbZAMsOcdPaq6GcAoTx70yIpux1bPGf61cKDJnVuaiTBR0PTgd/rVncMlienc9qoozPherHrUj&#10;iIOEl4AOT71bp3MnKxb+bYU6jr9QaRnCDLsduTgDrUUbQFSYm3cd+uaG5zuJfA5zzmlyNaIbkWop&#10;I+CmTnHWpZGZV+cfK349KqJMwj+7kKOPoahe7jbkElSOx7g/0p8rYKpYssrbw4P/ANak3u6HYB0/&#10;Oq0bNIhkY7R79f8A9VWYZt+Ao49elPkZLkmWYVmk2pkDpn29a1uIRtGWwO9Y6IyKQ5+Y9+nX8akh&#10;mlQlZDk9R7iuumla73Mn5F+UExgAAVahV8hWAII59qohwTuyM/0rRsjFcXCwowQBud1bQl0M5K5f&#10;EDJIGblec9yaufLIoSMnr1B4ouQkbApyvTPp7U77iAcFf5/WtuZGU7pMikgdlPPK96IoGjnBx/8A&#10;WqVIvNhEiE9MkZ4qeCIOwAJ45PpTfcUJXdmXPssb/MRjPGR/KtGKaJVEPQ+tQRpt+UdMmnlMSkJz&#10;jr7e1OKuFWKuXUkEa5ckinSXcgVWTgd9xA/Un/PvUCQhjlzljwQP85qK7itpoxb3CBlBzhlDA49j&#10;SZKlbc//1P63orWJH8xRjaP8496mZW4K9TxinGNTkDnA7fWlQOH+YZI6YPH+RX9EXP5utdEXzZw3&#10;XvSv90d/6052OdxXk+p7VXSNwATyx45+tNSBMR97EEgbfftTWGVAiHIp7MxPydaiVg4KDORxnqel&#10;VYqS6iCFWGG6D+lSIWLEZAX0/wA+tMK4bB7frTSC2NvHrx/U1Vi4xViR2IAPc9P/ANVQRhQ5J784&#10;qSWIMPlbHIJ96g8oZBUn2/xqvIlol3K0gUZyM9uPxqu4ZpCoYqVx071O5UjzUH3evHWmtGrgE8Fj&#10;0pX7A1oOJcHuDnk/WlkUSHYvGP5U3L5JPANPZS4wfl9aTWug2MWNdu0nPPHaoZWVU2r64+gq6EY8&#10;5+tVJoWiIduccDFUpa2IlTbRUCg42dDUbRSvGzbiO/HT3qcbkXAH4CpCFSAhx9cH3re9tUJaGcN2&#10;358s3fvikkJUBk+YHFOjZmUGTrSgNICVGQp4PtWsWDV9iuSz8E46cCkxGRtk6mnzZUkseMZ4qNkE&#10;h56Hkj69q1izGcbakLRL9xTxUDRBc7yc1OzAkqP4eKh2BMkdB09q2EVWJ3ZY5HSrEbd+B6/41Czc&#10;EL1HShZGAJHOOo+lFgLLTLyxwc/pmqy7ZCGyQF46U/buO8dulBYqBjnmrQ2xropA6jj/ADmq7uVY&#10;LjJ9KsSOAowM+1U2TzH/AHo+b8iKzn2KjNpnG/FfSxq3gQ3KxIx05muGkbAMcIU+dk8nG3BKj72B&#10;6V8qafC0O9YjhOn4cEda+4HtLC9tZLK8QyRyo0cihipKOCrDII6qTz2618G6vHqHgvxFfeFxIZRZ&#10;ytEDMCWZCAy8gKMhSASBjNfy/wCPnDrjOnmUNn7r9d1+p/Sngln6lGeBm9tV+pd1I26yCDzVy3Ud&#10;Rj/9dZ2s6xcaH4Tudbtdsg86OAjJH+sO3OV5Bz0/OsoTXbLKyIrgMNvGCAQM59eapeJ7FbvQ2hDZ&#10;jwjSRKxBb5sjI9iOD2r+XZ7tn9JUmtEw1HwZ4XtLOx1HQbWW2jZT9pedhkSnksoAwqk568+prp9O&#10;WEKskMwZdnqNu3+tcnYkjS44nUtGclgCSOSf4c/p36963YIhqxlsrIIiGMqGfggY7Y6Vwyj2Oxu+&#10;gutxaLqk/ltLCoUkbj83TuAMGsHXtA026uLfy7qLUYVX7sg2g55KkN7/AMXeuY8UaVLodutpdom5&#10;IxOWGD8nPTHrg+n5VheBPFejWfjODS9QQiPUlKbiNxXHOWB7EDt+VcNauoyUZ9Trp0W03HoemeH9&#10;A0bSI7jUrKDMEoLC2ib5Yo8cDv8AxZPB9hXK3NzaXNmRbXazxb9giyGZAw5BX09zXtcNxb3kLR2B&#10;C+Tksp2puRRuJz04A7+leS3nhTwZDfPrPgrVJrkX6M7WktsIFjkkw21ZlYkruyRuAb6ivqaUbRSW&#10;xxU5Xb5i94VW70bdqVveIkI+QImSzqpBIII69hXn2oaRqFpq09/oyskSyy3UqTOSWDks4JHO08/y&#10;zWdq2meIr6/ezubS40u18v8Afuzb4wFPyEAH5yTznAwPet7UM3OhxaRY+beXrQ+WWiyxYBeuByTg&#10;ZP51Ss0dcZOLRx9t4wF14kk1iJI0iRE2RbR5a44Ddd3P3tpOcCvPPFH2jSNTKJcLOkihXlAAVmfn&#10;awPTHYDtWt4X8R+AtI8HzW+o395aarPOTBG9m0qBsY2+YvKhgCX8wbkbIAxWldXnw61eyTU/G2nj&#10;UooFMUMSElg4xhuCOCfXgcnpxXJzKcd9T1KacZ3toeLaV4NhvvFR06a5KAw4WHYYzKOuFfqOueRl&#10;u1ej28Wk/a3gaMNNY/cXbubzcYLsTgccYrsdWtbXVPEH/C3NQtYvtt/GiNIsjkkxKEUlCQnmFVA3&#10;4BKgcVz/AIdv9J1uTXfEt3Kk5t7aIoEb/VkkjoPvFV556n8K5aWFjCVtNX+B1zrua5u35nOalbz2&#10;ySCTa165+UNwpRgBk45z/npXimpTHwrHPqCJJdyOxjD26Fo1bAbBPIB+p9s10Mq6he3SXOsM8rwZ&#10;InJCjHRVY9CcVBa64miXCaJpM39qW2rKrTokDhrWZc7/ACypO8KAATjGM9+vDiK6l5foeph48um5&#10;S8TR+CpLxLvwPcvqStB59yiwSQyRODy8gfB3O2SVA4xnuK851fxF4geyEMbJmYkQ4GWkY42g56jn&#10;+te9XeiQXti+vHVV09Z7iJSVEqXMZOC7lSrJtdRtQHGDk8V5j8QdHvn1KzutIs43tYHdXufMHmFZ&#10;BwXQgYJ6/LxXPiaU4xcl+H9P1OrD14tqL/H+kYnxF8KNLpMOmXbNbLCVMUygGIsRh065IBJ56149&#10;aDXNVXWND8wiwtIpLCe4iG4bJowpwRwHwSBySB7c11114G8W6pHvt7eZdJll8n7XIwS0V4wXZeSS&#10;zduAMnvwadf3elfB3T4bC5Sa/ivpnmmx5ceJNgCheQDtHy5bnj0xURbc3Jrlj3O6Hw+zi+Z9D5y+&#10;HmveJ7fwjqGktZJ/ZVpGtpCl0jhjJyFjJGCMjBLADHFek6PpkUc2nHV7uWVHEkiggZiyeIiF6BTk&#10;Z5yOTzWzq+l2Vp8LrLVdf1OPTdQutUR30q4tnkW5sShWSXz4WJilSQghXXY6DOQSK6zw/a+F/Emp&#10;aZdtb/bdPvbcwSoGaMnyyclHQhldQQ3vgZ44rWCatFvov6/r/h9sTLV1ErJt7enf+vUp3keteHZW&#10;nvhDLY3MaT2zxOJZI2AyAV+7gjnOcV3Xh/T/AB1caDpPifSll1PUZ5la8jR03xM2T5QQsF27cbSK&#10;8s+I9jB4A1C40PzZZbGzAZGA3MflDAZX7xGcHHGeOvFdj4S1vUbTx1b+EtHkaSS8Ee0wodse4biJ&#10;G6bRnqOOcd8V04XEL2zhO/bfqefiMO3SVRW7/JGBqp1vVLy68W60jK1zIyLIxO1yhKiNuMBgAcLn&#10;kDAzXqGnLbeFbqDxLB5EPm2y28cmQrOzKcfLknMhwCPpirHj6TXfA2ky6Lqke+C9Z54mgKfZ4kjc&#10;mR5mIDbiQFRQGKjJLdM4+uWHwq8S/CrTNJtreGLV3jt5LTUbyBoLi1kV/NmMG12WQSYIyQFdCGOC&#10;FUbV37Obv8SV9dNf+CZ8yqQjf4XpproeY69cXnjbWktb2H7PfXEzzXMarlEfGCVP91cd+dx9RWRq&#10;GlaRd2ltoeuxxy2VtZvZx37xhTG8h5JbPys3dzwcdq9Tl1C+l0qLRbD7Pag3Utytw0wMs7OBHsDE&#10;HcqDoo784ySaivdK8Labp+qQ6/M11b+VtkS2CxSPPLhbdCPnGPM6sOmM4xnHl7ttu9+52U69morR&#10;dEjZtrvwvNNAVtLvWY41SA29pE73DwwKBIY9gYg7ed4G335r1PxT8OrHTfh/ovgz4bXF1qsmpai2&#10;tW8V1bmM21vfQMosmnfaZ2XyzMI3VZEwQ4BAz5N8HfHur/Bn4t6R458QRpFZvDeW9zaxMqMEuUSN&#10;fMnf/URlh88gHyD5sYBr0+88S6QLq/8ACvxS1a+14Sao+u2ptL8RfZYJVeBLCK8UiQhEK72XDOwL&#10;DBcivcy6tTcHzb7dv6v+h42Po1IzSjtv3v0/D1W586+KtO1TU9Lj8Z3yfZrd7Xyo1CnbcfZmwUSM&#10;EsucnJ6tg4zXaWfiy9mn1DxBpsq3Udxa4vbILEiGF1COFJJBlQDCg8HoeTkR3Nr4RuLS30WO9nh1&#10;GIxvbISxwinlvLAIAK8ZPIH515/4iitNOumuVtI4BIjqFiO1ZCP4h2HOCa8fGVXTblF/8P8A10PV&#10;oRVW0ZL/AIY9Y0zUvDqW2keLfD+mSWlvfmZPmQJIGt8iVQQzKx3YO5TgjrzV611rxD4W1ufxH4c1&#10;ZrG83M9rLZnDW4kVuS7dXwcEgAAdulcZ4e1vRW8PaJdTRESabGENoGY+aWwsjox+VmcAFjxyOc9T&#10;N4i1Hw/4gjlv9Cm8u2aCN7mHkPG7EqU3AbSyn74BwMjBNYzr3jzJ676adN/v+4c8P77VtNu/U86+&#10;E7+G9I1ZNM1VPLjtLcrbx7SMP1V1HIyMfqeM17Naa74X1HSdW0zx0ptZtUuUYTurECVOQqLjkjO4&#10;qM7geOhryXRjJaXC3wj82KQy25VccgAEkM2BlcevevpPQvFHhPw7oo1KBovEcesWQt7y1E6qfJkX&#10;MkecfIVbg4wxx1GK4MFK1NxbSt38/wAX8jfMdZc9ncz73VEOrbLSXMQj3K7LtO48KMAAKT/d7A10&#10;a+FDbeLYNF8Pzv4l1J9u62jRIt0hx+7DhiHbLYwvfA5PSpodrp+u20stn9nuViQJIi4CpvXIQ4GC&#10;2O3Xv6V12hXvhv4deKbb+wrSZxcQvEv2iBn8pyF/eQMcAlc++37w5Ga2qOyU5vRvf/Jar7zyJ1LX&#10;jHexHoWieKrW68Q6n4r0mXTv7GWWC/R5BtgHCFWUt80mThQu4nOcda5Wbw7qUCf2hZJHeQLh4lny&#10;sqg9AM8k8YIGMmuo8QeJL7QdNbw7FGJLm/MU4hG6T5y2UYDH7xiegzkHk4q9qNn430qD7XchLXUV&#10;dUAUI6Qux5Z35UFRnHBGa4cRFSThq7eX9ImnKS97RXOdgt9HutKttWaUqbmP7SrM/wAqEcAbT1O7&#10;5eep7Vk6t4+Y37WNjYxPbop8uCNQGDMm18ueSSO+Meldb4/s55PCVusc0dzcXSgO5ACifJPlr3GV&#10;yxHb8a8/a00W3itNG0+GGO/uIgLuUnADIBu3NnODjkDAAr57HynTfJDS1vn5f1+h6FFRl78lc881&#10;G90WytbaHw8HsEUGYxSDLLgZ2lhx7Z7iqE1zaXM0Fy0zxx3A3fLtY4b+IBwRz0qbUWL276nYxeUJ&#10;dxSPrz3HqR+v0rKvrxdW8q/hgdgi7SiDJ3g9fUADt1FfGVaqbaR7GtjnYF1w2zya4sMrJKy7Yf4o&#10;s5BI9SOo9qvXM0E0QiLiFewXJJPQACr5e3kvJJ3lmtZ2TGyNQcL3JB49u1ZM9t/o3mn5owQwb7vy&#10;k4GcZI+lZ8ttB1ZX0ZMrRIpEIKLuzlh3x1PbHFW4Lf8AcNdMcRsckb8A8YGAOg7+9WrOxg1C1Mvm&#10;BVztOfUfSlvMLF9nniLYG0MowuD0/wDrV7GXRfxM+WzK17I8z1m3mv8AUEaYhURCmcnDDOVIrhtZ&#10;ddPjmt4Jcs6DbnpuJ+6cHnjn/wCtXqGqW6eQTKizhQQCxzhgfvYHGa8qvo3E6yzopUcls9R+XHPA&#10;z/Sv07BXVJN7n53mEXdu54Xd2Y8O3sisFlif5gGJBBXrz0zz9MV2eh6Tb6mNO8Qu54kaRoj91djf&#10;Lj+8cc89/as3xbpreILyxsbFW8rzP32P4QBuB+uP0zXQ2UkdnbC3QbY0G0FuP/rH8Oma9Wg0tzxs&#10;Rflv1NqO/mt750yzI+SWOD1OTk9zVHU/EUEUpsFkZJJVxl2wOvQ44z6Z79fWmXMqRQrNMSqsVXIB&#10;JJ+n581w2rTG6u/LRGbJbGPmGMdD/WvUhKTXkeLJrdnJ+JbCbV4hcS3NwRFkIkcj+WRuyRgEBue5&#10;zjAxXw1+1F4u8QeDvCcenaVFcR3l8XiE+dqFQDuQOpyJDkbc+9fXPjjxefCl3a2KkJJcRSptlARd&#10;+5VjIOfmH3uOOcc4r8o/jr8QFn8chTM10tzLJPOOfLWTy1X1IXcRtAAyD1xX6HwlgPaVVKWyPmc5&#10;xklBqJ5BY+FL+4s4rvVmlWK4Zl3DBOTyQWfluOa9c+Ct1pvw0+I+m+Mtbu7mKx0+5jmkSzkeMzID&#10;ko/llWbBAIyTx14q/DqOha1ZYFwreUgARsoylRwxz0IPQZPGM1x0xuZGjthHhidix5LMxboS3QZ9&#10;K/Saqc4uEtj5KjB05KcN0fvjpPxx+CXjHwja2Vn4mt5L3UUWVVmJFxmJ/lcvjaRgFdwO7A5Fel+G&#10;9W8T6BDG0dy91aTODEZXV0AI3FR2IPVec9vav5thGLS9eytWlhkjdlcQtsIZeO3oe/rXofgv9of9&#10;of4R3pt/BPiGaO0PzRxXcMV1FvJxJtEylVJHykgZPt1r4PF8EQnL91Kx9dhuIWviVz+mVvG2jxqs&#10;WrW7SOVwZUjEcfzHjkkn5eh9eagfxDoVzOFsrkHnCqBk8Zzk49fX8K/Mn4J/t7eFfiTqEXhzxroi&#10;aZfXEsUAuLcn7J58hEYMiOSV3k8qjYXryOa+wo4bLWorvU9PQM1sSlwSChjZWMYDBjnBI+U55HNf&#10;m+c5LWw8nGpE+zy/M6dRJqR9IuILpzcJImwLln4CgfXvjtWbJBb2pz58QLY27nAzzxXzVeePPEGk&#10;6MsU6LdxR5OwnYFUH5sEZDcdF5PHFekR3tqmL2Rd0Ui7ywUseRxkdj0HNfKe1Um1Y+rpxlFJ3PQb&#10;+X7IqiMoo55HOecHHbjvUC6/c2LSTud6Kv3PTH8vevC9b8dfYnMtlCSqnB+YKgz/ALRByc8Yxn09&#10;a8p1b46eLbm8Nhptg0Bt28nE6MIGPXcGDfvOOh4/Ks5N2909vDUqkz7Sg8SXcsZbA2jPyKuW5HOS&#10;f8iqcM5up/NCqZO2WJ+XrjHSvEtE+LO/bLOttFbeWd/LByxAztDDB56jPJ6V2+ieIrXXSEht50JQ&#10;nzXCqOn8IBOQR1z/APWpeyvEVXmir2Oulnu3drWTAZiSAAB/nitewtL825+0o0fJAJP3gMcgD+vt&#10;XLaeJrS/jvpPm2M3yseMEYAz1xzmuvYajcWmWlAOT1GMZ44PX6VMaKve2pzTraJFHUtPnkjaVnAR&#10;h8oJz6emOap2OkeReJcXbnKkhACfqc4/w/nXb2umalJF5bp5jNkKMHDHt06574pdZ0+20pP+JnF5&#10;Bf77P8ucDJwCcn+dbLCuXvWKWJVuUo6g6XGIrdvMdiMAjAHufxrlfEfizRfDdokWt3ixnHyQYO5u&#10;eSu3OCOoHU0mpeO/DOmWvl6aTPIMbXZWSMgdR/eyDwB1J9q8fa6i1/VLrUNRjDGUD5SDt2dBheTz&#10;nk965qtZRu1ubYPC8zvNe6dvc+MvDOqeTZ6FJNcSzqJCCjxgD+6zMBzjJwB+NPmkYv8AZ7FuXXow&#10;wcfXP61jaVp7QQySFQuSEXbjIAHAzngDt/8AXrq1jSziE6KW6ZKjt059DXLKs56s7+SMXaJWt0kt&#10;FAypwCCp6Y9vXrT7eXCvbSKxQAKpBz27/wBMVHbLNfTquoxKI1JYEH06A59PX9Kpa3qthp8qo23e&#10;HKnyzwB2Bz7n05rJySV3sdFLV8q3NVIQ91HER+629+CD7df8+9Pvb2xskPksJJcYcYIGD156de39&#10;K5oalE7BIgkRJA4O4kjqMmt7T9OlurqO3xhJCQZGX5B3I9z0HvmssNRniansqCuzprThRg6tZ2SJ&#10;tPsRexl51+R+drfdPQE89B24/rXcaPocdgXa2DiRiQwxjIxwACPu+hHWmWNpJEsdpd/OExjAwpPb&#10;HXHPbnFdZFp93cY+0MQxYc5yeP6V+u5LwtSwau9Zfqfkud8SVcS+WDtEv6RBFcSmOYH91jjOOcd+&#10;teu+HNDmaMyMfLHUY9P8Sa5DQ9PSGRo4/mI+YkjLdP5A16/oUTTRrAEKgjkNx+lfS1LJaHylSfU6&#10;PRLIO620iFk7ge/f/wCv3r3vw1psqq0cY+QYwG7jGB+leZ6HpxIMexQWBx6/jXvGgwvBEbeVAJMA&#10;fL04HHPc/wAq86o9TzKsu4x7U5ECKSCCOOg+v1rd07Tmt0ClS8jYGf4fyrYtoWH8IU1rriONiASQ&#10;MDHWoSONMbBpsKxLFKcPjlh0zn/CnHT443/duckfXirNs0kjASr8xHOe1WkMcbgyAdence9UkPm0&#10;MBrd/Mwo/E+9W0tkhcJjk9/Sth2WePuu7rnH61BK0aLkEOucDH601BmTqWHRL5Y81UBB+8CfboKb&#10;NbGVt4bYCOmMnI9PSmQktGDGRg8jPr6CrbWV2YRPIqsedy5IIH1rRUxqehSj023jDMGJc8Z/HNJd&#10;2bRxiVQCwPcA1dgRLSBpZjwTk9eB0/nU8kiH5VB55yePwrqo0iG7nLTweeuAwyOv/wBb1rEmKGQw&#10;vxgc9uK6c2s08xA4XPBHNZ17Z+U5jTBbHJ6V3qBg5GA0G5h9nf2G4/1qRrQE7LnDDqNp6fryak2x&#10;E7Hk2qwwQRnFWo7NWTaJC7H09K9GhTMG7GJFGBKX5Xbxhhxg1chKuyqwyT396mewmgkK5BQfia0d&#10;PtRMcN8hAJGc4PuK9yhT0OSU7MYdNUlluZMjB+7kfrTo7aFYUEZLsvQnufWtJreS3kXeQTjtzViM&#10;qxbAwGGTu6n/APXXoRMJx0OduXZy8OzDDngk5/8Ar1TSZ7oqHOBzx9K6G8TePMQY55A61WjjXyjI&#10;vAyP/wBddUKepD9TJeJQCGGQRxVY27/LtJB9PYnpV2fERYtjA9+KrBPLQNn8BXRFPYU2RSL5REjL&#10;vJ4Pt+NSRMFlyCW5/KrIlWJhG/KtyCDxmo5CxY44z3roUTK9x28qhHIYnjH86oaiwVhM5yCADx/n&#10;vVx2keNnhBYqM1kSPIXAmi5HuCDntVONxLuK+8LuthkNjtwfX8asxWslt+8fB3D7vp34qtGyyuqf&#10;dXpyOD+dX4pMD5cAgDOferjTszGbXQ1bG5M7qypkn8DWxGySDypSFXnjPNYFmjg+aW9R+FbEEST/&#10;ADEENyc//WrupS0sYSavYkgBU+SCGGON3fFahlJ5fkFeQe/bg1k2gOWDMFcH5Qe4NWtwBAmTa57D&#10;t9K6oHPONywPJACSE4zg+v0rTgnhYZZTtXgjvWZbRB3weNp710sI3QKrcnv2reDMXuZd3DKHjwCU&#10;yB+fXn/PvXQ24ER8vGRUJQNIqgHHUGp7aOe4k8qFCz+vqPr9a7IGRcMSYIlwTwR7j3q9Hbh4yg4G&#10;OD71UjtsASuGwvUAcg/4VpWmN4+Xkds4H4//AF66YI5aktdR0UBaMwSdT1x3qa3gEUn+j4wSc7em&#10;P8ak2wsNxypxjr0q0mxG8w42nr611QOaVrEyo+Omah8lppBG2QT6dOO1bSpEfuHI4PHQ5pI08mfk&#10;Daehz2ruhY5p6liG0SCNWkXAwcZ5zVa+trd9oMeDjPHFaUVwbkbWUjaMD6VXmRiASDkccV0xkjCR&#10;RhiRVwgKt6fyOar/ANnPPIbvo+MHJ4PofrWgr4YEjJ/TFaA2yISg+Y9PUVqr7mMnY5WW0EsbFx5b&#10;98c4965HUNBZ18ptpTG3DcY565Fejujz3HlLgSHquefriq97opkQIyksQdpX/DjNJq7Gp6HzRrfh&#10;bTNTabTtbsILyCVdjh4w6MM/xZ+gPsQCOlfHPxD/AGSNEvEt/wDhXt5LphtiW8mULIhJGGfzW+dm&#10;I4/eZzyTzX6Q32nSwEK6dTyrdc984yK529087Wnj+Qkduw9fevIzLJcNiouOIgn/AF3PeyfiPGYK&#10;SeGm1+X3bH4ueMvgV4p8KazLbeKdMl1tYgwiurddhniG3LBUzsALcKzZO0nsK+XNf8BrrOq30/2W&#10;3itHTy7cbh5jRMAvlswP3mYnCHkD61/QHdaRMJmYyPIXOSPbpj6Vz2ueCtC1BE/tLToJjkNukhQs&#10;fQk4z+INfnGZeGuFnL927Lt/wT9fyfxkxlKP72Kbtunb8Nj+deHwD4v8LRyadJBu014TbyJMjeYF&#10;HPlktkYXjlTkV1mhaHYSQQ6nflg8JZQrrhFj44AIBIPHB6V+xHib9mjwHq12b+Fbm2mQMA8cpKMG&#10;bdlkwRuHTIwccHtXzX8RP2Yr6wvrvUfDVsuqxBlcrllfyyuW2qxCl0bqAw3feGPu1+O8Q+EmMjUd&#10;TDWkj9SyXxcwmIjy13yyPz31LwJod/K6eH7k2iCXfKhXfG4ONxxkYJ6g5xntXZ6Fpj2cDpbzJNhd&#10;qeb8oYZJB4zg+mPevQ9S+FGq6Lq0scsd9aPAVV4bi0kLhmXcQWQHO4EMD0Ax1NOXwRqwuWtbRo5t&#10;oCsON4LDdjbjgAdcnk9q/NcVwxiqMuWrTsz9CXEOHxFNOFS6My4Gq6v9ni1WziCxYZHhAODjBBYH&#10;p7VMugWNvN9lnsjJBtBUvkqcc4OSM4PqK73QfCVr4dijlvXWKSV9i4bMeT0Jz/H1xiuOvLLVtT8R&#10;PYW93HEuzeEJbzRtyM+WcFQffIrCXDdeyly3ZyUc1pyk0pWSLuyFoktIYBFt+7GoAH14PP0rTubG&#10;10mFri7J3SK22IMTvKjPyqM5IPT0rMuLO90q1EbXKNck7zJMwTIyNwT8OB9a1dOggNwsCSojyEeY&#10;GBYbj1VSOrAH9feuyPD2IcuWUdTmq5jS3UjlbdLXUljuVXyXJOUc5Ge/+cc1Va6hUtJcPFGqtuAQ&#10;9+gP4n9a6xvh/wD2lfi30zS7lYbeTdI0IwrO3OHyQTnrxT7b9nrUNXvUW5+0aRYIGDQxlXlcgjHz&#10;P0UjIODv6EdK9HD8HY+VvZxv+BxYniHAU03Uqfq/8zxsaBbeN9QC2VkJNRlZYPOXO1GYfecg4Gwc&#10;88/hWppP7Ovizw/ZG2vpYjbDbL58Z3S5HDYjbJI45dWwSeFHNfamkfDrwt4Uj26HalEiXaqNgqNw&#10;AY8dWPdjk+9dVLbrNpMot1/exK3lrjjIXgD+WRX2mC8OKKpf7W7zfbY+KxfiPV9py4VWh5/1ofFf&#10;iW8uRpdpprF0htCFSAptVT/fbPJz2J4FcBftI1x9k3CQsMlGOcjODn29691g8K+NLt5Ev9PlMpYj&#10;EoIiYk9BI3GeffpTdH+FvjTULWSxm057cykgSS7WZcEDsRle6846Gvg58EZjWq3jTfL3a7H2VDi3&#10;AUo2dSP3nzZqOlQWUMktrEzpGM9CWyf16cYHr1xXsvg/4d6lr8FsmlPGoh2yTOC7De/IG0fex35w&#10;Dx617Db/ALO5u5Glv9Qe3jjyjJAhSZlIwQZVOAT7Ka9z8GeBrXwVosej6PassAAJZ+ZJXzzI7fxt&#10;jGTxx2r7HI+AZU6vPiFoeLn3iDRdHkwkry7nG2Xw+0azWB50D3cOT5x+8ST82R056cV6BBZQoqxw&#10;AhicBR/L25/KtSz0u7mLRhWabcflx+Oeen1ruNJ0KaIJNtVSQAx67fUZ6ZFfePBqKslY/IMRj5Td&#10;5u5zNro91Epad9qqPu4/UGti2to4Og3NxyOA2Oa7I6ZZyERcszjIz0/w/WtzT/DOeXxuU5BwWwO/&#10;Hc+lccqNmzL6zFIybKwi+zK8seXHzc+/uK3Le2eRgka49B6V0Vlo7I3mglvdhycnnjoK3rfR23cq&#10;Tu7nFZqlJ6GFStqcvb6Q8R5cKe+AePTr1p6WUiSF5xhRyuSeg9f6V2gs0U72JYLxz61r2+kXbxmV&#10;AD35HOO9dEMKc7rXOUjiX7OHlBLHpjpk+n1qVLVrgeZJGTg4Hv69q7S205mTyrhSI06Y/iPt/WrL&#10;2gtpCIx8p6V2rCaHLKq7nJyaapAKZDH+92q1cadGpVk+Xp9Pc1umERgNNgL04659P/r1oW9sI4VG&#10;0kHNZywiK9oc6ljPtPmgKp9cH6cVHDZPCSu4EZzj1x/n8a6lrRSFaXoD0zwakNksgVsdSOO9J4YF&#10;UOZS1trnLOgDjHI647VLNbwSoVkQFSOQenXvWzNpl1Zu32WMSRv/AB57+9Kvh+bcJJm4PXHSl7G/&#10;QTmc7b6XEGKKvyt6nP8A+qtWOzgUlsZYfd4yK2YbMQN5dop2nn8ag+zLHcNMoJB7jpmqVATmZ826&#10;QiOTt1+n/wBepEit4BtXjI456mrf2QOWmk79OOasQWG0nzRvDc/4Z96r2N0JspTLDJD5DAMepI6/&#10;iaxPssEERijTykY7SSOM/jXZy26yJgrtOO1Y91pzTKBKx2L29q0+rkRl3OcSC1gQmNQeeMj/ADj8&#10;KpytHBICoBzwAeRWtPDHDL5Z4GcACqxSOMfMMk5Az/On7HQr2ivYoCIF2myACMgD+VHlrIdoJPvW&#10;g9uTGJCR2/P/APVUDOMbE+5nJ4/z1pezIcuxkyibmZQPmyoH0qoz+VEIpFOf1Fbi2zvPk/Ki8qc1&#10;nzPi5Z4c4z1P86UoWFzq5WaIffccL696rSW0K4cAqGrTDqcySdvWmSBJF3IQSO49KXstLsan2KgC&#10;qmV5LDvzx/WrERZo8AbVAwf8aZ5TeZ8v3cdO9X/LYxKnoMY6c/8A1qnkKcuhUUY+QE9OpP8AOtKJ&#10;YSqoR2welZ8TEliw+Y1dDSMqsoGc8d8e+KlQuVdIlWBEnDsufQe5rdhjiKDzG5649P8APSsdGydk&#10;ow3PJOKtwIk0mGYk9wKwVBt3BT00LsVtGrGSR1VF55zzjsMV0sV1FJbgpHwORjr/AFrnJIZVJgRP&#10;NLdAvJ5/z1qSzgv9/lqMICcdD0rWGHM3MmmlkeTzro5PGMenoP8APNMieDzDI3OPTvVqXSmCieXo&#10;eeT14zkde34Vi6/4l8J+GrS3vNcv4beK6do4dzZZ2VdxAGMnC8n0Fc+InSgrykkdVGhVnZRi2zae&#10;RJQDDGxH17fWrybgFt0cjb3OMj8a8juvi/8AD6zma2uNTSI4AC4DsfQ4XoPr+lV4/jr8OiVt7J3u&#10;GOeCpDYH3uMcfjXmVc3wkN6i+87KWUYue1N/cezpcSTSFX4QfxY5P+fap1cLIYQx49ea+ftX/aE0&#10;CN44dB0ua7Kn940hMYB7gDqfrnr2xWev7QsckojbQZlCgEss0ec+nQn6f5z574owSdua52U+GMa1&#10;flPpVA7tuOAD94n29af5Rl+ROmD244r5lT463sSsZbNFcEsY42kkPX5ccAdO345xWbf/ALQ2u2sj&#10;WttFEXkTcEZSHTPT58447jB9qt8XYNbXNKfCuLk7O33n1zb2UmPMIKx4yxwc/Xmo5rZkXLAqpOM4&#10;r4aHxy+J324eXPDbrgfuwgcYH3izE5JbPbAXgAVt2fxh+INyZbi+uYmRgQkax8Lk5J3g5bI454HX&#10;0rmXGNBvSLOl8I4hLVo+wnhkztKBjjjjP48VGlrdTFRCMDp06Gvk2z+I/wAQ7xTHp0EDqnLnzHUj&#10;36ZFRt8SPHsR823uVtTj/lkN24A9yT+WMYprjHD9IMxfCtfrJH2HDoNzBLm43En1GM0mx3JAU4XI&#10;/wAiviCXxh8Q3Iml1i427gSpCjAPbgA0y48VeJ4MySapOr5IJk/eZyPVsk1l/rbBvSnodK4TnbWo&#10;j7Uuo5FYTzhlQc9SBx/P+daJtZ/IS7hJKkZzg4x+XpXw7c+NvH8dvBb6esMxLEGSQENjHy4GRk54&#10;yf8A9dKzvPihFrr67qmuTR+cWcQCQuiK3GwK+VAAGOckVhPjKKfu0mVT4Sm/iqI+6AttAhad1Q5/&#10;iI4J9veppBJBF58ymHbwS3Ge/wDKvhrX/Emqto7X13f3G6LndGShweMKV5zxxWP4K8QXN9JM9lFf&#10;sOjTTvIdxxnA3N1x14rlfG3LLlVP8TWPCV1dzPvY6jZpGS0qMD0OaaPEWg6VCJNTuEiifjefU9Md&#10;j9K+a9MivftQuJdwMh6Nz0HXrxmteWytbk7ZlDANkA9MnHODxXLX43rLWMEjePC1NPWV0e6SeKfC&#10;96QbC8idD8o5O4nvx0z6806LV9OeNgtwqqOCZMIP+A5rxvTtFsIHeSKNQgbO1RwGI5NaNxYx38G6&#10;UcjgBux9QP61xw46xK1cUdL4UoP4WemyeIbaFcwsGAz8xIH6ZqFvFmnxYCZRzjcXOFGe/vXCrZ21&#10;vHlR9cgc/wBOa0XtLd4wrxh2GDxxn296Hx9iW9Ir8f8AgDhwlR6yZ6Rba5oU1r5s17HCAMsWOAO2&#10;c8jFRJ4j8PQIZ4LqCcHBVg2VxnGc/wCcV5TeQQ2WYZAhcn7nX/OKjRrSGFWWRPu4K9+KJce4m1rI&#10;r/VKhfRs9hj8RWch3G5hXPK84z9DWk+p6eVErzxbR827I7+2a8IhkguZT5S84+Y+46UDTbeNzMil&#10;c/eOcg/UfyqY+IOKX2U/vIfB9B/aZ7zLciKNZIcTb/mXb3pZJJroKEXywcEY55rwBNQvLacxWzsr&#10;D5sHkAdODUx1/WLXIt7uRN/3vmOPbrXfQ8QVb95DX1OapwTK/uzPeJrF5NqzBkGevb9e9TCAwZ28&#10;nrjsK8Ptdf8AF8dq17BqDDycY2nG7PTcgBX2yKmi+I3jRCy3U8bowPHl7iD2wGIGc8HPavSpcfYd&#10;fFFnJPguu17skezMl1JjbwD1/wAeasJHJjcx56Ef1ryK2+IfiISrNqNraYJAZYw4B9ccnp7/AKVv&#10;nx1HNJ5gg8lF6bCHJ9yTjFepHjXBz1vY8+rwpio6WueiQBomWMjj1PWtNVaSRVT+Ig4A7Yrz6w8e&#10;+GvK3ahcCB1HzqVY7fpxz+FdNp3ijw7qVotzYX0FwTyArgH8VOCMdwcGvYw2dYao1yzR5GIyvEU1&#10;70GbjKo3CMBWHU+uKmVBtEjDoOCOprLF/JMP9HUMN2C4BxnPatmMNLHgjce2OmK9eOIjJaM8505J&#10;6mza3DtGEUAheQP61feYrGHkPGe3rXM2ySbtkeQc468cVpQyeZ8jEnqMdc+9bRlZkyjc31ngkhUx&#10;k4Uc4+npVm3f90fJ5Xjr+mKwIo9rCRDgd+9aUQZflB5H+f0rovoQoamvvVkO4DBBxj696ijcI289&#10;O/8ALtVBzMW64HJqeyij35lH1HpTUrENuTNbfKhWRBnOAM1WuJZpzuk4A6DFXH3QJuj+UA9D349K&#10;pyx+ZLvGSMd+OfammmxThZXP/9X+uoqsb+WQOetQlAr8NwOntU3DfKBt7/pRhAcDk1/Q8X3P5zWm&#10;hHg4BcgY5wDTACVaVhkL260rBUY5boc0AqBuTLDr6VN+xLT3Ii4wc/L3+lAAwCR+v+eKTY0qgqPc&#10;DsappK8TFJAeOmen4VonoLmvuTjzCMr60hYE/MMjHPvTBMwBMfJz0HrSoCCM/TaP8/5/naZTEd0J&#10;HljOCDmmgBW69DxT3iO3eg681EUCYIB3enrTburk7kg3JtUdM80x1Yjtn1z0p7W8zAOCBnsah2sj&#10;BJOQfTmkmkx9CyA+VQsM96X5gu8ngdvSmptOeee35VOE+XD9+KfUa8iNSyt/eP8ASmz/ADxlVBBp&#10;6EI209SMZ/8Ar0skZwWU1V9Qk7lMxS+mM9/5mo/LV0Cg8nmphI2cMDj/ADgVCWRQdnT2FaRIlG5X&#10;w5XevYdf/rVHhkIZW2/1qUuNx2DOe/SmJF/DjjpnI9vxrdGa2uiCSGNysj/McfQHPSkKgdOc80/5&#10;SuGOAMAd6jZmB+XtjHHFWtCZu5FI6rwoyG4PNVzGpOB9eeOKnd1wGGc/SqW9gxLDIP5Gto+RLViB&#10;oY0O7JDMee/HpSxsFyrA4HXFEjZXng9qiXHA3fMRmtQJGePH7pt2e46YpkUik4HXrgjtTRb25Jz+&#10;VIsUIOY+CDxQMkYlSHx39KUqOQODnvVeWS6iOVBZewAzz/OgYJAb7x9evNDV9x2Ji3qB07V8/wDx&#10;40qK2jg8TRwKEuSbaeUAM4YIPLJB4IA4Gckt7V7/AIOcngdD/jWV4j8MWXizR7nQ7wOy3EbKuwgH&#10;f/B97g/MADntmvl+MchhmOXVMLLqtH2fQ+k4VzyeX46nio7J6ruup+d+l6mRcvGvmbWfq4AfHTLA&#10;cA+uOK66G70a8llspY1guY4wfNIG2Trhc9Mgdj+FcXr9je6VqBlv87omaOdlwyrIjbGzsJxtYFTg&#10;4z3rRt7O3vbaHU/m/eD+EjnHGDnmv89sxwU6NSVKorNOx/emDxMKkFUg9GrotW8K2kg1KHAEZyQT&#10;hau2V3cNqlzfShbeOZiVG0gDOMhc4zVKaUxBWZQvlYIwePbP0rXW+uvEK+Ve7QnG1ieOvYH1rwak&#10;OiPWo1FY4zXLTyXa31dTIZAcSY4dT2PcccVzvh34ZR2nidNcj3blw8cRIJyBwCWzgY646+1dzqVj&#10;cQF4ZSC0QxsHOR7Gp2mnht0DYhZxwcg8/XHFcksPGTvNbHVCtKKtFklzq+pRXJ/tAwzDkGMquSMY&#10;IbHPPTpzSDw4NMs49ctiiQ3MgcRgBTGpO0Lt7jPBPaulfR7fUtMha5gt5Wi6zMMOpPUqRjLexqlp&#10;nizwVYajCkdx9uSFtjqE3g9iDkYJBPT+te1hqllZmDTPO9ev9b0iZUjuedQhZWJiWRdvTADdBz1G&#10;D6Vz1nPqGgXlube3iwPKcXDykFD2Krj5V9Vzn3xXouv6N4Zmmlj8FSOX2l5zOhjSOUsSqJk5Khep&#10;PA4wTzjx+WXxFJbxtaGWS5fcPJEZLkKf7hGWU+o69q63LU1jJHR/Em/1jzo7jSoFvIlWS9uZNqyI&#10;GZguXIwATu4/jPPUA14Rq2i30Glx6xpkyQQySGRI1TCsF/u9mGeo6YFaWq+NRrEN1owtP7PQKUuQ&#10;PlD/AFwePT1B4rhfD7ab4Ugj1S/lkSNi22I7yka+qA5x0yf/AK9c9SXvavT8j1cNBxj5nWeBvGPi&#10;66kuJ73TrTUrDzDGPtLF8OUKj92o4Xnn19R3Zaw3/hu3XwDaQiSR8GMg4BU9WZwcn1/nR4W8aeD9&#10;U1fxFN4cn/0OzVJpVEbFt+NqBABg7znpnvWdK2sQzz+MNCulkkjUs9rdIcsrDawgI6Mn3trfeGcH&#10;Nc3MuRST5vP8/wAj0IfE01b/AD6HF+MpdPvZ4/AMiCSzSdJ5maTb++AZTtAHAXOPr9Kj+3/8IzqE&#10;dt4bt4oWs0VQ2do2MuCNwGSPfvVbUbM6x4wj04TSWKSxlmneMhtxAwAGx97OOeMc03w9C+r6idhn&#10;m02KYxXGoXEJhQDOwIhIAcl+mOg56dfGjOTqSfmetyRUF+Ju+Gte1bVvEGreG9Y+w2VpND5ySzS+&#10;XHH5afdd3wpLtyGPIxtA5yIbGAavJbQ6CftFnHG0l3PMcCHnauF/i6e2M8VD4h+H72CTyeIp/ttn&#10;cSGFYoV2zblG5C27K7QR2welVNL8P309myWgGm2N0FVriXPLo3yqMEcFuuep6V10pVE+Wf8Awf8A&#10;KxnJ02uaP/A/zuM8aeJZ7fwrb+GIm+0x2kk5/fxNvf7QcNJtyAcJ8q9uM8mvBvG9xqdrpkOqXiv9&#10;nSURWwWIN+8wA27cCM16n41jh1XXI7e7eSNrdhbNPGrHO07eV9Bngda8q+IkcunyxaXa6ldXFhZy&#10;sjyzJJjzDgjYhGCvGAR1PessTU+JnbgoK8V3PL5NR8R674kjkSRLi3Uo93LMmBGBk8AH5Oe3P09O&#10;x8OeI47PxHJ4OcRw/a1MsQRflJbJfJHCkrj61U8PCGe4WeycWs9z80ibMlnU8HHQ565/Kuf8Z6fY&#10;+HdTsPFOjX8lv4luZlgS3wpiktyT5hwwJVvugMMD16ceXTk0nO57q5Zy9k1bTT18zvfEGi2urafJ&#10;Dqswe2tZ4FtbdhiSYkl3d+m2KHtg/MeD76uheIpLm7nudL/cSWUYDSQZ8qMD5dpHRWI5wT7is/xN&#10;r163hm4ddJa5mlt7eS6XYXFoyuWyQCG3dio7HPSu88OapqUOj6fBBY28TzBZFigTapmf7hkDcOy9&#10;G3dTxjtXXRio1r36f8N/X6nmYpN0tV1/y/P+tDn/ALXreta1Y6t4ha5ktodnl39zHmzLs2dsir8q&#10;gDqcZIHOR17rXL3TZ9eeHwPLp99eWTujTs5wgQ5LLvXaQCflIBU81x0F/freX+nTQTRTRTBjK2Et&#10;nJG4hVByG3HjIAAyB2rkV1y58JeJx4hlt4L+7gkkaKCd22s7qQ24ICSBkkDp09KrFYxpWfV6s56e&#10;Fc/ktF0O08U6LqXim9t7i+uIZb2Df9tMaCL5M/LsAABJ65AH41w3x28f+KLf4aTx+Dra0tp7SGCE&#10;Syr5jlA+Cy5ChW4yc8KDxzXtfibxd8QvG+v3ReSxsNHVYZ7dktg16g8sKI3lLBG+bJYhQCMKBkc+&#10;KfEPQ2v9Jk0g4upLfdcXKj5DNCqbjjA5O77wHY9ajEKXvez66X7/AKmuDaVSDqJaa2/qx80fB/xF&#10;ey/ELS9D1qR7u0kJeVWbzZHPLGPceAM9VPWv0J1fWNG8UaFqcGmaNHeR6hE1vGhSNHgdANrLhcZR&#10;gMc8Y65FfGHwZ8F6Fo2r2C+G7mXVmvWWRlBDFYAQZY41H3Ng4IPI719IWvi611Q3mlKjWljpzmF4&#10;1QReSATwT95lx3HFaYGTpUuSXU6OIHGtX56Udv8APsdBpl82ieEZ9Ce8trUTSyKjqqNdyglS0TOx&#10;LSITnGNoAG3nGa4vxZ4P8J33hS9u9LFxFqGnA+XDNKZBPvwWb5vlRAM5A+bPAz31fDfibQdbuLrT&#10;tLnEsHyqfJQg+Wvfey5Xpxir+laJomg22uePbi/EVhZyopOoPuieXeHAkYDKrIDs4Bx16Ct68PaQ&#10;SsmtV6Hmwk6c+qlp8zP8PXXhO78E/aNUthe3Yie3RFVosbjneWwACqjA4JxkDGaybfwfNNYm9vNk&#10;UWoXLwtFvb7THCDzJsA2eX/Go3EnPTOa7DxF4jvPG3iL+0re2/s+NYBLbaakmbYS4DS/vGAI8zG5&#10;8jGfugc1Sm+JNyEKzWIjvFKzRgFfLTrjJOS30x9a8fETpx0m9tL23O2mqlrxW/nsaR8PXmiX0ei2&#10;lxZXelT2rNIkyfvEQ5VnRVyVc9VHJJ5HPFcz/aPhDQ9MtPEnh2dZ76ymS38uNsFOwDQsuSxHX1PG&#10;elL/AG5c6nAqaqBJfzKGQ2Y3YQ5PMmc/L68Y7c9eV0a21DS/E9nqFs8MzxyMIVU77jC9zkN83zZU&#10;87seteJicxjzr2S0++39djopUG78z1/M+m7CO30LVLG48CXFvHqDN58lqrZgnlP3w0b8hdp2sOMd&#10;Rg4NY3xH8U+JvG1pBofhyWSwt44o5LqYW+BZXwLA+TIpJKTBtoyeQOgJ54/w5qNzo97N4ruL8tcS&#10;rsDXIDiJnb7zMwBJPQjPH4V3mn2uoaLNFp9rKZ4FmjeRIT5itsUkt8o+bH8PbHJrv9rGtGy0T3S/&#10;Dr1/rXbyqlLklzbtdzu9S1jxRcapJJ4fKQW+k2QV8IjMCIwPNfcckk9AoxzWD401XV7LwFbiWG40&#10;+7eQKHjIPmMBnLYyQuM9qvJq+ladqN14vsy8ttc20luW2hi0zjaqzqOSq9QFwScHJHV0ZuLmCz0L&#10;RD9pmtWSd1kcxiRQMYLnIB9q1xD54yjzb/PfaxyUtGpNbHNWEOoG1udMLJ5AZFVpAX3TbRukUjrx&#10;gfpn0wb7T102C40vTP8ASLu7LJO4g8tcpyAo3NgZ685Pf0rr9I12HXNULeKJjaQKk0dtb2xUrLcK&#10;33GZ8bflBJPtwD0rkrn4kSwX0VhaWUM0ds2CDKQQVPOSo+Ykjg4y3Wvm8VKhGHvSt0W9/u6b/cej&#10;QhVctEeP3t5Db20BMwWW1DLLEuDsf+6Tx685qzpl8krmOUjauZDMeCS3RQB1wByetc9qer6Va6tJ&#10;9sjYyXU00m0Kfl3sW2kjpjPPXnFS2tnaaRYI1xlZS4bynO18M3HynnAHJNfDJ2noe/KCtqP1BLO5&#10;tby+sZHeWGPOepJU8qc98D6ZqN7YyRrbJIJVeNMsVxjPOPwrR1Evc3ZtIHWFZz3wBk+/vWM0uoLO&#10;0d9brOqnYGQ7SoHQHPBye9afV9dTknK+zNPT5NMeRNNaYgj5VWLDEsxwpwOx7k/nWnqtpNpFhLPN&#10;gblwRnPK52jA5/wrnYEmtr6Q6ZEsUTMGzwTgDgeoGT9O9X7+5e8lCTl23DkkkkD2r38vi2rWPn80&#10;it0zy7UdYthY/aYIHRgwzux8271Ufr+dcJd6a2oKwvJcPPkAL95RnIwfbtXUa0X+zOgO7By20ktn&#10;JAB6k9ulecWN5qM980a7lWRjlcAkcYX3/L8q/QcHWVlpofCYmlqy9qWhCOxWOyiwFY4dnYndjIyz&#10;EgcfhXOG3AtZraVFZWXhVGNp68nt7Yr1aHyQp04qWRk2Oc/eIHJ9snoK8qKxack9yMsQ+W3ncxx0&#10;BOMcA16sZK9meFWehl3ds13o5ttQy/mI0ZTOGIYEcEYxjPUfXiua0zTxo+m/YNPyvlqdpZ92MHJO&#10;T0x+Q7V0nmLJMYeIwjZkEgJZl64A6DPr6Vzniy7tG0KSaQbdxC+W42ZOcAbuQOccngfWvUpXa8jw&#10;qtLnex8Y/GfxBYXn2rU9VZvtFpG7W0SlQZXX7qbpflAyTk8DpySa/NC40YazqEyr5uJLh3BJUyHf&#10;jh85GeBkA/419ifHMMlpLEZ5HgjSTzImIYFwNyEn+I55x09a+X/BtuJ2uJJZ8+eCwIAEm4ENlT0w&#10;R1wM4wOtfq/DElSouZ8jn1HmqqETl38KX1rITwwXAXYvHHYjsf517t8PvC0ejFL+8tnkeLedoUld&#10;x6NnJ2464rf0nwza3V1b3cokjMjqhCfMpHUHb93d6MenTBr3fS3+wuLWxtmmGVITbh3PQHAGCfQf&#10;hXsYjOtLIWAyJOXMz54l8C3eqarJ/ZSp5kqtIJSgIDDnOM5JPsP1rOPgieOHbqubi428fZt2VPTa&#10;yN/F6+tfVbaPqMMpKQRln5YoMEc9TnoRnBAzg113h3wq8lg19qjAKyYUj2JOWz6dD2PX2rh/t7l3&#10;PUWRpvsz80JtH8R6BqkcttaXEF1by+ZbXCJho5R0Y5+XcucgnI7jNeh+HP2nf2nPB2qjxfo/iW5u&#10;fskyyTQOsLrKygozS+YpRsgnAIIDHIAYCvu+fwvo2ozm5v7dXlCAr5gLqT0DbF9u45Xt7+A/FD4E&#10;3Gt3c8+nJPFHLGEmFvDvYBBuDDocIBgk5wvrXRSzujVkozRzVskqwi3TbPavhx/wUH8Na5BZr8SP&#10;DcsurpGTd3Fm8SJIxACt5UrLGG6lypCZ+YDnFfafg/46fBfxnOh0DxLbKrqSyXO6MMcZ2KVBV2BI&#10;yAccZBNfz9+MfhXrUF27RqqIxWSNim+F8cIzLydrD7xHT68Vxn/CP3mnXbyWqu0eMyKAQjdk+YFQ&#10;Cp6e3GK4sZwZluIvUgrN9tvuOOhxRjsPK1TVLuf0k+Jfh1P4liivdPuXiiY+akkZSRNnUjBIA9cn&#10;keleJ6n4U8XWrtNq0QngjJAdiMts7gccH26V+PXgvxF4+06OTSvDMuoXMUkW+aCKWSWF4+itcJko&#10;yK54yMV9E6B8dfjd/ZYthrSXUluoWS3aAOI+NoQAg4AAHCgACvj8fwZSpN8sj9HyDiutVgro/QfT&#10;NZuLa3On6lAkdpMo+Zs5j/EdV/lmvbvB/iSbTLO1tY7m2jiCjy2dRnbnHOSvT17V+XN14g+L8Wlx&#10;azpifaJn4DsvlwxtJwWHBjGB8u0ckmvJPEtx8XNZgaz1PVLq3uJSTBbecmFfgrtYKSRkcJ3BwTmv&#10;NpcM0ZP47HvY3MqnK0o3P3bsfF2hrpwupNRt55F3OTFlwqBtp5ywY59CcZxXnHjr9pjXfAtzcaT4&#10;c0dNSktlUzvJIFWJSP4eCTIox8vQZwea/Enwx4x8YeGV/sfU9SuVaIbfLwZY1KHdjBwIwdzHjnef&#10;WvX/AAZqWu6pqkmqanfTXv2lWVI0JY4dsnk4+4RxkfWvQnwtSo++pXR5+DzCNWXLOOv5H054m/be&#10;+P8AqOpQ2GiXbaXB52ZhZpGJWSQbdpd2ddqA5wuDuPbArqvDA8ceNNfbxJ4k1m6u53VgVu55Zckc&#10;LnOQOBgbRjtXkngvwLZ2GsQ608c0AnJV8gsrk8gAHhBx93sefSvpvwv/AGhp1+RdhtyKGjIGQc9B&#10;kZxj09frXzecxg0owPqsuqOleyWp6R4X06+tbaOHVruSMyuGDSEyZBH3dvI+bqTx0zXsFh/ZVn5d&#10;vBamJz8oIQHluSCc468/55860nUrKwUTa28Y80A7pjjafQfnznrW0viW3jkaYvhUHO7K/MG4I9f6&#10;18ZUw8kztqTnKWiPT4/sMFt9q1YiJEyTtHzkn2H+RXHXvi+5giSDQLUBMklpvmO3PHP8RPrXFa/4&#10;60a82zhlgVcAyzHblsYOwk/db0PPNaPhqxm8TK0tqkjxqBu244B+5uz0z29Rz0xXO6FZtRpRbOug&#10;oQTqVnp57GnqGu3Goxr9olACZYpGCqnHtWTHOrk3Plyl1Ubk2EltxwvYk+npzzivTLTwDFHZnTri&#10;ZpPMfBWEAKuMZBbq3vyK73SPD0OiQPHbynqMRgfKg9Nw+Y5PJzX0WG4IxNWPNWdrnh4zjHC0G40V&#10;d/gcHpfgm6cfbdUlSLeR+5UbmUcdzxk+nrzniu6GnTWEENrocSFV5aJmOTuPXcc4OOfQ+lbVpYm5&#10;l8yUk46/j1rYsrC9G7cA68Y29QD0/TrX6JlGQ4fBwUaMde/U/O83z2vi5XqvTt0GwWkULLazbmjz&#10;xjr/AJzzXoGlW6vvt4WyFI59v61k2mkyC4hM0wcbhuwCMgHt39PxHpXfWGkX9zsksYAkEjMnmZHG&#10;z19Cew717s42Pn5T0NewSaHZbwqVI7quelen2elzKFdQcE8MoyQvqfxrC8O+F7+KDyb0mSdwMbf4&#10;/U4r3TStAnSGOZtsTHj5SSQAMZ+tcFSDZxVayWxe8NeFTGUuJ2YSKdxz0A7An19a9gs7aXhYsYH5&#10;/Wue8OW0tsoS5kDKuGBxyR713kUcO4qnUnHHespUtdThdTm3K0UNxj5MjPrWxZw7JvMYEtxkdh/W&#10;pQijBlYgL0yO9XbTZM/zNg9ceo/D2rNw6GcpWRoyIp2qgAY857/nWZPHGJ2G3PbOeR/+ut63nWdf&#10;Pt4ztU4Ab61T3xXM6uBypyQB1INXGGuhn7YwHRYCQwfHX5v89qsRWsewSRocHpnpn0rrHMN2qzHG&#10;VzxWddSXFwNsa4Gep5AI+lbwpilJX1IbERu+JQAU65P5VYljRo9zSbMdCDimQabJAwlnIc8EBBx9&#10;OeTVp7KB8ll3Ac7f84rRUyZyvsSLFYuoiUZbnOTkGqkNqIUl+1KCCcLnnj15q79keIA2oC9889Kl&#10;2y4KyKMjv61104ESqdjnl08PICXx7dKivBHtNnbZyQByO/POfStprciTcIzu/KpfL3Ah1HB4H412&#10;U6Zhznnb2FnBDtmBEuec9Bz1qRLaNAFA7cE1tavbyqS82AmflJ6/SqElq91ELnaoQcBicEY7ev4/&#10;nXp0KRzSlroVUTEjLJyjDj6ntWhbWF5I3lKQq9iRVe3jcv8APhkX0zkYrqYInhjVZMEnlRxkCvUp&#10;trYymzlWs70zsdq7kA4LY/L8qkVZVBVsE9RjpmuhurSCb5z8jnjPrWPhbSMiRi+eSD/j/KuyPcxU&#10;urMh0um4KErk9RgfhUDxYbDHancegrZfa6lombr6Z5+tZzAgN5nO72x9a7Kb6kTdtWVmtVD7xgqO&#10;R61hvFAt1sjGNxwM8bc10uP3Rx/D3xWGgMxMkp389cdCOldduph0IYbKZcxvIm0E4GCWI/lULwOn&#10;yRcjt3xWrGEMTSOeV/GoGEQ+aM7Sx5HY1Rm7lMI7FZG+UY5OMHP0p7LvUo/KDtU53M21zkc0x7dx&#10;nB4rWAczsRWiW08DFSWG4r6EGryW8ewouMHqSMHJqC2KiMgevSjzJBmKIHnk571vCKsZzmT28SBg&#10;jttXOPQ1rOYcDzPujgN9KyFjaRgccjnr/KuiRbeULH5R+7kj/P8AWuqKXQybKu2RDvkALAcEVrRn&#10;odm8H9D+NZvlsQECtzjGBWnbQRtbmAud3XHt7VrAwmKwkAwQM84Pp9K1bBJpYdmenzA/41nxWsEL&#10;hd/zdcHufatiCF4isseVcjBB4HXOe9bJmMLbllopVXzuqnPXt+FW7Ga5iidTxn+Kq/z7+eCew5/W&#10;tO3hSCYQ5IHc9eT/AJxXVDXYzZOLqTHTCnocd/0qe1judouweG7AZJ5qxIV2kFPlGMD29qninIRG&#10;YgDpz/ntXXA5arTIhA4lMnGW+8p9quQ28ZXLNkHoQO1Sy3UbjD4VveiOQDcWOAAcLwCRXbBK5ytF&#10;6CKR1GzoB16A1ZMIRgG+9/ntVlF8yFBCPw9jTf3cbjc2WPAH/wBeu2D7GEjUtlj8sGLvx75pk8BB&#10;B4OeOnFPtd7owVQFH559qllSYRZTnn0rXlOSUm2VjBbLGqSKGOSR/WneVEFXYpBHQfWnwxSqheRS&#10;wU9RycHrUztsTJU7j0B/rXRBXMZSsQwW6JMJnOZSMZOOPYd8VZbYWwSAfSkgtWu2Cz8OuDx71uwW&#10;NskWDGM5yWP8+abWpjzXPOtQ2vcM7nZtGPYe/wCNZN3ZQyn7SoVmB2nt05r0fUdMg+1BmJyQRj0/&#10;+vWXPpMJVtu4kc9Rim0bRqHkV3ZW0U8mzovUDuMc4rkL+0MnMfbgZ6Y969em0mK3umkc7jJn0HTt&#10;x7VmX2m291GEWMbQc8cc/wBQa5Z0Tto17bnz95F5Gpkl5UenfnHFY8sELt5YGCTlh6HtXvc2nw+U&#10;ykbTn6nI9M5rhp9EMss12iqx6HgZx2rzqtJHrU6/Y8t1C0aZhIQZNhwOePTkV5FrfwU8DazfnV9U&#10;0x2klyCIX24J/iK5A5PU8mvqS80SWKJZ7cDJ/h6fSstLQR/PLgMcfgO9eVjcuhVVqkU15nqYbNKl&#10;HWnJp+TPka0/Zv8AA6ib7T5xgIIjtrlnmxg5ByTgc8KB26k1oXPwt8EwPzpkL7hhzIm9iOw55Hfp&#10;0r6XubezPyqrEr071ipp9lcJ5n3GI5Q9RXmLKqUHaEEvkdss7xE9ZTb+bPAYvAXhWyDz6fpdvEzj&#10;aWaMMQBnCoWBK9ei4B4znAxS/sDTdMVLC3gSOJiWUKgPIxk4xnI7nP419Ctp9vIux1+4evUGsfUN&#10;OtZkFzbR4ccAg44zkj9KieBS1SCGZTesmzxeezKLG6MCWPXHzAH1PU1HfWiOqNOxdx0yex9vrXp6&#10;2MsxMuARnknFZd54djmcTtIWJ654GPwriqYXsjWOMVzzNtKBHJwTkHnqD7etW102E3IIhG4jacdM&#10;9OB0r0e08O2kMazQpu2nncck/n2FKNHuXJlRBtPQKOg7VzRwOtzoljeh50lnPFehp3BUZGPvAZ9M&#10;9/etYaI0kxuQNoIwD79+P8iuqk0l42IKnL9iO3rXRQWUUaRxEA9Ac9QO9bRpWVkYOvbU87h0ZpcR&#10;oOBwW5ArpodFjFuoR/nXoev4V1P2K23usQUKRgEjr/ntWzpeiRywMEUqExg45LHnv2rllhXc1ljD&#10;gtK0WWS6M91EfQkHgD0/Gu2hsLQxsogDAfN0zn3ro7TSJIwCsRETcBx0JPXPvXWjRPJiE8EfTso5&#10;yO9cFbBkPG3Zx1tosawC7ljOTwAo4x9BW9a25C79nlg+gxn05r0W00CSCHc372Q/NlM4XI6decdz&#10;xU8emNK3nOpYcccYwP8AGuOeE6GrxKR59HZqhAADM3IHt3zWotjeyjzmGB2APWu0TSbWORmRSu8Z&#10;49PSpEtFh5OWxwv+FZPA9RrFo5u30M3LJLLgAHkHOf8A69aZsZrfcEPygZxXQpBLgGZcM3Qj0qq8&#10;O4M0uc+1axwltTP63e6MUwSrEu4/M/QD+VTw2krKY5Y2z27Yrfto9iKzrlh93d2/z2qWVnZlO7AA&#10;5JrdUbbGCq9zm4tGtnUm+GCDwp5/HNX5rFHJYDjp7Vpb0LiN+uDhsdTUDyFF8vadh4PoefWm6KtY&#10;Squ9zNi0yCBXG7zC3c/w+w+tSm2JKEnGOTn+hrS+zNGhZk/1mMY521DLGInChSUPJPqan2RpGrrq&#10;VRuVGWPj+VIi9VbgN3q1I7ibcFyCMDB4wK0ILONvmb5lCkbew/rU+wD23c51uWEKjAAOG9++TVZL&#10;Zkn2SZKnoe3tmtu9SWRtlvHgA9hj605YREVjH3+p7/rR7EXtXcxXs2yitwTz+A7VYQIEKKfx9TVu&#10;4tfNcb3PGOFpsEWI+MEZPvjHamqCRHt2tSrOsiL8y4I/z0rPnKuxJ4Hb2roWt2yecn+9/hXP3AXb&#10;h+RmlOldGirGFf2ySIT/ABL69PwrIAkkGGHIUdcccV1U0UbJ5khwq4z2/wA8VzryJIzPb8BOBx1H&#10;0pRg0Qqutyg0ZGFkJBxnOetQscShVPPbj+dXZxtbzJsLuAI71UVnlZiDtIz+IqXTRr7VbjJZpJCl&#10;uRwTn35/z+NVpbeYAlzkZwPWrrRiT/SIz8yYbHbimTyySASzMFB9OMe1L2Zmq3UqbIRiFj8pxknn&#10;P1qBbeDzH2nAzxzg1ZYqW55UAcVBciNlA27UHUVnKnoWqluhE2SAsGRVmSBpVHlybRgFj61XOy1h&#10;a6cnaO+CScegHP6V4J8SP2ltC8H201p4LsU1i6gmMYnJLQFwoO0YwHG7KnnhgRnjJ8nN8dh8FSdX&#10;ESsvxZ6WVZfXxtX2WHjd/gvVn0jBaHbvLKFUZZmYADtk5wAPrWTqvinwb4bBl13VLaHaGb/WoSVT&#10;lsAHJIHPA+lfkv41+PPxS8XC41Lxpq72EU6iM21iv2e3EYIYI6LkSgEZGc46cim2A1jULKHUNYgW&#10;KLO9ZZUXzMdj/eOe2cV+QY/xeppuOEpP1f8AkfrGG8LuWCliqnyX+bP0T1j9p74YpEf7KiuryUtt&#10;GxGCleu7LKMduOvNcPqX7UWrNbsPD2iQ+UQBuuJmDDHLZRV7jj72a+e/C/gi8vYW1zxAGctlYrZX&#10;JAX1JHHzdfavYtI0/SfD1mb21t0/djeSB90Kc9+pryI8dZrW1lJRXkv87npR4Ry2loocz83/AMMY&#10;2pfHP41ajem4juxYKiFY7aO3jaMjduVg3DM2DtO48gDPOSZ9Mtvit4mlkufF/iOQ211FlFgJt3DZ&#10;z91BkLgYxnnrXoN3o8V/fG8tIQ7n5wwU429iPTINVTpuuSAyKgAGQORnHQ4/wrlxGaYiq26k5P5s&#10;7qWCw8NKUIr5I811nwD4pmtJI5PEV84j2SKIJpoHRomDxsW3nO1gMjG1gNrArkHCsPhtdyS/2lLe&#10;G8uDj99cszyv3Yux9ScjaP6CvW7KNo5Dbby7LkBQc9PX/wCvWtbwFIxIw6j5gOSOeleXZSd3qd6k&#10;4q1zyKPSJtOuGgugo5IIznr/AFq7FHZxCWONiZV469Txwfb/ADivadA0E297NrBT96pypfphuSMf&#10;yrA1bwXaxNNeRWiSyybmLsfnZRk9QRyPpniumSla6OdVI81jzzS7jRbSUXWuTM9rESGWFt0rOM4A&#10;Genrn6Vla94y8FfbpI/DouJDHgkSROm3I5+YkqSO2CauxeD7CfzG07zPMc8+YwBU45APXHsaqjwF&#10;Bv8AKLAOoBUoRyc9ATkA49eK5FipqNoov2EW9TkbnWJrtmCySL5gGAhAc454PBHuBXT6doUl3cbp&#10;0cSkfOWJ3DP948/lmu/sfAvhbQrYyW58+7cDzPMkLOec/wAXcDsPyrQk0zVgWayiMaEAoTy2WGcd&#10;ufrXdSWnNJnFVdnaJhwaG0cPlWqpCg7ueCMfnXm/iz4l3PhK0FrYIk13JkRBh+7G05O4Ag+wxXr8&#10;mky6nJ9jvpSJAmBk/Ng+gFZGr/BLwrrjxSazC0ywHJFvK8Zbjvjrx6/jVzqTlBqk7MhVIJ/vFofH&#10;V58ffHk97c3OlQvCfmbatwQNzHoABwi/3SMn1r2XwH8VtbvdAtpdUPmXWA8hwDuyT8uDgc9Oeneu&#10;sP7HPw6uTBdWV7qtn5bYB+1M2Qe7blYMc/w7QPTArBb9mHxvosdvBZXMF9Cjks7MIDtyeQgyDjqR&#10;kdcDpXlYenjqc+aT5v6/rodFfGYGUeVaP0PX9J8Z2GvwyNGn2cphShIfkjIUnpkDrjj3zXU6dPeJ&#10;bs9qoYtkdMsAOma8L8O+Gdf0iKHSSFuJ8sSqDAyTg43dhwM5r0q40rxTosSxyoyhtw8xDwDgd/8A&#10;Oa+rw9abiudangYiEFK0GdS9xCtwFuZlWUKDsz0B6ZHr/nitiwXStSs/tUc6FQ/lsSRjPvntXmV7&#10;JsjDX0gadxlc4ByPpSWhheTdC3btx09R3rdzMHB2PeLLT7C2uI4ZWRmB4VeRu7ZFLdeILbT7l1hi&#10;j3nCltoGApJGAOM8nnqK8Jur29gnELZKHo67geeucfzrrbG3u9XtlkSMqF4OR+AIB5Fc05LZFxV1&#10;qemaf4ugvFeS4EcZGRuB5KjoQD0/H0q5putaRqLt9iuAzA4wQwzj0yBn6ivJZ/DGrJcMsJXavzlu&#10;eQPx5NZdjcz21y3lEAx8ockFfpXiYmtrZqx69GjGS0PqSPUYVZLby8MfTjn1NbsEAkVmZgWGCK+d&#10;bvx94h0pobbUbaF3kUFWBIcADgso4Ge38q9J0H4hf23agG28iXo25sg474rg+sx2ub/Vp8tz0KS2&#10;inCfLvZSWAJ9Kked0IkjwdvP49sU/Tb4bTIm1Q/zEn6fpWtFY299++cYTqCvfPYjjiqTXQIwPObu&#10;KdJ3uJhkuxOen8/yrznx5aXD6G9xohk88Oo+QgfKevJ4xX0Tc2n2q3aC6jxj7rZxg/j/AJ/pzVz4&#10;ftRCq4B3HnA4OPY9q5K0eZWvudENGnY+TdC1jxVo85nvbmR3xtKSkMcZ45UYx+FekWfxZu45vKS2&#10;X5kIIdiwDexAz+Brr9b+F1vrLS+Sxspm2uJ4x5hXDDI8tiFIYcEcdcggisS68G21wgg05VtfKJw2&#10;NwI9COuScV5saVWDsmdXtKc90dNoXiE63YPc6mixspwNvAJ/+vWTd395Kgt9irlsHPXaeOCP51t6&#10;V4aTStKhtp/nkRAGbpuYckn61uW6WagTFBleM9z7ZrvjdpXE7XKHh23uYbf7FM6qE5G7nIB4HHSr&#10;sluLiOQqOhOW9DntWTe6mYJfIkB3EZDY4/HFVrXUbJbgRTTqrkHGTgE10QvsTyX1sakiM6kuRu9v&#10;XueKy9V8uPSX8qTbcEjaFBJOeMD8e/atmzhMzNCD5knYDuPb8KmtlMCPIwyScA+wq3dLUlKz1ODl&#10;vNcghNtdw+aWxjghgPfHUVTlW8i3M48sEZZTwPfJPWvSp082589/9cB1A6D+VZepRCaI5H7xPu46&#10;E/49aak+jNLJvY5XR/GD6fZM6zyQCNs7ULFCMcfJnA9a9Nsvip4rtLASxOl6fvrvAzg84yMYGO1e&#10;TXehwfZ2uLUFW6kJjr64+n5U+GDXIJfISBI7UKCsm7nPfcMdP5+lduHzevS+CbRy4jKsPV+KCZ7f&#10;Y/HKHVVJvLBoJ06qkgclc8kZ2gc+tew+H/G2hapaLe28nl+0wCEDpnk4PPvXx4kaxMEuokDAklgO&#10;px/Wta3xLG1pMoMYOdp+nXHSvdwXHWOpO85c3qeDiuD8HOPurl9D7TbXrKNPtj3ELQ8kESIN2Dj5&#10;efmOewFW9O1EXNwZbhvLVlyM9sV8Mpp7adcJqFhI4CY2Rq52ZH+z0/MV2kvxb8XxQqsYhYdwxO4Y&#10;HTdgkDPoK+1y3xDjJf7RG3ofMY/geUVehK/qfZInikUSR/e7HP8ATtSEy798ZKnnPH6V88+FPjho&#10;R8pfGJaHgLI9ujSgZONxAGeDyQM5HTmvbPD/AIq8O+KZGfwvdi8VS2UA2ynYuWIiPz4UYycYx3r7&#10;bC8TYKvFezlr2PjK3DuNotupB2XVbHSo11JtTcVC888n6dasfaJE5wBnjH61O1hdkqZY2iBwRuGM&#10;/QdeKjk08XEnlKxYjk4PP0r1IV01e55tWnLoj//W/rwKqMtgDHb3pgjzg559afvYncOvpTvx2qc5&#10;+v8A9av6CUj+cUyuwXADDioflAMYOMmp2aJuEOR60wRjgg5x+laboTkITIpBHH0NUVdWXfjIarjR&#10;9o/aqzBlzjovHH9acZAmNY5IYg47UhU7vMIxkfhSNlc4wKYVVZAXOR9c1ppsPmY5ZVTIPPP86iku&#10;PmyExj/JqZkj3jCjK9Kd5gQ5YcUO42Rnkjy+G6DJpoidV5xn2P8AKp1jHLkjrke1PGGBZaLDexCC&#10;yEA8H+QqU4GcZz359aYztGct/n61KoUcpjmnqRHciwzPtboOnegbwpx0pyspbJ+Xn60/DMTjt+tJ&#10;S7ja1KbhlwuMn2qB2xuTpzgVbYqo3EAEf5xVCVghJPpz/jXRFsmRA+CTs4Hf3pJRxuyM+velYAnn&#10;g+lHys+BzjpW6M02ILZVQE5JPNRquRnkjPOKkmdyQi/xHkntTGkHqB9a0jclPXUjkIJx+tUnYKOc&#10;dP8AOKsy/Mp2H8qyySRyOlawJIphuP3T3+tMTYDv9R1NTMxziMf5/rVaONipKnrz+P1rUA8yQIZm&#10;XCkcr75phuFbkHt1z3xVgNt+XOccGoXiDShgOnODTaGtyUM2MHGB0qGR1Z954Ujg/SlYBece2KeQ&#10;hbG4c8nnkj/CkwFy0qbjg8dD0qOUS7Q1uwDdST7VK4DAgD6GlMsGwwh/nHJ9amS01Kpya0Pjj45e&#10;HL7wp4qj8YJbZ0/WY0RwuwKZ4gVYDkY3LyAV5IJyeTXg1hrVxNqDQ6XEsK3RCFnySoHAwOmR0Ffo&#10;94o8HaL8QfDlz4X1xRtlUvDKF3NBOnMc0Yyvzoc4+YcEg8V+VuqLeeGdbn0TUpf9JtJZI5yCWj81&#10;AC6RybV8xV3LhwBnIwOmf5D8aOEXhsX/AGhS+Ce/k/8Ag/5n9Z+D3FKxeE+oVPjp7ecf+B/ket35&#10;Gn6rsvbgS+SF+8oGeBknHHetS6NhdNj7TGFY845K8Z5ArzhZIrnSGnz5nmMDk8/Nnv3/ABqHUtTt&#10;fCSwaxGhQMy4x/E/cEe4r+ecVFRep+7YeF9Eey6Xp9hK4W2lE/7ttuCAD+HfFclMkiosM5J5yMjJ&#10;x6elVbTV7DxEtzdxp5DlPlEeNzFuMEDkd8/hUkgNtKluiYwApjIwenFcsl2NVvZHRjW7mLS47Arl&#10;94IYYGF7D/PvUFzHaWPh5r8LHPeLIRBCFI2KTyx6AnPP1pdL8VaBqQbSNShFq8Jws5+b5V/oO+Ac&#10;VxfjS/1Iy20Gj3CsvlkOqsNjZPB+uOnt2rWg3uWk72ZzF/e+IvDe++VC8t8u0mZDIjt6lfVfw446&#10;VR8R+IPEeu6lZan4kWbS/s0fkR3dsDGp3HOSRyT25OMcCuv8NpqEbvY36iORwDDG54c85xj/ADzV&#10;q2nWex8uOz+1RTkoYWYgDBOeDkEA16FOk92XKprojxHxP8KdSk2+JfDFyHS6k81J4xuDs2WYSBjw&#10;xbOT0Jz0rk2g1q88PXlr4lv/ALD9l3QMkiIS425dxtJK4HA9a9c07X9N8PXl2090kcDziIQursYi&#10;T9/AwNgxyew59a4X4h+D72+1B/E2mXT71ljgkMcMT2ksKgncCP3iOW4OeCO3IrKvQ6wR6GFqtvlm&#10;/Rnzz4Yil0FLOLTLiTMoRZGj3KzoRhWdP4uxGeM17nZXVp4dtbjyrnMyr0kQuCMfNnaCO4JAOfeu&#10;f17TfEerXVlrW2JYLKMrclFCFd33QuSc9MbQeOtdBbahDpuotY3LmWIDEa4y20jcc+pz+lcNOHs1&#10;yns1pc7RzvxBg03VPCn/AAsPUED61NJAiTguPJhgUgbVyV25GX4G7AyTgVzXg641TxNaXM2uXU13&#10;qF0WuJE48kLD/EiZ2jGBkY6d811t99putPmsJVbBJ2gjCbX4VcnAPJ6Vxer3+p/DjWofDFjfDK2y&#10;STPBHuB+0KdqhXBYbfbr9K5K8uSaqPbr6nTSb5HBb9PQyNU8Y/8ACSeJtN1fHlpaWxgeFpflmllY&#10;4kCDjfjjIxkYB6VzuqeKPFWl2t8tiRE82xNk6gwoM4yQ3AcDox/LpWjpP/CK26x6atvDus5zJI1w&#10;pSX5RwDkA7lOMDA49ua9fOoeE9O8HX2uw6RZ61LdWvFlqSyeXPK/Ric8FTyMdcY75GdODqJvns9/&#10;wOmVaMGrRuj5iuYLmLRoIC2QxKymMlivo5YkEk9ela3xA1yV9F8P6JeM81r9hltoY3fcsiqyx7lc&#10;Hgnj7xyepq7J4U1LW7MaLqVs0FxIwzsxGVyQVAA6jpjbWrPo/wADfCtpqdr8R/Ftj4bm0M5nspbg&#10;LKcKGMKx7Xkknl3DCIhYkg9M1nTpT5WlonZa6fmejGUW1bVrsr/lc8x0XwJqNrDJ4o1+6fTwqGG3&#10;j8gTSkYXEhMbYTkEBMHOA+4Ala4TxBYWV/4mtFtr97xraMkQTxBC0jEN5p2noBjA6dvauXsvi54n&#10;8J3K+GdUmkun8p57d7kg4tmcrCURAoJZcAluQ+e2M9n4Bu/hf8Udf1LWNQ87Tdc0mMSRJIZMSRbe&#10;c+USuNx+UOMNk8givPhOlVSo09H5/f6HqOhXpt1am1tLfd6kWhpqWoeIY7R5PLE8okmI/iVe4OfX&#10;gelen67Fq0ds1loTRGUliys5DxIoLGRe24HkZI6VBofhWfQbCLxxqESvBf5MEkIyiKX2Btx+U7iR&#10;gA5HpxxtadDHi70UGKeVoQqTnlj9oVgS/psIIJ9K7MLh7QcZdf6/E4a9XmlzR6HL+H7a+1DQo43E&#10;1xchVuXBJ/elvmAIPOBwR6GuZ0nUL66N7rDacVtvPS3kLIP3bSOFYPyfuglmx6e4x23wz1q98dX2&#10;oWGkW032vT7VtxDJumjSQRM8KAgnDAE+gIJ4NT6hZLfaXdafY27SKXywmJib5G+b5VyCRzntzzkV&#10;zypOUYyg7rUTk4TcZor/ABV0vS/CviPSPh/qs2lay92ralHdadeGUR2sRMaOwZUeN2ZflDj5hypw&#10;GI8q+IHiK7g8K+JdY8Kwpq88ywxWrgnEJ2tvkYYIIbIIGRwOetehfFK+v7jXrm5XT9Ohk1MWltbX&#10;tzBuNnCgBNnE42hImk3H58nDNzggDhba11LwJP5WnMrR3ccn2tVXdBzy5ChumCdjDp056VVSdqj5&#10;dv6S/wAyqKXJCW77d+r9Ox82fDLTZNZ+HGvX1nbqLPRJUmeK0kM1yyzc7isRDKjyhjHID1B3YxXt&#10;Gm3NzpniK0WXVbPW0lQz3d5p0rXEQM0eRFI+ADNE+PMxnk5B61neCtP8O+AvB8tz4H02GxttWtpd&#10;PupbZGjeaSIZSSVWySYy2QPusTnHWsTwfPDDpVzomku3mWZJMk4BxnLHeBgHkdMis62MglCPXqet&#10;NSqSqStpf/gO/wA/60Pp7wBFeeM9Vm8L+D2eTXdZEaWSNbk79gYliCVBAzlxkYUZz0By9O8It4l8&#10;DWumeLNQgi8mMXWolZASo85oIQTwrM7ghVA3YHXNeB3/AMbtU8HarZ/FGDVToupeHllubH+zGEcs&#10;d1GuA29w67H5SRHRlKkgqQSK0fA134t8UWthovxTtodO1SS0nvzZpB5Eq28826GRkTKRZ3N8pYHp&#10;gDoPpIOE6asrrX01t+t/keNPBVYfvL2X46X27q1vRn07No8bTNceI2aWXCqSCCsiqflOBwcrgk9f&#10;yrnNVto7m4eyiVBBG7LHsx09iecn0Oa6nTtV0efwcNL8idL7BRViIZGUcGQE4YDHGBnJ9s1QGiwW&#10;kJttRKyFf3jxxKVZQOV38ZGP1r4jM6n7xqGxOGlZe8edeHbO20DxRZ2sNnLbWRLQTKpJlEcn33y2&#10;c4IAz2rtIvAlzqLNqvhGR7a7E2UdZhCIkTP3pAG+c45IGAfaup8M+HvEerMviq/H9owR2MkCxqML&#10;b+Wd2WIGd+MgZ5OefZYNWj8P3N/c2Jika9ijntx5RUROPlwRk8g55P3sDivIoYeKSdTZ/J7HZPEy&#10;cvc3K19r3jXxH4puD8WC+v3Iws8jPGFGwc5EKRoWxtG/blj1JPXufhlNc2eqztOzQXxTZYXMz+Ws&#10;UYADQoxwuCOueoGOa5Xwm+n6lfXd5rjtbRFXaWZztZpGHBGeG55x/Sur0iykvtOW9mZ5oT+7jbGF&#10;B5w3fHToK7cGpcyqp33eu/z6/wDBOXFy91wtb0No3Ak1mSwvLb7YbiUAmEqEIDAHGBjHPB/Kreva&#10;tpOg3t/o/hrTvsuAxnmIbfEy/KymRsg9c8evFUrm7GkW8dw9lcf2cPkW4ZGSOZlXLPFxlgOuQOnb&#10;FcvHqs3xFvp76282OzXFzKbolMjG0F/4ckjC5+tZ4nGWfKn77201+/8AU8+lSbfM1ojPutA8OaPp&#10;1sl1bSTo4CeZywBbndjOfmPfkisHyotKkE4I2W7gxjg5PY56nj1p4DzT+V5jxoGKeXK+4hCe3UD6&#10;dqpyajYSO2mFk/cSmRTEQzbgCoVx/Ce/NfJYqonK0VY9mimlqzD8SavpSyw6xqUKxwTSZiZI2kYM&#10;RwuAOM8kMflB6kcVxeuXVjfzDe5eQgDzCQHAHqTxz07CqXiC9vYHEN7cNMYhncy45Ocj5eDj6Vye&#10;rNC2lpOoEkrEKzFQCUP8I9RnkZ69K5vZJ3nL1O5R2aZqi2+zWsr291GLbYS4OWw3fHcY7EVp6XqU&#10;cVlBfQh5Y33KRlhg5w2CeCcYNY8WsCOD7HeW3mhACpUjgd8jI6VFPqBvbR1huBFaxuNyY27c8/Xn&#10;6YNb0oR+JHFUq3Wp1y3to9yxSUEAhQM7evt3Jq9dywQXbxR3G54FBbPQg8gZ7/hn3rhp9MS5j+0K&#10;dyqQVKfe452/iOaZNdTXcZlbiPGzaeMAA9B7mvosDTXY+bzFp7HFeJ9dee3mltYzHNI3lpHkZBz1&#10;wDg8c8fWsHwzZ2cWrm/uo2Z442jV0JC7+m489QP1rjPHWtmLxdb2sltKZIYg8soC+UGY4I5+beoA&#10;wByRXQafO93apfWTFUkBHPAIBwMgc5/keK+rwnu6dj5rMMG1C+1zrkkexYlk3g5UYO7JPdh29feu&#10;OuI4Y7smNmLNyWwcA/1P9MV0ckzFTsIYkAM/QEDrxj2xXD67qNtpdo7SNtjAG9z0Xdxkn9OK9SEk&#10;3ofMzwkm+VdTN1q8WbUEtXwWiXcQOT+J9PbNcp4m1BYNMdo49mVbzCVBOCpzt/pkY+lZcGuaJcT/&#10;AGCzkCyBghGcHI6EL6f560niuK5vNNNisn71lJBZQdw54J46dQM816tGoKvl/I1E+F/HPh7/AISC&#10;1mtrovJG7Fkifbntg8YOTgY54/GvFbjS7XSr577Wk8p03AlgFbI+8Seg49q+tpdILeYZOTvO7cQx&#10;JyencYHXsO1Y8Hw00nxrqcc+oo0kVscKN+1nIx97syr6Gvs8vzBRjy9D5/G4D3r2ODl0XWbHS4dY&#10;0yxdbfcW3lSIlL8BueuRg9OOeleu+ENJgn0g+JYQRJG4QIhyPkOPMHU9emOnWu617R5RaLp1q0js&#10;g2uVG5lVVwAgwQT6k5OOcV6X8IPh3NpunzXV9AYnl8wKH+ZyrY5YAAL3xjr1rb28p6LqVJRprQ8y&#10;0SS08RamtvOqec6ljgDGAcHH+HXqa6C+lsLFBH5SHacFBwv454B789a9Yv8A4N6Tq9gsNhGttMsf&#10;lPcQDa2AcjuMHPpyehPNcy/gfUPCFpLPfxfa/MJdmaAmTA6E8tx+A6c5rhxWHmveex00cXSnKz3K&#10;WjJaW0BMKROsmdqsAGQ9wO5+lQyaZaXcE32qNJIrtTEyEsQRjGOPfI96hga1WUXDIoZ1LR7xg4bg&#10;gD39OtUdQ1w21qthbyMksGMkcBSTkHHUkk/j2rzFUV9HqesqBxnib4Z+HvFlq2yzS3uCuNy/I4jA&#10;xtJwMehPX0ry3U/gPoOnpI2lxRXDRsqTMS8lyFK8lc/oB1H5H7z8AfCbxJ4mgXU9ftms42IdVmYo&#10;ZQT8rrsLErjOFfDA/eANfUfhT4X+DPClr/xTlsIJ/MEv2h1BlLDg7QeF+g4Havby/DYia3aR42Lx&#10;WGg7OKbPwWtPgje+GtRkt/DNzcSW8zBfPbbJAsRIYM/lqHXC9eDniuz8I/Dj4g3WvQ2bXNtYWsMx&#10;CLcQuSozj58fcJ6kdvev3L1jwR4a1mSTVNStA9zIRul3FGJHQ5TB+o6HvmuG1T4C/D27uv8AhI1s&#10;fLnlO2SWJiCcDGWVeDxwCRwOOlelisFiGtGmZYLNsNT05Gl5HxFpVjaaHo0mjzFZGaRmIjOAzngs&#10;AeM8e/H41la14E8M63Y7xZRzXMkisrzswEYPV024ww6jtn8j95af8DvA0Vs8EdsVZlA86WRpGznI&#10;zuyFA/2azJP2efDtzYkrczo+RvZfmD7c8bDkY9enFeF/q/inqj34cSYS+t0fkz4k/Z1uBreoyaeJ&#10;Lu3JLJ5jgIUAGQyHGG3cjnPPHHFdZ8P/AIZeMLfTDb6PoF1Kg+55capuGduAZWGCDkHd256V+pWk&#10;fBfwZo8P2y4sUu0A+QtuzuBwWIyc+oGMA8g13VroogzJZ4jbGFBJPHT/APX/AJFd8MpxHLyVWctf&#10;ibDqT9jH57HxZafCn4m6ikLW9ikTxAK/mE7IwFwSABlseq8Hr05rrdD+EHxLUSRQLHlyI/NnZEjj&#10;yPvMuSWx/sjPYV9f2HhqW8vYReAvEjA55++vT25/Ku3vvCsEU2+5zHtHVRkH0z1yexwBW8eFqc1e&#10;d2ebU4sqw0jb7j4wj/Z+1S91EX+ta8YliXaoghBHBychicg+vGOtd/4W+D2mWeoPJrV7JeKVXDGN&#10;UC44yqgnB757nr2r6Kh8NK8iNbuVCY+9yCPofT/9fStRvDUBRZDlCuSdvQ545HcV3U+FcJBpqmcW&#10;I4sxc1yyqafL/I87t/Cuj2qnZawvGq4DMivwD97DDAY9zjP4U86ZczER6bbLCgGF2DCZJwBgdPxr&#10;1iy8PwzIIlZnI4cEDB9QRWmNLiaNoirDC4Hy4BHb2r0qWWxjpFWPGlmLkved2eNQaakC+TG/ls5B&#10;kAXjjr1wc1tnw5JJtaGUKgI3jbhyO2DnivRpPDnmyLcSAGRyM/3hj1/z/StnS/DqW7BrtzIh59CQ&#10;TxkdOnUV1f2fHZnM8wZ5LYaZbK5+xMZCG2nceBn378c11NnpZEywZIZzjGMr9c9gPfHX1r00aPC0&#10;axWqbASM7sev+f8APTstN8MsV8lJArsp2yGLepI6ZUkZx1AJ59axlhFEl422rOU0Xw1IHWSSQBzy&#10;q45z3/D1r0Kz0e8MyoIhgnAC5IP5Dj866nTfDFxY28Tk/aLkD53UFQ7Y5KoSdgPYZOPWvWNA0VoY&#10;gssaiQksSOfoPr/KuSrSucksUtzlbHS7q3gMawtbBsGQjk5HTJ5H5V3Oh6cl3bedksAdoz3I/lXT&#10;W9nFeH7KyDgYPYfSte10qGzxsJUD+D6VzyptM53UujLt7NrUlgmV6cc5H5V0dpa+YguYz8uOgGTR&#10;HFcBhtjKjkknitixEiBmVgAeq459ue1YypkKZZisDPiHO5fvYPQfiK3YNNgiCtGu0jAOO/tUenGA&#10;27OjZZTkj09K04GEhyvPrjv71lKnroTKVxfKyRsGFGOD1pkzFTuYYI71b8sO/wA+QMcYqGSykULz&#10;uUnjPNX7K2pjOIwQuUWZOnp2p5XgFxyPSpVbapQrwvUf/qoYyOwRV8sDqD1P1rSNLoJyI2yAGHA7&#10;f57UDBJ3c1P9mjc7c8nHH/66uJYRFMzZyORXRCnYfNYrxiIAs+eecD+lNBMhCYBQ/mDU8NmZGYMx&#10;2+vT8PpQtk28x8/L361vSpGNWVmZroqt8pHpkVF5csrMYuT0Gf1rVeyRWJY5JHWmYGDGvb8OvvXf&#10;TgYSb3OavGjlUQsgfPHIqklizZV2xH6Y6nPauvisYYXDTfMTyKLi2WRQQcsPzPtXfCBnJ9TgjEsU&#10;xaEYBOcZz+PWrsbYJMgx7dMVp3EMLBmMabsYHbP/AOqo4o4IE5ADtxyetd9F9DGs7IzPKDOZc7l7&#10;VJFBLIGOVPHcZqaZ7ZMbnOQM9Oaqlwsnn43Jt/EV1wuc8ndmXcO6oV4RsYHHr9KzFDJ95cnOOOR9&#10;ea6d5LdlFxJjHTkZ/CsZ4lkkLWQ55+UfyxXTDsVURBsj3A4AA7DOPxrOmDtIY1O0Y43DitqSAOwD&#10;nZ6j0OKxjbvCdsmGJ6Ed/rXVFNbnNexCVVY9rja3fnioXiRYzImNo5NWwGL4xkjr7UxmQEqq+1bJ&#10;Fp3KCBSVCqeSfm7e1I+yMhd+ccj1NWWTOPMzgdQKVoIn/eHBB/OuhRM5aFZAxdSMKMjJPvVu3iCu&#10;ZSAzEEAnn60lraJPCI1IIYHkeh9PpUmnaTHpto0FrISmeA3OM9cf4VtCmzCa6iSzb/m+76kcVtSM&#10;GlzEpBPA5xxUEVtGrFTyQcfjVkrErg5LPnHI4INbJdyebQjiaKOTzOTuHGT0rchdWUlSCeDjHNVN&#10;sMzEbSM456YrUWG1dtzqB2AzjNawTMpxvsRgbwUlwSRkCrZS5khH2chSOi4yOT39KilG7akQxn5c&#10;4rUsVEDn5134woBPI9TxxWqVzGpFrQckMm7DYRueD61bihklyyNtH8RNNZg/+v7cE/1qaIsI/JJ3&#10;rnqPT6V304tI46ktS0pvmfyZtpccA9sZ9qnhtCZBbytuPXIGB+tSwRYCzMST3x6+9TxkrISfvcfh&#10;XQjldy+doxGDwPUZqCaJR8r9AcD1qeFXky8YOMd6mYqkg459a6oxuZyWl0WbaAw2aIjHHPTkirQ2&#10;/eUE+47mkDeYuOAQcZFLId33fvLjpngV1w0Oecu5tWqlbcAkfTNWdm5TGDx/nNVrGPfFtZucZX3q&#10;yYY3GWzg9QehrqRySeoqEwoYxnHbNO2mJxu5BGcdeaiWPj7PHjb2z/jVvE25VO3cOD6flWsXY55I&#10;tW7DBkPLHIHb8KlS7leIOw+VeMev6dqhiUyNnGCDz9K2YpYdohK7SvAHPrW6iZuVznri4S4lD/xY&#10;9f5UxtnMinPXIq9qCpNceae2Vz9KZHBG4DRsDkfMD1H4VXsxc2mpzt9B5w8qEgrnn64rAbTZUXKO&#10;Mdcn3713V1boGCgbRgHIrPlt90GY1AI9O/vWM6fVFqocBe+HyU3h2IBOCcYBPsK5EwyQo0ZGQPv8&#10;fzxXrh2yK/nLhTkY96wXtAHMqFSGwcEf5zXPUpHfSrPlPLb+KcnMq7V4AOP8jNYT6RJLMHlbhgfk&#10;Hr617VNYxTxNabc72HPuOlcXJpk1nOxxkA9uSorirUmddOqzh00gxgAqccc4BIPvXO3liTeCO7TD&#10;L0I/iB6fUV6vKwaMTFSA+VGR19fxrKu9JkxvuUAU9BnOa5XBbNHYqtmeaXGmzJJukQoCMgVlT6Os&#10;MZkZupztHb6V6qCkQ2sAAO3oO35Vysohb93B8/OSPrWcsOt0WqzZyJ0y3gh3zfKD1PQf4Vmf2PDM&#10;mT98dDzjFehNpk92wt7pcRnpj/OKlm0ONbcqGwU6A9DWUsMONc850/TYJ965aLbxg9/atH+y40OJ&#10;DhcHK46+/wCFa/8AZ99Gp3KevfrUptrhLuOCYfNL0z6ev51ySw0UbxrMxYdPkt8tCowenJPHemtp&#10;apJuSHH0HA+ldoYZrAuShwql/bgc4/pWp4dUXcEd7PCdrnDNg4B7D/PeuGpSSOmVU5bQdJTUHaOd&#10;DhM8kYrs7PRoUkXzTyvp3Hoa3Fspba4IjUYY8ADjJ6/j61rro8izRSxEdMtx09eO9YSjYl1DL8mM&#10;fuI0CR/3cDA59K14NNkeTfjaAMjp1HtWrFYRxP5zqGY9zz/+qr8MExfEbdOuc5xXJVi7DpS11Ioo&#10;/JjZGxlhg4/lmqUMM0MwRhgHmumjs4jmNGByO5wajhtlNyEZQRnjd/nvXG4HRKZi+XtffjIBz9Kj&#10;e3+0XAaFsFRn2966dY2hbylU7Qeg/wDr0ksMMBJUcn5se3vU2uiYSuZsdqxUl2Hp+lV5LHDggEqv&#10;FaDRTRxtOcKD/D7etCZnXbggH61nKPU0TM1rLK5jPA49eKiksYkJ8wZHt3rbVU3ZlO2myLH9wdPQ&#10;dc1Nu4cxkizWRtm0qQM8+lWjbSlNrEAL/LFXmYHhQSV49/SrdxYulu7MT64B9KfIJPsYCPDFnYMh&#10;h3qJ7JZfmY4UcjHXP0rRS3Lrt4HHJPaoVVjIIkXDD1/nTcE0UyjHLGkhLjqMAAZzSeSoj3RkkHr2&#10;NXYrX52aQf49eae0AYkDOB68Ae31qPZqwpMxy38QJx0yeaZsA/dxkAj72cVozxk8p178evcVFJbQ&#10;SqFbI29Mf1qo0kLnuZ0qQtGyIwMmASM+/wDWqtskl3uWJflUfeHA644rUkt7IDC5UngjOQaFCi3W&#10;KIhRjgdMfhTlSE2zKa3nJMakDb39T71nzI0YIdOV59jXSvw+0jgd6oCeLzCpwyHqV65o9noaRnoc&#10;fcbmjLnOF7YyPx9qxRNaxqSi8Mc4Hc108hjwzAYX+7/SuXu1WC4ORuUY2/T0+tZTp9hPcozK0xE0&#10;uAOo9MVUliJTzQcnoV9vrV+WVX2uVwo/CqMobALHHP51lKncHKSGBBkqh4HQ9/eoWUy/K3QkdOKs&#10;Qv8AeXdtB4B6Gq1w4AXkFsc47ColT7FrfUH2yN+4Xao649aPIWZgzZYgkgKuSTURlZcJF0X2659K&#10;8K+KPxMCPP4M8NMTO6bLmdDjakgIZFP97GQcHI9a8vNMfDC03UqHoZZltXFVvZQMH4nfFGecy+Hv&#10;CU7BFJS4ulA2E/dZI26tjOGYcdQDXyJr1nc2FtHp0BCqV2xpt4KD7oz/AC4r1Y2RjtEWFAsVsNqL&#10;nAIAwMVg6Npt/rl5cXl2QHhXajMMpGx+6AOOQOf51/PPFeZ1sbU99+nkj+gOG8so4Gly0vn3bOW8&#10;NeGmsrxbvUI0eU/MoPzqO4wDxu9fSvcYvDejzGC6uvnlwC0Z+6D1AYd/696gezTTg080QkYj04yf&#10;6Zrp/C+m3d/cqVhMjydMjGRjLAev19K+Yo4KMfcse7XrOSu2bkcpe0EUpCjgDjsO1b1tb2bq6KoB&#10;OfofUVD9hckKsKqyHaq5yevU9q3rqM6RZq0TqrpyQxHOeu0evpXpeztqzylNPQYLmSzC2cmUfouO&#10;gGMAfgKjgsLiVDM8gUR+uTnuPauZs7qe21ZYr0GYTupk5OQucZHoMda9ysrXTREZ72EzRIOIyTGn&#10;1yOTkflShK61HUXKrnyxeeBPFDavcf2dOZBcMZCUU/IpxheCNxPrx716x4a8Iarodsp1TLBUUK+Q&#10;wcjuT9P1ql8SvilaeAbaCwsZrezW7kbYjxiSWXaPujPRRwC3HPUg140fGPirxNa7bi9aSOThYUGA&#10;APfqT+OK8yriKNCTUdZHqUMHXr01J6RPs1dK/s+wN4Cvl7BISWB4PPI7V5hrnjDR5bVxpvzPKCME&#10;DB98g1w/hazuY9NmE88zjtGXb5fpzxXd6D4a07Vpo4BArqyE4C/Nx6/StXjZyirKxzPAQpNuTueY&#10;Sm8LfaHC5YjAIxnI4yKwbSy8URaqss0ayRSNiPyzvb/vkdx0NfZ0PgK2liQpaM0SEbmRSAvHALnj&#10;J646nsKt2Pgy0idpbS1wgILOqAc9BjFcs6E207kRxSvsfL198HtZ1O9sdS1G43wxukj29vw5IB6y&#10;H7u3uAMnpmvbpPDE1naedOInj2rtCEll9mzwPp1HrXe2emw2uq+VArMoJO3kn149q0jY2l1LM8yl&#10;SMkRkdx1GP0rSMFG9upz1anM7s81+zxXlwBsTzFHEjL0x61PbaVcKxghVWkQAhgCBg+1bhsZoTst&#10;hy33Q/8AU12fh60iQSG8wGcBeD0Pt+NVSqNM5alNPoc7HY+ZAPIiZnVct7dz+AqnIJwotpeVHH1r&#10;12xtELSrcy/IudoUAknHOT9a4+7W0H76BlfBGUTkg/T2r6TB1E1dnz+LpanHXGkLaqFhGxZByQBg&#10;fpXk3ifVrCxuTb6Gz3REjrMsgKhdoHJz2z/nFfQd5HNqdsSoC7QR19O2fpXJXHhvRpdOuLm6JWd4&#10;3VWzgBh03cHjPU16bkm9Di5eU+Fdb1rUTqt0psVgDcoCGYIAf4SB3rU0DxNa399JpNzYmxVAjxuW&#10;LSSsQd5bsFGOMc9c17jp9hcWfny+J9Je9uI8rbLCPMVD03gIeh65PQc/TGi0HT1mjm1ELhATGqcZ&#10;J6jp09Rnms+R82jOz23MrWNHw/BZzW6wmINv+9u+bIB7Z+7/AF7120On2MbmOHaCzkEAj9PeuEW8&#10;/s9wkC/u5OSMdM1oeHPEGj29zKurP5c7kKrN9wA9ACOhPfNRVsjanS6nqbeGNNjKyxTvIxT7rDjP&#10;UgEc5ry/Xvh/qs99LDYIgikwyMWwemPQ816NZXiu+12KqMnnpgdea6O0ns7/AHT2km8LxkA/rXj4&#10;qMZKx6OGm1qj5usfhfq2nanCrAu4kWV1U7wxHRQT29RXsTWMVm26WMRt6D19/r6V6BbRWcbiKRcb&#10;sEtnn8PSqc+lbCSfnUngY6+leFKgobHqurKXxGTaQ6mG84p+6wcAfzxiuytittbbWc88jAyOe351&#10;VtpJU3Rodu3gZz07U9zOVCqpBc479aUVYcY63QS3IVSuCx65Y5/PmlhffaCS5y2OgAOB6e9Ube3u&#10;4JjFcZdT69B/kVea4JKPC4ljPAI6H86mUrnVBaWLcTT3A2x5wo9Of8a5S+sXinaYAFWPcd+9d5Z3&#10;QgiDRghz97P6EVk6xHiyJkHLsWBz0Ud/xrJq6GqRySz39xlb512JlUAA6dvepbZo2mCynbEo69qp&#10;ySWka4lcls8KV747VU1XxydEihsoLEStIDhs56devT0xTdVJXZoqV9jH1e4e91KS3tY9qnkMeo/+&#10;tXLeI9PuDFHHpoCTMMliOCFGT06e9XIdWin1VVtFPmSDc6nnaOetWNY1uTTrLeWXJyvIyQoHOMUO&#10;peN2bqm01Y8Sm8b+KtLtz9nUyp8pBkyu3HQhRyMenSvavBXi7VtS0uG31jLsw56M2f7xbAyPcDpX&#10;mF5LY6nd/Z3TzGlUkH+6e559vyr2nw3DoVp4es5NO8tbuINHLGASVAPGd3Y9sVy4aU3Jvm0OrEwj&#10;KPw6nRgXCuNjcex7VA81ypEcnQHPGO/UmqA1RJ2KyIqbcnOecev19qkjD3UAubZi0RO3pzn0PpXo&#10;+0aPPUGtylNaqX2RPsViD0Hc12Nq0b2CwyqrlNyhmGcZ6n6+9c6lu1xMtv1cnhRyzd8AdzxW28/l&#10;hllPlAdFx1P86iM2OUepz91p3lslpbofmPDnn6VE0Kwz+VcMVZPvdOR/9euzt4heQLfx4YAlQR2Y&#10;deK359MiNmGeNG3rye+DQ11ElfQ8vIiltzFbgKJPXPeuPEN5C227VNy4AZc4I9vavZYdG07iVlYe&#10;Wcrk5HHtXL614ZjZ0ltATHt+ZTzls9R6elNVGkEYJaHkOv63Fp8b2kODKQNoHVQfevIr2HTbjF/d&#10;M0d4UwJ4gRKRkceYMNjjOM4J7V3PjbRNQs7j7ZaI9wjg/KMZUjP9Opr5h8U+Otc0xSptRC82SFbJ&#10;O0DnkZ/wrzMZmkYfxT3sBg1Je6euH47/ABm+HrSal4U1hQJkZZkvgbqNiozGdjtuVk6rtZepBDcY&#10;9t+GX/BSW7udTsPDfj7wiVWZ0gutS066/ebVUb7h4JVUbmbkRxtjGeQCtfn5c6tqPibTIZ9PClJh&#10;87M2Tjpgd88VoeDPB2srfkeW538KIk3txk8Z+U/7uayw3G2YUqyWFqPl7br8f0NcXwxgK0H9Ypq/&#10;fZ/gf//X/rwLBTgjJHcUqBQfm64pvbcBmgDABJ4Ff0Cj+bVpsI/lqGWPqTmk5ztbnjrUmSSB096h&#10;fCEgHdnrVxZa1EDhcsTyO1Vt5kXcgxnkjr07VKwAYn9fpVffyFUYJ47c1cWh8nUU85JFREJ5hI47&#10;5qaNfKj55z1qHgL2+bk1a2HJu9iMHeoycL3pJW+ZX/ug4P1FWFC+XuHynP6+tDKB0x/jxRcH2K0R&#10;C43ndmrDkMmVGCB/n2qaPGNpGAf6Uj/xFug60mF11IiFlAJ6DPUc0xhyT26ZqRmQjaGyD0+lBI/h&#10;9PT2rSPYXkhoVg3y/r7e9LmQj5cEnimCU5O449uualUyOpK8Hpmi9xuJGyFAA53Hv6VDtKncoP8A&#10;QU5hMOM5PUc5qqk7l/mb/CriiGhJF6larvg/Og6cVPucDJqJiw6qSD0FdCZzu5XIUANzgdaiaW2C&#10;by35/wBKmlbCgIuT/niqLBtxUj/9R9q1TBx7jS0e8qn59KiJIZsfUkf5xUkhQtsC8EVCUHQfh/hW&#10;0VcafYiJJ69KoO0m9ieBngZ9PerzF3+UH8qhBTPkN1xkj29a0aBsIyXXcRk9MZ4psr3KkFMbT7E1&#10;NDEdpCnP1okGflZsZ9KFsPmZAvGW6/8A6u9J+7UkAZOanYfwepqPheOBjv0pkt3GqGwQeCKJIYih&#10;LDoc56fyoJAfC9u9AbcCAf8A9dDVylKwyNthDIcMDnPfPbivkr9q3wfcT2lp8StPjVo4Y5YdTAjy&#10;VAAMNwSvJOcozMCFG3p3+tD8qlsbh7elTD7PcxPBOFkikVldGAIKsuCCDwcg4rweIuH6WY4OeFq7&#10;NHucOZ9Vy7GQxdLeL/DqfjH4X106hqAjsAvlMmWVsqwGcdD0IPB44PWtHxVrMv8AZnl3W64Fq29Y&#10;89AOozj06etR+JvDdt4W8Z6hY2lj/ZUdrdyxpaqWb7MGYsEDtlipUq+XJYljkkYNRahYSXFk5gBl&#10;cAkBBknHJH1/nX+efEeVyw1eeHlvFtfcf6DZFmlPE0IYiO0kmec/DnxBrOmfEISMvledDMkkbDJw&#10;y+YoJOeQQCCOR+NeseLvirpWgeUJLe6YSYaVkXc6jHOOee/Tt6V8q6N8U7fUfHHn+HIAz2UpVvN6&#10;S8+WwQZyPTJxhu1eh+MrmfULtUhtyoHLDOcE9Fz6j2r5PDTtSfI76n1VXDp1E5roeYt8QvGGkfEa&#10;W5huRr2jXs4cPHC1vKitgbYkLErIgyCucMQWyAa+8HniXQ7S/t12RXI/dtNw7AHHG3K5HfJ5xxXx&#10;x4O8Oa/L4+sdcW3W2srVZJZo7hQyzfLtVAh55JyTnp0zX3hcT6dPZx2dr5dvGqriARkReuFz0FdO&#10;T0Jrm5299DHN6sPdUFqVL+/ubVrfwvJCLwSuHaSMBWUDurDoO5x9aoPFeW+kXdvbu3+ioxiDfKzr&#10;nJwePz7mp4J9f1OJnWCHyrTftePlgSOccg5IHNYC3er3sNqLFJIyBtZgAWznrzXv2W55EXcr22h/&#10;DzUNQtTdXdxeTALNGs/CMyYby9sY6nBBDnODxXl3xl+IniVfFCWVtaxabZyQ7/Lt48CNj2O1cEHG&#10;eeTXo95o2r6Xdf8AE1lggdm3RvCxYk54JXAx7AVmWdl4nj0+88S6hDI0iuiwXMu0hlB27VU8sOeu&#10;Mds8Vz105RaWh1YWaU+e17HkFjpMuoW0914v1aezRYxJbxiJSsknZJR1UOeARgiqx8T+Ldav7GGy&#10;jeWcJ9lgsY0XDMy/LGjvtHYncx/Wus1a81Gw0W5QS26w32Ink27pVAY5QE8KSRjple1cf9vkjudL&#10;svMmcWkxlhH8Ktxk/THXP9a8au7OyZ9HRvJ8zSKfj/wL4euWXVrS/vv+Eg1K3aRrOa4XybQxsqtM&#10;EiUF1RfkHOwMwP38VyIa8k+IjeI9bvZdYZ44y8p2g+bEgjjxwAUQDjgNn72TzXp93418fzDUPDdl&#10;ILfSdTilt59kERZ45MnCyt+8THUYIweRz04nQL2PS4xFb2hijRRGWmUM0j8fMoPHbAA57V5tRQdT&#10;tr+K/rc9GEpclnqdVrPim28deIVlvIoL6ZLJbZnKjcRFkL5ndm5wW69qitpNB8S6ndeGJrpI7e1t&#10;IkE8oJR5QcOi7QSBHggjAJxgZrK0fV9H8PTT6qsUmn6m0hhG+LcFAYNlsfLhjx2I/GtPw5aM0zDX&#10;giW0r7obhWwx3El2lUY5yfl9q9GhV5nru9znnT5U2la2xyjWmuuIn0W1mlWC4/0V5iqBlR8oyhyC&#10;AcA7T0zivnaDwpYv4rutR8RSJdazdSXE0y3IUlJ5HLysA2dsjZ5Izx6d/ozxJYeK9K8WyXHh+8iu&#10;NqAQyDID7OqfxcZOc8c9hzXntt4X8Z+Idacvo8tzNcTiS4uYI98cZKmSQvIOI/lXHJGRjucV5mLp&#10;80krPR/L8D0sFXcIt3Vn954B408I2Wp+HmvbaPyPIZhLLjrsw6gM3AIbp6jIrk/hJ8KtX+JDNd2+&#10;rpoplsPMEkKGaeQLJsKtF8u5GYckHjOQDzX13e6Re3Wk3Eek2FndQEOhS5wbdTt/jU9SM5X3rmvC&#10;uj3fg+w0zxp4kvhDbt5tk1vDbuJY1cjIDggGNiMqFUY5B4rnjl8FUUprTr0R7VDNZRoShF69Ov4f&#10;5nf+J/EPiT/hB7bwDp97FZ6NFFHZiDy1MhRDvZtx4BLAcgDb0X1r558R6Z4nupHudXv7ax0e7k+z&#10;iXftCFvlRZOMlmJ4GcDvXY/EzSrfTruzurI3c1jF5qyzsCY1b5SihhxuwSe5Ix2p3iS5OufD+Nnm&#10;jutOt0CW6hifLk3AkFccMD8xyM10YurzOUJdF3/rQ48J7qjKPV9v61PF/hR4c8a6Jq1/rNpdLZ3O&#10;lk2sQZ1QTPcyLE8juMqlsF5lOOVyB0zX1d4msPC0viq6t9Tu9OuTZ24tyNMMgtDMhPmuvQ45AXPB&#10;AyMg8eEeGPDniGPVJm1OOJdPgKqjxgmOXIzsy2D8v8a4wGIAzT9W1ybRpL3VdF1CO2h83yZkaMZY&#10;HC4G7BGTwCB+lceEqxpUrSWnn8/6+R0Y+m69S6lr5fl/Xc1/icdZTSbGHwnGtxZMytK6ncqFVOFV&#10;G+823v8Aw5ryzS7zxHNp0sOhS2iaXOqExyoVlZT8p2Oc8k9c4HFdf4j8K6lpWgSXF9rpjN2+J4IV&#10;LiKPBIPmAldwJwSqqSD14FcfAk0vxRs/A+pSPNpc0iKt/bI0C3UTW5lDqJASmGG0gE5IJHBrHEyc&#10;qqdrX037/wBf116cHTj7PlVna727fr2I7/TNR0zS7OaWTMKSuksDEYiyCQ+4HDZOF/rVbTP+EW1T&#10;w5NJ5DsiMZprRPl3zIN2SwwcjHXp2rttcs7HVNSl8N3Mv2TT1kUfa3x5u1cE4GMbz93kYHJ6jFeM&#10;eJtNm8CXlxq2nXj3VpdzypEpGZUiAyBn+LCjg4Gf0rgxdNwbktbaf1/Vjpw6VRct7SeqPj/xv4O+&#10;KviW2OmaLYxI120sm0NFFJMdpw0bsdq7VIY8g579Mfa+rPLe6z4a8S+I9cS88SWemWtvq72qFLK6&#10;2Rkv8yiMFy3LBkClsMFXPNxNOttF0A3GmXMMNlqULRH7UgIDD7wIOWjYE87MEGvWJNM8GXuiW41X&#10;VJLbTIovsVxeC3ZttwYiV2RY3Pu4y44Awx7172X4l/VnTb7b/h1+8wzLM3OcdNFdaLXXfv8AcjoN&#10;AmNsLTXLC4+0RyW+YbhDujRpRyMMBlk4yOhPGa1vCet6tqOt3lhexxhriNpnn+ZnbYApCjooPHrX&#10;klt4s8P+HDb+For+EvBAkZSRmYrjlB8oIyQe/rxXU2WqLBDBqdvKsjurKAvyHLnn3GK8CpJOomno&#10;tzgdJpO632PRPC2iaDrviKS41DULsCIGaSw06VoBIwGEQzBhwHGX4J2/LggmqsEWiWkskUcot4DJ&#10;87kljGXPJDHgAHovYVl6cgj163ln3RWUaDzfKUFnbkkY7tuxXVWNvLq9ibedvIhtma4LlQfMc5GO&#10;fReGHY9K0p4RTiklrd/P/L8iZTa1voO1OJTYy6Np8D3MkriKBYT5juRjLe2ccgCp0tNc1qeU6r52&#10;nPaIqQ2kKGEDZ8yiRHOQx6ZHFeWLr8nnJfW94ttLuLJFG218A/KcYB3dOleh6bqt74r1LTLjWNVu&#10;LS1v7qIXeo7PNeG2BImmAPDlVGFB43EEggEHzK9aEpWX3bf1uaOM47m9feJtc1bTLe01C4urkRo8&#10;cULOHWHzMb9nQZJHX8Bx180vLRUnfRLq4mSxk2xTQysV3shz86AkEZ6fmea9Q+I+seD9HsxY/Dd7&#10;a4825jaOdd7tFEucGWRgga4k43ooCrkkADAri7q/MmdT12aOWdpMsSqgsP7gAGDgDGfpmvIxtHmn&#10;aUrtfd95rQdo8yVr/eYdzJrNndtblw6SsiryAdo7qTjnHX86wtR1NYInhspT5jMwV1OELg+nGWHO&#10;c5rPeK9W2IvDLIs7SSRKWMu0M3CZ9h2qpp8ulxWraR5M5n3t8xGUGeTu3DKn2HJrzpJN2OqMVa6G&#10;+J7+zi0P7T5qvI5iiYk7vmcgN90de4AqHxBo0dn4cP2G2V42dRAcljnquH5xkdzWjr/hrTbjwskE&#10;lqscu4M21irMVBO7r16cdxxXkenzSNaJeNI6JEC0cfmM231BA456gAdK7FTsmpLdEPWOj2ZbtwfK&#10;kl1KAwOfkJB34OeoIxmp/tLm9N3M6wxyNtYOMDCj5QB6ZHHpWFea3Jd7LuVZRApG5QvUqeq57c1Z&#10;8m6vlm0K4jCo7M8TEEjGQeeuD+laUMNoonDirpa6HZ3Yv7a+8xiAsqZJHQHHTHUcdDWNrl3czWv7&#10;hAZh1IGQFxxxn9anjDrtinfcUUfNt+UkD8z6etYeplpreSBCY94wxHBwR0/Kvp8Pg3HVHzNWV7Hi&#10;F5Y6fqGszyLJNdX8jdM4RCo27T3z0ye9d1pljFpWlRaZd5UxriRx3PXA+mfx9a53QPD89rqN0Xkj&#10;YjO04ZTjIIyTySe+OB9a0vF2pQeHfC25YRNeXbiGGFXO/YOZZBwQRGoyQcBunXAr2MLBvY4syfPa&#10;mi9qhiht5Pssm0qMEYGcYzkjtx0rwbxj4vYaBeQiORrhoSImK5RRxgt9euMZYc1g2/i5nWQWlzsS&#10;UlU2ZbYfTd19uen0rzzxjd+ItSlkS1nMwmRU8rI2kc7Scjhh/e6Y4r0Y0lE5sNl3LL3jkdF1O7lv&#10;45L27knVmUICAANxByePujpjn1r1bWIdag1xpfOSS3ZfuIzEIeTyDjBPqM1wfhvSrme4gUxBpomR&#10;W+Zcc9G/Dk17MmjajK00VyyCGYdVYAk46HHTJHY/rW0altzsx1NNpo8RLpcalLHaEyFZdu7qCQc8&#10;A9QDxxx716v4etLgXc0khR1kRVREGFUgknA7Z7k9x2rz/TtHGn+JjHqLyJMAzTQoMLIFHHOPujjJ&#10;GCe/PFek+GNRgttUV7hzsD78DB2kYO0A4wuP517+XztK58dm2HfKez+GJrySRYowrBArnChfvHAJ&#10;Pc+vHTnNelWdnerd4hYqzAFwGG0g+vHGPwHJrF8LW8d1dbWUmVjkYOUGfU9hj9T9K9KtrKOJ/LT5&#10;0JXhfx5PqPb/ACfucLTulc/P61TsJpiSRyOtwsbq67d3D85/LJ71sf2O05EqwISo4LcnB6gj+XvV&#10;jTrIW8Z87b8xyFXouOxz0ya6CEo5wR9/p6euB1r1oYaMoannzet0fD/xj+Feuz+NojoFgzQSxKzy&#10;8rEr9QuEOWcdcAH1q58PfgjL4n8Y2ja5btHBp8oZziWPLLhkbLYzlsHvxk4r7hjhtop/tk0e1yD8&#10;wznB7D0BHXHbituOO2aQOV4YYBXtn3rzlw9R9r7Vv5HrriCt7L2dvmNs9IsbCE2tsmxFO1QOh46k&#10;89fb61pLAyxRqMfLnae/P17elK0kHlbxyW4wOuanikSGIlmOBwD1P/6vrXr8iSPF55PVlaK3V4zJ&#10;AM4J3gn9BWrDiCcwoflI+6eMfiP8/wBXbTGAp5BGR9e5/GkjGUDxIQgPU9eRzih67Cc7j7i0tZIt&#10;jqwOf4CAaovESTBEm1Oozjt2q9CkRjMURPuST1pZTIYjFF1A474rRSsZSlZ2IYrcMQblSAq/d9c8&#10;fhU8mn20zBVPlMvK8fnx6Vagtbngz4BABxnt3rQlSOTLsMbepP0/lWnPcVye3s1DLKAdy96vXSsy&#10;gucAk4GOfxqvZWsl6UhkkwUGQcYJweK66WJp4jFcZYr91+tdCj2MLWZzljB5lz5MiYBGFPX9K6qK&#10;xgjUiTnAxx06c8dD75rPgslPzFsH7o7D61oWlrMYgzFs5OFb0rWxFTV6lrT1EcheIfKTn5Rjk9zi&#10;t+OLzEI4Vhn5uo47mqmmRst1ulQY2lRycKfXHT866m009uOM9xx/OlGOpjOdjlZbctOqyx5GcKw5&#10;zWilqHIZIyAOCMdea7C2skNz5Ey5VVzjHBHtXU2Glwxq0KJtDdPx7U2iPao4vTtAeSFniADsBtJ6&#10;Y/lntmu/0Hw89wBNOT8p4yeCPYdOfWt6w0SN5VS6DFOMAcDPvXoOladbMrW/RR1b0PXiuHES7GdS&#10;tpYoWelxoqxKDtUdj6f411dhZXJj/cJuUHGc9D/nrVyysLVNwHGOx5z3roLS0O1Vt/lUkZP1rmlH&#10;QxUrmbBo8rgSM3zZzgDP61tWFgVmSaY8Jk/px+tbEUCRJvGSuPz/AAqEtdLLi1i4xnLHFc0lZ6lK&#10;otiyD5ishbb/AJ9e1Ot7C2eL95tkB/un+tPitL52ErhemCD0rXjLoRKFwelZqNtwqT1FsdItkBdF&#10;KnGMp19cc8VqJHawoWij2DsKS2kjYnk8Y4FNlUsDjO33NKUEyVPuSpEr7nfkZ6Z6Copog0QXcSBn&#10;HTj2q2kUWOWAUetSi1j8thEME89f84pcmhdR36jbZGiTAXDHqevApk4LAy7eF/T8qQQyRv5ch4/v&#10;A81P9nZSFztUjOB3+tacttjCKZSCr5fz8kn5e9SsJRGVPU8k+lWFtI4gzKSSfxqUxK3yZ5I/A1pG&#10;ATaRSTMj/vZCFAzgDOfwq79pCgYXAzz61LAscCtHLjDcdP8AOBVoabaOpWQYz9ea66cbK5k3cwSs&#10;IkyoLE9/rVhrW4YLISFPUH0rTeAA7Y0CBeOB/nNII1UZP61vBXB3MS7jZU3by3fp0quqO6+dCpYd&#10;Oa6No8gMcbWHUdwPeqvliJWSIh8AnB7nsM13UzBtM5O6AjkG4DPoetRJAHlLSR4KDIJ9DW9eWVtJ&#10;B58r8r29D1xxWSHlPMqFlzyFrtp6GcrMqvEZVd5SB7evpXOTR4uCJl/dnG0jqM11EolGWzlCMhSM&#10;4/Ks2NsusxH4EdR9PrXTC7ZhUfQZFbQeWIW6fxZ9M/41jXlsYJC1sdx9h0/+vXRlUMhZMbO/b+dV&#10;LqIvd+bFwcYwehA6GulLqXGWliqIGt8O0e7zP4sg5z/npXOzpNG7eauAM47g11sFpH5qpLI0fIPy&#10;gYJ9OaTU7PfM0sR25GcDgdMcV1w2OecbHMWZLQMVxuzgAjkiqd3sZTGRjPT8O1XWyjGWUEY/iH9f&#10;8/8A14rhmuUKpgBR3roRhzPcywJIhlzjHU5yMEd6NygfKpBzkMamEKb1GN2RyGHGfTBq7KkiBWcY&#10;A/hH6dK64oTlcqwSwQTDzHKxueuOmf8A69aDxEnOVAHBPPH+etUyiuTuUMpA4Hb6UGzkmVWLfIO2&#10;efxroin0M+YvefFjFupcHqT94e/oKnDGZgVxnHXv9KgjeOJQsQII64PX6itSBFZHkxgc+2Mc1ook&#10;NlISeaA0+cqMDHGFHtx1q9BLHJeR7iWDA/Xd25+lPEUUreVPyXGRz3+tTJbW8cvUocdO1bRWhmnZ&#10;3JJEkY/Kp65B6flUkUau4kCnc3GRn/8AVVmSKWNNo4xg/hVqCRIUPy4BOf8A9VbQh0MZzuy1bwyA&#10;lSc4+7kdKuWyokrGMBM9c/pVKO4neNjt+ReQAOMfXvVoSRTL5Eg+U4IPpnrXWjkce5roquScjIPY&#10;9feplQhxgZHJB96cltD5SYJXgZ5p+5Ym2ocjPGRiuiELmL3L6HMQzn/6/enTExHzCmRkHA9D1ogi&#10;LEKXA3ZwB61OyOjboyDjOMcH3FddONjnnJsmhijI86YZ3Hj/ABNWPJjiw8efn7d6jV3UZVfkParD&#10;PIxwF/d9uOhrqhFHJW3LNo+1vKGW9Pw61obscHkGq1rCQMj61siEIhk9s461ul0OOXczFiSM8dD2&#10;zWhFbtKDKnIHpVD5AQrjAJwWHpWw1jHjEbna3IIParSMncYVeNgrLgjH5/Wr8bO2I8c4HJquYvLX&#10;EhyARg9TV2PBt9xyFP3WHcZ9PauiO1iJRsYtxFem43SxZGP4f/11ZQxxYyCSfbnntWjMzHmQDA9P&#10;SoIYzJIRH0IwfXNa2sTfQiuUaUHysKnpnn/IqgkQRlkPT2/wrX4QEMOnTHf2p0QjjJ2jn86cEriM&#10;S6s4UVmMYAfnpyPrXOy2CicLEdqnk4Gea72WFZmzghCMFe/1FczcQmOQpGxGB1YDJOfaoqUb7G1O&#10;fQ5O4julmAVQOcFh0Hoce9UbqzEqspfGRjK11HmmQ8dQeo6cVXuxFneB93rjj8x61ySh3OunVRy8&#10;VnArCJh8g+YE9j61n3+miVVKAuuCDn3Ndeln5w3yDAbv1NZrWM6KVU7geRXJOmdEKjONXTVCnegy&#10;B07n0rNns7d086GMKnPXjGPT3rt/s90pJCA45471kXumPKfKRTtQZ25wDn1qJU7bFPENHMW8bZxj&#10;juT2NRz2nlRtOz5+oxwK6BdNQSIsfODzzwuBWpLAEOSAR6EZH5VjOBcahwVpbtMg8zIYDC/Sr7aa&#10;ksatcKGkUHaw7Zroo7W3c4JWJxzj1HpitO3015WaE8BhgYxx/wDXrjqwOiEnc5I6bK06RsMLwCe3&#10;5+uKvW9hJAXt4wzLnI7dun0roEs2th5L4faT1963bK0EqsrDHHX/AArgqQXQ3dR7HNJbvEUEnXHG&#10;Dnn/ABqzDICcKOpxmtlNPuQPIZRgdG7VFBpNxI+2IAMjckjt7e/vXFOmV7V3IgVZvLC4b1x1rc0+&#10;FZrfyX4bJJI7Vaj03aN+d+OB7c960R5b7fKG3Hb3rkqQOmLZUfSmmIMCKCBgnnn8RTYrBLcgOCxH&#10;GemPpXQxxk/fBXHU9qUOhG6br0z7VgoWZrGoc69urSFI2xz37mpFtUjmGAHJzzjnmtKWMMQenPbr&#10;UYj85l8tsYJHJqJRSRUXbUSa3iLrJsUg/rj2qteWaXkYWP5GBFXlGPmXhs4xjiiSQuuRhvWko90X&#10;Kr2MhtLsinlzguT3/wAmgaekSAHG0dM1qFG8vlcA9Cai8p5I8Ec/lS5CE9NCgqBRkrjJ5IFPM0QB&#10;tgAp7EDt7/8A16tKrEYAwVPccGmzRY+dUzk8nvUypgmYH2Wbbl+ATzj0pnmo+VC7eQB/n+laTW6t&#10;IucgAcen1qlLazCYfZ+QemTzUSpK2x0J82pV+aM7PvN6/wCNQtsY5B3FfyrUMADbXXnoc0xbMsWK&#10;HlRkCpVHQiclsYjJLsMkmDu5x0/DFVnEkka9VGfTt6Vsy24kOXPzLwO3+eariEBCHXcP4eaq1kRN&#10;pGHcSwOcD1yO31qtIJ96GMZC9Rj1rqnUYG5Qcj+QrPu+WDK23GMgD/JqkjRK2pniMEZ7dDnrmsWd&#10;liuXaJcEHHPTpXQSTJtWMjGOeOp7VlvmfiUYIPIocNQ5rbHM3MF2ZMonKnJOeOlc/cxSAH+PPUd/&#10;8K72RIwNsXzAdR7Vyl7LDbTnJBOclfQVMoIpPSxhvHG6FX+Xj5h9Kw3AC7CSfStVyCvmQDaXzwD2&#10;qg/7tSrMAF6buxP86ynT6j5rEbWtuX824kOT/CB0/Gq88SKQYFIVjyT0p8LpExSRC+4Y44x71Bc6&#10;j9gm865UGBMbwcgn29qiUFa4otvRbs5fxr4mg8O6BMLabyNQmXZatgEiQ/xAHj5RzXxxMZPNdrh3&#10;aSQs5ZuS7Mcsx/GvRfEvie68Yawup3cYSODesCDIVY9xxkf3iMbj3x278HPFL57SzA7CMKw4/wA+&#10;9fj3GGb+2nyw2R+v8J5U8PDmnu9yJbLUtRhkh0mFpwg3OoIBQdySeMeg61vW1tJHYxxQKpIX5gvT&#10;eevPf61S0i8lt7aSx08DzLlx5kjHIVBkZVQPfBzXV21ntAgJK9Scj9TX5pKkm+Y+7VS2hHaW2xTD&#10;KN2QRt6gZ/nzXrVpo0enadBJuJdRuUrxgHqBj2rzLTIZZNWKMQBgENn5VGcZPfn1FewWE9rFaG0g&#10;ZprmM8qgyOOeD1rGnSSkZV6rtYkvli021S8miWM44Ljnnoa8W8Q+J7Kzvo7rVQ0sjSBcg8ICew74&#10;qTx1qt9JphudRmK2srhIhjBaQckA+ijtXBWNjJLcwx3SnJAbDcttzxx7+lcuKq3lyQWp6WXYWL95&#10;s7h/E66fcG88sTQblzsHzMo6/MeBnsTwO/Fb2ofHfwbp2gHXA7z3UuFisrcYdnYngSP8nyAZY4+g&#10;rx7WvF6+DPFAtbNpVulfb5SJ5gkyM7HByB/wLAHSuK1uDXZobWbULFIJJseUkQDbmfLdF4U44GOB&#10;jBrzMTi3BSVN6r8D6WnlVKXL7VaEuo3GmePdbuPFWqDF1JhETJIiQkEoeMNhuexOele96NpUd6bW&#10;GwAM3yqgf5eT34/p/WuI8K+AdWisI5HVA8q+Y+QG2HHIYA9R35PPGa+n/D3w3m06z07XLeVLq4ni&#10;85YQ4Z0JONkijG188qvQjJycV52Ew8m22tXuPMcdCKUYPbQ0tA8JlM2KSbGlws0wXdtXPQKeuew9&#10;cdq928PfDzQPD8lzbQZkEq7kKgq7PjALZ/8AHsfyrqPCGjS6TpMis0fm8HIByWPXr/dP5mt2ytJ5&#10;b1JLyT5VB34OWZvX86+gp4dRR8dWxUpvUwYV1OK3/sOKMshP8OSBnu3b8Tz+FadroOqW0Mljp6xb&#10;WPzFicA/7JrrIYrO1Mvl582TG35uuOv1rPl1FLOWK2nbDycNx36jij2SMlNLYxdP0e30lXvLqJZb&#10;gk9yeKyLiaxuJJZrhAgYHBAJO7t7/jXa3jWSWn2hstMuflI4A7c9/wAa4sTOXK3O3cx3cDaCT2xX&#10;JWhY1g76opWNp5ymSXG5cbNwADA9+apz28bXe6IquCMkcKK15Yre6w98xDJ8qEZxyOp/H8K446r4&#10;d0vVJpNTcmIZCg5Ab6c4z6Zrnc1EuVO+h0qQqZhLYuCXHUEcj1J+tYFrp0dtcuzAIGySPRv6Uy6v&#10;NA1SJNTsp1jW452KOUxwRhf51PcaXNCLaecZFyoeIE8tuGR09fetqWJe551fDN7itbQJJ/ofJPPT&#10;0rmtd8P3gsZpoJUSIEFvUjPTHp/k11mvxWmmXCQWt4t5+5UsYkZFjkYfNGcnLFeMnpXHpbTRSSXm&#10;p3DJHt2KrP8AKe+Mdz6V61HEt6Hn1KC6HI3E2o6TaSnS38x9pLAgBiAOg5ryG7a8bTzdLEy3JK7d&#10;33VUdfrXZeLvG/8AwjN3Euh+TeStIA6NkrtI+4SM9ehIyw9jXjPxA+KfjVNZgin0u3sIGEZWzDtI&#10;Nrfek81grjOMqMYHQ5r1HVuY0sM2z1Jb7R7gx6Ta7lOFZ5JvvZbsNvGB/nFc/ceHIf7a81XBiV87&#10;gOWIHvXMWXilLCd7i4VHuiuPIZgCN3c9hxXb6He6bq16ttd3GHkBA6LjHJAPTPapr6q7OunFx2O7&#10;s2srpE09V8pkBPmMQAWJ6AnrXfWkEcVssUYCLwDtHXHrWBqGgW0VkH09AFDYyec8cc8cVTsVu1uG&#10;06OUkR87QflBPcV4+JqNM7aMbHUx3cFjfrvVXCnOH6H64qkk16+oyTzz7VH3EzhWz2x04xVQQRm5&#10;ZNR++pGe1cFf67o91qCWF6XEMLE5Q4Y7e/OO1ePWm1uejRo30PRrm7uLu6jgcFjn5dvUetPuodTS&#10;3xC7KDnhcAj35rmtN16x1WRr/RXIFvh/nG04zgEj0PTNd/DqdrqyrfWjgiRdzAdVfuDmsXK56MaL&#10;W5lCd4bCPTbm5V7kqFZnUgE//X7VpadaNBsihKsOSc/WuXul8+9k8xlYbs5B6/8A16ltbibzCkY2&#10;gc7s8Z9KlM2VFNHet9tifa2Aw6EDOe+BXGXmq3zyNFcKjMpwc8fnV/xJreotbxC3m2yHhguBxjrn&#10;Feb3ur3OlxiYguzk4yM5PUg/hzVXRtRw+p0snmS+ZJJEX64KjIB9Aa8u1zU59Ss/JmDWrQsNjKRu&#10;3D19j6V0UXi7UkkmjWNFZgfL2lsDOOWzwfpkfWueuFijs5WnZfNYfKHGMsc9Peueo0ztp0LPU4uP&#10;QorK/PiHTpmFzJhGGSOMfe68j29a6m41DSJ7B7HUWlVpIXIcAHa6D5Tu6cnpwfcVgaZNJJKbK6wW&#10;QZkx/s9cexp2p2EEj5DAYAKt2we1c8GlFuK3N+S7szC0+3Vdk8fySJjc/wDf45IB6Zr0LQJHO99+&#10;Ouce/qPTsK4+GOdrKf7IqsYMsXY8Edfr0rn/AAt8R/DeqX0tlHfW/nJJHCY94jbdJjZtDkbyxwAB&#10;zkjjms6eIjTklJ7mnsXNPQ9fa5iiuTEOXxhRj8j61zWkeMWi1XzNYkdRCr7BGNsW4dAw75OeeSK2&#10;pEj8yOeCYCVG7j7uD6Hnp+VZ2taOt9A0sjgyFw27gAjOenrXRUlN6xOZUY31RzOpePJLqT7Yk8tt&#10;MpwAgxsckjKdcZBxuHODireg+M9TurYWk0vnyRjIErZkxjoD3Hr3FcfeeEmmJvIZQcKTtA5z9D2H&#10;51xqW7218JWBDwtyRlTjGM5rzliasX7x1/V6bjyn2b4J1+a9WHT0UxO53lW+62OCQfU17HaXiXI+&#10;y+UFWLJyff155FfPfguWOzsbZLmU7d+RLwcZ9zzxXql9cTyMLixyydWY4AYCvYpSfLqeJOn77sbM&#10;0a+aPLz1OM+/WqWq5EP2eDknkEVmT65q11H9n2CHkfMp5x1xjHA/WqD3EwG4SHdg5J7+1Kc+hosP&#10;dGbc6NFPi2ll+ZgQMYzzx+fpXl2u/Da2sbwtcw7lYDYsqgls8Hk/qO1egTIlxy0jLJjhhwQR3FOu&#10;ILxbaE3crzbBlWkO48+9Zpp7mtKm47M8PvPg/oUNnNJYWkNpJJgs8YKucewOP61iWPw11jSZEvLa&#10;5FxlThBlFXdxnHJz+Ve/yqXyXGFIxk9MmmQJ5coMbDDD72O/pXNOhSvdI39vUSs2f//Q/rx3IoOO&#10;tMRlKjcSMGmsgHHc+v8An9KYhQ4EY/Gv6CP5xlElDZBx1z1pjFQcnjinfNkBBk+n9aadqt82c571&#10;V9AtYi4yCnXjPOetV5GC8nkDj/69XsKB+76mo3UjAbmnEtNIoRiR0wD1z1qRym/auM/5/LNTBR94&#10;jGPSnAAAsB15rRMTjqV2PGCcE96aRkcHGOMVI+zAZl4yMGq7CNW8vj5vX2/+tTuCV9BVdkOT36jN&#10;SPIJF2dAeQR2qNChGM+mM+tPYFVCjp1pA0riltgOQSR+vtUjqgbyyQTVZA3m/Ke+QPSp9+8/LnOK&#10;a3DltqIyohxyPpTWJbocdyc/lUhdmbtt7+tRgdV6ZGc/zqo6bmbdyEgIeDyx60149ygE1MQNvHIN&#10;VZEwPm6fWtU30CTsrsbInl4XcWP5dKYOTgj8zSseBzUJJdcjr6VsuxippjJI35FZj4RgznJxxitB&#10;lcDIPHc1UfYwxj3reJMtyKR4s/OeMnH4duKiGGzgYqZ3dSwA5qEsvzEDI/wrWO2pKViBivlhlPPp&#10;VR/MJZnYj0x2q7JhvnOM9RUDLuXng/5/nWiRrFdWIhD5AzjOOR6elD4bHtyaF3hM9icUkkm0hTxn&#10;oaaZLYpO0YGT3xVckSrnBGOcd6nKjHzNx1//AFVEkZ7/ADHPX0zTNEla4IMKFwQf73r/AJ+lOZEY&#10;fPz/AJ9Ka2MkEenJ/Wo5HlxujGMfyp2MhwCKvIO71P8AM1GYVGQcYJ6HBzTBMjjeQQenuatBUYBC&#10;NrHpTQ7dz55+OfwTk8YaRceJfA37vWQmyW2XaI75S6k7uM+eAMI2QHHyk5wa/LTwZql5BevpGoK9&#10;pcxgqyNnKFcfK+DgMucEdVOQelfunIqspjUgnBHt9P8AGvx3/a08KeNPBXx3XxPPZxQaB4vd5luY&#10;3BJuYl3XEO1tpWVlYMAM5wTyATX85eNPAkKsFmuHj70fit1Xc/o3wR4xlCq8qxEvdkrxv37L/I8i&#10;+I3w/wBJ0kWnjvw/bbNRncWtyIceWYNrGNinOGVycsOSCM5wMdNpttPqVlC9xGsrht+XQ/MV6E+/&#10;rivUfBMFjrWgn7IonjtkYeWGG/AXII9x2J71wg1u9g0yXUWImhjJCpKcEk9AWxxnNfyjjqFOl762&#10;Z/VWDxM5e5Lob2nWySAXMj5DnAPbivUbLVL3UvJkuY/JEDAIy4AO3uP/AK/+Nec+F9Z0a40I3mvm&#10;W3WQ/ukMZ/d5OOSO3oRkYNdPNb3lmQkTsNzgjP3WUdfxrn9uuW6NJQu9ToodQvdX1Z4MFFnLOwQh&#10;FBAwSMe1Yqa/puhyR2y3DzW8LlDJ0bd178Ae9Fy+iahOBAjFYgNwRtpLfXp1rLFvpd1dS6ayFtsf&#10;mSMR2zg8ngkcZrmWNkthrDJ7nknx08UeJoPD+p+MPCKG6u7ZHNonJ2LFGWcsV4U9SOQCcCuM+Gfj&#10;f4nan8PrTSfHE4gvowDcCMxzneRnKTqFIX/ZUbQcjrzXv11dWOgWF1BpwJgvt0Iy2cbh1P09OQM1&#10;5zLZ6doxTQtNEc0k6BS2Nz7sZGT1LEdsVyzq1Ofnb02seth3BU1T5et79TO8RxWFp4R0VNIP2j7V&#10;Kbi4IKhwqrhU2dVO7kEnJFZ91f6boxE9reQl7iPcWXcyxE9Uc4xu9RxVfUb/AEi7jisoi/nR/wCu&#10;k2gqu0Yxnv75xiqcFhpurTSQadAIo5MFnjJ3SerMCcZx6deledUqSc7QPUo0klqWdf1rUfDOkLcJ&#10;PEHnCeYIlDja5IJycnGPSvFPDB8Paj40t5NWuZZbKIvMsqbmCyKRs5GQMHt619Nt4P0jwpZDxbHO&#10;scasEQM6EDdnkpnKAAckjrwO1cXqlnoFy8sukT+TcXalpjGoeMu3RgMAZ7nH16mubF0JSlHma06b&#10;/wBXOrC14xTUb69SXTfG2iv41kju4JZy0AtrIQoIo5Wckt5wYljkDJYkA9PSp7zVorK1XSU09YAo&#10;J2jJ2sTkBSST16da43xB4CsrHwfc6zqNws99bzQzQPCJGlLKwIBVAcIQMc9PrXV+EdPufiDqdvqd&#10;3cpD9lljxF5scYd3GQu6QqAoz82MYzXXQxk1Pklu9fv/AMiKtOm1zx2Rf8LQan/Z00kOlPZO7AM6&#10;gqxI6sQ2cZ9v614zYeJdY07VJdL0OW5dWlLZt5WQyN9zLgEK+BwcggYwOK9N+Of7SXww+Dvgu31D&#10;wdeaf428R6q6jTNG0/UEmtTbxsRPe3tzb+Z5NqhUxoqMZppfkRQod1/K2y+PPj/ULidrt4LIPcTy&#10;x29nGRHbGRy3lxs7GRguSF3ncAACayzXHRoqMFK78rHq5PktevGVWUbLz/r/AIG5+l1xoqL4fksr&#10;q5eGNVN0ttGQHlnjYbEORwCSckkDjnrXKX82pS2E1pq8Eikje/mkMPqAOnHSuc+EOtaJ8RfCdvp+&#10;nR3UusKswYKwIVYmG5nZzkMQRhT68CvT7O8tY7azt9W8y3LTsskmPnZU4YY7nHU9K7MO1UipJ2Vj&#10;CpCVOThJapnEsJNTjtLbWLl202MNJHHGE81ZHPWPPDE993QcCuE8VWmlW8jW3gm91K4IkP2lpYli&#10;k8xeSQiDGwY4PLE5J+UV7Hp9/ogfU4rHTyk11dI0MG1RHFEvCbXzu3NnLDH4mvP9f8O69pfiHUb+&#10;w8uS2V4ysvnbTvlHzAhvmJVuDj1B+nJioc0LrX79DWhU99rb7jyJfHuv3ZTRZ7p/Kgd5milAQZcc&#10;seNxJ6+lXZNOtbyGfxjfNYvPYeU0UM2JJLtpT5QCR45EYJJYn6Ada6W7+Htjqt7F44kWCO2t1Mcs&#10;Tjl58kg7s7iVzjB4A6dag0a00y+v7bWSjS3QLusRwAobgk4ycDrwK8mFKatGbv2/z+R6Uq8FrT+f&#10;+XzOW8K2Oj3/AIguftjSWFvpKR3Jjs1SNRJvOFKYIIbncMZAORjivdT4H1zxDqT+LbmFfLt1M8Fx&#10;LlFjKglXJJG5OSvyjIz3FYy6ZZaM82oTxHybkh2ZFIVVXHBGM7Sep/CvV9eTV9U0RrbUhL9mWDDW&#10;xdemNwU7eQOB7V7ODwi5XGWttfnra55uMxcnJOP9dz5QsfC3jzUPHTSXKpdaXgm7ZHVJEi5JmWFv&#10;mPPZSeP1j12w0+DWozLFKYR9y4QruVRwzLv43Y6Z/wAK7i613U3haXVFQQWoWEiENuRHPyIzg4OS&#10;PlXqcH0rQ1XTbO28Mya/rINvbW0iKC7bV3t0zjJP06ke2a8mWFi4u3rqd8cQ1JOXpoYPgz4U+DPG&#10;YOta6Ly90K1klWMyMIXuGXhxx8yqrYLOBliu0cEkbHjfSNK8MaC9p4Z1C1vdHnyzWyzefLDLkBRI&#10;X+YBgBtAIIxjkV6ZbaZ4tvfDto9hst7i1Ro7RVzhonO51YDAIckMD27Gvnux1bTbnVLjw1rcEAMo&#10;fcpVTuljf5lbPzHGM8dK0rzVGmqcYb9f66eRyrnrVHU5tF0/rr5nIN4ch1PR59T0MOJ3eOa4n2/L&#10;HtXGyQ84QcE47+1bCXFxY6ckfi90unhYRrc26iAbG6ELyAR931PJpPFlrq17pU8PhYOtkpHmIjKI&#10;5DwSsh9AcYHT14rlPD+hasNctF1srayCXzZELiQBf4ST90kj8s4HSvBlUaklFf5HsQgpRvOX+f8A&#10;X4H0FoOm33ivTprjR7dmigd7fczBWDKuSSpIAbZ82CcnrnmvT9QtbTR4IdM8c3CafKltbPdPKjw8&#10;XEQaJ9jqHLMpB6fMRnAzWR4b8TwXlu1jpkaLaTSiUSxhGjd0AViR1LEYGTxxUvibxHpXi7X7i/17&#10;UJLi+SGNWuLjEjMkC7IlA/iKr8o7getfSKrSp0uaLTk/uPn6jnOdmrJfefGF98M9Q+JHjy18c2U0&#10;9zBo4MjQQEIJYoXJtg27gOrszSEdVOOCOPrC21KAa5YG9iaBRGqGGXmN2xjDBSMZJ6dB1zXLXOn6&#10;ncatB4pt7sTWssZtWUr5XkugBC5XAOc5JxkfjxVv2ttFvbdb+We6lcGQK3VTnC7SOFGeoPJxXybc&#10;km33X/A/q57tap7VKLeysjRu9Yu3gaz8Q2yWEkX7vygeAdxOcdAcc4BPGOa5bXbhYGC2reesowJO&#10;dqc9h6nqBV6Ge3eA6r4s1Bbm4R3LpKqgOMkBRgBSPTvnrzWMJ7JLFLuwdvJkyUDcgZPTHUYrzq0J&#10;SV3/AMEUI2dkivJdXF1aDTYjtCqVaQ/KcH+L6/StexOjWGnRi23b5AXkOcl2BwSc+o/LmqcUaQRz&#10;X+ozglMIFZsEZ5JAI5Jz2rkf+Eg0m4022nsdnnwSsk4POfmO3A6EYHoK56dKS1Yns0jT1W/klsJJ&#10;ppVUxuREFXHznH1ycV53JpotoSWZmizzhsEMTkc9h/k1pXNws16zXjCEsWkRlG7CHHQZ5zjp3NWp&#10;2iltZLwzPDE+FDkYdwP9jnH0/Gunk5rXFKo4pHE63qMFpYPe6k+I3cRqqfMdzHAG0DqaNWt9Rmmi&#10;QXMkYQBCYW2uN2OdykZx/wDrpBo6YjhSRpLfJdpjgEEHK8Do2e/SmpOrRqlx5g2sAuR82Bxkn3P6&#10;17OEpaWOLGzsro7K+u4SDBBcbWb5t5BOORkA4HJ9fWsq9aKeMtG+04zjq3TqT6+9UrnTpoNk9qyK&#10;8oxIzZdcjsOcA/Qc1EoWQmJWwkfG48HPWvcb01Pl2la6Zh+c9nbLdRkt0UsRzye5r56+OPibXZZb&#10;DTrBtkqq8nmKVYFWbC89VIGSRX1RJPYXLJaxOMSNjP3TkAcn0/Gvif4/XureHLLVtTW2e2IDRWT3&#10;ChkdWcASRgdTliSDwTjqK6MBTbqRRN1zczWxyOnwRqklxCpcls7+CMnk8ev04NaOgNaa/wCIPsok&#10;MhgIOMEYJGBuJwQDj8a8q+Gd5qbQPezSzTxtIdu/DGQFsqwIGPm59sfdr6r0vRoLKEaiEEck3/LQ&#10;gbiB/ePUYJ6V6mK9yXKVra7+RSl0y2t1dwwWQgAfLt+76HoR09P61d0qyv4rsRRqxDDDg58v1yqn&#10;jOfTp171NcktbKsoGc8AndhsY9K660sIXs7K6kl8oCMGUuRGEbkD52OMnHSogpNGNdWjqyn4y0+O&#10;PQZLwBXlT5SzKCQpI9D+HfmvnnUFfTdVjvdJJacYRAecrKeVx0IB5yOh5z2r3TxV4gMulp/ZBJBO&#10;4ggMDjvxyCOmPz9+V+GWg2niP4hrJqpY/ZoDMFY4X5WG7AGP4fw9MV7GVyk6ijE+Wxq9nScp7I+r&#10;fDOkmz0+387OAApxzvKcbuvc9O1ekx2qxxic8EAEBjz+dVIjZXFybW12mIMRsGMAYyFIzxxW480k&#10;K+YU3gcfl7H06V+q0oaI/Kak+Z6kcSA7YpVCswHJGOTzg/8A160fsZjlxHwcEn0/+tTgkN0P9JTk&#10;HIHsfUd/xrYWNY08qNs7uBnpxXbSVupg3YpWsAVgrHeOR16DFdBbfLGYxgD37f5NZqQKnzHhc8mt&#10;WJwIlQpjn+ff/P0rZtdDOTaJ4rYCT90mAByC2fb71aNvHDDnzUDY4HtVGKONXJUkEqQQef6dqs2c&#10;UjtskG4DnH8qzauyXNtF07i7xjnBwCfQ0Qyb3CBdwzgnt/SiIOdzODyc88gdvx96nijkdyDjA9Op&#10;/D2FRMiLb3JFjZDtPQHOev1zVi3jR5/OjIfg+3T/AApFQFdycsO1WkWNcBTwMdqV9Si1G4BOR7Z/&#10;mPwpSqhNoGAORnn8KjVS0h2n5R9488e31NW12/6xyc/54rshDTUTdizaRup/dMTg8VvW7tLCFlXI&#10;J2j3H/6xS29oXCXBz14T1H/1xXW2WmLKrEFVGMqAcHd9MV1JI55TMjdFOmJlClRnbj+Wa17OUeXn&#10;hccEH+LB9+4rTGnrdPErRLvUgZwOa6GHwxC0wmkQuP7vbP8A9aqUjCbVrHOW9rcFGmtYPNbJ5PAx&#10;+PWu70/R7ryVRQHJPzEZ4zWjZ2LXEmJIiqrxg5AOeO39K9O0XS7KC3CA7R02n16Vo5JHJKWhwVv4&#10;ZlllfdIUUL8m4ZJP9B9Oa67SNFaMhVPm9QQ3UE/5/pXawaOgRCQOvpn6V0Gn6Rt3SKpU8ZIHArnn&#10;O5zSqto5L+xL6JAYtpI52jr+FdPo9jNEvnSkFm4KkYA46GunXTI1y8R3nA9v0qpHGqZXaQw4x6Vx&#10;yetyU7l2Gzd2JChYwOSRwR7V0ditskYMUR5HHBz+tRwGTyFTYcEdT/hVzzdiqXbG3t7n/GlJXBSa&#10;2JViYnb2FRx25Lk5zz09KmB/eNICQCRwT04qWJriX/VLlfXpWEolRd3cuWyMFZWX5R0x61aRCX5X&#10;JPHp2qOKOQN39c/4VbkgnYAQthuxIqHHQ1lLsWYpldssOBwRSyPGrEBDkDvwKsR7YovmUE5546mq&#10;8qmUbiwH+I44o5dDKTd7jH8how8vAxn6VOqqyARtweh71L9m7QsNrevr/wDrp8kckeN43N22noD0&#10;o5UOV+pHtWLlcsx6Yp6IAHjmHzHoaa8blsQrg/rTYbcAHPKn9SfWm1YnmY2N1VxCrAnA461OYpJG&#10;DY9s9afHbxq5OACRg1MoUEFeAM/jWsFoJoSIOJBIwLLjnjv+HarMk6sAY89ehHahTIvOduM4/wA/&#10;0qbdLINxz2JAHFdUY3Ic7FBpdzFQO+eppVi3ru3d8kE1akljwd6gt2PfNVieB24yxxXRTp6mXM7k&#10;TqrKQqgZ549ao+VJJFmJgM9T61o7oHTcr5PUHoDUZUH970GCcH/Cuym0yJtrYwrywYWzSiTdjquO&#10;n0P+NZVpDJCweIkr3yeK6liZVzB/GOnXIrnpFuIcxwgFCckcDHqffNdEImPM+okv2qNSTD8m3LYU&#10;4I9j3rGRI5JWSOMJnnA4ret0ukR0RyQ3O0H0qpLHKZFjdcKf7vY11wTIaTepXjjs4UKzApySTjdz&#10;TJFR5PLibK5znHX/AAqy487KHIPTA9qgkjZiPKG3sD0Oa6lsTGaT0K5QoixoQy++SevTmm3BVNrN&#10;91eT+farEaQmLdKpc5xg/wAxUMqRyNs4ZVwcHjitoxFKVzLdt/72BSY2z26H1qrJbFrcysqlhzkj&#10;Bx9f6Vo3cE0rBLNzhe3r+X+FV5ILgWZtZAVbuD/n+tdcUcc2YUXzMZNozz2/WnHcVMiKzhRkdh+N&#10;LZ2s8krQupCr13dT71tSFSp5BwMEDviuyD0sZ86TOeiQRgkpjPal8yBFLuOU6gDqKuGNZhuRunQn&#10;FWYALhwso2MMDOMg11QiinNGZZXEN6D9nQ5zkEZIA/P9K3ES4+yiQ8A/dHc49abEZAoSWMZyQSvf&#10;0Pbr+lamxtgU4wOQK05TJS1M+S2g2KOx5z6fSpXz5SvsLAkKPUds1O5AXzeCF68cmrEBDFXkBXPO&#10;K2UGRJq+gFHOUnPA4zV23VVbaF3gg4bt/n3p6hPJydpHUev+RTbYnfsBOB610RRhLTUveYIiI4Bl&#10;ZMAjHQ1ZjgJfzCvA7jp+NPhhnC7+oPbHP4063W7eU5XCKegH610KNzjnNJ3NyKIyIJJfvA8qPShU&#10;h3eXGmY/9rnB+vWq4kaR/Mb15I6getWRIpZEb5c8K2M5NdUIpI5ufqaRVCpZT04J6U4cnqMehqCH&#10;zST8uNh71akhRQNi7W9v611wiYSd9C3bRy+WwGMeverRi8zEe4gdSBxmksrd4YSue+T9MVYEZkYk&#10;dB3FdKZyyLELCMjpwc4q6vmXRYx8ew6VRtVBb+/z3rWiYkFmXZzxjvVxXUz51covvXcHHc8ewrUt&#10;5kMQ8z5NvbPamOvmvgcFumeh9alC27SeWxySOmOx9615bmUpK5XVjcTMAeE9OmDWoFAUNUUFolqi&#10;qB0ORnrz1q3cNDDGZrltigEknsK1gn1MqkzOuoQylFLAMc+3HvUlus4UoWAGc4xyKn+1RXUG2M/K&#10;2cN049qbHFPnywQcA4I6YroavqjJWRET5jlAQoAyN3Wrtnbo2ZZBkLTiA43OvOOjYB+tMR5YUP2c&#10;jPAxScbakyd0aWyEKZVG3HYd65Sa0knuWmyM5OQe4rqhvmXMQx3IrPu1cPiFcnoecEEVrTmupmpM&#10;xp9JsvvSIAH7DgVlTWaxkIE2qTxnmutlWR4PNCnI68VkXVu1xtLbkK8Lx/SsqsE9jrhVtoYrW48t&#10;XVtu0kEev4e1UinUpyRnrW79guF/eTDgf41WutNkV98XyqeSO/P+NcVSBvGoY4hVI9ijPHTFZzWS&#10;jMpbnOMVvJC5DMqZY9ce1Emk3zBkkH7sjLEHB/Csmjd1FY5NbJreQuy5LcYHbNESyGThCWXj8K6Q&#10;WWGHUgEEHvV9rZWQtMoyRnjrXHXjctVNTiTpcVxNiTKg9eO1a0NqEQQpwi9zW5FZjeIx83OB+Pb6&#10;/pVs2sUihApI+tcNQ6YzMPyYohnAZcYyRn/OalitSVzGNvcdO1bsFjMowBjAzz1qZbaTcrgYCnB9&#10;D+Fck5I3jK2qMuC0lQ7zIGb0BzVtorrYsUKYQHOVx196vSRIhAQematxo3khVOf55rlqRNIy0uzl&#10;T9qifcwIOcY6j9K0rW1WSUzSo0eO3qfx/pW6Yiq+bIOF756U9ZFOAjbyB06kVyyp9TR1lYiNrcS4&#10;hT5c457j/Gq/2VpJgtxhtnAxxkH2rTNrNMvCHK8/So8SqclGDcKcjg+nNYTghxn1Ky2drISQvyjg&#10;jrmslrWGzJVDhP8AZGa6pEy2DhQMcCqoeNvngXaFOPoe2KydNG0at9zKitovLMnJ5zk9x/nrUjRK&#10;V45+nTn8K0WSWZ9zPuU+nHNV2tiufKxjHfn61KjccZLYhhiAILJhf9r+lOl87aSFyv8AICnr5rKq&#10;dTyfwphhunXDgoH79f5UchpGSexnN+8TOcZ7VVncCTy4xkdj/jV8ojL+7LMRnOe3bGKlaErKI41G&#10;SepPH6VMqbsaOdlcwdkTIWdsHIxUnlCMbgMf0NaEsMYuWDLnnn8qhWONo/JVTkHPzc+36VHI+oRl&#10;cymiVuJMMBzx71GiIxzCoGOtaTQiMmPk9+aR1U8yMEDZ+pp2IZgT2kqBnj5JPHuaqPBJGS0vPQce&#10;v6VvSQjO0Z+U9e4qDBR9zdBzzzg1DgaRl3MYxSNgRjkcc/pWY9kyktKMZzweeM+1dPKoeTfkgsMn&#10;HcnsKzZ124IbnpSjFg32MKWCIKZPu4GAFqg7iZN0a7SepPpW/I8YjKKOckn2/OsGWaMNleeOvtVR&#10;QR13KcqNENyDnt71yeoW0JuQ0yAsO59a6SZ38oRoc88VzN5MZJVMi+wJ5qWrM0UlsYt7GVjMxXCo&#10;Oq9v/rViSTLKwZsAYPb1rpb+RhAWT5uMf57VzksChfNJxnOQP8azkrhLQijSRpFkwSxOAOvArxX4&#10;w+NmtNSg8JWGARD5l2RgtucjykBByMKCzcc5HPHPrep6zb+HdGutbvWJit4jwM/ef5UH/fRr4d0m&#10;31HWtfvNX12cT6jcYkncKF3nOwYUfKoAAwq/LXyfE+YuhS9nHd/kfU8LZcq1T2sto/matq2R5bAB&#10;Op9j6Yqpfs0s8gwdsIO0A9cjqP8APFNv7aSTU0itB5cUS9AckydKsWKf8TBfOOeDnPIJ9K/FMXUl&#10;OTP17DpJGlZWEGhRm/v5ds8iBQM8AcEgDv8AXvWnJNLeAJbfK78kNwduKZdaY2rSNJdsQVwoJ67Q&#10;en4VNq+j3UiC6sZQJF6hhkn/AHTnjHvwa8uSt0OuNW7K9lZTNd/bfmIzyR0x6DP0r6A8GLFpOjS6&#10;iF2XNxlVf0jGBjj161wXhiyg1W4jt1jZnkdYkRT96RuME9hX0V4g8MXvhbS7e01aH7PK0W+NTgHa&#10;ON+P7uenrSVLS6MMRir+6fP/AImttP8AEl/FZXk0UcVuwZTMwWMOvJ3E4AFfJ/xf8frbzWuq6dJL&#10;BHKmBJDlZGYMQNoQFh1yON2MYr1rVWN1q85IMqSOTkgbT6kdc5rOtfB9vekXiShSrMyIFDEkdz/d&#10;Of0r5nMJTqJxpu3mfZZNRjRtOoeDeBPA+u6RokOp6k8gl2gMLmZri4wSWHmyOSzOcjcWJJ7nOa9/&#10;028sDpKvezLHLK2xSw7Y6k9AD/8Ar5rmdTkSwj/siyjaWbPzhRk4HXK88fyFdz8OPA11qiJPq9ms&#10;8NsCwi+88hdshnAzhQDjH06V5dJcq9lDVnvYzFKUXVqM9w8CeHIpD9nnuBboQqvLjOwMM7sDrgcg&#10;d/xr2Szt7aC5SDQwxtkI8tm5OwHjdjgZPPtXW+HvCPhaPw3BdyRSRXiSeSI1+46Lz5hJydw+6BnG&#10;B0zmu08OHyn1FpLYRDKwx/L/AA7dzHJ65JA6Y7V7+Gw3La58JVxfO2y9ZNbbfJuNyMwG1s8A98/0&#10;xW1BDEEMsZLd89z61SiuIdPtvtAjDgHcMLlj+FWtGbVdb3rp9uu8yKuzJUYb65wBXU4a2RxTn2LS&#10;WN1qCLcf8eqR4IYkMx9gB7etT3pW0BukbzHkG09Cw9B6/pWpe2Gl6dpULreCW+LESRIpEUagHAV8&#10;fOc8E9PasJ55FsTY2kMEc7YYzkfvCM8gZOM479cU5U7LUUJ8yIrNxFNGrKwmzndIcLjthT1NcZql&#10;1pYnez0aMiXc2TtPr/CTxyfSu3a2uo4Fi1xB5yrvCycsq9VJHv1B7j2rOsPDWr3Zk1WdY0tkXdIx&#10;dQ6xk/eCHqeeBx9a5q9FyVjelJp3OVkg1C3zbXxDbcnqO/XkVxviDwY+rjzrZkW4jy+w8gjGcZ9a&#10;9Q1bwzq2l6s+mxl7u1fa8blQuARkbjxyB1HY1U0XUNGmguILc77uVSJMAn5RnaFPT3PvXlVqHSR2&#10;xq9UfOOnm4truSzRGiQHDKRjnvx6ivRtMLLKZrpmZFXbGD/CR6dxmtDU9MiWM71wW6N/Fz3PqayG&#10;urjTrX7MQ0hY9h933rgS5NC5rmVy1dafDfaW1yXKSBiFwRjOeeOpx15ryXxyl5PYFY7lXlAGCOqq&#10;pzg+hPtmu2lSSztJ9UEgQyZjHbBPXaO59TmvHbiz1E6ifMl3pIBuX+Ij35+n8q7aVazRxug2z5P+&#10;OHxC034e+Gbq78SXjQXUkUk8drZ/8fUyKwUiFmxGj5YHczDHJ5xXxnH+0xFaX+had4TsoLK4a58u&#10;O41S7EwK3LLGqFVX95KsjZff+7YY5Dc19UftQ/DX/hY99DptvNd2djY4W8S3G7zwFYFRIQdrNnIA&#10;yBjvzX5u3fh/w34BvxZSfbZrS0cS+VcFbi8tyvKyeYigMQDnCL07Z6ejTrVPab2X9f1+h7uBwVGd&#10;PVXl/X9dT71+IPxch8MXUepaksZ1G+nEHkvnLsRhmUr/AKtAF+UtkdF6kV6d8M/ikPFPg231a7mh&#10;ubtZrm2ljbZuVoZMRiREPBMRUg8BxyO9fn94C8cWuoabbeM7+Rby6uGaG4ikfc8W1yEbY2QoMeGH&#10;Y54711Hj7x/Z/DfxzFrMGnXPnSWkbR3CtHDbGT5iFcsRwRwzEcZ7cV6lZtr2r0Xb16+pgsmfN7BL&#10;3u/p0P020n4heJ9RvIlt7keZCjYgySgTo2EboOAPavoO0vb1VUSQiBnjwSM5Vz35/Xmvz/8ABOsW&#10;3jrwLpvj7RJ7fdd/v1ktmKrhGBZdrEsNjAo4bkFfXivfbHxtq8lvBri3f2iPDyeUuSMjkYzz0/hb&#10;H0rysRCSfvI46uGadl0Poy1QfbFidyNuCzOSSx6cenNcX4n+Fml6vfPrFhq5hkbloUh35Y8n52IA&#10;GOMAZ9+azF8f3MOmWE2q2eZL9TOJVbAjTghXXBO7B9hVOHxldteR38ESmKMkGJywBDcZIHT1/LtX&#10;hYlxkrSR34WjNO6N/QNKm0K1McjLNOcLuwVXHfAPqa6+11yWzVmgGWYEYIyoJ71y97eOITq0h3R5&#10;BEeMYzx27VzOueImsNOnn+0LaySxskRAz8xHGM5x/KsudRiexSpOe5ry+KLq8uAliBG27bGcZ8wk&#10;fwqf8mtSS81b7IV1EjzF5IC7fp7ceor4m0u+uPC3iO2uFvWuL61fzYHZiy/7uDnbnJ6V9g6Z8QvD&#10;njGBdVvFmiLoImikTy8SxnBIP3WBzkEHn0FebgcyjUk1LR9j1a+WOmk1sdLaS3EuiPkHzXJdWbOF&#10;QdDk9s5r5f8Aiv8AEHXfDc8Gn6aPtO471MmdoUnBwQck45xX0ncXsl7YrpCS+VHFGyofRScke+el&#10;eC+PfAza9pc2oxRtdtZqFURDcyB2AJ2k9ATyRyPpVZqqjpP2OjNsBRhGd5nkknxk1iDV7a5stzJC&#10;dsi84fI6BORn3NfQthfXvii0+12kLgEFtj9Qcc815H4P+EOlXtqLvWr2ZI4kaMW42qS6nCs7Y3Hb&#10;1C8A9+K9U0FpdLvTpVupJchQM8IQMlifcfr0ryst+sJ3xD0Z24uNN2VNaouW+japdIb+LZFKhGST&#10;gttHQ4plpfSR3cX9qQhosguq4zj/AD2roNfur2xghIQj7QRgj+v4VxVvJM0jWzkkyFmA9Mda9acb&#10;aI5FC6Oq8VxwawIYLF9sRwm8AghCCTkdeenWvnPXf2evh7eeJU8WalDHPdhxJG77gVdAQpC8gEZ+&#10;8OfSvdp3nESySfMiFcnuSeBxWZrFzcWbrceUHbGQOox3Hr/WscVh6VR81RXKwspwfuOxq+H72LUW&#10;KahI7PGmAwG4u2OrMfzz3rp449zjzuUA5JOAB0rzrw1qUOpTs8TJEIT8yA4z3784B616Famy1KI3&#10;CPvR+Vb+HA6V24fWN0ctam02eM+JviTJoVy+m6FZC5uHIjMjoW8sk8FRkDpyD09at+A9FsNUvpm8&#10;UQ/a4Y48Qq+47pCcl2IIPyjp2zmm+NPCl4hkvtImVJWBKpIuenUZ9+1cX4Wm8TQwSahqqvAkZESy&#10;LKTk5yc4UDb0AOc9sd68d86rJVdV6af16ncqcZU7Q0f4n1hCZbQRwQRhkBJCqOgx/nrXVx6w1jbt&#10;dLGWUdV7/ga850bWNah0ws92pEo2Nja+FI6Z7Z/MVJfyXyBE3eWhAcBe4I4z39q9x1+U8t4Xozvm&#10;8URybbeL5JG+UHqPxJ45/Sqk19eAqlzJub2AH5jtXGyTTxQO7quGX5Tz1965bR9abTb0y3RZ4wdx&#10;D5IOT8x56evHeuWdezTY4YdJaHrN0ZbtA6Eb06Aep/xrM1G+lYCGWV1WM4x0XnmuL+I/jhtDsbSD&#10;w0MyXWZHlXBAXoE9QT94nsBjrWt8M/Gei+ItMuIvFyomoCQQQkkukiYGOTg7t3XPOOprD69T9p7G&#10;+o1hZqHtLaHYF0ECByCW549B2/8Ar1iawixqJUYgKB8o+bGfarUszabtGA6g45plz5dz+9dAIjyO&#10;xz+FdLd9CXSW7P/R/rrdwcnufwpMMqhh34xTi/RcY7GgeWG+QHH581/QiaP51vcQOVO4gEkde9N3&#10;CVAR0Jye/wBaCcZz37GlLD0OSKELqKW2fj60gLL8/rQoAGSOvWhioBUD/Dr71SiPl7Ebfd3Nk5FO&#10;wQQoGKUEA8/MMYp7GNxjGMdKL9BPRaEJTKjkcVWkUZOfp+dWfMRflHzVXIYj29KuJCk0VvLjVvlJ&#10;H196cFJGPXvTCI4mZQvI9+BT2eIJuc8HoKCtxyBYZNoPXmpXGMseM81VTbJOXAweo/L9auqsjKe4&#10;HTp0qmS30K0vmceg9uufWpgUb7vXHNBVlbocelMClcqefWghIccgYXsc/jVOTnJzxmrEm5x8pwM1&#10;HsDksByD0PvWsXYUrlJ5tgA6seP89qi3fLk9M8mrkkGIj2J7jpVPoMNkkVvGVyJQQ0MQCVxg8VWk&#10;jZhx1AqyUQrtGQcmoxHsGI+c+laxfUhasoHc2V6E9/SqzTNG23HoPpV91GTt7iqzllyOvfr2961T&#10;sK2thmQeWHNVpZGfPkjGOB6VaEnXzOBxxioJvlOE49Pfmtky+hDGkm0K2Wx/FTmwSCevUev05psk&#10;0aN5b53EZAH+IoeTCkqCTg/Wi/QkPL2khu/vT9u75icgc/hVe3bndIO/Sp1xISef60xlZPmU7v1/&#10;pUob0o27fmUE4pJBJjcnOfXii4kIpBlzuHH6VMBGp3cf/XqvgKw4y3T1/wD11ZBI6jnpmkNoQEY3&#10;Y71578VPhv4Z+M/w/uvh54jc27St9os7lU3tbXcasIpQvAJUt9ecA+vdXE0yEBVAHcnv/wDXpVRJ&#10;grSDn1zXPi6EKtOVKorpnXg686NWNam7OLuj8SfCVt4g8D6hdaV4ltVs721MlpdxQSB1WeIgPH5g&#10;ADYI645z0ByAzxPrDiN5Ek8sXqB3jJ43Dg8f1r7V/at+E0mmaofjb4fhRraZVi1SFM/uip+W42nK&#10;hWJCsVAVcZfJYvXxL4m0yHU5IHxGAq8gjrz3I5H9K/gXxI4RqZXiJYdbPWPmj++fDjiylm+HjiPt&#10;bSXZjvCvjO0ks4/Ct9AI/nLtebyzeWM/KV6BQfqfSvatVlXSZl029uI7smLcGjcSKinsSCcmvANH&#10;8NW0d1HM5KFOOCRwT+vtXp+kaVdXV0bPT1RZCPl3YTOPXpn/ADivzdc6ioyP0GtCPPdE3h3VRBDJ&#10;E0OGLbhuyAw6cZ5rU8R6rqNh4V1PUtJVPt8Vs5QNGZuDgYRV5ZueOvrg1j3OkeJNPv4Z7m1kurve&#10;Y1iTDgDtuJ4C/wC0eK9F1vRbqzltNTmeO3edf30Y5ZXUcYwdvsccf14eV6obaTTPnv4X+IhryXul&#10;+J7aa4vLV1hVoyiRkgEyeZGRuDqNp4wOoIBro9H8Radp3ja38QWdml1DEXDorCGQnbgHPU7SOVOM&#10;jiu90PwpoyfbfEMvk6bcSEyTyRozGYAAdCcZxgfzJrwvxnYpJqqR6Tpub26LylwSFDkj5m5Azjk8&#10;8mueMalOkuZ3a/pHbSnCdR2Vkd/LFomueI9ROlQJpdjqZJkQRsdm5RkKPvOGcE54GW6YGK870/S/&#10;+EYvAJFe8jwUKEFSFJ4bOeGBrxfxv8X01zSr620sTi8gdIo5onKbvIb5slCGVSQQQOSM16l8HPiJ&#10;oGpeBP7O1G4uP7Tt5ma6iuUOQT0ZHOd0bHlcdBwRmvPWY0atb2afnf8AQ9eeEq06bnb5fqdjYWXh&#10;q88TXNzdTxajA8BO3aym3ldQAuQAGX064P51h2vhay8N6fIsvmLPyzmSYvGw7YTGVJPv71sazdQS&#10;mafT2ZIZwDtBGDx8x47muY1JfMsVnvZjcWuze6FsFQOqls5P17Vv7q1tqr6mdOcn10Jn8Yro8X9n&#10;pctFLcgfu0QsWQdM46A9vpXketfArwH8R5hb6xH9k2h0inUCRlMg+60cgaNlDYJU8evBr2XQPBOm&#10;X9zDKsLxCVdyxuhyF6bQSd3PU5OT7VhzXzac93b6TaiQRsUjgyflZTjqTnr2PrXNXoqpZ10rf1/X&#10;Q66Ndwlei7M/IHXfDOp/CbxHceDdY08aPKytJ5aoIxKocxGRGAUMrlflP90jGFxnAmaHEU2oYguJ&#10;GJEUeV57ZJ6kd6/X7xJ8KtC+LF7aad8R/D1lqdzChiQXERLQpIQWSNz80bFvT+LntXnNp+zx8CbG&#10;W81Sw8JW12Ylk04LdXMrBPOVfnG9iA6FF2yD5hggH5jXn/2O7+7LTzvc+1ocV0nG9SL5utrW/Fnw&#10;78KfGGoeEvFMPlQ3I8yYRkpGxMjFSwQL9594BU7Qe3pX2zd/GL4Q+IvBGseJh4kjs7jSkkhsbJ7d&#10;1v7y8UA/ZIYCTJI2SUMgAVGB3sNpxgfBn4WXPww1mz8ReJb033iC0RoEvEUpHjCBpgrciQEHay7T&#10;zg5wCfYvFXw4+B/iLVrrxdqWgwXLpIDLdWo+ySzO7+Y7vLDsOWO4ucZLnd1Nepl2DqwptXWvR+nk&#10;eVmuYYaddSadu6t+v9eR4X8L/jRovxG0K60VLQ6RrliJJUgMoaZ4wQoY5HDK2VO3K9x1Ney6X4c8&#10;Ratp0FtfWXmXDx+ZM07IpaKM5EgckdBz15+tfnN4T0nxl8Pv2idd0PQHUpHqE9jLFNJ8hsZm82Bk&#10;aQbykccgH+2Q2D3r9G9cn0bUbG0OpCSOSCBYwFJjU44O8HIIOOn49eaxo4puDU946dv0/QyzrCQo&#10;1F7H4ZK/e1/67nmlzDHb30+lWPmyLH8w67Dkbjx6gdTWt4buPCejSFNXlaTUzGWPkoGYBvug4OV+&#10;Xr2PBrWutfsvCFx/aGHuVuV2ozKCFLDow6H0BHWuCvdL8L6LCfEuj6SIdTv5C7XTkmRi3G1Sfy2g&#10;cACuSlVcXzK11+COW3NG0r6/meuWt9p2lT/Y9YuiRdgeWm3cNpPRx2A7np34qj4n+I3h+1151a4e&#10;a3KhZjBFtRT0whPfuxOPauJ8UebotzbjUbeWQyQIROgHl5b/AJZnPKsrdcirgs/hZe2Hl+LLANcO&#10;B5TS3JhRjg5DFSCTns3A7V7UcXUd6cWl63OaMIJ80rv0sS2Gv+JdS0b7JdBrvTIyxi3Qq0ayK3JY&#10;r1Ke/Q4rk9O8P6TrNzcXOoSC6trf940kcjKkhXjBQ8k57n+VekWem+F9DFrovh++t4tJgieS5eBz&#10;cwwyP8wTggtJnhueDx2rnR9mksZSbaSFJlOzZGVZv7rA8Zx/e6Vz1qLdlJ3/AK/IdKtq+VW/r8zZ&#10;jvG1PQzAtw/2yGTCIrFX8o8gcfd9q8a07S3OtRvfWcOotaSGaWCeZIvOPOF3SEAsWwdufmxg8V6t&#10;cXqpp1qYbXbLHgFI22+YxHVsnGR+ua4bXtV1IzR2n9lYVWdTzuJdud24qVyOnfHU1zV+XSTex3Ya&#10;TTaj1OZsNKn1PxFGdUvzpOjSvJLeNGPMMKhGI8tRnkyBVyQQuScV2uh6Ha2OkahEbl72x1Bd0Esm&#10;zzHK4A2le2OcnkH1qjL4Uso9Hs/+EUvbvUjcZa/kvYo4YlkOP3UESEsNh4Z3Y7/vAAHAxP8AhEI9&#10;LvftMV3sypZ5MYwR0AAPOR3rzU3B/Df59/wt/VztlOMla/4f0/62PRJfEet+JLu+jtII1jghQS3g&#10;IV5GjwqIdoAZ9uRk44HJ6VlNdtLb3NnbQhbgnYuB+9XByccfKfr2rl/Ctks1lPLGsmOAdpwm49cj&#10;uSenHrWlrt/faZfNq17cSPeXMrM8rjDbiFC5xyQAAORwBXNVm5R5m9/+CNUIp8sQXU9fsNOdruzk&#10;ls0cMcrtRmPGcn5u3P8AOuC8f/ES7vWt1t2GxZY/OESYbZnB6Z7c8f8A6upi1iKTSLiXXJXujdTG&#10;IlicsjjjyxnAA6etZOmaH4Y0O/KCKN5FUAPcfvWjBHCrkkDOOhHua4oKVlGL0ZtTlCMryWpxk8Da&#10;df3upaVbrdg4WJ52wAO+wchT3z3qSbX7iexXRdG8sXMoOZGPAJ7qegx69qq3V7fyX11cPCIfNdyI&#10;BkhVY4K9wQMcEDHNYeieGFF5Ne3wjubSaLy44pGLsjE+3BHp6VbX2Yo7p8tvf3XzMTVtV8Uad4S1&#10;LxLfbtWeyuoongSVliSJ+JLhpYwzKiKOcA84zxmtmW1fT7KzuLS1itbnUoVmnhLCTyiyAgFwdrMQ&#10;cZ9a159Q0KztpG0mU2/l/u5o1gZUJ6MScYbb04659qpRWdvrk6pbyrbQxnDOy/3cHYB057egrKrH&#10;mSjHcxqVna7Vv67fiRXd3bWEURVeyxDI4BI4wfauSms9VtyL+GXdKF8xVY79pBJ6d+PyrpH1V76C&#10;fR7dCkA+ZZiwbkdCqHr7EGuasdSubUPJD5bPtPlmXorjpkDt3x36dK6aWHbehknJLRF0a8bC0jiv&#10;ZdrSruBGFDAnHI/iJP05rSsI7lkaO5TlmKoFGSMdTj16deKz7CB9bQX3imHzHzhOANzqck4Xgc9u&#10;ffpXaLbtAjSW6EDA3Nk9+o55x79c17GGoO12eBmNWMfd6/1sYd47gxhF6vtBPUHHJx/n6Us6iwXE&#10;chYtIN+TkgY9ulasljCZRcOWC7evQZ/lWatn9o8zKhlVQMnncO3bmuiatoeJzpmRGUsEMuD5ZBP4&#10;A55FfN37SWnaf430G103VAWUnKBXZS8YIBB2nhR1B684FfU9zaQfZCZwSgycDAAx0/z3r5m8TaVp&#10;mtXjy2MGAJCNznaSCT8+R3xwPbvW1GbhK6HQpRlLmZz/AIW0SL7NujtRaQOqRwQRgRwqBwAF6jA7&#10;Zx6c16fcxiWKOz8vOzcDx1IIJLfh06f4Qw25s/Jt5k2oqgpEQSoA5AIznjqO46/TYXfcxszEMT8o&#10;7EdfvD154rrcru7Jrwsro5SWPzpPLIEW0fKemCT/AAnke5zXnGqXFtcuyzQYJJGHww4OM4JI5+ld&#10;p4uu4dLhjtllDFyVI3EbAw64HcmvJHuILe5WzQblJJ3Kc5BPXB/nV+1drI0hTuuc3rjVNlo3P7sA&#10;8d/l/njFfUHwm8LXun6PPf3FsqyXW3azEP1AO3cOnYkD179vn7QtCh8R6hFZyYaHJBAU/OR2J6AD&#10;vx7DHWvvWwt1U7dgj8r5VA6YC4zjA5xxj0xzX2XC2C55Ooz4LjDGxUFSju9y5ZWEVtEsrY3OQM4w&#10;dwH9PetIp5z4XnBByPXNSRL5zLNITlV6EdQPXsMenertgx3sVUAOR8x6tj9BX6GoqJ+XJdSzHDEI&#10;w85LHp9M9/WtJFC4Veq556cY/wA/rVZR5jsGXGR1H+eKsxCIIfL4wcYIOP1r0KNNNXMpOxow2oaR&#10;myHB4yeCp9P65qyIFgEkEzYVv4sdvf8AxqkW8lBtJdzkkD0qeLbMBOWH+0ew/wA+lVyJbGFtdWaS&#10;RRqu/hm28EDg59RT0XylVWZvX2+lQQS282YoW5TIP/6u1XRD825BnH8x2rGV+w5R6MtI42kM+Sx4&#10;I7804hSAkb7snNNVHdtz5HGTUlv5xYYjwMdTwMdT+P8AKocioMuQrsfyyAO444H4/wCfzqWL94/l&#10;HKg9/XmpbW2nLh9m2LO3evTIHQe/eugj0+KZ0aRdoJweecE9amEu45shMUdv5aocjbzkc8n9a6KC&#10;0CWuYkRyfvZGfz96fa6VbmDcCSPrXS29jbLAsj5B6Edj9feutTsjlqSRSSyXyw7jAz0Hr7V0NjYC&#10;NRLt3lj1OMfp/OrmnaUkm3zGZR94Be//ANauistNUyDzWKkcfUenpTjVucspalHTdN1gXsguIkij&#10;QgROrbtwHXIwNprt4Le7jCtHCznPY4/GtTTrGW4VQkeEB6Z6D1ruLG1UbY4lGO57e/Na+1ZzVa3k&#10;VrO1keQSKuAOufX/AD6V2Wl6dCoZCm7Pc0+O0FuvQY9q1bWUy/uyQFHOcVKZy85LbRqj8ryOMDpX&#10;Sw2N08QAU5yOPpVjybMqspXDY5x2/CtOHywv7jjPfNaNXM5WMb7NNEGWQfL9f6iqkUEAlMDL6nOD&#10;/Ouiyp+WfGO571CIoycQ4X685rJwEpFpkU/u+VRh19eKasW75HJwwyG7cUKshUxljkAnNWVSWED7&#10;QwZf7w4zx15qGi7aD4LWPysT8spwSRwRVu2iVTgHb+lRrlQGgBwKeBc3LB5BgHGMVLSEjURTGoBO&#10;fr/Kp0ZZcMSO+PU//WpIYJCcynIHerZ8oERnqajkHYlj4AcHkj24qr9ngaExKNo6Y9KtojyDCdT1&#10;NRzWrqmchiCO39KpRsgY2OSOCIQKRhT196cPM8zY2ACPxNEVuLrMUIVSRnJ5qX7qlDyR0PpScUlc&#10;lsYjKr7xwQOMVJmMKS3APHNINxITPQ5I9aCqNn7QMqDgD0x71LV3qCGO+D+7G709TSttG0uCpPUZ&#10;5H5UFn3Bbc++aezIu4zAMW6n+tdEYE3sLK1upWVWYg9jyc+maeGufMCpMdgGNg600Nbvncm4fXke&#10;9SIbaIKW3FhwCev1roirkN9SKUybdpG7tjvz60p2+Y0MnVRxjmp5sGA++Pw96ijdYl+Ybs8MAc5r&#10;qhATemhCYLb5ZIwExwWUUzy48qy8sOM/WnxJGQI4gwBz1BqskzoxiChAv8XHP0rohEynIhuZWVcA&#10;d/Xpj6Vkx+a0jTTgJ65HHtW47QJ8rkYPU9c1k3t7FdybkRsL8oz/AIeldMY2Mpa7jwmAJIVBV+Ka&#10;0bA5YZXOPeljj2RAOQMcgD0PSonkImwylgOo9j6d66oGE5EdxaRvIyxKd23P/wCqqjQSeWd3Xtnq&#10;OP6VeWVt4MZHB49qgu7eZGMp5UDOQenrn+ddcDFMz2aJYw2enAPJyQMdueaqTmaYDb17nHOMVoor&#10;IuyI7c8E9zSvIpBjHEhA5HcD19DXRFNIbk9zIs42jTMjbgBzzgn8af5SbjIzkkg88ZxVyKIS4iCk&#10;F+gakaAJIYrhAyD09/WtobnNKXVGI0sMf7pHzzwevNWoYJP+W2DgcVckijgb93EuD/ERyP0ppijY&#10;/NjJ5Bzj/IruhFMxk+xyslpJFIwYbsnOdvTPersQuYI9k+duQVwOBWs2DzFzirce7yPmA3DG7H9M&#10;9q3jpoS5GGv2i5coByp4PY/XH8q00jQgqq4zx7VLLAGBLgjd/KpVcRIUADGt6b6EuQhGE2OM9jik&#10;ijgZjvlJOPlxUsjbCd4wGGcU63aBSBNwpwf/AK9dMEZtuxbh0+eeMyBlUDsemB61YhtLjzFSJuoP&#10;Hv8AjU6vHBnym+V/xzVwEKSRyMdD1rqikc0pPZkqr5ZZD2OCfU+lOUyxt8pPTt6e9ODGRvKCkK3z&#10;cDv71bjt5Y4yA4GSKuDOeoQRpLLcbF+4FBLdvTArQ8nZkwbug3d8Y9qaQ6qAoB7/AOf8KST7T56T&#10;MxDDlR069QfUYrsjHuc0nfU2beaN4Bk/Oi/N7mph8xKyDkenTH/16jit4yPtDJgnuP5VfaOHZs6H&#10;PP4V1QRzuRDG5EYTPA/CrZwqhlPp9KrQQbj+8PHcCriwgtt9Omec1otDGVxYCglJUcg960THJMUM&#10;bDjJORwM/wBarQRRG4KDBGefQVriIRQ7QMqPXqfetlHQwT1K0TzBmjcjjv1NXbcCPmMYz04zzWe6&#10;iORdmC3f/wCvW2pXGIfuDH4nuBVxj2Ik7la782eYMgIZf5d6igjuJmeK5VtuMZP64rRYkgsoxSec&#10;3lnAKsvb1966UjLZlW3t4rW3EaIAVb+L+nFWGjR1CJx7ipWlQLuLcn7pI4/GnJJCwJ4HPargyFLW&#10;zIkgMrCTOSowM8U+EhQcgZGAwHb61ZKIHXLAr69qqJFHG2cHngn/AOtWlroyc7qyL68Bk3ZY8jHp&#10;R5G5gzZ3A+uKd5e8l8+hGT/Kp2R0GAQwbsRj9aqKViXcttJlMDuMGsia2kYKccc1pxhidrZOzp6c&#10;0SxNKhA+UgZ5PP6VVrApGKuzyyww2On1H+NZk8nmyFeQe56d+MV0qWUQy/LP056Uk9jazRhGB+UZ&#10;wOuemfoa5K0dTWNVI5mygV282M/LuIP5dq1JolMJKk46mrcdlGkSqo5H3QOTzV1rUBhwRwePWuSS&#10;NubS5ypsrfBGzI9P8ahawnkJmQjbkYU9feuiMLtJhSFyQckVd+zl0boNgyR6+3Nck49TohU1OJFo&#10;7yhl/d8EZx/nFatvbSwS7Vw2OT7/AOetbU1mu8PGM5HarsViojKuOoyCOo+vrXnVI6naptIxmM0m&#10;UK4K98/pT4rKRisu3ceM+lakKENsmHPqDx0qdVhjTy+memOTXFURvF6XKH9nxkMxAyeB7ZqEaW6t&#10;guAoH3ccfnW3scHao2+h/WiFXLFH+bBxyM5rnkmVzs5SS1uppAHG1D6f561JBawWaEIuCWxuPqf6&#10;V0sjzDIyu0enb/PpWapWI+ci8g5OeSPwrOpfqXfoPixuU55GPw+tEmQ535BJ6dSPpVtLaSVTMXBH&#10;fr1xRsJYRytgJjGev41ySpmsamhVUeSu/kKecAYOKp3MEYDspyrjKkjgH0+tbaK0kgR1J6kN1wPX&#10;/wCtUd1bMRgx/IT1Xue2fSojE25dDGhiUxL5o3euP51G3lRj5eCOvuPetd4AjgqBtIycfyoFtEI2&#10;DHK4zxxj/wCtRyC5bmMVRJBGMBgOo/lQd7IzuTgDGR+VPWLZJ+5wM+/60SQtvKM2R6DNDiaJ9jOa&#10;KKOPCA44BIHpUV1AyxZyd2Dj/PtWqEUlsYUAY6/56U3yV8/zHYDHtSSH7W+jOZWOYq08oCnIx7+t&#10;O8sllBPzH8evQVt3QjkmV1xjt/Sqsnlh9x7nAAoaBStsUJIw/wAsYJZQSenWqM0ePv8AJxzzkVqX&#10;MbHdkbVH6mqskcMiiNZNrH2zzWXJfYtT7mYFUu3l5Bzz1PSqhiZMgnI9a3bq3hjAkBORwVx19ayy&#10;sr4AIAHr+gqXTZrfqUJkkIDA7cfrWdIjKNnUA9TV+ZZUbMnTsAcmqcjZcp97ufXFTFXYuhQnESSD&#10;zAcHoenFc1dukdwyopZVx+PHrXTThpVMmDjHFZkyFVCAdev0NNwsWnY59YMsZVYrggKvbp3rKuZX&#10;kJbaqbcgYHc1bmmubW5a3Y7PQ9yKovLlB/EOmfrTVMSkjOvMNAyIMEgfWuWAtlm8qVgD6n0P6Cuy&#10;eBpFyFyxHQ+teY+N9W0zw9YO14224uG8uFQCWZupA47DmsqtRQi5vodUIe0agt2fP/xZ8Qx+JdSX&#10;wlBBs0y1maSSYOSZZVyAMIcBR1APP078nBNb6dEY7cBWCkD/ABP0rT1DQ5txvIECNM5kYdiT1Ncy&#10;XLXcqsNoiJUe545r8IzrMp1a0py3Z+yZXg6dOkoQ2RQs7aUzi7u3yAS3HAJPT8K3dO0u+m23uwHc&#10;2FU8kKTyfy71XtIA10gkYhQwJ+npXpNlex20SwRqCXIxgZOM9q+blBvU9OdVrYjutHijREhb7oLH&#10;tnHpn9K0bHws90vnXkjJuHCjAx/P/wCtV5bZZGCcu4bseQc105ee2t2tokDM46nqM1zyomEsU7WR&#10;0Xg20h0mIXNiRkDaW4B65yRXWa9b3nie/W+1m6kczH5pG5ZlHGOe2OKh8OaRPbaVJd2sSTNCchWz&#10;8xGCc46An/Cu01GbV9UlTUb+NMbFx5a7VHcgKPQmtIUG42ZhHEanxjq3w6v9F1aSzuXxaDc0LD5m&#10;ZcnAPQAn3oi0y/8AD9j9mkh8ieRGdVDBjg9CT2+h5r6P1u1so/EYublDdK8KgxpkbWXoTk8ke1c4&#10;YNMFzmWPEjs2B1+uSe1fN43AqErI+wwmbylBc2p434c8B6nCss0hVpLhclsEYGASrn156DivqTwP&#10;4VkttHih0xUjiHyu3CvIT1x3OKZpGi2TaX5uoIHbJKKp6AdCcd/b869J8PKkGkwXca+WOSmcEAA9&#10;R+Vc9CioK5eLx0quhM9v5E6wyszrARgAY5x/nPrWzZSxv03HaBu4PB9/SpEsAbY3s5zJLndx0B7/&#10;AI1Ye6nitX0+CMmNGAYY+YsOeO9dkUzhtpoWRZ7oGkwVUjr2A9q0tD0m4tL37ZZLHNEWDPFcklHx&#10;0GFKk4PPUdPTgw2EVzbWn76MEyknvlR6ema2rWKOSRQzMAQAAoz/AJxW0afUhvucb4quLpNTeFys&#10;KykMRE3yrk/cX0A9K6PwFe2mn6nc6hNaNcG0gZLYEblMsgIO8HII28ng84xXIazaWt5q02mRn5bf&#10;CErzhiMkZ6ZHQ+9O0DxNY+Ebhp75pLiztSftEcI3SBSPvKGwCenfFZTajPmY407qyNzV1u7vzdbv&#10;3a4vZsFztAPPYAYAA9AOKq6O2myTSCYeWpG4Fv74PQ9x0rzvxN8VkvtQ+weFI/s1vI+YjKu6TB/h&#10;YDgfgTj1rpp9a0u8SGW2uI53ZAXHKsjdwwPfP4VxVMRG/unoUqLsro3/ABDqX2i3YRhXaRsbFJHy&#10;989TWTBBaRWqyWMP2Zos7ogMZOPb72ayvt8lsPtKBZXXOFPI+nXrXO3viC+ubIXbBYTApjVh96Rs&#10;/eAPAHbHrXDWqp6m8cO0y5cahZ3NpcXUrKrxuNsbNgtzgH/ZrmdQlu5o9kShWdW57+2K4i8tJGdb&#10;2dsgEb9xyRn296m1rV4bbSjdWlwjMi4EZJBxz1zxXkVW73O+nSbVjw/xFqWsajqb/b5JJJIiI1jQ&#10;naAnA2gfKCc5J7ms7T2ntLiKeVW2A5k3AgsvfAr0Tw3a69rVv9n8PWgv3zuMCqWLLnJDAZY/QVxn&#10;ixJ59Rlv1tXFvbRhJbcny9pTkjJ5A7dCRXEotPnPUVBPRHn3jlRNLqGpRyubGVvLidFy8h25O0di&#10;D1Pavyw13U/CVv8AE+2g8cR3sEstwrRzL/qfKjOWEzryFbnj35x1r9ZvE+n3Vzew3NskqiOJJhFy&#10;BtcZHydfbNfNOu+B/DXifWxd6po1rNfAsgeQEHDHdgqCF/EjNehSx0lUjy9H12Z1YGEIXc1uum5+&#10;RVzc678JtRufsVlEqtevcukkbThbZpXMSCQnJj8ooyscHOeMrz2UvxE1n45eKNCsdZmjh063dLOa&#10;KMqSFUs7fOybgT8uMnAHTrX178XrbwrYzTrLE2nTXsqLcmRcR3khBjVUxxkbPvE/w4+vmlnoHhTw&#10;v4AF82jwm7ivXltYoUYP5oO1ZTs+7vTJO7I9RyK+hhjFNuPNotT16taLiqih7/R+qPnbwf4H0n4Z&#10;fEj+29a81dLtJ5dQd4C1vKUU4SFhkK3zEMzkHOAe/H3n4D+JN74uMOu6PdvYafdCQNaSsj5VRw7M&#10;DlMjn26dc14l8TtFs9a0O61/Urq4Cx23klo2KkrFyoUY4JB2kd14OK8n+Del65qXiJNRnhaGwkia&#10;NlUBC7R4Kbe+WGdxOc4rix9WnCXJD1KVP61S9tWeq0/rzP1dg8U3j+G0kk1QWcMKF2iQ5llCdFzj&#10;n/ZyQPUmsfw38bjNZSQJbSO8ZC3DtgiPd0A98cleo69K+dNZ0mS9+Hktj4aL/abpw8KCQ4CqSWU9&#10;8HHTgVi+CtS1K4t38N3VrLBqUU4knRwATGxKo4z95TjG7rkY+vm4uok9F09ScJlkJRcn3P0Y0TxV&#10;qGr6YLOznIic58zaCMcde2PXNaWs2dndQSpegvxwq8DqO3YVxPge4gtNFt9OuLlNz4HydYgDjaeA&#10;SepJ/wAnrNYe0dha2buBFuXLc7gPf1PpXluDfxEqgoy0PNx4H0621uPULpVmXyiuCSSJC2VYnttX&#10;IArovsbaXf29qsgFp98DPVuQVH1/Wugs7IkiWPOWjKDf6Y547e2az7VLG5aSe6k3QwDCDPOe3155&#10;4rkWEjH4Va53OpKS1Omt9ahsI0kbEoIXaOh/On2+qztczBvlgucB/lB29cfge4/Gsuz+zahBHbLl&#10;HQ4JPAwT1Hasqa8FtcSwwEuyMVwMHgdfyrpVWy1I5VsdbptjpNxcSrdHdJndw3QDv9Pwrp49Ks7G&#10;aLVUx5bkgsRyDjgH2Pf2615VLBGsQmidlc8qR1x7n09qltJ9RULO07PEGBZGwQRjnr0/CqW2wSg3&#10;qmdF4qbULmzTz2DFJAFGfunnofTH51zus6rb2LpLHCWDxIrSDgqy/e578fnitvcNQmEsg/dsx8sD&#10;ps44z6g1y/ilrNZW0iyniuA23zlXO1eeUBP8QHOAaicnZyKhFXszTudX0qzTy7d2vrackIWXyzgd&#10;yOdv6nntWLPqUeoW6+QZDtf7p6Y7jPFVL+6ZIYYbSEukeclQeOmOcGmQJ5sojyFkMZZ89j2z6H61&#10;g613ymkaS3M3TPD019rvmQzrZo0m6Q7t3y55A7HcOMHj1r2k3llZQxWFh8kUY24A5YYOSfevFbUT&#10;XGoeTa3KoYHDyEAcY7Z75rs9Q8U2djbvOsRLouQTjZk/r61FKvGnFsdam27M62902511fJs/mcj5&#10;ewxxzk8Z9q4S802+Oky6DcSIFkV8Hrgg5yQMZ5rBtfHup2Lpc6VqGxnIb5OSD6MrA8eoxWjdajc3&#10;d0Lq0YylmDBuhOeSf8ipni6c1ciOGlDUv/Dm8stJ0uXQpVIbe0qt/e9c9zXpUN3ayAvFIJGUAuO6&#10;9hmuHW3eO1a6O1m3ZyMAge3f/GpkgmnuoljjAf7xc/dA/CrhFxgo22IqwU25MPEN/q7o5s8oixkw&#10;k/dL+46H8ap2Lwz2kUd4xluFIE+eDg8kgelSag1/JqCRXWcL91ccAd/zqrvv9NzIFUlzt55zj2rC&#10;pC07sOXSyOlnttPP+i3VsJ4mGdr89PT1+tanhy3s/tipZwRwlQQpCgKoIx6+/wCNcPp/iO+h1KJS&#10;n2q3GUIb5SoP936GuvtbOfVoZbiNWENtgyseNueB+PpirhyN3S1MatJpHdFra1j23EwmAwMNz/nF&#10;aB8lURVBKEZUjpXntsyreNHISWjUEKTy3oK3XvJCqwyOREMErnn3Ax716MGmjlqUmz//0v65IsJF&#10;5a4AH9OlKrNn0XGKRVYqQF5HGcU5g2MHhj6V/QaR/OMXZgNrHPT8KjD8llGeeDUqFQP3hz2JFLIV&#10;IxENv9TWifQ2dugRghiTyT1pzFjzjnr+FRlwg9O9KXXkNkjqP/1UWIchV5bGKQ5A4FM86HeqHIJO&#10;OeRn6ipcpGd5ycdBQKT0IFMZJAHTjNP4B+UgH/Paosk8kUOmOQc5qrC5blN94kVH56fjzVmRImyQ&#10;uO3P9MVTPmvK2RgL3JFTlwEOeD1p+o0tRQFBAA2+1WF3FMZ6fqKqFPMPfFTIMKEBA7Z7f0oYlsTc&#10;fdPbH5U0bTnHUfhTgRkZNBMbHA4NLUzt3IGUsG8vj+VQvvTBJ5/OrZQjOD+NQsOcnrmtIDjCyKkr&#10;SH73Aqm0kK++RWk4V0xnFZ8kIVtr9jwcVtHsTPYiVwVzk4qkJHYZjbBJ9OavhSy4A4HWq04IwmMc&#10;VvC2xk3oVFZiSzZJ6jNMlQ7vOzn1GatkE5BOOufY/WopCqHZnr6Vsib3KwLDJPTFVnQu/mZx6Crg&#10;OThj9eajJQHOfyrYpFFflZvl+Y/j9anQFBtfkdai6L/n/P61M7MwzHzxx6VKTeoMYu1VyeQOfwoD&#10;R54wue1Njbeu0Nkjr64qTBAIzn61oIhBlOdjA89KlOSu0jJ7VHJglQBnJ/CnhGK/vGx2696TQDTu&#10;37hTvm8z264qGS235O857Hrj8O9TGNlUKDnHU96LWNIIWVxtG/p3puQCACAPzzTMMwyRx2pSGUhQ&#10;ue+aCAnht7pGtbuNZYpF2Oj8q6nqrA8EGvyV+NfgGz8GeILpbdMR2sqxrPHF5aNFMS0ceQdrPEMr&#10;jGSF3EAHFfrifLc7TnHbNePfGb4Xr8TvB01tb4/tS23PZkISJW2keTLhhmJgeVPG8IcrjNfnPiZw&#10;ks2y6VJL346x069vmfpnhnxa8ozGNZv3JaS9O5+SOo+KvDXh+1K6lcMo3fKxViCOf4hwCMd6saf8&#10;UdCh1q01iCEy21u2YTn58qO/1PbtXnXibw9qlvcz2OtRS239my4limG2SNlb5gf73BALLxjoSQa3&#10;Bp9lfQR3MHyRxp86nBzx9M/lX8C4+hWpVHTmrNdOp/e1GtSqQVSDun1PoKD4meH/ABxeyXNhHNEv&#10;kYXcVKpIDjaGGGJ/DHH5w6VpNxqfiH7czrgKN0TNliPbPTOOMfjXhPw/uZ7HWfsV0sTXEyjoCSQC&#10;ePYAc8//AFq+jl0qLRT/AGrbzMHb7uMNjHdfTrxXBBuceZkzahJxRLHplzqk02p6XCzCCRoWVx9z&#10;b94H09a8u+IFxbW6WcFuE5Z22553ADJPOeBXp/hzVPElldXJeRjb3ErTSMw+di4Aw3oABge1cjNa&#10;6NqGrXSLcIimPHlzKAFIU5IdsDHtWdZe7oXRdpXaPgrx14P1/TPHwu9I0+3fSdTCuHtgIwjhczZB&#10;6kN3HXPqOdi0Gq6QoutHDS30QwmEDs28YChDw2c9+nXrivpO8fwPqfhiC602+iv7iGRMwKCGHmcA&#10;oCFPTk9sDms/WrM2M0d7bjbDxnagAVl/iPpn1Hevj6mWR5pVYS3106X/AK+R9bTzFuChKO2nqb3h&#10;nw1r+rWdvca7aDS4rdAZXbgKoHzMF6Z7n0rV1XQPCtraDWLFFnEbNscsZBM3dhj5QQR0Ax69K42f&#10;Vby4gjjuprgwYGELkgID93B5C+3f3rTu/wCw01WFrXbb27p+8YSbhu7nH8PH+NexSrRta1/U4Y83&#10;Nc27XV7u60uaeFSkmf8AWLk7CcHHPP4mvP8ATbea1uptUEUjGWR3DudgILHBA4znrxXaRW+s6Dpc&#10;+o2EiSaRdSeT5ybXCyEZ2bjyMjgce1cRZ6lP/bTaP8m2FVctMcsM8nbngD+VKtUTlFyLpdbGhqs9&#10;7qBhv455jBFkTKmVIP8Afc5DBcYGRSSxacLUS2mGVvnzLhBuxjA559B/hVez1G4utYurS5Qi08wo&#10;s8ILF+Acbf09K7yLwTGLprTfLd27qDGvlhdkgOeOeQfwwRV05c7bhr/X5Gkpez+I841/UpbXT/8A&#10;hHNI8O3kEl2ipI03713bO7I25IzxheDjtWDFe2R8H3Nhqcn2SS3Zmkt5PkeRQ3GVfBznjBwQa9B1&#10;Dxl4mtzbaRHMlrBbTl5ZIiJJW4IAYkHGASMVx/jXwzpWp64Nb1mWXUmukaZA6rtSRyF3MVxu4XIB&#10;6ColVmruGvTXT+vuNotOykjwy4hh1vUYUktEkuo4Rbi6jjXekStvCGXGdgPqfYV6/wCGtal0eHGq&#10;WdpdtPIoto513lGJ+Z9ucEc4UMMCuJOgWek63uSKUwyEFY4j8u4cljzzz0B4Fagnjl8Sv4dt4t7b&#10;PtEZUHOFwTvx93HXJ+XP1rioKUXzSet7f5HXWkpqy2F13wzqk2qW1trd5bi3e4HlRp8m3rgvnkBe&#10;ma7PVfC39paHJLok41RrJllaG3XdgZwSuD/CDxjr+tUNH0rw5cTTal4t0/8AtGwjcLKpz1/uhiwG&#10;eeQeK9m8LeJ/AkdzLofhu3NjcOSyRSgY8oKCWZhwFX8ewHrXt4HCQu3LS/3nj43FyVlDW33Hzzo3&#10;gvxHaJb6prVxey2XzI8EsaI8ALfLvJ5KnqOM+prgfiD8MdU1rXX1bw7IY4NqRhLgK6lUJLqF+Uqx&#10;/hYceor6R0bxl4e1zxXqllfXEqWkHlRxuYXQuxOCIweDtPU9O3rXmPxA8Jy6ZqLXIvJ5ypJeOUIG&#10;XLE5YJwgxgbaMTg6bo+7qvUKGOqqp72j9DzPwyfDuj403W9MNvbyNIXhldot5QDDs8eSQF9Dg8fS&#10;utj8T+HPEuoPbXQN1Zj93sTnco6DGRhfWt/w/ceCrwJbeKbGG5LgIs8xb93ubBAAO3BHXPT6V0mq&#10;aN4cW4u9B8OWC2aPEqxOIVRtv8XCfKD2A64PrWWHhJR92St6a/M6Z4hOWqdzyrVNNjsY01jTgbeS&#10;WYxIp+ZCApztU1g33hrU9WtLa6ghupwkZl82Bike/JGHboPoRz9Km1F3sFl0+K9W5cSHylJDeWvR&#10;iyjG3GCDnqelT6t42tvD2mRyXiSPpiS/6TFBxMVQEfuwxG4542ng5ySMV5WJcHfm0R6lHnVuXVmX&#10;Z+GbjTLm2e6neC6+9OgIeFy54K9NpVeMiuY1C511ornQr+L7NEHIkeVMYA5GZBkZ24JAycHoKyIP&#10;ihF4y1iTUfB2g3Om6QBGIYLmbzJ2dj87EAeXGCclFVmGOTg16J4q0TWNPsZND11orWeElzDNMhCv&#10;Jgnam7LsQQWbHHSuN0+a6pbfgz0VGcJKNXc801G68KeHtDF098xuxMqLNCJCJkYZC7FyoK9s9eay&#10;p9RtNbni1a2En2YoqxmVShJ75DdSx6EcHtWBqVzBYg2cUYuoNzAqOQD2IA7eg70ljqaT2Z028Tf/&#10;ABRxSkqVYdOQT0Pbp2rz6lHmfLZI9aEEldbm9MsZ2vG/ljIAyDgE+39Kgj1EWV3K89pJPAZFecbx&#10;E8o6MEk52k+pHH8uOv8ATtS0uxu/F11dtaC2O4eZ80cpJACFs4UMeAcdeK3LjxNLqMSzJb+Wqpko&#10;OeVHb6+3SohDlQpU01eOpxHibUr0zyW9h5tsLVzIFDFnVN2Y1aXA3bUwGYgZPOBmt7w/qOra1ayL&#10;JqaLIDhC6hRu7AbdoPHYYP41yvh4vYyPJqTsUZGPzNudgcnk4+bj+H6YqeCzh8pZLeLMYc+TGThW&#10;wD1Y52/h9aqKa1Omty8vLbVdTWv7FNIuoNI1e7Qy3IcptHJYAkDLcLk/dJ64NRQt/ZdsNMVmDyL+&#10;8dV/hJ4LeufXsK5260/QtPWWHxFdebc3Cl9m9nTJBGAOoA4Gc8fysW2pEos8cLz7lCbFxkkrtHzN&#10;jp3PWtYYZ9EcdapZd/wRrtYRwR4hkkkZiAkagMuMdc8bR7VytjZ/bb1niSJ5HXCsxJGC3OO3Xg10&#10;Okas8qxxRxiO/RAskcjA4292xj/D+VUJVCut9e3Yt0EgYpHg5ZmGD6bQfT1zXq4fCtJXPPni5K8W&#10;dxp2lpZW8a3cobawIxwqk84AzxjoM1s+WJ3K26ttHzEHJzjpz71RFrA8Zup3UheSCcH13Y747DvS&#10;yXJKDy2LCUZJX0xx6Z/yK9T2DPjcTXc5Nla/mub9JLONx5Q+cgHAABx19Tn6UuqeXpUUbwO1x6kd&#10;FbHQY7fy/CrASRo38khY1wSTnjHXd22iuZ1DxN9usVs9OiUxqwzMrZB9MdPwwawnHTUzpzvpYnlu&#10;RLaTecA3nDHzAKB/un6d/wAa8wl0n7Lq8qMMJHymQNjE4z04OPpXUtJPO5W5y0ajGc456DjH602O&#10;wEloCwAQEnLdDzWcFdmy91MwJbeIH7ReOqJGAPMZsjrxye57V59rnipLHdbL888xPlnADAe+MA4H&#10;rXfeIZrKzgyjHbtL8gDJwenBzXh+tO2oXG+W3YAbQHXA+XuSR6+vUU4J7M7MJSU1rsc3LbyXFxcX&#10;05JlkXce4wB+mPy780ttZ6Elsbq9Y4HIGPXHTHIJ/T+XT2WmSSo6w5QYCLkj8s+uOfpWHf6Jc6hO&#10;ukaTIQ5ORKF3KGyAAwzg5J6fhXXhKUpVFFajx1VQi3eyPo34TaE1vZx6/bq8bspWKWFeCwPGC3GM&#10;d+5619DafHftGjXT7Q3JwCGOcE5z0/n9KxfB+hafoei2ulWEYijg++FLMN5GWA3fdUdAvYYArs4o&#10;22qzncc9c9P8+lfs+VYCNGko9T8GzXHe3quRoRweVGQcuGYY54xj0zke/wCdXkk3fIgCxdQAc8H+&#10;eKowjAy3zAnke3Q5+tXUVi29RgL0x3z/AJ969aEE2eM1pqW0eMERo3z4BPGQe3OO+K0YY0kk2ZJU&#10;Nxk9vQd8fyrO3LFyxAySeO+atEsy5Q8jr6e/HWutprQxZpWyhp8xsAW9Dk1ej82JT9pXIxggng/l&#10;WHbQugLQ9jn6Z9M9a6GP7RsUTL09uDx2P+NTfqZVI9QgWGANBBGFXhmxnPPQk9/TrVxFKSq69AM8&#10;9KRBK8ywkEL154H/ANerqoQ2zBJ9AD2//XUNkNt6l2FWyT36LxyPap0iAb5V5yGI7E/j0pltaXFz&#10;JhW2xhcFsEjPUD6n+lbbWewDBJLHvnntzScnYqLJ9MhcDybePaJDuJLfxYwD+XFdBBbNb5kkGT04&#10;5/nV+ztGeNUiGAANx/wNbtrbRzMy7WBGCTjr/nvWF7GFSfchs7e1EW88ZP3T0564xXSyI0hWIoST&#10;xgA9+hz6VPa2Ecf7xsgp2FdVZ6aZyJ4xl+hIxwP/AK9Xz3OWUuplWlhIXMYJHYFeCPX6V2enaG0m&#10;1pHJ3AA9smpLWx8qYTuu0t2OMcDvXUJ5YXJO0Dp/9atotbI56tTsRwxXMFwoD/LkAjt7DNdpaws0&#10;QlkyADjA5H41g2kEDY8/nJ4BrstOQxqIv4PTHT0rSMbnLUmaUcEpj/fEEHmr9vGhCsgyueB/n86h&#10;/dsvmGXAAxjvUkcvy+Shx14z+lWotGUrHTxyTvHiU5Q/dPqO9WLOW1BNtuBfH4isa2maUBzztH4Y&#10;9amivoRMGZDtPfpVxbJkuhtPFDEfkYEkdD/KmRoyk5O4VWbULcxlfL3Z4GP61UjMs8hABQn14FPX&#10;oSkdPbiMuSxG484zVpZFLCInB7ZrAgijVjLuYsDg4NXwJJZP3TAEcZJxj3NJlM6KFVjhwoAz+OaR&#10;crIXVti+n8qbDavEpiL+YcdR0zSpCQPMPQcEdaiUAvY04JtyfIM57j/CrW1if3gGDwRim2ohSIxx&#10;Z3Ht2/CrOxySO9LlaBSViD5tpRcDjgtk8+lPadBF8+3pyR0/KjyBIM7SSOpNVwkedmCoHQdjRqAu&#10;WZgYx8vQkZpdjINgHT3/AK1IGgU7I+T3x2NNk3L8qNg5ySRxTSuEtCNW4AIxTllljlBC+vXpUnk+&#10;YfMUgn2pcOpKyDBHbrVciIUmMKSmQs+FHUAccfzoj3K3nDBz+lBT5i0mePfinRyvhiIiU/vYrSKJ&#10;kLtCncD9/ORSIuxBLK3Bbkdcf/qqJp/3gWEDb3yeatIkjHfGo2jr9a6KZLZXkkkL4A3op4OMdaVl&#10;hVljjHfv1J96uCWGOB2kxkD86pwbi2XU47HpXVSRjORdVWVQgOBjOD+eM1DKGx5TbfKbntkGnlI9&#10;u8yFiARt61QDyW0myMkfUfyroUGYRnd6hK+n2Ue2STLMMBOM/iO1Y8gjM+7bkPzj/wCvSzJMkz3N&#10;0qMx4yOpX6AVHDHJPh0YsoJBB6D39a6Ibimx+QEy4OOxJz096jWXz1JiG31z3+mKWa0lyoikB3Hg&#10;N1PrV5LDyV+TgHj3H/663huZp9xIxGYiF+UnkgiorgLBCVYDaw6Glitd+VkkI29yM026s4JBvjJJ&#10;AOPTn2/rXbTRm7GdsEmVt+HIzzyB/ntVVYiyF05MfJIH+eK07OMxOVPLP0wMDH481YuFSC3eYphi&#10;QDjgfWt0QzE8tZSI7g+WzD5XqFVlhU+eVdR1Knr+PapbVFWM+axc9w3vWw0S8I2Mf3ccY9z0rohC&#10;5jJpHOg+cm3B2j8c06Cz+2P5x+VV43E4HPsetbE6NG2ExGmcHjoO/SnCawjYQRydeCSCQf8APtXU&#10;kyZ6amJNpaqwZCAR6GpxHLFEFypzjqATirTy+Y5RdoCYGRmmJES5LHBz/n/PNddKN9zmlPuZ7+du&#10;Jnbv0xjAq5ZxJ/rMb39D6e1SzhyQsgEeOhHT/Jp8EcqKxjQDBP8AnFdEKaTuRfQUwSxlpFQOFwXR&#10;jjg9cE8ZqukCzSBEXK9g1WpY7hh50Y4AOQOQfrRFDLcHFxE0YGD169+1dUEZSnY1Y7aOJAsiDKgZ&#10;UdAfXNSorTSmRRtHb/PrUgOEAOSQMZ9aIluDMI1GAegPQ4reMTmbuWCTAmM5A5yKnMrSxITjAxtI&#10;6fjTYrZ03eZj73Ttj0q28CRoxU4AHTrXTCkYu3UsQQlUX+I9/wD61PSKUKGkOGHXIwR+FNhtpNgk&#10;SVlXg4q75U5JkmIYHHPet4LoZtLYt2zRzRhYPmPpTipdvMkjyRkfXHem28eHLJ3Bz2BrQGNoX05G&#10;ewroUdLHJLcpwurHGNorTjMLwLvwuDg96rRMnn4dce/1q4kLeafJwAnqeDiqguhG6KgfY4K5XkbW&#10;PTOe9bq/OBLKwUZxt6j9ayJR5s20gZHp6jvWvFLCYv3gJ4IOOwroitDntq2ipLbKshKHA6/Q1aSV&#10;mPlqBuP8Gccj9KfP5LDgfMDxjv71OJIECxkA7+RjqDVxZlNW1Y7yLwBZWGAOAM9qtwxxNjDZAB69&#10;vxqZ/ljDHOQOPeoIn8nHy5U8MOmM1vBp6GMn0RLLjG0AMcZHpUcUccYLIOfX/wDVQMHHlnB5IB/l&#10;TA7xS+WYwQRwf51pymFrblqNVPJUDnP1p0RijlVCeSeN3UZ7e9QCRdud27HtirAAdhxjP54rQiem&#10;qL7Dja2MDvTmQ+X8v3m6f5+lRBVACscirIigJDoePf8AwpcpI4AhQBjdipGCyqGk4J4pFTJA6d6k&#10;2D+POD69a0S01J2dyt5YWPy3+6O9OeNmdjGMKo/GrMFvvOc8DririxRBQMZXvj0rKqiovqY6qB97&#10;A9e4+lSMCFZ95B7DjitJY1RiH+ZW/Q9s1KbKJ/3hUoeo9CPyrinHsbRloYBi3YHUGporcsfLdsEA&#10;Ad6140ROAAPxpSkQ5Iz7c1xvsdUG9yhJa+WQwySO3rVhIXJAVfvdPb1q4vlRqdvIH41cQEKGA25y&#10;K5asDqhVuYVzbXQw0y4HQMvIP5VLbRyK5XaDn37Vu7Sx8lP0/WoolVcnpjr6159SmdcJeZTkgwhk&#10;jIXPUHgjiqqRqYkSMZwCeOeRzW6ItyjIyCOKz/KKnavHHvkfjWDi1udLZktAShI5yeQB3PNOwpYQ&#10;yADPY9TjvWgZEiYgtncN2T1qHbufyynJ75rktrYSdkOVIwh8tcBeSB/Ok+zgsGAADD1zwauRRqwy&#10;P4vSljt4o8IgIJA78VLjfVmkZdGVm3yruIwFyMf5FRqkgVkIA3cHJyPxq8UMZ3Lg+x+tRyJKTvPC&#10;HpxUOBspmd9iQ4ic8HnAFVb2KYRGKJdueCx6Ct/YDjA/D/69O4JOAAe+az5NRNpI48RhFAY5KjHT&#10;B/8ArVDKvQgjPqeuPStqaKEybgpJbqPT6CoZYbZC8jJnJ70/ZiUnfcxCkBcKwzxkkf57094HcF0+&#10;Unr34q18rD92B1POOOKkYGNgX4LdqhrU05rq6MaS3TO4tg5/pUeJGyrrkcc+1asnlO4H8XqO1RyD&#10;ZGqp0HQjvU+RTeqRzc6szgH7vQGmQ2pR9zt24ArTulldvMVVAHA9Tz61XaIQrncztwOT0Peq5Uap&#10;9CKeGLay8E4PXoD+tYLRSRyYZvbj3rcuVkhi3su0A1jTSBpd5OMYyKfLcdzOuoN5cZO88rj+tZEk&#10;hiBjI2PnBHqfyro5ApYFSM4/zzXLXU7rc74OXBwcZHFT7NXuJyY0LNEpBX6Y/wD1Vzc0sNhG43Fy&#10;2SSeTzWrdebJMr+aSuOef6Vjag4gtnK43j7pPb/9dJ0yr3OavHQw+YBvb1PJFYWoXs8GnefEobcQ&#10;CehWpJr26gkdJFDRtjBPYV57rVw0VyzRs21x1PJJ659BWjpNotLU6CPW5rdiGkwG/PPYCvGPFWtH&#10;Utb8xsNFCgC4+b5u/wBDg81Jqt7cSWpjIzv+XcpAx/tcnt7Vwy3djcTeRDIBEvyk/Trke9fC8aZh&#10;7GmqKe59hwrgVUm6z6FjVdXLxMLZFwoPzt3YDjA/TNcdHafaYPOuCC5GfTJqxczrcyfZ4yXUSYJ6&#10;9PT696tGGSeQICADgfgOtfjM1zSuz9MjHlViha2DwqS2Dz1Hb2+tdroUEtzEAykgKQjE8iuac26W&#10;nl7Xd9wA2AknPt7cc16HpFu1lZBJECzOOgwVAB/X/PWsZqyFKbSOh0nTo1Tz5Bgnq3X9Owrc02yl&#10;1/Voba0IVA252bPQdsep7VVt54xaoBwWHP416d4N0xHtWMKhQZWJ55AwPx+lKlDmfKcFeqkj1LSY&#10;tL0/RDpNmnlyNIWwowpyOS57k9h2qjqiT26R3I2lPu+mD24/lWlZW4ubvcQRGOS3QHHYVtX7qeZd&#10;oJGOnH+RXtyw14njLEanz/4k0ua8LWunXPkXtwpQOAC0RbkSc5H0yPf0q1oOjWel2y6DLFJe3MoV&#10;WupGBKbVxu9Tzz6885rq9e0y1ttUivreRnFycPwBtIA2jjmqiSanY7lidFiBPyKCc5ySWJ5JP6V8&#10;RmFO1Vpn2mW1r0rnWaAltojbFRpNoIYA4LZHI3dh9KsXFpdXJa7iWO2iDY8tfTtj1x61Pok91rpi&#10;hTaC6jBxtXAHXOO/QetbNrZw3Fu8ULEy7SWJIAXbwea4uXqehTqGWZDNFFZsWQDGCvGfr9PTtWnr&#10;Wuabp+q/2bDN5szgSMSCAoPQFj1J9ulc3rVxHp+lTT28+66KgQRYzl2OAfoKwNG8GW8aGzjdRdR4&#10;aYAszsWOeAc8KeMfjTu1ojW9j1XR7mK71e3txGVyGkeYvlVCj7oXuWPA9etdK8FvFttkchdxbeOQ&#10;SP4AR3NeQaHY6z5b30AaGGGcQbmODn+LAxzwa9DtkudUlsfCWksqpLcPu4J2BvvPnrjuSOfzrtwy&#10;bWpnLuYE/wBls9L+zWqxWUTyjK7wHyQckA849T2rwDx74kstJivdKsriIO0TIAw+Yq4wSvOeM9Rm&#10;vo6fQG0TWp9L1RCjunyySKGAUt95e3Pr6V4d4r8E+AfE3ivGv27C7sAYw8DvHGY8g/OmDuJ45OOO&#10;M1xYylJaLc7cLKN02cZ4I12HxCyvZwiOcwFZMnIDD72M5IBHIzzg4966uTVHsIo9P+xjzN2DJ0BG&#10;fYH8K5/WtK03R/Lt/B12IGWPc00YBKnPzDkYwBwN2Tjn0pq+MZ20Z7e5Ed1IqjypAflcj+/jv7jr&#10;Xk1Ycqs9z3YWfwno1pf26KXswWCZyh6D15rk9Vv45T9plOxFb5F7ZNFvfXU+kLcWyNB55KlDyQe+&#10;PY9qxL6xP2KW3usqOpY8Y9vzrgrtGkKN9TgfGPiWa2T7Ts3tnhBwR75HB9T6dq4KKSTVrBNVtibj&#10;zM7FZjwQeQR0B9q7/VLeEskmoxCWMt8oPTuAT7fWuOvr5LW0WLSZYFEx3yxRgDy3LYw2P4sYOMD8&#10;a8qcLu72PXw0FbQ2dL1S50V5P7C1SbSrnCyF4ZTGWkjyV2sP4sEgc9zWDr1+l1YpbXt0H+QSOAWJ&#10;AyflLEElvxJJ55zXFatdquovbaiVaKONXU4I+cZI+oPasA3slzp8uqW6Knlbtq89R61i6+rO6GF1&#10;UjcudUubr7VdpN++WJVjM5OWVBhUBHcA9+K8inu5E/0iJPMYv8xXjJHXOfyz0rTuDcSKdQml3O/3&#10;yWGGA7AZ7dvxrHneUwOtpEJHK5Kk4XHYE/4VFKet/wCv6/r16vq6Vzyn4+Jo3xHi0yw1qzWFdO+4&#10;pYF1JYsx+XHB45I4/E1wVhotpdabdTW0jxLaIjOwG9TuO0bvQAd8V9OeJNGlf4bWXjG90gS6baXC&#10;xXUr4AWaY7RHn77q56Ljkj0HHzvrGqWbXs0enp9mtXUhkHHyDkB8dfYU8RiJUqrnN3ul+WhvQpqc&#10;OWOyPOfFP2W+sLvw1dlbiGSPy3MR6+YuOo46dhzVTwX4Bh03wzD4b0cMb12kdDKSCHbIDMRnYMDJ&#10;68mvUfCHgDwnBM9xPbrIJQJIEL7VibuRggH2z3r0mxi0rwzHLaaXkSSuGbDc8dBntXZTm6iU5o0q&#10;L2a9nAyPDvw6toZbW2u717aWJUVmjGMtjBLFuMHnK9s17wdO0cyR6c06OunhnjEaBQ5cBSSxG5iA&#10;AMk/TivNbzX9NEG6xUh0x5gDCQ4HpwOp6j862IYv7ZsYmtEwJ4x6ZVvQg+nXmu2E4pONPUwUZOzl&#10;oeg6Zp0dgY5kjSI5JIbO7HsPp+FbTX0cF6ZmAaCM7sdTgDv+PSuAuIr2AW9vPNIoghCEBiQx6A5/&#10;p3rY0vUpZ5niwUSMZ3bsZB6cdQfpXkVp2lax1ShdX3PQfEkV1Z6ZJrKsFtsxl8nGVcjaP159q4TU&#10;GjtZSGba6Dcyqf5dqlu9fe/EyqPNidArb+QCvfBOM9Oe1cE5NnBGynodwIOSCT2rixOIV7pG2Gpa&#10;WkejaHdXk1zHdvbkxMdu1/kGBzk/zrq7mMa0G8oxqyHG30H1HNcvbeJ31LTBoUCPJqErAQ7RhGH8&#10;WT2KgEknr+lc1LrtzYRo2kZ81crKZQcAg9iD6e1EaqgtXdE+yk3ex7DrEWnmyWPYQyAAD6DnHFcV&#10;DcWuoIWu1kjVTsUcZOO568fTmmv4tdk8mXMu5CSxOeceornkuJIyZsH5icA+v9K0q1ryvEujTfKe&#10;h2+prp1oLO1xHIOQCAwx3GD0H0wawNQvItktusSuspBY91IPJGfWrH2S7lt4ZVIEsu3cDyACOx79&#10;uar3t2INPW2vreOE20h2TrkGVRwVKnjI65zRzNe6yI2uIsDRRgW7He/zEscZPpiuOutWsdNkFzcS&#10;DzJSY1QKSWcfQ8Ae9dqum6zq91JdWwjePylkb5wAADtJ54BHXHeuE1C708QS6dCI2upASHZQygjj&#10;KHPB96yxKaXMtDWnZyIHMVmGvHJV5uePU84Pp9a25o/7V0WRAiszDCYOFDA8D/H07Vyum37y7fNO&#10;5wMFT0x/hVm3aNL3zJflKAhewz9OO3SvOi1KPkze3focFbgWOrQ2epr9nQzDz2PBAzgnPsPyr3mz&#10;v7GC7thp6IkEK7SQdxZezMfU/wBa4XyNG11Ws51UyLg8rgBegx756VtaVp1h4eVXhiUiNeVOcHv/&#10;AJFY5fg3Sk0rNBiKnPvueqTafvybMYEg+4emDzxWJcalNDEyKcNHweORx09zWvFrmk6r4eGpLL5V&#10;wA/7kNhvl4XHHfvXEXFzBPBDh97yA78dm6H/AOtmvaqzUbOBwcrWjNUXVzdW0d7dPkSKQCTz8pwe&#10;B0pkt3LcWbRRD5s7Qc9D2x71ymn67pVk8elamZI70jJLDCHqfvHp7VND4i0tLqO2d1hmkbGG4yWO&#10;Bj1/pXPGtGSTkzT2Tvoi89pe3UTLaxl3Xsx2knucnjHvXS+Fr3X7CQ2nlLNCW8yZGJBGeu1hySQO&#10;M/Wqy3txDe/Zkf8AcTNg45+b2+op/n3Fjve2OwxgtkkAHHAHPeopYdcznczd2rGtr/iCG51FpdIt&#10;jbLEFi82VgWfJ5bjoBng/wCRZng1KxnX7dN52VOGVsnj8vyrzK8aS8tZLadztlIWQqcELxuA/lWz&#10;aaqI7Jra6ZpgmGjz1wB3P8q2hV3uDoq2h//T/rnKhG24GD3/AM+lNYhm2g4IGam+Urucgnp71FIV&#10;yCMjAOa/oRn85qIKCDkfePpUMjvwF4NSKSeAct2FDKxHz4GB0oWjKi9dSsUlLgnJxzkcj8v8/wCM&#10;qc9ePWng98Z3CnJuC5/KtOho4oGi2jgDI6mmyIWjA7Z6etNZh347U8EqMHpQtCZRREpJwuML6+lN&#10;YKzbtx4/KmPuLF349KYCWK7fx9/wqkRJiEIxJz15walyh4x+JHSoZFY8Jxkd6dHuClBjA/r9aBK4&#10;5oztMcZ6U5GZGHmKOvbnFJmY57Y9asLGu7KnJokNsBjOUHXimrg9eKcpB+9j0HemhACEpIURcDrU&#10;LkqcsM88Yqdl2nHrTMk9Bx61SHJFZlx94YHb/wDVVV4mUg53ZrQJVh1HFV33HAyD61tHzMm7LUrI&#10;V9PzqKYeijpVllBXOenWsy5MrAEdOnHWtkzmk9bMhaMqgAyD7VCtsu7zDwfTNXGlGOfbFU5JZEzt&#10;PXjPb6VvEI+ZCoOctgD8e9RtChG4t+FTgfJuJODyaY6qOCeOtap9ymtCApHkYP50EBTj1pQVbKjg&#10;E/hQwC8HtWiYiJogD5xQA+o4/X2o2ncTnk0gjkUlkOCR/n/69TRxOI1MuN3cCjoAjMQNowP601hk&#10;AgZ7c01dxc5yF9RwacFXJYcD07Zpj5rFV5YTiOOTLDOcdqmjJaIBeM84pZY94+VQSe1LsXIAGMVC&#10;GpJq4PKkfLdT0qNZCieYMY6Dvj3p+w/rxn6VKAQdw4AqylZEJYumUGM1Xja7RvL3Z291GD+PNaG0&#10;Hkn3zjnNVyFBBVv8KzepvzW2Pin9p74K2+qSS/F/QLSczwxRpqUMJQxtBEpUSiMncNmTJIUHzYC4&#10;OBj4J8PwadeRyaobnNpPCWjkIGFyAyEAcnII56Yr92LKY2s24qpUg7gygqwPUEEdD3Hevy6/ad+B&#10;Fz8MtYm+IvgtWk8Laq7NfQIig2t3IVy6BDhI3JYkbdrSNwQcK385eMHhtLEN5lgo6r4kuvn69z+j&#10;PB3xJVC2V42Wj+Fvp5f5Hzf4YGgwawA5jWW5ba85z/dO08dB79K7jT9fsY7iGDUpRJsk2h1BAJzg&#10;ZNeT3uhbIYH02UmVgHGCTvXHTtjn/wDVVLR9bntne11nNwyAHcMLgk+3P+FfyhWhyPlasf1PBKfv&#10;XPcvFV1d3dysVuxW3U5ZInI3lecNg8gfWsaS1geaXU9SnUxRKSVxjYxHG5jn8xVpLATyMbV40hC7&#10;i5YAEY6DOAT7CuebxKlhHNp17H5LzKfId0JRwR3xgcDnBryMQ4xd2dENrRMBNK028hj1BYVha2YT&#10;tPCMMxH945+YelbdmUuHjvtSWSS2mPDEbcrk5xnrUI1OxWxhSJpGLDk7cKx7Y+vXpzWHrDancadk&#10;yvJEsgAAB+XPr7Z6V500obHqwvJJNl7w34L8TagboazKbOEyh4ZLiMrvjY8BOxUdPaqmp+HbPT9X&#10;u20u8Sa1Chw0YOBJj5k6c89T05wK0bDVrXS7Uw661zfRDmKIHCNKOAvzcKD3PYdq4uC48TaFot4T&#10;5TR/O4HmBlQEkhSTyNucYzniuKVNJJJP8zqg5Nt3OX8WeI9EsdDhm1XzZImuUIjhXkORt3gEjgDq&#10;ffjmuS8Na34L8Qao+nyaz9iuE81Y4beMXV5IYQC2ISchFBG6QnHTGT0+Z/jj8UvD3gaCLwzrkjy3&#10;N2SwDKcOANxMcm7aAhOHPbhTz0wvgX4ouvEtxFqfgVPPFxCIZZbRkdjHJyIy+cjcyfdPORziopYO&#10;q0qk4aM92GAtR57n6Q6Tq8aI6afAqMzYDOWDYx1YDGOn58VPNfa9qli+l6cS8UjDeSdqlU9z15rx&#10;XRb3X7Xw01trPnxmbK3AkAJPzHGSOx9M1sL8RZvA9tCrW1zrVpIDt+yKC0YT+8rdRjpz9eKt4hLS&#10;Wi/roec8PJ/BqzsLyC70WTdrFtKAzYAVQC3HOOxwOtTPeWzXKWthbLqDyqS0LErge5UZBHYdK5Lw&#10;58V/D/xd1qDQk0a+sZNNtDe3kr3URtxK8mwLEu7zNsh2hR97cG3hVClu80Z10Kx1O+fyYJLeJ5RJ&#10;MflVVB4Lntn9arDTVTWm/d7/APDirU5QXLNa9jipL3SbW2Gqrcqssx8rygciPkg5xz+NSaR4ktvA&#10;OqNrVpGby9vozbuVfy9sTjBBODu3ehxk/TFeTWGo6leWa397Gbf7UokyyBdpPPOBjjPer2masLKY&#10;aleL5jRssqtjJyh3A4PDcgEcVzQxb0cNP63OieG0aep69qvjR38PRXFyFt5maS3FlMQZsoerxrlg&#10;QBlcgHHXFdF8OF0G5gvNY1JTp9yzGKO7m+aN1wGMPH3SD3+gr81/B/ivxRpfjHUPFNjPK17eXTTy&#10;rOSyMGb5i5HzZIPJB56dMY+xPh98YfD/AIg0NTp0luk9s7JcQ7G8pWBOJ/myTuI4JzyOQO/oZZmy&#10;qT5p7oxzPJZU4Wht3X9f8OfUOq2dvaWTR6K0dnNO8fmyIhbIUZBUnOCD6YBzXm09/p2veILvVGlk&#10;lLB8rDwryABd0hwSRxx6dKS28bmfUXmKve28aq1yYxtUkfdCjgYb1Hb1pLDxEI9YvNQmRtl2HeOG&#10;PClQfuqSOAFH+NfQVa0JWaPnqdCUVaRhT+CfD+t6Y0d28kM9v+8leHnJY4CsD1AHPHf8qguYrPRG&#10;udLsbpr61h5VwpTcF5OUb5gQfl5ODjIJBFX7LxNpBl+zaTp863G1t5lcRqzbucg53L7jvXzpZftI&#10;fDzxHrFz8P8AwDfq+rXLSG8ZomDwNaymKW2feoKnfyOoYZZTtNebXqUo+/E9PD4erUdkm0vwO0s/&#10;C2kXz3Xi3WYcRyzKAAzIBKTnJIOGzgDBGOuc5qDx1pdnrclteNaKbC2iC+XGhV8Z3MQRnqevf9Kz&#10;ZNYn0qeG3uhJPES7NG8hCBf4nCdM++K2rDxJ59pG1irrHlljUsQxyMgg49K8xSpuHJa1z0OacWpX&#10;ufOmva5pdvY3ur+Hr2X92B5eEaTYG/hyeG+XO0nnH3sV+fHiPxC1zrEniTULMfbJp1L3Eg3SyZcq&#10;GLg5cFcAgE9PQYr9IZ7u01K1ubSeOW2YO2yMcIGbrvI6EEHj8K8V1L4Or4ovY9X8WaYLLSJwXWSM&#10;goHBwMIpyGLDKkADvXDh4yvp/X+R93kWYUqLbqL/AD9Olzy74a+IvEc3jf8A4Ri+ZLexPmTxgLky&#10;NtACrn+EE7s59gPT6K1DT7i3jF/FtkaMfdPGAMZJ7dOorkdD+H2m/C3Xbu/1h5dQWFx9myMSRxsO&#10;ABnlwck/3uDUeq6pNrl19j0uOXyZXK7G+VmHvzgfQ1yYp+9Z7hiq0a9Xno/DbcueNtD8Gaj4cbWt&#10;YEkOql1S0aF3zMyAkBwMoFXruI9u9Z2tXMFnJa2+gzGZZIlEr4AO4DJG3kgMen05qH7FHDequswy&#10;SQ2/CY7cZwuSAcdwaJrrULyGaOykWxWHa0DKu52Q8HeDxnsK5ZWerQqaskm7r8NTnnv7i8WNW+eX&#10;A+Y4G3BzjGB0HfvWlpl7cRwzLcMpiUnMT9AeNzccgAdfwqMw3nmTXzcqzABs/Mc9c9MdP84qDUlm&#10;uITHZP5bncqY6Nu7ceo6110YXMsVUXwo4HWdaih1h7/TVZYpRkRsCTjP3sDt3B9Pfgeo2OlPHpA1&#10;bXMR22VKIcqMn7rEr047dO/WuN0jxHYaDrl14Z0xI5rqFY7gGTMsfUgxuoxgpjBHHPWug1CPxZ4h&#10;tbNL6dpVZPNMcKhIUVm5O0YDYAwAc44xzXqUKS1vqzysXUeiei79TAuoIk1UW9syXC3OdqD5iT7n&#10;piuu0wz22mrJFEHkkOAo4IycHBI5x+vt1robrUrTTPDMFjpaRgKxZvMQMxCnueuWrotMWe4iMd+g&#10;dkBVEGEVQR6LzXdTpa7ngYzMJSjsMt7NjBbzyko0hK+T1fjgMRk478g1O/mMwEg8xlIAPCgKOw+l&#10;QxXN486WenMkbQqd7nk4B5A9Pr1rB1/UItMjMEUrSurZl3AkKo5b8cflW9SfunhJOUrBrU97cadL&#10;pmmufLuf9cwPykf3SMZOf69a52xutIvomTR543S3A+RcjbnpgY7ew4rkrnX7nUZDZC6FpHc7hCCQ&#10;rBTwD9AD379KboOiatp4BtSB0DMCOeeflzXG27HdHD2jq7HesJryHyJUOAACTggnPpn2/D+bbq9h&#10;t4xDEOFXCJg/Nz/XNDajax6adRhYpEScZX7zZwQBjua5O/m1CWZyEWJFC4Bzkj9efoKhw5VoyI0u&#10;Z2MTWkn1eT7EW3MpJZiDyCM4x0AHpzXEFWjiAX96qt0z3I756iu31BZYrd5Z3YHkgsM9CP8AOTXl&#10;UOuzPHKt4BGJCfLK5yFHGMnqT1z+Q6UsNJ3bPToxaVkWjOIoWuHAXaOPY4wcD/PoK9p+GHhy0TS4&#10;brUIVmnnw8r4PzbXJXhum3A6d68m8I+HL7XNWiiJZYshixGVUKQMIe5PT2619XaHoF0t4fKVUt87&#10;QyknAHUnsfTNfoHCuVyUvbyWh8FxrmsOX6vCWvU7HTAReGMA4Y5bHGQM8nr/APXrro42dfMkHcjJ&#10;6gdvxrHsbW0sZS65faDtP93PX9OK3A5Mm4DGRzk+tfo0NUfk9W2xIkYK+emDjAO3ls1cQMseYsHA&#10;BIII4Hb2qorXJYeUox0zjn/HNXImdjuJGG4P1HX6VtuY2EBV8bMbyM49AOuKvpA4dfOym7I3Dnjt&#10;xVSP5sFBggYyeO9aBB4xkseGLEcn6Vq5tmc4di6gjiXykA/D/Pf1/wAm7Gm6UNIwCgYHqfTr+VZy&#10;QyxcySbsnG3r+A/nV9C7ShZgRzkj14rBSd9DFrU04t0rfuycZAB/p7VsxIRhWznB5HTj1rLsoC0p&#10;mx90AYIOfw9q6WCLdkvwGA47jFFxzVi5p6xR5CYBON3Y+gx6V0scW5gSR7gjNUNOtDDbMZUDbmLD&#10;HIIJ9/SuoisGfkrjB79OKycrGDm1oLYxXMMnnOGUSf3j2Hf05rpreK5OzaRyeTntniqlnDIy+UuW&#10;C5P+fpXT2EK20ZR/vEA+wP8A9b9aixhI1NK0uaWRopSoHBBBO49Qfp7V3VqILFRBEhjGM7h3I45/&#10;Cuf0ZpElAfAVx1HoOhFdcon2kZU9wc559KKdrnNUdhUWVh8/3T0B65ras45JLcjb34PrUcMBkQLM&#10;dvGT9a27b95tROOnPfiumO5yTndDvszARrHHufgH61uwRSfLGGLY4B/+vVLy5Nofn6itm3i+XDNy&#10;P4f84rqeiujFMt7AhG0D5uvHAp6+WvyXKngfKRwae7ptJ24z1NSwu0wEzKAAflzyapbA1qXlSZT5&#10;MY5+vt0oLNGyiYdDzz6VVVZi24N3wD6ZqSFFSZBcPk8g5HUf0+lXGVjG+p0UU6XGJIefXjp9cVBb&#10;3BnZwVwVPBPTj0qiwKtuti0PqF6H3xUpaVTsPfuOPrTUkmTqjZEiE7gx45PFCTI/zQkEH9aowy3A&#10;lCCIBM4PPUVfk8sH9z1qJvXUumzStWl3BoWCFeNpPr1rfUySxeYMAg4I78Vz1nY4AklfDHaRt4I/&#10;OtlI4ywecMx7beBz6+vtQrvcbNRGJG1ew6iphNvn8wEsVPTkfnUVojrl+qdCT6VYKiRSd3Ht2qrK&#10;5D8hTeOs29lwvQgc5+tJ50ExZcbsHg80qKA45yBVj7UzYCZOTUNu5d0ZyvId21OhA+XJ57VZDcFX&#10;5JGOacpZZHdOFbk465A60NtkBdTkgdatQW5DfQiWNkk3jH1HcVKwZxtRsHj8aYGwxwxyasKPmIJB&#10;Y9z0zir5ehPNqRlWRQzdR1B6GrVuZ4ISoxhjnB56+vpUYUoPMY5A6gUkcskpPlq2045PT6GtLPoK&#10;+pKwaRR54A75HNWFRcFU69fpTVF267jt2r078/WnvlZD27HHStowIkx2xYwMIuOARj/GqvnKriOQ&#10;ZBxgn1qb5UUFOSc4HWqxgl27woxnp3H0rrhDsckk7snwDJgADp8xPQe9U7sRrcYLA88svIxVktat&#10;8khJIHI/pnGBVKT7MHxE3BHQ811RVmL1JdkbndHtbg4bHQfWo8GEeWNoLHJI9f0psMchB8twACQR&#10;z29+RUFy0caAM4PPyjpyeK0SIexW8mJJN+0M397078VMZPkJbkjofX61IGi8lRj5hjJXvUm5PI83&#10;ht2QR6Y9vet4Q7GKk72I1uIZY2ikYKcceuDwKryJBDEVjcs3LDI7fh6VqrbWzt5jBWyAQSOR1yf/&#10;AK1RT2sjIJeMKcAnpz/StospyM2JZ5IvMtyQBwSR/n9KfLbx3CfvBwDnnsRViGMbiY3YAenIJ+n9&#10;aVyrKxK+UMYwCWz7nPTPt0rqjsZ3MX7FGWEkLlmXqvY4PrWgsTSR7Z1WQnO1k6rn+dOSC3iTyzwD&#10;0HvVlYXjOVJDKOT1JrqpNHPzu5h/ZZpBsfK7uC2CP09KtR2JSMRx8c8Edc//AKqvykkFJWLZ6jpn&#10;NIrDfuTtXZAiq0zLnitPIeGTKyKTgYxk/wD16zQxVfKX5VxwfTNbNzM5zu2n0Pce2KWHy0gO9OWH&#10;Oe9dEF0OaUraMwSJpVE8iF4wAMjtj1FaMTOTtwBkHH40ieSCSBtkAIZVP3ufQmnxR3P+t8nap6Ek&#10;EV3QRk33J0LIuAOODn+fFTRoZzhfkZeMiogDg7yQF54p8ZzPGwbHvwa3gzKTRrSARIPJj3FsBh1O&#10;fWmuWhI3Dac8Ak5zTHeePE+3GPyz649KFWW4VZpySM5X6/SupR7HLLfQ0Wk5IJGW4xnP+TTwxSYR&#10;gbPUmkgiMX7xQMA5/E06XdMwkbAI9T1FbRuYVJF63JVtrjevYdwatDzDF1BH90Hv/ntVCNwOYV3n&#10;j2P61p+T5bZQL833sdq6qcepk30EtpHZj5KHdjkEYrXa1uEC7GUZ6j2xVO1n3bg4ICdMdx7/AI1f&#10;jfacDn19D/8AWrVIiTK0cYUlrn8utWhKy48uN3z+AGaYIdx3gZBPYVpvHMEUIwKgAfUe9XExcrGf&#10;LHMX3SBVwO1acEcUUXmHn0we1V2U+YFjHUYOfWrUaLvUSLkLxx0yffvVJNO5lzLcjG9/3hXLA4JH&#10;6ZH6VKtsjHLcHqOP5VJMUihaYhkAOD6+x+lPgPnjzFkBHGMf55rV7GEp6ak2ZNgEzF2PGeBj8BSx&#10;hmdlYdOV+tOZ4EkAkwCfaqjxSurMSDtPvyKcHqYJmin7sndz2Oeoo3xlhtORyATwc+lNjWV+FHOM&#10;fjTIm3sT0I4INdiVxSTZIG3SbYxyOcep68VYUSlibjHJGOcn8aIFD/IMZJzj1P1p6wyMfnwozjnq&#10;aaMWh8aKuTGSQePyqb/RywxJz1AORyOop6QhVwOBipUgTb5TLkHoSM8emanS5EnpoWlJZsA/U05g&#10;ypuP0wf50yK3jLbA5UDp3NShMRnJyR/npWspdTNthby8kD/eB6VMImyZEOBjpTYk2kAnHp3q5bgq&#10;TngY+lYOXc03WgxOuwqxB9Parb5VQYs46Yxnj3qeLBkB6MByMfhVj92ik9DjoK5ZO50QWhnNbztO&#10;Cg+Vh37VeWyiSRXTJI6ZPHv+VSuhc70/njpViIYAAbDd89655o6IGdNbJIDIgAbjpT47fg+q9B0z&#10;jqKtSxqeGyfrSxp7/MOD349K5JoqUrMhNqQDIuR6inxRvNIFIwD1B5q2xYHay5Q9xnOf8KYPvlOp&#10;Bzg9a5JxOqFZpieVgbiwyOnv9azmEitwC5J6itQIV+Zj06g9famv5nLp3wK55ROqM7mVKvm5kkUZ&#10;HXPJqJYvlUyLg9efX+laOxl+Y7seoGe/pVfypjNuIA/lj1rndPqdEZoBg48sZPvTJJU4TneOef8A&#10;P/66tKMdQBn+dMeNXw/8Qxn6Vi01oaOfmRYyNw6g9emaRtxjxIQMHGP5VN8nD4Jp728RO5jnjH/6&#10;6mUDJVHcz2RE4TJzz6fpTB5svMeDjr/9erRCpJ1GDxn2pUc7tq89uKlQNU7mRNEd+OCxx0BPWqzB&#10;iSsi7VXv+PetKUMpbykJ9/XPuKjJKRBDxj61m0aJ6GVJGZMjoBwPz/Sq7W0cmJJCSB+GcVebEjeU&#10;CABTcn6jvmsm1calYy5IcN+6H4n09qgaMBRGzc8c1fmZnbahI7YHaovLK8pj5fX/AD+dEo9gUm9D&#10;M8jzGHnZx0x2xVdYIYxmMEKCf/1c1oM5Vt0nU9O1RruX7igtn9Klo6Yzuio/o/zegxnj2rm7hLZ5&#10;XiUA4APtmugfzy5DH3/yMVzl3mKTft25OT/ntWlOJLqu5nzrAFxISrDp7msG8MEcbTsQMYPXljmt&#10;x7u2w/n8kDOCPxrgtWuElb7TD8iKAMnt9P8APNXyMnmTKN3qscQOThhnAHJrl9bvojCZS2BEATgj&#10;JrI1LULZFeYnJyOD35xXC315DqVy0jId0ZO0kDH4en1rqhh77lKRsT6jM6Fk+4R9a5e5uo7pDaqR&#10;kjk4/wAayZ5pnnE8crbRxs7H3rEvWkaGaSXhY1Ltjqcc8Vq4JJt7IqNS7SR594x8QWul376TbZmu&#10;I15IA2qXA28ngnufTp1rzOKadLwQmPysc8n+H1HrzWpZaHLrXiZkush5GVtpPGRj19f5V4Fq3xN1&#10;fxf8bdOsPDh8vQNPEsSBlAaWTIDySZ5+VsiFVOMfM24thf5o4yz6FfE3vo3ZH7lw9lXsaHJHdK7P&#10;pXRIxc37L90BXzx6L1x61OwaFWjhJOfx+v6Va07T7qyiuL6VSo3GNOMHGPmz+PXj2q9ZQyvdr2AB&#10;Y5AP0xXjTj3OxVUMtbhtM0SW9Vcvsdju4wuM9foKdofjECxA8kGUn53L4VUPKheM/Un6CuS+KWpX&#10;Ok6K0lvKIpbjEUYTJyTy278Pw5rnvAFnKbZru/UPcSMijbkjywep9z1OOB0rzsRW5XymkI80XI+o&#10;tHa31O0P2cnC5PIx+XtXsPg17URrFACCQEbPOTXgcMl/JfKmkSrF5rCPeRlSo5PB4H1r6S8I2WnT&#10;WwJLPLE2CT/eB4OPb2rry6PPM8rHJKGp6jJez2EEMIiU5yqk8dB3HP4YrMvJb6X95eMjqpA+VQAu&#10;fYda02czjymOc+3SsaZWkV7VM/IeD2JFfQzPDjG5yusSLc7bCHkK29j3z2xjoKvNpNvHbxxXuWQn&#10;nJK8jnGR6d6vWeihNQ+0qpJxlhnj8RW3epHdT2gui8EAYCQoAXxnkgEEZwMdOPrXxWaQ99yPq8rq&#10;JJRYWF5Jsls7fEZnxl/4gBzhCOmeh9umKuHT9L0u2InZyiEblGCemeAaoXEulDUGS3QRW4yUAz07&#10;E55rm0v9TmuHsmty0QJ/KvKkz6KLW50wlsb3VYbjyW8rqFA+ZVA7j1rR03TZtHtNX8QwXAVFRBFC&#10;4BfY2SXLdePuhe/UngVh2N3arMhuVkIiHIHByPX1ruLoWV1axWsUTsJF+fcOAMZ6f41pTaNHtoSa&#10;HZS6t4fbXNV1GNXWVGtrJFxtjICsxY4B/DLdegwBsaRDa6NbrrV5NIs9151svlAFcAhiSx5Ax1pL&#10;m20iz06G2n+Tf8kTFS7IoILOEHLHGSB68U7X9Qg8J3aW+j3Fv4g06SIz2hlyRDl9pLiLHzsAcY2+&#10;44IrujNR1Oeb15Vqcd4k8axanrseh3cRhSDKRNnerBlDZJwCOeDjI/HNc1JJYSan/aNuiyXMShHY&#10;glSrgYUnvgCtXWLu3u7F7jcvzDOAPm56rk8gGue0i5W7RraO3eJIVwWTGDxxtB5wPavNq1HKTbZ6&#10;WHirI808XaNa6PY3eoQQSz/aiUbaPkjD5BB9znA7ivPNA8N6bo/hu1nvXdW3tjcxAPOBhOeMde1f&#10;R2parHYaY9tc3HzOm2OPGTgcZ9vQE1ywtLO0lFnrIS4aKLaIlXHuu7np9MccV5uIpRvdHr05tI+f&#10;Lrxl4ibxfLo5MMGmI21JEQxyJhQVLS7juy2c8ADPHSr51PUr2YC8neWMNklhxj+p/wA4qPWfD9zY&#10;61dXt9kb5P8AUkAhAQCoO7nOOTxn+ZhtL2WwvYzqKg2rNt2jGSzDgknpjBOK+anGfM0z6KlCMoKw&#10;t7qtxbRTNdxfuGVRG7Dh8novpXimtanoum6jJq09s8lzeN8m0HYCihRu/uqFH1zWbrXi/wAU33jK&#10;5XxFdh7ONykEIURxRx/dWRNufmx1JPzD0ru9HsLeCRriXbOrA4d227SO+eB04xXLTqOr7sdLdzuh&#10;R5Fr1PKZdQk1ANLI4DMvyAg44z1NVLbVbeHRrvTre3lkeKKRl+X92mSTknqSTxjt602WSa1vDp7K&#10;jKGJUdFbJJwD/CPasTXtSOkaRdafAoWWdk37ffnaDjqemMd65F7seZ+dz16VJPQ5G2v2mt1fja3I&#10;x06dFFLLrSWc0aeWUbYXLEggryMY9eK0NW8JXeiXotJbsTRwqpdoVxH8wBAGeRjpzz/KuV1K4F+R&#10;frBtPEW1AACVJGTk9+5rOlTqRVnozt9nCWq1RxnxIfUrHUYBosslxDehZngkLMiEcblUZAOCcEgE&#10;ZPPPLdJ8QaZo9lZ63aQG/ubWRma2lAWN5BwGDYJC8+nBHfNbGtNcxfY7tCfMeMxyAD7uCMD69q5u&#10;GIW8TWMQWJ2YuAep7YI9APyp25azkaKnH2ai0ZepajK2rWmtadAkVu5kM8QOR83KjoCCvPA45rRu&#10;9Za00G61K0eP7UADFHJznPGPl56flUOrvfWAVI1Sdpkwm/O0HGN3HIx78ZrgY7GcaksMzO0AT94U&#10;U4Uk4wzcbSeo5Gazr4icJOy3/B/1qawjGS9DotD8Q6pBZyrchEcJngdME446kn8+1ekeHNRkvNMj&#10;vxIUYfL8mRh/fp169D6V5v4e0bSmlkOoS5VSBjOOc8dDk/1r03SbK3aFrSECK1Xlk/hyeuTnj3/r&#10;XRgoVJfFscuK5bnd6XeC9aG11KX97K4SMKMFnP8ACAT61oLezWmoBUUCTYyBG69eQB6/WuA1LWdE&#10;0+WO+X9y1pgAL8qgkj7ueuCAc54p1p4httWuZru8kZ7uVi2W6vk8ksOp9fzrpxFHonqjCm7PyPSL&#10;hrSAl9Xla3twQCVUlskdgP59quf2pocOy90YmWKJ1YCZRk9jkc474rBGopfJvkXa7H5VxkHt9Kh0&#10;nXvDMUZs105o7ou+bl3LI+DgAxc7PqOD171509J6Nfjc63C8bnSw+JrS31pbzw2h8kNlfPj2neRh&#10;toz0z0Jqa9i+z20mpsFXzDltwyMn+7XFW86XLtJCDvT+MDIP4VnX/iKN0kMsu9gMKScZI6gD/Cpl&#10;N8j5h+x10PQru7sfskc+nziQyJkjkFW9wR0FVo9Z1JNgkzLCuC4cfd5/hI5zXH6BbT6lIGtIyHcY&#10;VmOAc/0rTsry+UOySEOjbQhAwD7g/oailKbs0txuC1R6rpvjR5bmR1sg7sGMasxAx/CR0JI7+tcb&#10;dXqxSm4vi5dhlmXoA3Tr0rznxN4n1u2uUtmRVSRQQw+Useh6dv5GsnUPEsV8FhTIAwWJHTnH4j+d&#10;ZV8XvFvVDpYL7R0Ta9ri61jUrZ/sahjAocbHIICv6b+f6V2Ul6ukaAbPULXF68xZXbBx5nUnjgfS&#10;vNo76K3dSJnuUDZU8HGOMDjgVv3Ob8iaUs4GCpY5Pt1yeKmEmk4p3ZrVpJ27Fx/tqXL+Q4Bl2hCP&#10;4ie2a0J9OvTaS3OoygrbkLywyCfbqfp+dYVjDdzzCxOPukg5+6COlF1qWm2t2tjqEbsfvsvIGBwS&#10;f04rNRSXvCUdbIt2F9aac/2Zy7q3I2LvYn0PYDPUnpV678URm0BVWDcgoTnBzx9a5iWeK3ulu9OI&#10;aMcLtB456c/jyaksraC4uJL25faRk46cD61EHKD5YhUgr8zO0a3e70ldWjZFjBKEjrkfex/9euf1&#10;3XLbSYjFpcG3JwzHpuxgkEfnUh1e/KtYRkpEQwKgAoN2M4yOvTmvP/FOvw2ljIt4nnO/AIOwA54Z&#10;v930HWu/li0nF/1/XkYwTvZmHrNxq9s73cV032q8t5YhvBcDeNpIByOAQB6Z9eR2XhQ6pNbaXc67&#10;LDNdWeBKkRYRkgfw7iWAzggEkjHJryjUPEWlGC2kubhSPmCE5ATnBX3zmvQUvbS6e3tLBhBnaCyH&#10;0HOD6579+aJ5baLlE7JyslE94hv3vrYNFmMqSMHrn1+h7URi8eNxOWlCc5PNcxpUsqXI+3ygrgLl&#10;yFHcgnoOPWtHUNUFtdl7d1xGM8chz6Y74rJNxV5M4o0exs7VjYm1RVVRuYHnJx39qpPqFz5JHlKW&#10;4G0cKR2xXKS6prGu6h9ngnKl4yN8jBQFXngDjJPTqaJdR1rfbWF5cExW7M4U4wSRgjdjJX29fes6&#10;uLja9nYPYNbn/9T+ukBWOHzjrSzRI4Cjjb+v1pobBPPPT60ZUcLjGOnpX9CuJ/O8ZWGQJGrke/c1&#10;O0RBzk49QKYoH3icdf8APNICNv7zoPw5pMncGBZsLnA/M03G3Ax0pynd04wcA0MGMZxnI71SQX6E&#10;eFXlsD0oLRHIyM/XNMeLcBk0rqFX5eDyM4/nTZVuo1huXaRw3SoCxQBF6j9ak2uQMnqeo6Z//VUm&#10;CCMdfzpk27lZg5+bAPAwaehP4dqkYZ59fT/GjbyD0wKbQRQyRQ64JIHf6U9bmPYeDn3p4Q7dw9aa&#10;MblOOccUXJcRxOSD2Hel2gNgcHilD7m6cf560xWJYjOfpSuRGLHsQw44zVdmYHYR371YUEDIOc9D&#10;np+FRSu24ccU0DK8jcfP/OqTqpTBOCO1W5QD+9/vdQelUndZF3E447VsthWI8EdagbeGHcE1Z2l1&#10;G3t/nFJIgHLHgZx7VrzdEYzi2QESD5x29O2Kb5UjDEIwPQnn9akRyCSOpocENg8Ct4sxi7MoBZcb&#10;mAyDwOlIwRVBfBI6fWpjJJvxGuR2IqFWMXJ569Oe1allNpP3mMEGkeUkZx9KaWU5OMegPUVIUVxv&#10;Zjx1A700XzW2IxliMdfWpdrAZJpssDMAUbZzz3o+zsifIxcd8k55rVMi5GSVHT2qQuPLCqCTTFjm&#10;RQzEnPX8P50obPA428UJ9jS9xuAPmB9x7UobnqcZH5U4qzRgN0pgxxgdKLdCFGw5i6jMff16Gq3l&#10;TMw80AHoOTVk/Md2aUO3VTkd6ZblcYQuNntg0KBGuR3/ACqRnjB469qjDAsdvX0qbLYcZ66iCIlS&#10;SxwTx3qrMbZ4pLW/MZgmUpKkv3XQjDKc8YI/x64ItkxxjnI7msPVtOTV18iQER47f0JqZQ0sbRlq&#10;fmx+0j+zze/DOFvHvgsS3HheWQC5tIMySWW/JZ+PmMC8A43uRmRtoBz8K+PHsbfxBb3+iWjDdFG3&#10;mRtmCRGOQ2edzY/u9up6V/QnbWgsLD7JtE0LR+UyON6shGCjA9VI4IJwe+a/MH9qb9m+78B6BP8A&#10;ErwdFJcaNI+biK2jLtYu+Nsmz+KN2zuAACjkAANX8ueLvhK5QnmGXLXeS/VH9QeEnivyuGXZlLyj&#10;J/k/0Z816br6XujxwXcgVIs74wMsue47Z9O9dFa6idT0425lhMYGAbg4IA4B6/ex1ryDTtJvtT02&#10;W/sJYnIAxhuSMZ4GeQfU1oPeHTLCy0XxBJbQfap9sMkpGWLkAAt03bjiv5YrUpL3po/qCnyy0gyC&#10;88S+KtMu5rDSJhPa7QEmuIl3RFSS2zb/AAN0G4E+laXhLxpqHiLSvIvkCT28v72E5UEdQzcA4PXb&#10;2rHudXstIWRftETXEbsPLV8srKcZIPG3+dd9deLvBVz4TSXTEzqkKw4hjVSCM/vWlfIIJX5uBz0r&#10;w5Urzb5/l/l6Hpxn7qXKcf4z1nWJJ4bKxuoUjilE8ohXCle8bsw3A9jjGc/SuTiurPVBNos0m6eD&#10;c44YbXx94KeCVzxXY386X5Or3WlulpuCG4AUc8Yzg/lkHj0rK062ezvrnxMbeO6fyyv2iaTaI1bC&#10;gdODjANKVCXNfe/rsehGpyxtbb8z87P2jP2O9Q17wrP8QfgRZ2MXkxyy6jYSTs32iYlixtUbcIHK&#10;/wDLMMqEktnPFdD/AME4vhv4m8HeFG1jx/F/ZdxLcXKx6bNGd2GCsJ5CMbXY5QKR23bsHFfplJdX&#10;thdTadpFsksMqb5I4gqj5hlgG6Hjua5bSbHT9Kjl1K0SNH1EFV2ZwgU5Icnvk44/DivWlXrQhGlH&#10;VL+tDpnndWpQdCprfr1sani6bSB4enuru8S3MLBl8wqisucbM98jpj5s1zGjX8OnWQurARzwzSbw&#10;VJGD0z05x6HitDxnczyeHG0y7WKe3kdHVM48tk5DDIJzx2ri/C0T3urJZQOljaxo8kks8iiJew+U&#10;ZYknGB1rxcZUkq69DDDQXs9TZ8LeDdF8KPc61YQqj3MgK3DZLBlYtgjAUYJPHfv2rvtQ8Sv4f8Oy&#10;6rcW8Yl1Fvs4lkXdGykZYAHOenTpnrVDVtC1DwrqN1omoSpO0aKziCYTR7nUHIPTdjGR26dRXnd7&#10;ql/e29nod6zypaM0kCtwsZbrx1Jxx7DjpWHL7FcsFYu/tJXk7inWdUijOkaZcRC2uuZUZNzEDkBD&#10;/CT06dK4nxtFqmo6ZHGk7oqoYwoQDYT1cEDknoc1q3cul20ji5uNrpyx2Y2+nI5rV8LxaVrDXENj&#10;eyOsQ3s2/OCR2B6jPasXBy9yXXzN3NRfOkfnhr2neI/D2jW9/rdlO000Qlgh2Orn52XzCB95c464&#10;JzjbX0p+zn4Vj8HeF4f+E+095NXuFkkS1mJ8gCX5lZmA2sAMbVzgd+QK9dn8NeG9Ou5bKWR76Tgt&#10;fS5DA44CjJCkZP8AP0rrNLm03Vb9NLlm2RrC4MeS24qo2qvfPf6Z4qcBguSd21f+vl/XU7cfnDq0&#10;vZW31Zt3uqLDpVslw03ktMuI7NTsLqM7ZDjcEPueelYGgiXVZpZBI0AsgGGR8hd8t83bAHJ59K2N&#10;IltPBmjPHqNzttbdGOSAJZWY/KgUegwF9P55mqeJBrNguj2cP2BLtQHWVOZMj5+hxz0zXsyvo5PX&#10;t/wfU+cjFttR27mJrOpR+I7ZZ9PZ4LhBw5Kqrr1wBnr3H+RXz5qel+D9N+KEvjW0sBbalf28cV7c&#10;27sFmZ33PI8P3WlBAJfq3Q16XceH7+2uZr24nQQxZdUwRgAcliMgjjOO1eDeIfGv9p+KLmy0CFJh&#10;DGAksR3oW255HoO/+NebUjOT97Rnt4HDS1UNram58QdQ0+xuZ9Ue+YwwxKVWTKNMxYdADn6DvzXm&#10;Os/ErxB4h01dN+2fZhEfkMI2MVZSNpGB69a8x8fa+db1VoNd0iW3v7bEakuTny/4gOwOehAJ4B6V&#10;yNjcatFIs8MgeLkb5MnkDOc9P8+1bxw+r6H0OGwEYQXNufR3ga7sNLsodP024gOnWikOm7EgfGDk&#10;NzgHp6+ta+o/FC1voPL8KWP25bZGjla5BXD/AMJSNDyMcnd1HFeAafpupasFvIFRYznlicsVPTHH&#10;pnnvXquhX1kfDb6Rp1gqXiZdrhc7pgT0Ynj2xz7VnUvH3YjnCCnzPX+upq3Eev8AiCwWTXJ1W8+a&#10;RNxBAzwGIXGCR0/u9KsaP4YZ7BhqzOsiXBMaqDG5jGDuJGe/SmwXd/Psi1JAzIwXMKsu3PqP4s+p&#10;4zXUakBa6pbKLiVNmXUk8dOeMcHH+cVwSitXYHiWvcWhSvLezuozb3GY4ie5J2jqPr9Kz7TQYbbT&#10;GSzm8sS8qzjcDjgErn+L2ro7qQaisiNIfM38sy459PrVAwXu4JIVkTdtCKwJx3OO3r14rNUrvY5K&#10;mLaVk7HIWmi6iLsf2iojt8ZBB5bn+Efzz2rifHw1vSdPez8MybmlbLTqQsoAI+RBjjg9eor1CS6j&#10;F79mR/NIzyvIVvQZ6nHOKq6poDapdxm0JeWT5dhIHy9yfT/aIr0aFHljaJg8wtNSqbHj/gzwNd6R&#10;HPrbWiCa5+UhpCWO7G4Eg9/QknuTXo2hWB0OeXT7svOA6tLGB8sSKM7QfbJ716/onhqzs7CGG4kk&#10;j8kkDyzhcZ7EjOT61594m1h7R30vT4gloTmaRiNxduhXj5mB47g9K9OGHcEpSPHxGayxE3FGPe3e&#10;jahJMPD4aZC6spIZFz1+XcMkZ6gcZrWtrG9urWS6Mmx0O+ZznBx1BYdOMAevSo9C0bWNRuTc24ZV&#10;QAAOCAcdhnsfavHfiT8RPF6avbeG9AicQw5+1rEOZnZhgF1xgKATx06kZxRe15SRxxi5z9lTe3c9&#10;iTWreOylh0qeSOWQ4O6Pa6AnnDHPQ/lXlnibXXtHXTLYCWZgTI5bI2nPPcE5PU9K6Lw/ZXIWXU1g&#10;Cy7Nxe4P3wRjhccH3OM96x7bw79v84oipK7M0jupwWOeFx3z0FS5ahTp04Tdzh4tDnubhbm2LmRF&#10;RV8wdAOdw4Pr0r2HRbG3tbNIzctK3DDACg9+QehP+e1ZJtn0O0WVyCwTgqCwJ7KTn15rG0SzuxG2&#10;p6tIHTJAjGd3r0zgKOoHr19sai7jry51ozsNW1G1KLJdBlWHcSseCBkHn3/zjpXn8dy0lsbq9dmR&#10;RkITkj078n+X8t29SVbTzgTFG4GMYbjPQgjH1J/Cuav4WjkCiQRpgkkgfL6YH889Kjdiw0U/dRU8&#10;Qat9lsdrFSUJ3buN3HT2HP8AWvLNFjOq3TLA+WixgyNyM565/h9D/OuzubKXWZRa3sbCGRhkYwTg&#10;dVI+8uMccdcdK9d8FfD2wt7w35gUFFQRCWMMF5yTzxt9ByK9TK8BOvUUYojNsypYOg5Tep23gfTb&#10;vRrCxHL7ot7naMEN0PfH0616lpcNxksDmNRyfTnt61DaaSIFD2aKoLbzGqhV3t944HAJPet3TXih&#10;/dTqd7AHcOgIPT8Pp/8AX/asJSUIRgfgmLxTqTc31J4YU8wtnOQflPr7npWkIxtR05KjIGevqMfr&#10;TCAdqH5Wb0Oc/WrcaLztBxnjuc12QS6HnzmhUhZm37gPTPp1qNlMRZHbcvoeM/T/AD/9ZzLfmNYY&#10;l2At0boPfFaH9nJkMSJJEIOOhz79RVNijLQYPO3CUp82Bx1HHfjir8UUCAkgHcc4J4z/AI1IFWNf&#10;3mG3LzjsT15/rUyG3QZjAYdj34H+f5VMqjM+Zss24SBWJ5b1Pv8A07VeiY3KYjB+UgYP5UxbW1dh&#10;JNknG4qScfpWxb23lHIxgnIC9utQpX2Ilvcjs7Z3iBckFyMnt19a7bTrF42AkUOo7NWVpqrduttd&#10;MMLk4Hp/iK6+GO2ij2I20gYOe/8AXnpSbZnN3NJJF8sZGVHp/Ste2SaeLECnGcZ/rVfToy9oJQu1&#10;n6jHzfj6V1dhF5iFWJLHP4e1ZHHUZHZ2M0UnzsGbA+ldlBZyTAQEfeHPGce5rPs7JbdRIGLZyOef&#10;8muys8uVCKWDckDPQdelTqtEYzk0inbWFxC4B6c/d68V1FvZJGBuOGbjmnWEcck21YmAxgkjoPTN&#10;dTCkKMsjgDbjB6/lWtKmcdWpqMt9JYIIfvIB1PDfga0bazaP5UTccfTP1NarOuzMBA5wfr/jVuGI&#10;yRhmG3+ddaSMXIkgtbdIhuzu44XsaviMHDemR0qKLeoLKc/hmnvceRHmZDk+nORWqsZSZYkbyYwx&#10;Q5b8jUTzEncV5HI5/OnLe3ZjKyDHt2Gev86gCP5gPOT61tGHcdy0rZQHrkZ68CmCJfODOpZeuRV1&#10;bWTtjacAkU5s4KxJuKkHaO4zzmqjFEvzHCUxxDYM56kH/PFOEqhgqKwZMjA557n+lNtU83EpB2tz&#10;tA5ya1kiKfMMKWPNRPfQUn0K0E7SuYWVsgE7u2KvqzDHlcc4q/Z21sIzJtO7p+HWrxjhVQIowv8A&#10;n0q7XWpMWrDY52UYXGcd+n+c1vLLJcWgmACt06/nWBLGdqFCd2cYHfJxiughsWtUEUqsGzkleaul&#10;FCnMSB5gzbGbnqDip45Sbv7FhlZhuJ9qiRxDIfMOQf0//VW6phaPar/e79M03TRPNfYqIsquVXoQ&#10;ck1K4jwIiM7uAalG6M5wOO4PFSqEAM3XPT2oVLsS2ZzR7gUzj2709IkSNUIIXpuHrViRCzZ3DpyT&#10;jk1VmUsDDgjPP1q407AmyJ953YIOD+GKu7CXCkBST2PH+cVUkkZolYDnODVmGRbhFdiVYdQRyQK1&#10;cCPaK4v2dyxUjbyOc8Gr6RlI/l59MVWZlXhpDuOOAO1S25u9/mxNlDxg/wCfzpqnY150y+0gjjHn&#10;IcjuO9QbWZWRX5PJyKJo0Z9sjv5mCAO1RGOS3kC7mbK8Z7H0raMLmVSemhISoX7pIz26moCgwEyS&#10;McUpkkUqqRkH9KV2lkYCVgrAD8vrW/K09DmVRW1K8ksKOHU/e654pZ3jkTAC/KfQYpyvbFjE65B6&#10;leT+GaRxEpLCMOo/vDpXSkZXuh2IyF8sjOOMdKllRXthHMu1T1/GoYFVkHkx8D04FQujPcMMcsev&#10;rWnIJ3IfsqjMZbk8qx6D6mqoMqANOkZwOGHU/U9q0YPLYNFK4GCN4/8Ar1Sk+wTFoXL4HCEc8/Xn&#10;9a1grHPK7dymLqR1+c4XnA7Y96U6hDORFG7HHVCCAD9cYqwkFtGGdlJCADqDk49D2pySTupaMphf&#10;Q9/Qj/IrpjEybKkX9oSXOFRVToSOR+ZrQRIwQsDIzjtzkY9fpVSOS7Ziz4jX0HOau22LlzJtzsxn&#10;H8/zroTEpMPssGVMw5ORgdPxq+LaYRjY3yr3YD+lVmjiafypT84wePf/ABrRhR0kV2OYyfmQc59K&#10;66bJt1Ms2stwCJHCup+XPTH4VPBYqkBeRg/P69h+FadxFBA5YsACxx9cfpUcyNIi+SoJbAOB39QK&#10;6o2RlIyL6C3S3Zoxlxye2fb6+lZ4/e24wpBQDcpx+ldNPYSyqGjPzf3c54rNt4hHIXKqX57c+hxX&#10;dSRh7RGS1lHMm5UX5eRxzVBVmt1IkkIXOePauqmQwZYJwOx+uKxf7KuEMssk2Qxzg/w8dK6YrQzl&#10;JWuLCII32lg5JB55zkcZqbyYYblWwHHTj0/+tTrW2kebag9Dn/6/9K0o7LJxKQvPpzW0TllLzLHl&#10;yOu2LAK9CaduWSQI/BIOe3NSRQuiASyE56Ed8dKe8PmIROMOw4I68f55rsic/P3K2UKGJyT3BFHl&#10;blMqfP7fXitS3hKKsQ5A6nrwalkQ5kiX5MjAI5xjvXRTRhKVzMtnZ38tsj2rUeREXK5OOCOSaZbN&#10;IF2n95jjJGO/UGruxg3zYA7H6VvHUyZCvmCRi4HQAEf4VrsLeYBIwQOD17D3qtbKjS4k5ABP1rRS&#10;VXZhHgD+taKJlKRXVZIwfKbaAcg/59asB5ARgjA7Djk+1Nz8oDH5h1A7VY2EgFySTzkfypowlIha&#10;E5LbuT1A5rYjKOP3eB6rVIqrAlnAI+76/jUkDBkA25Yjkdga0TInDS5eVXiDBTzg4B6Y9KpwooO5&#10;VGHxnHqO9Wtl2zdtvp3OKarYG9xjJ4x1zW3Mtzmau7MEiTd5n8XfP+e1SJIS/lgEHrk8d+lSh8Mp&#10;ccn0pQcsVBxnOM960na1xONnYlXJIbI4/DFEuS+XHGcA/SgxrMPnGMfe9/en+RHy8ZwGHOc/n6Ct&#10;IPQmRLGx2gjr9B0q0TnDydffr/n+VVIol2qD1JxkfpVkxkld/OOfzqtROd9CZCFXBy2f0qUEAqgG&#10;B6elNg27D/CB+daUMSsMxLuzz7iovqRYVFTPUcc+lPKREFhgMRyP/rUR7HJPA46j/wCtVuNY8bsg&#10;EcfhQ5jSTKqWLzKGzgAduM4rRS0CRKSTn3PXNTW6ln2444/+tVhh5Kk5LY/qa55z6IvkKaCSNxls&#10;nBAPYelWcAAbMZ6/U05ov3gWM5HPA9qsIONmenb3+tYuVy7dUIGLYj7kZ/CpRbx42yDOT34pREF+&#10;ZzjPWnhVIDr7Cudlxk0NdSSc9O1KoBPAOGpzZX5RxzUqLnvkj0rGTuTK4nlBRslyR0yCKcu1QcD8&#10;fX6mp1C4AkOQPX+dP2DdtAxWEjTnK4RW9eeM1TnSZX6hQOq45/8A1VpiEuwDkjJ6VU8kmQsSTxgV&#10;jJHVSqWRA6lk+Xg9/eqswkACk/j1zWmITnYTgnnmqs0RfiUhtpGMcYIrmktbHTGr2KqtuyvDfWog&#10;Hb/WKQ3tRJ5yOQRgdMj2/lU6bpVzypX+XasJGsZXIlO7JyFIHSmlWRC3HPHNSyRlgGRueMegqQxc&#10;5yCeSAe9QmCMxy4ysZwfQ96fjgtICuccY71dIIG3PX2zTXDGMRHnHc+v0rRxNk2Zjx3BB2sME/L7&#10;/wCf0qtIs4wJByf0rTxCjhQeeMgU2Q43DbuzyCK5pU+5UbmLcRsFBwMc9PQUqxR7A7E5bv6VbnUI&#10;QRkZ/wA/jR5hjIBzuODwMgE+tRymqZUeFVUbzubHOOmKpPAqPwcnPX2rQc4IBXG45GKqyMXOXGD+&#10;XSpauX6FGawgkbexy49+OfY1iSzhJGiUAkccVvsAVKyKeBjOP6VnzAbTGi4bHBpqOuonPqUXmKgo&#10;/OOprm7p1MgR8bifWugurYyoPmOQe54/+vXI3MixTMh5IPHc8VvTpoXMyhqLW0CjzQPm656153rL&#10;puaDGUxux2+tb1693dT+YyE7sbeOcdsVwOs3Mm5LRs7myc+3cV2U6T6kc5wWr/ZpQzKAD1PPWuR1&#10;FAYgWBxjH1zXYX0kFvGEmG4nkcZ71yWrSt9yEAkgcZrs9kCk92cwzJC64OFHGDWJrbS+Q32Yh8DJ&#10;Tu3HAz2APJrYnAMu1h8w9feqOqi10S1M+qErblS8hXljj+6PU+lfI8c5lLCYF+z3lp/mfR8KYONf&#10;Frn2Wp4Tq1xeQ2VxdyFmuZFYAR/eJxgbfzryL4KfDS5sfFMni3VIty2VvstIpuQjtwZCCAC2MjnO&#10;M5HzYI9AQ399ci6kb5s5XH1yBjp0/Cums9RvYJGkBGXQqQRkHPp+NfzLOjCpONSa2P3uVRwi4R6n&#10;VX98w0/7Nu+5ymc9/wCpPrVOyv7qESBfuqFByOFJ6EUl1dwfY9zZLOF3d9p/rVa1+0XVqtvBEz+c&#10;4IODtwO/19K6ajPNlFJHJ6vout+NfEsMMs5i02xtnWKNoyyyXczDLsUx0TjLEjA4Aya9r0P4f6fp&#10;NwsMKtlIwjyBtqlu+1ccD0ra03w/5McIuUKwxN5jLnBZh0yR7116WX9p6fKZJmiefcg8vGYx0DDI&#10;ILc5APHHIrOOEi73OGeOa0jsUPCumRWl4ViSSUQfNIxGQCei+gJ7D8a+hNFtY7YxXFufM805YqeS&#10;PT8PT1rzPwvoVlpekf2NbGVbd9pBLbpJNihQWdslmIHJPf24r0Hw4bOySW3tnK+WckHlst712UYe&#10;zSscFep7TVno1w1jAoMT8MOmDuGfWsuNJrq4MtshYYyoOM8dyAaqpb69r7tJYQ7o0wS7kIik/wB5&#10;j19gM1oyq2mXL2MLYmTILDBwfUf0repVT1OdUnfQksp4CZpAoVpk8rMnC5zkEejDHX0pqyQCORGk&#10;D7B1/wDr1mjMkLR3AAMQLKB6j+tUvNmI2PhXbkbuBz6183mNRSdonv5fC2ptW9rBM730zbcDCAdc&#10;+ppqRxQwtcJlmJG/aOSCf4Qau5itJFhsMyuVKsZB8pJHXHHHp3rQbTbNoP3QaOcMPmBwmwDnjruz&#10;XkKNz6GlLQgg0oy3LW8+9IWDnegywx0zjpn1rXQyJf8A2uJmDjG0Dpxxz2Oe9SrLfaYCLJwXkQYY&#10;r6jjisK0Opi+t7AqZLiSZFKE5JQEmQ8DjA6kgAd8UNJPQ1jPXU8d+KfxTuPDOoS2EYkluotrHGSU&#10;VwSFGAepBznhR+FeleB42u/AelaxrEiPNqkazvDGuxwH4KMR1x2PUjnivVdc+B/w81kSX1zbjU9V&#10;kG15vNeJEYnOYhkE84U7ucZxjpXEifwzFcxadewyxTxbY5JIxiFOCFGB0HHX061tLCypSvUdx0cR&#10;GorRRU1a1sl3R2CeWCcYzuJx1IJzWNcxSaabaxudokuv9WFJLYXqW4wMfpXSazZaBbi3tDeFZJpA&#10;VKsHZvbtwPauF12J0nksr2URRxqRG+cuyt2x2z3ArzK8z1MPHQ5rVoonilg1SXZcSHKsh3A4PXiu&#10;UkWXT7S41W0b57dCcnoT25NOvLq3tIRHHGqSjIDHk9OoB4ANea61e3urXUOkxEiGTlYyeXYAkn6g&#10;DOK8StXse1h6F2Y1vqUmo6veTaiFM8nztsJdt2ADy3J4x/LpXE62ra3qDM0gdZeUVSBgoMZPPb/6&#10;1ejrFpdi8dxA7EEMJsjOBt6gjnrXzJ8SPEF7Zm7uvC9jCtlBAzT3c8hUhTgZVACScngDrjmvGxtZ&#10;Qjdn0uX0eaXLENbtnWYRSMmEBIz346DHX+VYdj42tILSfTdQYrPHgw25YHhvlzwcdfX9O3jZ8d6z&#10;b61YaVopinS1P/HzMu9nYg/IgJxsB7/e7cDrxPiO8M2uOmi7ZJJlG4c4ibqwfvg54rwlmEPih6H1&#10;dHLb+7M9q1bWNSU/2hqsZSGAbWjOF83ccDPGBjoMVQsNQjvYbi9uJf3UbB2B5CbeOM9+cfj718n6&#10;QfHup3F+PFBktbaKVVhWKdnUsvJYICVDEc8AcdR1rr9W1W1i1e203SEcyGHe6FvlZ3zyqjPAHJLd&#10;D2prF/aa089z0q2XKL5U/uPftc8XSyaRDa6ajJIoYSGQhi+TxgD2/WuX0S0XUtbVNXZII443kBY9&#10;Cecjtkn15zxXN3Gq3kj2enai0drPFCoaUrtDY6Me5Yng/wD1627oXtjbJqMOoiOX5WOFDBh6HP6+&#10;/rVU6kpT55apWONU+RWjpcsyW194tvUuprldM0m2ZUlnmILqnTdtVcB2xkZwo6YOK4k6l4Q0jWQ9&#10;rqN3eAFlLzImQQdqsqoFxu9/XkYp+lR65ptp/wAJjrt/ay2ssxWeGRsCXa2FATIbntgcH9fP7i8T&#10;xjrd5qF8P7PS4ZnSCAgiIEjC+YeXC4zlhz+FVWm3FSt7z11/4eyX4hClur6Lsel3F1PHO0jMNhBB&#10;B5Htj6dqrWWk6tqEcWoWU6LaTpI8i46lBxu/2s9uw781zWt6jatdRxadJvccblI4x3bPBq3pYD25&#10;0+RtrFi2zJAJbqQAe/fsaqlVUp66owVOy5kWdOS2sL1Lm7iJdXAJQZLD8Occ16JPqAFtdXFrBhIY&#10;2lYkj+EEkYzk+2MntXIGwD2SGOTbLEQRtyMY9+574qv4vk1S10RruziE0a7VkbcNyZPDH0Gepr1c&#10;LScINLY5sQrtJHlXizxVqniCQXVuvkvOBiEHKhFxuZlP8RGMjoDV7w/rE2ltDFcjzVRw4iPPAIzy&#10;eox2rjjd+ddLezys5U7QgGAgx06ZP49aWW8ijnjNkCHJG4t157gDPT+lcU3ytyNVB6JI+qNF1ifU&#10;na5IZQoyowOueBx2rYksknfy5bkxZwQwHPHp+dZfhHSr2305JZ0y2CVY8BgehA6knrkik1i+fUL1&#10;Le4cI0PX0+nGM/jWlfDJq80OnPojZ0SKbTYZVjuGdXfdhjk/N3+prA8RSwX+qvPalWSIqu3hScD5&#10;sds/zrl7XxHd6jFLfIrRqQ0HHRl5xzx83fjpXReHL943bzBhpICjKyjLDI55zhh1yOamFCFSCprY&#10;bq8sm2d9ol1aWWkx3GnPKGj3K/mHpj7uD/hVu4hSG2VFlBB/ejYcbhjuD3B9a8vnaYyfvHdUifzA&#10;q/xD3HriuwtG+0wO/mqkigP5ZOCQegHv611uVvd5Q7tHH6qpW9F1cyHdwwbHByOBj6cGshWh3mRV&#10;LKMq3bGeOPXNdHq1s98oELBXQgsMZPPTmsKS1urQhigdvTPH/wCsV4FfBXnzJaHbTqK25asr+6tg&#10;sSBUVPlRSAMAdvete2u5ZHQNlCXyQvHBPHNYaowUTSYLHqCcDJ6VtaRcRRySfaVDHqvHTp19O1bU&#10;8LqkzOdW3vHXo81tMZYmeLghuev86ytTvLq/unuJ3yuAwJGPzqxc3E00EU8sZiViVUZ6kdwR/n2r&#10;DbT9twkjSsHOCwPVgPp70sVRuvdMadRLVnRaTG32cyH7pc85qvcK1uzDarhm4R+h9iff9K6xYv3U&#10;cKplsZ96zrqzVTLd4G0MoUA5OT1z269D+JrpeXvlSORYm8rkWveJUv7WXU7e2/ewR4MQIAO31OCD&#10;/gK+WvH/AIrju9Eu7gSm3kIcZbaSjEHJ54IA6Z/pXqvivXbaGb7M5CK+4SKrHqOg7E+px0r5b8Q3&#10;Vpqkt34b1aZTHdboU2ja5DDpk9W64PtitlFN6nqYLDqTvb/hjzrSfH96LP7SIlnhcNhw6nawH3gR&#10;nP4fyr1T4Ua74gv9DtzrTfbbV90sdyCdxBYnYQoCjYOcjnsa5Ow+CWk+A7yzvNLu7q/uHw0gd0AX&#10;5eHCAdFyCSvQ4wMV9MeH9WPiXw2uhalbx2QsABmIhEmYDAYAch+79Qc9ewuVPRxbsepisRR/5cq6&#10;fX7zorfxDqHip44fNeOOMbQIzjfk4yRyMEDHqK720vLWS5+xzMVMQ+8eig4wDnkfSvJoLS4tb1ls&#10;38lVKuu3gkDjGfTPNSa/qXmzIZV37v8AXuD933wa+cqwsnUe5hGld8qPfRaMLZJ7FvNDAkFRxxx+&#10;dRLZgQRXAz5mOVY/j/KvM/Cl82jxpd2sjPa3RDOpbK4PGRkn9K9R0a9TXtTCXV0IbZcgyYwQQMgY&#10;Pr+lKlOE7JLU8/EUpRep/9X+uxcoBke4NSJ80e1hgduKhYFQCMEnp9KmKPLGG7kcfSv6EZ/PCiuo&#10;1FRs9s89M02REOTj8+afG/BVRz7fyo3ZPuKWqZPLZkAIp5OQFLZoeMuSxJG7HSkK4Xnt/OrVhMY2&#10;Nw6478U3ZkE+vSnKGLYxx2oI5CcjHFNFx8xrfKoWTtSFx9aDGCCT0pwAK4HHSgT1In2sMjINOQKR&#10;0OR+tS+UD93nPFMRMbjk8frRfQT0FJB6CozkfLjI6ZH8qexPUdaUleOMe5p3IeurGjgkZNQLFJ5g&#10;IPHqasg5JA9qbw+QCaEws7Ee3DHbwfrTdjvJhjx1/wAiphG7EgducmkK8cHn/PSncfKRGNgxweT3&#10;qjJBubdngHBFaaMr+h9//rVBKGABIwM1SdtDForCNccDHpUEkKdHfke1Wd45BGKieaIEjgn17fjW&#10;tyV5FeOME89Mnp1pMZYjGKcZCP8AVCq7tIHy4/GuiGpz2IDhMjoM9BUfmhc/eJxx600gcr37YpxR&#10;kXdnDY+orWTG33Kcrq8nzAYHXPeoFKqu3GPT6ValVJSGI2ccGh4olOAOBz7VcSkivv8AmxnOabsj&#10;LrtbGOeanZA5Oce1RKiAF+59a1uynFWuiLqeaUOuMnueKQgY+nUU5pA5z1J5701IUlYF54H5dKbk&#10;gZHHPOfSpQzBuR04pDvPJA/GlcExu8oQyjP17UwFmBb1pd8ZUDbg/wA6iZwBsXjd/T0pKTNXFLVl&#10;tIotmXkUH3IB/nTJCOdgGAT7VmfZrdpRcOOVOfqRU8txEx8l0x3z0x6Gi7SuTypvQlcRn593uBmo&#10;5Eb78jfLnvx+tMKkJlMH69qaFLZEp7c+lUmJaPUcSSm0YPt/nNRXunaLq+mXXh7xBBHe6dqUL2t5&#10;bSKHSaCUbZEZW4YMpIwRjoe1PR4kAiTP88U9oBIodRhgMdcVE6akmmNVJJ3R+Mfxz+Amq/ADVo3/&#10;AOPnwxehmtLxFIjtfLyRBKxPAWLB3Y2oB87EsK+b/EF9p+oKrHNyocMCcN+I4PFf0Na3pUGt6Tca&#10;Jq8K3FpcoUkTCnAII3LvDLnBIIIKspKsCDX5JfHv9jrxJ8KtSu/H3gW5kv8AwvK7P5UUTtdWKsB8&#10;soJYFQ2SJF42g5XK1/LPi34UVHCWKyyF11ivzX+X3H9W+EfizCTjg80naXSXR+vn5nyJHYHxLIbi&#10;3t4c2yBCHIiOGOc/N3x9f1rB1Kyi0i8b7G6EZziM8rnBP6j8f5a0F+YAbuAG+tZwQkyYl3qRwxOT&#10;yeuRxjn0rmI0gKGG2P3xtEfU+oxn+dfyNisI4+7Je91P6vw9aM/ei9DcvdQutUm+2yAwRKqjy9xJ&#10;4OcgDj9M/Wt0SRPod6lvK4S5U5iU4ZsYHfn8R1rg4bq6sr77HO4dJVC/KMmBu+ePTr+GOK33i0h5&#10;D5lxsSMFkbktuAzz2xRB6N9Tomnoi1oelizv2vLt2ihnXy03FtuOp5J6j3rsnv7S100iGRXYH5D1&#10;wT9O1eLi68UPkyy5tC+WUDI5HDZJGAPYZp41KK2vzo/mhZvL87Lj5SOxOeCMg1zQqxirJWHUp3le&#10;TudZr94blHtGlS7mcrIzRggLjovvXGwXy6jMJdLRuG8thCdxI4JBI9T1z1rM1TxnrF7cNfW0iwwi&#10;MRR/KAMD7zHHfdyvp0PFee291qVis91aSSSTOxaVlbarA4+YgAf/AFh7V5eKrKUvI9ajDQ9fTXpp&#10;WE9g+6WI7Rkc8Hlc+57965Xxt471u8eA2MYso7QNvZJC7tJu4xlcAY47n1rATXbq2tdulIoc5UzZ&#10;yRnrweBz7Vxstvd6hqDpJCVfjG0/KRjnqeSfTmpq15KPLE6qWHjzc0jn9b+IPxKj1H7Lpctr5ErG&#10;RVlg3oCf7xT589e+DjHFereDPGWgNq0UXiPNkTCQ8yghN3GWC5yFJ5C5yD3NcjpH2KSRrXUreQ+Z&#10;mMLjBOB09sCtC08HMJFljjlUouIySSvB4PfkdMmuakqraluvM7MRKi48jVvQ+pn8TaPa7E8Pv9tt&#10;JBuWRV4X1zuB+Y9614/Efhq0j/ti5NuZIyQ1uCgm5GAynjDEd+ODXj3gvUbHSc2upswhljI3LyC6&#10;8EMf5d6xNWfw5fNNqdpYSokblcAAucdwSSQM8nNfRLGNJSVr9ux8y8NHmtK9j0iTWbbW7K4jukhs&#10;9zBxmQkYzkDJHJ+n4V4f4k8dJoOqRveXExk8wrHAih4yhPHznhQO1X31/Trjw3HqU0qLFGwyjr3B&#10;wVI6kjvjpXzP8Xdenmv01Wxtn8iaI+Usw2LI+R8gI+6QBkZ68muetUckmnqengMEp1OVrQ7fxv8A&#10;HLxrbW8dpYiG4SYkyzBSrsh7KOFGOu7nI4xzmvne88QX1rfPcaDO1tNJJ5zTxfJIWbJY/U98ce9e&#10;IapeeMdd1nz9b1KaONQFS1AASPbnhT6e3f1r0fwvpl1PELe4jaRo1DKrgEFT7+o64PI4qouWnM7n&#10;2NPA08PT0sKl7LdXLLaTrJM+7crvubJ5Lknk5bOSev8AI0yTUNYuptLsF80Iu4omFG4eo7Z5rp7z&#10;Sb22gPm2MaebnYIfLEkmOuT0BHXk4rqIbS0tY4rzZsnIETMuN2AOpb2Bwf0rRuz0OarWW6G+HP7X&#10;is/spiEEikkbZA25G7/Qnsen0ruPCugX91dT3k15bxJGCeG/eJ65XgMD19vrVvQ/D19qmitrOhhX&#10;FoSZJY3Tz1P91lJ4APG3qPSt+10M3NsWtlbftMkk0siCUE+vI3BsfdHSs6kHbY8irio3dmkGl2Qg&#10;tBb3F19olLlmLADqcjgE/wA66uLyVvIry4WRnGdp7A4wT7+mK4yys4o8+RAbuUk/vOdq++0feb/I&#10;rrI9H1m3jSW0RrpUAVvmPHXjBOK4o030Rx1q0eb3mMv5p7qRru9Rtp+705xxzjue1OmtNORStsdy&#10;AYAYYBJ5Zvpzjmny2t5IgjkIBBHyBt3PXH1/So7W1klBkmhfzAdoj4Lcf5/CvSpYeTtdHFXrLoxL&#10;O2utavBZ6XEHKjIKqFCjvlug4+vrW3ptjLp12817bTMyAhR5bDGeo3YwQR0wa17PwzfWdouo2V6b&#10;VBnKwHEqsD91QcoQD6jmtKc+IYYgdT1K5vQQTm4dV2rjOAqgAc8nvmvewuCS96S1PnsXjuZuMNjA&#10;1hbK3kYPK9w83/LJSW2DAA+g9jWIukiR0ubuNSAp2ZwSM9SM9/erupQ6pd3Cx2cDOikktGRu/wCB&#10;knJ9uv8AhUgABM1wXYqNihiSBj2/D86xxGsrowVSysmUvEd1Ja6adI0aPySMKJM5wpHQDrn3PArw&#10;Oz+GOozamut31y+EbEbbz85PqpwMj+eK+lLO1W+dbhYw0K8s7Y5I/wAO9VpojeXpt4sMFPGO3PXH&#10;I/wrOpQUvekzSjjpU04wMuXTJoyunumFKYZj1GRyfc/rmuH8WNpWk6e1iJJNjr5andlwxBOcryDx&#10;9f511XivxDZeGre4+y3K3N7DiOO0JGQWPLNzkBR1BxnsPTxeF7/xFrLXF8S8koG8lRtQ4xlOOR9T&#10;+fNZYjkjGy3OnBUpSXPPY0RJLqSR2CxvHbwFQARku/dt2SSccY6DnrXRagNP0+0VrpkhClQVzy2P&#10;/wBffmi3vYtNiW3iWOScvwBjB92J7H1/DNcjqGrW2iAS6lFIxmYHMhB2HP3gCOnbA59a4krK52RT&#10;k9tDntU1m6n1eSOMB45MGJCMLGMfr0z/AIVh297fSySTShmWMkEHAI7EqD0AHP0qtqOuSTGS/ZBG&#10;oOCqck+3c/jj6V6/8OPAKa9EfEN4zooPyjuy8fIwbg4JJHQg+1dWCwE69RQpmOZZlSwlL2lQb4P8&#10;KX+pTW91cExx8NHg/OeOpBH8Q/Ic+lfR1naxWluEhjVSgAA5OAOg5/yKrW2npanIADL8pHXp0G7r&#10;7mrJ2O7GTJwefVcD26iv2DK8uhQpqMFqfiOdZtUxlTmlsaMKsjbOAOpP17H6etWbW8tJX5ABPf1O&#10;eMn9azrYeegd4yFPRmIHOeRjrke4xW89tHHbpLtwWHDj69//ANXP416zg0rnjvlWhPGPMXaSpZCR&#10;0A56nGauW0Qjcuc7s8Y69KzyouSZB8wzt2rwOPp3zyavW9vNLPuVjwDjGPp1qqTtuJqyNPykNr5Y&#10;JI3A5Bz2pIkVHxuK5HJ7EgfpWi1vGBsU/IQCDyDwKSC1jWQso6Hp6ev4/SqlM57aakSKzgSeWG7M&#10;p6HPcH1rTWAJIRswRnGBnAq5bYVQUIBAGGq5Ek02ZQuVzyew9TWXMjKTK9qvHzndt9sZxWzbrG77&#10;V6DGTj/PStG109Ps+1cBn6Z6dOSavR2Fw7xwqCxLct0GMdfoKi4pTuXrCzR0DQ4QGt7+xoLhwspy&#10;g9+fw9KuWNha2sCow3EDvn+la2mWlvchnWTGwYwOelT5HI52YmmacloptrZpGjJJJlcuevIBNdrp&#10;+mRwIAjbeMnNVLJT5aRqo2dNp68+tdLbwxzt5e0RMvHJJ6fz/OnHfQylUGhInlXc3IOOBgV3mmyt&#10;CVtoFHPX6DrzWHFaxqgkXnPc/rXUaVE7IVQZJHP0rSMdbs5qk7qxtQwtIwZPm47VuW9gkmFkX6//&#10;AKqrWqSK2xRtK+ldFbRMw+Rc+v411qBwykW7XTLcHaeh5Htip2tQzlF+XjjjFODCD/WluOOBWisX&#10;nw5yfUH1OK2jS1MfaX0Mto2RFSP8SOhpqxzoxU4xjgk1owwxSHZMrKU/iHOT6Gq9yk80oitV3FR1&#10;PT866VRsPm0LFtbRzW2cbcdz647U77Cn3kOQvTPXHvUsEN4sYhlUh9vJB4B/HvV77I0qAzPjHX0z&#10;WnsyecjSPZtUfdJzjNSfaXgPA5BwP8+9Kkboowu4Z45xx+NI8YaYhQVIH6evelyEuTZIjCb51UIO&#10;mOlJcwuSJUbPtmpYFTb5ZOSPXv8AjWpJYxBdtvgY5bngAmqjTCTsZ0M92qrsQ+XkjJ56VqB3kfAP&#10;zE1LZRGJ9jKNvX2q7bQRM8gQYGepqvZGXtCmglWTy1Rm4zkf/WrrI7i5EIEg3OwH3jn8/eszS2LJ&#10;Js+ba2Ce3+RW0Irh16Dj8zWkadmYzqX3MtFuGc7G2hs54z/nFaX2XywAU3kHkU1XhUlGOGOTkdK0&#10;IrjeM4wMcEc5qXT1Oi+hHFGrKfO4I6CrUcdyw2xBQB03frVeILv3kke3etFCJCAvGO59q2SsYqVz&#10;HuNNZVCzESd9xPI+tTykiL1z3Hart6I8KyEnGePf1qEJJNEBARvAyMnjHvS5exXMVl2JGcncCccj&#10;tUEUcYjdbZShJB3Hnr/npTv3qS+RMOc8e/8A9bNOXcCqtksewrb2Jzt3Y8RADzMhmJHc/wAqvxQz&#10;qhYHCnPH0qCORRHllyzduR0+lSx28kiFmk8s9QvOT7Z7VXs+41NJCtcb1BwwK9P89sUxGIGwsSOo&#10;zz/kVPGjlWLJ83p06U62jSSPzEO3B6etaxjYwlNkixsw3ZwfxqnJHJMf3pAXGQx7Vea0nljaWHKs&#10;xzhj3rMa0vJsi5QBiOje30zVcupEb7MjCRKAsQEg/vJ6n1qRXlwTHEeOMkY/nTLOwks1Msu2QOv8&#10;OflP9asOxnVY3dmKZGD2Hsa2ihOXQarRbGLhowSQR2P0pEe2fdydy+nX61pRyRbfJx14HFY8dhqA&#10;iKRrlhnG3GfxzXRyFXKDQyJEZEG4P1454qNYZMK8Q4P6VvxJKY/LbdlT82/AP6VV8o28jI7fu264&#10;4zW0V3MHdsyYknjmMLEMp7Hoc/1pqRuowhC545/mf6VoSKpJ8hxuznb3p9raypuuJUx5xzvOCPfH&#10;ORW9iJIz2Sbywk4G8jkryMVetoY1jSYsRz82Plx+Azn/ADxU0Uc6r5aYZFPUHnH4/lTCsS7p7f5i&#10;3ytvG3B/xrSK0JvoOuo2crfwkMSNmBwMD6fzrVtLJTEsxlAPcZwT7/SstAIbtWnB4IHsR6cVtTNb&#10;ed+4XA6/h7GuiErGb7krQxo+6TGT1z1OORUgBijbyVK56KO/4mpEVbgrHnII64wc+tSDT23kM3lp&#10;nI759fpXbSRzzlfREBiJCyM2OhGfp/SqotLVJvtQyzHjPc5OcV0w09JUGWHy/wCcVVlt1hfzPvbe&#10;foRXbSZlJJRsUnJDbPLHIwRiudZcM6SMi4JKhvY8V08jXkkBazA8x/myTk4/lWNfaPcIvnzP5kqk&#10;4x0Pr/ntXVGWpyzZQhli35OT6sv3atKUyHjJ+bn1A/GtK1s0hJacccYHatA2kMTB4MBMA47ZxXTH&#10;yOaXmY4jV0EY4zzUr58wIfmB496utZxzo8vIQcE9x7iiWygj/ebtxA6gcn0/H1reL1M6k09ilFGX&#10;LBOp4I7fhQtpcECSRfkBx161qWuWTYqZPr3HtVxY8IIXP+s7H/PWulGMpaWMZWlOfLU7R1I5z7VO&#10;AxGXDA9sjFTxW7iTqQqkZx1x/Kr8SfvN0j7sevbP862j2J5UUY7aXzF8w4IOcDuPTPatIxuuIVHC&#10;j/JqsokDFN20E5Dda1oFk3bSu4+taJWMKhRIjMvl2+7AHJzyCO9XIomJ8xic+n+eOaS5S4jcyhMA&#10;kfd61ehdWAUnpxn/ABq7XMWna5UksnGXVhtHJ9QTS20MpkZVOUHU8hquyuwidowC3vTIY2U+YHOS&#10;MgetPbQcm7Foks5VScg564pqDZhV5Gc4PrT9zHCt+OPShhKpwp/d+/rXQjkkrPQfGOQuAQOcdOtN&#10;H7tirfQZpy+coxGuf5jPQ1IEmPLHpwc0O73C/W40cDaOT16dvSpVkWXCR9D19vb8KsxxpCnJ57kd&#10;s1JsU5IbluT/APrrRMzkxiIoXCEEHipWACjeM4IHIp8VuSxBJ9vy9asLbqIwH+9nv0puXUkji3NP&#10;ujj55AA9K0mEh4JA9fSoVVkAjZeh9fyq8rKMBl2mouKTKsRZfkZO/GOh/wAKswECRkRTu9O/1p6L&#10;tJI3YyBgHiruxsHPJHGaxnMa8xsSvkdcjpzWkFUqGPLdKrRhiCQeT3+np/KrUfJG0c4yfesXLQ6B&#10;WVQxbpuGSR14/CpxGAMk/pUW7JycjjpjpVpTGy9iB1zWQubQiWNQNhO4HqMdKsRqMDaCP1pVXGFL&#10;H5umOuKfEkxbgcdB6mo5lYS12H/NtyRwc8Yp0KqAO23oOnFM8obt24g9wen86mjyGKt+OKyuFuhP&#10;hUwyg+nTNNERyPXH6VZBklygG38c/hVdxKTubr6UpbFXEDKfvEZz9KjcK33uq5HFKv3huGRinNtG&#10;CBg+g4rKSNovQoyhVIUZyT1NQyN5nyycH1+ntV7bld65OD0qk8ErttyMt0Nc8kbU52ZVdXiUyA8H&#10;AAx7c5pWhkZRIw2hunXn3FWwv8MnKg4x9KUxfvcpkH+72rJwR089mZqgr+7Ckev/ANY0pJ3EyfLj&#10;oD1/SrGGx82AegBqV1YISeWJ5PtUezRTqtbFDK4PqOKjQMG/eYXPTHvVny9nU5x7frUe3ng/N1Hp&#10;ScWi4TIJVgVFUDI3cY7GoQCF+WrW0kMAcZ7GoJM79j4JFZSkXzdyAorfOwz6VWbIDbBuHTjg1aZP&#10;m2r8vJNQ7ZEYlWGPWs2lcqUtLEUbTgFUJG7g/SqcsW/ryc5Bq66ZwwbBP+enFUZS4Oew4/Os3T7l&#10;e1VtCPbHMSp7duOPesW4dUHlseT/AJ6VsOXUNKi5UCudupPNl8xjjd0FL2bD2tylPdW8L7JMkEZC&#10;98iuO1W5inu2liXYRgeg4/CumlBRi0a5x6elYWofZ/K+dQNwJx3GfpXoUIGc6rPPL+eaVnljOCcD&#10;2GPSuA8QPEF+YliPvDnB/wDr129yM70X5lHc8Y/OuF1CFixRiZMHOew/xr04wsNM85nmlmdpX5IB&#10;46Ae1YU9pKS05+Z264/p9K6G6kt57khwcrnH/wBeq8qRb8Y4I6Z7e9axQ3LsYcVnbXFwu9NzDHze&#10;grlvH1tpuqWqWImKNnqM4GeorvUgMMLC2y7HIwOM9+K4Lx61pBY28UiKLlzuCk42Z7nsT7V+D+Jm&#10;a+0xToxekV+PU/VeCcKoUlNrVniWpWtv4ctpDM+5mP7tBwdq8Env9T0HFLZG2niW7271k5U9Dj1r&#10;g7nV7nXdXmW5xmCPEpB+783QH0C8k9Oalv8AxKmn6esGht5zLkJ82Mjnv9O/SvynmsfqMqEmklud&#10;BrGtWsdi0sAyMgMWyAqk46fjX0j4b0WSz0mFZseeANyr0HoOeeO/SvijwB4/fVvG0fg63tJPPLmc&#10;yqvmbBF95uDwiEjcSM88ZPFfoH4Rs5rnTnvW2srOFTPDM2OS2eg6YowlSM2+Vnl51SdKKi+py97d&#10;XME6o0ckkSc7EBOfwHWvT7L+zn0caQ5CFCZXkYhVAbAAGeSfXGcVUn06aO5EMkYYnHz/AMI+prz7&#10;4t63pfg+0VIb61ivpEb7KsxBLsCN64HPQ4zwMnrniuyc1Ti5yex8/hoSqzVOCu2ewXV7bQTx2l2y&#10;quwEEEA4PQ47jFdLYQwpciNCCWwSVxyAOP0r5h+HniKbxpHa2/2NlmhdIrmZWDJECm7JPU+ma+m9&#10;B0SeKaPT9NXdcTHjPYep9MDqa5qeJ9rHmWxvisNKjL2ctz0fQdXsrVZINQieWFQzIi4wX6KWz2H8&#10;6oyyPcIt9cJ5bSEkDOfwB9hUqw+XiBQXYcEjnp178CoRcK77JsgKMDPauavVklY2oUrkF/56W3mx&#10;x5LEbi3p+FS6UkQvHmlXcPLK/N2YkYqzMstxB5UTYLd+2KAgVvLjUhtoG4cZP+ea8Se9z2aNN3Vz&#10;dn06WZliyqyjLD0/PrWksX2WIzXBVOBkNyc+1Zlmzpa+VKqs2Mc/41qWYsrW+hk1aE3cQBPllioy&#10;QQpGM7tp529DSUWzv5rbFu30E6h4dXxBFP5r7mEsZwNgU4TBzkll5GB7Vr6XrtroimawsRb3TR+T&#10;K8khbzEznJ4yASMkA4OPTisY7zFaXbp5VvcMVjZkKqQjbXkHHIBPbr0Fd7pv9jeGbW5nuQ+o7m3R&#10;+YoS3IztJHVix/8ArDB5rohRe6FOel9zita0/XNPjTxEspmSZPPVY92+BWPAfPQemOmRn1rCtdP0&#10;nU0l1e+Um5aT5gzAbzjggdOK9TSO+vtCjurXdNPK0nnMBvWJs/KCM5Py469u9eI60ZbVvsmqp9qd&#10;mJZY14K9vlHC8flWWLhyx5ztwU+ZnMXWpaVpup/2lq9urIkuyMAZC4+7kg5xx+dcH461OKG+8/UL&#10;hJ/O+cGNSAquflABAPy13Op6VprW/wBoVDHhgVgI44Ixn6Y+leeeNNLmu2j1S6VUgZSiyqMHj5iu&#10;PXvjvXyuMbs7H02GhG/vHmaO+oXkclh5sjOxIXv5a9c+gA59q0LzwZFdTHxLasS8KExqXAWJj8pc&#10;DqTgYX061E2lXeiastr5hSXapbH3oy4GUYeuDyOxqWXQp7jzriO5+ZvvBj0PYAf0rzWlKNpHtwhy&#10;vQ5N5Y7JneWIPGCFYocFlPVwT0NeR3mm+Htc8T3ljrCrbRAuyxFtySBF+RRwdzsOWHQnPsK9m0eX&#10;SbHVbg+Np4G09YTItvlhPcycqsKKPVsEsWUBc5Pr87+ILvS0liS3i+yvw42ndzjnb6c/QcVwYlpR&#10;Vz1cFTbeh4X4s8Cw6MINSaKK3E0rSokQCpFI5wyheQvPbsfyrz/WfDVzqV2L/TsQTJCseE48xgSd&#10;z92Of0HFex3MN7dpJp903lwGTeFPILZyXB9TUMWk6DDbPLYoRJJwHdi5Bzgk9vfA4rwXQi3otP1P&#10;raNeUYq+rPmfSvCWu2tw1q5kCEk4Iz87fex/sg5PPWuntNF0OwsGj1V2cxEgyRqqSbunbv6gda9I&#10;13SdYfV7XQbOeFY74qReupKRAthnduoC85ABJ7c1yGj32h2NtqGltLFezxTFGaJSVIQlC2WAIBxu&#10;HfBHuK0o04J2f4nVPEuepi3d4bizmgEgmEZjQ7zkruHy9ee1YkV0bfS7vTXtjcSP5Kwyu+FjOTls&#10;dSRxgdO+anOgaeskutiSQuzLHjbgEMTsHpx246Vj3GoXFkkzOu1AehGSWHTr3rnqTlvL/MTStZGH&#10;4g0vzb6Nb9yJ1GRtCEhfQMRz6kVXFnp8JZEkcSuRnIGWJ4A+tZepXL6lHDdTvHmVCy+WCFVfT0B9&#10;Oea3INE0620RtV1y8+zpLEWtoo2HmTOOg7nBPXGMfpXZhXGSasEm1FKTMm7eK1kOnXynLksAMbeO&#10;CCT/AJxW1perXWnyxTvGRIoyjON2OOxHtnHPFYa6t9s0NbS7idZoxuVjhm3dSGbr8vTjg/jVaK5t&#10;LexLXUinzZFGB1Kkcj2FbLCLeBhWkkrM9qspLreb+4VEjdQVx156H6/0rA8WR3c2ktZRwyTRTsNs&#10;SsAzkEkAcgfnxWTp+p+Xp0SzyKFTGcnb8h+v6DvXoFg2nTacNXaWJIuSN5AxjAyVbkc98Y9Pb2qG&#10;E5o8p4lbE8ruj51+x3twRHFbsjq+1lZPudvmHTIx689RmvW/BngLTbON9SusSXDY2BnLbT34+nbp&#10;XRadqHh67lNrZLuSQtwBwMHndjkE9uua7yWdrC2FhpmFt1GHiC5LN6g8nP04rbBZV7/tJanPUzFt&#10;cq0Jb3UJ9E0uS/eRcRgZc8hdxwDj0BxmvM9b1O4tbKO8/dPJNIqNleCxJ4APT2NbvinxBcava29p&#10;CBZ2uxRLAoU+bKvO5iOoH8I7d89uVu73S7ydNF1JS5Izna2GJHIJHGMfl61142g5PQeHxbS2H3Wp&#10;XV55dvKn7qHadq8Z7Ff8aluL5JLuJoxtCMc9VPHQA5/z0qhHbWaFHtjiIDcq46Z4x/hVaVre3jY7&#10;xuU8jJzk/QVxLAOKubrEx6HUTaqmq/O0Pkzx5QHPBUevXPt3rrRDpKab9pvJJDdY+WNec+h9MD1/&#10;CvK980jrIPlZDywyACB1yK7TS9US2gR7li0snJBOAMngjPX0q54RvVr7zWGJsiZZfKsjGzlJD8xH&#10;3ieeNv4daaZEkjAZ87ifvHn/ACKwLnxhpcV7KmpuqiLghRySRxtz1NcX4l8dadoNmLqKdAkuQzsw&#10;wqtxu74wcYz1PFY08v8AtPYv6zd2SO/vtZitRstFWSUqQG4x1xkg9zUOleJIdBVUuW82a6IZQBk7&#10;hwSTjjPvXy9o/wAQr4XjpaBJbUggNvCPkfffLcEZ5Axz7V2vhrxrBrF8uiW5Y3MkoAZwSrZ5Jyef&#10;r29K0o4NX5kdNaE0ttD6xh8ST6xEEvo0WVGLKgHY8cY/XpV/T4GRxc3fzPIw3DuqjsK8j0+9vT4t&#10;hFnJ5Y3DfgZKqoO4A+vp7HivfHTS3sQsJkLug69M+h/+tSnhZN3Wtjy5V1HR9R8c8UnmRZKtwA3P&#10;TPPP0qreyxzRTQMMt94FcZ9PenSyPDDDHLIseQEyxwAT0/E+9VYvFmmahpc+l28lsxt5ERiAvmq6&#10;5GCxwcHPAHXp7VSg3oYe27HzV4ujEesOocSFMZLHkHHI98Z6965qyt9DkTcbJftImURStHvKSZJD&#10;A54wT+Vet+JvBdnrE0s6TS290cN8pV42Krgbl+8PfB5rGttFvNHtkjeQTMoyzKAoJ65C8nr3zXB9&#10;VqQk21oe9SxS5Ukz1LSPD+iab4Bkn1S2iudRnjZRGwBH7wkKQP4cL154PSvJI7R4EEG1sJ0Y8e3P&#10;vXpCajFeW4MfyzMo3ZwB7kDJz+XFUIoZYJAl3AGgc5bnLYJ4I96rH01UUeXRL+tSMNJqTbObl3vK&#10;meCq5zkEn1qKDHmi4mUyR/xepOOmDV++063Ey+SzGIk8sckc5IJ7irf2V0kO0+YU5GePpjFfM+xl&#10;fU9SFTTQm0mNdQkjtY0ARO3TaPQD1robXR7afUBAbl4pB8qqpwxJ6gnpwOma5a3muRer5T4ZyFCf&#10;xNmusSa0hcS7FV2Qbt33snuM84FRHCKerRFScrH/1v67W4GVx9DUsfmgYqHOU3D86mLI2A34Yr+g&#10;m7n87Sn2GFgGJOQx7Um7dyRyO1KyuQfL4HvUeCgOfwNUrBcecqAaVmGMIRx70xy4wzDnH8qjYdOK&#10;SV9QBm4yvGc5pVPG1jkflTtmPmB57Zpu1Q2w/jVMCJpkDY6+gFOUqyll4pdsange1IrLjKfj9PpT&#10;uXd2FCE9SV9ux9KZyR6/j070uAwwenWlU9NvShLUhDdxwAeppQT6dOmetAzjB6GnZxnsB0PtTKiJ&#10;gdh1pqptbilwvHB5pC65K9T6VVxMkwcZpSCOM5ppbAz0FLldpxyO+KQh6gbQBwPzqKSNcBWPP070&#10;5G3ZOOFHWnAMfmXt60X1M2igYGAJkPHTgdKa2FXaw5qzsdSQeP6/SqsjMrbQD6e1aRlcixnSYVyo&#10;5B6cYqtO5BJkI2+1XZR85ORVR9qnLg4NddN2MOR3bZUDiT5lGB+uKD8wHPB9PanMjF/3X3c9O9NW&#10;IZIY5+laLuyeW70IZSFcbzjGcCmFmJyR+Xb0pWRS284waaXVzuAJB9P8f/11pzF3aI5hICrLyPUG&#10;mAZQelPl8sAY5NMBzhV4HGatSJHEZPzDNIwy3H5+gp5EYUbOWPT1/KmksOG5NUpoa1epFMmU2qxw&#10;ffFQbU3bZGGPT/HtVjCn5W6+n9KrDcTsmGP89aJK4+lhQoQBVztHTNS7UHzKeTkZNJEiheDwOlOY&#10;pGM5yP61KZcVZajkHy4b8qrsqLyAFH97+lTh3C46D+lQvHKrgFTs9R39jQ2EF1GFQrqgbJGMmmtE&#10;jfI3KnrSpJGS0ajnjOBSfaYy3lLnK9e4NHME4O4sYiRcIOSO/YGnBWjAwB/LpUUaY6jGO1WFVM7E&#10;OWNac2lzO3QQhsCQHA9Pp/WtC01G7gCyRsUZfukcMOO9ZflqZFLuB36f0pxRgCEcfTt/+us5qL0Z&#10;pFu2jPg74xfsX+BdRubrxj8Mf+JFeuFY6ZaRqlrLIM7hEhISPeCGKgrlgVQjdivy6l0+TSdTu9Ja&#10;zezu7WaSK4t7mJvOWRDllJI5wTg/l2OP6K9gC7JQrhhzkZB+or5P/aO/Zn8L/FSKHxZ4dR7HXYBs&#10;SS2wu4AE7XVgVdCQA2wCf+4wya/F/Efwtw+PpvEYOCjUX4/8E/bfDbxVxGAqLDY2blTf4f8AAPxM&#10;eweC9k1DV5ilpIxLtGmXUEfeCk5bHoDnH052ryztNLmAsbqHUYSqstxbnIO4EgMORn/GvUvE/hS/&#10;0SJtPvVjF7hkdJYXjVirYQxF/vqzA4YdGBU/NwPHhcR6YlxJNYizeMAvE42EMwzu4yB65Ga/jzOe&#10;EamEny1I2P7JyTimni6fNTlcoXd/NGoIJjI5xtHP1z2rzbxdBJLrEXifTInSB40WRC2QgQ5HP+1k&#10;13uqvJfCG/sl3xRgiX16cHHfB6/nXPNFaOFgZCq9vmOFB46Hj8DXwONwUufkb9D67D4hWUkcZY67&#10;FdtiWN4y+QUkKNu912k/L9efaqES2l1duqO8DP8Au5NzHaUzz0yRgV3KaRaG5FklxFPjJVUVVfPX&#10;G7glv89aoah4T1RoptQgsJEGR827oq8cr9457Vhicuq291XsehHHU0+xxlppF94enaC5vmuLV2Pk&#10;FlC7U54OOv4mpZ768tpYks4/L28rI/IKk9UI4P8An0qL7PfI5tdRicjrtbpjrgD0qxNqYgslZSJd&#10;7FPLUgEBR6Ht9OteZJSSs1Y9KNVy8y8195szTptBf7zHuR3wf8mrUerRXln/AGfeSFI3HllyxH6L&#10;zj3P41zEWoWsUrMsTnPGcjAPatG2jAC2xhyjEcoPm57gnuKuhUbdkOXLYuyeIV8IHykZ7q2BDL8u&#10;FbPOBzkkVzH/AAmMN+8wlgltFlk3uEI8thnPA6gZ7Hp7iugutHiM0lqkuYolyvmjJBzjHt6Vx0ei&#10;NI8k1++I1+58uD6HPrjP+NdkqMrpGKdOzk9zBgutEAU2kj5G5pHkDAJk8YDfU/WuJ+IOpTf2Z9nt&#10;JlubdAHXMeQG5/1Y6knjd7VJJaanaahqKyxM0Ns2M+qkcN7gjnj3rJmu7W6RIYVErS8LtI+Xkgk/&#10;TocYrWEeVWPToU/fVS9zxS7i1/WNXjka2SNDtwVGTt4JJUdz6E4/WvpTR7jT/sLWt5apyxdCqYPO&#10;Mq5HLEH16VyGn2awmG+ubZo5IHYoWBG3quQe5IzjPGPevUtNtYtMnXULdtylM8DjGODz0PpWsPi0&#10;Ncfi7pRSM6/8I6nrJQ2oWJEGXkkwHyeu1e/GOuMdqsyeCIoYEnlV5iRhlQ/wg84PB5/nXRJexszS&#10;4dXYYGOP17c9fSrryrCftFy7WwTGOWcEnGck8e9dHJFngvFVFomc5o1j4esLn7Po1rDpcM8gMgCA&#10;cngliOCTjGTyR1NdfHpthLJ9ptphN8wCoyAEAdCD05PT05ri4dUs73UrltPbIHBZgcEr149yPrWh&#10;aalqM+p2v2WaGC2kIaV2B2hQSOuCcioVriqQb95u3qelWEMsV0GuT5SAkAHjDDtj1rUmv7uGZpND&#10;/ds2W3ug4B/3uM/h9K56Cwtbi6WyiCMuN6uATvA9B1z6cV1Gn2lvatK017HafKdkUpH3uMttJyxH&#10;GMfjXqYSm3LY+XxeKSdzJjvdShgE1ufs0nJe7ljzIQfvFUPDZ7HGO9OiktLm7gGp3M0FmH3b2wZT&#10;gcghegY9fQdKtrte+a+v5kvpgQAqAgfL0JP3Rxzj8q14LTSvFN4k0WmpKIF83ec4OeCGPGe3Xg9u&#10;lenTo30T+X/Df15nDPF6XZyF/r2mwX8mmaNdyJAG2pIGAdsDdnBHAGfxFXNT8HXUOlJcW2Wlm+aV&#10;5DkEkZyATkdv89NO4uPDuia0iwaE9zfzYG9kKQJ1wqnuQeccYHX0rob+aS5RI5IPOl7KMhVb2J5b&#10;mrWFtzczv6X0OapiXFLkVkcTp8V5BmSeSNNgwQOcqvc+hPp2qkdQ0g32Ecq7qM87sDr34A9a6e/t&#10;LXbMdRiUXbcRiMkgd+T0HHr9Ky4db0bRLWTz1WVgMiFEDb+xO48DB68/hXPOkr2bshRqc12lqZdl&#10;PHq9q9to8T+QNxMrfdyOfl/vEn8K8n8R6zrkOpXWi6Lc+SEAjnMe3zMkfPzg4LA47kdq6rxD408V&#10;+LJpLfS7mKxso2KLHGoEzjAOGY8E9eABxXH2/ha2s9Fn1eRVhhiJd2QlnbBAJ7kn1J//AFebiXfS&#10;l/kenhIKGs/u3OOXS0iuPJVfLcZkdmOWYd8sTyT7n8RRNq9pLftBpW51CqhHK5JAzkDrzgZrl9Ri&#10;8ReI/E1poNtcSWNlLIkczr8ykPkksnVgv3c5wM9M9O3GlWXhLzRbSLcMGYLJ+HChR0OB9fXNefyt&#10;xsz36i2ctW1sYF9qQ0a3l0vTw32nbvZw+7YreikZbnt2rk7u1urq4U3LzXEjALtOGY9CSO/zHFbF&#10;xADatcTykPIQS2AMLj7pzxkHrzXWfD7wf/wkV4niTUowlvGwMIJILhW5OzIPbrnFduWYKpXqexhq&#10;c2Ox9LB0XVqP/gs0vCPgmfUL2K+1aNYkJy6rtDAKeFJ7ZHfPSvoiyi0uAvBZjEed5AJ+90zz7UyP&#10;S4ZoPLtY1iXsEGAD9B2/nWpF4djhkMzMZWyG+Y/KP93uP5V+u5blkKEeSmvmfhmb5tUxdRyk9OiG&#10;LatOoD8FvU9ePWr1vaQtiAYKnPUdPp61LZafMIWf+EZG3qCfY/5NalnZTLtMp+YnAGOMgetetRXK&#10;zx5XTI9P01wS0/yqSNpPP5jnpW9IIreFEi+dTx0zxntTo7ZZIhDcsQcZYLx1PArRtrWJ08spvVee&#10;RnOfWt7vcwm9bmVEi+ZtDE7uVwBtx39/61pWFog8xZSAONo59/WtaK1RgEt0wBkDnuf51cSxuYx5&#10;aqWO7of0xWPMJ66FMWyrkyMGB5AH09+tWIrSF4V8kYRgfXvXRwaCQqyXHyq2N3Zj7CrjaNauDFbS&#10;FGA4IIz+dS30Zm6iWhhxWi3Mq7SI0IA2nocd/wAa1rSwZne0t2DBeeQevcmuxRVMYcqC6Y4AwD6n&#10;Hv8A595Ywwby4fyP+FOTuZSncradp95DHyqsr9FGAfc81rRWp8352w27PX0FWoYL0qDHyj8kH07V&#10;01lp00jnEWApGM/N+H5fkamJhORl2+l/aW8qdD2yc8DP866iy0a3jRYkblQAPfvUljZpuZZlZBng&#10;c5JPrXT2unSTqsg+U8nJ/T3JqvZNo56lTuPtLaOAFJEAwOSeT9citOLR1jj3IwbOSDjmnWcO19oJ&#10;Pc+n5V0UUUpddnGDjmt1TOSpV7C2Vo0UecAZGcEdh/U112mojOGTg5BJH6iseKKV5DtOSD29Otdn&#10;pMVsdj7SrMMewrspUdTldTuTrbuzgRpy36mutsLRbeIRyDHqep4rMFtJuBU4A5x3/StyzEkpVkB4&#10;9R6Ct1TOZ1bq5YeKPG0DIPr2ojtgkWGA2/l9MVOVmwNy7T7/AOFSpCmD/WuqFMiUjNjkaNgI8Y+n&#10;SpVKrJhWBYjIA7duatPAjcucBcZqlLZxKCoZt3r/AEFdDpdTP2t0WC1ySI5eNvQ4xx9arTxwXLmQ&#10;sSAxB5+naoQl0IzE5ZgemMcf0qwYkVgeWJAHPapdMqNVdRsmI2DIMA4xSgSg+Y3PTB+laZt0gk33&#10;GHDDopziq92yu4YKEHA4odMTqqxDCw/5eD15Hp9OKtzumzcn1P8AgabaQ2zSl7wbkxgD6/57VrrB&#10;YRxNgbQccckfhS9mZSqMbYRoqhLjKljge9bQgiQ4Y7s1QthFJHmT+EkKO2BWgZoFQ+ZwT0Aq4xui&#10;efsTRF7cZtztUnkY6mri3FztDORtPt6e9VlkheP90Tgfoa0URpIAxwfb+VNIiUuxSMJQ8c7ux/X6&#10;1Zh+zQJslkKLj9fwpk3lxuBL948j/IqOS6VpFeKIrjqSepquTUtVHszXzEmApzkcfT6+tSxJDKwZ&#10;gehz2qmJ/nxKvbjHT2qzEyiEJj3zzVezEp20JEPyNhduDUqo6tuOR9P881ULo0ZIBZ06gexpElWR&#10;tylsJ1HINXGmROehJcBXi3sQG6n8fSs6IK7h1X5zgdevtWhLao0RuHAznGT0x6fX+VVFjchVQjeD&#10;nFdCM4VDSS2kgLTXE6q3VVVevsc0+FMB7iUhVxliewqKKG5DfvsMMgYz/nNEsKzusdwSEB6KeD/n&#10;1osKci4lwszjyTuXH3unWlVpBP8AKMZ6g/Slt7YxpsQbOMgdasOWZvnGc5wf6UlG7uDskKu2U+aO&#10;x/DNQzSMyhy4AXoMc1NsU4C8HvjgUmwbPLmXcvY981qombqt6WM7y2627YK/3uMZrPcuWKTghz1O&#10;M1vGzkkV9h2nHBz+lZsKzpNskO6ROhxj64rthSQN33JbVbkRkz52g8N3NSwu7yH5SDng4q3HA0aC&#10;Pl5B0x0J9ORU6pdOu+RenUDnn04rRUtSbtGa0Eksg2clSN5Bxge9DWCOCVIzz94kqOfpVmPeq4ky&#10;/cnGD+lJErOxNsrZyQQM9q0VIhVNdTEuNPuVZoQFGehB4OfSmjTryGNV1CTbgHaCcnHoccVbRCJm&#10;gLY3Mcl88f8A6/atiBCAHV1ZkB+9gk+/NVyGTn3MW3s2gX7VMTk/wnqcjFagW3CbNi4PXjrUmAqt&#10;dSkSFv4TwB75Hf8ASoYykih4sEnseorSESGwlsreZCrKWC9B/gTUkQjaYRspLdNvJBxUNwl3JbNL&#10;GSxXB29CQP6VqWEAFkLpFY8tuVvvZ7/nXXSSMpNo0mtFEe9Pl+XdtA6ipbEwDMqsEPXDcYHSr1vc&#10;sYVLx7QT0OOKiktIp33yLuC5xjoPxrqVzJrS4MibdwYHnOQeOaotLHJcebKQQDtx2z7VvQxotuse&#10;3qM4xjNUWhWXCxxhdp4bHQGt6empz1JELDB3IfL6j0/D8ayJoY3ICEgL37E10cmmzMhjlZ1Uc9jk&#10;+tQNbCJ1TduZcnI7/hXWtTncjIUJcp5CoSuevp70+eynijTaNwz1A7+uK6GKF44zbqioGO7Cj17E&#10;0jvIYNpbAGOelbRkcsnZnPW8zRwtHKTIuCAoJ4yaZPLBE32fYwZhhcd6341HESBQCM7h6++KiiRd&#10;rKDzj7rY+9/+vvW9N63M7mXawvgSEFSM5UjmrkttEAZihYj0PX6e9XVMgUPOdozw3Ye2aliuY5WM&#10;KHMY/iHeuuEk0YyRhm2kjn3gggkZz1xVwQSRg55yeOen0qcxSsv7tgyHBHr+NS/ZpYwoV8nGTkcc&#10;n25qkmxWKUdrLBcKJPmVugPqa0EiZMyREn2PbipmIRuDkZ6nkjsaWNZkZs4Kjoa6U9DNyFYGOQru&#10;Izzxz+tPaIth2HJ5B7n60+RbhAWIz6Fe+PY0mH3LjI9CfTvVeZDlpoAhVkw+cD86fFFGASpwSc9s&#10;YqY/MgDAg4weKWKDzfkjz16dDV+ZncaZFBKqFG7kk57/ANKijjj35kA/HpmtpbSJDnGc8giq/wBn&#10;SMlcEJnP+far5rmTp9gDZw+DtJAp2xYwWLHDHH0qeOIY+bv0PpUi22wZH8XPPaqUjFIYGZVwoJ7U&#10;1o1HyuCQfT+f51egWXYxQEqT+VWEiXYMkgj8aFUHKBSjKyBRJ8oAOCOMValEbRhiOAQc+h6U+BNp&#10;3gbt3fpVpUXGxgccZNS5goOxCEaQDK4461KlqIQCH3K3r2qaMksxHKntjpzU2UXG0Z46GodQUYak&#10;cZJUohy2MZq2scuf3g6dPUfXFSYSQ7Cq/L17YPvU6xxk78AMRk4rP2hpbQbFDFkIGwe4Bq0ECnPQ&#10;1HtiDrjqTjNSrIHHmICB6Hr+VQ5XLg1bUVzjJxyepFS4jABIByecdajkY7QqfKQc8daljkQtlhjG&#10;D/8AWFZSnroQ0PjAjGAduMZJ9PwqxHGPKJY9Dxn0/wAajDBhwCT/AE+tOVi4y3ykdP8ACoZUHYfH&#10;wpdmJB4/L+tSI64+Tg5OR7elIxEaZIz6EetOKKFAzwfxoKmiwn3N0Prz1/lTcOPmx14IP86anmvi&#10;RWGQcUgRo5TuYn1z2qGyXdajiU24deeeOxP4frVdhIqk45HP/wCqphnr6dKWVWKHYcZHP51LsHPf&#10;VEO8pHlSAVI5NQTKHUoOucirHVSvHNIyxKSUXHGTnPX61i49DVWuUniYryPlPUZpWyoCthc/dOev&#10;1qdV3Luz97p9KhZADtKhs98/5xUOJ0cyS0IMSqGYYz+ppd0u0kgdOKQrlsEgY/pUjuXOyMc9Ovbt&#10;UtDi7lPbIrHfzx29DUoXbHkd/wA//wBdG1Bw5ww5pScsI4xwOvsKg2UkQyxMcZJ56ioRGAm2UZ5y&#10;f/rVZaNlBdjuXPHrUDyxtgMDz61i43NlLQreUEcs3RgRUPlIRtI3fX/CrrBsnJBVhkAdRVfAI5OD&#10;04qVAPIqgJs37QD9BVeRGQhl5IGP/wBdaZXOWLAiqTxS4BLYXvx+VNRQ4mXIUCZA6Hke4rnbuTy7&#10;jaq9epP6V0jQ3LswLAkdOcVyVzDPFMTNyT6nNdFOnfcynK2xmXFzCG2yAjbmuT1STyz5gVQMZNdh&#10;KkSSCXAPsetcXrirIrQwnah5J9PUV20aNtiJ1k9zgdRn3wNHLjLjGf54rjLyO2s7ZpZZeg4Xkk54&#10;xXTXUkjLskIO04BPpWFe28cr+a+dijjP+e9b+Radzz28czzLsTYuDz3+lUHtHZDsJ9cHjj/Grt5L&#10;FFKUZWw3AIHAqvcEFljQ5kIwB610JaNsqm7ySNW2tktNPM7gM235R16/59K8B+LcMl9oqxFzDPLI&#10;qJKATtz3A7mvojVrQwaWs1yQrEghR0z714t4yNtPAlnJtaTh2U4OAO49M1/Juf1HUrzv1bP3nKUo&#10;KNuh8caH4cMdjqNrqEokFz5gZ1yqFd3HXse/qa8u8b6jYeGLqG3u5nDlP9FhVTjIUnJI+VOh6np0&#10;r631bSr0Rsl3bM0UqjAAyGA5A/D/AD0r5O+KPhSPxY8txGVSWzjGwMG8t2XO8Ecbhg/h1618dmEZ&#10;xpP2au+h+g5TiIyqL2j0OW/ZI8T+I/GnxX1vXtJt5ILOJRZid1Lw71BlkTIIctnaSCBg4Y+/7M20&#10;USaZHHbfIzDnkn5iOvNfD37FPwcf4ffDr7deBQL2SWRpym15pJgGLEYBQquI2jYZVl67SK+9ra1S&#10;FURx8pAJJ7YHA/zzW2QYWpDDp1d3r954XGOOo1cY1R+FafcUpba8itlDN5jEHcFzzj+dfHPxW+H8&#10;mvfE/wD4S291S002xlRIUF+dgCxYYxrzn5ssxGK+39pmkWUNjsARXzz+0hovgzWp9GtdZjM0Ok3E&#10;l1qkku6O3MSxgqhzhX3HhsYOBtz82K6c4w0alBqXR3PEyPEOjiVKPVNFD9mPTZbzWNf1OxbGjxuk&#10;NmuzEMzksDNG+cthAFOeMY7k19v2emfZLdLjgzOCrbfTqBmuL8F2NlHplrJosMRtngjKZTYgWQBl&#10;AUgbcA8DAI9q9kt9PtI3/fTohiXlc5yR2GMj8a1wmGVOio3Ix9d1q7qPQ5W4lgVUjbcuB83Uc54x&#10;3xinQXcU9oYrWH5ySXkfgkDoFHUe5rT1LUBb6Zdatcoga4G0EjsOMIOfmNYP2W22bvNVtoGEDHcD&#10;j2z071y4vaxrg29ye4a7FmWtiAMc+v1qzbQzC2eW4XDqFK5PVSf8KxIL4zSNBGSsaNtcgZbjviqX&#10;/CeeFrPxHJpXiWUhYgzKwkjVsrjaux8ctyMZzXh1J04/G7H0mGjKXwq53yzwq+yIByoAJxgA45Fd&#10;FbxLqcarbgEgZyOCPp9K8i0XxFrviK5ZbW2RZFk2qpBCAN0z+H3jXtWlTWtnKL2eRQAoQbMqpc8H&#10;APIGema0oyUtVsaTck9TUk8NaprtxaaHZAyRaFbuIyuFUJIQ4DE5ycjAUZPXtXX+JvCWoQeFYl1y&#10;6SSCNo5Ui0+Ary2d5MkzHIIxg4UA5yDkAcZqOi+NbHS5NUsNQOn2xYlo0O9pcnAJCqTgdeOcdOKk&#10;8L+LPEfhS2neeYSwGVvOhnjGZDgKWOQGToMDb0HI9O7miviW5x8kn8L+Rp2Go+B9L8J3MmhpO2vX&#10;LrHItx5ixCLPJ2qfL2AZyR85Y4JxiuL8S6nr2s+HRotqy2dqNwdI15YMwbjJO0cc5zn1HSo9L17Q&#10;oo57fUoJvNuSzRFAShLZPK56Z6HnA4rRNpp1vp5uNVk8sSKVAY45/DnJ9+BXNi5uVOz0PQwFC077&#10;3Z54+n2tvCgmuPOktwAxP8RNcBrF5cC2kvrESOtq+Q0zbkVs87AeMjrx/StTz7RSt9LcRuLjJCqf&#10;mjA4AIPJz6jvU/iDxgnhXR4be60mHUbabKnzSdqhud2MEAnOAfX04r5GpZo+tSaPA9WuPsUjyN+9&#10;mfMhwSTk87iTySf1rOe71azjNxAqulzCSWHJOemD2x+lbGqXOiTT3WoaXpy2sF1PsggMjSkRqu3e&#10;7sM7mPOOi8AdMnLtVtrm+ubC0R/LijVCrcAKDglj05PXtXkXR7tKbtc4aFdP1SGSeZiCkZUuCQT3&#10;/EeleQeM/Cmo6dd213MoVLqHcuRk7RyMkcdDn1Neq63Dof8AaUs+i3rTI0RSWLqgbnAB6c9MD61y&#10;2pfEW0sLMeE79DLfJFFKAAwUqSdoyw4yM8jj0rhxc6bjapoe1h+daxR49caek9k11ODEQNivgcc9&#10;AK5e1tJBp87SMqeRwg2k+YT047DjBPb6V6X4l1KPUbdxprCIsMtCvJjIPGCPbpXARsltE0t2xcbc&#10;hMhSDnrnnn8K86VFJ36HsUZycdSPV49LsrlGDtNA0SGSMr8qHbkhWPUD2+teL6nfKjtNptuqp90/&#10;xfLng+9bHizWrW9vk0m0DoqDDFjks2M4A47c0umDSknk/tSEhAP3JKnO7sCoPP0xWftPaNxg16nX&#10;ShyRvI5WSe4vbdIrfb9nJyWIJPmAfKOMdPSuc1SOaCzaK/kEhRtzADK4AO488iu21GWCbMRkSFBu&#10;wuQAcdR9T6V5jeatodjqEmnyS+cZMLJGqtwnXGSMdOwrOyvaTOqKvqjVk8fapB8OW8CPZWv9nXkk&#10;M008ChbiV4SfKR2+75a9hjI9a4XTtFjurZri8cWtrCfmklfaqsRkBcmote12fVJodL0+NY7KyBji&#10;YABm4+8wH8XGCc4x0983UraDSbGfXNZlSOyjjaed3cKkMa4ILZ6knpgZGa9LDYWVeaS97ov67XMa&#10;9dQWml/6+8xdXv5Ld2ubeKSS36eaASAp6ZI9Tx+VfN3xG/aX8C/DzXbXSjCt7ftIu60Dk7YyDyDF&#10;uUtuHKk4GMNzXzZ8aP2ita8QeK3t/BEhuPDC26xKFkKfamcNulK/KydSmATnbzk187aXqCabbRWS&#10;QiJQoKhRgBcds8jA79e9frGQ8KUqcU8Tq+xH1Sc1eR9faN+1taRWWoTpbXmpRIXu7XzAyLcSSAlF&#10;3KSYoc4VdoOFGRnNcZa/tpMts1x430WS5ufKGwwf6hnP8EqcEEHHAbHf3r5+tL2O9zFBM8oCd8bR&#10;x3I4I7Zzx0FXpL23jMc0tshkOVcxnd8oGMN79Dj8q+s/sbBpe7BHTTyqHVas+lNH/bl8UWsc62vh&#10;lFCRM7zLNKSr8kKEC8845DZwK9cH7dOpTaYsU2jS27zxyLFffacbRtBRkwmF+bOVcE475r4A1HxN&#10;YR2ctomyK62k7VG4BjgcsBheO7dK8c0Pxl4s8OXEs1pKs0c7MrxTqHSRgTs+U5UNgnlQDj9NI5Zh&#10;rcvJoDybDr3nD8z9OfDv7c1paWN1c6nov2eeTH2Z0la4diBgl9wGN3JDYB6LjvU+ifth24H9qWkC&#10;tBKd0/20mKf5BzkxfIQV+5jnjDCvge0+LnhG+igg8R6K2nXqoS1xasHtmfkKu1wZVOOeMgn0ra0l&#10;tK1vdbp55CRFlSVV2sPUgd88Y/IVMsjwqsrE08voNt8p+kvhr9sfQbXSFtPFwsJ5oPme6s7wmF1Y&#10;kriNk3A7SB6ZB6Y5fa/tR+F9U0qfU/CxtJDFK8O0yy7VHq6kIQmDkuuQK/NWLQjHEimUKAMfMuCv&#10;pgA8fSpJ9PO4XAVckhTIAVxnqM+p96zfDWFb5kjeGTYdu/Lb7z9VfBn7XfgqzlSx1wNfuykpHGwj&#10;jVAdp2k5Zgf4QeRjg81LN+1fplmEup0e8S8nbyZxGkKrGGIIePJIMY4yPvfWvyen0+NYzdSEzeV1&#10;wfmHpj1AqGCylvLk6jDakkY2tuJUnGMoCeD64FVPIMO1axrHIMK36n6S33x88Cajr0g1W8muY5YZ&#10;Wji0+FpG+QZ3FnaPawHPzHBxzxXkniz4yaDrkEE+gysIJx8ru4QbBwCyk/6zP3lP0Bxg18ZyQWrI&#10;YZfuYAeI8jd9D6dQagSCzaKRXzsdhgBed2cZz7569Oa87/VfDpcp1U8thB3jqfXup+LEt7eDWbCZ&#10;FSF1MzNLsBZx8qRg5yzbS3rgelfVHgGHVdUjsviVpVy9zFcKZbMCMK5UqUIKDIyD1BIxxj0r8ols&#10;dNt5xDdGZ0TKkmQtgAfw/wAOffGT3ot31zSi+m+G9c1BdMcKFh8+VUJB3AOm7aSrHI6YNarhXDJX&#10;TDEYSVS0Yafjof0PaSk1jqP2meMm4YfvDgqMADJ9s11Z8dzSW/2ScGJY2ARUGcA9SWPOCfyr8U/B&#10;3xs1vRvh5pGgS6pJd6rp7ndJdTPG0IDE7o5M4JcEZLbuMgAV7Xo37VPhyPT5G1y/t0lXdIkkzPJc&#10;tgDMflL94hvuvkeYOwwa+axnDtWE37PVM+Zr8O1lrufqRrPiPT7fTUlQu27JVW/iY8/Ng5yOa+QN&#10;e8RjQvEsWqaxb3nlvKsge129fvAguwHHv07c1ieA/wBoz4U+PL46V4a1Vbq5RcyedDLbuNuB92Ve&#10;Rk4yCQDx6V3Wq6Vbahe+SkImWX51OCyjA+8OuB7142NyCrHeJyYSPsXaqnqegeDvi1Y6vq0uiWVp&#10;dXFttIaQqo2MvKkEnnjJJrpbC+vGuH1J5ZArdLcjHB4yfX1x071wPhTSbjQr2STTLeKORUHnKBt+&#10;XOFy3I59D2r286Wx0i21yZvJklXPlOQGHOCrr7H8Oa8ypgKy0fQ0VemnotCG6skKeVCpMrAAs33c&#10;cenQDNaVx58dvFYWsjS+Uu0yNzkD3479vTirCXN0kcUjrvbGCAOAfTjvXNwm5k85rUuWGfkwcDnk&#10;kdM15+JwrV2ludVKqm1cullyIZevAGD1Hrx+uaLGd2lZWYnyjnBGcntzVi3ii1GJZZv3e3l26fU4&#10;9KwrLXVu5ZrRAQQG2MccFc9T0Ga8GeFlGSbPTjOLVjche2sNUW8ufnZcnaefmJ5981lanq0dzFJM&#10;0bMF4Rc7OCfXtmqMM1zOxlm/1hwGJ59sA1o/YFlVYLgDbyx38DI6Dn8/88RK/K4pD0Wp/9f+uz7+&#10;MDPegEk7s9OlV4/mJyccd+1WRtAK+vfvX9CvQ/ndvQlOGUmq7IQcHgjtSnI+Vue3pSAFQAGPTuaU&#10;dAVhzbQu09eO/wDSmDcRtIyO3t/n8KeUH3iM9+aGLOMA8dcCmn1GtEM2FDuPGfxpFJb5nGM9acx3&#10;dTx/WnKFQbZB9Kb8wSHNzyBz3/8A1VEAUXABJpUJ3D0zTWJUc9j6/wD66T7DcuogJzyeOtIqjJVu&#10;PpSo6nLtngflTGlix1wR09DSVzOeqHlSAMnPrTcMTk8UgkXP/wBegSpjaTlsZ4waeoJ2HHfjA559&#10;ajIAbHUUhfJyOvFJ0FUilqPZscKfTjripQ3foOnNV1J69iOalDqFLEE+3WholxJyoA3LUW49ufal&#10;VsZAHNNKkr83GfSgFdbkYZgSQahcfLkGiUHAjB6fnVaRz9wN75raKMG7PUrTA7t6njJqm2SS4HJq&#10;Scqr8nkjp6VE3B64zXRFiuis7kkr+P5fSoVlPmcnOPTtUjgjHPPpR1B8vj3qkzKyi9BrOq87ct2q&#10;DMjgKBnnrVleDh+/9KasoDFl4ySa1jK41uVG35wBj6kEUi+YxKAZ461Yk6Bsj14/xqAZHyqQPxxV&#10;laWHAFOBzn8//wBVMaFS5YEbj97B4/8A108KQmGIb1IqMmNDu6H3pkt9EPb5ycYx6VG+QcNwDg8m&#10;nLxIHA/Pio3ZpTgjB/8ArfyqrjSfQeETYCwyO+O1QyQQghoic5IPP+cUrbIyMtjPWklDHDKaVxtv&#10;cmJLDaRgZ7U6Rn2Daff/ADxUCoQ53cE+v86bIvlKGZunpSFHfUdGx3AH680plyAEXA7VWjaVn3hs&#10;ZA496mV3C/LknpyP1qrGtlawZw5UnnGcZpWYbc9GPNN2BD8+CTyT1pzbQDjj8KicuomtLEbO+4Fu&#10;PfOaQ7HG08H1/rUjR4IK9QelIVjJBc5J79qqMu5MVqZ9xMm4Knz9uKdyy7+mBjBq0yqmXxjtnHWq&#10;rg5yxAz7c/lTVnozZOz0PE/jh8EtC+MGgAFY4tTt1P2ec/IQRzjeFYqp5LDBycYAbmvyd8ZfD/WP&#10;AV0PDXjjTNmoeX8svLF4843AHlScglG5HoRyf3N2nPy9BnmuD8c/DfwR8RdGbQfGmnQ31sH8wB1+&#10;ZWK7G2tkFS0ZKbwdwQlVIBr4fivgihmMXOHuz79/U+94Q4/xGVzUKnvU+3Veh+Afi/Sbe1s0vNPu&#10;RBCAfNMZG5skAAEZxnp0rx++sta0S4E+k+Xd2f8AErAsyBfUH7y57g/ga/QP45/s9eKfgTFPrfgb&#10;T21jSCNwhjiwY1DALuKkllCn7uPNbBIDdB8sW9/ZQ6XJr1hbtZsSweNwyDdu2kDf0GRgDHUYFfyj&#10;xT4fKjXcMRHll5fmj+uuFOO6eJoKrhnzR/rR9meF2dkmuTS3cse14/mBAxyT0AI6ZH4d69VvdX0r&#10;TDFcX0jxPKNuSd/UdNq9BnvzW7pn9g6ldzTTQyW9xNGEZuckA5wACUw3XjB9aZ4k+FWh+I7lZLyS&#10;7S3jQqZUZMoG5wNwwce/NfJ/6nzowboyUpeeh9Q+KqUqiVVNL7zybWk1CfVpb2KZf3uFQMB90DAA&#10;HOPr1rIk+HcPik50ueK2lizv8yQR+Y2Pl2/U8Vp6x8ItW0PUlufBOsy3lvISWXVDtZV64UxjGc9z&#10;1HPWp7LwprFtZRQNc/2jdSSZuf3YMR45C7h8oUcA556nrXz1bhyfM1Wp3+f5Hvw4hpcqlQqfhZ/M&#10;8Y1TT9c0W7utE1YJb3FkwSZR+8IYAN8rrkEYOeM46U/T9VVQlqBvV8KvOCQOpx9Oa9ptfB32+Ypd&#10;aZJZlhjzBt52jg8E4x26Gsm88A2dtC1pZyiyU45A3ktnk9See/514H+qlaLc6ex7MeKKElyz38v6&#10;ZiWRuIrkS3W8JICAzj5SBwDz1GB3rE1C4uoNVW2dUjtmUsxkLfMME4UDIGDjr1rcvtEm0nTjK9zN&#10;qDx7m2RWshO3v82ccdumfSvLfEHi3XraZL238PagkCBtzzwkKi9Bubnk1FXLKkNJrX7zWhmMKnwu&#10;/wCH5muurSXV7HvVYA3KKmd23v1FZ154b0uG+Se1hMJL/Opw27sP93Bqe/8AGNw+nW0VppM9xdyu&#10;C0dsyMVAGckkY4HB7Vp6TcXOpTImpaJqtjNOmC9wYTEvHOPLZzz1BOCOlaU8vbdtzZ5ioa3t80U7&#10;+LT9Csktp5BLLMjGJdxzj074z71m2jPBKDrksCxnDjLgEZHRgT+PvXTj4e+H5TPcalHOZWAAXe2G&#10;C/d+VRxj0/Sse/8AAfwp0e1aXUbBkkkkXejTTFWbt+7LH5j6jA4rdZNN6tpERzzDfDdtvy/4JaMs&#10;dzMBAvmQxgksMFTxxtI6CoYB4i1FlN/DGEMmIdoZRtPQtnIz+WaNWv8Ayr+KHwbpDuq4jZwNiKBj&#10;k5ORj19fU13+lagZbtbS/RZskMx3ngHoSBzgNUPLkp8rZz4nNOWKlFf5lK28M+FrCYS6vHJfttK+&#10;XCuCGYgghgcAr6nmt2x8UjSLj7L4f0lVgB3FLjEbKw4zhc5wBnJzSQRabNrM2kC8i82BlSWOL940&#10;TPyiyCMll3DPJ6dSK4TXPi18HPC+sXOl3/iTTXubT5JoRcruRhyVY8rjnqDknj6+zQyuulzUYWXp&#10;c+bxOd027VJX+Z6ppWt6sss15BDBG753LuJwpOc8Duf4envXHa3YaXe3bvqUP2y5OWADeXs3cgFh&#10;zj8QcV5HqHxr0rV71LHwzcxW9owPlSQuJd/qzE4HBxjnnNXbvx5a6MjadYwR3d5OhCtnekYI5bg4&#10;6d81t/Zla1pxfzRwrMI83uPU9YtL+5jiPliBYQQrAnJBHcE88dOc0291VfL8rTx5sp4dlJVRz19/&#10;oK8q0jUNf1CMLcvbpDCQDGqfOXA4+YHAPfP/AOuu9tYLwQZv0YMQNuSAcjrkDt3rCopJcppGurnS&#10;Hxn4kso0a2uY1Zlwo2hsAcEHOfoe/vVaXW9a1mNFtZm2kHMy4whHB2+46+lZQ0awlbz9TnZY2BJA&#10;IVQPr/OrMV5oml2cskd6kVogCpvZUUE8jjliD696hKo93p6h7RN2irnDXGt3tpJPbWN0q2lsdss0&#10;ygAdu55Oe1eV6n8R/CWgMl7cT3N/Kx2lIU7A8NhmAAJ7+3pXf/ETSdf8Z2kOl6ZPsUSKSIiqrgjk&#10;kgZbA5H0r5h8T6R4O0HW/wCzPEeqrNc52x7W2llJCnKru6HnJIyOQMV5tSnK91sfT5bQpzXvb9l/&#10;wx9E23xCstTjXQ/DGmEzsqyzTyyA+WW4/hBUt6HOODxirRmvzpM9tEXunmBV5HJAG7rx/QV574Mv&#10;7D+z73TrYR2kkE43bXG5oiuFbJHAbqc9BippBqFhpbm7uXaEnPlrnc5J69+SfzoqU1bmK+rx5rR0&#10;Ot0vRbWPUkL3gDjI8rHMfOD065HHtXN6+mmwXdrYwTSXBBYEYUFyxI3cH1OAPTqay9Gsb97IjSoJ&#10;pcA4RRyNx4B54/Ht+Ve8eCPh5/Y9t9uuZPKuJMFsAMxxyVGRgDOQO/etMuyqriJ2grLuZZhm1HBJ&#10;zqSu+iOI0b4W219bQalrMTOp+YQNwp2njjpnIz0xgY5FfQ1hoPlW/kZQK3JxzweW+br+X4VYhs/P&#10;kwmdsS8fTvzXSWVidpTfjHC47D6elfpOXZbTwseWmter7n45nWc1sZU56j22XYgsdFlinTy0wijA&#10;U4xg9yO3FbK2e+RsDIxjao9/y4rotN0y5kt8LLhgNvI4P06fX3rct9Je1jMjfPx82AB17V7kJaXP&#10;CdY4JLB7VVSZRGGztzzk+xHrV9tI+0RgwYDY5Oc8+orvU0ye4tXEQ3ZPAbAwPT/69W7bSJwoVkBV&#10;jhs449zQ59DL213dHFDTZIo9zAvnA+XgjitO1t5I1jgiQtuO7J/x/wAa7WDw7LE2+eRcNjByTjn0&#10;x0x3rS/sKDcHlBY45xwCfp6e1EpNu5PtUzAXTLh/3xj4AwB39wcVqWOnssW4puxz/SutjsZjZkRg&#10;59T2+ucVq6bpxCeWDvzye2OP60lrsYupY56C1tY5hNIMt03E5H4en86dc24lT9xGFGRk8fhzXdro&#10;fn3CSyjGwjKlQQR/nvWnNpc0kwOPvHGCcrkd/wAPenGkzmnVV7nnlpp0kMiySEFXGV6jnuM/4VtJ&#10;orTuBM23AOMdeeQRXp1jpQjZgwLAgDnGODxx7Vck0n9+ZY+gHJxxn2rZYR9Tnli9dDivsaqEtVT5&#10;iOgGcnuf61o22lalG6/aOmePLbGR/TPpXSwaV5twDJ8iqdxPfP09O9dclnYJIJVXI+v+fxrphhOr&#10;OOeJaZxdnp4nuBIu4x443H5s9DXXW+lvKoaH5Sp5yelX4LWEYkRflXkjrj/P/wBate0g+05iQABh&#10;/CP51vHDdDCpib7mNDpawyF7nBc8Er6e1bMOlFGEgIK47nnNb1vpOxvLusuwGTjr+nSrEen5lODh&#10;B03V0xwvc5ZYjUzo7dVXEfytnPNd/p6CCJGOGKqMnr9a5JtKiJEiyFtvzcHGfaup02zmjcSTsVRs&#10;ZUdPzrpp0bMyq1Fy3NnDTsuBsBxwR610MUckStGvAwR6CqEkCvtlh+8o4P8An0rTiRmt/MMokxzt&#10;Pb610+xRzuoIY0kXDH2J9qrExRfvQSwB+tSxq7EliFHTk4zVh7eMAyxt8xxkA47elWqaM+czBLAk&#10;eGUtk8D396pyTt99Ix7npWjIg9enpVJxGUwcEDjNPkK57EUpjQh84zztPWoJ7iDcTHnpyT61eiit&#10;IYcSHe3YnrVeVI5FBIAAPT1rF02NTuNhc7+FDZ/AY/CpWaUPvzj24qWOMqmRwCOPSnqiD5nAIGPe&#10;tIx6EzvuVhcXXmKeqZzgAmulhA8jzJ4yOg5z3pljdl4n3EYXGOKtpdSOCWO4Dij2ZEpMUIGA3HOP&#10;T6elWEOMKygdvc1SEm0kOcDPQZq1HMGkEfT3/wAacY2JUuwsbWwTMS4GeMVLFNIqnY2wkYBqkuws&#10;EjBCrxwOKmdwTsT5R0Ip8qKuRrvtMzStksepPTJ71pSbhtYtlR029PxrNZ0fdHCdx78Z5q+kkzgZ&#10;2kdsCnyoaloXbeSFwWnJyOFAya0oWTYEGCfc1ihyDjA+oqaKSQE5PGPx/wAmnYUnoa53qDEiD1yO&#10;p+tNjDRq7LgA9frVZ7oGMMkfz425b+dWbOCeVQrbQr8fL1/Wr5GYVJC/u0JZzuTr6U6y8t5tjZzj&#10;gfh3q9bWUBPlMWdxk/N2FAs5fNCfKoXp/e/SjkKirK5HsVHIbLZ/zwaBsjYjI9s8VYa3MaFTJlv7&#10;vbnv7GlkgjYqijce3qCKqUGaS13FiSQyDYD6+gq+5aYb35Hf8P5VFjecOdmR164NTRqNpxnPTj+t&#10;a06ZHMiAkxJ5snyn+FR6etOEu6MNGOT1B/n/AJ61bj27fmUZAyf/ANdKbW2fE0Y2twNq9Rj+ldMa&#10;djKVQhFu0j7AxHGf/rfShrV0IlUYOME9sVrqkcYKnpjOfr0p5CEhsfLjByfy4roUGY8+uphINw+Y&#10;k474zUiBy4KFgSME9vrVifK3DJEmRwQB05qZZS7nKr7j/Cn7NhzjfJticTA5P3j/AIVaD+SfKi+Z&#10;doBYcZNUZXMcnnEAq+ccjJA7+9XyLm4QTRKQpGQPu47ZrenHozPmtuYc9rbNMBcocOeBkj/P0prW&#10;flM2xcr068iujniuQoYDcQOeMZP41mOZRMRcp5Ib72fXvz0xWvs0iHU0Mt4ov9Yo81FP3mGMe5/p&#10;QkcSyl4AGbHTFXXjSf8AdwNuXOeMcEetXobKNTg7SCBg9yw/pVxpozjJtmXGVPEmQ+Oa1rSFfKF0&#10;Dl0OME5Awen+eKh/s9mLb2AYjtyM/wA6ZapLZMY41GXPJA+UY6mt4RVh1ajR0LXkDoLiXaB0LDkb&#10;x1BH9agHkecJoZQ204Kq3Q/T0rPaG6kPzHZHuwG7HPbFSpYQGYTKuNxHzdj7Y962guhiql1ZG55w&#10;R9kS8nB+lRzM25RGGU5yDjiprVojAk3QD1HJ54qwwyTjjPQelbxRzVR5lk2CG4Zfl74/DtVCdIC/&#10;yZOOdyj9eau7UUYlHPY56mnSxgIJFQruAAHUehreMjmuinFZ3TlZDLmInoSc5FOubFPL3S7mx0x0&#10;571oQWyEEo2OxFOdGKlbc59c9a3gjObTVmYxiMCrKRkHIyP64FNbecOqgj+I45I7VtwxyY2y8Ant&#10;0H1p/wBnhZvLcbWI4PY+2a2g9bGTlYw4bRZJvMLkqf8AlmRkD8KtoiRt5e0AHuv+FT26NbS5ZQrD&#10;p9frSpHPJNshjJ924561tEnzKpiWLPmKdhHQYzn8KmS2EkZ8snkZx6AdacqzuwSRSpU8Ack5q3H5&#10;bAvk984OORW/OyOpnyWm5Qw4Y+pq7HEpwzLgd8etJNFEwG0sx5JbHQ+1SfZpH2EkfL8zDn9K0jLS&#10;xDWgjopZVQYlHOMnBFSruIEM3Jzn6Z9KmELMoaI5PA4xkZ6ZFNhtZBOqht205ww/PNVz6mb0WhLF&#10;b+WpBwWIwDUcERU717DvV8xymTCrjvjOMDvUUsXlzswO7HOO/NaXMWIA28sFZt3PHT8qUKVfIO3G&#10;Biraxq3yDKkntzSFFk2ndgHvTk2K3YrxAg7JDwec/XpUsiBQF9e9WIUjhUq4Dc8MOOD61OIiFOV+&#10;Ucjnn6VUXoZuJHGJy3kIcHrx396UoGbhvYjGeauIAqBSRnquOwFSFlPybec9cf5xU8xUo3KaoYl3&#10;BTxjANSquQPL4wec/wD16sLFwXPI6fSpo2Vhtxkjnp1Hc1jOeo+V7EcXPYejY9RV5duNoUc9R6VB&#10;EoVvl6dT+NWYRvBDDBBwCO9CncSiOKx8r+PPenKmGDZ47U0gMwK8d8dv16VYBypBqbja0sMC7Rhe&#10;PTAqWMb4z5gw2f0pN0YIPzZ9hTkLyoW6Kfz61CZLp9xx+VAVA471Om5F3PyGOcdefWoTHlMJnI49&#10;aD5yvtAzjggn0/r7UCsWkdgDJnOP1qNNg2mTlfbqKVd4GByD2oSIg71bIJ5B7Um+g+TQkDIib25O&#10;cD0pzbR+7LFgeRntRG4XIByPSmMyqvIGfWpdyZakw5IYHHvTpWUPhDu/nxUaqoO5xnPQVK0Sq27p&#10;zjiktx2AAt/Dj3pqqrZO7AB4HvUhZWIDEKO31/8Ar1XLxnC4Gc++cd6l9iEMZck4H15phz905Knj&#10;PpUzjB6Yp3BBDd85FNR0uaJMrEKVKKcfj6U5VjHzAY6ZWhlKNuJCk45NOMi+YJIxxkg9+9RJFNMp&#10;ujByF+Ynt0/WlVCiAr8ozwOKmyJAzbdvP6UwYwMHPfmsrGqkNCgEgZP86j8sNlY+Pf09vwqdpNwV&#10;lACtxj+lNKpjOc/SlJGsZdyIjYMk/wD1qZkFdygZOc/5zUzZGQq5BFQgn049PSs1poa37kMqsSFI&#10;57VCUXnHbv3q6y87nA3fniqqq/mHJyT29vwqVG5amQs0MXIBwe//ANasyTMjb16e/FabKyHdK3yn&#10;161mai8e75DtAwB7moVPUqTMu5ae3YzIflPOPy61zl80JJkJJcEkj610UkErwNg89j61h3MMSRtG&#10;euOWzzzXoUoqxhKTOWvJnlIaMYAOMn+vtXKazG20urhgQGGODx2rrZ4cMZISSD1zyPrXF6iYzO6o&#10;wZeobPHSu2C0E+XqeeXRlYF3Bz15POP8/lXO3xklh8sDB9K7C+iwDIhyScCubu28gAyry/3cDJJ/&#10;Dv6Vryahz9jzmaeJne2lBGwlTkdCO1ami6fZm/jkIBaPJGTnmsq9urHUZybYgynqMjJ98A10uhPB&#10;DK/lRluMbumD3rxOI8YqODnKMrOx7OS4Z1MTFSRranFBPZSRTKCz4CgjofWvANS0u3fxjcabG5kS&#10;JlTLDBJChvpjJ4r6NcwiIzzEdM+5A9K8/FmJp5r5Y1DXBALnrgAgc/Sv5lxj55XZ+yYZ2Wh57rVn&#10;CkMqyMY8FPIxwPUkntjjFeC6T4P1K68ZW99KrO+nTmYBcHcSDhffkgkng4r6O8Yb4tPABPlwkMMY&#10;zu6ZH4dqxNFVm0+K7gyLiY7TuAXnOB09ua82rTu7HdRxMoptHtc+hapaWmnapforw3CBkEeNiDGR&#10;u28DecnA5znODxXSGDWJ/DwAtN0EcgYzAqADyAGGc5z046VBp2pPN4ftdLusF4ECBe3U5bHqfWui&#10;Aj8tYVIC7R1PGR7Gu3lueM27u5zOqxPoFl9sulKlo/MXIwDxxjp07+lfGPxS0/xZ8QvE9n4M0Mee&#10;dQtx5m8hEJWUszO7HAAG3cWwAK+1/FuqT+INKhsZk3R26nGTyc9ffBrzrRPAFo2pyavHbmK6kzG0&#10;mSTsYD5cZwBwOnXFebmGH9quRbHXgMT7KXO1qeoeGI5LTSRptwEULbxopi+4pQBcLwMjHA4A4FdX&#10;DHERtMm3aPlUKTn8e341VgiWztlgjxmNQuT3qZR8ocH3p2srBdydy28VjJCkVyikoWbd3AwAeenT&#10;ivLdeWfRdWXR1Jgypb52AO0njJ6YxXoGoTqFSFfvr6evrXgnxPmnfTpLjUtwttnlk5yxUt69eSa8&#10;LNcVywbR72WYXmmkzZv/ABhYXUX2DRpmeQEiSVGwvy9lI659fTmvE9Y0KHWvF0t/beZEGVC/AZwY&#10;8FmDnIO49c9ak8FHS4YrmwjjfzSNytwFBbgYx1xjnNe6aR4NWQ5lnaORkA2Iow7fU4IHfHrXxdRS&#10;xD94+yjy0PgO78BWtwjRajIzizkDA/LlRjlee5+letQ2o1e3WCz+YyMcZ7AdSRXPabp0jqttf3Md&#10;nb28e7c24jIwNqog5Y/TFaXh22mexfWrhvLUNsCKTwT0JPf8K+kw8eSPKeLVnzSuadrear4T1YXt&#10;rdl2WIKcFtnPYAngjsRXc6415qP9iXeqoJBKRIJZvmS5EnRGPUKMYGTkdRXAait3bQ2V9FG04uXI&#10;SJEZ3LL0AVQWYN0wB/jXS6vrvjXR9D07Tb2w/s+3sYzhZflZ43OUVlOWG3OOOc9fSu6NWyfYiotu&#10;4g8PO8k+rancxWcMZItlC8tIxz5SKTlUA6tnj0rzPxBpesNdTLbqv26Pdv3AlMDGSfUV3lvaarrV&#10;7FqnidNv2mQwwJKwji4GSAAQVQDnIxxznNcD4hutQt7d77T7rzltiTvQNiSPO3CbvmKnsTyQM964&#10;MfUXKenlrakctp1onk+TftGk02csFDFNoJ+UnnHrjFeZ+MZvFF3pk9neRxNA0kTRurEHCHcFAH3g&#10;2O4HNei2LtM8V9ewrhAWETgrncCMHvgVh6to8eqZ+0zGHZGSqgkqPpnp+J+tfKVpN6I+towvqeEQ&#10;2eu2UUd54mZGWCVC6xkkkbs4x27A1x2rDxCt3cujbLOQMScncQTnbjoR/nFenMzWVwTPIAoyzMw4&#10;PPp61zGqXejxW0Mt00syXcu1UCkAE5wcnGc8jivGqI9zD7nAWj3Vg9vqGl24laF/tDblJQhQc7gO&#10;5zwexweaxfFL6V4q1y88X2dpJbPdRRIGvJA0kswHzFNvyohP3FGcd+Tx1S28ykSaZvk+zI4MZP8A&#10;rFzkBvT0yQa8WYav4seNLh1uHbdugi/dpFGGx19R+frWXKpSUZo9SlvzIwvGE0nh3RnaZFhubhkK&#10;ZBDbd2HOB7ce1cTpcljdwItqVuAw4R8jgcnjqR+Wa+Mv2i/24PCPh3xD4i+DPwm0vUNU8T6JM2nf&#10;2reRKunWzxOUuHiRmM0sibv3MjgQF8nY6AFvCfAn7Znxf8T6wLz4ja5P4mukgNuWu1t4NihDHE0U&#10;0ESMDGBn94rB+Q3qOfG4CdOXNJ6dv6/yPs8NklaVDntb13fbT/No/Q3xZqmk69rMOqWYa2lhGyfO&#10;BvKjC7FHoOM9xTLO70q9LvetlEBYIB85Y8KPx/L1NeOeFPGVv4jmC+R9mi2Inm+Z5g3HaGkc7R94&#10;/MQvTnHGK9q1Lwq3hy9W1mvre8WQhEktwSWLAtgMeenXivLwXPKTqRV11/rQ5K0FC0JaHDYN/qsO&#10;nyRKJriby40LYUyYO0E4wp469M1y/jSe48NSLeSCOS4nUEwKf9Vjhdwxlc9T3/Cux1S9tLgNcAAJ&#10;HwSDjO0kYz9e3WvPdZu7ddPlkd1d7phlcZPXqx529OM1q1ZO33mlk7No84bUrq6uS7L5BzkGLLFW&#10;J5LAjGOf0r8xv21/2lH1fUj8M/Bs8tpp2mhn1K5+VI7iQEEICRuCjBBUdSeegz96fEv4t+FvhN4L&#10;1bxFqq3N8LeJx9jsxm4laQYAjJwgEeQ7uWG1QcZbAP8APNf6WPGOorY3dyXS/lCuZpiF8uRgz7pS&#10;O2PvFct7E1+rcBZO2vrFTY4qicbyhHVbX2Pq5vh38RtG8A6N8RNX8M6xpWja3DH9gvNQsri3tbhZ&#10;OI/ss0qBZoSSAsoOGJwMmufguFa9k0qdRJJGNjqOQG9MnOcA19j+Mf29fjj8f7Xxf4l/aA8K+H/H&#10;c/i1EsdC1HVbO8jsPDbaT5dvIPDsUjS2gCRuhuIw+RMySTOSwjr42FpapLDCmbb7Q7IisAsm5OoA&#10;Jwc8tjdkAV+o16SjL3ToyPG1q1K9eKTXZ31+Xbb1J9N0uDTrJrK12eXktCTnOG67s9TngH0pr22o&#10;LH5lkvms5G47ueeMtnB9vauj+yeYEjjbcwRc7ecY5J7/AIdqgjdY0Zj8hyACRjbz7kA56Ems1B2P&#10;chOy5UeOzarex6kftqCB1lKuDxg/wrzwc4xznOfpWitv4TuVmnRZI7y5GEVWIVBjG0DGGPuTzXea&#10;voukavKY71cynJBHJAPHToa4GTR9f0/Jtj50VoTggDg4yNwJzux17VvShZGc5ST11Cz0+LT/AJLp&#10;fPd2XjPyqAMZ7HLdTz9K73w7rlvYxmxsj55K4cPwVUHqpHof89a4Sxgkv7kTasi+awjIEZIDEHG7&#10;HHzE9a9Et4Qwa7hUKBwBjB9Tk1cYq50U4rl1R0El0rXDfZ2EnAUEYzjrxnp7jvWUfL/ebFd1kY4x&#10;6t3Pb86gWFWf7NGh86MhvmYBSp+YEY7gcYNPLy4PlqWBGeOee31PqKtJ7ItWWiLDRpmSGOMyhThh&#10;kgEdCR34PXp+VVE1fVIIrnS4GYIfuyHGCoH8J6j3x6cVe0+6uYJzdkZlbKknheR3HfHTHpVIRrd3&#10;T3F2GdlOGJ+Ut7D29PyrOUHtciMuthrQy3Nt5e9FmmwN2eF9Hz9Oor0g3PhzSwmiWkpuLeGNTCyg&#10;GORhgNu7jJz8tcHZoqAgLtjRSMuME+49R/8AWqa0uLuO3Pksq7wMAADaADn8T2x71aWgua71O8vm&#10;01dluY0y6bggIAGOMjnt71QurXTtStNsMaQnO4sDjccY6dDx+tYkL2tvuuGjiPkqCfMAcHJ6f7zD&#10;ocZrVsTol9HOmsFY2DDYjdMDk5A6k9BjpipjJt2ZU+5zWo6PrcOlyPYLFdGIqDgbn2EHO0HjPrk4&#10;4NcukVx5ZkUbGZV3A4KnBwQw9T29PpXpt7dW+mOcENbum0dhknAHqeMGuAiecu7NjYXYAdRnHy84&#10;6+hrKcbP3TWlJ9TV0HVp/DsjTROVklXZ5isU2jPK7xkgHj8RXRa18VNa8Q29tpXiXWbue0tpBMiI&#10;TH8yjaAxXbuUD7wPB69q4Ke6iUOkhwAVO0c5I6HHqe9QTxIk4ktsCSMkhSchx1IOeh/nROlzL3jR&#10;xTd7H3H4D/az+IOnTW9hJPFqFhb5CzRkrcqioqrA24BHZcbizjkkZJr6c8Nfti6X4j1m5bX4DpsN&#10;usTtJMRtVX4wTtIy3XAPv05H496dDd2eonUbaRlkkDZTcSFWQfMMHgrj/PFdZpGo6nZ2xSItER5h&#10;fPzbstkHPTBB6Hp0FYSwNOWkkediMiw1VX5bPyP2tvP2ivCdx9iv/Cd39pF8/lWoG0h5d20xqVyp&#10;kU9UJ3e3Suts/Heu6hrUun3erRaabyJhGm+NZZlAy6Isnz8AEsQPoc1+HOj6v4j0yRDpT4lDibyA&#10;v7vzB/EpGG3DrnrWn/wn/irUdat/EF8be4vLAqIjNGZMFM43F2JYjJIYng9BxXn18joy+HQ5XwzH&#10;aEvv19D9zNH8Yak06affoghunKqVyGAVe5PHX1PerTxXdldyTWtqV8wkuvJX5fcc89fevzC0r9s7&#10;xVDrNra+IbC3GnRukcpjRnuWjCnL8usQycLwM4OcGu00T9tnwxq+nXdteXcEdzGFO21mk3mMk7ht&#10;QNsYAdieuPevksx4dbemtjkjk2Lh9n7j9OLczz2y3Bh2xkExk9SM/wCNE7Xdrb+ZctvaT5kXHJPT&#10;A/oK/Mix/bf8NeBL4aLafbLizknMi6ixbyUWUbnZFKtIQjZBXblj0rtdA/bT034p68vhBYrhbK2s&#10;jdxX8sYWSUxsA6kBSwAByCwBPoK8qvw1Nx5kjSOVYxbx0/T0P//Q/rkEew5Pb+tSNtX5TyfyqU5A&#10;xjP+NIqr948H2r+hVrqfzw46jGJb5WA460/GBSlCPmPSkIzz1FCLUbIacAbe9MDMvIAwOpNWELDm&#10;jGV+lShKL6lNmZAW65pE3EfOMjrn3qbbtJHXqagyc7QMYq7XJsS73IIA6Him7VY7u9NA43dT70oc&#10;5+Y8ewp2ELweVHQ8Ad/eq8yxBt56irBfgge1UXcjdyCfWnYdrIkTbnbknHT0NK6Bfug/nUQc9SBR&#10;JggE45IGcfrRa4aEvmADcO/Xjp6U0S/IzZ5FNJkz0/8ArGmbDjcSAT2/+vRYmV+hPHK33X+btU0b&#10;EA55+lZ4MiyDZ07irJldcuR+lHKDd9S0XCnPam+crdOtQK+eH7457UzduG1eB29/zpoVyCe5VyRG&#10;c49aqyy/u9w9Pf1qeVdq8ryP5dKqNtBDZwP61rDYyqw6FKY75hlscfjSkM7bRxzjtUd0Nh355HH1&#10;pY23RbVHLHv6VujBU7ETRssh2cilDOdytgqO1TSKDjceewP+fx96YgBG1zgdMAVokVK7WhGTjGF5&#10;J6k4xSyAfePbI5p7Lht8ecgnAx+tQsP4pRk9j/h9KpS1FKD0GtCsuRnBwDn1qPygNu5QGHTvU6GI&#10;LuPBPHP8qY5P8JG3jjpVNBGNlcj+UZi9OSfc+tV5HHddxXsKlTaSWHOMj61F+7bleQO9Wl0Qrvcs&#10;RgF8s/A9fX6U6RmKhQw9sVVIDNtb6U2SOTIKMSevPNWJPoPV8RBQM89uO/enNtYqIh16ZNMDSZww&#10;4xnNIPmztU5I7dqh6B0HjABL8D19KkLqM5XK+lQGJwozgDPQ0oAKkdfane4JkAEa/KzbAeMdqmeP&#10;AGxsD1wMmoti/wAQwajEbs+D0x9c0jdPQnRj1IOT+FO3+cpSQAg8YxjNQ4cfIfzFTEFBu2n8abd9&#10;x3GgsHJK/pSG6+UqwB74HHH+FOfyiuXG5QfepYGklwFGD6Y4FRbqNJWKJniKfOoyenampFI64TIP&#10;Tk1otIYlYbRnpjA5qtknq20ngfj6fShMaaWxG8W1fmyBUDLGxITqR19h7VcZZFwxJbn6n8qR4iRn&#10;IHfHStIsUm3oUpoo5rN7O5Akjl4ZTzz2Iz0I6qw5U8gg1+fHx3/Yj8P68h1b4VSRaTLFDEEs8N5L&#10;NHu3MxO8l2OOw2jIG4kbf0PZU2kuMY71RnaMSBVJ2+o7flXk5tk2GxsPZ4mN/wA/ke7kmd4rAVPa&#10;4Wdn+D9UfzY+MvCXi7wLqLaf4l0670W7WQpHkARPMCerKWVXI5eJmLD0J614tZ8R2qRjUJ/MVfu7&#10;yWH6f1ziv6IPGfw28EfErR7jQPGNpHJa3cRgnby1MjQsQWQk8EMRyDz1wQev5qfFb/gnh4h0R5dX&#10;+EWpGe08t5DZ3LO2zBwED5LrtGGyFfv2BB/CeKPC/FUf3uBfOu3X/gn7/wAM+K2ExL9nj0oS77p/&#10;5fifEVvca3HDJeXIE7ucorkDgj1A/QVVvpdSCeXaxyRyZyVxuAwM8EVj2up+JPhv4sfRPiXplzZz&#10;QttaOZGEcpBAyJGRV2k8AjjBB5yK5Oa+8QavLK8F4/mSvIQI2ISPc5IRcgcIDtB9uetfjGZQq4dO&#10;FWLUuzP2fBQjU9+m013Wx6FFd6ZqPk20cjNdOgLooYAD1Y4A+lY+va54Y0q1EV5orXaRttMkEpQg&#10;r0b5RuA9Dng15brh+J2h3MMiywOABucIzsCDwQqkFffOR68VN/wsG5YpaapHHFcSJuGxcArnaWVT&#10;yBnrya+drZhHZqz80ezDB2V46nYaVcRSQ7rGS5t0lG5YZGDuoHqR8rH1xXVW+j+Joo5XnuUlilYN&#10;9nIXKnHGTnB+gFcha+KbC3mji+bzpPuFgCM98egNTSzWctwbpURZjnLFcHP19Pat6E4SjdO5zzpu&#10;V76GzbeDrOZ5tVutMa2RRl7iJgoY9cMQf0FefarrGi2moSWc0k0VupCxmPLANjOCy8/ifzrv7K0W&#10;9svLw92iENKsbEjJHXg4H8/wriNZ8F+CUeSWSa8sBN9xkmUpGcY+WMjqR/e610Th7icEjnw0rTaq&#10;NnIXXi3wjbb57rULiJ48KAkbbiW+6VyMfUngfnXzL4k/aG0xdZmhvbKe4t4Bl5pGVHlRQNrAP6EE&#10;YHXjoMV9HweHfDWmWtxdand+fBEn7oBQJZGzhQp55NfJ+ufE2xm8Q3lvPoKLHFPsto5Qm5g7BfmG&#10;0+Wx7bd3OK8tttpSsezhaSbdk387HJXn7UPjXVbX7B4b0lIfMkTyniR5ZEZXzhiqsoYgZK8jFfIf&#10;jn9tP9qCzjea78XWeim1nZRZ21ra7nVdxDkzoWU5ADZO3J6ZwK/VLQlN9Kl0beCwX+GFXxjHHLcF&#10;jgc+tR6z8EfCXj6e11bxVoWk36WU0jIlxArs/mxtG3m/KxdcNkKcjcA3UA19BluOo0p3qQT+R4ma&#10;UJ1IvldreZ/Ovq/xb+MfxQuYL3x34tvH/s+ImNUb7OWad8kqIAvmMxPLHnt6Cu58GfA/4x+JIW1H&#10;Q7K5MUIEkUsq+Xu3NsBA4ZpC2TtbnHJPev3T8OfsZfs/+GJLXXNB8MxW11YRqVfc0q8D5wYZcoCe&#10;ueoPPWul1/wf8PZL1zrs10qTIIvLt346+YTJjJ2ug2cdjgcnNfSYjibDwp/u1b8D5nC5JUnUvJts&#10;/Nr4dfB/42RWMmj+IlTVSxTEu/G0NknziTncPusFGCeBk4Neu23ww8W3V1cfabyGaRnDwiHzFZQu&#10;AAzcDjHt15Ga+s4fD3g23uvM0i1iijtyREQTux1+6T1GcAc7QK0f7b03RpjNcxZwQzIcLvAOevQn&#10;vjNfnmP4nr1naVrH3eEyRU0uW7fmeS/Dn4S/F+w1KPxKGRQEa3mN1vkDLuD+ZGgIBYY2jjjP4H7G&#10;sPtF6vnXUbw7cgFlx9QM/wCR0614Ve/HHxZcTqtjp0UG2VTjeX3RZwWJA4OOmK7XTviXLq7CGXTC&#10;jKsZDSZ8py2Q+AD24x1/DHPiqvSk3aR14jB4i3NOK+R2UdtObGabTpYndAcA9QezYr518e+E9ItI&#10;G1HXL4QxHh5GDNvfjCp6ZHG0fUCvS9bmuMfbrZY4ZsZ3dAuD044P48V5Lq9rceJgk1/qBzaMZleU&#10;qwDAEcLwp4JAJ6VwYuotI2PQyulOFTnvZHNeJfHepS7NL8G3k1nbk/P5RAZyRt25PO3Hp+YryqX4&#10;d6XNczQahbwDExlk+0BpC5bBfBU7ju6bt3Fe5Wuq6D4ctWFpG00sYJjSNE8yRl5OTyM+mWx6YFVv&#10;BHww+Injq8bWdZZtFt2PyqyoSoU5GACRgg9ep59q3w+EqVXy01c+jjj6NCm3Uail1e7OR0vS7gSt&#10;JoVpu3yRxsuQFH59cD+EZNe76V4G8Qapf28erRRxwFfMkUhgxAONpzwF6Z53dq9J8J+B9I8ONLDH&#10;GZpdxxK2MgEYOB2B/M969ADAYlUMzE7ck8Z9CDivp8Dw9b3q33Hwud8Yc14YbbuU7DR9O08eTaRL&#10;68DaPbA7D6811UNksxC7Pw7fkKgtbVmkDz5UnOMfpXfaTorMiTSIWZx8u44J/Dt+NfW0KUUrRVj8&#10;0xOJk3eTuzK0ywtzulLFCSMKBjOPrzj3r0DTdBguYhcXcaBlxgZzWtbaAbcfaAVRnHzcZI+p/wAK&#10;7q10RZoY42VtxxwDjj2Pb61rJa2R506t1c5Cz0iMoI7ZGwn48k9s1rR6RAZhOpIUZyqnqc8Zz0xz&#10;xXd2+glEPmEAc8JnB9M5qS00gM+04Qnktj9M5oUG9jlqVTlZdPeGP7oIA5ABOPyqzZWVw8HnBDhR&#10;k5GOPbpXotrpjRqsSDGTjHXOO9a9tpcyuyMNwYbRnp+p4rVYdt3Ob26R5hb6fAzh5QCASVHbjrxW&#10;7aBb+5WGCHe7k4KqT09PpXfw+GrZEMpQb3Iy2Mfga3rDR4/LUJzKucdgPWuiGElYznikcZ/YbiIB&#10;5NxIOQOnPf1609tBzGr24MQHHocex/xr0gaY8Y3FRnvjnJ/WnR2TSXGHIPoB1GOtdNPB6HJPF2OR&#10;stNkEyqG+YcknmttdKO/aFyoOc9OvU1tW+lQxTo0K8MSXxn065rpYbGCRd8gzjkY4/8A1/1rtpYL&#10;Q4KuLuzlodPcyqioGUDr0H0rfWwjgIWUB1xkj8v0rQihG/Yv/wBataKyngYTDB74Xn6da6I4a2pj&#10;LEp6HLLYWzXGIoh5gzjOQeK1odFjuEWSWH5j2OQcfTpW/wDY2ZjKCFK+vb8a1LdVMe7dnnGB2rVY&#10;YwnilaxycWk7Ljy2XCZ4VRjOfeul06xhgbaqheOmc5/GhkkaZXj+YDhQa29OtonnBVAGAyw7/hWk&#10;KPYxnUJ2skVFbPP9DVg2VtMMPj5uhI/lU/2aUuHUZVa2FtGJUlc5GSPT/wCv/n69apambqFGfQLG&#10;dFaNR8n4buOc/jUVrbpar5cjfKo4B54rpVt44VPBwD2+lRmCGeHy06jv/jUSpWZXtLLUomSIPsTG&#10;eo/wqWErGDgDGecfzqTYohxuGR3H9TVZoGOGQ4PfHWtvZaamS3LTS2rFQe4HAHSs7dFHK0qjIz0N&#10;WDa3EYAyu8/1pJrc2jAZzuxzjr9etS6dhNsgkdmG6H5h6Z/So5UnX5pFyjdCP5VeSCM/v0fq3IHr&#10;UcsDthEckDoD/n+dL2XUSbepmlljRf3e4k8/T1qOWWMMvHAq60UoJeT8/anttNs0YUbc5ye1S4Fx&#10;kU4Elzlgdvv0GavQxOASRx254/8A1VSgMjk7HDKOpHrV8ttHI3Y/l61MYXHKrZDoIJlbbHJjPLcd&#10;v610KwSMgEB2gnHTNY1tdgSZmHB4YnjFa08myIsgySeuccVXsmClcrLHMhZLshwD1U9RVhShUBU2&#10;9sfy/Oq7XW8qEQehPpxU4ZpFyPlJOCfeq5LGXM0IRNI3luvUYB6YpyWFsV2c5X371VWK9jn/AHik&#10;r97JzjA/XNaKsoXG0ITzUKn1HGYh8sLsbIOMEpx+tWbd4P4Rtxxgnk1XLnIwOepPrUhRVIZmxn/O&#10;afIU6upKTEdwiPIqe02vIyM2HxxVZcsSVzUwhiI3tkv6DtWijpoZOoWUJ2kkM2Dzn/CrYCfK2SvO&#10;Qeu0j0qtmTH77gOOPX6VdsxPHKRNHgHsTn6GjlHNGr9r+0qGdMFAcsvf/CmPIpljSVSrNx6/nVm3&#10;jC4lLEE8YHT2ouonfEqH5xx2Gfr6etWooJMf5HkZZRlvWmuoBBzlvUDpUcIaByJyGzxgVdiVQhTP&#10;AOffmt4R0szS41JA8eWzu56dafE7uwYyMqr6dD+fWnwwQpLnkbsg1qPCd26NwQPxraFM5+crQG4j&#10;EkrKkgOCONuR74qe3iLAsmPmwSB0FRxWbbwC+0E8D/CrUESFiWypXgkd/atFHUzmMSItJ5wGCMjG&#10;c5FXDGJIi7DbnPTp7ZzVVWKztKDkH3zjFWWLM5knUlR06HFdHKQ7lLyZnG1AQc5BPT8aklinlj8q&#10;XKnIBKjPP17fWleKVv8ASG/dquCOakt7l7hXWGXaykcDutaxh1MXoWXFlHHHayKrSEZzipkgdnJw&#10;ARhV54A9PTrUaTh8RqDnsWwPxFXVtZpslsZHJHY8980PQzk2yrdJLIN9weVGF2k4qby0MSxyoH4+&#10;XPzY/OnM8UeVJIB4J689Kke3kTGxeW65POD2q0kxPzMWaziRi0Crl+DjgGqh+zW8hKhlZsD6DHJF&#10;dApeVvIeMp7nH07d6gewDMLeIFww4z0H4n+dNLUy57OxjtcE7kgViRjJHf8A/XVuzkk3CKYZWU4x&#10;/dPv9a0Ba3MQS2kZEBB2r97kHv8A5/OpIIJRdmC8IZQM7lA+8enT071soBOpfQuJE0uI2w20kkfp&#10;3FU/Os7Z8wMJQpAKg4/KtvyBcAbTgevPP496zZYmVxK+A68Adz9K2pqz1OXmsyXyLh7kuNqRYyN3&#10;DAjsakUhpcg/MeAO/H0q5C3mkKwEigDcD6//AFqerCNCsfyE+v8AWto66jc9CgJAsmQpyvQ/T26V&#10;aD7gFVDscnkHv7k1ZKuRv9PToTSssu1gRkd+enua2t2OeLSbuVYI2ZxLIPkPBGO/sauixKoJY2Gw&#10;djTLWWQSDAGQBuBOM+/171fkLA7kzs+8QOcVrEltbozI4t6i4z8nTj2qxHauXO2XCnoTzz9KlhZE&#10;lM8Te5B9Tx0qx5UDIfMAIHp61tGVmZSjcyorbtId/JOO1aMEZI8qLt6k4qsGUZCEqM5AHXntT4/O&#10;nfa67OcEg4x7g10R1MLBKjTKUPyFSCcdQR70xktpQPMOOcE+pB605hNDKC/Xtk/eqSFWKNKqdyD/&#10;APWFNsTdkRy2wbEezaOT9agITbu35Hc8/lVkqJ0wiPlc8t098VHFGpb96Gbthc5/GtFK+qEpJkrL&#10;Gqs6YYNjJHGcU+JHGZAMg9jQIcKfN+Yg4XPp+lSJCpk3K7Kg4Ixjn/PSrvoD10JQHIDbsg52k/w+&#10;w9jUfyRyFiPmPYVf8slcIAF/lUWCZCAjDGeeg/A+9ac+mhEqfYjw0hUoQDnOB60pEsaeZtBXIGB+&#10;fSrHfCLtz19v/r09vMYFmOfQmnOTZjJcuxErqRwuBwfXp1FToTH8sfQnr6D6UBQSCflz97PT8Ksq&#10;rRo7AAnsuaxTZMEQlFUbsknP04q3sUru3AdvzqOMhB5sgOHGfpVlCisXC5VsD8vSr5g2ehDbxSiL&#10;a7fNznNTwwsMEHkcemaTIYZGF9P/ANVTRb1yjtuHbjFJpDTvqxQjeaFPQ/lz6CpguWAjHHcf4VAz&#10;YcnAJX86nYGQZ+7UvYLajyg39eDxipFXHCknHrzSEEjBOQMUpYqQp5/z6VMWyxVOFwePT607Cplm&#10;6j0o4I3chc0o4DM4yo4HP5UwduoNh0ZDgZ5Hapkby+e/bNRLHBJ87LnHUn9KegLN1/z7USZDstiY&#10;HjcfpTMlTgEZGKayFgQ59j60qRKmHU9Bz70iLsckbgEKB65/+tTycAsy5AP41JjcOQATUL5UEEci&#10;gbtYUElAQcqealDqSJCcqDTgkbIQwGetQkbMoACKhsTiyQyKy5wcYzzilIXaFQfMefTioo5GYEN8&#10;uOw6YollU/Nkg9KaegrChCoy3Gev1pybjhwcVETtJWM529D9eamOTjf93qRUtmqktiHYi8yHLZ4x&#10;706NDn5gMe/FPOwttJ7dOtIXJJD8qB2pXLGGN9uWOfc//rqFUyGUrwD096l2yZG48Dp/hT2YPhiC&#10;Pfp9Klq4oz6lNQkY2gDrQpULvA9uBmnMwkOVVmHciolXMgO4Y/z3qVHqL2lx+8KCoJ9MioWZix4y&#10;elSEKWMajAA69jmo/wB2yAjI7deKzlE0c9BnOGyMkmoCsZOGPX065q3IJCPn7dCKoyldu0cHpzSs&#10;XGXW5C8jKA2Afr7Vi3uCynHGR19a15IlwwZzyMAdKyLwui7FOTnp1ranTuEqrvoU5pHPAJIz36e1&#10;YGorCJDCjZk6kVsOjqpdyN3XH41i3spCM5429TnH412UqRhOornKXp3Wj7gQ/KgdfauGksWcfZ2H&#10;HbFdjdavCN1vbncGAw2a5m4uA8nlx9Ryc8CutJWLj2OYeD960b4O0dc/nXAeLkkuPDWpRTKCjwPG&#10;euV3jaNuCDuJ4BBGM12V9Ir3DeRklugHrXyN+1H40m0nwQdEiaWKa+3JlVOCp4G1gcDnKsDjPGOh&#10;zy5ljqeFw88TV+GKud+U4CeKxMaFPds/PP4beL9X8G+MbnS4mmWG4nm3KJN6nyWLEjcflcEkDbgM&#10;M5znj9ffAU1xN8PdNvpgHa5gWRmB3ZLcnBH16V+CvjzW5E8TKukRtLKs8MNqqKQ0k0jCNEXHJZt2&#10;Bgc9Bmv338JeHdW8E/CK08JXflC40y0WJvJcum5AM4cgEnrg4B9q/k7L+JauJVWkn7qbf3n9D8Q5&#10;LTw/s5295q33FXUJpZ7h4euBx7DHes6CBZELs20dBnjmtK1MIH2mPkng565/+vVC8htxZXUiKAyo&#10;SoPTcRkAfj+dYwbPJpt2PJ9QnubzUWtyCBbnqcgHPfPcV12i2EckcccrhirbjgdPxrgbfXJp9Y07&#10;QtSALXspBKrgAKNxA9zg/hzX0DoGg29rcRXN1FgsCYwvO36nP+elZ05c7NazaWpsJAdyyINu8cdq&#10;0bZ2Ko7ESMe3cAe1XFj80EMN3OcdwMf0rh9Q8TP4burS5ZcJHKy7sE7lUAvtHcqh3Y6kdBXTOXKr&#10;yOSnHm0R30y28qMs/wA6HggjsfenW0SxTpJYrsiByxPJOPr61W0zUob24LacyzW+3KyL6kZHHbIO&#10;cHBx2raFtctGzRYJwSBnk45x+NZt3V0OCs7MZlXDsQd2CFX3qe0jEgVSpXPUnsay4byMHz2B3tjs&#10;cgHtj1rznWfiSr302lJEEKu0QzuLFkbBJ7YP+cnmvFzHGRppXPby+j7R6I7fUnmS7AtSMjlj2AB7&#10;1wvjnSm8R2t14b8xTaXAQgqmDu+8Tnk4zxj8+enZaXFd3KJDN80gLF2b7pTscdc9ufrSs0W6SOIK&#10;VDH5lwQQDxyOK+eq1ub3T26d4vmR4toHw403wvrbXiTyTRl/PijLMWDf3SOdyLztBJxnvivqvTfB&#10;VzbQLLqm6BshiUAJHHABPH17VxOgmK3leWUFll46dhnv7ev+T634dujZwfbUudySHy1TOSAR9etZ&#10;YehGL0O2rinPdlI2bW9s9vId0n8II65PQ+nFcfe6tfWF48ZBEcZCmPBzvb+L0r0a5keCQ2lz8rEZ&#10;DNxux6Hofw71JHZtBJai4iE9o3znALEE85bH5jBrr5LqyMIvXU7r4ZC50bw7J8RrmEXZsQTHDMvl&#10;uFcYZ45SM/dOAoB3dByOMbxl4r0fX8a/ELiC4D+XIG+eEIgyBF1ORjngc8kHOakbWzPfJJqnmy2y&#10;gARM2NpA+Xg8Djgdx2xXj2t6ffaT4jN3cW08wuYUby0BBEZUkKgPA9QSPfvW1bEThR5IbGdLDxdb&#10;2k9/07F3U9fj1Zo08p3iTc6u/wAzlmGACDnjHp3rnbWJ4dLuRdly6bg+/rkjIx7Y/Krt1Yy2I2x5&#10;SCQh4y33wBggFu7D14FamowXGpxyR3w2y3TbmJ4yeuf8ivka9ebep9bh4KK0OMFheX/lRZJdxxgc&#10;4A71z2oyXNgn2d13M4IUnPzV6LED5UrQyfvLfcmQcAEdevauO1bVLmz0uW+jHmxpgsw5VN5Cgk9t&#10;xIwO5rgqTse3hzxHXrCW3vIby5dX3R48tCdw9SRgAA9u5rg/GF9qk1lBbajcgW1suYEx82M9uM5+&#10;navVLzTIX3X11K7zt07KijuexB/nXm0+gJrkMdzfzqkZyY1Ay7E8Y9ME+tcFSVz26D1OSudSt7C0&#10;mZy0Lz7C7HjKY7+nuK8Evb+zg8Sh9P8A3axSedCyghXQMDgnnqeor2rWr+50WxazlsYpL9V+X7Qu&#10;5CvQdmH6fWvGJ7SHXXhuNQjFtcScCKE7dq56YHAA9uAa8+pW193c9fCwtds/DT9u/wDZjtPAniW7&#10;+NfgG1uDpWq393cazIZGaATXkgeOYhifKLSuYmOVjxswAevzl8OdV8i/E17bFLdWU7pAoyWIHA6n&#10;IPOcV/QH4+06bw5cnS5YhJp+p25hktpts0UsEoKyRzI2VcMMghh0x7V+d3iz9izwbbX9v4i8G6nN&#10;omnW7LJPpskLXcEhUkgLK7hkXBxt+bkAgjvlXzmMlKlK913P0fKM4i6Kp13ts97/APB/rTr6x8Pb&#10;26t7UQ6PbfaJdySBym1dycMNvTG0Yx2PtX2EfEXh6zzFawMAke4sQqkMyfeB7YPTHWvB/CujWeia&#10;cLKFPLuCiqrMCHMY5BIOMZPHH0rpb94tQgHnyESngjA4IOBnsR3FcGArTpRvF6nzWLUatTU4HxfJ&#10;BZWgaTYjyPvjtDIu4DHzSKOpGc8ngZxXnl4Z7lfJT5fMIUgZAx2we7H8u9Wo7fT4tXu2vLUyhtyb&#10;pB8zOOjKx5C4xwKiji1SG1CMzvb+buVmx1b1PHCjOBngVlhY+1noa1KnIrI/Jf8Abv8AGN2dS0DS&#10;tFmWOxeCcy243iQy+a0O8spHyFFwN38WQvJOPg7w/o1vcajbQWw2QwypNMIyN0kMciGaMEgqrSR7&#10;kBIIBIzxmvof9r3xBqWt/tDa3Y6nK8q6P5dhDwAixoPM2sFAH3iW3HJJOc56eefC6axa3uYbQ+Ze&#10;Ov76TaCEVmLIFzjO4ZJB549K/pnhzC+wwNOPWxz1o87Se1v61P1K/aV/ac+B/wAVvhJ8NP2f/gt4&#10;Q1jwP8PvhDZara2U2vajBqd3dJq88czTTpApeKaMq52h3QlgEwqAn8pINOs/FusuviHV2it1LSW8&#10;rrjCljsIHGOME9PrnivePH99pXh34Zzx3Cyx6hdT7N4cFJY3VWjwpX7wIORnkYNeAfDl/hHq/jMQ&#10;fGnWb7SPDgtnecaZbfa9Ru1WRVFtZmT9zE0m7LSzHYijhWJwPbjTlNnmUvYZfR9nBPlV9N73d/zP&#10;T9E+Hd74WunjhvZp7Z2Dq6oVjkdhy7pk5yMbcn3r1v4cfCv4g/GT4iWvw8+F+lT6vq9zLbR+XEsh&#10;hgW7m8iO4vJVjkFtapJ/rbmRPKiyC5GRn1b4h+OP2Xo/BFlYeHPHHjnxX4yBgWDSvEGn6fplvpWn&#10;IAoW/mRXub6fyz5Ub25MXmL5km1MboP2e/2lvjB+x38bNA/aW+Dc/wDZGox26QXE13DL9ivdFup4&#10;lnNy4jYvbb0D71D7GQlQXBQ+bj8WqDu3f5lRzerUwVSvhY8sle3Nfdfj+G54J4s8I698JPFeofDb&#10;4wF9I8R6Xdy2V5pyxsTbXKEjy5XPEgbAKSofKdCJIy8bK5zIL6a3uBctIs5VdoD8qAedqg+3rmv7&#10;c/8AgpB+x1b/APBRz4I3WtWWlNpvxf8AA9s9xBaW6ssGuaaJMmAeYG3SBWL2bkt9nlkwpaKaRX/i&#10;z+K3wd+PXwS8b6j4C+MPgXXPDd/YyMrNqNo8MWxVjPmiRd8ZQh0O9XwdygDcSqzlmdU8Qvd3/r/L&#10;b9LHNwTxvSzOHs69o1Vo1ffzRwuoR6Tplkb1oiIiQqooLfMT2HXGT+X5VvT6dp8UEMxvIZpboGMQ&#10;xA7owP4GJ6Z6/wBaoxQ2skOSxjGQwXlsKRnv25656U0fZILnyVSOOW4UMcFNzD+8FB3EDGM4x+de&#10;k6h+jPTRlx4meMW8qgiNQu44y23+Hjpj8c1jtezWtxJb+QY1jG7qfmPQnPb0x1rQtNdjTUn0z7I8&#10;MaDblwDIwA67eijnr1rz3UbvWreaWW0jlMcfzDd8xA3Y5Qnox7+v401Mzcd0dul1cX1st1CmBK3z&#10;KfvDjoD0z6mopr2yFy1tdSLG7BSvmcKd3Tkd65LT/EOtW00l2rrGMZKkB4+OAduDg9yO/U1l67q9&#10;pc7NWsJ0nn/iKldyuOVBQ4AHXnjtir1urGKm4bnqCRxSKh84SbsgYPB64H+fxqJIHV402bfKQnb2&#10;y3BP+Fed+HfG13btDYXLovm48x2UNy/Rc9iMdRWt4iiu45I2jDzE5+YfwFupJ4GcZA681U/IqElJ&#10;XOvUS20qoS2NhbgHbgcdfXJ4qI/aPtk1nb+UjMQTIeSAVzh884z6VnaTFDBEI5bl/KUBSASSrNnB&#10;3HJPf2xUFjeXj3a2GrRrJJIuY5EGDIAcdTgEqKUVqNxuzH1WzvEWW/gYuVUF+v3h97Azx6gVk2uv&#10;XsUkkabGkCqEjJwwPUkjrtI7+tdzPBC0my5QuVJBBJB4wc9a4PXtNWwuEfzG2ldy7wu4bmycN1BH&#10;bOafPZ6mlOm7aHVxX9lf2qSuRES2JVK7sHud44P16dutMk1GwMklvb+XMyYbcGUKATyWbOAe/vXn&#10;cXmCUSqN6LuZxkZOc7u4zn0AxTYdun27CGING4HBUYI5wCe+P0FJ6am8YPax69pqz3MSiCXzEZdw&#10;zjGD7j8j6j3q4ihoTFKgCt97a3VeuMn/ADivNbDxHqOmwiCUJOIUIReE3ALkKcc4zxkD8637fxW9&#10;7JHNJEFLgeZGGJIZRztJ4YE8+uKqUk1dHRSpu+p017Al0qlZSGUBT1HyL7g9T0pV38p5xKgAAkkH&#10;rx+Hr70W1/HqVjBeWhLJdRJcRA4zscZG4diB1FS7JFj8yZAyE7cZ6joQcc81C8zaUU1oc5qlwqWr&#10;6fkushfbIeSGVgTjvyT06d65ZbOFP3FtHGwP7wFRheBxzjr/AJ616Bf2EdwsjnjAOOgxj0yOPSvP&#10;SQ5aPy23rghTghTtxx7+tYVKXc7KSfKaFrLdIobeTIVjJ4wA2CTyOnsOa0PDnijWfD+sf234bufs&#10;9xEVdZl4OckADOP4Sd2eCO1YUVzYLeww6lG7rLKsRCZDs7cKfTAzz7V0V7pFzE5s9iXbYGdowShO&#10;A3UD5e5pez0ujqpWtZn/0f66Vfc2c4x0pscgX73B6daibGcjOTSgLg9s1/Q3Kfz1FdSdmOcR8/yp&#10;qtvG7cKZ8u0le/FKAcADBGc0bDROSQAcZNAZT17f1pnmbOGqN5Ezjnnng1Nr6lPYc7543A/4VWIZ&#10;W45B4okds7M5/rTc4A9/T+taRRk2PUN17Glz2/OgSqQFJIPY1XlmTOxfm96oLWRMTjnrVJ5FBPG4&#10;9TTnds5BznsajZmPHX6/ypegNWJI1UrtIx7im7WTLkcdCR/hSLJuwACP5Ux5m/1SjJz19fTmlcJI&#10;er7/AJScY/zzTh/dzxn86q+bI3ByMdamATPX5vp/WgHHTQcJc/L1XrmpVlkx8owO2f5f/XqkGOTt&#10;P1pVYDgn8M1XMStiZpTy0vU+nFN81nG5Dz0pikEH609tqnaD9eOePepFKD3K89xMy8j5R1P+NVvO&#10;AHzjk+lXCS3X6VVPDEkDHf8AGrgyZPuVZWSQYK//AFqY7MTjOeallQZLpz/hiq/zdxj+VbJ9SGrA&#10;QX/d56d8UsPlh8Dk5wfwoDoAMD73GaCy5y2MfnWsZGSbuNbzAx2DH+z9KAsin5uB+tOAK5UEk8+9&#10;L8pO3OT3+lVGWpMm2RvCBLjdwPT+XtTfIhDgFuB6nt/SlBZVBQZJyDnpULHctaqWgRTuI7LEOAR/&#10;KolYNyq4qV2wcDpj0qJ3BOxBg47+1Up9h8oZOd5xkdO9OKgAMpGCcUzE+Rnjn2qHKgggEEcAD3ol&#10;ISjqWAW3Z4OPz/CnNKVGQP8APaqUfCnbnBPPbpUrCQDYAevp1oZcV0Gi6jTLOeuR8v8AT0pftCy8&#10;xjap/lUDFP8AVkfMeDn1NPVjnaQF/GjTYlKz1E3Bvk5oCOzDacAHIH+NDTRxYVwTu9O3vRvRjlDk&#10;f59alNXNOW+owupyq9R3/nUyO6fulBY4wM4HWo5SnBjA3etSBcJtbnPHPX9KOZF81xWSYLmHH0bp&#10;+lKrSEEOcAjBI4H4UxURm2k7eOvanDb6A8VMncvoPVnzgDII4OaCqk4PUfjj/wCvTlBIwR1pGVUU&#10;EnqenrQn3IvrqOkYKAM5B6e2agJDOD1PT8KeX3E7Qceg5pnm71+Vdp9/5U+fUu1tg69OBmqUttGX&#10;xnk8n3xVppBGMnn2/pmmmRJflU9MErTctbDppjAqRoUReT+JOKrXCERl1+8OhHaroDSdCQDxyDmq&#10;10jDI3Ffem5dUaQeup554u8BeBPH2ly6J4202DU4Jo/Lbz0EjKuDgLv4G0klP7rYYcgCvz1+MH/B&#10;OHwL4htorj4N30vhua0eSQRu8somUsGSMh9wOwAhCNpYnL8Ba/TFoRnMfI6kCql150aDaM5Hb3H+&#10;fpXz+ccP4LHQ5cVTUvVH0eU8TZhgJc2EquPz0+7Y/n6+IX7Mfxp+EVzc3Gt6f/aenxFhDf2ZYxyK&#10;oDeZ5bAyJwdrh+Qyk/cKE/Meu2+gX94QZ5Le9bPmozELuTAGUcgIwGAcY6glcnJ/qAuLQ3kbwTgl&#10;GGGU9GAOeeeRntXzx8UP2afhN8Rw914g0Ky85h8l0lvD5sZYAMSxUkggBWBySuORtXH4hxR4H0a0&#10;L5fU5H2lqvv3X4n7Lwz44Vqc1HMYcy7x0f3bfkfgta39ktt9pLxzSpkFjjqOMYB4NSWGtfa7eQat&#10;HHG2SCVOVI+h5r7c+KX/AATqmt7Oe9+E+rrpssAUtBO016pDDH7sSFZQEwNxZ2bByAWzj508Tfsl&#10;/FvwNaolzYnUo5/LhLxSOciRSdwIQkYcbcsFznOQMCvyTH+HGeYS/NS5kusXe/y3P2TK+PckxtuS&#10;tZvo9Gv0/E83triz01Gn0+7kijOWyjEA5HOcfoO3SqVxrXhzUQGvbdy68mSZfvYzzxkkD36ir+u+&#10;HYPDJlXWoZoNoMcnDSBGQHezbFYKFIKsWwqng4rzSXxBpt8sdvaxT70YAkoxO5uxA7n9K+QxUMRR&#10;9yrG1vJn19KNKqvaU5X87kPiXxTp4tE0fRbfddOwyrrgbemAf72OQOgA5PNcHaeCvBlxf/2lrts6&#10;XLt8kj5O1tvBUH249K7ea7+zSFrySJlB2rIGVlyenzA4z2x2PHWuX8Sa9qN1Gn2Jk2EHbOGUj5eC&#10;M9ACcZ79K8l41J2m/kejTwcpK1PS/W50dr4a0hbQQaFbcRsWVpCzkD8+B6dlq3JrWq+D9KENtbAz&#10;yNkvgkYA7Y/PP5V4zbXnimS+M1vq91aG34lELlMgdD02kEnvnPpUMvi65hMs+oXsk+zgvI7HJXr7&#10;g+oHTpWjxqmvcWp10Mik37zuu2p7BD4s8b6tYyPqeri1hZCsu1IxhBySSVyOvX+dchdah4R1a5Ig&#10;1AXEse0GVARuf/aOMdOP8OleVi8t9Zla3+0RXLnDiKGTMjHPCDdgbu20Z5ra8PpdX0rGwtmMYIJj&#10;8tlkyp5PIG7BwOOTzXP7KrNpWb+8654KjTu9F9yPQv8AhH7a5bNsXWRcE/n70+fwx57yz3p3EHbl&#10;uU47YPGR2NdB4W8LeN/E2lTaj4fAS2DbYnKON2eODjpu4zjqDXSwfBHxliCWa9hQ5GbfmQDackAt&#10;tJz0xgYz6162D4ZxtdKUaTt9x4FfPsFh58tWqk183+B55H4h0e0sHZ13KOcgDdntnIz14qO28Trc&#10;TJ9otGmVWKnerct/DlgPkI64I5HTFevaJ8DdL0TH/CU+beyhy4WQfKR1VWRcAqPbnIznNd/b+E49&#10;PjW08PWUi275eRY25BbluXPQeh6dBX0mC8PsRPWvJRXlq/8AI8HNOOMFFOOHTk++y/zPmqXTNZ8b&#10;2b2lm2yKJ9rmNHIyBzuGMtjsB+NMX4PXmq2CteXeI48fKFIwAQdxBAyRjvj6ev2VFoty1jFaFW+z&#10;RjO0Ha2/uSV7j2zn6VANJnsi0O18kFgSCCw6Z54Pv+tewvD/AAkXdtv1PAhxziJx5YWieW6J4T0D&#10;R0Ntp9sGU/8APRFYn0PAAB75H410lvpFlZRpDBD9jXnKqu0ZJyTtHAyTx69a7rTtGvZN2YvL3A7c&#10;kdPQ4yPeu0tfCM0loLggMzdCTnP0BHIFexQydQVoKx4WIzqcm+aVzxq102V5MW+HZgWUcY69vzzX&#10;SWujTpIBcEOc5JY4wB2468d+K9RtfDKefGxbMjA8hDggevHau5sfh/i9SWYGTeucY+7juc8fgRWn&#10;9ms4KmYpaHk2meGIkmW4dWZQ2eckH9Olev6V4UneCO7kYDngEcgYxxXoGjeEJZtkcpKoTj5emBzz&#10;/LivUrHwxbtF5Wwc4XK5zx39M4pLL30OHEZmrHm1p4Wtzbea0BkUAZzkZ9wO9btto0McYKgKWHCE&#10;crjvmvW7XQZLNAfLyqgDls8D61bl0q3bDlBlsZOMEfjXUstsjzP7Sep43DovDNcsrLkfdyT+taNr&#10;pfmSGKPoe59q9Ll0SMELIpwuCPcGqUOnOJCVj+UcAjrn6VvDApdDkeOk9zll0JovmD8kZ6cDHpWv&#10;ZaWzSLv4cdSR/XvXW2+lyQyEjByOh5rZhsoZHAIyRW0sFpsZ/XDlI7HbwieZt5P4dTT4bS4uUxAp&#10;VMZyeM816MluioqsOSOn0qJ9PmWJniG1T/KtoYN2M1i4mHb6b+6VQuSO55H41JLom47WfywTk4H6&#10;V11paweUpRMseT6n/P8An3nurK7WRQYyoPPNdMMIluc1TEM5e30y4DeS2BnqRz+tWYdEUSgSBWX8&#10;cV1EcQjiwnTue9T2yKBuT9ea2jSWxz1KrTuY4gjRzE0aow9OtPMSAkxjGeSpB6e5reEck8m5Vxnv&#10;60SaTcSSb2fYMfmar2HYmUzHaxty5wm4Mc4NbUEFtHF5cce0DA6dfxpVtpWXAPAPGe//ANatFIGi&#10;5l5bqD6VoqXYzc+rM0wwIwaNdrdMdj7e1WhFCmN5y+M4z71JIJi3muc5xg/TgcdqVIRFKryHO89R&#10;/wDWqlS7CdS5rpsGVyMdeeCK0QIkUFv4ucikNpHIgT1/iP8AOpWiSHbDGynGAT36Ucg42auK+dmE&#10;+XsDjP5UkRVMgckilMYQZ3imo0chODg9eaXswdQrINhKrj6H3qqWZAXI6561pEDGZPlPaqbFFJ28&#10;jOeKcYi9poQJsVTK7ZI5IJxio0El2mFXgdCxzVoRxyMu/gnmp5VwgWIjIGOnT396r2eoqlR2MkQz&#10;x4jDYBPbrzTltSzGQnHse9XJGMSfNyW7/wCetQbo/uvnOM59qwnFpgp2RQdGjbylbCt+Ipty7wLs&#10;IGD0PetdDGj527gw7VDMI7hf3a7mxxnjH50cqCM0ZNpAsQ87kZ46dvpVsASFWiU46Hn19aQuyHyZ&#10;B8/X26U+Ocp8gUFwOp6VLhoVuSeQA3lsvOOCenJ61aMZYBXJAHGazmlnSQzTNvz1x39v/wBVWY7o&#10;XALyAjDcL24/nSi+5fNYuIoZTEgwD3q39pMKldpK+v8AhWWbuNF+Rd3XIPHNTwmSRg+crjlTTtfU&#10;V7q7Nowyvbx3LAhHAKg8UwvGwJcYKdv8KofOPmtwwXjjJI/Cr0Xnup3qnv71fJpqRGfYlDFMyvjb&#10;2HSmxSkBhndx1I7d8UKS6hWAyD93GBU8UTNIQoyoxjHrRZEy0JvtVoyiRoW29OuOO/5UMFJ8yMkL&#10;wR3q2ZWMnlvznC5x/n+dVChL5tjlOhwfWiNMSaL8UjLtk4HfPt7/AFqZ5I7pd0ZDMp559emKprZw&#10;s3lSAqG6EHJH+FWYkij3LDGUUZ7E5x6mtLdEKU+xr2s7yNtdgGHUjgf/AK6W9e7gZGRw6kgHj9KS&#10;EQmPdEQemcdR+FPuYrdVDM3yrzjPrV8lkQ6tnqVJbieQfuwFJPYHp2rZjeyjbyYYXj2jnd13fXuP&#10;rVeznhU+Sg+ZvmPcEc85qw08otUZlZWfIOfQdx7GlFFyq6FwWkksRmAwO2eM1fNqpgNvIxXtuHXJ&#10;qtp9wFZVc7kPZu1XTcMztGV/+sK7KcDmdTXUgSyt45Bjc+w8Z55q6lvI8jeU4QdSD/So1MSkyeYA&#10;Fwfmqyb7T4fLOTIT3THH1qnDsS6nYqfZI4iQ8jsx5zgYxn1HIJq3LlV80jOP4vrxQEvxIXdVKtkg&#10;JkjntmrTTTDbEbUsDn5hnAP+16VrHzFzNaGWwZwBKB1GeeD6/nV6NbUOI0XYCMEj/wCtVI2zxnyw&#10;fkPXPPWp7fzGjEKgvjBDhfStmtCXJJF2WKG4VfOG7byMdfetBCpiMnAxkc47f4VnQO88xSRGRV4J&#10;IIIP0NW41VSMHrkc96dhQnqSrM065U4j9Pyp8UTHEzDIHAbtmmGJYl2qcY6DGParPlRu/JbAGDgk&#10;D8ulCSRhVn0HqFWMopyG5J/OqKLLs29WX8cA/wA+K0R8yjyWyg4wByfz700PCrb2yN2Bn0P0rTkM&#10;lZbkRt71IttsgZzj5W/u/U96rNEPMDyJtYdCPXvWkr3LrmZhtfqQvbPXOalZVhTYgMhJ44zmqimk&#10;JlQODH5qnGMbh3APtTJWM5D4DIcbG7kf45qV9OhdvMjYlnXG3uO/NQG1uCvlOpQAY6jAHtWy0I5m&#10;XAEaIEfLt/Ik06S1R/nMmzd1BGQDjrUVj5EIWASbsglQfvZ7mrbMskbJxx1HrVRmkzOxFbQSeZtS&#10;UMEBIB6H1xirYU42FhuOSxHpVSIQK4eFclD07Z9K0YIMM9xINoA2+/qa6YtMzkmQWtrbXEZeUHep&#10;x9PSrIiSLaN3Q9veoo5W3FFO4tgY6ZA7+2KtL8zjb0HG1hyDVpohPsEjBiCihsjHv+FNNokkSMuQ&#10;2MnPv6j1qZVO5WdACBkEdjUvmRNhlDcZz25q1MNyqIZZFYN8vJH4inLJIif6R8w6cD+dBdrv50j8&#10;rDYzkHJx1qRjjnHTv0z+dWmQ0Q3ETyAEHcpAIz0FCxMIgJBluSfxqZ0jf1wR/P29qdMsqYIPbII7&#10;/hWlzGqrormMSIYwCD0BP86ak0QLRowbaeDjH1xVoR7yJgRsYdO4P+fWkjRbYlUwB2x71pF9iFoi&#10;AtGflwSTyT61JkMQgyq8HPXvg/lUkgYNgjAHGaURqWzkH9KfOCuOCwRoZoyHzxjOckf5/wA91WZ2&#10;Qqfz9KnFvFtKFQpIy3r9abt2kjlR0xxz701OxPK+hEFUP8xJ3c4+vap1R1Kx9V649KlThSFBG0dQ&#10;M0AiRRJ97nORzV+0IdO7uC7zjao9Du547U87mVht4Aycc09FbBJAJHBxUwUMS5JAwenHJ/nVcwSg&#10;1YSJWZlljPCjHPIOanbKjI+6fxqEbYztGScDcBk9aneRnX5VIB6Hp171ncl9yuYxKRIePT3q0I8g&#10;BmKj26/SmLsYZPYfSrAQnJzgY4NHNqEWQR/L+79OpPWp+duB064pDJ82zaSSOcjjP1p4Cgk85HQV&#10;aYDPLVj8w4P61ZBAGRk5qIkjg8f0qSNHGA2DjnnipuyV5D3OI1DDIzx7U0DI3YxjjFK29kKt0/pS&#10;I2cqzbQO/rS5jPmJFYAlcYUcZHcU5HK/KhwD1pUbbwTwM9aQIi/vITx/nNJzd9BpE6LwdzZHXk1D&#10;v3ufLyfekCBsjs3UUisCQg+XtkVfN1KhLQdhXkJPy56471JGrn5pMHt+VRcfw9vWplYFSV6Zxn0q&#10;Ek0KO9xoEm4tKOF6f4U2N3dSIxjPTI7fjT0kljHzHOe470g3zNtxs285P9aUmNJt3Q4HLAMM5PT1&#10;FSK2CVBKjkf/AFqYXUuHbqSMkZ7U0FXJ2E7OevrRz9xpsbGqn92M59e/NPdGACo3JOCT/hTdwMhx&#10;nb6e/enIu0Y3cCpclcIQ6ilIwxRRwOPen7owuDUbMu0uBgr+tRmOTIL+34CnGOg3LQkYK2XHbp/9&#10;anqWkyDgHoO/51EVkHfHsOaUb3O4EZAIwe4+lElrclSsrDXV+QoAGeR2wKiKqybhgDpg1P8APKod&#10;vlyOagCuMnjjof8A61CGrpCeYjLkfj7VWBf7wx7fKM4+tXXPO719KqlcdevPak0UmNdt3BOT04ql&#10;csd7QgBs85/pxVsLnluQfbv35qrIVIyuFXoSev0pxhcZQlj82IqGxyKzJo5CuU4I/M/4VpspQ7hn&#10;A96r3WwQ7kGMEZ3GtqaXQGzmnDyoNxwfWsy5kKxtGo+YHoe9bO5Xy8bZwTnFY+pDfF5g425JB9K6&#10;6SZyyPN5tPk8wqfnAPfqKzriJFyMZXPT/Gt27uooiZg2Wc5wOfzrn7q6njjLJGGPfBP5/wD6q3W5&#10;rHU838Z6h/wjOjahr9tA1w1nA83lKN5cqMhQo5OT2HJ6Dnr+OnxV8Y+LfFOs22p+OGnNzLF5+FDF&#10;Xkcb3RV4xsxkIRkDAxkV+vXjS+t20m6lv/kDoUU9tzqQoIOM84+nWviHXfB1tqq/ZVVHZcfP1BYj&#10;5iD9f4q/G/GavKdClh1K17tr/M/YvCmMKU6leUb7an5w/Cq7n1z9qDwXqNnI01lda9A6+U+1kMEZ&#10;dAnff5ig+uCRwea/e/WdSXUYp7eJiZGO4jnAGTnjivyh0z4QeI/DP7RHhnxTbB5NPt7+C5llEWRG&#10;QWiYOU6KyyMRIQeBlua/U+5uoJpmvrXbJFOSIyD95BwCOOmOea/BsgoujTqQlvf9D9R4qxUMTUpS&#10;hsl+pVs7iNgLOMYI5Y1X1KSOceXC2Cv3u/PQflW5ZxBHadFwz8MT6Ut5Z2lzI0aZDOOWB/T6+tew&#10;lfY+TkranjHhrwlPp+qeZfE38jzGWMkY2AjovoRnGfQ19L6dImyJREY9qYCn+HA5+tcrZWhilSK1&#10;XGRhiTzj0/zxXbInHGAyDaDW+HpcquZV619GCkfOvOWGAPr15r5b+Pvw31vx3oQ8RaNCLr+wYZri&#10;S1MjRtJCAGdkZSMMgXcfVRjGcEfVFxJAsRRU+Zv4hweeK8s8VaZf+KbGXQIvlS4JTavBCLyWPrtw&#10;DUZlTUqXK+pGBquFTmj0PIv2J9SnvPh3qOiy2zW8MN/NKjs25X80rIg3dykbgOuSwJGQuQK+vpri&#10;OCbyYirOACRnp6ZrzfwP4dXw7a+TJIZGclt4XYGbvx6nv/XFegSRrFmSPG5x8xPJJHAPrxXHg6bp&#10;0I0272OjGVlUqyqLqUbjEcsl3OvmiFGkwDtGVUnqew7180eEo/DGpwXWpXEgvdVJ8z5nYGIs+4lQ&#10;O5PrkGvffEUMl3aT6fE33kKk46bhz9civEfDHhhtH1ue2uII43mVVEsZ5aNeV3Y45r5vOm3UWmh9&#10;DlNlSd9z2LSXLW0kx/jGAT79RXbW2keVF9kQeWxUbgRgA46gY/SuX022FpYRkksYzz3PXIx/n8K9&#10;JXXZdZtfMFuArOSpbJPyjawB6dfx9a81WO5SRSs9JktIBDKAwJJZxxnn05reXymnE6RgNEgVVRdq&#10;4AxnjvzS6VczbgGHzMNoVenA6/Wukg8i0eG2Ztm/5zs6jqQrH19a2iNyTR0XhfX1lkFn4lVrkqhS&#10;2aVBJ5b9uuAox3o1631RZIYoJljSIAFjnaSx7FQccZ6A4rEkuoBDHd3kg8132mJQS3T5T780viy9&#10;n0Sys7zzke1uAVWLcDKeQM7cHaueM5/DvXSpWi2wXxJI77x/4AtvDmhWmv6Hem7heQR3Sy45D/Or&#10;qy/cxjYwIOQ2eGHOFc+K/Cni+wjjureHTbm0fbC0Tuy+R1VSWABx0IP+8pA+Wvne++JHh1kNnaux&#10;iVz9oi37lzncNmSRuLdcAE454rsPDd3ofibT5bnQJUlZZVilTeBIjOpZMqem5QSD04NYTzKM5Wpx&#10;SOmjlckk6km2Q6kix77WaRrmVXLKzHCKo5+nHtXN/wDCUWbxpLZK28jDTMrKqkcbhuxmui1PSr7w&#10;9HbzEm7jdTyr5CyBsgN6AjkVxF9rF/eXE1jfIoe6I+QDAHYHHYfTvXzOKWp9ZhIq3KyDUdYvYdKk&#10;0uxRHZnBMjjOVPLc55Jrg7q8+3XElrdSOth5qymBG+VmjHylv7xUkkZ6Hp61oavq17b67HoNqIbh&#10;nTO08HIPJye2OTWFq09xe3TW0EaQCFfmwQFJ68E9ePSvEr1dT3aNKy0KniPWo9SWO0sFaFdpyxxz&#10;yOnUcD6+tclr58PaNo1rc6ZCyXOS8zeY7dDt2hGO0f3iR9K1reXT47LfEVmn3YPfZzzmuW1NY9VY&#10;28zkQO5yAcYYdCB6VyzbaPUoRs9ThfECQ6oyXt3ia58vcMMVU5HyqT29K8qFjrQ06W41uAQoBuGz&#10;ucdAV5wK6zV9bbTLpdOt0DnG9m5AJPB9qz4bi/8AEoe1vZ1XylCZIAOHJxt/vEfTgVySfM7Lc9ul&#10;dLU841LQo9U0+1utORZJiNwj5dRjPJBPUdgOSa8U8R2F1IzqkEojScJJ5vAVlYDLAdu+B9Pp7Vpe&#10;u/8ACGeJ2k0i4jcSPsBKk5Kk/KVPrzux+BrkPG3iGDU9Ym0+dRbJM3nFucMOoz0zz0rilTpyg29H&#10;tY9Gk5RlZbHOeLLXTLnUW0DzFuyFyZ8cjA3YABIHpnpj3rlII9Oinkle3F0NpCkZAUY+9nPauv0D&#10;WXm1f/inbZWZFbzC5G2NNpBkPQYx1z0rz7xLfWM2mjR9OtnmBwzyLgKBg8nkcd+eKuvUjf2qf9fq&#10;aU4te6eca7eWU/iCDS4LaJIbdyY3VvlLsBkbvYHpyB1rx3x6Lu71xrGDUI4NNtbxrzMnMb+TEdoy&#10;Oi5zkc5Fdr4s06XT9MsI5SqxtLJtcdSpUDGOMcjg9+lfNXx/l8D6B8NbuwutQWLVdTgnGnRuXLtc&#10;7Nqt5i/LGcMww+A3bJFduR0nUxEdOq/4Y67LS3XTufiR4y1O01vx9rnii1lnuI9QunuFknyjjdxt&#10;IbOMNng/w4xXuXwJ8P8AhrV4LKy8SeINJ8LQyGee91TVpvItre3h+ZyqKC0sh4SKEENI52hhyR8z&#10;aVcXE0Z+3lBKWYueQpxwTg/T+vWv0R/4J9ftbQ/spfFKw8ZDwH4b+INyk8KrYa1Zi4v7aGCKdZpt&#10;GnaVEhuZIJ5POSRJI7hVjHysoav6bWHdOCT2R5Wc4+pDD1KmFjzS1stv6t2+R89/FI+GtV0nXPD3&#10;w+8RWviSHTJ97X1ggSGZVwYpAjF2TA3YDHOQcZHNfN3h3w5Jr961v4c097gQFZLppFZo0QOB5gkK&#10;7STjhUBYnOAe39Cn/BZ7wtqdz8UvC3jH4XaX/Y/wZ1DQF1bwXp9tYWmkW9lbaulv9ui+yrHHO04u&#10;0/epMMxh40iVVDlvzr/ZTj/Ys8JwePtP/bK8GeMfGEurW1kvhK68J3UNo+kXEKStdPOk11bwzJJI&#10;YSiSxzooRhtDNz14OSleK/r+uh8nHN6lfB08XKDk30Wr3/Pva5/RF/wS6/Ze/ZH/AGh/+CXPghf2&#10;gtWtbkWniLXrTULW3kSzvYNdjv7kRq00CtclpbBonKYbYmyQZ615T/wU/wD26P2Kv2afg4f2JP2G&#10;fh7DpvjXwk76E+sXViJbbQ7QQyfaRZTzGWS6nukuHjf5PLMc032gq7AH+bPUreLQIrbxXpUlzpur&#10;Wv2eRp7K6uIHSaPcRIro6SBkJJQkhkz1znPl+rawLzVYr++kkvLku80t5PNJNczSOPmEkrsWkPIH&#10;7wseeuck/L4rhiFXEOvU1T6dDHBcBRniPa4mu5RTvy3a1b+a9f6Z/eP+yn/wWJ/Yu8PfACH4yfFL&#10;x54b03xja+EbOKfwhbal5uoyXVjbqTbwqyZMs20BIwXbe3lk7kJr+f79vP8A4K0fFD/gozokXws1&#10;3QLLwt4C8Pau2pWVrNcSX2qyzrHIkZu7oBYVSOKVlCRb8FsO5YZH46+AdftdB8K38Piq3+0otvLb&#10;WKW7rDFDI7BvNkdsHGDtIGMk+pAPdeFIUjsVgV0IlxtWDa8WUyGbepJxnjr9ea1wOVUMJJ+yvrvf&#10;1v8A108j6Hhrw6wWCxTxzblNO8b9P677ke2aEFYgpQoxJPVnJLAe6j7oAx8oFfZV94m/Z78Ff8E1&#10;rbRNGa1vPi34j8b+JdTuZobWKbU9J0fT7Q21pA05j86KznUpPCvmDfJI7qrENt+Upoi2RuwCAOV6&#10;4/Lp615t41jmvZYtNtMl8YlOMiRX4bceo2DJxxx1r3KNeyem59zmOW/WJU5OTXK76bPTqcppvxHu&#10;b7R4ftbyNOkIH2sqN84zkEgfdIGATz+Nb9p4vtL64JKSeXDEzzxGPnIxgbhkYycDP5evnMURt5As&#10;agxRjapfkNgkdMcDHGK7vwDrB003dhf3VyNOvWiiu4bJY/PeEHL7Xl+VWHRSTgE89KhWUrHdzSjH&#10;TUn8cW1xoFzELcR2twr/AL1E6ksqtlhnHQjkfSqVhDZ3VjM+tBXWYDeWXCOy5O0AentWpq1xY+KL&#10;qS+0ywltLBXfyIrmcT3Yi/h82VQFZgoGdoxnOK5STVbiG9j0zd5ixEbEkXEgZ/uoSOMBeQevbrWs&#10;oa6GTqJpXW5o3FnYzjdblWAIwh4ZQccZ6Y9K6CTDxiJSAt0GXuAQOBjtnnGe1INLkjSOa43ROwH+&#10;sABLgd/TFbV/bQ/2bsCEDcSNp5DMRuIJ4G7/APVWdRs6YUmtzISPyYjZjcpKfOVOSce469a2DbwX&#10;91BcytIXsl2okjllRRzgLjGD39astLKY1nuh5YDoiyqACVZwMH69M/rVWfR7S71OTUyQGZDG46fK&#10;W4Prn6U4trY0jDWxagjmuJfOmEfmFMAxqAMHoMd/fpms250+G8tAlwVLsF+bggfTPY1p2dvFbxiz&#10;Q7UyQD7DoD9P0qaPylkXzN0j4AOBwR3H/wCqpnK+p008M7HkOr6aun3LKI0jyxcSM3zjAAzzwPpV&#10;aKEtNHHIxyGKqrE5ZzwB+f4V6r4v8uDTIhcBGmaTkMudqHgg/p78V5eA4nacrvuN2WZidjKRyy4+&#10;mOfSlzdDdUbO6GtHGJwXj8vbkFCPnyOuSfXrx2p5328Qn8xis5ZnDDJHoB7dfrVa2W4uWWS23vBK&#10;2/eACBEuMt7DPAP9BU7gHcASV543Ajpg5A7kY/8A10b7HRCPUv3EN/pkECXtrd2q3MKyQNKrxgxO&#10;Mo8RYbXiI6MuR6HFTWup3tsBJBK/mrEoMhJPfqeSCeeCKzrnUr+9W0hv7yV47FFitzPIzrEgPyxo&#10;GJ2oM/Kgwq9gKYomhLjAbOBt5y2R82M9KqTs9DeErRSluX7nV9QubwrPOzMufl5CMMZ70OY7QfZ7&#10;fcxYAxvjnLcHk+/SqhMTK6RPJ5rOFMmTtjUc4CkfNkcUwrB5r+ThTICodgcrxwQOgANS3rqNPTQ1&#10;4bi5KhJfmk2PgLwQwHUY9Prz+NetB5ptLiF2PvopdSP4yOfft9K8RSJGu4MHhJApJ5DbSBxzjLDO&#10;T09K9wmuI5ITJBnknCjIUjphR2HbI/8Ar0cy2NLpLY//0v63i4B74/nUkWNm6UEdeDj/ABqBpG52&#10;jt1PTmkSdDxJnP8AX8K/oln89QlZlleTtPf9Kh8slvkOM/rT1wBubj6UDYHwCKRVxpMhjC9ccZ+t&#10;V3KlyrHmrDY2/Mc8f5/z/k02OzJIz6ChBfQs4j3Bc7se9NkdEPzfewcCohkD5uB9KjZ27n3pj5ex&#10;K0hY4I6cVFgxfITz9ajExI+bj1/rUbSBgXJyTyTTjIzaLAAkGf8A9dMkwi88+lRfOPamuC2Dn8P6&#10;Umws92SlnXAH59acZQqYL46dOtU9/l8xsR7ntSNt2q5zyev4Uou5XJpoTMzI20nKgAGo3kWTgZAW&#10;qYdlyccU4Shh2B7g0EO5YEuMBRTxLADguCc9M+1UmUrncc46HPBxSKEAOQQPyzUp3Gky+1zCfmxS&#10;eYpA29P8KpkYTIGFHP0pGuEI2+3Hrihsb7E0xDJjPB6j61BhkOMnPvTTIpQmTCjqCetQCePG85J6&#10;e/1zWil0MnEnkmmZfkTb9OfzqIK5X5jznPSmvKVX90cE9Md8+1QxbC2XY5ArVTHGn0LO1sfKMg8j&#10;0qEMFwvPPT2pFm3v8vI9BSGT+MpjOR+XWri7GUo2LKryMfeNNLBD71Aki85/DikeVYXx1J5wKsnl&#10;sWizlQARjvioXJ5PHPAqGJmZTn8MUBhj7ufenzDSGs7AcDP14qBzvGQSPeua8R+NIPD2fPtywIPC&#10;kA56g4P8P0/OtGK8OpWyso2MepGQMnnj6iqUlew/ZPcvpuU+WCf8inm4hjfE5w3pVaK22Zy5/E0p&#10;tofvy5Y8c1XoRZJ3ZPG7OevX2oVCp55NQiOOP5gev5/hTyV2kcCnzjIZlkllLYBHbPHWn7ZQAGx1&#10;471GxI4/X6UjEjr+VO9yowFMphkO0BgcZ+vr/ntSrdzySbSAOMk4/Sq05ZMBhuY8jpUqOjRYXO89&#10;c9TRZLcTumPZoD8qnr0z1qRVLEA5x25qs8m1CuPx7/hTIpRn7xPHT3qZGk9djUJxkKOD60mzBHO3&#10;HtTBJHjft69ccfWmpIJGIxgeh5oTJi2kSGJj8gkxTBCAPLDcg9fepAE58w8d+KjUZykY2jsRUl8p&#10;Iy+Xgcknr9aTKk4PIpAwVuWy3PJ6mmOeqcjPWi4RiTBkYnafrQ0nlpux/s/SqoYkcDn2pVb5RkEk&#10;8e+aGXGCJPMIwSRTZJYhCfNGPXPakVpfMBJwvcn+VMlkiGfNBOMnPp6Ur3LSV9DHlMWSyAjngf8A&#10;6qixGVJxuB/SrJUFSFU45PHriq7ghdjZJzg1LeppfoZDwlG6kenPasy6tTIpCHOM57df/r10skSb&#10;gCcnvVKe2jx8mcnris6uqNVLTQ891GDkMULEDk46f5NclqFj5Mm9GYBjlgTnOPUdOvr3Fep31pgN&#10;tPXvn0rlL21JXYQOBzXn1I9Eb4epJdT5+8QaVpV3cPbTW8UqndkGNer/AHsngnJ5OeM14rrvwt8M&#10;6nKU1O3jYFdodf8AWL6bG7e/XNfVuo6UjXBnGBxkHHoK4DUrWynUtM+wccj9K8HGYaE/iSPp8vxs&#10;4u8G0fI1/wDs4fDRrS4ePS4FkcEsxQb2O3A5AA29yDxXkMX7NPw2SFGu9NDSqMxSOzNFGwI3EQjC&#10;Ant+fOK+6Higm3KHMiEFTzweazINEtYiQC2PQnJ9uT6V8/WyTCy3px+5H1eG4jxcFb2svvf+Z8ly&#10;fs6+BNQtv+JjZfaIypBimO6CQnowTqrL1UgghhmnSfs9fDyGOJrbQ7SBogVDQwIG2sAMM3Vunfnr&#10;619drot1doVjClffjFZl74fuLSPCsAeg9M1xyyLDR1jTX3I6afEeKf8Ay9f3s+Wovg74W0yYS2lh&#10;C8qZ+d4kLLx/AccFu56/hVKfwLbLa7tLsVgDZPlpgKp/vheRu9efyr6uhtlEflTnJYAMOtZE3hoE&#10;t5e4Rnpg+9Zzy2mtVE0p5vUb96T+8+X4NL8q2FtZxZdBtGPmye3407TvCV3cXrX+poBKBjDjkHu3&#10;fINfVA0uOJC9pCO+Ccd6gOimaRZGtw7ScMSQCMDt2+vtXPPAaG8czVzwM+Ernj7QwdRyvGCD6/Sp&#10;k8KGNhtjVTkEFvmH+R6V9B/2KsNuxRQX7qTTF8Mxs4E0eCecBsr+nY1yPLDVZkfPMXhia1KW82JE&#10;XoFXjOcke351aXwjDvMkiMxGWAbGPw/z0r3W28MTwjZNgkcD0/CrcGgsqCZ4S7NnGe2PbtmhZWrX&#10;B5lZaHgL+FIBIZYo4gWPLKvOSMcjoa6mx8JJMwitsrGnJzyD6DPYewr2Ox8PSy7mmBiTdkquMtx1&#10;z2rprbQlkUQ2oCA9FUdPpWc8vQPNGzyLTdDUyGCEOWxuO3kY7n6V3Vl4cB+aVBgfLjufrXqNlozW&#10;xCwIGfG0nGM+vB+laP8AYR8xWVArOcEDpn1rCpgyfr1+p57Ho6RQbLSLCn5iAcj078/54rf0qycA&#10;uyYZTjHX/PvXov8AwjlpIBLyOOq9z3JrbsNKtVRlKZ3f561zrA9SHib7nARaayRbc+aOgLdfwpZN&#10;PliRJXXjGPX8/SvWW0qBItkeAMZwO9VxYQo+3b8o/WtFh42MPrFzyacRoOV5zlc9MVWk026uYxJF&#10;wCeCR/MV65eaLZSoD5QCjn1I9xWLPZPK6+Ucp3zzUSw6MfaM5Cx0ORog0rbSTxg9q3YNHgZjKrFc&#10;cAV0CxLGvlZ6dB0oiRFb96MAdRV+ySHzSWplQac23JYuVHOe/wBKkismmDedwp6AV0i2++PeuCPQ&#10;dfx+taa2cDR4DD+mT1quRWEpXRzunadElsMP+AHpWs1jczLuZgFB/OtGPTsL5attZuQV7/40sNpL&#10;kox+71x3Pfml0sZdTLt7LJ+cd+SO1JPptu8uTgE9cVvebliv3VHQVG0aPyeB2OMc0WKdRIw5rRVk&#10;Hlk7QOSBWmEtjGGf5iO3T8aqEuPkRPmHPNPijkZypQjnqcflRawlU8xJIFL7xznt2pkxZ2EY5x74&#10;FWZrXyMOw49c81WjQCZV52t3PQf57UcpUqlxGgJZR94k8DFXrZlhBVRsA546k1J5E8Xy71IIz3//&#10;AF0sMEm8OQCvpTsiJVFsSySSSxZIwDwOetQpJbwTBQCc8g4/zircjLHnv9O1VypbiVenT6UkiJTs&#10;O/cykEsQBn9KzlkWeQq7ZK960CGZNyAHHb2pNocCSMKB9MfpT6FqdwyRH+8beR+dQTu/mABuD/CP&#10;arSgDJXnNQyW+RuXqentURh1IlKxXKtLPvUfL3Gf89qnKl5Abfqcce3tUkCyDKYyx6fj0pLq1laE&#10;RQkIwILDviqsEpXRRjR2crIcHr7VM1qzIyxuACMEmpMKPlY/MOoHtT0dNhJHyn/Gk4FxREAApAOM&#10;d6ozRuhLx5PfHerDyWkjHYSOcYA/rUCss7synAUZ/Kk6ZXLqQJDuO9mCt3J5qUvajEU7Yx0x1Hvx&#10;ULlWY7CWA5x7UyJmkIUqvsetJw0K5rE7WltuU5IHPKnOatIlujZZidvOB+lZ8qKjt5JIxz7HNMSe&#10;3BxKhB/p7VlCGo1I0ZYFuYvPt+G6YFPEUUAG4kuw5BNZoLzSYgG0ZznPFW7eNpVMf8QPX/69b8qW&#10;xnKRfgiS1hxI5x/D9TWjamPLHcST09KqW5WQeT0ZOcEdMUp2yggcEegyfr6VDiwjUNMYfkyAOeQM&#10;dRS2zSLLsjw+Qcgdee2Pb9aqpvZfPgB9Oev5VdiVXcZ6t3B701DUSqbjsQoASpZ88dgPrTGMm44T&#10;hMZA6Yq4FSFvJI81sfdAJ/Wl8oxS+YuUBGOR+dUkRMsQPbXC+bFn5Rnpx+fenmVnOLb58jqeP51F&#10;bKyB/s+3APIxj3/zxVgLCH85GIz1AHGav2euoOS2Gwh3dmJ2kdR/ntmrDK8iBM8Uhijn+424rn7v&#10;b2NOuJ5VhWAFcE9eh/Cn7PQwv0LVirwP5j/xcfrWnIZSSqfvA3XI5rFtJGkmUK2SM8f1/Cuj+0PN&#10;GXjAAX5f6960pwQ5SuxiW00MWFThvfla1o7oplJCEAyAem4VmrNsg2QKd5+Yseg+gqBpZ7iP9/8A&#10;MRgZAH9K29DOUebcstMt1G0CJjB6+1OhSCJxJtwp4/PvioAlwp2qm3JwSR0rTLw4XzGznGcDj/61&#10;axZXKaKMLchlfPHGOB/k1otIEwJCSrcjB/z/APWrAfy2i8qAEIueR1OatQIkCgCJsH1P61o4h1NO&#10;azimj4dR9T1+lLb2y2kSwQrgdCcHn1qBljbBQDkZUjtVmJ7yXBmkXy0GPlzlvqe2PahbEzLUkyvh&#10;PMYheD6ewJqrDJYS5aSRJQhIAAIIP16GpWjLj945VD2ToT796YAkq/ZpFOzPOMjOO/tTRnOdiwk8&#10;jthECr/fOOfw7VYgcNcCJ8AEfX86rxxxkFI16ZwOv+eKWPDEANhgMj8KtmN9TTP2QMFX5X4zt7n2&#10;BqrII0JmRdwfn5varaW8UyoxChgeNv3hUszMkgZVAZeFHYj6U7MpuyuV4LVZCHdim4cEds+9RGN7&#10;UnfI/Hp3z3NabTo6qrjacdD61FLLCybYQCQCMcnGK1UTKWqKOy5jPmQDJJ4xU0izyQgzFR7Drz2p&#10;A4XL4LHoeevvjvTZopli8xfqGOPyIqkTsizZPGJPJ2gHgfNyTV6RYmwCqjOe3SqNm8UoZ/LBB5OT&#10;yMelXB8qFcAr6d+fejl1EldFd7cScZKueM+x46VJHYxpgCV5BkAHP6EihXGdj8FezccHup71JGA2&#10;BE3A4yp7+4reMrIx5NbCJDDGwMa7GY5Jzk59Oe1X/kEfn8AH8zj/AAqqQkpWKMfMP4+30qXy4/MP&#10;mj+HBx/Orc77CcWiWaGRXBduMduOOoqQOz4kZifciqxUdUIwRnB/nn/OKcGlZlZRkN6cHHqBTi+6&#10;Jb7DXMLTIm7Y3YY6gdaUsRlnPyjGBjkGmbpchpEChT36/WpcBRnOcj8xW6YCeZGVBGdx6D/69KIR&#10;jC9znHvSuREoZlGE59cdqYIo3++C5JyOeR9KfMQ2tmP+cKfN5BNOjnieX93kZ9eM0xUViMqwA6Bs&#10;5B78U1CI3KoPunBJ/pVXJ5VcsvHIAWHOBxx3qCKMOFkGM9SuemauxOv3X+UCmfx7n4BPOPei7Hyo&#10;PMVpDuU4UYyf6GnjfnZGoKk59OD709mydp6DgfSgq+Qin6GlfuLlTLCqoG5CT2pJAAQseF3dT/nj&#10;mjhgr79pwMkDim+aSp2EgelaqehDWugM2zLjgg9TyPpxT4lZ33Ofl5qDczDzI26Y545qeJm3bwck&#10;ZPSqdUh07uwsdxGzhUQjnGT3/wDrVo7Q5POQB0NU1k6bAMnknvU6Lu4BHXp/Wpcg9kiTdnDR4OOg&#10;9aDGJcbh8ynsc5GaQeZGux+T64waYCVUCTlieD3pqXQwmrPQezOxKdh0A7D+tSblGPRv0NVz5m7G&#10;SnHX1qUR5PIwPT/Jq3N9CUSAiVdwbkcf/WqRdocYGCP85qJgC21gMjGfWpQUD7sHjrnvSvcu2hJI&#10;jOuQ3A/I0wBSSFwcDv0BoIVsKp3ZHT0FNQq+2KMYJJ9j+dNO2ply6jgz+WehOc5HtTkzs9/bvT2Y&#10;78kYz3PpSHduxjv+VNDceo7KqThhkdKb8p4xjBoADACTAP5iho3Y5Jx9OtDVjIQxkNu6YxwakVNo&#10;+U4FNBYcyfe9+9IpJHUqevrxQVFjE3jDL92nkSPyOAOuBSgg/dGc/wAqkHBx69PemPfcF8vBUH5m&#10;6HFS/M3y/d/+tUS4Z/lGCvOfpTiWADKxHpWdRiasAbafnHH+etLtRBubg56HvmhzIuQOoxz6UgKk&#10;/P1HUUomkHZDmUNmQ8AkD2FIxYHYe3+c0N848z+EH9T/ACpBGGxu5GPxB9KOboKybHsCWYAkYxz9&#10;f8aQ7QGyeR3NNYEfKudvr7d6VQxOSfcAiquVGDFTY5Cj7w61BkBd6856/wD16l8oMwVTjPJ/wqJw&#10;uAFGPWjUNkNMhdDv49+9UHm5O5eB1+mPare5RhGb3BIx+FUJZG80qPx989KcY9CFJA5LqJAeB0+h&#10;qhcSNM4bGFQ4+uPamzb/ADRPghI+vr+NRtIn3sYHSt4QJbexExG4k9OnP9KoXcUkiksfkHX8/Sr7&#10;GNkC557D1FZ95cRRoix/MT+n+TXRTiiSgQASsY5wM9uK5zWmla3duBgHj1wela7TMMISQM8nvxWX&#10;qSNLbjy+V5PJ71uZuep5skKhSOB1IJ6E9ayry8W2tnlkTHt7mti6nG/aUJ9h27VzupbZYDIxwU4G&#10;ehz7VvGncpysfPnxWnmZLeGVh5dwx+X/AHBnA/E1yenW7QbNiAuy88DnFbPxRvVgvNOstUCxsC7K&#10;RyCJBtHPrkYq5Y2h05Vj25yAOTnFfgPifPmx1n0SP2zgf3MCrdW/8jjJbKWK+eZyVj+6cHBweuK7&#10;m4n0bRNDhl81WWNMDnJAJwPfiuM1IJJ4hWCz3NLyh/uEH5s/h3pNS0byrdrWyuVy+csyDjnnA6dO&#10;K/JHUcXZH2fs7/Ez17R9Qs76wjeB1kDjK7WBOO1WxGls+/ON5Jyx6fSvO/B2j20UCqkpLQrncRt3&#10;MM88dPYV1ymS6u1WRwIwoK+rf/rralUbep5+Iglsa0M09verdQ/OPu7c4Bz3rsY2csT1XIJB649K&#10;5K3Amckkw7CD8vGMdOa07rVbiJlayxgn52IzgevNezF6XPLnqzT1nVILAxLKwTduYsBkDA4yB09a&#10;4v4eeLPDmvLcxWspTUZYxK1vIB5iorsnJGR2Dbf7pDY4OPJvi346n0Kz81LqOA3GYow/8RxnAHqf&#10;btXDfsx61oHiXXr/AFezuRc6gjrDcRBhuiSQEocDkDAYA8gkHHTFeFicy5sRGnE9ihljVCVWR9uJ&#10;GsNqSPmYLx9antLaSV3uRyI1Az/WrMUUcsu5R8pGBWjYQ+YjW6c989M11SizkpRuc0LeJ7WS+kdd&#10;4IKx4++M4xnsK4LwzN/auq6vaS7nEF3IRIoyIwx4iBxhduDtGfu816lcfZWkk+TBzwvQD1qpb2Mb&#10;s5iAWIuXI5wWYAE49cADPoK8DMqV7M9zAztuYt/HFaw2slu27ztwAIx90d/Xr+NVTf6obS2svM/c&#10;2ckskSrgfNMQW3f3uR+HNdpdaTc6jY7JLYi3JBWXHA2noD/PArmH8MT3O+eO4VY0xxjBHrjPX0rw&#10;5Uux6ko82qO1tNQuNMcF7UPJgcsccHqAPf8ASu+s7KO/h3SSeWhP3zgFd3+Fef6ZGkds0F4BMpO1&#10;GI3MoHQ5PQ5/Sukt7tNnkSQLLlhgsTj1x9PxrWDsaKOlzc1W2XR7KS7vwI7oR7oE2g7gSBkenrXz&#10;P8XPEN1qN699O/mbiseyIBEGF4wvQKB2H+NfWukaDFrPg+a3uWlY3hYRzcFozG3Ix12kjpkCvkDU&#10;WtNe8Q32if61LJ3N5cEBBCkI+d8N/dzgccngVz5nJqnFLqd+WpOTfVHiUnzSfawpXcuDzgE9ea+i&#10;fhlDFH4KkkvYir3l0znIKsyRqqxkHurZJGOK5qx8H+Er6VrCxAuyn7wOWZVKk914yP59K99sILAw&#10;tqur3m67eN5EhiAKAkbVQ8fLxk8AAcAVw4bDu/Mz2Lq2hUul1jUYghfJkASONQBjkfT9a4PWL5rK&#10;3lsbbMk4yrsvc+xx+WK6FrqOR0jjydvJ96wdU1TRoGOn5Iu/lcIQdoBOeWxj6Coxkfd1OjCt8x51&#10;Bby2kMNtrFmsM+JNsh5kKMeFJxlR6DPvWbeXMUpW3iUIynCMTyw9AO/4V6LqV9oWpB1upd7KoAwe&#10;hPJHbvXlOplF1GKFTseMfKeCxU/y6V83Vikz6eirK7MvWH0Xw1GL27AJfgxKdp29zn6nJPauBWWG&#10;eFZrZsxMWZW6/e7E+3/6q7bxFDBLZCwvl8wSEt8+TnjHH59vWuC1G1tNOt7GDT02G3YFUOShweQ4&#10;PLA9znNefVun5Hp0Wmcj4gRruR7O0iSIMgCMTzu7scc4/wAKw7Pw1b2LzalLcCe5R0WNwu0qCPmK&#10;g59Mc44Nd3remvJEZrAIZoxuAbj8sc8Vz15OLfSJnnQTXCnBhiLAgdS4P+yPWsmo3u9z06TutD5r&#10;8Y6fPbePbr7JC8ELyJ9laYffRyMsM9jJkY9uffkvHWnPrUwW9Y+aqK20ABVXcQUBB5Jxu9vpXtPi&#10;eHT9e1SDUvFlzPb2xQrI8WJJNuRtCqevPU/nXifixNPtNYjs/D2oxahGSAZIyGCFv7zLleD15NeR&#10;KjbmT1Tf9aHt0Kjdrbpf1qeVxWN5Z6nFa2ySTwXMyRSsGJYRk8qy8dOoaus8Tw2ja7YeH7RFt4pi&#10;65DDGwYYgk9+mfTP56lhZQXuvvNf3BCxIXVocBSyjB3M3t3rzzxl4lttJ1yyuNCtbW/vfIfLTs4E&#10;bMw/gGFJAAwSRj3p08PGEG5bN/gjrlJzkrbnmvxG16+j12awWP8A4lmnkqsZH7zZjkq3fJ5GR07V&#10;+Wf7UPiW48UaBqVxausSRRr9lCDzFV4t5DP6sWPTt0HU1+qd7Lc+LvEl3qis6z3sQEkYRQEcDBOM&#10;kKOB3xwK/G/9se5WPVNXtbSJxHZ3O+O2U7YpJ1+RkfHBKtkr/vdxX2HA9J1MZz9L/wBfga0ZxSaa&#10;1SPzcjv3uLS18/l0G4tgFWOBwDxkbjz6+ldd4R8d+KPh94w074heE9QmsPEGh3cWqWN9AyCe0uYJ&#10;FlhePeroCrJyjqVdCyEYY1y8CRXNrBd6W0Qt33q1uA2W2gHOTyEDnvzkY6U5o9tsJYtvLZbZkDnj&#10;Pzd/XrxX9TxSjZn52uad+bVP8T9HPih+3R41/bB8G28f7UdwdV8caRq15qFjq6sFtjpl4ole2jj3&#10;MsKRXKiRY4wAI8D7yZPi32vStE0+TXroqyeWJo28zBVG43E8/fyMcEYr5gSK7ms41cb1iZRGuV/d&#10;bRy2OuGHB6461Zhd7bT3tVykBJk+TAIbdkAYPAB5x0zXPOEeiPXy6jClDkgrHtuu6jd61ntbajmL&#10;EYD+W6gZG4kcDHU9Oa81uvC+r6NiC4URJnzME5zz8rcH1+hrT0XV1trgAYiO4zAtwQSATtBzyf7v&#10;eu9u7XVdQkOoPas4OCpVSEJHc5PX6Yx6VyVI2R7tCjzt23PWf2ePHXiv4EXul/FXR9G0XU9YBuZI&#10;7XxLp/2+wDviOOcWwkj3SQqCYXzj5mJByCtvxT468eeOtT/tj4g3Nne3SxR2iHTNPtNJiCR78MsF&#10;jHHCG+fZkLnYqKSduTytvHfR2iRyJkhQG2EMEJOWVM9vw4q7DBsuPJcgqy8ZyAC2VC8Zxk8A9PSv&#10;NnNy93ofQYLL6cZ+2a961r6/8MTX3nw6PPqluiPLCQFWRwMqOpUZyT6Dj3rxrXvE9xd20mmIjROx&#10;zu3EHIYZBA4Kke/pxVe98ZXV+02nSRSWM5cxMYXRn4BDBWwVwQOfYVxDefBBbzQhmc4EvGCSCfm5&#10;4OR6UQpyR6Ma8GndaHV2umIbCaRBgclS7En1ORz2/LrVqyF5aytJACoJIcE/wf3u+c9COD71e0KD&#10;U30+6iljWCFXAS4DJtk39TtzuBXvnqOnQ1C1tcwXDy3MQdxuAHKsR6HHHPalKLT1OmEYv4UW4vD0&#10;l3bR3ttMfnZnkR8hWHQHjlWHQY69Ks6v4bup7hbzS973EW0qpUfd4IAc988nPCmuvs9OkggSHcQk&#10;gHmKT2YZAOODzWjHm3nmeYb0iBA55OPvAg8jBHH+RVq5hKlG7RnM17JZGfVYx5zY6gk7wQSD2z/+&#10;uljtonjaW7YXBuChKjOFdeSOOvJ6dDUcGpTZkuL/ACqR8KgHKqOhA9fbvWtDd29xEq2EkbqI9x2j&#10;nY5wGYcc7jjHUUnvqdcINpWGCC7nYzLbs8QU8BePY4PUD07Uye2ECmFk3zZ3BwcbePU9eOoPf6Vn&#10;68l5GVvbi4c+WcKikYyeBnHX37D86zZPGMtm63FzB5jRMoZlGX6Y+h4/CspSSumb0MPJu6NaN4IW&#10;FvdEGZlV/LH8IB53ex7+mPer+n3Nt5v2i3U7jkfMcAY7+wPtVB/Eeiao8etagPs90gYsF+Yc+u0Y&#10;Py447HirOoXxjuInLApgFQCCATyCB34/nSjPSyPUhTdtUZnivTUNjLq+WVidp8vk4c9gP8P1rze1&#10;skxBbxjej7twZj1ycH6HsO9ex2WotbvDb3Q3R5aRVIwME8HJ6AjnBrldas0nvH162jULcOWdo1IQ&#10;FGByQOMEdMUkRKj1L1obbTNPh0sBI4liKDbg4353YHpzwPTivMY9Kk0yxW3hB2xDyssPmIGcN7g1&#10;2sWsnTtWitdR2bZkLrkbXHpgnjGTnjsKl1edTfHaqSsqhSf4XB6AtzkjqMHoa2ijGELM4ILJEpEr&#10;FQwxggA5+nrnHvTZDcyJ+9UxlcoGHfuCD1/GtGKKJ1LWxL+gJ5G3IIOc9O3sKnsrS51FhbWsLTMs&#10;TTNtOflXJO49uORiqk7m8KdyG70ifTba3uVkWWGdcnY2WQKcH8R0NVI4dz+XE23YN21iTkc4G71x&#10;z/8AWrfuFgfw6kYIHlOu4AE/fwSuemcAe3rWUAJSzSOSkL/Mp+U9MYyemM84rCTu9DV07LQt6bFA&#10;2qQJekJFISzFuFQqO57bjwPQmtax1qXTrt5ZFIDNsG5c7FPJYRk/MOeFLDd7Vipp/wBpt7q+82KO&#10;3hQMZHUsuScBcLz1Ppx1NI6703q4+UbX2/N8xwVUsPReavl0Cy6n/9P+u57SVcqNpIODggjI6jP3&#10;cjvjoeDWeLSQyBhwDnkMGzzjtX5t6J8SfiZZTStPrUtxuXaEcDYo9VAxgnofar8/xl+L1nBLJbai&#10;jxgh9iwRLIAM8K4wRnPcc4HNfZR8UaV7SpP8D41+GNXpVX3M/R97SREC4IyOCRjPvVBoNue3QDPr&#10;Xw9ZftO+PZUL63ptmhcY/cySx9OmR8/XvjArr7T9rMAix/sCbchRWkaaIrjjcyn7xPsRj1r16HiP&#10;l8l7118v+Czy8R4dY9SfJZ/P/M+rxCQuXOScYzUMmFcFfmxz+NeXW37QPwsVca5qEenzSuMJPuXC&#10;HGCHxtJHUgdexHbrbb4g+BNXkjTT9RineXCxiOWJ3LN0BRW3DPPUV9Ng+JMHXV6dRHz2P4dxlDSd&#10;N/mdAQWyzHG7vTZWUEO3P+etXLaKwvYBdWt0kgYDuAecgAc4JJBwBknBwODipNCUGQ6n0IYH8ODX&#10;rU6kJ7M8WdKcPiQzzN6mQjHsKZ5nUuAv+H+e9UxJKeIVJA6legp82WG18AnGR/n0rSVkSotjxL+8&#10;wTx78n9KjknQuUQggcE+lVZmRcKFAPA4OfoadJBhSeCMdc1m5myg+oqzDcwBGc07zCBu9enfNUVC&#10;IW3YGTk//qpzLGg25+tR7ZEpMfLcRRfvH474P86jZjJntnvUXlRKcykHPNQwyM/+s+VRnknJqFND&#10;9mWEndW/d8k/pU5kMmTJxWfIywt5i9Dz9abFcExkkHgdegqXUsVKCLlz5sihI+ApyR1p2HI3nG7G&#10;ahFxtUlz2qJJZMZbGD+dWpaGSj1LB3ZD8cdv/r1G2AhUZ25qGSXZzIRjvjvUK3YbIVeM9TThUHKF&#10;tCyCSMVCDscA96jknVZPujH1qASJM3mAkd8Af/XrZTTEqepoqqpkp35/GkYhSDjPfioC6MMs3XuK&#10;bkh9qkMTyf8APtWqn0MpwfQs/aIwoY5B6UqyhcsuMDv0qoXG7aTjjP8Ak1RmkdnMOdq859Ca0uRy&#10;mqtzuxGp4JxQ0xKlycdD7ViKyRMU3YIH+RUgYt05HehTZoodTSd7a8QGZVlC8c8EZ68jn8KYFRIi&#10;kI2/571XiKMxReT14pJ4TIo8yTYV7gYzn19armZEodBBKq52nJ6HaM0rXL445+n+f8+1VC6ICkXz&#10;c9fU/Wpw0TEInLdz0P0rSE76DlDqIvyEu+R2znPX2qV5ICm5TyOg/rVeSTa2xiCTTCEJKqoB9P8A&#10;69atoVhZWwwDHGOevAp4YMPMOSQeKpPFhwTxn1p6vA2Hi68ip8yoxb2JXDO4fP5+ooXzFxgcZ59/&#10;8/5FRNJt4A69PalEm0Zwd3qaVx8jLcksjJ5RAx0OOP196bGqH51GCM4P+NQeYyrhjkH/AD+lOWba&#10;2xxnP4cUn5hNGh98/Kev8qnXMJwQCD3x+lZplmL4t15pfNndxJKevHykdvapdRGdi6Y1RSBng565&#10;/WmNKuenA9KZ5oDbnOAB071AbkSNtGMDPTrUxndl8r3L3mAYCqF460xpG3EqOf8APaog3mEDIwaa&#10;xAHXPbjtVOYN9ByyAuAuTn06H3pzzDcAoweOc+tMXcqAgZGf0qB47h5A6gbQM5J6/hUXZSuTeeQf&#10;mJx0IHP86YbiCQEEEH1I/LFVsMTu6epqQsnGBx/PFF29C9NEMaZlOMAjr+H19agLB2GOh71NJJAW&#10;MZGO2ccVC0e47ScHI+tJlcpDIR5pVG3DjpUTRBjj7vHWpiGjyFGc/rRG5i+ZwCeSf/rfSplqWr2M&#10;K9tWVXKtnuAOtclc2s8w8tTtyegr0OaWN4/nUhuprCniEkmRwD/Ouea0NoXZ5RqltLCG8pdzYwFA&#10;zkn+leNeJrCV7Zkxv3DAB9c9a+lNe2W0aToCe59sf415XrForwB0UIVJ9c4J/pXmV6Ssephaljx3&#10;wnp8guGeYZUgKob1zyf5V31zoQVRIQNw6AcZ/GnW1owuBIV5B4x3zXUyBpIwpXDH+lefKGlj0o19&#10;dDj1sbmJhGE6/wB2m3WmJI4NxGHQdQf6/wBK7JbNSdrHJx0qS7tIkjEcgOG9P85rCVPQ3jXPPToq&#10;OhUYTHKnjOKim0eAwquMkZ+b1r0CSxsxHsGMZHX+VRxaY6ruj+6KxcLdDZ19NDzpdKN24jVflX0H&#10;b+lbH9iRuoEIwo4Oea7G3s0DEMNxzgAAirC28bK0CD39/wA6l00Ea0jzwaM6yMpCmPPcDP1x0qWS&#10;xVGVvvNj06D8K7WbRppCgzjkZJHX3x14rRj0hlUhoxk+vU59KxdJHT7d23PMP7GecBwTtz0Hfmt6&#10;PTXmfayjHQlv5dK6yPQ24diVAzwf61KmjyfdEh3MevXj2rOUEth+15lqc2ukxCQyTLlBwQOprYtt&#10;EtmVri2BXPBz610kGhsjYAJb1PIz7VtwadI74zx0Oa4K1mzenUdjk7LTTECz7gBituzs45WBGVIP&#10;JPFdItmmFXb07D0rYtbFJFBMeFPOPX/9debVjc6Kc0mcvJbW+4W6Lwey85NWYtMmd1C/Io6juMdc&#10;4rr5beFMmNTmmpCscOMZPf8AGuRQkbud9DnZNOjRlbcSR+vtSxW3mKwK4zjH1FbzwqdrMMt0/wAi&#10;mxogm2SfKM9BT9n3FB6XObms3KsyZDKOcf571zDWUxbeTwcnA4/CvS7/AOWEJEvr25rnLhY1IDKC&#10;GzScEVzmLa2MUsbEg7eeD3+lObRZ5B97aB29f6VrwvukEasCAO2MYx7YrWRSqbVQkD0rOUAdQwrH&#10;SGEJB3biR839K3rTRDCS69V5yx6/5/OprSG6aTpkd/pWpJIUQ4GAf51UKfcyc2ZaRbflC4Oe2eKs&#10;bEJJHBYZJHepxFIwLLliTz7U5bWZ5Qi5wQTk1EqOug/aMxWtpmfbKQRnj6emaeLSJiQ3ylfX1/rV&#10;17WcblbDL75zxULxyiLy0XGcDPYfj603TkROTOflUtJmM7QPXrUpAHzY6U+e3exYCbgY4J71KtjD&#10;5YeNmO7k56ZpSptIiE9dSqxyNv3gTznpSh0XDfdxwO4BqdrJHKxrkZ6nv+Hak+zwBdqhiQcc9fcm&#10;la5fMVVRGKr5hDE8devtT2E8UhBYAnPPWpREknRwB7c8+ntUYjjSQ7iSex96lp3sTcaqybcSMqjr&#10;/hmke4MrZP3SOT71ILKN1Z5jkZ4BOM4qEowfoeOMenvRKFipyTHI0R55x1OePp/9emYSf944+X1H&#10;9KsBlfJ/A9s+3vUckr7tijqAMfyo1KhUSISoDbT7frUzqsRwe+fpRDPaAn5ST+J5FEksMrAhfz/w&#10;pNIzfcmjWYYEZCj7x9cYpslvI33WH9amSSKdP3R2lRznioWkESl0G9vf/OaOYuK6MiVW5jBAK8Aj&#10;vTIj8xRW5Ud+vHeomndSF2gs3GPSmlhGWDHGe/pUFO+xFHExLNMoxk9+cfhUrIgACgAfrWYjhUaE&#10;DJ6/h+NTWlzHIMRKcL1JpShoV7QfNO6nyIsdec+npSS+YrASALxnI6H0rPmkSUk8gn2/WlhM7qYy&#10;CcfNUtNbFKSLMhiTB+83YE44PeiKZEYmVckZA749qhYRyLllG4cZ/HtRGJIFeKZcKw6+5/z60Ja3&#10;K6FgzxTcxkDHGB0GKj0+RkuWVzvyPvDtioGiIAcgOgGNyjH0zU1osks2+FQF5yw/wq7Pcz0a1Ogk&#10;hW5bdCu1sclScE/zpsUlxCS4X5CMYzViKFVjHlnDMfwNPb938soLBT+npQlpclwdh0bQSQecHwMd&#10;j3qRbh4ibgEMuc++fakkSFJDKV3K3APT+X+FQMEkkXjoRgDsQapEXNFGuW3TISqMBlgeRn0+lSLD&#10;cK/mNIZMcEnqRVTzF3EqSBn5u2ffFTpM0g2bgqdj3OK1t0E3fYuQStHMCq4B65HHFWbiSR1YRAF/&#10;y461WjntUtirOCQdpGckGiBhkhTgHO7vwa15FsK2lzSgjliVCB5akfMV9+/41Mf3w2SAEL04HWs5&#10;ZowuUfqOFJ+9V/7ROEW3jQZxyR/Ie9aqKYkx0dhukVnlKenHP07VopBLCwcSZXJ4Y/8A1qwbe92/&#10;PcDDA8huK3baVJiWk44GAOpz/SnGGtxuSLSwhkKq7Buw6/5FXh5kB86Yqhboex9qxJBdiLELYLHJ&#10;9T6YxzirdtDPIwjuh8y5ZD79/wBKSpO5z+3LiytuBuiWA5+XgfjV2BrVWJgk3BgeSP0C8/4VXjgk&#10;X5HwR/d6H8frUa3N4knkwRIjIxJLjOV9vfFaxp9S3U7G0jQgeXESCAQVIOTjkkHvTWvBEgcPiTkK&#10;ByfxrOS5vBI0sbKQWwCo6Z6g+lPs4vs8rPOQFYjbxgg1fITGp3L5uJGzj5W45Hr34rSguJmIjlwo&#10;POe2fWqWQ6kQH5ugbIrN2xQ/u3ZicfMCcgH2oWpSbOnXeW/e7TnvkdO/5UkV1HL/AKhdqDgds+hF&#10;YCliFeTpGO55I9MVJa6pLDIgVlljI5VRwOex9aTRFSlfU6PzLhTnK/7OMjH1qWzlUTFnBzjj1z61&#10;XF7bs4haJ1HJJPB/EUqy2zDfEWJB6KBn8aauZpdTW85C+0j5+vTgVEHlTcWwQD39qpSSW8b+Y+XJ&#10;xx0OD7VPKpwCrZUdD/jVEmpCBIn2hjkdhnOPrVe5tRJEZ5lw2eAP60yF/JBtmG4t3x/QUya8XmJg&#10;frjGM9/atE+g00Rq2XUQyBmTBKnnoOabNbCa5JJ3ZXAIJGPy4+lPV44RtR964JXOCcnrg+lV8vEh&#10;nnfAPVVHIH+NNMzkjXtgEVbcnzBja2OvH9aszCBVAXcARhfUc9M/41kQSjKPbBiueQRz7E1sl2UF&#10;s5A/rVp3JjoK6pcoGusErjk9vp705U3urlQVXIOOOfeqqM7HbhTk54ParC3Nvgs+VVT3ppdROWti&#10;RX+zvsA4OOB296tsIAcHKkAHJIwR9KplQTh8AH8wKkkCqDDIOuFzWkGE9tQWNZt8bYBPBA7j+fSp&#10;BbTNGRBKxI4APO0A+vWoGgwySwNtkTOG7YNRm33yBWYiQdM9fzFaJ6kWsiWWWVMRyJ8j5DEc4NTL&#10;JGFwPmAPXpx6j6VEyyzoYrpgxXI4G3P196IBFt28nbxjv71SZMoO5L90bip5HOOfpmmo4YDaSDnk&#10;/wBanUZPlf3uRjrioYysTFNuVXsepquaxnydR7LIAZRIME8lv8acHyu1V4znnvQuXwuNoP8Anmlb&#10;nCqxLA4LnvV8xXLpctCJ/LLn7p9+QKiVXyGH0A/rS/NGgjJ3Z5yPegoyKoU7h69+PWhtEMnG9gAc&#10;euexz2phOcNOQhUnpz8tSZzHtxn3H+eo9Ka3lmPZKMjoc8n/ADxRfqK3cn2bWwpyuOh96mgbPDqQ&#10;RwCOvHP6+lU1AwWXqpx9eOo7YqVZ5YwCFG30OetVfQlxdynpmr6NrJki02UySQDL5VlCgnGDux8w&#10;PUdhzWl5UUaqrDkcZ7561Aspbcu0IHO7PQZzyaljMLOZCx4HAI6H/wCv9e1RfUq3UlBMhMakKOvP&#10;Q1K4BfcMc85quhleTIA2jOQepp29R8wGTnrV3E11ZY3DOEUjHJz/AI00FT+7Xnbzn60hQqF2dc5A&#10;9xSsWBGMA56n0qmzKautCYrncFJ/z/jSCVQMN8xppR5eWIBycAdKcYwq5fqRjNVcyW2xIJC3y4IH&#10;UHFKWJGQo2+tSb1jjKgjgd+BUG7a+QCUfnOeB7dqfNoJ3sSgrtO373WnEHdjv0zUUaRk8nAH+RTg&#10;Sw3Hhe/rRzCsPKs64Lc9APalYsJPXGB7Upb94CnCjgk+g/lmmZQEunHOKdyorXUdjv17fWgbiG/h&#10;zjGKUumNzD9Mc0xtyoCuCO1HPqZSp6k4BGeSR39qX5HXgYI7VAJckqo3sRzn0pZJGRldVypGeM9/&#10;/r0c1gS1sTBTnKg0gBYkuPun/IoRmLeYpKkcfh60gz1HBxz9aanrqTyjlPTb3pMjkL3I5/nzTGjE&#10;khGdv8hSvj7vJ5wMcUOVjRQursf95sHlu307fhS5kfAP0+gprqcZORzjP/1qfCJhmQgEKDnPJzTu&#10;76EcgoGQd+BjHP4d6UMyLuXlR370r/MDJcEBT3HY/rzTlG3hSCvb1qG9dCdmNJA+Yn5e+aQGNjk/&#10;d7Y9PWlGQvbFJ+7PzbcdcD0+lLqbJ2BgquCDjJwKryuVO1RkHHIGallRWXygSSSCDnNQZeL5AMD+&#10;VU5ik+pFMjZIGMHBP9ax7pXibELElupPYDmtlyScZ5Pc1nXafKoHGD2rZXIaS1MOefzFWZV744qv&#10;cXbGQJMAuOc1fdBI22MgnPPpVG6CIoVwGXPJ9PxrppxuZJ3I2mgmjVk4PbjH4Ui8oIu7dCahMjcR&#10;KCXHIJ6Y/Co3cpiXGAoxgH+ldEYmcpmfLD5gZuD2P06VhXcI5ExJULxg10FyZmG5Tj8K52e52lmw&#10;S3JI9q3hBMzZxFzGM7FIyvBx/I1g6i1tboI9nmlh09OfX9a07iWUTNHAMA8gkc49/wDGsm+gaTKq&#10;cF+9dlNI0nsfPvj6zt7rxLE2pIHT7PGEJHI+Yn+f8qqardwyRyXLBonwcOuSOPU9ql+ID3dt4qgO&#10;pLItuyBIZHPytjk7cZ4PbOD7VRN7LrKtpNjEZpZeQiAnhfvZ7ADPJ/rX81eI0qk8yqRhF9PyR+98&#10;GQgsupyk11/MwfCNnPrGoXF/DasI7dQskueN+Mhc92xyR6VuX2iTrMUl4WQZAzyfofr+Veq6N4bi&#10;0PQZLONVSeUhmKkn5gMAknrgcYrJ1SJRJGkpyUUgccAH3r88lgXFWk9T3qmKTl7uxxuiWVza2+1y&#10;XC8IpOTg9fqK7OBI4o+eHA78n6delN08weSFi+8g69c8+lXzKOHlwABgsB1x3+ta0MOkcNWpzDE8&#10;0SiC32/MP3mR+QrH8T3radp8l1GypKoBO44G0nHf0NaOntOkqSwoZHZWOMZJx9K8v+KuqR2dmbm6&#10;XaXjEZLZwFZuRk45yQT3/Su2vK1KT8jloQbqxXmfNnxK+1eO3i/stSyrIsTSD5gglYKWVMclRnGP&#10;5V9FfAXwNY+CNM0/w5bbo1064umedQFNyT9xnYfeyCFz1ABXivO/hVo9jqt3c2kTm48iYSMkZyBI&#10;VBUH06cV9MxxDTiFsx5ZOFJxklj/AImvl8Dhrz9u9z6PMcU4w9gtj1cKsdsAw9zj+taFgzPIwQlc&#10;j5Mf3u1Ns445LSKVyr+aMHjGCOtLDaPBK0auVzwD147cV7drs8mkrIWe0HmMk5BfnLYx71FGVhha&#10;32Au2NrDgjnn65/SrjtLdSPtVmwPmJBJwvGeKi1e4tLSxDht/KnPfgf415WPppxud+Hm72Rf0m7M&#10;VwPtUj+TjBUfNhfYfWmT6ba3s5aybMJUHAyQpbPygnHI4z9etcVbeMrkX8kctqjK4HzJkFBnsB8p&#10;z6HtzXost1e2DLExUpkNtPTn3FfPyPYpXG/YdjJBaIWKjJz0Hua2pLO3gjksmuFLSfdySMYBO7PQ&#10;Y9T9KxYngbfNcOQyDJGcA5+lWr5ksogZCu1gCpUnDBvTvwfbrWEtNTqg23oGrRRaJokz3+oPaWfl&#10;LclX3K8rMdqBAOWJI+gAyTXwdqmuX+oa1qWq6TEUu4jvnjb5yrPIMOWB+cA4csBnqQM17h451C+u&#10;2db9RKHI+ZmLMpH3VUknAA7VwWm6TbXj2ms3EbBBKyTbRsaeBmVWBbG75MEpjox78V4uOqyqtRjs&#10;e9gafsk5Pqe3fCvWbq5s7rwayLPd3UX26G9jGUnCfJIEBydpHKgHPByM1szX9rZW8h8vdqEgBkUk&#10;qqL/AHNpAPPBJ/KtjxBolvouoW+laTLa5t13wtaA/ul/gQ5xg4wfU9a5TUn1O/mj1q6kYzXgCsZc&#10;lycYJJP06+lenTThFRe6E53dzgvF2uanpFlbfZYzAt15jFm6gBsAnPv09eprOt9Vhv8ARE88vJPF&#10;IVZeS0hPox45zz/Ksb4j3uv2XiO1jnheazitRufGY2kZjn5uOVGAAOteMan418SWgtE0q6WzeRpN&#10;8iYYkAgcq2cAZ7Cvn80xXK3c9/LKN1oe727afIjrZ2xhRuGGc7WHXn19c1manZSWzJrVpHlV+WTC&#10;lsge3X8ueawZr37GbGER3AGpszQSFcJI6kK+Wz94EjIwOo7dPQrI6lFFLBGCzRI3IHA2jJOOn1ry&#10;Xqe5TjpY4DxQ/iPVNHg8VWFjINPilaEzcFI2IHB78njpgcAkZGfI7G7j1G4ure7ulVoWKZdSSH25&#10;xgYz6cdD1r0u1vNUls5dJe+mjsbolzAjfJvOSJNh43jJGfQ4Oa8/v7Oy0W3m02whjZi5LSbRuGTy&#10;c89T9BXBiFdpnp4ZdzV0XSm0501C5/0i5mjPk4GAVPcc98fhXB+JL2S78R3dk6eWbdRGBG3+sLKC&#10;x3A9s7cD0zS6xf2621n4a/tD7G0KtLHLtcthidwDp905/wDr14Pda3cxyzTX4kVSxXYeWJI6sR2P&#10;XOfbrXFVxKj7p6uHw7b5ir42fTry5ukmaO4Yrs+z8OsaYAIwMEBsZ9+vSvI77TpNNtoL24UCxuUz&#10;EkKgYUHbkKMBe4yOtd7ZRabZRR3eqwSSWUshgEqDA8wcld3TOOorivHGvDUL620zwlJIdPs4grLK&#10;oQ+Y5O8bRncidA3Fea5R+OT1/r8LHvUYv4EjyH4qfEO5+H3h+18P2mlQ3y6tJDctLNkNbRKHHDDk&#10;7+uDwrYPWvF9GvjrOpwwiBozIrOSHcqA3IA3Abxn3GO3FejeOLS58VmLe0l1c6cNgYH5SjNlR0xw&#10;38XYcHrmucEGp6RHHFqNs0a4EkZwCrDONwIOOD1FTUm6lX+6tj0koQpctveZ5p8RdW8jwfbWVjam&#10;C4Scy3rysRG68pGqlWDbA2Gfd3xgGvxr/aO1bVNTv7vR4bkOfLikmDgPufB+WNicjkfeXk8Gv12+&#10;NPi3w34f8LNaeJWZk1GTyIo1jMpZwCxJUYKqoGd3T2NfjZ8edasNa8RXjaU22eDasluwKSxnYC5C&#10;8eoOMcZyK/WvDzCNVlIulTToTbXRnzZpYtfN+3MXLSAFh1LgHHPp7mlLvPKoWZ5GYvuXgAEHheep&#10;zx6Y96XT5VmkjjmG5ZX/AHm4mJlAGAeQef5/jTmMO97a2XcoChmIIztORycDnpzX9Bydz81pO0dB&#10;sf2ae+UQnZJsJBYcgH73r6dO9bsKXE8kuwIRI7MOwyeBxz09qxlDRxu+8eY4QkqDlgSDt9z23H6G&#10;ulitZrSedM/KCFJUnaxUYwDj+XNZSkehltNt6kumaQl/qaaZbHyjGqSMxB2xFXBVmfoB7nsK+sb3&#10;Ttd0+4WLV9Pu7ZJFJj+0QvbB14YMiyBWZGyGDYwcjBI5rlfgHoWmapJLaa5CYzq9/aWayQ2v265t&#10;4GbYzwWpeP7RLuOVjDqXxtBGa9i+MFvrGi/EjUdE1DxDq3itdPCWiaxrsRt76S3iX92htDJKbdI8&#10;kJEzZAOcLnaPNrzly3R9TgbQmopbpv8AyOQ0zTLq6UmFtqhw8jceuMAdcevb8a+7/gF8HPBdn+xT&#10;8Zv2mPix8PNE1q1s7i3g8F6/4vkuLaze9iaWx1DT7RbZ0mupFfDxxAeSZsqWDK7L+eE3iOCziWRS&#10;ZZGQyMiBkIWMjI7+1auteP8AWvEvw7t/hyWu9Vg0+RrvR421G5mttOF0ZJbqK109v9Gja/aTM0yh&#10;JeCMnJrlpS5LyZ05rhp4qnGhSlbVN73sn0s/v8j5fYNb3IuWmWWW5+ZyB93cudoxxhR8ueemOcZM&#10;0EbnZG0gw3Hy/Oc9QB6HNXLjRvE96WvHVrL7MSPsYQgKFGWbd1yCMEkYx2xk1hLeTBY5BEIRJt2F&#10;gBG2Tk7COMjPTse1a0p3VkevJcrvbQ620urm1t2VGfyTy24KxBBxkE9Mjvj26Vqpfw3EJZVZnydx&#10;LH5c/dBHTB9DXMGdn8u0hK7PMK5zjnOCTnjr3reure602GRdSAUEhctjDYOQM/h3rGWp6mH2Na5u&#10;/FlvbJLa3gMez54tqjD9Qvru9PzrasJ3CNPPIGJOImJ5RwcksF6gdADxXGJJEsglYh43YF9uUPPX&#10;Hv0GB9a6O9uU0qWO1CyjeoYmQAnBz/FwATnPviohJo6/YxNoW9rqVq9hqFwY9xX96cDcM9FHXPFc&#10;3GbG3maKOQsyEjccgkKfvDHBUDvnP4VlazcwTlJoyWxhACCcMx7kcAAZOfwql5ot4vLDboI3aUM4&#10;3OQT17D7vQY4FKUrmlOHKzrp9ReCSKOMh2JKhnBxwOh7/wCFZc0cpfzlkXcWLcnBwOi9Pu/Wte3u&#10;YJysUsS7VG3LdsjqG6ge9VtS01JIjPp43YcRyIuTjjqOeMYyTWMkmehTszDjj4LxpgOdrANz13cj&#10;/J7V1WmTWUlrK9yyq4OfLznHqQG5FcuIvLuuUG9DtXOFx2O7vn0zV+K7RIzFDHuM/wDqyMbtwBJy&#10;D1AALZrOOjOpQujv7DxXFZ6tb3NzaLMqFgVmGYyChUHC4yDnn0qxdam0srGA/ZBIoIEQGzBGSqg9&#10;iMjB6D865Cy1OfVdJBmdYmdiAFyWJHTIOOwycDFTyzanYWHnad88e9I5Mn7rdVHPOOMEjsa29rpY&#10;55U0jT1+a3n0553RJdq7ItwyVJ5AAPTOO3PHrXHIWty3BZ2wcDjfkcMR7jr06V0gvGv44rgkLlVk&#10;VFGQCRySOv0HUVQu9Hubhlkgkw0Zy+3GGB7E9QV64960jNPUiNKw/wAN6J4evNUlufE53RIiS2sa&#10;O0UZKMfMLsp+bI+XYeD1zXNOscGru9mTDEfuBTyqt8yoT1IHqecVrymGCGOGB2MROAMjcf8AgR6D&#10;9DWYo3PLciIx+h9VP/1+etTOfYKdGzuiSwjvZVFrbtj5cn/aweNw9u2BW1rVnYgW/wDZNvtZAQcg&#10;g7Rk/Qs3b2rAWO/+2QxWhK73ADqfkIbnJ9MDNeuaRFHKkk1zglGKknt/e+U9aITSNZqx5Az2smyG&#10;WMSOGAITu+NynI6Njt3qCaLA3HKDkEdy2SM8cGvZ7rwpoWqus92hikdvMnC5B+UfLkL2HYenSuBT&#10;TLJLxboZjhGW8pVBbPoex6np1NTKo07kKlzH/9T9bpr2e0h862j3yN3IJCitSHVFS1WeVwrsckAZ&#10;OPTiumsvA+iSRyme4lREBIAfDE9cg9efxqzD4J8MT24I3swPTzDyT6gda+LgpM+imktDiJp4Qwkt&#10;AWYZI9yf8a57ULnxK1tLKII4WB+XcQPlxnP1r1qPwrolo7SsxVxwMeg7DOa5rxF4R03X7drR55ip&#10;IKBflwR0yQcn05rN0e5aqWPIms4JrXfM6O4BBdsMVz2y3p6U2fwLoQVL1NRt7WZirCRgquGHIP3h&#10;kggHn0rtbT4f2unxmxm0+aYy9ZGOUHHIGBjn05qjF8GfBlh/pDROZTgfvJWO3PQADoOwH4V04eq1&#10;oiKtWPU2tOn+JmgQRX+leNJB9m3GEmVJAGbOW24PJLEj+7k4wOKztG+Mfxt8K30d5f63d6mxLLGt&#10;8UmjRTn5UwinHzYBYllXgGtfT/hzpNi2w2hRM5G4/wA+Og7Vsar4IuLyLdp93FDt6rKCcZHbaev8&#10;67freIg7wm16NnN+6k7Tgn8kaVt+1B8YtJdbm4/s+/JkDFJQ0chUYymYzhQTz9wn3xWtc/t9eIbJ&#10;VgvvBJudww8kE4ZFPOQA+Hye2B17V4XP8JLU2/n3Qkllzl/JY43diO/X/Irm/wDhWHiGwgkupLuR&#10;kQlgpj565AJz1Hqea6qfFeY0tqr+ev5hPIcsqP3qS+635H1rB+3H4AvcLHpl7FI2P3bRKxVu4KLy&#10;cf7wPrW7H+2Z4B8uOI2l1I5DMRHA23aDjJABYA9sZJ9K+HNPLaVcmVbWNyx+dmJXJ7tkDJP1rch0&#10;u01G+e9ij2SY+YD7pI5Ptk11w48zFae0/BHHU4Nyx/8ALv8AE+zH/bP+CksTSSC9sto3FLqBlcZ7&#10;HZuViO5UmvWof2hPgpqMMU1lqgAmVSvm/umwcDlTzjuOvFfl9qNhCZlgvoFPX5WA49MY9azb/TG1&#10;KJbZVWSQHg47HqPpj1reHiHjoP3mn8jlnwHlktIpr5n7F2HiXw3rkKS6Hch4p+YjlcSL2ZTnbtPo&#10;TuHcCrtvDPOsc1sBMjZKmM5J7cAc9vSvxPudOXQ/LMlxPbXAkWRQjsFBXoQpyuR7gj1FZyfGr9pP&#10;QRIPDOuz6gGfev2uCKVlxxtVlVDtYcMpPIJHQmvawvik1/Hpfc/8zin4XU5/wKv3r/I/cCaK8839&#10;6hU9SCO3qaYbc4GBkc49a/JHwX+3F8bNNhMviXTrS5aKaTGJHizbuoAjCxKqo0WCiMAcjqte3+AP&#10;+Cgvg/X57g+PdF1DS443WJCTGYyBje42AlsZBwcZwQCSK+mwviLl9ZJybj6nzWO8NMxo35bS9Gfe&#10;c7TZ28nHHTFQBnb5ckgYx+FcB4I+NXw5+Idj/a+gX4aBv9U+0urdSBlPukqNw3AArjnOAe6t7iW9&#10;O+zxKWAYJH8zEHoQBzj69+OtfUYLO8PiFejNP0Z8Xj8hxWHk1Wg18idpJx+7bkdxn/61NEzlgqdB&#10;z05x6VQlviTujUMuTz7j6VTGokyFlHlsOB1Ir1IzseWqZsOxDHc3PWmLLHG42nJ65H8qykuCrZEm&#10;fUetPM4LbUQYFVGsVa71Oh+1oAAOh/MVEbwAYIPPfvWMbiRyD0pxkCqS3BP4/hWyqEypo2pLrKYU&#10;cmqbTENgDB6gg1SjnBJL8DrTvNjbO3t61rGoRbUsLIu7K9O1SC4QjCIenIJ/lVGM4JB/8dp4Zhz2&#10;Nb86YnBlhXEpBjJX3B5qYuWbLZzjvzzWapVJNvc8cVZT7hAOPqaqMuxi4u92SmQqm1RnHODUZfBz&#10;khvUd6Y0nGw1GZECjdnBI6Y6epq7g1dCtKxbDn9PSleUMFDHrx/n61Wd8HIII/OpGfI56dK0g7gv&#10;QmYkIWz+lWIo0wQuPcis5nDfKATjuD/nvUsXlRgnnrz78VTlrYV+xYZPmAHHGaftij4fqR0qBp8A&#10;7DuPb8qgieXzQ5OSBzkf5/KlJ2E27F4RsEzkN9D0pCpB57+/WowSAzMQSPSoFdQxWEtgk9fWobLS&#10;NJZnPyk4FMyIzjrjuOKhW4RhtznHf6U0n58rkg4GDUy8wUTQiXcm4tkZ9f8AGgS8/usHPc96pvNM&#10;w2MgCjsARTf3o+TovX86pWWwOOpfEnmjJBGew60yRoyuU6+1VYpWHyN8wP1/Spcg9Bjn9DUSm2L2&#10;diwHkKAZ49qc074/eAtzj0NZ5zkMrDHt2pDuDbmPHX6mjnHCBP5uGLL1/wA9aNzbf3XTuO/51XXB&#10;bPNSYxn2/rQ5lsaSysWPQfjUJlZnBkQ5/Omu0h5jPB7VI0wx6Z6AetTzXKiiDzgvyAYwe9POc5xT&#10;HIKjPbFIXxkDB9aL9TVQYkse5t/bqB1rPltUmAkDEY7DuferpkRVAQ/44qu3Bz374rKcrM0ic3qN&#10;rcNuBGY8c+prhrjR8yEKxx1ANerTwLcwtHKcgg8jg9PXt9a8/nhljlDOzMucZ/Tp2rlqxOiEnbRn&#10;OS2MUcpDYLL6cVfNnFM+OAeAPr/n86s39kCgnX7w96520uSj/OPmyT6mufkRtCTOhOksGOAMEc5q&#10;C4tMbEmTcSfwro7RJLu288kgE8f59ahZZQp2jNY1KSSNFVkZEljCyhl9ADkDtTvsokjyoyB/nj6V&#10;sWtsCcT4AxWlDZRbW64P5VxThc6qUu5y0lpA4UbcOOSKntNMjnBmXh8Y5rVGn7pfMYYTuB1rQgtx&#10;GSFPynkA9efWs1SZ1e1Rz82kxKPMZiQhzj19qeltdGIOI8AdDXVJaMWyTtIx09BVyCE+WQUxzjn/&#10;AOtUSpoaq3OWSCVoiJhjNWvsDbgDjaO/9K6FrNIAWbknufWtKw01JV2sAdw5B4z+FctSKRtGZzxt&#10;YWUbOMc8Uo0653ZROG5/+vXWTWCRD/RiAenzDPWri2x3qCeeM+lcM4nRCV0cvp9hvkY91H+RWjBH&#10;NkxsvPrjg11IsoEQseuOMetQRW0MbFyD14/rXnzg7mqdzAWC5nbAXHrTP7PlikyzZB59q61UjkBj&#10;VeAeMVQu7WUO0kI3L6eoxWSgb+0MJ4PKLeYP/rVAlu7ONi559K6a3tgY8y/MR0B6j2pplEY2N14+&#10;tDgONR2szlbu2lkcMOh6Z74rk72ynWXfcDHb8PavTby0hnhMq5Rxz16/WuJkZ/PKXA3dQMnNRKno&#10;Cm+pSgtoBmVRgjoo4rURSGE2MD0//VVZSk2dy7OeTWgls8yYg+cDqR04rOUUNPqS2wlkOIsZPfrx&#10;WpFZxoQ7nLYqKxtJo1MkmeRwF/z+lawSRVEjw4BA5I/w/wAa0jG6M3UdyjFbpHISRkH8ufUd6vvl&#10;Yioxj17jNPkgctgHAOf/ANVOFoQOWyCe4ojTKdUyBHEzNnkdckc05VkUlUUuuPw/WtF7WNJMxkle&#10;uPXH0quVbooZUPWnyaApa6nP6zpsEi+ccYA5we4rLjJTCIAfQ109zarMME57Gs0acBvWM8frWTp3&#10;3LlJdDPmixlc8DnPXms0HGM4wDzn0rektJSzbBgDqaplILYCXbub19Kn2dglIyg4ZvMHHaq8oZn2&#10;qK2JIwyGV128dfWsxQ+DIynOODUuCJ5uhTa3Ejbos7jgH14pzwumNrYJ496ssI5ec4PXI/lVR2SW&#10;QOhxgdffPShwFcYzmIBYz8yn73b26VLLI4wpGTVre0UYzyT7dagusSMJFOFAxtJwamSKuQ5SY4f5&#10;SemBVk2kMaCQsTkY9KptLDEfOAJJBAA/z/OpwZ5yvmrtAzjtWUoFrYS1CyTbpYyFHA7GrMlvGc9s&#10;c/1qvuGMycHpg9PrT5JbWG2d7hwpzwO5+nesHC5bn1KuTuPHBPBxjrRHGZCG6jqPpUG+SYARjYR1&#10;Zhx+FTRxED72AeOP1quQftGRyrCQS7AAd6i3xECJiq9htH6mp5LJpYdinJHUGqe5QTCQPl5OOKza&#10;ew4q5XmMUEe2Nd2SBuP+FQ/aUUfNKBk4wOTUksbMxLDhiMkenfHvVdNPUSFYgwxyQfb8Klp2CciS&#10;eaWGISsCQDx05x2qEzqyvM3AUc85xntU4tp7mN4ijbVPOATj6j+tM+zWm8KMuD0G3Bz9PWqS11HG&#10;baJQHe2NxGQEYc8UWUqp8sZKk8+x7VO8NwFUSLhOeDgfzIpYooo2/f7Az425dFAH1LAYNVeKVmzF&#10;ybexb2vKwiky4PIC8/Xir8Ek20rgkAZyeppxjtNOREmmjQn72+Rcg+g54qZvKjnWGaaOMuM8uvQd&#10;+Wx+VPnglq0axjNrROxNbENH50g2sOMGq9xK3mhh830GP5VP9qsC4tzeQIX+7vlUbvYHOM+1YDeN&#10;vBabhFq1pJImQ6JKGYEHBwq5Oc8EAdamOJo31mvvRdTDVX8MX9zOjXzY1UlcMeSMjmkLOZSs+Dnk&#10;YFcdP8VvhzpsIm1a+KjoFRHd2IODwBlcerYz2zXE+Jf2nPhHZ30Fij3c8ZjLPJFbsFjO7CoRnd05&#10;LdPxqJZrg4P3qi+9FxyzFP4ab+49oj2RjaiBcZ47/jWj5N7dIAXRQOuP618/y/tG/DsSCKwiup94&#10;GJJdsK9em45wR2yOenFXV+M9sly0F1o0ltEo/wBatwspJ91CjH8qifEmXpX9qvx/yL/sXHf8+2j3&#10;j7CkZLK4+UfMScACtmHS9WcrF9nlBbaYvlPzqw4xkfN9B7V+e/xG+Nn7Ser6pLb/AAVu9F0nTYAG&#10;8zWIJHuWc5BVlAMYC/ej255ALjPB+VrTwr+31OZhJ8UUvLi8gENxMlyElnjXO1Buh2RgAkZTaQO/&#10;QD5vMfEPC4epyU6cp+atb8Xc97L+Ca1eHPVqxh5O/wCiP1x8RfFf4QeDNXk0Tx34s0bSr22+aa3u&#10;LtBLHjkiRFDMrAEHaRuIIIBzXC3X7ZH7LOn3DQX3iwFV/uWdwzL1yNip85OARtPIIzjBx+NWpfs8&#10;/FKz1ie68RaTJd3ckguJ7uxkSbz2Zcks8gRmYHrjJzke9fO3xd8YL8O9Jhj1PQb6R5bhQqPE6xGM&#10;ruLGQqVBXGcMQfXrX5zmvi1mVOUp0qUYx6XTbP0XKPDHLq9qcqrlLrZpH9DNl+2f+zZcxm8GuTDI&#10;6CyuWbI4ONqMP6V2Ok/tT/s56yhW08WW8U21ZGiaGZXUNxg5TAYHghScV/N/8NPib4T1rRBYaVqr&#10;wyOjxJFnbIHI3BF2nDgdz0zx2rsNN8Srb4i1N1cqCFd+56A8EY/GvNXjbjo8rlCLv/Xc9iXgxl92&#10;oykvn/wD+j3TPj18C9VupLTRfF+kzXSp5jhrkIAvAJ/ehMkZHyjmu8tPEvhzVrN7zS9WsLmCLlni&#10;uYHBAGTgB8/QAEnsK/mUvNaXVrRbJJGljBLovHlqemcNk56966PSbfwvCpubuzt3lUr+9KrvRgfl&#10;x36jjBznpXXS8da7lyujH72v0ZyVPBXDW1qyXyX/AAD+l2VZ7UPNcQOirj5pFZFIIzk5HB78/wD1&#10;6ypdQ5BGHJJyucgCv5+tE+Ofjzw2RB4J1u8s7VSAAHdmDRgxkiKZnj4UkZIyV4zt4r2rTf2u/jZo&#10;8Q2XcOrLK2T9otUEiD0UoykA9e+O1fU4Dxsy+qv3sJLu1qj5jF+DONg/3NRNee5+ylrcrNKzRqys&#10;eTk9fYe1Nu75mm8yUoijGN2QSfrX5ieG/wBvP4i3LNG/hzTpxbcOjPIDKOQd+AXUgc5UnnqMZz7J&#10;oH7aPwsvdRgs/EkFxpbTT+XJMzJPBAp3EGRkAIJxjAXAJAyBnH0uB8UMlrO3tuX/ABJr8zxMf4Z5&#10;xQjzOnzejv8A8E+2JNbWKMSQkT4GNoHYUkfiApItssB2ONyvjhM8jOK8e8LfF34S+MHjh8J+I7C9&#10;lnVmWISrHKoXOS0cm3A4/wA9K7sX948iSR2rvHIobzVHyOp6MvYj36HtX2OHzShiI89Caa8nc+Rr&#10;5dWoy5a0GvVWPRbfWZW3CfBXGcgc89gaatwYZB9mcox53nqRjp+Nchbaza6ej+cjbGyQTxg/1qX+&#10;0t5KOwAPygg/1rupTTRw1qfZHYC4nf8A0iMZB4+br9BVoTXQVGDsOM4Pf2Nc1He6bblInnaVmPJw&#10;TsPYcDoa1zqAfOWzu4ywyBj0IrW6MFTZ1VlcSGPzmbAC5JH3h7Yq7c3TS/LHknb82B1zXGxanCqZ&#10;hDNt9enHvWhbaq8jMZI8ZA5B6evT/OKzv2H7No2fOaAbCAQRksOR+B9aj+2wqczdegHOG/wrLa8U&#10;3AAVgx4B/h/x96mMyx5kYhm/u/5/nVRehNWCNKwv0VjEGG4YzxwPp7fWtp5GhhIIxu4/H1rh4pwJ&#10;laFFjkLAc85Xv+PpxXSoPtFtsYHj0qkyE7I0QZQwbIPoR0x+H+FXFkin+Zgm3uDyxx7VzCq9ifLV&#10;/XGOAB7jtV5J7nKk7cr07Z/wrbmJ5Vc3Xkt43yzYZgDgjP0/Cnl22hIhkYyOM49fqK59hPM7E9Dj&#10;Kg/hwa04pIFPlq54HQ8YP1+nSrTMuW5M7xk75TsGSeT7+lSLOWUuHHyZALAAn/61RSMGhzhcAYJ+&#10;hzkf1qE4mTaQCR/L8aG+o7WLckRWNjJ8pcgnPrjt+FQyySyMsUShuRzjHT6mmKiHacYUZ+UHoPpT&#10;0lkdgWVWOQU57e9aRmZzjpctTAhwgl2PwQR1/D2qNDIhEa8LztyOuMd6lFxHMzbBg9hnOfQZqv5j&#10;NiNwXY/w9Dkdx6VpoZ2bJzKQMEEduBkZp4LFMEn3wOSKYJmH7yL58HBB96VjOr/MBsQcccmmkDRO&#10;6Lw4BOeOOmB3pGVdwCZ3EjPNSIU27kxh+T+X8/51ElxBIpdgyKBnLAgkjpxyaLg0Wo4SqA8oGJ5H&#10;TjrT3DH5ySc/5zUENzFc452E5BU+oAyPxqxLIqZ35wQR8oyRxx9aEkTqPCfOMAjHHFOMR6scA8/l&#10;VeNnKHygSCByev5VIEZwCGxxgZ5wKtSBposI0YlWNDvDH+VPdI2Qx55wTkdfyqim5ZRIOAvQAcZ9&#10;asIzjEwGcdeaGRdkpfLZwSTx6Z9+eKdmIuMEqc9DgHj0qJciX7Q/O4HKg4P4VJ+6bp1xg8c1UWS1&#10;3ASW8q4UjfnOO+PWnxYiYLzg+vr7U0qhVXUZYDr0NAXzGO1sbRz9KtMT8iz5a7ic8t/Wl4J2HJ7f&#10;X3qqFSIGRsvx0PYCpYnVwrdjx/8AWouLm00ROrMBtHIxnn+tPVpo/kcfJ1Vx0+lB+U74+exFI4ki&#10;xsf5vT6nuDRcbSe4FkU+Y3IPoaepJBc8KfxzSyMMAAY9u2aYFLtgHgA9fSmjOUraEgCONxPXinlk&#10;3YJ4FReepX5gQAOvbilFyjlhjgf4VSZG4HI4iy2fU4x9aamQu1jsHp/PFKXVQEJ47e5pjgLyxx3F&#10;QxuWhNHu2YyD6A8U4YKloztI42nvUMbFQXHTpipArMqmQ4Pb3pkW7iqSpHmHB45xxxUoUpheB3OO&#10;5qBPMVuf3iHt9adG4RMBSw6KaOaw2mOk5GRkn2/wqeR4wSxJ2+w7VVDAOoHO4jC1N5eAVwcjr6VS&#10;fUNdgLqeUO5enNTrkcIctgj8qrbV2YHGeff0qZUPMjDp/Om5EXJiuwGJTndjP+NQ7gpChsk08BAd&#10;oJPHB70iIoYIMlgPrQHmH7wEktkH26Um/wCUqQcNTy20bSOSM4Hp71AWDhtmOT0pruNPQilkVRls&#10;qqHJLep9Kg37gSOh5GKuPJHuKMNy9Dg9faqjZbJzj1A6fSlymfK7leTzsfPkrjjHr7VVmXC73JGB&#10;255/CplK/NGGyQMjjr61TfklRkAHGa6Ka6EzTIZMSxGaP5efTnJ/z1qrcxmVdrkBF7e/rVvcsgO0&#10;8DjB6/WqM7F1weOgI9vWu2nGxFtDOcKSY1b5vQdarysvIX2qVnZZPlAzjqfeq8nnDkHHqO3+RW6j&#10;1MZS1M66USRMu7nsc55z3rJmAIDY55xg8H/OKtvI+4mTlj26VlTMi/LNlQc4wOvNdFONzCbd9Dlt&#10;UgSVsv8Au/UevvWA6Q/cDMgHUA4zWvq2WuwEO4YwfasQxZcxZyw/i9PxreEWjoctLGJrOnWOqwta&#10;38SzRkdHzjjnHB//AFVYsbfTtLt44dKgW2XcN3ljAyB3zz/T+t6eE+WGC55wDUEMYcBGypBOT6Dt&#10;Xz/FVoYSpVtqkz2sinJ14009GznfFl1Db7JIPmcjkL/CDx+J715O8upK7XF05cMD1449f8iqvj5L&#10;iXXzb200irF+++Unhm4Uk+hAzVhr+61OYPMoHygvj19fxr+SalaU6subc/dYwioKxraS+bnO37y4&#10;Hb3rUu3ltk89Bu3H+nYVymk6hPq98sumEGFc7i3AIHXA6/StXxJfp4fKpeBn88KyBTjHGa6IN7mU&#10;o6mxpV/No13BqVi5hnjcSIydVZTkHkEcH2xWH8Qln8X6Vb2WsSMypcGUYxuy0ZU4ODgkHGe2BjpT&#10;VvPtKhos7SmR+Pr6Vbu3juY1Qr05B7g4rSrVbg49GRGNpJnl/wAMPB9p8P8AS5LJZ2lvZ2BmlYY3&#10;CJdqADoAAfqSTknt7n4f00arG8k2WjV1ZSDg8ckfXNcRc27yOzqdoUDIPJ6dsV6z4eJ0W1FhMRJG&#10;vzhwMEkjOK86hGMfdtobYipKb5mdpERI6pGNoTnP068etSyN5BR84DE8jGc9uKy4SxjZBk7yDuHX&#10;B6YqWTLt0DFjj8vSup7GdMs3OorCF8mZY5JFYMqt8xU9cj0PX3rzvXLhGCMzsGV9wAPXPHPt3ryv&#10;48+LdV8BsusWUgt44XiWaVjtTYzbWZyAflTvgduPfG8HfGnwf451VLOzuRqaDduvLTDQgooJycgk&#10;4I4UHr6A18hj81p+2dCT1PqMHlFadH20VofUPh75bddNZsKAWAHcn1HrXdxarNpOV278AbTwdrdO&#10;/wClcd4euX1UzXsTxpbwKpREIBYE4z6sa7zSHtG0m+t3m2SXBt2jXG4Ns3F1J6AjIIz2rPluODvu&#10;Ytq9qbpnuSSZSCM9NzHHbtVa/h0q0lvL3VJJRLAqRwxqTh2ycgnBCqo/OtotnaiAEqcjA79hVe9a&#10;a/h+0zqC+wqCO2eOfpmufEU9NDqpy1PI9d8EPqjnUt/l4BmIGDuOMgEZ/Suu8OaBpeq6Tpuh+BF+&#10;2XS6es90pl/eG4ZgZ+JMHC7uNq4AwOtdFf3b6hBFEilWgjSMoMAOy8bucDp61yzfDW9W9a31dmhW&#10;0m8qGeNSqyIygs0cnyt32joeDxivLpU2paI9v2icdy/4k8Jf2T4ZW3uvPt9WUebJBhjvSVsKqnpl&#10;V6kEg4PQjivEDq1uba/j8gwRxrEW+8FTAOBn5c4xz+NezaZbSeLtfhjF1E72kXlxCUndsX7xYgfM&#10;xwSSx69DmuQvLexg1qSK28mVYWKgxEso55XOOccZ9D616PskndE06ulnueIeP/Bceqajp9peO72A&#10;3u5HByMFULccMNx9ePz5fxf4B8P+KLK3XTre3hlsyohgfKDarAkEr8wU9Djrz3r2jXZRcOkcwbMU&#10;pO3/AGcEA/SuH1e3EN3FerjExWNmz0yccj+dfO5nCLk1bQ+jy7SJz9ro2padBNJe3Nva20mFlIUO&#10;yZ4XY7dATwPY1i69rZ8N6LOdPk3NeMsKt3YHO7Ptjr7VP4mt4pofLs9hKybmkY5wFyMAe9cvPo6T&#10;2yLI4YAA4Yc5PXGe9eROLSsj3abOZWS7EA1K6RNq9Nnc9MbfbvXkfiDxFqAtrm8+Ta7sNoUbzg9/&#10;TPYYr1a7nTRzJdzKVCDCDGQScDvwMdc14N42vrNb+RhIyTMMRgHgMPWvIxtTlgetgVeWqOW1BZ7r&#10;y75E8shcSBiPlcngc8dOT7CvMYoNVs73Vbdm85ZBu2NyCwGcAnoMYro9Q1iDRprS3kDXQm23KkNk&#10;qCGUkg9RwRg4rndX8Xw3FzctGXMjR7fk4KgDhcD64rxlOEtW9f8AgH1FGEktEJ4917RNO8F6Rpvh&#10;zVEv9Lk3zNapAIZUvf8AlpHIJf3rEBsjOIw2SpbcMeG6ZdFsJHlEYFXkGSW9M+gHpWtfmPWdPW2t&#10;5cFS5CkEsm/rx/CR2A+tR3hh0+MxyyMmxBhFXJYt2wOgPcmuGdVuan6emx6UIqEbdblm31TTrLyJ&#10;7R0VLRHRM8sNwOQB2JJ59q8y8Uc2KzMBufGM/rgemev+cdc8D29mV8vavVewArg9bnvZbyGN2CRs&#10;20F8fIvfA4zg812vFSklH+v60MpRT1R8O/G7wJqXiV7zVFmt4V0dWu1uZckCJU3SR5BHB9cFsgKu&#10;a/JH4mahY6rew6lN5jCceYBIoEhXGBk/7Oc4LZHSv2l+OWq6Rpvgq/0zUFt7u61ASxQQHbteSACR&#10;HBcEDa2HDYJBAI5Ar8MPElleC/f+15JDcxuRNCSSoA4BL8fM33jxz1HFftfh9Tj8R6SrTeGakvJH&#10;nV1ve8eRY84zhV5xu4zyeeDk+n4VHAFeEQht56LuyMEdfftnp9OK7DUtIVrFnt1AMXzAM3zBge+O&#10;5Hr3xXOz2csp8yPeyy5LZH8LYP3j6e1fssayaPh6uClCo+pVMsKyrcMRlSo2jcWOOTjqOD61eXMI&#10;e4lKyK7BpCfmywGQCpPynnnbjjqSarZntXWREK7xt8yNsscHPGOVHHXnNXrTTrq/mWOOQQicgFQn&#10;O4+v8Rx6Y4rSTVriw6fNZI+gfhNNqmm6Ct5ZXUtpd2lwtxby28jJLAVO6No5B8wZDyCDkA811+qX&#10;jz3NxqF1PLJeTyNJcSNh3kkcli0meSSSSSO9eb6Pqdv4MtJvsduqnyTFFM+d4J6KSMgFiMlscfSr&#10;PhPVzJKdNu+b6OPDSkYeX+IhiMDOSAxXAPXGTXm1NUfVYeyaj1K3jLVtc06C3n0GAy7ZQJmH/PI5&#10;3gtxsDHaM9SQMV0ngLUI9R8Pi6jjeGZmJZVGUBViGBLfMMnp654p8kUDR+XIoPmbQ/1z9OcHkZrZ&#10;0WO4V8r/AKNErGNS/wB18ep6jbjGT+Arkrz/AHfJ1PTyrL3HG/WObS2xtroyXUpWRhlFEirk7mbk&#10;ALyBnP3s9q5fxB4Ksb+wuY7QG2vZFRQ8eyTAU5ZfLl/dhj3fAPoa6km7tWHlruZiTu3cKPUew9ax&#10;vMLXZnuH/fMPnIOAcdMHsD2rjpza0Pr69GMlZnlGm6FeWOsDRdS2vE+0NKwG0fULjLBey8Zr0BtE&#10;1i3j+16iFngkZ8OFAYjAIypzt9D+FdIiCGZZWQPIoCgkZwSO2eB/Op7ozTwrEm5nZeT2BPQAf55r&#10;fne7OWUeXY4i+htdS1SG4tIFRY04dgTv2gMGIxjIxgY59c1NLo9v5Q81i2+QbsAkEk4xj1yeOmOo&#10;rrYtNv4oA00qwRA5C4ySP5A571rQ28dvZyx2sm7cNnmAAN1zj3I6Zo52b0nFHhOsaJd6Q2FhlNuU&#10;IyELlOclm2jI9OKzoYdk3lXEbMwy0mF52jsT9Ogr2eacR2nyMRHlRhMsTg88f1qve2WnQWyiSMi5&#10;X5mRMHl/73qVHU/l0o33O2KZwljLG9osYH7qHAwyHLLnoc43HtxVrUfP0gmW0uBmbLJjqFP4cjPG&#10;K6ddLjlhVpZCBgqoDHI7g4PXP1z1rmfEUMQupEbiWJUV1BzjPTn6c/z5rOol0OinA5VJotr/AGnq&#10;p3MTkEtn68jPStKCSWcxxo2DI+MPgABQc7T0Gev51ShJjh4VS0nO4YZuOBn0561o2mnXt9HI0Cs4&#10;zhiMEBzjt2471Fla6OpSa3NO0muVDx/I7gjb8oLADjj6D07VtWt/MIi1vGULco4Xax2+h6cjnnms&#10;9dNNlCXVSrnkO3OccEfzxgZFR2UltqDvYhZCqhQXRjhQTwcZ4ye+M1nGRcoX3LF8yWFxCIiwllcM&#10;wVNzK44AHYqQSTmrrC/uGWF4zHIyMyPtKpJs+8CccNgg4z9KkOpFR5KgMm/Cu2Q+V6/U4/Sov7Xm&#10;Z2hubmRnHCxeaxGcZJCH5UbHBwea2jJIz5NbDIr6GBY5AmWdlSVwMiKNs7h04AxyK5+/kiivZorA&#10;iSNvnUjkAEdh/CAO1WL2fbG9oAA5bMat1k3YyTjjpnj8qoW1xLbO4cLcvIfmLfL8y/eAx25GM1U5&#10;XVzZ0ti9pFwIruNpbNJCdwJbIMe3J3Lg4z2wa39L8STRRJEbXZNLvdgW/dBeoyc7t+D0H3j34rnb&#10;Kwmn828sh9pKoNwjOMhj1AOBgevU4rWm0+0F9becVVPlaQDJVec5Zj03dD9aiLuTOCOjk1q71QiD&#10;5Y1YASMPvH+6B3wBVFYsPJbeXmVWBQ5wHDH9D3rQe2VcrAixsCCSRwDnIx9Rx3qSctNiSfI2jIbI&#10;G0H+v9K0qQ1Jhtof/9X9zprrTXmRLeKQBRyGwoGfqf5VNPc3KQFo0AQc8DnH1rIurNTceYsocMMD&#10;b/CMdOM5+tTCfdbpG7N5ijGe2B2r8rnnV9j7aWBd9SpbzL9oSeWMyxcbh3K9+D/KpDb2947X1k8t&#10;tHKcqrL8w4wRg9jzSXL+UvmQklhj5cZ+tOa9FwypI2COfm9frSjmulmQ8HK90LPqM2nxC3u5DjgB&#10;pDgN+grQttQhniOIkQHABB5Ofc9qo6hZXesrCs0iqingYyMD8/8A69c1FBcwXDWrDuV9hg/jThm1&#10;pXM3gW1qdfqFvfmESxoQFJ9xz3rEkxOn76MfL82F/nTYL3UbMfYfMPlHoDkrn6GtG3uUMphmdfNH&#10;px+FenTzuMnZnJPAMoq1vGnmSYTPQ96j1BPt1hI8F3sCqSQwLE4Ht3rWlgWWI21yMAnGQMVjxxWl&#10;mH8tskdCOf0q6uJi1qKNNpnm8+lJKDdTxDBXqvXB6VqaZYaBaoIkieMn/ayhP88+tbzF5rRzb4kk&#10;IxtPf1rGIKr8xCOBjaTXFdJm6bsZOoeG9H1KdpnjYTYBXa5BGBxxmuX/AOEK1tZJLmwH7sHK89ve&#10;uqltrW33XcEocuRznPPHBx3GK5y51LW47kz3c7BGwDwMY6g8VclFottoytQskublRfRbniwOeR+G&#10;awdRex0m1eWGNV6nYO59/rXoWh+H7nV43m88BSu4Ywx64JP41ha54Nl052uZ5GuY1xk4wd3pg9cU&#10;+ayOmm1s2eTWsdpqd21xqvIOEAA9T0H+NWNf8DaXcxF7D5E5EihccY4HB7VZliumtTb2yiJmGPm5&#10;I9PxrnYLvVpjJZiR4iDjg5zyflrnUrnVSm73R5rL8N/FOk3ht9JnSCwnYnyw7pyRgn5SASevNd7p&#10;Gs/GPwjp/wBgs/EUs8QjaMQuAyCMhQsYICuVTHyfMDydxJwRpg3M0oSRnf3JPbqB+FTSC3aElScD&#10;j6nPvU0oKm70rp+TOmtjJVVyVNV6HvXgf9tnUdEtjovxJtFkcRr+/tI5GQsFx86YJiJ9clT7V9Be&#10;Cf2lPhd4zcwRXqwXClhIjkqUVV37yr7WZSvTYGOQRjINfnPqdvp0ypDdwEgZPGOvTLcg9O4ryufw&#10;ZZaXqja7Z3ZnuNxeEPjdDu4+RwAfzr7DL+PsxwiVOT54rvv958zj+BMtxV58vJJ9tvuP3gtNU07V&#10;IUn067tp4nUOrwyK6sp6FSDyD/kVcN7FkLBtLd/mGR9R/jX4e6brXiSSa2N3M5MJbbu27RnnJAAy&#10;cnknvzXa23x68ReENQi097u5Z5GYRmaTfG+R96SXqoVgMDk4zivqaXi3T/5e07L1PmavhLuqVW79&#10;D9jVuXDlpWwO2aWXUI418wYA9fWvjLwN+1h4Y1BTB4hDo0bpEbph5qgbCzM4jHyKCAMgYJI75x7l&#10;ZfFT4feIbUX0eoqVJ2kjG1fl3ZyDgA9FOSSeMcE191l/GmAxMeanVV+z0Pz7MODcbhpWqU38tT0m&#10;PWZmXeIhjP4/iatwarG2S6FMcfN0/Q1x1pqljcRtLa3cMwUqriJwcFuR7kkdMCpLmZJ2baecnr14&#10;/lX1WHxkZr3Xc+frYNw0krHWxa1EHxxs659fzq6bwyRq8ffBz6Vx8UkTY3cjuDjt7dq3Yr0dVAwO&#10;3/1674S7s46lPsWmvZl+c9M57Zq+tzGwDR5ORXPNqEBcgDlevpz2qzFfQMgKnBPBBP8AKtYVVexl&#10;NdzZklLcgcD8P8aR5+eF4H51Va/jClUAY+9Ri+hcbCCG7itlVCMCYnf1GMf3ali+Veeaz57lNo8s&#10;HK8k9OKfDfTsg2gEY6/4/wBa0U+phNPY02YdNoz6jjimh4ZhgAgA4PHcVFLiTaiNnP4kVUMxhbbG&#10;3I4OOlWqiM1TZq5LKoxj1pNxUjBzu744FVZPN8ofPw3Q5/rUa3E4+aTBzxz/APWoqSuVyWNDercO&#10;R60b8cJgjsfb2ql9ot2G0HJPWpd5YYTgYxz0ojIUol7z5GAVzgDA96er71ATp0rPyxwZiSPX0pzS&#10;E4PQE4/yKTkOKNAlgcHjp+FQmcISsgwB3qmJnHckHj0x70O5SM7SMHiplLsaRjZ6ltDg7t/HvxQX&#10;J5PQjv8AyqnDg5LHGePpU4ZT2wRnGRxTuD3HIATgZUCmefKZAC2ePpQwfIMnIHrwPyprYKBFUHPc&#10;88ClKemg4JPcsCSP727JHGB/9an+YSAD34x/WqmUjXODnjgUNu3bW4HXGP8A61SptluFiWRymelM&#10;Rgu3PUDGOgqs8iEYwKjDSjkHhuo9aG7IlLW5YZ94w4xkjpUe9lGI1wPWoTJEBtfg9vQClR23A+nQ&#10;elZ87NtCT5pWyB16e3rTvsx3HBJYnpR5pXKkqAQen8zWXNdTyYG4gY7dSKUpAkXbgMyBTwMjp/np&#10;XM3MUUkx8vHGKszTzydDgdB61UVhnkfMec9awlJM2gupYsLeF2kjlPpgHuOf5V5pqsDWeuThBlRJ&#10;lcdCMdfevSdPinuZmhHIIznpjnAri/GenapBdxNGu1TxnryfbvUv4TRSsdXprA2agLhSAcVpeVKr&#10;nC8HB49u9ZvheCS5hXd8vXjOcLXXzWUgUBMcHp39qyqK5pFs54t5OVQHLDHapogEPzfy/lWn/Z0s&#10;nynAPbPtTzpcschaRjjbj5c5/OsWjeNQyyck5Py5qxCkhceYAAO/Wrf2KOL5oeepyamisWkBCOEJ&#10;HTGRj6VzyVmb83YcqebiQcfStG2QqpxznpUccSKixL/+ute1t8rnqBiueWmpanYoyWglQGTr1xmt&#10;Nbdgu7ZjHHTHWtSK2VMMUDE+vX8au4d/vHI9K8+tLoXGp2MQxs67Y1JHc/56VPDbORgDGT+RrVWN&#10;kOBzU0bkHcV24PauFu52QqPYpxWMsgMTDGOuP5VGLB4iXc5xx61qI6yOT6DmpAUbO3k/5/Kspxua&#10;xqLoZDrKBhBknv8A5/z/AFQRY4PQ9a2/LyNucfhVZoShKxnisOWzK5zOSAR/Lgjtz/n9ahuLSCRt&#10;y4BPfvWikR24fJPaq8sTqfNVhgHp9aVrD5kZcsLRqSpyMc8Vz0sUDgNJtAHPI/KuqnJERjC9QRzm&#10;uXZdp8sryOxocTTmVinFHEreY/ygHPHeug022tAjsB8xPHvkf0rKKD7uPpitq2jY7VVcDgfhUco0&#10;Wo7cElIh1556Yq5uZU2LwMbTioBGwOGOVPY9queW8anYeSOPrmly23I5jJKbdxYBs9KsruOdnyE9&#10;+tSGLLfN1zzn1/8ArUrQCRt2RnODjrj2pFuSZmSRum0AcDkGoDJkiNT35/wrVubZmIY8leB/+qme&#10;VCyrGi9B/n8apR7ApmFcKchz8pb0qqd4k2449TW+1jGu6QjI9+aoeUvK8tUco1Mx7xTcReUzlMHs&#10;euPWsL7McqRzz61009pCuPMOG/z7VkuYWkJgck8CpaGloZ2Zg4bJYLj5ew/z/nNVriC7uGZHwiH0&#10;PPPvWt5Bj/1R3eoIqhcMm48bDxSdhwMv7JCjZBbPXr371DMTI3zjbt64rTZtuXj+8f8AJrPmeWNG&#10;cHJI4+vas2r6A3fYrRpI5Kq5AGDwMVFLAHcOwBK4ySeg+lRRO6lRJ8p4z/8AWq2AHkCp99uFzj5j&#10;6VlOcYx5pbGtKMpNRtqMZVbCx5/l9KutEFiae4kVI1ABZyFXJ6DPr7VQvZ7vTr1LQxLHcMgJDkOi&#10;qe7KvfvjPFZi6HfavfLc6pc+YkRys7p8ic9UjGOfQdc96/OOIvETDYW9PDrnl+C+f+X3n3GT8GVq&#10;3vVnyx/H7idfFPhSOUxzXnmFeCYV8wA+/Q+1Nm8Y6DCqpJb3TyyKTGBGMZHQMd3APHIB4qWXwzpW&#10;nyF7qQRnd8ss2IiD2JycAHsTmtXVPDkklt5JsZhKpBE8R3OqdeCOMN3P/wCuvzXEeJuZyb5FFfL/&#10;AIJ9nS4Iy+Nk7v5nncvxDi+0GOTR7l88boSNoPf52wMjuMVDN8SJLbfJaaWoiCAjzZm3byechQRt&#10;x6c59qj1DwounFtePmuJZPKeR2PDMMhQmcZwDkgcfWm+H9F0vWtTkhuQ3kLHk5B+96Hvt7Zr5qfi&#10;NnN7Or+C/wAj248HZb0p/izEb4vazM4tms7dHRxl4y4UqASRhsndnGCflxnjJFc7o3xY1jxbpl5e&#10;6DDagW1xJbvuDRyh1wwZo3AdMg5AYDcOQACDXbTeEtNuvEPl6aEgs4MIYkB3FgMs2SW9epx7VzHi&#10;KKXQfiIviOTS2ex1GyNvLO80Za51JJFFsHiwHAWANunYlSoCADbk4R4zzar7867t5f8AA/r9emXD&#10;OAhpGkig3jfxtcXCWDX0UayLgiOFQ5Y9lPUZHfB4/OlN94htJx9q1WUIV4QIUKexJ5P41b1Ob4h3&#10;s6/2je2tvZSLs8nTx5J6Elh8pYMe7LJ24xWFd6PpkFkssVzcXF2zBnSYlsD+8HzyfYivMxfEmNcv&#10;eqyfq3/mepg+HsKlpTX3Ij1jU9b0+FYr+/nlWcN5aqfnLAjqQQQuD3Nc7b3UjCRpri5Ep4VvOcMp&#10;+ua37HT59QKPGEjLkhWlJwSP7w6isi/i02ASxzgK4OUI+9nPRfUH6c1yPPsQ1rN/ez0/7IoR0UF9&#10;yOe1C11dLeURa5dMqje5z5+0jpgvgnHoTiuN0mfxC10JZXM9uMJ5jRYjdj6qeO309DXtFrd2xijh&#10;tWUkgE78c47NXQSWEOt2ZvYMTC3b5olPGAO7dAQf0rmeYVJPm53f1f8AmQsFBaOH4HmttHexlpLS&#10;cw7WO4EAgn0+YGoIvDMd0rzGaWVmyH3PhCO3A4GK9i0vwzFq7C2tdiGfHOMZbvgHkkCsxWXR5pbC&#10;0mUqQYzKowpwexxj8q6oZrNfEyZ4RNWSPONP8GeDtNtfssVssYmADtGzKxbGOD79x0NQQeGfD+gB&#10;ltLiSJzGRnJJcjoCBjn36V6jcWsMNvGVAEobJb6dh9e1YPinw9Za3pSef87CTeqKxUg45DEfwkHp&#10;0NW81mtTjeXJ7nJDw75NrJMl7FPcPjbGpBIRh0cZJznpwBVxoLr7CY7y3An5HnR4VlPrtKnpXhXi&#10;PwNPD9rPhaSTRLnIkZtjMGVAS2AOW3dcgk+leCy+NPjt4N1m01PV3u720nhQRTy5mGXUkIHGXRlO&#10;QVZMAnnIwTx4jjN0Le0i7d1qdtLhf20bQkr+Z9m3fw+hvp/7WW+m818FiUSQEdsqNgBHfjnuK2rS&#10;KazkeG6Mkzc7JNirn6IM9Pzrxz4XfG7xD43R9K1jSo9NkhG/zoTKzMAcBCsoH/AiOpOeBXq8XjZt&#10;PYTDTZbySBixO9flBwCD3J+lduF42p1YKpCTt8zkq8K1Ytxklc3I2W7l8h1eTZ8xYKY/xIIq5b6r&#10;p5jl0lY8SMyyb+AQR0APOKzIfFUGuGSG3xDKRuMMgO4LkZ254OB7n8K6CS9CWSzq2IwwyoGDtPf8&#10;O9ezS4ihJXieDUyKcZWkI819Zguy7QTlWl56j0PH4isu5hnVg4hRpJEIYuqtux2OQQfqeazbm1sb&#10;WeS7095VkZgVKgYVQcsGJJyW6DjFWr+TVbiFkgBLcvtIwxyAQAynqSOnYV10s3pt6mM8onHVHnur&#10;fDb4U+KppL7xH4W0a7nuowk8s1miu6hdoG9NjKwXjKkH3rwfxh+y78Br1pf7M0S50S5Yfu7nTL64&#10;Ahb+8kEzSxMMdVYY5zjPNfU00cVzEv2aaUysQdshABz1XJ4z1xUOpaNol9HEdQv2sHQFQAhKscdO&#10;MEEetY1oYat8UU/kj08JXxWHknCbXo2fn7rfwF8TWds1h8NXn1mVByLpFhljI+6z7cKwbuw5B/hI&#10;rhtU+AH7QZ0tNa1bR4msAf3yWVwtxNGFYKruvyEBicgKrlVwzAZAH6PyaG+mo00fie5Xyl3Rxu0G&#10;1vqXwQT3yckVzv8AwlHiPSb6LT762MtzcJ5izbtgZuvyO2EOemMg56149fhXBT1d16PT9T6bC8VY&#10;yKsrN+a1/Q+IdLsU0K1i0nxFZ3sd2ylX+1W0iIregbZt4HXJxXd2mpWF/DvjRDt2ojRkHlRjGR3P&#10;/wCuvsjRPHmlTLLFdrex3LrklkaVEJ4IbqvJH9DXL+I/B/hnxvqC67rln9ovLhQonsXNszbOAzqg&#10;2uwHAbGccUo5DyQ/cyT9f8yI8SSlU/fQ+4+Yrrw9DrIberCZuRIuRgj1wRmrumfDHxPZ2kmsSala&#10;GSYALhHZ1IJJMgyM59QeOfx9sg+DQurh73QtWnjRCAttOUlYfLhgWyrnJ55HFal34F+KOmLDYR2a&#10;XdshBMkbxqWJONo8whunJxx7kCvOxGSOUvaVIbdn/kelHPqbXLCVvU+SpvD/AIm0rUAkemJdO4A8&#10;2FlYZ69TtIb0yK67w18Rvix8P7p4or7VdN8yIlRJcu8JUHAZVRmQEDIwADg9MV0F9rumR6jPpWrB&#10;rK5gkZBHdq0LM0Z2nAcDIB6MCQeoPStj91dWDQzx+fCW+dWyVJPTOPSvKw9OpQm5YWq4tdn/AJHq&#10;VvZ14pVoKS81f8z0bwn+3r478ME6b4x0C08RWbMCZLSQWl6sePnKxtugdnbsxQKpODuxX0l4Y/bf&#10;/Zx8RJbafd6vLod7co3mWmoW00MsLpzgsA0ZRsZRt4LDjAbivzoufgd4T1q5lvtPluNOubrLNNC4&#10;fB6fLG/y47Vw2o/sxaqdRmXRvFsbGUD93eWoSPOecPE3B/Dr9a+2yXxG4hwTtUaqR87fno/zPmsw&#10;4CyHF/HFwfldfo1+R++ng3xdp/i23t9d8G3VprOnyxC4hlsJROZIW6PtBDqMg4JXseMV0Iur1Zmk&#10;nkYoTygzgHPpX85tp8HfiL4Lv/7c066EOo2sksgm024kjljP8DRMxBVyOvcdiRmvcLD9tz9on4UT&#10;Np/ihY/ENsiAxWl6jKQqjJiiuYlDKW9f3u3nANfpWVeNlK6hj6LhfqtV/n+Z+c5r4QTU/wDhPqqf&#10;k9H9+35H736ZqCqgt8IoHPOM9eRzzk1vQ39q7FQPL4+bnjGOtfk78H/+Cjfwo+IZlsPEUd3otzZ2&#10;8bvLcRvLFJLJgFIzED5ZXJwG6hScg5r7z8MeMtJ8UaSmveGtTg1axO8fabSRZ4h5bbDuK8rhsA71&#10;HJHqM/qmVcVYLF2+r1VLyvr9x+dZzwjj8FpiaTj520+89rjuftdwBbuCQNyY45FXo7iN1IKbXHXu&#10;OfSuAWa9lt2a3/dsoHGcH6564NOtb65MZgvFIdCQWDZH/wCr3/SvqKNZPQ+TlS7ndwsv2gQNxk4D&#10;Z/nW6dQiiRo42ZHGFO3lTj/PpXnQ1LzXWO6IijHBPH9K2ra8WQkfe2jGf610c/Qj2fVHQi4lmg3K&#10;wZiDkkAY+v8A9frVuG7E0RklGGU7R6VyFzKu4XKN8xADEd/c/wCeauW80e1UmB6cFc4J/wBse/6V&#10;cWKVK50E91NGyeW+GzwMfrVqHU4oEWO5iZpnbiRcEY6c+n1rClBjmDSHAz0HUe1WtkTr5mCUxjI6&#10;5+lCn3OZ07HQSzybSDj/AHc805JUZQX4DDnt9KyvPLj7PIoI4w38uPwp7eYR8o3nsOlEZAoaGul2&#10;V3jeCrfKoA5H09jRbySMCJfvAnnIFZqyW8e13YoxAPrg+9EbJHdecigseo/rVy8jOojaREHTqDx+&#10;NWGilO4qwKkdO+apfbIg5Ug4GCc9OaWSaCQkwsVJIO0YOPXHSqhInRFrypo1dF+XzAMn/ZH+eaRc&#10;jCFtx3fd6ACoEuHdeDlQMZI5wPSrSrEmx5SCX4wfSrcmieVPYuJHB/y7ZX1Ddj75qV0uPL/dHdjn&#10;GOv19qjEqSx75PvL36c04fIGmUkZ5IPqaXtGX7NdBUSe6kEs6hQDggd8fWryr5hEi9F/pVBbgnO0&#10;e3HGasSSjy1lUfeIyc9M/wCBp87G0uhYU4lypw3QYHSkynMmRl+OegzVRC5B8vhRxyep71KEGPmA&#10;2kYwfT0rYwnZXsTjIHl5yCe3engj7rtjtn0+lV5Yo0RSgO3nj0P1qwuWyzk444qokKFx2XDh2Gcd&#10;/wClSiVCNqjIP8/0qDyUACOTzz9DUjlSdpHUfmRWiYOFhScgjstETKJMueDx+dIGBQqeqnp7fhSg&#10;dWJyWIwf8+lNMjlLIkERIY/MB07c0ioEGBwuc9utOGMrgdcijbkg43H+ntQFiQIQSidGPX8O9RxK&#10;clGH3e46kU6MlPnU4YdvWiPgg5O719z1ptibJVbyzhTntzTRiQEE9e3/ANelDkKGkXB6Nnt74oJK&#10;DzEPHQD+RBpGbempJFF1wc7f8/lTp9wCmQj5uOnH1pqSLIOOvcUbZDG2wZXOeuOn16DNO4lEaUXP&#10;zDgU0lMNI5OD7Z6/SnZVmPbPUUeeoJEmSTxwPy5qlYzegqK+1tmc8H3OPb2p7MuWl5w3PqM59KrK&#10;spbeeCPToPap0VWwz5w2cVI1LoPR9zEAjPXPbnqKUSOF2qTvX7w7e2Kh8vHGevf0q0sssWCMMT0o&#10;auW4JbCIFIBU5I7VIXbAUnkcED+tQKV3hW4J4z2+nFTRoisxUfepp6aiaSHtym4ckdBQsm4AH7w5&#10;46VJIuMZPHse1NMkG0xqOeAGx6+n1qrkb6jjIqN+94yOR2qIvxtByR0I75p0cixpsX5io78/p0ph&#10;2LmQKFBOeOODT8irX1E/eEnax479ajGQFK8c8nv+HtUgVSAc8YJBHWo3QudrZJ7g0WM7NDWG1Twe&#10;OwqEqJAVPyhu/rUhlYL3Vun/AOvNV5g7KN3BHIYcHj8xVcwPUrEhVyF7YHTg1WYkDa5HTuPWp5Cm&#10;AwHfkdvwqrM7Bgq8gjPHGB25ren5GUvMqGNt5RQGZRjJPtn+VUZ0CgvMMlTjHXmtJ22KR90E8/X3&#10;9qozMsYJ4J75969CD0M5q60M8hyflHBOBk4yMVRfeM4G3v8An0qUZLnd0XrjtVKRFJO0E9SWOetd&#10;EWcvqUbp9shaTHy+1ZtzJETun/Dufyq3dIwn3RsdhGCPf19aoyW7SkMBgjOCemK2he5lNdTkdQaR&#10;mby/3RzjBHasWNBKApdT82DtIbjr271o6t57XZY52se3tx+tZyIYV/cqOSOAAMe9dPoV0IGuWjJD&#10;ocHoBzUcchdWIXhlJJxjH4mrcgZhkHkdRWbeXMP2ZrWFjEzFSxIwu0c9T3P+ea+T44qcmXT87L8T&#10;6DheLnjI+R5/4l0+O52HaSyJ82MAsvp/hXOWBtobkso527SCM4zg/jXX6nerb3YguVZg43hupx05&#10;H16Cqd2kewkkMDlyfQYGB7V/Kk2nNs/d7aJHK6fYXNpdkwFUWTK8Dghj2xVHxdol3qNxaNZyAFQV&#10;JY9OfX6VtWlxLPOsKJtAGePbv6c1LKs0zsZOFUZz600yJtFGSwawgIGMqAcg9RUQJWYzIQVIGR/d&#10;rWtCghWKSITBRjBP5VzGrXBgiDBMMX6Z6AdenpSq1VYiOrNHVbxdLsN9iUlll5TnIA7nA6ntiur8&#10;DSza14ftNRvBtmljzOo4AOSCMH2xXzX4/wBavNLsjqOlHYUj8wEAdVyWB9j2r6Q+Htsttpkb3Exb&#10;7TAjIMYP95j6d+PpXBRqc9XlN61FQpXPT8B9rxjCjAx6ACrcMO8OysAEjMnPQ4I49iapo0VxJtUg&#10;dhjpUWq2093pbQ2m2OUONuThTgHIOen1r0GtDmhdvQ+Lvi94lk1DxReeF9UEb2iEwyrMN6t67x0K&#10;4P3cdOazPht8KPh8Pixeax8MWKiGH7PuWYvbJbyIgkIUZaR9yHDk7lyR93ra+LniCz1oxabo9t5F&#10;3byO1xcuFBdQmVwvJJBJ5b6c9n/BqwTwzp8UGnEQ3Uok8+RGy7+Y24ncAOQMDjheg6V+VYuKniuZ&#10;q+u5+qYVungkk7No+69E02HTdFg06zTLKzAyZJZlJJXII4PPQcenet63tzaYEAY7lBG7+YrjfCeu&#10;LMiW14kn+rKqc5+de/8AiPxrvLG5WadRclvJQqJGHJCE8kdjjrjvX1cLOKsfIyTW4+XNxYyBZvIx&#10;yr4yd3Xp0wentVewgknnHkRk+ZuwM/wryTz1rp5tEhtPmV1ntpBlJFwFKt0Jz3NXLbWLM+FjZ3nl&#10;7rW4VNqn554/4QAOQVPDHgH86OTuEJ66HDxWcWpMYdQDKr5ePHUAdx16VsaR4gs9Ikj0vxRG0qyy&#10;rbxzCTCxMxxyhO07mI3MSNo9aztI0vxZLpMMgnWSK0Epae4Ta7szk7IlXqFGEGeMVxl/od9faxM0&#10;No95cyIZnVVLMyjqxQHoO+K5nC2qO+FR9T1LxL4Zm0rUbldQtBHb3JRIGtpQwTb98OV5znPHQ+va&#10;uXbTrfSbJbCxmYrI+9yx+bgYHIAx6e9aWk2b2OhK9vOPKhHzW3J2FzlsY45PPHWs/XvENpZ6Y8gt&#10;2W4jwFTI2tmsqsVZyPSw7bsmc7rohSzmupZT52BhWxyCOD68Yrzku+oWsc9qrAKxHHQEdelReP8A&#10;xFrNppb+JvC+nDUriCIE2rSeX5jBhld4VsYUnkBumMc1Ws9Q15PB6eIXg+xz3u2aWxmUCa3DHbsb&#10;B25HU45r5jFS5m0j6rB6R1KjvZSuVuCfnyGyuF46EHOSc+1YxguIQZZN09tuKo+AFBHcE9cdDUP2&#10;2SQquFV4mLHjkn1z6D0q3C2kvo4tpcvcJcF/MLksFYfc2dMMfmLdc8V4k5vqe1Sg2jlNdltrZUXU&#10;YPNHDGPIznPXnp6189+NNNv7qc2DRxxO8Yn8wguc7idqgc5I9/zr6F1C3gvl22m4yTHCgnkN/hXm&#10;tzZT3Id0ZvPiy3HGTjB9+PXtXmYuHMuU9fCStK58X+LLW6uJJPISWAJHsjlbDKHXoXIwByeBWDDA&#10;LeJZrS5mJKhjwo3PjlgCDjnt0r6R1GW7+yTWfkK9vMwYSnBBYgttI7ED8/WvMNUi8JKzXPkg3LEE&#10;yAsoj2jG1RnGSc5xjPHvXi0MEr3T/Q+tp1242aPBPFepX9kbTTbCzARt8k90uA7k4wmR27c8/hWe&#10;+jLbW66jOJFnB5Lkn5T6jngdvxr0i20qPxKx1DTEaVIVdUR2C7nXJPUgZ29R+FY9/eQTaeU1BJgZ&#10;xiMjAIGcg+vXjArOeFV3OT06HVGqnaK+Z5r4m1S4NxHaJtSBRgf7QOAcjqP888159f2mzzVnJ2IS&#10;F44HHUevFX/FGqaXaapcTX0kawsxCySZBcAAKvHU5BAHA96+YR8YvCuo3KO+u2cW5yI7aW6VJAy8&#10;bPJPfPcE+1bYbB1qzvGNzqhRk4+6tEeTftNjS9O1SxmhdY2hUlmUlk+dSWYZ4DkAYA4xmvyn8V3l&#10;/rGqf2zPuW7kdRLtb7xRdokwRnJU4x0xX3V+0J4zOkC5s4o/OnmnG5XJ2xLt++U/v4PbHbNfDcdq&#10;YQt3MmNgbacks5Y8jnkgD1r904Ewc6NC8lY9SrRvh1H8Slo0CrcK9vukZQ2UIyxU8HBHXGc8/rWq&#10;dLt4Ld7Mw/u+V7r9OucHvx+Va+j2n71prcmPA/gIxhv7x9uuP61oOg3ZjXemAWAyuWJwCT2z2xX6&#10;C619Dx5YdwV2c2+g6VeXaXJUoYlwVQ/NnGBk85zwT0xjOansvChuL4XtoDbxyMVj3jcygjnY3fB7&#10;nueK0jGsu9UkXzSVwQvy46hB/j3rRnLpN5cyhVbqnJGVPCnngf7vPpXQqrehyRpQu20Wbfwvo6yx&#10;rM/mSRIUCsdyg9S+OpbHH9OK5LWLKwt7mIaVAkZEZCN82SA+SGPU5z07D2FbKXkyrcXMnCR/PhD8&#10;gyQBjPJwcZz3+tZ8kzq6SqWUcPhsFTtPzZJ5DfpXPNvY7IWlHRFtAzQRzyXATCgbzk5TkDOOcZ6V&#10;u219cRxruCzMAcsDtX0GBz9KxBLLFBHdbFm4G4j+Dk8D1AGOPrXUaFLLd6UqOm1TuAOB1J3HB6np&#10;x6VjVT6HuZXC0rkGJ7pWT95Gi8Fs4xn0zz+f607UdU03QbX7HdxXFxJMrGNoQoUsvPzu3CsxGBn1&#10;7cVpytczQuDuJQEYPJAPOecZqJlN+7WN1GBGYgMjJLbjjJB6FfY/jXNK6PoJGdp/jrwvNJFYtGLQ&#10;SKfMlkJAU45DHB3EHPTNdPZRHyD/AGfMbxW5V93JU89SBj8RnFeNr4H1O1/0KaYvaRsqqVVS0ajG&#10;Bxw+Om5ufrXpTeZbW/2SxQxgZUjgEjjjv+n0rRVPIKcL2vudIMRy/aXw6FWynYDsPbAqpa6xZ3tx&#10;9htI2mKKWBbgSfQjjvjmo9MnubqxEN7HGrp8rBCSrDHUk9frVlNTso3+zxKyRhuq/dznHHoSenrT&#10;5upcYrqQi7hlumkmBt1JGQxB2hflI91HXjmqFvBdarK1tACmSSSMcYO0Yxnluwz/AFqedYbyyWVI&#10;wGZmzvORgHhh1Of51Vs7bUI98EDeRNIFRHzjjOCSR0B9RyKyVV7HfRhpctHTJPtMWnoZJDgnzBjJ&#10;bvz0x1/Gquv+Fjqxa60dkFwG2uXDHC854XBPH410VnFHpMccryeZNvYyFBuVW6AjPOMd8VWgklCu&#10;TtLrkDbgDax65PU8DP5VGt9TrjHQ8VXRNaSQ2q2+wgnDHjcAeG24yc+nUd67Pw94b1OHUYiIpGZg&#10;d2fucrwCT93bjrXbMLa5kiLKXuI3UI+TwQ2Rj15796uLfNaLIJXYuzpvAGNrKduT6DOc4ogvM1Xv&#10;FxdC0+NQdRtlnChZCA/y7enB9SeD7fWoryytoYiiRqrLvKIq7cDqRu+nGOT9a07SRVtlmnAzvyFH&#10;CnP3jg8YX361RnW4luWslkBIDFPMUoEU8BgBk8c9eemeabYtWzzK70ySBw8KCMMhLFcDAB69+R+t&#10;ZUguVJmYnc+XOR0PTj1x6969WvtPtowYroyPM6yBiVByxHBBB+5gnkcjjFcTb+HLyFnj81SI8Iu7&#10;OWHGMHqDnp69aG7GqinucrLbGeb7Lfq6oSCvIGOA3BxwcDP+cVTlNhaXFxL5jLF8sqh+GyexPqB1&#10;NdzeeHWvpFt1nMao+zK/MRnqVzkFgc4yQO2a5WbTNS0W3h0nVVEjQqf3gw5kG4/M3LAHbxjt9KJL&#10;Q2pyuynaecl/9uiR1jWMssiBhvDkDDN0x3+npXeRNpOoQJNb3eJnCAt1AYZyNvbP5c159LEttI79&#10;wd2ASRk8Z2g8YHQAYzVvS2UXv2+RySpyQgAbJGOeecDoPWhTM5076ndmxuZiJoGZUhYKzfewDglR&#10;2OemaztQkuzLJFaQFomILpGm5yw9v4vf0r0Lw/HbzWPm2JM7sSVRjtwwBJJB74AwPxqdNLj0/fcy&#10;SM0qsN4H3MuNwIz82R05681vPbQy50rpn//W/bSWKcRYtTtcNyPr6nrinp58SvFcgb+meo/CrU9s&#10;9vCJt65PRe5I9qsJPPdyLMCqFRgn86/n1ysz9TkrvQp3Bt0thlgW67ep6VRu9OultxezALEwwGJ5&#10;yfarTY/tiYXcJa2RzggdiBgDsec5qrqOn/a7xJVRooB93d+vPTNEq5Lhc5qbUdRtYTDY7o41yS4H&#10;B/w9a5qDxXqdwggtYVZmz86noB35ruNbdRYtp1pGztx0x0bgGuNtNAvND2RyRiZpF6Jk7f8AZz0/&#10;xqKla2zNYU/stG9eePhpliNDso0neZT+9kG4RufQdCcd+grlNP1/UIvOZ9jyEnCknHIzgelWNRhg&#10;0e3KyKEaZjtjXnA/LA9qwJNUexXyFMR8w7iDjc2B0/wrBYuV9Wb/AFRW0R1+leL9ce6SOVIhEc5V&#10;txJwOxJGOa6ObWtOlUrKFglYEZQ5wfXpmvPpX86Fbm3BXAHXr/8AWFb2mW1rcqr3UoO4AFQcc59u&#10;RXbDMZpWuYPARWrRh3Otalo0zvFJ9oUNgBsfN9MDpVOfxRpWtZnnxFdqoVo15z9M+1dFP4Sg1OZ4&#10;SJRFuIDbvk46jJFeOa34Ru9J1OS+tpC0SMRx1x3Ge9bwxs0tTN4Wn1Op08aPFNLLaM8bSZLbuBn6&#10;cfn1qjrt5f2N47Od0DqAjMMrgrztxXn+seNbnR1Pk2Udy6N0fOCD7Dv6dqy7L46Fl+0fZN8UHWEF&#10;SqkHGM/eBz2Ga6f7ZgtJOxnHJZTfPBHp+g6pEkbXNnfJBKDgBcZOe+Pb+db0+oa9bILfVZHlSUgj&#10;zF4IzkbSBjJry2y8aeBPE12Lm8s208yIGlcqFXI6/MD8w9wM16Lq3jGa60yGwsn+0QxgBSvC7R0A&#10;x1PvxXo4bGQmrpnDiMHVpu0olbxFYrHCl/InlOSRgcZ4ryjVNNGrIk1pM0L5OVU4LAe+eMV7VBq9&#10;vq+ntZ63HEQgGN4ZuP6N6H1rgdV8PWF7AxtL2TT54z8p271I7bh1/EV0xn2FS904cWmpWuxIAxUD&#10;6kjoTj6+lSrdS2sirqCYUHkjmtSPWvH2k2sug6nIt3buvyTpGCfm7YBBXH5Y/Gs+G8sJ42s9WwVk&#10;+XGMfy5GD09KSq2NdWM1CSyu4A1ozMhHJbHrz74rmJdLjuJEZ5Ni8ZzzgD0FQ6ppMscn2jTZ/OVB&#10;tZRgAc5yAec+1WLeO88kxXbgMT36AehP0qZNS3Ntloz0i/8AgfaeIvC8d3oeuNHcSFJFRJFQYyQw&#10;OVb5QP8APFfLOs+A/GHg/wAQ3ena7OL2FZXEdwilI2jU8ZRiSp68ZOVw2ecD3G08qy3GDJORkgng&#10;e3P/ANajXJX1KyjR5htUlicA7jjA69KKmFp1LO2ppQxNSDs3dHkfh+x8PT6lbPqDG2ZcoTyEOf7w&#10;HBxn5fqa3fErQaBqUM+nXH2iEAPtyDjvxjgH/PtXXeHNG8OM3l+I7YTQL84IzkNjrgEZ47dqb8Rv&#10;B/hGKwsZ/A7b2L7pUH91uNvX5een0rnlhrRsjohi/f1K/hb4o+ItN1H7VomqTRkKy+XKQ20N6blJ&#10;GP4cEAZPHNfUHgD9p2CK7XT/ABlAVSMKjXMJG12aRuqNulLYKqSPkGMjqcfFc3grV9Oso9Ut4mld&#10;Vy8fLlU9Mg8n8DWPdzeI9Ojj+2W3kq3zRsSSfXIAwfbNehlvEOOwEuajJ/oc+Y5HgcbHlrJP8z9h&#10;7LxdZa5cNb6HId4XewRhlfcsOD26dDx1rof7WnijNtI5B6MCeePWvx68KfEnxH4dmSDT3ISMo7QN&#10;Iyg7SWBYdwGOV9DzjNfQ+nftUX2imP8AtLRN8Kxyl3SQuXfkxjYAWwvQ4+YjkHPFfsGSeKVCrD/a&#10;lytfcflGbeGVWMv9mfMvuPvyKYspkEmVJzg9617K9njbbJt2sent9a+WPCn7Rfw+8VXyaZa3K211&#10;MpdQSQMqodw24AABe5OC2VXLcV9A6ZqUd3G0MN5DMVyQI2DcDg9Pfr+tfo+WZ9hcXHno1E/mfnea&#10;cN4rCvlrU2vkd2ZTJ8sjbl6jsP0q3GrKBs+nvXFS36WS77qbyyOgPcn2qxba9PGoaPa4IBypzn35&#10;Ne5Gurnjug0jt3VhkSY3Y/T6UwdOGxXNx615qFp8KV+7/XmmJqd3HLz3649DXT7VEewOo3AnKdut&#10;TRSIr4PyjuaxTqcaKF35zz8oHNQpdRs/7vI3f3hVxqdjKVK7OqiuEVAdwAPOP8OahedfMJ3ZH86y&#10;VcSKWj6fpVSGO4SXcz/e6DpVOoxKkjqoZU78hevqParNxdFVAj+VRnr1xXPxSzQHexBPOD6VI8rS&#10;5ec8deO34VUajInR00NdbyOUYYEH1qaScbSAMY5z6VlxleNjAKeM/wBKuhS3BX6/jTc+xkoa6kxl&#10;UKGz05+v+FSFlJ659x/9eoEQv2x/9apXj4AcA9xVJ3QPTQcjquMc/UcVZYx7N3ODyMVSjAJyxAPp&#10;WomC3yH5iOnqKhtoqMSo4OC0hz2/Oo0cEl8E4wAasHcmMjBPel80xrsVevHPH60m7lKPQrn94TI2&#10;Fz196Ql2yqEZxkFs9Pw5pHYHjqfr0qLeEPrU82uhSVyZ2aMY2HaRlfT86iKmZNrAhR3BokvJth5C&#10;gdf/ANRqOK4ZhlievTHSi42M+zoXO5jt7g9fbmp8RkBFxwPxpfMQqdp47jtSZBQSEADkZHtVJolJ&#10;jPLZc5yTVG6XblgOTxV5nkC5iwx9MVnO43/vQfYdOalvuXCJUcKRkD/GoH+6NmDU5QSLhvqaasKl&#10;dsXIFYyRpF9B8E7258yP5Wx19q1Y4n1NxcXKhkA+6c9R0x6VneQ/3VGcc8e/aum8MKLpmjlA3KCM&#10;cURdhpWOIi8QWtlfm3jjI52ncAME++eDXoMVzFcp5gGCOvNcvr/hYQ35v/LJV3DZwPXj866OxtQI&#10;QXHB6ZrNy6GiJ1Vtu5iN3XgUMzsOn1q2YiGAPBratwsUICAAnqT15/8ArVy1JWLOY+zufmfgnFP2&#10;BXGAK3HjLElwCOnTtSQWkLTKZB8ueRWEpalqaMvcvCbfwretWMUAVSue/wD+upTbwpH5SKBk5HHP&#10;4VfsokMY88denvXPPY3umEEMssAlHPYH6U9YZY25XOe4rTWMcjcPYU4Aoh781wVTWn3KzblTbjnJ&#10;5pqx5xn86vxoS2AMZ5JppRQcPxjk89q5uXqzo1exD5gHyAZ9/em+TC7Eq3X0qw7wlSFGDkYHr9DU&#10;LHZz9z6c1EkXcWW3AUMpJH9frTWVgQCePU07/V/dORnn3oDjzC/UdxyPwrKUBqRH5eAWPPeh/wDV&#10;lepxnOKljaRmw/Ht0pZFwu7uP8Ky5NTVLqUXAkAIGT6VyOoW0yS72+YEZJ/pXXhgoO35TjrWDqh2&#10;x4OSD8xPTgf/AF6fJdi53fQwQxyQ45rVsr9NvlSkjaQM9vzFVmhjkQ4BB+vatGwt1DnaB9KHGxut&#10;jQVQHwRn+VPGJFwRjHftTM5JXb1HFWFiZYwcYHr6/hU8vQHoVm2sAoOMcU0x4XJHTPNTzIu3cBzU&#10;iQZH7w9emDx+NTyC5inJgRkx8kYqLLqCrLtJPU960Z12gACoCCThQOe9TzdgauZlxNME27Seeo+l&#10;RvFbywB8AMFwcf8A161XYBcjlh19xWUIwFLjuelLl1uENNDIeFJY2Dr0znd0/CsQ28DuXhYjPbHb&#10;/GujuzabN+SD/dx1/CsmRw7bVOB09OaTWuhq5pFFY2VCzEF2OfyqlLaoD5pHz9CTxWscx4Vuc9ut&#10;U7qdyBtGzk9OfzzUSQ4spMhxsQEhhjpTbu2t0ttmW35zzzmrCG5jAIbjOF9fxqtcLK+HZ/MPcjt+&#10;FKUS4MyvLhZdjgENxk9qr32l21q/mRxqHiwrnqfmwenp05rQmuxZQzXZi8wIpIVjtBOOATzjJrit&#10;L1O5nuZFSJCzAs6tk4PoD1PoK/JfFTO1hsGsLB6z/Jf5n6JwJlTrV3iJbQ/N/wCR3Ok6bDGrQIi7&#10;JEIb+9hutbwtrG1UStCXZWACKckr65OPyqvpDm9R7uSMwOwAEa8KuOwHU/WtYWE18jRg7CRkuTjH&#10;Nfz9BX1Z+ucuuhnXkGm6rhtQtUmkTmMsucexJ6++a7G0U3sg+0yGJFXBI6ZxwCOwArnLmzs9ElFh&#10;rNxiRVVkMC+YTlcgMrYAz0OfwqpZanqz2zIsccm7k7iR0HOAPT361omou4cl9iLxPpttAiWgiRxI&#10;zFgBkKpHBU5/iyef8a+dr2JmvJLXS9yxCQqQCQCAep9q9bub+4vb9ptTuHEWzAThRhewHHFef6vd&#10;6fDc/Z1cRs/IJ7qRkceteLjZKbuj0cJBr3ShpYm0i5+22DBJXBX5iNuO4wetY+o6pZavfyNcuJm2&#10;lWkkHyqoPIBPAAPpXIa3ePcNHifb5TZ6HJyPbpWbZy7FMF5MsVrEN2JB8rH/AGjnoOorihjHFWjs&#10;et/ZbavI6uWbTVRFWVX38oqE5x6j2rH1G4WDUIbW1UPM+MpnDc87hnrx74rlE1LULNTcSJbi2UkG&#10;YhvcgBs4zgH5cEnsKseMvE/iiGxgm1OzSCwvceUI1XewRc5EjfMNwOSOB+FebisWrXZ62FwDVkjZ&#10;gvnuZDNHE52lhtYjGM4J44rO13TJ7+8Ed3GVjGF3ABW6ckdf1rlUfVNa0r7Op8gRKJMwndGueQWb&#10;jLY6jt+Fcxpuq+INMZtLhvHVULqiuQ6Hd1J3fMfoSMH9eOeN2TWjO5YHd3PRLnTtRS7Gp6fahdOD&#10;eSGEgZt6KNwOTnnr0xjpxUNrcXlhO8Vi6OZVwUckoSe5245HbrWbpFj4tm0m4sTdCaGSYypHIQAG&#10;YAFQyjO044HbJ59OkhsNOW6t201blHiyk8EqoGjbuFZcqV75P5VEZSeuqMqlNLc34IL37LCdVEXl&#10;ynKtGx+TIOPlP6H8DV5IZZLZ7S+u3nt40BTAOF47D+tR2ukWrwCIoUiRiWIOd7N3Ynr+FdM5kWEN&#10;FGp+XCADAOBjnFdEL9WefNLZHN2gtvIVLy68qJf73RfcnHANW3tolZoVMjygbuAHQpjORtO48c81&#10;bm0TUtSRUttoDkK56DPuewH0ryqfxXqfhPVH0CQeTOCyqzDII5wVZTg57Doea2ni+T49jKOGcnaJ&#10;1M/2tT9jv8qYyPLDDBKPypOOmR9K4rxD4bkjvZoWd7eSUKG3LtdN3KkcDhhXdRweJNVmTVvEFt5B&#10;kIDSONskpCgKxQdiO9aGo3d/rZkbVXa43rsBfG0KOm3jjp3qpSUkaQXLoeUReFLOMJJGBLNbq22T&#10;HKqTnj1H61yNzqtppN35WoW0tw0LNGDGucNnqT7ccmveLbThFCxjchiMYPIOe2a4vUPCvnXflrEF&#10;LxkkZI5J71yuholHQ0hUt8QzwTN8OfEl9Hcasl7ALPLtNDEy7ivJjVAfnyON3QHH4ekX76fdJc3m&#10;mljahsqJgA4UdN4Xjdg84ryO3jv9K1OBNJieRoX3Sk4wqYwF685PBxzjn1r0Kw1V57eSRGhdiPng&#10;c4cY4+6OcCvZwNTljyvc8fMKScudFeXE1v8A2VHCsgckKxHzc9uPTsawdTs/EZWO3tm3Rx85jba+&#10;RwOe/pivStMUCS3u4l2vJ0KLwintk/8A663pLCBMW2oINsibsxqNozn7wJB/DrXrxhdXPOVSx4NZ&#10;6dd6jcvpt0ogZI/MQzD7xzjgd8Hqfxq1qPhXVLixFzdMiQ7cjZJiXI7KGHX612V34r0+XyZLi1Ba&#10;BcQOy7fLLnC7hjhWbA5PXHNfMHjP466npupx6XqU8N1dQsRcTtGsYtIydrECP78h+nyqM9xXJicy&#10;pYaHNVeh3YXB1MQ7U0UPHvgT4n6qkVr4N8WtoOxj5n7mOZLgPwTKXRypjAGzaMbuTxit3T7fxro+&#10;kxaZ40mtr+D5Ea5tlcFpRjLyRPnbv5+YY59M8cHc/GrwvD4zTwPp+q2WrzieONbnT2a6gmLKGGyX&#10;Cg8HHT7wYckV7fBpUt+GuJSSwfesY+4c/d/LFY4LMqc5udGbdtHrdfcduNwVWnBQrR/DX/MzC0Fi&#10;BJpUEUobBkIZwcZ6soPUe/FXdPuNFGQ1lMZEbb5iMXK56kINoC+p5+ldA2h2+mK13aIQ1yA0iZ3I&#10;px1XPRSe3rWSND1q1ukltw8aSNuK8YIzg/gffpXvRzVp6njPAxZBdeFPD+qNc+ffiK1lRh5iyYmi&#10;c9GVsbhjuPzrn4vBHi7QLuNvDPjdopciOO3vlDK8bKcBWX5GycFMj8cjnvZfDIvWdmREcHKYwOeO&#10;Mjv6kVxzWMVvNJYBNkkRP7s/dBHJ2/zGPwrqhjacnf8AzM3gppaM3LK6+I+ps8Xi6QXUtmVDmSBN&#10;20Lnpt8sg8njr19qztQ+G/g++/0ldPaF5uTJYO0Yb32klTjPStPTPFGv6MhngRXBYKUcNhlY857Z&#10;HYmujk8RaNqEKRaNEsM0JYPEswGOf4SOAT+Y/Ovah7CrG00n66nj1ZV6U/c09Dyq6+FWp6IVuNKu&#10;7i43RFmMtsF24ICjdETufHOCAAOa8H8dX3jLwcqahHa+dbu6p9pETygyFdxTYo3A474wDjGa+2Yd&#10;VuHZ4LbW7i4aJBJJFK6yvHtHYhVK578nPWqmpa9Z6ntttTnkQ9PNOVDjuAcg47HOM1w4/JqFSi4U&#10;nyPutTvwed4mnUUqnvLsz4Fk+LmlXGoWb3gZ47hgjrEGZEJ42u+Mqc9QcH2xXqb6tpGv6Wljf2ha&#10;12qRHL86kKTg7SMZ7givcvHXw48C/EFm1LUNHj1FzCLZLu1ba8SINqsmzaGZDyCVbkYORXm998MI&#10;NNEUPgmC4liOVaOaWSQx8dSWycZH4E+lfJPKMwoOXNJTj5b/AHf8E+ko59hK1lZxf4ff/wAA8Ln+&#10;AfwmlMV/4fa+srqKM7d0/wBoUvg7CRJjbgk8g5PfoK4DUbvxZ8M/GFvqF7d3drfXaDydSsy0SsoA&#10;AV2QbThgAY5cjdggEgY+htKSGW/LX6uET5WUnB46gEcH29a7eHVrSON9Ot7Yy2twCskN1hldCOAU&#10;5BHqD/OuKeG5op0nyvy8v6+R6s8fJPll7y8zf8JftheLNFe2sfGFtDrkT2wLSqfIuQwUbWLglHbP&#10;MmcZHKjdX2j8Nvj94K+KTNB4Z1B4rpVDNbaiotmwGKDaHKglm6AbiRzwOR+W3/CD6VZ3Uo0+VbXz&#10;B5MSOcpHk5JXPIGeetXL/wAM6lJp50vXFgv7cgjfBgHpjaQfnBx1x1FfofD3iDmuE92tLnXZ6/jv&#10;96Z8HnPBWX4ptwjyN9v8tj9qVeSK8/s/WojHcnOFkBUjvnB68ZOa1IvEOjxSfYvtMWRxgElvwA6/&#10;hX4r/DX4leOPAgS30LX7q406GUqbG+d7uDahUMsbOxli4XaQrbQM4Xcc19v+C/2kvDGrCODxBAun&#10;XUrf6OkEnm20gY4ZUlk2srLx8r4yvIOQ1fsPDvibhMW1Cp7kvPb7/wDOx+ZZ74c4vCpyo+/Hy3+a&#10;/wArn2c+uqnyypsCthWJHzDHBI9fUfTv02rXVWdDDKw3Kc8DHHpjPPNeYab4m0DXrOHULO5R45Yx&#10;MgBHzxt/GnXcue44966PTtSt0izIoK9Cwzu/H0981+l0sapO6Z8FPCSjdNanetqNuT+7JB24O47h&#10;kdx05qzZ30s9o0hHlkFcEH9fpXGwamk2Qy8Kc5PGK2bK/Ej7GXav+eCf5V2xnqcE6dzrkzHKDCzD&#10;qWHXP/1qmMh3mZCVUAZPpWCmoxbxAg3EjjBx0HPPb6VPDqSSRoIwc/xBulac3VEOB0qSzoGIVW8z&#10;rv4Gcdciqu+43CORWUKvGO5/mPxpzCT5OWO8HBB4B/XimmcwbWcAsTg+vTjipVR7IxnRZvW0siWw&#10;DqHDddvp/jUvkoqDzDggkjPBNcpZahe3JdEDRKuMBhgH1x71uPdzzKTECDnvjORwa1UzF07GtGsg&#10;X5OFJO3uMe5qwJXD5C5B9eelZiOQqxyndnkA9P8A9frT5L6SN9oQMwGBg9Pyqk2So2Ni3YAbWB3E&#10;9cDHPrVgk4Uowf5sfKf51j2lws22XbgN8pUnBDf1qd7bygHReR97nB9QRVqdkOzuakEkTZaP5MdN&#10;wwTz2qaKYufkRdoByCfWsZpJ3kaVuQvTJAY++KsRHHyKvL9D/T8qftNbiSuzSjJk5Y57j059PpR5&#10;ka7VBLe46A+hNV4jEoVpAF55x04q0o8vdlfl/AZ/CrhMJQ7DXlXIJJ54xjjIqzFJE8mzIUrz65B9&#10;PpUT7c5A4OOvT8qakW5w45I/TNaxs0Ypcr0LrlTmOM8Eg+v4ZpTvZSgz0Bz0wKqsY45AndsnIB7e&#10;/Tmp1DsCB3PJ9KpOxTdxXVoiCpDOeoPYmmqZlGZFCngcHg/SnoI1UiQrke9NGRksQwHIwas55MmE&#10;siKGRD8/5VYYMx8wcEDp35qBZAivtO4g8D2//XThPJ5YZjhjkEdOv/1qcSVK5OoTzAD1UYpzQ7fl&#10;Tgd/Wm70ZAifNjAJx7dqMkDa7DPTFXclxJAqMdrDgcZNKibOGBDZPU8celIZldAuMAHB/wAR7Ugm&#10;UFlGfYg9zSI62J+Wj3DgU2TaCY++Op6c+tRoo2guTjABHrTAmD5e/aQ2aL2KUuhYRlkUFhgBhx7A&#10;9qEJ3EqOOeO/FRJHtdUjPOep9f8A69PzLvxGdrFtp9qanqZSi2Ix3qXZhg88fpRvThBjnJDelOWE&#10;o208fw/if8RT9iJHtI4+vSquJQsxqGBv327kYBGen4VPCqSkFOSRwaR40EiSAAHofpUrRK+WJI9h&#10;xzU8xotiNvMcbsD2OP8APanyM5ACYUe56UqRJCqrGSRjuc5pT9088DkZP40KRMttAEZ4JIcY7U5n&#10;cjYe57+w6fhTVBB+U7hjnHrTlxuUCmhR2GK67mAGXxkKeuPX6ZpiozjD8YPI6HI/+vTizrymVY8E&#10;iiTy0VXc5J65ptiWm4rANkjjv7iouC2RyMYAHb60xpAuHVSB3Pao3k5DHkHrTUgavsCqW5LYJ5G4&#10;e9VHZgSmRluntj/9dWS8BVecA8f5NRzMB6NnHGe35VXLfYi3crrhlKxjG04/OqzRA24ZORnII54q&#10;2WlViY2wMcjHb8aoFDgYOVYflzXTTjYylLQrMU8wRSPwOCPqOtUJwS+QSVPTp/Sr7K+1tqg5PIrM&#10;nfzAcDDYOM13RZhKVjKmk2PvCk8jPYVE7ry0mR6A9uKewlily5BBHbrxVZ0UOrqxwMGt4yMZPQzn&#10;YSOSe/WqkkwVsnBX0H3jWlJGrFm2g5/HPoayJseWFUbmOP511U5I55vWxzGqxySZeMbS5PJ7VzII&#10;V/MVuRlSO1dPqpjuM5OCfvc9K5p7dkBUEEHGK3juaRiyEs0JZgeMfkTVCSyTVrR45+CMAfh6Vami&#10;UgANkHqPp60umRrNKyMSNjY46V8lx4r5e15o+k4Pb+uJeTPHfiNFPbeJ9Lgtrlo5NkYYKchlQs20&#10;j0bgH1NbVpqlxsmkk2qs0ePmA4zzwe1cx4+s7218cQa+ykwJKF4xtMuBtAPXgDkjjtXQKlrIhkmX&#10;hznbn8RX8p1v40vU/c4u8EY9tkzK6sAxwMe1XLyKWWIrC20Z+bP68VTsdLGmWaFpnuTHkebJgNjP&#10;HTI46Zq7ZRPMXW4+VXPBHXI5pxn0IkmtS5BZhoUCNtLYLYHWuf8AE1tYW+mtc2eTdKy8H7u1uMD3&#10;zXaxSdR0XGOf8axtQtlupFgk+bzJlGBwcZ65/mfSlUppmSdnc8G8W/D+88SPCjS/Z4duwlVLZAO/&#10;kZx+PpxX0p4ReN9HtryOII8hZIlYcKmccZ596z4dAX7Z9phb5NxXk8Lt68evau906K3hYXQQog3B&#10;cg9O+M9aMLhbScnuGIxUppQexdtbdIMyoctJjP4U248iaBrWZNwdSSPat22tEQAsRu2lhu9//rVT&#10;1GfTTcrMis0mNrYbAJ7H8q7p0lbUwhJ30Pn3U/AOjDX4dZtnYBzi5iUDDr1U56hgeD6g+orzz4h6&#10;v4d0jWJNH8LTrbagjxrGiAbhvzuJBG0L0znkj65r6w1+5jj0G30iG0it0gc3DzqxLSEgDBXoMe3X&#10;27/HXxt8P6J4hu7HxHZeakNqf9IlEhjD4Ib5UYEKYwMFlO592DgBSfzzPMFGknKmfd5NjXVkoVD6&#10;Y+Hmsx6zp0M1ynkXNsV3ovK9MORnng+vavoCe30Wy0xRHcM7MwGIwCgJH8THH418LfAi3vr69vte&#10;F8EiSRPLSUkyTiVSG2g4AjXAXIz83Hbn7F0rT9ak00/aIj5LyqiO2Au5ev4Z71eXVJShdmWZwUav&#10;KdAl3u0ddAQ/LvDbgAASGyA2RnGeuDzXmd9o2tzxOdPuBG7k7uTzzwOK9KvoruGFIioQnqPXiohN&#10;IJI7KAKXlHygnHOMnB9q66kbnPGNtTa0O9NpbW8MV7uga1DmFufLlJyV3dex9q5PVpftt55scz26&#10;TARSsjYYoedvoRnkjOD3qe8CXsCx2qx28yEDnKhsn5gSO/cVKzXUVlDpmry+ebHG0nH3egAH+c1h&#10;UkdlFIjt7GztdQj06WYWq3KFg0pOCoGMkgELz64GOa8g1XxJYzTpdh2aCR1hhkdNqtIwJ2HPII2k&#10;+mOc8iuo1jQrnUFlvYJ2aSRmQxkhV2HnkngYHBzxXyp8VfiJ9k8Oaz4KtG8jfDC1pOCuBMpEhJBw&#10;dhK7WQH5l9q8fMsTyU22e/leFdWaij6V+Hlsvjq5vvDumy25uBIv2dd+JHGP3hjX70gQkFioO3Iz&#10;iuF+InibTdEX/hGII5pzH5nmkoqASoxRlbOGIypGOvtX5Q2PjDWLrxkPEySypqMNuzTXalEZzKo3&#10;JEwxtRkAjGzawGRkDOfr/wCHq6drdgl3BHJIpKxq0rMdgbH3SzHHJOeeufWvh6WevEwcYxs+/l9x&#10;9xPIZYeXPKV1/XW57BpOoyz266nNGsboMlev06+3OKvwRGPS/wC0rhBJ9oyFVfvKA2CSB0z2HpTI&#10;tPi0u4XT9WQSRxNmQDPzp3Oep+o9q2I/C+p3OmzXelFTaICpO/G3jI59SOR68+lOzS0NIO70OS1H&#10;w1dz7df0C3kuGijJndOkaDJDZJwOM9Oc14lr32q41iGHRbua1s5YF87BwZnLcgEgkArwfU+9e3ya&#10;sukW0VjaKWYx7CCcjBznPr1rzeAXVnqKwlY2iUgqigng9AM88Vx4j3rHrYaVtTzK+tbmSVhdIYre&#10;MqvszLkZx6ZP4V5p4i8ONaQu9rLFIzyKpI+6FIyGOe4/AGvVvFMbWkcsN+zRTMTJECCQ4DZO0+gz&#10;zmvH9Z2Lp9vb28X2aWYnIkBUOobOQD25FefOKTPfw7bs7mLrOoWtow0i5QWyLEVVohzz97AxwW7n&#10;OPeuC8SXOmQeHvt95gRW6thmx8qqOo9OnY8dqueJPFem2imx1CN0voJQowoIZCcfNk9uvpiueuW+&#10;1X3l6mEmtJGXICgqVY9Cvp9fxrjrYzmvBO/T09T06OHsuZo/Nn9pi303x78NNW8RWNxJbXGk7b2w&#10;JkUK8sbhZVlHIMbxMxQccgZzzX5P6rqzavuiIRbzyZHQMqsyqBkbVA6jjP51+2X7ZGgT6h4L8X6z&#10;4c+xS2mnovkWtrbIkXkIgVwWQDeFZiQ2McYJwK/Bq/ihbSbeS282XjdJI7DzMZIJdgRjBGTiv1bg&#10;OnzU3GXc+ty6snQdn127aLQ6i68Yah450W18PeKJJnv7X9411LJvMirwsSgdhzt7cVm/ZzdqHfMe&#10;7CKFPAYHk4Pr3FZukQieU6nIwIQCPkqcg4zjkD5fX8q19RN1ZLA27bErqH29W/E8gn296/UoppWW&#10;hTStZHR2sUNpYLCyqrS/6wHB3Z7tz/8ArqjceRlFJ2ts2s5G4YySFA7AYH/1sVqI1oViSbA8yNnU&#10;Dls9dvc8evSq00ixsUL58s7g2D8wPQYxwf54rrpuy1OCdJS0M1zdgiffsK5MYA+f7vYdMk9KzmmZ&#10;drAyiSQYkIIDIV4ODyv5Zyc811O6e8lWIRg7gB1GTzx7/wCeOK5DUra4LiaD7rrkLnJP19Ont6Vr&#10;GomeZLCNO5NK8LzKmDIz/IoHBxjJ5H+f6siKRTKsh25BBLHqCOfXjgZ9KrK7TyJb25IllDPsAOMD&#10;7zZxwAeMEg+grsrC1ht4pbm5t0mMvl7NpwAuTvxnnnjGaxqSaZ6WCwjm9THgt7y7SO3gDK4yCw4Q&#10;DH3vQ/TPNdVZLDYWkdlESxjXarPjII7nHBOPyqNI7qOLbErSRjPDEKR3XIHTjv374p8M3CtgHAAy&#10;OnqR+fesXLU97DYZR1LUIjlK3D5Gc/MTkYPt25pxAKnAARm3YUAfMeCf/wBf4dagIuRAHlDeWSPm&#10;3D5eeNq/5GKlknXzZGaNm3D5SDjaT7DgnHNZyTO6NLUdGVhzNJuYLwGC8Z+np60yBHaZlKKvLYBP&#10;UngY7/hToBcSbVt9wUD7wxtyD6H8+lJs24jt2ZlUksAcljnG7J/P1pruhuJKHaKY2+BlFymAMY6Y&#10;46YP59amZSRtcAIQM+mM5yD696r72LeW2WZm4wQCfpUhYSx/IwPzbfmONufYjnPtSlOyOqlSu9SW&#10;RmWNIVYKpO4Y6k+oqSCWNYxCBjJ25xzlupx29M1Ws8uqSfIDuBcyBtuD2wvPv9a0IwGm8tvl+bqP&#10;zFZqdzup00kSCK7SdZVDfOPlP8OO278uKV5FuC73P+kqo2svQDng7h6HjPrTJpGRyzgFQMHcSclu&#10;F6elMGfN2S4Qwrg/KQB6Z9d36U09TeUVbUmLzwzRXNsERkCPEwGWVlO7lemR096eqZvp7iJnDXEp&#10;LN6BvmKgdBk5I/Km29yscinZt5GMk5POemKrqLud2dg8QcljkguvPHQ4z7UXd2xJXLq27yw5gk+Q&#10;Ena/K8dBg/54q4NSk+2AorBhxuZv9YM8Z9t3PtnmsNppSu6clmJJAHJYDqx6DP8AnFTwvA8R2nO3&#10;eGU5wDt3bvx7c9RUqp1CdNlhvKMo2+Y8TgIGiBAwfmb5e21vl9+tOtZBJKQyglyX+bHBAyRj3xge&#10;9U7HUGeQfaUCiVAWC5UE7ev49/erCS3U4Z0XMoO7ccYHtVxfNsCumRMrQT+ei74jkvkHOW+7z/tG&#10;qFvbyQ3qzxnHl5JcYJJODnJ6bf16VqpaGeZpXTIJyQT3J5H4GpDabLhDC7W8mchhx065HcY596pe&#10;67Fp67nI6t4PuNSv5NU0bYolkY4BKsAR8xU+pPbt19q4c2NxDaRS3IaRcfM0QKkAZ5GeRg9a9htn&#10;WC+iYkxOowVB55H3mA/Pmp7g20kD26L5kTA8MM5J/i9cEjPXrTlFPUfO1scd4K1C8eQWhZo1jw8J&#10;VOWwDn95656eozXqWpSrMoSUEeZyzICxz7jjPPrzWXbGJkjiaHCxLv24wC3Y8DOB/wDWqePUXGWi&#10;dMjGVwWwT3wMZyOOKtJ2sZypOTuf/9f9vbzTz5qt8wdWO7Ixyf8ACrGoXP2GzeTS7dZ3iXhWONx9&#10;Pr9elY1tNBaWscFi7t5fCksCB9fX8al0u01O6vDapK0jS52hsckntjv2r+Z5Vro/ZFQRegaS+tyb&#10;h1j3EbkDd+v5CobyQTSeVE2Y0wM+/rT7nT20m4nheJvMA6v0z7H0zVa1WS/gAdQiZw5JwB6kn096&#10;araB7AHfT1tyske5gud2OM/X+dY91rM7Wy6fFHHk8hySTk47cVoyeLvBUVsDb3X2i1fb8yo2MHuc&#10;gN8vfivnnxl4p13xjpl1F4XaHTvLUsfMUmRooy3K88OwHAOOetceIzDlWmrOvDYCUpX2PTfElrqM&#10;klvb3ZVvNyUTILYPfjP4VgXumRRT/vIlUxpgnvxyMj86+d/D2rXVkzzm6M1y20mRvvH0ycdh6dK9&#10;yt4r+6gEwZjHKBhSfXr+lcOHx/O72PSq4CVPdm1bWsdxDvvGYbPubTj8/Y1H/ZshfdbqxAIOB1/E&#10;10GjxxyQMhlUMg5VjzgfzHrXT2Kwebul4G3oOhPvivYpVEzyKqtojAXxL4h/sxrC4llMW/dtIAbJ&#10;6/MRyPUVQvorm6smaGEkupBOD39O3Ndtvt/MYJGhBHPA/L1qu2smSNUcESI2Aq/TGTwK6+dnn1KB&#10;8yX2jyWwmhkCyu4dUZ8YTI4J/wA+lfOsn7N9y3na9pt1c3LlyGBZVRXUc/KAM8fn6mv0RvNO028l&#10;YSQqCe4Azn3NcbY3elG5l02CbKxthkU5AIH6Z6msa1GnVSVRXsdNHF1Kd+Rnwrp/wg8Q6XqJvdSn&#10;ee0YoVgd9o+XrlWzz6YINe3J4hm+04iXyOntj6g19LqmlSksYlYDK9M5xXmmqWGhR38tzc2xMjbl&#10;RiCVcZ9OhI7HriujBxhRVqasKpXnW1n0OOj8QJdABb7ypGJX5FGc9TkEd+36Vr3GpWGo3uy0MjSM&#10;udpTHTr6/wD16jv/AIY/Dq8C6hd26PLOcsQ7EFl5BxkYx2p8+iWdtPE1lIywooO3G3Pt1yK9yhjZ&#10;X1PJr0Yv4SRZbYTEIPLwOFJz9c5rRi0jQrtDPewxFzxlgM/h0rIl8kS7lUsdoHAzk1oiSGWyC3AO&#10;4cg4zx2z+tdyxKZySpNI5HU/Ael3cBOjyNayNlc5yMnvjpXEp4U1yys/Kvm88klSFz0/mK9hE8An&#10;Qz/dUZ44+nFEU+JWkltHkQ5AZlygPYk5q0k3clVZLQ8u/su7hdI0iKhgMk8/nirR8Pi6sAZUxI2Q&#10;R0H0wP516tZyaHcMItQl+zvk4JwFPtmqGs+G9P1AibRtSkiAXpGFY5PTGeO3pW6j2NPaM8ms9Dk0&#10;iR42IPGQAc7c/wAzWrbx2X2cxuu1w2c+uT6dPrUiWviNyUdoHC5BZz8+O3GOprOup5Vufsky7SBu&#10;yBgHPFU5aWNFduxL9quQ/lqAwwT1wKZqV3calbm3v7cTEkbScZHtUVws/lbo2C7/AFGe3FOtr1rE&#10;Rm6Zdu4jLYAJx3P4fSm5WQnZHNC70V2KW9qAyEiRiASGPoDWbLY2ljBJLCxxgdeePp1rq5Y4Lqea&#10;WFkWRmLNsA+Y8DPHfGBmsaOM2t/9kuWV9wyBjseh/Pv/AJGTlY6qcrHmt1pml6tciOOUI20MFAyP&#10;lOQdp46jI9xmqnh/xh8Qfh1rM1zo92yiRWVgJHC7z92QYztcHuFPuGwK63xB4a+0SySaSoRiBjdn&#10;Ge+dvPHauUk8N6navtNwswkO3b02bR6nrk+tcalUpz9rTdmuqPYo1acoclSzT6M+oI/2xFtYoZvF&#10;+jzNIyBTNZqPLMnG4mJn3ICMnhjkjPfFe6+A/wBoT4f+OfI07SrgR3bu8aJNmLzHTJKRbsb22jcV&#10;4KjtnNfkH8QNV13QtetYrFPL3RgFH+XftbLcjJwB19ByO9XNE8QrrTl2H2GXJYtbOSQDwWVwAVY+&#10;o5xzxX1GA8U8wpVuSo1JLo1+p8/jvDjLa9Lnox5W+z/Q/fG2u7Ka3W5hkOxzwTke5+v1qZtYjjQ7&#10;VJC8An9QfavyQ8C/ETxl4EW2FvdSXmmoBGEZ2kdE9QWJOQexOMfQV9qfDf4xaV44tTZtFiWPI3BW&#10;QnZ8rAh/vY9jkjmv2vhrjmjjkotcsux+P8RcBVsD78XzR7/5n1jYahb3WBKCc9CMcfgcVee+gidg&#10;gDY9Dn8K8dt/EdxBmJEDqBwfUe4pqX891MVkbaOoAr72OK0PhJYXXU9uhliiQNI2PYnH+eKrXGsW&#10;y8ZORxgDJya4C0uwtxiaTcjccnj/APXW2Lceb5gKgk8ZNXHE3djnlQsd1DKcKj9uOvGPpVsmHGJJ&#10;FA6Y5JyOa4bzJHJCszFPU/yqWBW8w+dIxAOTv5/CumM0c8onaxzxKSCck84NXEuZ1k8yI7ccY69f&#10;c1z8UsEmMnB6c1pwvO7YbkdOmKv2nQmVCyua32tyCrjgU6K5VARzjHHrWfDdR7yjICMfjVozK4Ec&#10;QBHb/PtWvPoYzo9S+XiKgseT/nFTRRiRt8bD5e4NZQaA5DtknjjtV9Gj8vylH3c8cdaIyuZLQtFS&#10;HMhbdjp7UhYkfOeDVQzgMEj4P500SEERyYH0qmxXvqKWaMsNhOSMYI/rTUkRm+bgcc/WlaRVBbPT&#10;t60xAwJZRyeMUBYnaBZMBMg555/lUZUwORzt6Z/xo819pBTbnoT/AEqOSTevuTjFU32LUGW5BtwO&#10;R9P60ol3tsQcD06c1UR2jAGMjipY2LjZtwvv61nJlJFkKh+bIUjtVVgWlIJ+YfrTtuePLyBwDTXt&#10;5pDucjGfXmsnK44xuiuBGCYmGG6H3qP5Y3BQ4yOnfirZhky3ldsdT3qrLbO5IH4Eeg71lKpctRa1&#10;Y7zGhzIMFj07Yq1pmpXGlzeeAHJPPYnPBqJI23hQMkfpUj2xEnmSdPT/ABrF1XfQ1lG52uo6lDql&#10;msbqM9wf8Kx47wLdLbHC8Z5OO/pWfprodVWCZcpyfbPbOD6UvibT50uFu7YfKFBYDjGO/wDjmlKd&#10;0CVtEdRgqwCHJ7beea1I4JH/AHLAqw7njFcl4e1MMxjmwCuMcZPtj2r0e2ghkzJIQGbJP59fxrF7&#10;jb0uZ0Vi5f8AesAntzSraTgsC3GePc1rGPnEfTrnrVjypNojfrjn3rLm1MqasyjbQyHG4ccVoR2C&#10;PKJTkAdgeOKsLEAoyO9XLcgZCgEfyrKbOmLIWgXJKjpxTHCgAnoTx7/5FXpuFIVeajG1lBPQVyVF&#10;bU3iVCs27GCPfNNEYBKg8e/OfY1aZ9xwVxVWQjkY5JrmmjVSZEdqy7iucdAKSZFbGwcH8anYhh0B&#10;46/p+lEcaqCW6n+lZ2aNFrsVVRgu7v0A/n7U+YYCqDz6f/XqR8qee3fPINRAszBAOem444peRcX0&#10;ESUljHJ+HHWmFGVmyeDxzzU6lfusOfWnPEqphhkH9KfL0G5IzG2kbV6j9aiuI3Y7QuSxxx6VdeJV&#10;+dv4eoNVpUn2ZXnHBrJx1uV7SNrHKySM0zNKMYJwMdq1bdY2O6IZJ746VKlpCXLtnPoa0bezVSWQ&#10;5z6UTK9pfUiEEyKXPTHHrj+lPjlMq5YEcf5zV/LIfLPIA69aVdp+Zgc4yM85rDlZfPoUmk2IWBII&#10;9KBGQu1ckke1TeXH99VwD+lTxzQs33d3bnGKiSsODKssLsCp6kcHGKpiEgAAkMPyrXmeIfu2IBXi&#10;qG9CTIBUxQ21crmF88AZ9+lZUkUkT4Zt+Rgc9v1raYkrmM9eapSrFvaRwAewpuNyudXuZNxbW82Q&#10;3OD9M4965++j8hsnG1umPf8AziuyKr0ABPvXMXrzfamlQ4C8DHpQ1YTkrGKkTMuIcDPXNMmQJhFG&#10;W79+h/rVsfOx2YA/TmoneNHbfnfxjHfNZGiktjM3wt+435ZSTz/Knxwxg7Uzg8mnN9rkb7NMpQAk&#10;9Onbk9azda1fTvCujT61q3zRQ7cgcFiThV/E9upGazxVWNKm6s3ZJXZ0YenKpNQhq3sedfEXxSfD&#10;9wdFgjb/AFQnuJVyQvzfJGONobHzPk5wQB3xmeDrG41LytVgcqZFEpfnkHoo9SfWsfTbHxFqE8l3&#10;PK6PqhaSQN82TKc8BuAcYA9ABXstno32K1EhjNuIAqsI+pZuBkd2PfFfxxxJntTM8ZLES+HouyP6&#10;XyfKIYHCxoR36+bOwsNCWw0u31XVi0H2iSUo4JbIjwMkf7xwDms+7vdUeVRBCtiI1JMgJeR8jjOe&#10;OOvA47mqmqXuu38kXh5YJDZaazFwpViGcbsHJyR346E5NbVvoNxJexB32uwKquQQCc/ebPHNeetd&#10;InbC61ZzKK0jNDBGzMcsxOeSepJOevvWHda5Bp6C2DOVRSzlB8rHHIBJ6Z4r0m4sJDY7ov3bSAqS&#10;2OvQ49q8S8R+ItF0m0nsrKSRL8xSfZ5XiZkLYKggFSnDY4JPqR0rzcZLl1PUw9JTsjwb43/H618B&#10;6paaWmk3MkzRPKpQxuhBGVD9WTpyQDkHgcc89pfxN8TeLLL+2NRs7ayZV8uQIhYs2M/KxwwAUgdO&#10;T6Vyvhr4VQ6V4gsNd1G7ljezuYrjYJElUsh67mXcRk5PPJr6VlGhagohugWjQlY5Co4LdSex+tfI&#10;YeWKq1JTqysui/4J9XKnQpwUacbvqzz1NLt7mxh1iQoyMcEb/nUn+HFcp4vMWl6JJqIIZYWGFfht&#10;zEKBj1Gc/rXp174ftrCFLcOtz5oZ41jI+bYf4sE7ST0z15x0rnYluPFmsRTX6pDHEBDEGGNxf5Wb&#10;BHUcjPp9a3rqS90MPL3uZ7H5reOPHXjabxks95qF9o0lhDvs7aEmERQzZzIuchmkA+aXG7HyAquV&#10;PYeE4r7xFYGe2up7rzi0ruXYh5Mk9cfebrnGM9a98134Rz61rlzpfjDR4haWV3L9gnf7ypkAFCG3&#10;7HIyVcDnBxwCX6JoqWpe4Sa8tZrdhEiKVHyFSuGYDHI6Y9M18Aspqus51pXT9b/1+a7H20cyp+yU&#10;YrVHoPwu1nSLbRX0TxFbIGu4tr3a7zOiPyUCghQGxjO3JPUjt1KW+iGSG4aJUEWVVwoLsCOjeu4c&#10;Gr1r4cttSuo78JDbWiW6RhIlYeZIgO52OepJBb1PPeu6bw4I/Ks9TjS2baGD7dreWw6n29D3r7DD&#10;pxgovofL16l5tx6nE6BaOieXaw5ijOVjIJwuehx2r0Oz0jRZLt7i6aS1jYMdjMSRgcYyMtz2PbvV&#10;v7ULDURJ4bDQRsiK54eR9o5YnpjPOAK2Zp9T1Odby2hV5YsYGMhuc4YHIIPQg9q6KLW255uI5r2Z&#10;yOq6frJ0z7RYWrvHAqSPMqMiFG6lQ3Jx1Ix6/SqE8eoafALovv8Al8wYzgc4I9Dj9a9n1m9uNZ1d&#10;dV8TW+ZTEiPDExPyoCR1PIyfXgAAdOeR1iEm5YWETeQcmFcAZ4GenfPY1rXoWlzRZzWZ5Tf/ABC8&#10;K+CNBuPEniLTmv1tkIS3Rnw8rHCMShUhRznJx714Jo/xJ+HHxN1poPDN3IL6Ybvs18qxSBf4mg2s&#10;6sik88hhzkY5r6Bv/DFtrmhXUGrxAq+YngkXB29yPRgen8681vfhX4dtY7HVIYQ7xTo67bchYXUH&#10;y8FQQCOducZIPXHHz+NhjXVjKDXJ1TWv3nrYJ4dQfMnzf10PcNKjsrjwxBqWoajb3bwx/LDC67VC&#10;nDBsgSNISM7cfL71ygaS0bYwV7eQkqNx3gnnJGMYIrGawFywvoWKyqeRjOSMbQDx1A60s2oNaXke&#10;m6nZXUc0pCrImxkBb7pIBz7+le59YtFc3Q8yVL3m4l55xeMI/wDlmDhSDjBPX9KdZ6Xa2R3yHCsc&#10;HBP1zzWlovhm5W0mUyQhoWyI3bDybyeV7YH+e1Wb1DpJjnujtQ46jIDdl9/aiFt2S9dEWbmztJL9&#10;/KiSMyED5OR04Oe+axrlrTRmTVYIRJJuxJwMsDxk56+hq+dSsocuweQt0AXB/nTp5Int4tQuE+zR&#10;yZUiTkYHXOfbnH9K9ahWjscdfDtnd6F47+HEGkXMOt2peSRNiRxOMkEYKnA+Vs8gsNvGRziuekWG&#10;ex/tC2dRCwyGkfLKBwN3Rjx1OPfFeY31zYW6s1papCYsSfaFO5nTPPA4wBkjFR/bmubuZtIgKxz/&#10;ACoZBsZh1yR1XmuieZtWUjmWVNu6PRItKvL+9uVOHW5j2TrncjRkYwwOCy45xj8sV8a6p+zzb/bt&#10;SW1a4g0ieb/R5lkWWQlTyzySDzCzkEkMPl+6CcAn3/Wb7xEkkNk1i0y7ATIjlWVgc8Y5bHoaw9Lk&#10;h1XVTiSVJZlJmaXop6ZBJz+grzsfUoYlxjOOx62Aw1WhdxZ8tan+zX4c0LXLfxLElzHqUUiTR3Ek&#10;ufMZeFbCDYcDjOM4r6p0vT9Si8kXrIsco3T+UjeUu4ZIG7njoD3q7r06abF9huph8+VDLzyBkevX&#10;1rn/AA9barqs0+sWGrubVvkeAEFEKH7pGMjpzmuChQp4ebjSW/RHZiatSrC9R7HcWsQ3C4jH7ojj&#10;P3vf6VdvJIsrMq71HTnPHYEjviks4tP1OBYolaJ412OTyhZeuAOevPPatSLZbaU1iLZTM8qyCbJB&#10;2BSrIAeOTg5+tem6zR40qSMa406JpUeBiM847fT3NcTrHhWF5TcRsYrgqPK3g7W29vUH36V6neCO&#10;a8gNjGSvlqrkfLlv4uD6VzPiS01i+vYLnRbryoI2USW7rkSAZzl/vA57dKPrfQnktpc8ivhql0yw&#10;5RpbcPEZeg2kjgjueOPaodiWduDHDHM56yYKtx1ORx+H612fiSyeGQmzhXzJF55wGOfbvXl3iFdb&#10;s447m2862EaMSmMErnlsc846Yr08LmHK3zMHhVUsdlZxWUUwuEiAkbaWGQGcg89OSuMDBp+p+TPc&#10;y/2OqyQvnfBcZDx9wI3GQydRhunrgV893Hx28Naddf2Dq0qM8S7I7gADaT2BHL7fp7c13Hhfx9H4&#10;kEk+j3VvfopU7wGXcnIJCsAwGR6fpXrUeJsNKXIpanNiuHa0YudtD0XSoppEktNMuAqkM8dvNGwe&#10;NuD+7eMnjOeFzjOQuOnV6fN4lg8P38r3U+mXCA7plfP2m2ZDvIOAQeduSAcZBwTkebzXNrrcMTQz&#10;tYXEDrKJY870kGcMhXBAPTI5FWoPEfitopdK1e7e58wjPnEyLwMbgTyMg8gkg969NZxT2R8+8oqL&#10;U8kubVtNuftFuymxcBYT2J7gYP5e1a2mzWmpBUurl95VvLCLuYsOo6Y49D/jXZDQdDmtlvLnTUYj&#10;iQKWVWAzyFztGR6CuM8R+C7nWLiW38JtJEJ02o8co8wSdGznk8Ht0/n4NTBSi3OnrfofS0cSpLkl&#10;p5nkVvqWqRajMl+AI/mbacH5s9vp3z+FeqQ2xk0CTWoV85F8w8DBVlGWJAOe/wCVfLvjLT/Efw48&#10;Nz31lp0mpTWiFo2dz5B2EgB3TJBGDgHGTjB5r88v2Mf2r/Hvxa+Kdz4e+JHjmxile1u/s+gMEiuW&#10;mWQNEY2VVLeVEGBjLFm+8AQDjhwOFr8s3NarWz+fkezHC89N1YyVl+J+x39o2WpRm5uhG4kRcuAA&#10;wI6jjHJ7/rVZbXQZIU07S2dR88jLKNyk5HQjkDjGDXnukx38kTws6Mg535JPXnI6f4109noiSazB&#10;M85isomDSBTtdxjgZ7ANyfUcV51HF1JNStqN0klueqeDPHXjbwPePceFZkGEVXt7lVkhmRT9zBG6&#10;PjODGy88kHFfZPgD476ZrbvpOrCPTbx3Z0hllAikQcr5Dkg9B86kZUnPQ1+at1rNzZePLyXQ4Zbi&#10;2lnjZflYwruQBhu6BeDyO9djqn/COavHBZ6nGk00bblwGKDByGUkZHQYz+Ffd8Mce1sJeMZaJ2s9&#10;n6HzOf8AC+GxiXtVZ91ufrdpPiIOpxuEpH7wA7guecc8+nJrprLU7goNztsyBtzx+OOtflr4f8d/&#10;Eax02yfwvrEkKWLHyvMiWTKFyzCQOMyBiSG3NznOQcGvcvBP7U2hXGunQ/Hk0ej3IZg92gdrbDHc&#10;N4wXiYDAzhlY+nFfumU+I2Eqpe29y/V7fefjWa8BYmjd0ff9Nz73gvIYV8uWX5znAIz+B/H1rVtZ&#10;9k3zOB8ucds98H+leL23i601K1+0aTNFdoACLhCSr+/btjr+VdbbeIrM3StO2wN1yCVye3ryeK/Q&#10;aOYRnG8XdHxE8LKL5ZKzPU7eUWy+bbSvGjt93nGfXHPWnrcTyt9plJmfopPeudTX57sKoEYZRwVy&#10;FZTxjHqPWnRa20ky2zTDcpJAAAGfT3rthWT1Ryzpnc2szNIHCg7ffnn/ADzWi6HcJwfl6EHpnPX/&#10;ABrhoJ5yvkTfudv9088+v9a3bVl+zrucygZAXP8AKrVQ5p4fudb50YhVZxlg2FYDnJ5wce1L5kMI&#10;ZYB1HX0/CucguH4Ld/7vOOa0I72UvH5AQq3XcDk960hU7GPs7bG7bTJICH6ds9yP89a0GvY7fMew&#10;leMgn9QaxEmhY4uyNx5PoK0PtEc+RHglvQg/nWvMZuC3J0eFiQhzjle4watC5cRkFANoOdv9Kwwg&#10;iU+Twckkfp/+qtLayEM7EqR06DHfBqloZTpWLcckrZtz8ynkcc5HYn0q4ZZHjxIScYwf6fh2rMLe&#10;S7GJvNQAgdiPb3rUWVXXKIGBH3vetOcTg3sLLM6kEHJHXdwD/wDXqwLhiuHTBHOAeo/Kq4dXQ7jy&#10;OSvcf/rp8BRowoO0Dp6fj+dP2hn7N2LAlyAsfzfxdOmelOIckOT0wSPb/PaolK+YEB3MwA98L0p8&#10;RCnsc+v+FXF9witLEx/hULgc89aMBfmU9OTnnpQk7Fi68D0HSl/cyY2HYzDHJ449a0VREyilqTkS&#10;bhlQCAeQex9RSp90SKNykdu1NaZIUWQ4Vfu5/kKRXbkpwGOMHqP/AK1aKXRnPOFtix5cuzaBjPAG&#10;aduRwG+gz6moBGwwEYFvXnGKlI8sjaeMZH9c1SkTGFyYhygyB1+gx/WkYhV80DB7D9M02OQt8z8g&#10;fd+tCh8/uF2/73XPcCq5xez11J1bjBHHWnmRc+Vxlen4/wA6iVGxvQZPT3/yKk2MGZsfMB3Hek5X&#10;E0lsOVVIK5DL0OOTk9KlScx7WkXcc/Me4H+f8ioMKMnOA+M44pw3scrwB1Jzk0mxJ9B1wWeTIwrd&#10;R3PPPf261IpkmB8tARk4zz9Kh8uIfMBubrubsauRRI5LZwR17A+lDlcOS5XUST43goQOB608Okn7&#10;0E4IGQOx/wAKnaRuHPRe5qNSNuBg45I/rUmbh0HM25RJGpJB6dvrQu/zAv3TzwO5p7u4OGPH647U&#10;3eQV2deucf56VSlYHohY1Ub/ADGLDPboBQrtn931PTNAkUZCDB6njgfSlBkEYLKBjoc5q+dFLYRf&#10;NABXDk9gQarncJMzDI/lVoLLtAGBjk4qvMzGTYg49R3px2FJMaW3MX6EjGP8ahcBCP4g3b/PpUkh&#10;Mo2xckjP/wBeoS7KAXIwTmqEqegmyPywBncCc980xwiujEfM2QO/HWh3Rlzggeo61C7MwAjUs2OP&#10;TH1rSLM5JDCWJLuMdTz7VWMihVRRtHqf6VMWcDEn3QeR1PNVyqyL+86Z6VtCZjNdSlI5iJHckgGq&#10;8zCT5hwR3qSTzIwcrjI6HuKqskksYgU7M4GT0/8A1V1KZly3Rj3JEkqFMYUc9+p9qgkKk8jpg4zT&#10;yDDKUIwy9PQ561BIPlIUAnqR/Ou6mznkii8rKGWQYHJNY77EyQCM559hWvMjKwDdeRj0qhPbSMN5&#10;59PT8a6IbnNNWepzl3BC+WLEsecDoTj0/rWBcRHaRGTub1+ldLex+RGszAMc5OOnT9aw5pAHLMBt&#10;YA575745rqhuXEwb22kOI0+6PvDnn06d6hsZDaB4WX5iRnjnPp+Vady/SWHn5eOeDismG5knBMZz&#10;JIB9AK+Q48TeXyt3X5n03CWmMXzOP8U6e9zggbhuyuR3ByTXGa9q2n6Jawpqx2GcHa393b3Pr7Cv&#10;Wtblu1dLSVSFiG8HHB3gDj1GBXyr8cdL1e8jtLjTsNJFI22I5AZVGMlwPk5PAPBPU1/KuaPlTnDc&#10;/dMFBTmoSdkeoprWnSeDC1nidwhcYOBtzkkn+Y61Y0uW5u9PguCcGUh1xjAU8j868Q+Fer6/Lolx&#10;ofiGKYNFLmNpVCkLIvzJ0+YZGSfU/l7PBcQafb75WWJQABngA4wK86hXc4KbVjXFUFCbhF3O2F8J&#10;ZvKkYHYBkkcDPerMaIM3ER3SNkAj39P85rltDNxeyTQ3oCSjYfl5GD3r0Cy00XEHkwA5+bJHUc9c&#10;9q9OkrrmPPcraMqaQZg4Mg7jk+1dRezm62Nbru4AIzkqT2rKSCGLFsjHPOSav2VxFA+BlkPLYH86&#10;64ysYbs0jbXceLW4QB+e46dqyri2Mk73BTJwORwMr6fXpVqfV5Lm8W8OCUG0DAAwOmKx7m8SJ57u&#10;TcYokMpQEBsDqFBPr71nVmrasunG8rCvENWmEVyhQpyYweu31zXn3j/wOmu6hLpGrQhdPuwJdkDe&#10;UyOpBK9DtUkZOOo4478XrHxY0Kw1uSC8MsLtPst/JcE5A43k/KGzz6DjrWpqQ8S+MNZ8O6zpsjeT&#10;pDK0kMj7ciThi23O8kcc+lfN1K9Ku3Bas+jhh6lK05aHUaLo+pLavp9jaNYWsbJHtkXareSQV2MR&#10;kgA5ypxzzk5r3xNL/sLWrix8VykGxO2TyGL53KGXZ2PBGRgY71zFgdRvLeCzu8tFZI6oGOThiScd&#10;cV0OnzSLcROsSzRuW3bs71Y9x6+vNZ+xUVZGjm5NNst2I23cLSMSjZzyTwf51BD4eu7LVmvnuEeQ&#10;O/lMuchGPBIPQjjgcVsQWjRXMruflHC54+p+lWZD5tw8yIqQ8EvnBHrgVhbub7odE8bRyTzQRzTX&#10;BKuWGGH+0PQk88Vl38H2u2W3hUIyOZWIxmT0yT/c5wBxzzzVySWJ7srb7ngIx5nXPvxVSSaGEgTk&#10;JgYye/PBHrmsKkDWk0tTKv8ASoNZ0l7WfzTcO37tIwPm284ORyPXuOD9fj/x/ZIpn8PeIbIy6fcx&#10;Mmc7SBkjcrp8ySLnKuCMfnX3BFP9jbYGYmQ8LIMEbhggemcc/lXkvjfSYtNnmWIA2zjH7wBgp64G&#10;e3b8K8fM8N7SGh7eWYz2dS5+edr8KrawSw0Sz0lprSI4NxJKsf7rptUjLZAPXjHvmvpH4aeGPBng&#10;DT5Y9Olmd7hXhaGRVkiRN+5dq/M2Sfvsc89MCu5m8H6Vf6Ta3MLLGjbmjKMGO9eJFOOcfy7Vpafp&#10;NrZWJsbKGPcd2XPVnPqeuM8AV8rRy6MJcyR9jUzSdT3W9Dhdd8QaMu5QBDHBn5sHLsBnCrye3A71&#10;5fd3+pX06XOkTo0cihmQMfkz0zg/pXdDXtOudOuDDiSUhw4kyowuQzbvQAE5yMYz0r42vPjV8PPD&#10;3xIng0m8ju1uVR2azIeIGT+BTkebIAN+Rxg4JBNeXmeJp0kud2ue1lVCVVtwV7H0zqWoPeWYtijR&#10;3BI3HI2qB12455FVLe5sNLeWRSrSrEyb3OAgfHI9TxVfS/E3hrV7W0n0q/hvoLliyXMZJV15GTuA&#10;OAeCcDHcDFcNrDf294ogt7OX93eXIhDY3KA/G4A/TrXNVqrSS1PVo0Xdp6FXxP4lsr53sY2WZ7f7&#10;sScyEnliSezdceleN6hdxeLNZS4OII4yikr87InckdjxwPWvUb+G0tdUtzFIGIVk3oBkhuOWIxgd&#10;TXmX2aV9TlkiyLczKCEYIxUcHax4yRnGeOfrXJVV9HqezhUoo8k1fRHbWrq7utJe4gM5aN+Hd0yR&#10;HJsB5PGdpwR2zWBJHdxC4e5t5I47XLM7jDEu3AK8Hcvp2ruta8WaanieW+8OW0ttbzO+IGcySIvb&#10;5yPmJIyccA8DjFcz8+qubvUZB827L5AGR2z0yM/nXkRpwk26b1ueqpSsm9j5c+J2i6f4z0/VfC99&#10;uhi1W0ktJsNghJOD7Z56d/pX40/FP9mTxl8PFFhdPBeW9wSRcWsu2ZUDYDGJhgZ43KCcdenX9yta&#10;8NG28QTyQyLMC5l+c4xuxgcdeOfavm/4q+GLrWGKm3OoRQz42gKFVsj5gX7jncemMcV9Fw/n1TCT&#10;VnoephMVyNpv3WfiT4l8HtoOiTx2jtdyq6ApOAACTj5cDAJ7g59qqzaxd6jpVrBqDLJc9GdfmTI4&#10;UjsDjGfTtX13+0z4abwjoKukaxrPI7ApjAZQpHJPXjG7pzXx8dQ/t5Egu4FtUOWCJksD35wOe3Ho&#10;cV+/ZRmH1ilznqUqkZpTieg2QkutOSa9UhgNy+XyTt44x3PTH5VmyXEM5Wdiru2TjkcDqDnnI757&#10;1V0e4kJWyidjCrFgWA+bjrn0HoK2o/Iyy5JJJGB2HY9O/tXqOfU6KdO7uyjaRXUBWferbDkYOQAc&#10;kFegx/8AXq1d2g1GzeCzYx3jfMjD5AD1Hz8jJPqOlWG+zWmxWDjB++ec8YOfUVcWSKExup2FAF7H&#10;jqDnsMd6d7K5csKmcXoMs9xDJb3MQFwj7pRkYz0zgY3bjnnv6CukMUvkNcRxELHtXgYRd5wTjp7k&#10;Vn3GjQrr/wDblsoj3jMrZ5DJ0GM/xZz061qpJG7My4yOcg4O4H8hRKV9WdeGpuKsZfiFNWjTz7Uv&#10;LbLkqkbj5fqOSePyrZt5zYxG4ZURX+YMeEQYH3u24H/IqSSRpH8uJDHGspbcR87Ljoo6jJ6/Strw&#10;1ruoeFdft/FuliGcQLNE0FzH5kMqTLsYOvp9e/1qbq+rOqVSUYvl3MO9ld7uHT7eMoLiNdrg/MVU&#10;ncMdRweT6GrLx7QTGwLjrsOQD6Z6D3FUrfyI5pLyBIo+WIjh+VVB52qhJwMfd9AKmiaN3duEZBn2&#10;YdQOOfrUKRpGWlyzAt9A6yxhFkDMUBPyHb3J69ewp3liW2bylwy5xhgWHc8c57/XpUVtMrO4t8Pg&#10;b+RxnGDjPoKmiJWQcKhwM5ByQPT8/pWc0rG3L2FW9tpbVFljA3ZfzM8lOoXGMLjvj86qQzPOBKW3&#10;BjkHPPuAMZH+cUs1vMkxazy+E3KeCATyQfQds9KvaZCIzJJO6iRsNHwSW45DHjHOMe1aLVCi5qWh&#10;NDD5ags6nJBfjnAHv0/LjrT0QxqVQFm5PoCM569/Spmt4zv8tiWkUHIOWU+g+vr7VU3yyIBMWCnh&#10;sjdjt9eKwVPW53wm2zSVlVfMZEIBztkOB/vcDt2Hc/SnoZHPmSEurAAHpkY4+uR/n0pmfdlZWZtw&#10;Az6Djj/CpEZcySYbCjeU9Occj+eK0lLQ1k7CBC7OqhRtfKkcnA9cj36U51aLZcFSFDbG7fNjOOT7&#10;flWhDafatrwzRPIY/wCBhneT0IznpntxVf7LbKwnuZGEAzyc8dsqOoGfz+lTGOnkKNXsZd1cW0Ks&#10;11IVibcWyD8v0I5weg/OrEtu5LJC/mTfxg4x0HcYyMY9zTb0x6f+4vkO6QZQnaVIU8df6cDvUenT&#10;S3euQaTblZbi73KI1+bYVUuXLDI24FW03og9o/iZaFsBua5dU2kLhiRz6Z7CpkaW1iFwDk7vnUgd&#10;Px9un5VU1Q63p9x/ZtxHHvlIx5bEtyMg/MCCRxwKuWuqX1whNskZBP7zdwwUDkkHuTz2pR3syrj5&#10;r0PYmO0VhLIQkTMMMT9PXFXoNHgmLyzrL5jcyFXJXAA4A5x9R+VPlby1GyESSFSykkDA4BGTx3+t&#10;U5knMkNpdyxxouDI2AFKnkBTxgjkH1q5q6uaRfTYbMLGMNAsSiQNkyAZyp6KT1+b9CKJLeQbQ6tE&#10;GTduJ4YAc4xnpnBqXU5baAWzWkCr8zKzrj7pPGOuecZ9zxxVOae/EJR8v/y02r0A5yPqe/auZaPl&#10;ZrG+liks5trtJYJH3BCDhztz0O7sQB09Ku2MdzNDun+VMCSNsAAYPHToR2qFIw6GSVSMnEQPHl5A&#10;3E+uRjtVfIS6fTbmORYY41OVORzyfqM/lXQqlluW5s//0P2wOnWtkxklLH5eFcjCj2x1+poR3sZx&#10;PbEoW5yuQePr09q2rTQ7+aK6v9b8u0sLfHmXDuDgEjYozjLOTgKMsTnHFYslzHBI0YPmIqlVY+xP&#10;T8K/l56aM/bozXYPtjMzyX0rTBhwWO4qO3FXruexvvD/APZNoNs0koLyHgBAOn5/p+Vc9aR6Zqjt&#10;bTPsGCx3NsGF6ndx0rnrbT7W81k3SzAovyKxJIJI46HGB/8AXqZTaNYLueQtrmlW95c6axPmWzFY&#10;2J5f8OMc8VXgu2ut10cLLxwB68f/AFqwfH3gUt4pFwbjzXiZ97xYMYJYEqDwOfU/hXYat4am0adT&#10;asXDIDnvnGcCvIhGpzS5lse4nDlTT1ONvtMXRla/l4BGFwAQD7mtXS/FxvrJJ4ZfLVBgsSCuR6Y6&#10;fjV/XdFv/EXhyXTLVyHePZnH3Se/1z618rRwX+m2kQ1dhbzxHBJYcuv3iP4e2ehrzsbiZ0pq0dDs&#10;wyjVTUtz7b0rxRo5s2mPztGAOUILA9x6fjXe6Hf6brdp9muLsWzEHBxlt3aPHXLf5NfKngHxBcan&#10;oEN21hOYnkKG6ZWSOQo21yjY5A7/AFHrX0hoWkJY30F1ESYZh8xxkgH0HUnvXuYCtzxU1szw8xw8&#10;ISaNm1sWhLpOClyPvbm4Ht6H61rvDZsoe5/dKsYJYc8gccfWrksGnMRa6fIJMnIaRSpI9/Ss+Vkh&#10;JR4xheNw5B7dc9K9P2zWrPIlG5UVryWTbEvYHpyfqDWHqPhh7nUWuruIW+0DJBC7yPUjrx3rqZdW&#10;tBbiGyKmXI68AAdTk1yms3g1C5jk2iMBecHhj9DTjUREaHZkMMQj/wCPZQIk+Yg8A5PTPrTNShs9&#10;UgaF4RDkgqqnOGznJ4q/b6VcS2U2pxuipFg7WOGOPQZ59qjhsblof7Vdf9HTBY4yRk4GfbIxmrVW&#10;+hPsmtjgD4e/s+E3CzmaTdhVKjp78+vt9aS6ZL1H+1DHU4HbHpXZNG7qZRl+Occe9ctPd/bfLhBj&#10;t8sWO/qeP1rWGKswhRe5zNuf7O/dg4kbOD1OP6CoZZijmPILMPm55APUV0cW45dPvDpxnNUJNOa6&#10;kM7x4UnkjII9efSuxYp9DB4ZMz4YNPkUG5b7w/hPzDnH+QaqDTNS+zG4sJC7B/lgLcuAegPQZHQH&#10;r0OKmuLCO2cxQBlDYIJyR+ZqjGZrCZ5UlZsnI5wP/r11Ucc2zleDtqXLsXV+wtLy2+yyQgA5x16g&#10;9xnn3qlp9v4g0a7SHULMLC+WEvQ4x0BH6jFZfiXUNcLxXxucrDyyquWOB365HbtXDX3xw1rTG+zz&#10;Qp5bKMece3oqnpyef0r1P7Tpx+Ij+z6svgPWtTd5ViZrHKpuxIq85OMAHjPP1ridaW+DmaeIpAmB&#10;uxnbxk5NYFl8afD8pjs9Wk+xyE4yXLbieRsVc8Z6eh4r0GC6s9b0j7bp87ESKVIbAG/J4655Hrwe&#10;cV108XTn8DMJ4WpT+OJ4XrnjS88PrPcSIs1vEAVAGGwxGACTjvzXHar8QLO/naS9RlgSMDapG3dj&#10;JAA4J/nXvbeHrHUN1nchTxjGf0x3FcNr3wy8NJb7JNNilIUrkqMrnqVYdMjuOa56yqyvyvQ6KE6b&#10;0aOLtfFenW4tnsGMizEcAjGDyCenGa6v/hJdG1IqjgxTAgHAyTivIta+GsGm6fcnRLu7jVyTGJG8&#10;3A7hc8nHUcnH0rwmLVvF9nrNnY6vfzNBHPGmAgAlHRNsmAwQnlgec+2RXn1sZOm0po9elg4VE3Bn&#10;3ddx6has9pBtLADBboMV55qmuzWFwbaeHLYBBBGc98jrmrUWqSWO27hyY5cAq5ySccYPbvnH9DU9&#10;xdafqNsXMBSUjgsQc++Rxx6V6LrfZOWFO2jMS80q28Twhr6NQAp2vwGAI6AnqO5B4rnX8AaXpkn9&#10;o29qjGBcCRRjBxgjA6EjHt/TuLNmgzHO+0g4VsHAGPSr1vci2l2uwdSB8vVT/jxWUqMHrJam9KtO&#10;GkWfNaeNmNzJao7RZJR4mbbtI68YzkH8+temeAPGniKzZ7/Qbp0AJSQSMSpfupA45HKsOQehPQ9P&#10;4m8F+FfFKsup26ojfMu0D5X6AnGOg9MH0qpp/wAP08M6Nt025+0IZPMKem70BJxj61x4SGKo11Uh&#10;LRHbXxFCrScJx1Z9S+BvjkurvFp+rIIr0Lh4yd74HcEAZBH4joa9rtfFtpeZaKYqsbYyBjLehA6E&#10;fXjvX5g634o0bTphZ3UhSckMCvGAPfsT25rf8K/EddIBl0+TcksheRCfnB6Bznj5sY9OK/XOH/E2&#10;Uf3OK1fc/N858O4Vf3uG0v06H6iHV4Q+JiA3Hy9c/X3rc/t+KaMfaMbxjCk5/wAg18Y+GvinY6xG&#10;upW8qvPCdrhSSwOOhH9PTkcV61pfjGC6dTI4dj7jgHB49a/XMBntDER56crn5ZmOQ1sPPkqRsfR9&#10;lr5lWMnGeh64HOOPWuue8t5P3hcNjjjgH6fSvnfTvEVtOC3BSM5znnB/l+PWu5tNVtZI1CNkYzkH&#10;B/OvYoY5M8KpgUuh6eupDaUUc9Pm7fT3q/Dq2oNF5G4YPtyPx7V55ba5DK4TBBXu3r6Guh0/VC7m&#10;aZQEOcHOcY/xrpjXOR0X1R2KXF6gBLckDPHb61tw30MuBGTuIztx09s1x9rqcUxPlrgcd8/pWlb3&#10;ywgsqeYFG7GcdK6lVW5yzg2zpFdgRvH5f57VfQnaQCBnjmuWi1iMviJSvcZ7H/CrdvfzuxaXGecE&#10;VUK1tjN0bnRjplsnPOc804LuOVBOf8//AFqyZr8v+7iBGOvanwysFx07jP8AkVu6hEqWhqFdzbW/&#10;CldlD4GM981RDeWv7xixP5k+9OD7VBXnPel7ZkKkzQYF/UZ9e9NLwq4VPm9arJOyqUHzMTwRSgSK&#10;cAc8UlUYey1J2IJyvX2q5kn5Zewye361WSURfO3J9P5VYDPNCWmBXJPWiVZbFezJIpYnwcbTSSPG&#10;EKqM4OQcd6mFsuAuQc9KfJHHbQgA7m96h1SY0jMjPy/u8nP8+lP8u4ICD71XwzvgDj0z2/KlEeV/&#10;eZx0OO9ckqho10M6MSrJtDFuCeOOKkxLt3E81ejhVW3J15J/pVz7PvG1xjHalKZptqY1t/rvm6n0&#10;4wa3fEJaDSvMhO5sgtk9OKi+zCJzJHwR0HaurtdNs9Z8O3FpNnKockfK27BIIP1/OpdUhs8JttYl&#10;tbxTD8wJAJHpnnrX0rpiwXFjHfRHO4AH0B7ivk+GRZJmtIwxMbHJPfFfRfhXUpW0lIBhQMAD8uf/&#10;AK9ZxlfqaTWh2PlI3yoMHOc/SrUEMsbZxkc47YqKLa68/eBwB61oQy7ZthGd3XH0pNkKIqQSEZK4&#10;55q7DCqqVz82e3elRWyIuozj86mCxgkoTXPN2NEluIY0YE+9LJEF5Uc9vWntzwOeOn/16Pm2NE/y&#10;+/Xg1lOzNoSsVGgjGAuV/l+VZ8qnnBzjkY4FbG0c88jvVSQByMHkHn/P+c1jMfNcpQRjcFkOD6/W&#10;nuildq8gHBNT7FOOCR7f54pRANpbrmoZomyhNEjLgHn1prQbUyc49PerBto9/OW9Ae1RNFISGTjb&#10;26ZNZtMpPuVlQMo3/j9KnUOxZQPlAGP8/WpPJDEhyR3FWcW6KEXhR6ntRZgkYVyilunGc4phdUGV&#10;U579qvSwjzCynqP0qqMngc46mnbqXGJCQrjcgLNxlcetaMNo/HzZx/P8qRUw2VXjHPFaSqvJJ6kc&#10;+tZSQ03czZITE4V+57d6r/KxPGV656Vtsyx9DnH15qrs2gZ/L1qGa3M5+CMfn24/lUIiUPv7Hp/O&#10;rbRKowq8e+fyoULGwx3/AJ1PKrGbbHsFaMK43HGc+/8An86ysEnaoxnqM1rK8kakldw+vNVgqhgp&#10;4/pms+W1wuyk0cm3jpzzVGSGRmBk6j9a1HWUL7+1UHYqG3DrkdKuK1GnqUrh5QxQdT6HoKwHiD5U&#10;knd34rQkWWJ+nyvwPaqVwIJB5nIz1Bo5DV67FZYo4xsQjC8Z+v8AhUEscW0c49SR1+lSJbO3CqSu&#10;evY1HcbkfyQuMjOR0wKxlG2pcZq1ijJBO4/dnketeYfEGC2u72PSrjBhtlSaWNiDGX6xsR/fjB69&#10;Ru6V6tMUjsnubgjCKwwP4iRgAe+SDXlfiTw1osfhe4vnuVmkeAwffwpdvlGF7tnkd+K/JvFnO50s&#10;H9Tp/b39F/n+h+meG+VxqYn6zNaR29f+AUfCck0108IVmKbWGACAM9M9hjv2r6N0iPTL/UY9yi3g&#10;J3KfvLnox55z9a+d/BTQ+G9EEccMhld2wzEDKADAwT1Jyf616LpmvoINT0+03vMxCI/yiNGIHmHH&#10;Vjj7uMDPLA8V/NmFqpJJn7niaTb0JrjTNLh12SCGYXdvI8p/dgo2C2EZiDyx656Dpz2sWs6WQn0n&#10;T03Qqxllm8wYhRRyrngnJ6d89BWjqL6hZaDpkOm2q+fekTSzuwSNY1yGVv4i3TLE7RjjrWF4d0xF&#10;mn+cLHJlHwMR7D1LE8lj+WMEetd9NXlZHK9FY5/UtX02zH9qTiVo5o1k8yL5g+flG7njPTJrxd2u&#10;7yWSCZ3a35IjY7goPqTjgdM19F+OPEfgXwroct9rdytnp1mqea+yRlSMsEDusSs4XJG47eBzivnm&#10;5+I3gr4h6VfXngSe11Cwjf7LcGEETJvB2+ZG+2SNJMblJXDDoeorjzLD04qznq+h14GvUv7sdF1O&#10;Vu3t4JpFCox5XawBXmt6DSvs2l22qWYCJJ+7MYG4Ky9cnuM8/jUPhW1sVvbeyuLVPssknltuGVRQ&#10;CCw9NvBGOeleiaTpei+Fdam0o3H20xsw85hkEGMZUZwAc/hnvXzsKd2fQKpdW6mPrWjR2Fius2tn&#10;FK+ACYiV2E88qMBsnjJGa4K3ttUQA6xbptR/MXyGLlQR1JwNo/DFfQ2p6Lp1tGJLqCGO1iRTHDCG&#10;QBVGfmYkl3OTyee3vXld3crbxvbo5iRmO0DG4g/Nj+lZ5lQcfeOrDS0szldatL/V7qOC7YW8A+7I&#10;D5jZI53DgkjgLjtSr4dt7fSZrvVVZvIUqBH0EgIwzKevXoeefat2BrK1Y3dpuLx4YE8gYJ4Hpz+R&#10;rSOlwxSC5u5jK0oDogyAxPJBJ/i5rx7XO+M2lY4VdGTT7UTRMwWVC5JyNuOu4dBjPat/TFgudGjV&#10;3UeWPXn5TnqT0brWP4r1XWtJ0owadaj7DLGYmuS+5lY/MVKddoHGT34Brzjwl4o0F9WfT45C83ks&#10;0suxgA6kZ+Y/KevQVhXqxhJR7nTDCylHnPbIZmhk3SqpBztJ6fXjt7VsWcF5rUm+SRreAkqTEWzl&#10;R271j29rd2trBaOGVxyFwAQM9CTWho1zrmn30kGngg/MzKRu2nqxHvj0q6UmclWmy/pthq+nyXWq&#10;GF7yztdoZpd2QXPytkZ255xk/WrzXFteOYtMV5c465Tbk+/Jx61n/wCn393LAXZzcMkk4ZiI224K&#10;llXAJ9Mg10uo5geK7X5biQMW28jA4AI9d1dMauhzq60ME6cmmNfC8kE24qYieNoJAAJ7k8nP6d6x&#10;9Yf+z7YpDvWFpP8AWDIjJAwM+uOcf5wzxRqfiKaytjNII0UhDGihSw6guAOQPXr0rm5lu9ZR5zD5&#10;0cQGE3EqCOc4J457jn3rGpXV7JGsKF9S7bafbXLMJSgdRxnjGB1rY1h7PU9Ks/D/ANlaP7PHsV4l&#10;/eysxLBjwWZgfwxXOWsdrdWZvbSN5YI2KEykAxsFyQNmMjng9Mcda328RaB4W0m1vbqzN4lwzxyk&#10;SlHjQpldp5yGyVIPTrntVU66UXzbEVKDeyOTe0udDtItQuxKUm3RozKQfkGSG9O9Yt/c3l5Y7Y08&#10;xkIf52O0Y6EYBycdq7G3+JugXt9F4V1K8SaKLy90EQ3SIduN3mAgFtrYKN3x3rgfMtIllhs5ZlWJ&#10;wipOChO77oI5xwODnHvUTrQcfcZdOhJfEjyrxp4g+IWnyOtjd20dtiMxGOBWmCk4YeZu3KeOeDxx&#10;xWIni2eW2SW/SW/uM53Tzj5d2PuDB2j1HfvXrWq6Z5zR3l/Eqtvw5Q5MZz19DxyD61wNnb6FBcyH&#10;wsPMNtuLRsuQVwSSmOT3yPWvCr06kavOp6Pvr9yZ9BQnBw5XHYdqF/q1xpf9mW6xeTLgbk5mVeu1&#10;W6AHvxUE15NHpElzdXQLwLlARwVBxgj1z3rKt/FAS8xD5UQfAjaZDhc8hiDjqehPSujtfEN3JZHT&#10;NTtrVLh32yO8AZcH5hIp3EoTj7wOM/jXXRxdOet9TGeGfRDrGe/giiuZJ5PN+8DI+7APTCnoO/Sm&#10;3Wo6xHrAvUZ5o33MJG2KjsFyAF65B+8CACKyoNGe+1tjqrGKFjlhC3BAGAQe6jqea6fTdNtMmbUD&#10;5kdszIjEYHmY+bnqGx0A7V1Jyk0lpYwnCKdzk9fE2hadHqOuXBb+0JvLlHIMLMCwIHKhCBtUDoeO&#10;etdK2p+HPEXiaPV9ISKxuZGAcRv+4mZVHKqfu/J6/ePqeu9PaeHtO0y4W+h+1R3KeW8UjblVD/cB&#10;7989fQiuFtLPSbLULe+06COaGRvKaGUlmXI2n/gQ65xUTc4VLJq2nqRLlnF9z2uys9S0V993HusL&#10;gukMyFSkjJgnYQTnGcMexyDzxU0r3d2ot1tgsW75W3Anr6DnHrms7w5pWkATWqWXlzCYSQSJLtUI&#10;6YkUx/d3eYN2/AyDg8jNdfDIxL2r/wAA+VgME9sfj7V7UZtrU+fkkpGJMWt7Z/KcK6Djn8sd6bJp&#10;t3Np51K3YEI3MZH8J5zkdAelehweGpVt5bqR0zMgDLwcDg5IPI/lXzd8ctQ1TwvpVxe6O8q6fCoS&#10;8khySY2IG0kcBS5GWzwK5sZiFRpyqyWiDDYd1aiprdnaS3EEl+Y7YMjxv5f74BR93d0Y9Peua8S3&#10;Fxq0djpj2G+aBnnDJ0dcFfnGMkNwRzjjvXzje6zf/EHT5DdMJo0XYoklAcbRj5ZB1HYg9a9S8C+M&#10;tdLRaDrsqz5h2RSk9owAqDksznqXJOeTj08zDcRwnNQtZPZns1MkcIvuuh8QfG39n/x74h1vTfFG&#10;gslpaanJcofs4GbAR58prtZim9ZecmEMUbaD61rfC3wdrfgnVfs97NHc31wiKzs7Iqf31RW5BYDP&#10;HB7e/wB86rog12FFu4ROjBo/L6E7mGeeoIx1yCBVCfwdb6RcNHbQxukqBZBgndsJ7tk8Z9cZ6V0L&#10;I6brKvB+ZNXNqnsvYy2OP8N+FZ9U8PXmtWssklxBcbNiooVIAvMjEncTu4GOPrWHqD3On6RPfNeK&#10;DDGW2IpMmF+9wOR16njrXTReErewhN8Xna6jYsGDY3KvRMYxjHH/ANeqdtbSNNL4gEmYy/kmMAmU&#10;buCPcEHGPavclN8ttmePFJu+5i6RrMN9bb7e4kDxqAyA5AI6EDOOex6ZrH1q1nutbn1jS9Q+xSXR&#10;jWYgCONwgwWfZ8wZu+NvpmumsNMm8L6pJPpkHzvujkZ0wfmPIZT2Hp+VTahZR3J+zxRqJJmLMUwv&#10;J6/hnk5ow2azhZVB1MLFu8ThtW1TWvDV3Hf+C1/tKbGbjTpn+zR3AOAHt7llZUdOuyQFGxjKk5p9&#10;74eh+JOnvca5pUE0xdHktby3tTIJAuRiVY8kp0BV/wDdOKTWrLW9GlFolx9tg2ArJjaQe6lRwMdi&#10;OCK848WeL/FHh8HUvDpWOXyDC8Mu4QSpK2CW2kbSuMo4wVOfU178s+pqLlO9u39f528jJ5ZO69nv&#10;3Oi1/wADeJb7UnuPDmj/ANnOojQ2diFFs3lqE2xqMCPdxgZ2g9Tjmvlb4o+IviRbxjQvh/p8ttqB&#10;lkhmaSMJPBsVwVAlwqsJBtzhh3XPWvr/AMB/E7RNUe407WbyGC5iVG8tnZQ3ByyPzk+qHkjoTg17&#10;rbz6T4o8MXOh+Ibe21eyv4gpiebl4SMB43UiVGQ8oyEMjAFehFc88Hh8dT58PUs3/XyKp4yrg5L2&#10;tO6/r7z41+EmueK5PDsOmeM2W5ZYIlvXC7Q0jLg9OC7YO445xnivR20PTYLvzrRRGkZyEBLZIPyn&#10;cea9Dn+D17ZaFG3gedNQA3MbW6lEUzsDwgl2iPIXgE4yRgkZzXBagJdMlt9G1uCfTL+WISzW042u&#10;obphgSjMADuCsSvGcZFeesHUoRUa2tuv/BLniYVm5Q0v0JpdT8uGEO4ieM5VxkBvY49vXipru28J&#10;eI1S91CFZ54gVwGKOqH+EuuCVHbms+C3d7vyLdXeJjgE5z+Of0qC48K39rDMNGIW4/uzH5G55yeg&#10;9jXoUsdVS2ujllShfV6mppviK6+G1gPFfgq+kt5LeXCwyZMNwGJHlSRkgMF3HHfODX1D8PP2p/CG&#10;vPBZeLpYdGvfNSGPzQ/ky+ZjbnCnygp4dnO3LDkdK+Gde03xBJbQw3+J4xz5Sc/vOh2jHzZ7HoOt&#10;fMmr+IfHPh7xA+lalav5QYh2d185UxnOBw0WcLxndjrXs5bx5isBUThdR7dP+B8ux5mL4Tw2PT9o&#10;ve79T+i3SNXttSsvtsEsbWzqWhnRg8ThWKMFcHDHcCOO4I611UV9p0svkW5wVIxnueufzr8RPg38&#10;YdS8CyRa5pMS3VtcxhZ7DzWhtJWPLSx4ysUynIBA2tkq4PBH6S+APj34K8d2lvNpUi2kqqzSW146&#10;rPHsZUYMR+7IBYEHP3SM4JxX7vwz4i4THR5G+WXb/gn5LxJwNXwkuamuaPft6n1zZX8YkFvPMnmE&#10;dCevuPwq0mtoCbSA7HzgNjHT07VwUUKeYI7p9kqthw+Qww3Tkd/Tv0rX8lGkMqAjaQAR2PUV+jUc&#10;cpo/O8ThZLRnotpdExhEG99xyV4GO+a11uZIs7xsYe/b1ribbV7qYkj92i/eUcDP/wBf9a0YJrkY&#10;kaRskZ5wR9PTFdsK1mck6SaOpDpkFsbMDJzycir9rclYzJaoCRnhuP8AP4VyCvNLIDIcDGSDXUJK&#10;wYQScKABuxjB78V0RrdTGdIvG9WObzZD+8cZ59uuKtWep2srNFC24gnOM/1rnrqe38xEX7oHHIIO&#10;T1zV62lhjBV/cEgevatlLQwlF2Nya7EZH2fqBjB5BH6c1pECTAYjAAOB0Bx/QVzsKo7lk44BDA5y&#10;cdhWtAXkjwxxgcse2PSnKYLTdF0xSoVki/eEnGOg6c5+lWYg8bhuBjjI6VWW6ijtgEYAjuM4Pr1q&#10;1HKPJLIN7Koz7/404zuTOJbD3Uk4jCBI8Elh3wOPwp6xvInmZBZDj0+tQQySOphC5HQnPIHpVJY2&#10;/tJ7m2fIOFKdiQMZrZ1EcvLe6N9fKkO3nav+eRUqHd8qDOR3HSqCTSmPzSFJH3gBikW4lkHltnA7&#10;j09DWsZXBvl3LxiiRCqn5uuM8D/9dOHyjJJGODxzTHl8sKqruLZJP4U3cHUnB9t3XFaqd9jOUbF7&#10;cVAYchu/vTflkYK4+fB+n+NLEsZRSep568dPWo1wxbYCMcHPH4CrRGyLUaggqMjaeff6VKARntxU&#10;Eau+3aoH94Z6e9SSKz8k8KCSPqKd1sHLccpYHexHcU9XaX93N83fd9KiJVFBU54znBqRSqOu5hhx&#10;kL7f/qpcwnSQiPHI5ZsHPPuB/hVpCXQyZ4H8qohvKj/dL1zycdKtYjJ83bg4PA9/6UXIkkh25Sdq&#10;kHFP+zlwCp654OTiom6bV596nLgYLfWqTMbu9kLsIc+WQR0G4+30oQy/woqtxkHOeaerLKSo4B/M&#10;U5NzswXAyMHj24qSm7bjVkeQmJRjg4Pp6VLED1Bz2z61CjyFMcZI54608NsBk4J5JGeTST1JlEcT&#10;tX5OcdRj+tA3NwM9s+w7/nR5kkkHmRouCM4Of50zdKy+YqbBnHU1cS1tYR4BtIj4x3PcelRrtRl2&#10;n58/gPqalYqerZ9c1ED8yhAcDqfftTvZGUtNBpyrYX5cg9Dx+tMYOzEqMDr+n+NTMS2ATzzjpnFV&#10;ZOmw5HfOK0imXsMVpEUbVyT1z29agkZjnyxjnp6mpmkZWBXHryOaryNNtw21Rn161roY8pGxVWzt&#10;Bz1GarzSLMVKAp1APv7H3qY/6w4+YMMf/XqGSUNGUbjnOM+9axjpcxaujOnlaR8MwyPX+lZ/mw5+&#10;U/MCfxH1qzdpA0gKZEvGef4e2B/WqzxDBQ4Ib/PHWuukc8tDLvJVNwzq+RgDv17nvWeoGN68HOCe&#10;wzWiwCsfL7dSfSoJmjP+9149vWu6COWUtTNkRreXIG8enpWBc3V5GxcbvvH5T0x9K6OdmcEjG8+v&#10;T/Pp61iSu5IA64IJPArWDuKexk3ANwoZTg8HDdOOtc1PbrcoYlkKjP410eoF4Iy6lQ3AyOlc/I0Y&#10;fDN8wxj/AD/jXZGWupKbsVjatHF5QyAnQ9vesowLGzSIpBH3sHvkVsTThY90hyOv4VzmpahLBIlv&#10;apguS3zdMDA4x3Br5jjbXLKi9PzPoeF/9+h8zPv5J01aSW9Ul2Ve5yFx8v6dqxbrCXOP4CDwf9od&#10;607y5uJ7mS9uyCzALk9tvAAFZefMIfGcjH05r+VKz99o/bIOy1ORe3thfSXcS8s/OOORXMeLi32K&#10;5ZGKOIiUI6Z9R9DXV6lazWt/PAvCYUrjvuGTj2FYXjG7tzottbEBGO5QWP3iQM/rXn4hpppHVQbu&#10;ch8LPFupXniafTLhFlto0zI5zw2dow3T1OO+K9g/4SR7Od/KDbIzgMOd3Pcda8Y8B6b/AGfqV66y&#10;YDRq+0DodxAOffPPvXp8SRajbuv3cd1ODk8YB7H0rnwc5Rp8rZriVGU7o9huJRBsyAxl6npxjr7V&#10;LbzafNd2sVy3kwM4SUtnAB6nIGelUL4T2k72epbpZUChskFiQBgEgAE+pwMmsyOSaTbbv8oJ3AHj&#10;HrmvSdc5PZ6mxqtxZ6ZtktpGnt2LjeRg4HQ4/wBr9a+Yvi98WbTRdUFtazbIrWNWaRUaRS5BIhVV&#10;zvkYc84Cjqc17je3huZ1sbSTcFctyTyEwSfoDivz2+NXhl59e0vwr4bysjNczTM5O0ySEYBUYI5z&#10;k9Ocda+U4lzKrToN0dz6fhrLqc6/707vXtb0fWJNMktrq0eQuhn+zEH/AFxXB+uTg+nSvs74dSQT&#10;RiO3kHk52cEdUyBu9s/rXwN4Y+H9heaodI1RRby2sEQlaIhC86Hl1XnBJ/Tmvu34aeGLrRtKKXj+&#10;bNO7SDdyyKVA2bhgMM/MMKMZx7nw+H69RVXKfU93P6UIwUYant1ig0+UTPKpL/KoB4x3H4U6WOGL&#10;MMJwVb7oORzz1rFstIvBY3F8ozFC+GycEEgduuP61a0W2ubq+aG3UPM6knLY+6OD2+lfaztI+Tg7&#10;aWNzTJL5dzSSAgkAIM8fTNdRdWscFutxv3ZkClV5O0gkH2561wIuJYXS1kUxs/5qx4710cXl6fE6&#10;XbyO7HOcZH17fpXC4HdTjzKxcltWutOa1sEZWIJL9AADnr2otrTbCs0ah5YlLuzYOFTnPPTHGMc0&#10;JNa/bIprgyGFgN4jOw4YckE8Z+tdPLY29pDIml27YlwG3EklfTnpn2rnn5mtrOxxF3dR6lcpqbn+&#10;EKy9uuQT755rI1fTL/xVctZWMfmxocTJs3cFeu0D/Irak06NEn80BVyHAwd55xhR0OOtVINVsbJ9&#10;WtdNuALiUGJJlDqzFCMEYxyQMY9MjvXPUpLldzek3fQ8XfQU06626dAqW7uPkBwwx14PQZHFQXnj&#10;Tw1Yaq1pOkjS2mN0RX5VJ+YBwMnn/wCvW74m1qXRbD7bcwszvJtVdvzHdznPQCvHPE+v2H2o3v2d&#10;mmuERZX+XBPQDPcY718rX91ux9jg4ucVc5nXbuTw/b6nrnhXyrS9lRntY/LVoEc9FEb5UqT2Offj&#10;ivxm+IvhT4rj4qa6ZNHR2vrhpBKXgGDIsZHzRkIi5zg4G0fLjgCv1Wv9B1i/1RdSuLhBZFgFQkgn&#10;/dHYdc18q678cf2VvD/7Qsvwm+IWn63qnifMH+jafo95fSKHztkY25w0eBjdg7M7mAHI+RzrJXju&#10;WEdLPv8A8Bn3/D2OeF5pRjzaalv9nDwD498O+BLDUvHs9pcXs+95Y7af7Q8JbK+W7hVUSAYLKoIX&#10;I+Zj8x9j1OSa6tLjyhJb+QCiOqkYIPXPt61Na6fDYSSrow8nMjbXc/vBEPuKSMjp1x36HFZ2ueK7&#10;ycQ6fAPKs7aIiZTyzk8bs9NuPr71zU8PCjT5F0PVdadeo6j6nH3l9c6nB/ZuskwRgHypOhJA7kdS&#10;fU+tcPqtldafOIVu3McQVUVicFiN3y5OPrWHrvxFW1mm0lTKwUNsjVQoA3FQS2Mn/Cud0vXvGXiH&#10;4manP4x0+0sfC4CrpYspJZpEXyVLJO8n8TSh8HAxkAZUZrxFjKcnyp3lp/XoenSw1Szb0S/rQcLO&#10;b+0fJZEnkaVG+fJUJuGRkEHjnHNemaloduWlvdN0yOSxgBhOIx5Ue4nb34Y9jzk1zlpdQ7pLSxhU&#10;iV8hmOXXaOMEe3Wrcl1dWFnNNMn2ktE6yFCwABOQxA4JXGRxwa7svUYptlTm3ZHgfiUxW0krI+8w&#10;rhcqF+YfLjI7emfxryPUYVlVXuLtInCMAgGTI3U49O454969m8R2sc7vC6EeexkZT33HPX364rz/&#10;AFDR5dJmWSORJowvA25kUnt6HjFeNUclNndZWPzB/bF+Gd5rvh2+8XrqE1mqKgtbcwoIPkUFxI7n&#10;f5r4+TGRszxkAj8u9N1ITWYmic46p85YKCScZPoT+Yr99/2rfEfwdv8A4C+IvDPiOAXWv/ZVXS7i&#10;SymkFreArJvSX5VBCKULjIAbGCpOP5/x5hvrlrhlJ8x22qML85LDcvAHpgdMcGv6O4Fb+qJSdz1M&#10;urTnTvKNrafLyPV/DzvJYrcyFhtdjggYJC8FT2Hf9K2WuylxIZiPLJGwgHCsAM84zg+/esTQdUt7&#10;yB7WWMpPHsDspBV1P3M+h4I5/rxvyIFX7PcK2/BO1zkE9cE9xjkGvr5aS0PehT0sx88rbcbgBJhR&#10;3yPQAd/Q9auSjEeVAi5AYKRjHbGRzjvVOORBO1vgEgfMoHygEZH4Yqyk8OFjjTbtw68HaRjt1FJz&#10;aOrlfQYt4VunV9qBWAVj1YdM4HTHFW18yZDK42cHJY4PXAJzwKpom+8WVljVCQMbSJDwOWbOOvQA&#10;dOfaty0treWeQX6DGF2Fj/ED1x04/Si1zSMuXoVZZdki7juZyUG0ZPHvnjnuKubFl2qJI5FZSGx0&#10;OD7H88VXispQp8+BZEyfLTA+h59Dnr75qGGeC90/zo7QWrpuVNx3xqVOPlK4JX8M1lONtjaOu6Fd&#10;IxzMiq27gkD6g5HUY9ecUxYvLkZ4mB3cMOePf8aIZoLiJSoVpeQUznB7fh6GkivH3vasRuRdzAHp&#10;z2z7dqtWeo5LQtlAPkYB+cDPQt7U+KHGZEVstw+4klR1wM/wk9TRnMnk5XI4Uqcgg85H8qf8qIJt&#10;uHXgMOuOwB/zmlNdzSMWZ7iF5CXOxD8/DYB443YP3e+3o3erVvdxXg84q+SCxBHQ9uPX29KffR2y&#10;sGs2+0xyxqWyoVg54YA8fd9+SPSspdNvf7SaW1G2CRVOUIGCBtzg9Tnv6flUKKWhtG0kdIxtZpV2&#10;B4pCu4K5BC5HJ9cjn6UyH7ScyRMVCgq23nPPTPXA74qG2vktoFi1C2mlZVbyyFODjOMt2JPbnNV4&#10;dXvbpT9kTyogM5AIZSf4W3Dg+/Q/hSlK2hrC9zVit5hG0l0XSMKGwxAIXOM46kZ9KX7fatKLa2IU&#10;Lwu5Tlc+o6cjsT71Omix3EkdxqqrLPGoYO2QE4wQOeCT29qjFhppUQs8gdm3o8ZyCTwS3UAVPvGj&#10;mmy1Z3OnSzmO6UCWVdq7FEfJ4PzKO/bB5/nt21tZQfOytujbagdsg4GMe2D1NZEWl28SI4cb487B&#10;wMg9N3cY6+pq7meVjJgTSr8pUHOSehJ9fbtVq5jNroTtY2GtXMNtrMCvtO4/NuVd3Bxjtx830rzg&#10;2E+g6/LqeiFkhV2LngEsDjYB2UjuOO4612NxqlsyyW9qpYhihlIwp9Np6+ufaswsv2A2flhYwcY9&#10;Oc9+gJ6etWnoQquo24e61iOC6uJVaZW5JyE3EckHqB6fSq9stxBHJHGIvNaQ793IY8dfwwBSxW8b&#10;QPESF8zcoKjoDznt9f8A61KRJbEw7cBmUfl0+tKS62OilVNVis7JfSuZpExEIyx2qmAQwB468H/O&#10;J7vaxMLP5hUEDoVHH64Pes9GSNJA+WKsvJ44K5YseeM+lSeagdoiQ20DIAAJHTOPT3/SqR2LXVDY&#10;bWzjVheR+b0YjOAccBuoq2glMqzzN5QRg/zcNkegHt1zzUKW/nQiKRUWNeSTghG7DHf1yfpSoZlY&#10;xO/zSHL89c+36/5555O3Q2hPoYV6uqpfiHero5yD/GAOx4xz/D/KtdorcDzFJY5wGcH7vp/npQG2&#10;ORcfMzY3bFBOM5C5z2609N8UaTMWKsWKk8nIOBgkf5xUc6bOibP/0f3B8WeFNO8SaRFpHiK8cFJT&#10;cqFY+SJgpRJHT+MqCQvcAnHU1xFrpuqaNaRafqA8yQAKjDdsZT0+8AfzHHSvTfD+p6SsMuo6w/mz&#10;Qp8gK5HJ7+mOgz/OmnU7fxnr/wBtnnjW4ixFFbqCP3Y6Es3ucDFfy9yqTufuaso2OJvfAms3yMkc&#10;kKr1KnnqOxHel0bwDc6DaganJG4uCQFjOQNo69Bg44x1r0dmFvNhUyqr1B4z0/Lis3WtRii0fyoV&#10;BuXYMpBzhR1B+tXOlC/Mxxm3oebazbWk+oLoVtHDAERDtJClsnI4PX2qaRPDWq7LOKeB7iJCW/e5&#10;bep+fPbHbH5Vw/ieSy1GSO71OANOMx7vvMhz0JHv61y39ntHJJDp/wA0iL+8AwvXggGo5b7HZCKR&#10;6JpKaXdQz/Klu0o3ALnllOCo9+49TXn2o+B7fVbk2JgVY5JFb96inaVz3PIznoOtdjp9nbSWMYmh&#10;ZGt2SSMLleV6HjrW7H4osLjR5LZI5BcRSrkSJjG3OTk+px9a53RT0aMfauLbTJNK8F3UkWn6AGVb&#10;CAl1VMhQO49Rk8njua6+c6rfgFkXYp4wQCc8ccA4+tdP4bVrjQ49RUiJSmxiO+eSR71DNoagef5j&#10;SI5ydpznvmu6NJKJwSm29WcZNYzW6rAsO1egI+7+J7VG+myQTmFZAylc8Dj3HNddb2p3kQ7pVAzt&#10;J5Ip2oQ239kG7jXa54OT0PU/oO1c9VXjqCeup4bd6pFZXUls8CuqsRu5wfX/ADivKdU+IGpR6pKP&#10;D0alV6s/Kj12+mDx717fdWNhYWz3VyTukztTjr1J6dK8lvvD9wGb7BCsZmO5Qv8Atc149eU9k7Hr&#10;YaNN6tFnw/4yttctI4bgyNcAqsmR91j1B9s+mcCuwn1jV9LtXtLqY/Y1PmSRE4Qrn17eteaaV4c1&#10;BbqOyWIlnk2qV4y31PSup1jwrdxQNHf3Mbxy/K6ru6noOetFKc0tdzatThfQLP4p+FdSV7hHihjT&#10;5RvYjLdgQQMflyPasSO+sdd1WY2EyXMcQVt0Zyu45yv1B61wt/8AD2PTbeGfT7gSMWIZMZ+Xtn8K&#10;6rwVpw0a8NvbjexUg46ZJzwK5aGIruSVQqeFpJNwOs/4mUQaWPC7VwCxzz644/GrDS6/dQPdzhVw&#10;oMnPHHpn1qV4JjckTPsUH8aYXeXMdw29OwPQ5PFe1TxDvqzx6lK2xh3k7S4hdCDyVrEutL1FLfz2&#10;YKsmQhOD+f8AKu7GlS6hmKCLM7EfMSfkHT7veo9asWSGCATlliXBQ9jnnH1roWIUdmZOPRHl9xDN&#10;sJncYYYyAeg/rXlniP4cWHiliwmeKbBAcMVXn19a9Sv7NLrxDJLblkjWNVO7Iztznjpznr3p/wBg&#10;EFx5QYYbGD6H8a6IYqNRWlsbRpuGsWfnDefCHxZ4Y8S3S3E/nadny/tDMyMNw3qME5PJ2nnC9Bkd&#10;O98Haj8S/C8qfa7tdRh2PFHbSNu80NymD0DHufSvtnV9FtL22ZL1wxKlThehJwOvX8fevGx4X0rS&#10;7lpLO1WWSJSqk8bQeCQM4BFVhsJCElKm2vmddbFyqR5Zo7611u3s7QF7dlmZAAnULuHdvbpx1rd0&#10;i4jvrd5EADE7ShIPPQfgfX864XTNA1F02wTBQVAbJ5xjnaK07e+srSEy2UsXphzz6fnX08MYu585&#10;UwqWx1F8La8iNvLEC6jHyLyM9e1cXqvgTSNbsRA0SLJb/vI5GUDYwUjOevIJB64BrWtPEr2DC3ku&#10;Yx5j4w3zMfYHv612xC6lCZIWVuNpYHnPt/niu2LjJWMJc1M+b4LfRLSb+yNahdyAGQxEeWPw+9n9&#10;KivtW07TtsJV9jHajBenH5fnXS+LPDT6dK0spY+cxZX2k4APIJxwfrXG6ivkWaS2bC6I++MA7Bzn&#10;juaxnFp2OyNpWbZs6bfWuopILMvuhwCJV27gejD1B/OrYW0KLLyXPoOa5vw7qelC881QZSgG5GGO&#10;vrnuByK6G/8AEujW6SWltG/nMuPmxgE8dcYqlblu2F2nZIc9tm281zhQWYD+Wfr+lOtrdpYSLU4V&#10;gSe2M9sUqPLOihsAEDK9cgjvSLf2ViHjuY+W54IXHPQZqoxtqNPoeV+Kfhn4c8RQyNqaNcTKQwAO&#10;3pwMgHuO/WsnSfBFtoriO0QQDOTks2cdASSTx25wK90F5pcxZ5EYckZxyPxqpJa28pYyZG8YGDg5&#10;HQj6Vzzw8FL2kVqdCxNRLlvoeT3drNod2XtpCG+RyUJUZBOD7HkjH9OK7zw98T7QX6WuqToGZtoV&#10;8g5Oedw71latoenNama7uJ3lKlU3MNmf90Dn6152dBdH/f7SqkEMo5+hrtwOb4jD1OamycRgqOIh&#10;y1lc+zbTxHKtokFsob/ZdjggnqxGe3SvSNO8W3yx+VGmFGDjAJI9D1wK+INP8Y6ro0y7Yx5Y4LAn&#10;nPUEHgj/APXXs3h34h6TP+9ZVaR0GGGcAZ5BHBHPrxX7RkHFNOtFKTsz8oz/AIWqUvegro+wbDxJ&#10;DeRNI42qefkOMcYxXcabqCXSB4DuQ44HX6V8laNr1rPMHScMGUsQjAqPw7V61pni6zihh+x/OABv&#10;bPT2AHp719pTzFNbnwlTL2nqj32ynZXzHxg8qeuK6JL2Y7fJfaffqB/hXjul60zTCRGyvqO2e1dZ&#10;barKWDM249Bxg4P1r0cNjVNHm4jB21R6WxaMhXbHv7etaMDRugwQT6A/yrkVukihVCc78478Vs2k&#10;kafKCMkcZ6fhXoRxF9jzHRex2EDNn53yM5we+PerkbRM2xXGV6ge3vXN2zSqu6Y4HHHX9au2lz+8&#10;/d8knGexPWtY1+hHsu50SrubaF3EdKep2LzwfSqfnmeMFgFYZzj/ADmnr8qkE9eSauNXUSh5GijB&#10;T5jEc9Bx2pokO/uo7k8VQ+6Mk8D1qzGGkYDoM+mat1PMfI9zRimaNv3eM9MVdaQyDdIOD1HSs+KO&#10;QYVeCO4NXY1xl3BZjxjtik5kcl9iRYwjB++c1cMsi4YAHb14qKMcY6VMobgHOP51DmrFuFtwEpeP&#10;J6j8gKU46v1PH+OaV5MKA38Q9ulNCBiOcenNYJ63EoWFVAh3LxmrhwsYkf6npUcUQRvMfnnt7Vcj&#10;e3bOfu5OM1MpicEyj5BdgSMj16j8a6bTmlkspraNvmZSp9eelYkkjhQyqQM446dOlX9I1CKzumkl&#10;QsvtjOR0x7Z61DqBOB8/GwuLXWJoZflAkJLHHPORjHrX0D4LAlt40YKARkqOffivKfEmjXl54sW6&#10;AJt3O47f4PTHQDJr1vw5ZeRGki/wjIP1HpSjUKm1Y70osp+UBfcf1q5BEykKPzrLhkkZg0YGevtX&#10;RRBvL/eptP6Zq/adDFNMmAYHdwDnmlHl7eDnHGKgY7cAnO7p7UsTDzNqjHTisZyuNFkKIgGbqQKc&#10;Qp6/xd6NrBTu6+g/lUwATaTg9cH/AD/WspuxrTim9SMbd2MdOMe1RyR7gCB0qRI2zngd/wDP0pc5&#10;69KhyuS30K+PLG0dDx9c1FIx2heg/PrV1o0xt7/5NRFI8DI+vOakqK8yo5VmAHUdT/SmSKADng+v&#10;p9asusOSxOPaoXtyOVfjrz16UjWKsV182NgzAbu/pUMgkn+Ygr0PY1cZcnd1OKYuDndj1HGKGhqN&#10;zJeMiTZIQSOD9KrljFJu7NwSKu3LbpAkK/MASTnqak8lFG1iCcZOe/0qXpsVzW0IlyRhT79+auxQ&#10;uzbyBjr7mpT5rDcRwM/lT4uACDjdyMHtUX11G5XGvCoUt3+uarC3lK/Kwx2z7VpuxVhtGcZyB/UV&#10;RK73x0Zs9KTQIr+SwJDPk9OMUsItljMS555/z6VcWPaB2OM1AiFF2kdf1qeToJXTKht9oDIeRjjo&#10;KqbcE7+CfWtfbtTHOB3x361lPIWcIfc5xxUtJBJ2EkSJACp5xjrx/nFVZh5fy449+9X1RS5wCfrV&#10;G6dpWxGchen1pqCKi7mVME8wB1AHr3+tULlreZPJlXeynj2q7cyo8xXHI5z9aqeQFjyAELHJqmT1&#10;M07du1Bz0x2PXr2pCZZhs2g5HPpj0qSWApMPLGVAyTnqKqX8lza2Zu7O3e68sq8kcbqrCIH5mBch&#10;TtHOM5PbmscRUUIOctkdlCHNNQitWcb4pbEKWQO4KrMwA6ODxz9K+L/2gvilYaHPpHgvSbIXF5Fv&#10;nvFedoRChiVomZUUlhJk7R1DKdwHylvs94xcK17MjZlLMUJzlSeh7Zxx/wDWr5MPg4wePp7i2k8y&#10;61B5pJ3mwzASuP3YbqFUAAZycAD0r+N/EfO6mLxE503ZPReSXr3/AFZ/UHAmW08LSjGotVr8zv8A&#10;4MJf3fhSyXWkkDtEt4kTybtnnZZEz6KuCBnAP5V7wDaxadOZVeBxtMSgYR2YgElh0x365rN8K6LD&#10;aI1hbBBAqqYwuRtx1wDk4PGB2rb1nRpptKitrqUjZ88gA9ORn2r4nDU2oJM+or1eabaMgSLqkXm6&#10;0GmWFgo+YgFAclVHQAnOeK07nV1llNhpVubS22Y4IY7if0GOnJJ7n0wbPStaGrw3F0UW0CkRxgk5&#10;OPl4xjn8+OlUJb7crSmKXmRQJAu/K85+QfMD0wfT613UcTyKxyyocxNqunte6Tc6VNdy2sM5dbqS&#10;CTa8sec+UzjkKxxvA5OAOma8gt/CGheG4Hn8L2UNpdTQ+TJt2oGjzlVkYcyEHLAsflJJHJNew3en&#10;W6u3lW2MurYYbd5x8xZSOCB3IqGz08RIz3KJ5zSFgSAVUA4VVB9B1z1NcOYVnVkj0MDhuRM5Twl4&#10;a1F51aVI5d6/wfMqEnqx9vbr9K7LV9O8MaTO19DqkFy6oFkjMX3H3BWUupbft+9jGdvuK2dNjYy3&#10;OlptgvYA7SRA/MowMnKnHfoCTn9OD1fTp9X1W6htAiiDAkOdjLu6Eg/eyey1wS91aHeo3Z28vjmy&#10;8LrB4gnWHWobhGMcVom4RwgbSjK+Gd8kfu/lO3POM15Jqmtya4raoth9luFDIFmMTsHBzuKwkqAo&#10;4xnIGB0FbsC2+hXNrdXcJEtvMZPPt2VpGOP3fyt8p2NzggE9Kd4tuotQ1Rbm8uJLp5kCLLIiRny4&#10;jjBWNVH8WeRnrzjiqxblUo2udGGpWmefi41CC2juLNEu3lJaVAgRAmD8wGQRz19fSs2+16+m06PT&#10;rm3YzxbneTcFX5myBxzwOPpWtetbCVkEziKOM7cYCqAOg7muPkuX1B2uZQI5WbAQKGUEYxyD6V85&#10;yyR7lOC7CeKdU/4kqf6GJLZWQyyeaVYNzlQMYII7k1ShsIbWYatpE8VwLi33JHPBtmCuM7juxhtv&#10;AbHOOOtN1/UIGsrWz86OKNpjHIHwASoyRyf4s8e2aXVPEt5rvxMi0PTyl3LEiW84jZZGtiyAxRSK&#10;vYqRt5LDgdeK1jTU3ZnTC9tEaOkeMPDUEYGsXqxmJmicSkmVdozsZP1Uk4Pr1roL3xFHd3NrdeG7&#10;yaCWIFg+NjuCBtYDOQAOzcEeor45174u/DOx8Qah4V8FXCeIG0t3/tCaMu1tBICYzCJtuJwrBkd4&#10;2KpIGjJLK2PVvAmuxeKLYuuIZY13RYcnEeAQuTyQvUHoRkcYr5b+0Wq8sNdadr/1/wAE9CrlTjFV&#10;JJr1PrUyvrMUfiHU3QJOEBMYCMdgx91e5POR19ulPbUd5W1RUkMilQmcOAe/0rzvQrtNRsY9LsjP&#10;LFaxKplnfe6SHhiCAOG/hxjA4xXW+dcajKhuLhftCRiJrgoCwVfYfTmvoKc20eFLD8sjmtft/F6X&#10;8ouraVbe0ZYyVBkjfgfN5mOnOCOinr3pLJZUtZmgIYMAWXndhsgfljmrt1ea4dKl8NtdO+nr88e5&#10;mHIOSGGTlQetZceqSS2IjgtRGpiAeYOTtcnkD2+ornkrO6NuS+wy/W70/S2tdPlIijDSTxjBZhj+&#10;LuMAZ47VyU+saDpcunXl9bPN5+7/AFbDC4Abdg9cZ7D612dhqtzqV0LERs7SRkZVTiQAYJDdMEdK&#10;bbeE9Ctb8S6paGSezy3lzEFUV1252jgja3UE/n0UoSkvdY1ZO0jxa6v5NVvbj7RDvWRmEZaDCbXJ&#10;wvmbQpOBwCc8HFbmjai89pBpkUgtvJtjG/m4xIsb5RDn7x547Ae9UvF/iyS6068gEi2FvZtm0Unf&#10;ECrbdzr0ORkD0HA5rgdN8X+Dtda48P6vGslzcgJHCiybZWYbg8TLgrswCMnAIwcivP8ArMIS5HLV&#10;99LnovBylG6Wh7NBGZ0EdjGS05+ULk8eg9Rk59qmlvbq4ih066URGABXj2hSGTjGBgg55x61m+Gr&#10;K7illvbS+KPIrRXEGQCCOjHPIJ6ggVv/APCO6bLqlrBcSoXZwXijLM5GDltwyBg8k5yelelZ8qaO&#10;OMEnY+ePi/4N8R+O9Rgj06cQW8cZwpAVPNzwzsBuYkfwjpjNYfw5+GOveCfOfU51lL/vbkx/PvVA&#10;TtznIAz8o6nvX022jCS/OnFw+18q3baDwT796kutNnQtYW6TMgk/dy9C5HG7eOOvHNeU8lpfWPrL&#10;vzep2fXpqn7JbHCXd1FFp6LA/lNt2mHPzMCMg4xyG6+ueMVp6hbzXmi6P4dt40eHTkU+YmdxYqQW&#10;+rBiCTz61q6voEsdoJIczXC/6poeQzp/Dz+P49Kgs7x9MtsyFclwzBOWUnruA6FfSvYi3e0jz5aq&#10;6Lg0mxv7CUX8ZKou2TjDKc4Xr1HTjvXJahoyaHfRyWciSPAfvMoORgH+RxxXbxyTT3hj3AhiA455&#10;PbFReM73wvp8K6TLeINRt3O+ZCCqKAd0AC5V5ScErnKkepIrqqQjbmZjTg3KyMOx1ewsY3l1CVMS&#10;v82MbwPUA8AfWu3hYahEhRPlmAeLBByOoOQSPcV8f+IvGukyabdWV1eRu8sDSW/mgB/kIG9gABgk&#10;FcDvV34I/Em9ghg07TAZ7FriWdA6lSjHBdSSDuUjHy546DFeLLiKjGoqW9z0K3D8pUnVW6Pr+ztt&#10;atZnt7V/KEwXcxG7zFBzhu+M8/Wql94fuvEWj3Wka9LDBp12TbyQkF2dccMABtBVsEA5ORWho/iM&#10;SQtbanbgXVzMDBIh2RrGRkqwOc49euOtbOpxyW0EcenRiVs7jz9/PcH0A/OvaVaE4afcfLOlKMj8&#10;/PEXwaFjrMdtoNtIbfkNJEQ25hzu8snCsRycYBGfSrvhT4eXmjeIBq+slI7jIbzYX3AgHhSp4U44&#10;LAe1fRus6QbPUZpjIweYfOjHG044X05HAxWMPCt5eNDNboZIZCAHbI2uB068gDgV8fPJaCqc8Y63&#10;Pp6eZTcbSZ1Wk3yXUZtrEhmDIGUHkhup+o9K09V8GXE+pW0sLrO2f3ibiGxzjYOmc+uM1csdGt7N&#10;wtkoSUY3DPIZeQd3etvfeRXP2xCsc+eSy8EkdeuK+owVRpWkeJiUpPmieE+IvB2v3fiWTW9A1iay&#10;UFR9jmQzxSkgAhVyNg9c9+RXdaFo81souL3Ed5sw4iUCNm7uucsDxxzXa6hBY7kuYowGLfNns/r+&#10;NQMhd1dSGk/ug4wPT/69elTSi277nnNO1jzrxBoaahI9+7OzpkOE5ZsY5I9hycc/lXInTrNf9Jsm&#10;HAIJbJ68d+ea9q1KC9SzW9hiKrMzKCM5wODkjocc+4riotOgsbpIrZcDbnZv5B6ZJOeayrQvK5pT&#10;nZanmuoaVdTWohl27n3bOD07decHuK8i1DTY2sm0yRWjdmGd3zKMdgT2z617j4jtIbrUEvInYT5H&#10;AJYgA5IH4joOtcRqn2CYsr2sskjg4IfGATk8HOfpgVyTr2umejh2t2eRReC7K3vk1WItFdRMWwir&#10;sfdwO/b0NddZXs9jbR3WlqC6g7kdNwjbPJwMcMecg1i6tDrelyPLp0S+a21tkh2gJ2IB4yK4DxB4&#10;n8ceG/GNl4g06SO9+0Ss0lvBAwEYRRkOdwVlkY8AKNuM5zXH/asKHvQTWutvzPSWG9roz6t0TxdM&#10;SJoAq3YVW8mVSq7++e+G5xnqPetufUr3xPE2jahFaTRswk8mTapRv+mQJByM8EAHFeIReI5Ndtjr&#10;dnAXZ8JMhGf3g+8uR2Hb0rYj1DSFmttRe1lVwQX5DDI4BBPIJ9OlfaYPO4ySjJ3PmcZlNryjodBJ&#10;4dtdKuTp9qfIcAuilicr3yzc8dz29Ky1kt7m28yKVCxG0nOAff8AD3rv7O5j1KIPcRR3MKSM43H5&#10;0DKR69exHQg46is3UtN8P6laxaAoW0Qbf3+zDR7ejMQPnwOD3xwa9p0E43geAq9naZ51c6d/o4tF&#10;BlUt69FJ5I+h5x3ryTxR8GZdXvV1W62XbNH5IhbdGdinIIIPykc9+c19C6ro2oeESNSvXt9Q0qQY&#10;jvbVmwjjgCWFxuj9juKkc5ArkP7Tlvrn7XDPmNj8pyCoHqMcV5eJoU5+5UWvY7aFaSfNBnybbXMe&#10;reJn0iOBYbmJ28yFvlP7vAJCcYH/AOvmvV9PsNDCE6pFvdiQ6v8AMpB46dD75Fen3nh3Tb/UH8Q3&#10;VrD9u8tQsrIrHCZG4E87iDgkdRgVxuo2Vys73MaFoxycdCccDI9uleXh6FXD3k3fXsek8Qp6bHtf&#10;hX43+NfC+20Sd9Y0xt48m6lPnAsPl8qaTcTsYbkRsf3QQpAr7g8GfEDQ/FFgINNmleUqJPJlQrLE&#10;ABkFPY96/KjRrK41O12rJ5CFt656jPsa2l8T694GvhqmnzPJcqwzcLldpHygFgcFSOoOBjg5r9N4&#10;X4/rYRWraw/L06nymfcGYfGLmprln37+v+Z+vSX1xdOkizFgFwwLfeHuP5V2NpqnkWhTzQCfug46&#10;dSB7+nFfAfgD4/6LfW9tY+Ib2HCYT7aVw8sx5YTQgKFznhkwvAyMnn6o0TU9Kv4R9mmFwCFcOpyA&#10;r98n+VfvWRcUYbG01OjL5dT8NzfhzFYKo4Vo2Xfoz2NtRbyisJ5YDLH0xW1bXt0EVZ3aRxxkkdO1&#10;eY6bqdrEVs7qQKAdq5Pr05rqYJLm3k4YMAfqAK+ljVvrc8OUEdJIk2NjncM5A7juK2Ir95Ey4wy9&#10;B/e+mK5ODUWlRzNjcgJ46Nnp9MVes7tmwI/lcHcP9od/yrrp1+xlUoq1zp7ae6bPlsQActu6qf8A&#10;ZroLCUvEzSykyGTBHTA4xj0z16VyFu5eOWWSTkHucH2rXsLq3ll81XxIBnA5zXT7a+5xuDOrZIn/&#10;ANZ3647VIrT52o21R0I6jH+NYsd8XhDBQRnG705x+dXo70ROACzYHJPTjsKcGZ1VpY2j+8jKyEgk&#10;8468UsU+ZvlUbQfvZxg1Qk1CFSHOdp7jrz60SyJuVIxjBznP9BWl9DJU9TpGlVCNhyf8P696aJIY&#10;1CF8lyuRzxz3/wAKoQyBUCy555z705AWIjPDDLeuRnjNaRkgqRNpTuYBTyo2++KSQjzRCzAseSuK&#10;p5dmDydR7Y9qlIZkMjgLngEHnHp9fWt41EYSpstpdLGfKxuycgA9KlaWNmB5Bz0JqsoRmKqNhI5O&#10;O9TOoyOB0GM+p/xrZVNDBxdy1DOkY2Lli3Xj05qZ33wvuwD0wO496obg6lk5IIHufWpFACZlHTgY&#10;/maUauopQdtSypCgAHj+XH61KyqCAMEjpUYQP/qznHUetTx7JAShyynDD6e1VNXBsgaSbBk2gjjg&#10;eneniQL8z/KuORRlkO1T8vQnGee1DFEAMvBYAjFJ32Rm42JkaZj5a4CLzyeuelL5TyEZJyewHSlL&#10;M4UMdq4I49fanxMVUN1Pc+9VKSsZ8t3cRomWMvGMjk5+lPSJpkKl8McdP8aj81/mSQHbyRjp+X9K&#10;dEY3O+NgcdPr6e9KLCS0sOKTbgGYAjr3yP0oKxHlOuByP5U/OxC27rnDD19+9N8w42qDjrmlrclO&#10;5I+eW9cjGOBUSsH+QOMgZxnp+fvTpd0fzZ4wTTSrj5FxlgOfYdq3jK5SjoPV1K7CjN2zjqfwprBj&#10;nYMrxkdcU9DM4OOTnOf6VHLu2gKcD+LHXOecVVyGtR0sig7myf8A69VWlLRl4/mIIyD6VIrcEODw&#10;vGT70wpJwq/KB1B71qpdiZRaZW87yifLBO/ge2aiZCJACcH17VYZEK4YHOeMGqrrvPzcg8+n5VSe&#10;pm4kHCt8h6g4x09vyqFxKfmKgls9DzUjHLhcf/XqZzuHOFwTweorqhKxinYxZWml/eMBlR0GMn1q&#10;kTHMdqcdiO/5+tXr1vJYspDNngeuOtUFkiMLvtIkHAA5Jz6V2U30Oe93qZbs6jCEEHGfXjtiq8jN&#10;nLYwB+NStJI65x8wPpVaaZIF+f8Ai6j0rpg+5lOOpnT7JTvUAEDn1NZh8sbdzdfyrVleEQl24OO/&#10;/wBasSZgcKew/LH0rekrmEpLYxry2kE0ySnci9Py9qxpDGkh8sZx6V0soO/LNjjP/wCuuNu7pGlE&#10;EaEbT16ZFdkYhTd9CwskSAoMnd1PWuZ12Mfb7ZFwzbXXjkg8YyfSttnkI+XGTjGePr9awtViZbj7&#10;b9xQpTPuehr5njCm3l1VeX6o93ht8uMh6lHU7RLY2xlO+UJtkbszAelUb5dqLKvft3rQEYc/aL2Q&#10;naOPr3qqI4rtDuyG52nPb/Gv5SxSSkz9wprSxxWvSJEiXRUyOzYzn5QPf+QrktTgg1R4Zr5NyRuJ&#10;ACOjAYxXY+LJdPttCVydjrKvPXcMkY+tYNhby3dnvtzuVevv715lRa2N6T0sZdvBBBM94sWC67CR&#10;0x159K7jSWSe3jmbAJz0984rFWwkkHlzx4jHUHjI/wAK1jcQ2F1DZwYSN8Bsds8f5FTys1b7HUs9&#10;4ZA1y+eAQWOSfxqaRZb2NpCpITHsWNZ0NyZZo40BO0befb1/rXWXnmm0WaAg7gqn056n8K6IR7ib&#10;u9DxzxJCTqhu7dtslqp5B2tuYchce3X16VyF38P73xVZ2pt7r7PMrHzGnGc7zzluuQOMYOTz2r3a&#10;4iEsVxZKgZJYmViB83zcHB5x6/hUUCWWm6aL2/kS2Rl/dyy52lgdpxgHBz615mNy5VLp7HpUMa6e&#10;vU+UfCnh1rXxBdjWInS6tnCwbSNsmDjcRjJGBlR9K+jlm1W40NVG1RAGdnJwTj/CuV1LT/Dg12G/&#10;hfbMcZYP8pPTcB0xXWSfZ57Y2FiwkjUEAjoc8556ivm1Q9inFHsyrus02dRY6v8A8IxoVxLrl01p&#10;p8Sq1zKQSBGWGGdueFJB+nHNee2nxF8HeJtUvNJubuBoreRyhXeqTKrFVeNpAvmA8H5emcAVyfif&#10;w9rNxAtpcuSk5wTJlshD0wTgYI4Pbt61xZsl0HxlF4ZtIkvI5baORGuIxwwP7wq7Dgr0HeuOpj6y&#10;sk9D0qGXUnvufbnhzXvBWoWFxp2r3F5azwxKbbzHDR3DL/yzUBS4fptVmG8fdOQ1djFNCYIobmQK&#10;FdQpYc7f618t6BcWttq0DQXTMsY8yIA4w6nIA9cY59a9jXxDqOor9ui8vYVIPBJVs/oK9vDYtzXv&#10;Hn1cGqbfKelz+a0bgjbz9eAfX3H5V1/hvU7SytEW5jOxmVfNY7trNnjHf8a81i157y1TT/KVJd2P&#10;MToVx2B9ap6pez3EbWVjI6qpw+7+JumcDgY7V0TmlqZKj0PQPF97YwOlwVJELbCzH5WY5OBXiF14&#10;htLbStXtJNqsYHVSpG9g452ngjA7irc80FlbxzaizeQkiquSThm9Ac4zXi3jn/hFtT0PUL2XTIjr&#10;E6PEs7ZBiVTuV4m67guQB05J5zXmYyu7aHsYLCK6TPE/E3xk1LT75PD+q3mRJG0yAl2IVByTx97J&#10;wvQnp1rk/DXxW8JeIvEC+F7a/jlkuYmnUTLIjCNVyVbK4Ug5IyRkdPm6+BfEV7jxHHLL4eaC2s0W&#10;NZ7h97u8gJwrYJKggDheSB361iaz8P8Aw9Yyyat4VmQNLGftLCRlI43KVB5LFuvcV+d1cdV520k0&#10;vy8v6/4P6bhssoqmubc+1VuLeeFI1USW5wyuhyAen8q+Dvj5+xNqfxb/AGhNB+NHgXxrd+CJPPgn&#10;1ebT7SN76RtOiCWr28wZAzyEBZ1ui0QUfKrEsD9c+H28TX1xDpFlZSiKfyvIlBwkg8sEtk8HPqf1&#10;r0eLS9SSNri6ieMwkqVxkkj0r0I1WmpQdmTha86F+R7r10OI1Hw61nLIs07XHnKN8xRELnuQsfyp&#10;yTwM4HeucTSIxqOyK6AeBQsZCghiTyB3HPf2r0PWGTy0DlsAksoHPAyM+n071zmq6XcQ2THQbeA3&#10;kzBtpkEZx9cHJPbp9a82tC2p34Wu9mz4p+IdidX8bnVdWEsP2ZEjSGFcCURliN2M8kkg44xiu+07&#10;RxH4YNjBCXkvGSUO5+ZAp6MOhx6V2ca3MOomS7j/ANIlby2DYLKw7jHAFZ8KSSRr5LEFztDdCATx&#10;yPTsa+Xo4CMZucnq7/1/Vj6Z4hyioroc3qmnaDotrFq8TbLxEK5hX5nduAHAOOv5AVyqyQyxlr5n&#10;LohSPBIAPXJHRq9K1lbbRPDmqaWkH2iQSI7SE4MeCAxBHJDd88Z5rzhhbzQE/fMnde34YrprzSfK&#10;i6UbrU47WdLuL2wkurNBJLBljGB8xA64P+c14r4jvgvlTxzDLEogx93eOc/54r6Xsbsx6a8OmgNK&#10;GyS3ByP7ufavm7X5RpVvc6nGwjSLc5HAVTnB5I4615WJkrxkup0Ju7ifCn7UNncah8NNX02y2y3c&#10;IXaWyyqQfmZB14HU9dp9K/F2aKY6rMzlfNaRwVIAGQegPAIHT0r9lP2hr7VW8D695G5Y7qOEFol5&#10;2u3zDI6DAwxGOuD1r8XNRhtRevbBiscYAMb8YGBwevPcZOfWv37w5m/YM+qy/D/ufn+htWXn285m&#10;tlJkgYEqhHAB5zzggfiK9E03UvNleFmQ5G7AP5tjsO2DXmtrHHJJHbDG5EbBI5IX+HPGc11XhmCS&#10;C4k8y38t2YhsjeSMfeJHRcZwO5r72qz01podrGz73VgAD1bjGCPfBIOavpFJGrLFiNUYfKMnHbvm&#10;scXJnQRqZHI4BKgNMvOBtz1UDB55q7biRNxjQsHA3I3Ibt9Mg9vWufm1OiGuxajLSt5sR4UcFgck&#10;k9foO1W2uCJSSGZD8ryPk7gOmAMnH6elRxLKqFOrNgnsTgZ/GpWEiuURmRgBhh+fX9McVbk0xwjq&#10;Is0wMt7aHnlQQSCqvxjaw7jA6flSeQ0ttGs0q+Ww24TIxt4ZSD6dM9/WkeSQO0zZJUjc3POemT60&#10;+LdPhjF5O5iVLAnv0z7+o7flTUbnQ21qmJsjjjaS1XZsUAHnJCnjk9ge1MAVpjM7qMckg8Hnj0qS&#10;G1lih3tlVXLZk+9zwcA8de5/CohG9qVgP7zauR0zjtn8e1Ny6Ak76luO5gi2SzLkICWbBGc9M45x&#10;9KbEEggSVXIQ5ZcBiVznkrj056dKgjwkXmIxjYMCOTwDxkehJP8A+qtWO4aSUtcFpHTALdCSBjk8&#10;UXXU1jcntX0+W3kkkZm3KiksR86qSdyjtwefwqcahA1vIIVKqArYXABHbGeeO/51WjghmCjgESYB&#10;bupByF9Menf8qhe3wrFyP3ZON7EDtyfY/pUuWmhUYrqawm1JrUpvWNGUGQsdxdVO4ckcH3qvbXEs&#10;rh2JmSTqvPIx/PHrWa0chiTz5AEJIBYkHGeuFzke/erMTzW0jqXUoR8u3Pf6+/FSoFvyNBYTLt8x&#10;XOSP3ch4A7DjjipI4o7cvInzADoWyMjjnHI5rGaVXiMbvJj1BBwe4PTI9+tNULaKqQfefCMW+7kn&#10;hiR/DTcbasSqWdjQjnUTQzIuZRHvfpuBbK4J7gdPXGKfc3F5JC247S/ylVbBIzjoP5/Wqs0cFpcv&#10;CsbIVySpGOSQDg5OQfU0rRPDEJdpUjOTjJCn8fxH681cVdWOaUm2WGht0h+xbCygYGOSPz9apyeQ&#10;kqwjcu3G9idzbR6nkHPT+lTKHdyoVlSNMNIx5yOQNo/n0qnJPH9mPlsPLYgeX6kcdevv71q0mYKT&#10;UiaO8gZ0lmdVSRj68Dtn29BVWfFjbtc3JaOOJdzKgGWB4x34HtUMfzALAhO7LE9PlA5Iz3B6YqRZ&#10;f3qNdkMq53bRnjH8Sn260SHQnZti216wuf30aSxsoAzyeeScDnd2GRitWLznZ7zGw7fu4z16dMcD&#10;HNZr20Q08XFm6qxlIKhSHCYyHJ6FT0xn+XMcLtDG8kbnB6qM9u+T0+lYONnqz2KFe/Q1oVXcEZwx&#10;IKqD6jrj2HvVpghcI4OFPJ65XHp1/L8KzUdrdvMUBstkFecknt+HYYq/C8fzBWaSSRg25/4SuclR&#10;3B9+nSpsnodt+qLkYj3GaST5S20knaCOnJOMY4PvUkQkQq4KwSKpYN94M3rkDHIqu3mZSG4XbGww&#10;iuAfwPJ+XuD19ailcRSLFBI0e0Y8teVIzzntwaxnFJaCkf/S/Y+z8QwaSJYHsHuWfl3DKuABwDnP&#10;yg88dfrUfh3w3beLre6kvg/kzI6r5J2ynccNtbqMdBwT7VmW+gwx3X9mShpbULt2xkngdifb8q+g&#10;/hH4QEM89xpiN5ScBNpLZxzhume5zj2r+Y8NhXKprsfu1V8q0OPt9IvfD/hGHSCrJFCzRwmWQyTN&#10;ECAqyM2WJCjGTVWWS/itS+nFfMBGFYZHXnFdD4k1a1urGSGzWXdM2RuwSMHnOM4yfeualvbnS9LN&#10;5dklmxsG0MU9m2/r/nPRXir6GcYNvU8q8QaI2mOst4G8y7LtMpPALNkEH6nmobPSbLRbR5JziWVS&#10;SQc7VAPX37+1WdYbUfEdxI5kM0YBCbuBjrwB37VmAW2p/wDEvvrYohGGG44wB06Z/PNYcttUdMrt&#10;WZyI8RSXOv2Ny0myNnWPzSxwoAwCR0wPTuK9W1LQ7wXNqht2ZbosxlRdqYDYJJ9PeuWtdD8OWdq1&#10;ySDFEMJEw3fMemK+hLPU/wDim7HTp5d1pHCojjOOByfm75BJ6ngcdKIU76nPVlbYxk8NNPHEfNe3&#10;gB3cP7fwg8ZNdfYgWUe9lZ7eFgdzep4Az05ofQrLURGzW5+zwpnzGzsZ2wTweDtHWqzl2W4ggl3R&#10;K8f7tfuluQCP5f8A6q6+VWucrT3KqLqEMtxeW1jNPEy5CwrnjOTjtgZrn9RfRbq4SO1dmR8/u3+U&#10;rnnBr0O08Xy6RYJZyWp81fkU/TqSo6/WvEfHIcTSanBGgaYFpCuMl26cdh6V5mMmlHQ3pUnJpM4/&#10;xV8QvBl1OtlpcUtxMUMUjrnylMfpx94frV+wntvs4ujEYySFU/7O3t+NeeeHNCu4Irm81F0QyRh4&#10;oz1KknBbI4z27461b0CK7uL1QX/0Yli+TnaCB0Hc183CtUk+aZ7PsYwVo9DsJoPt8/MwgWQjc+CS&#10;Md/rS3WlDVQlkrmUocI4GC2O+OvP51pT2nnQp9ncR7CR93IYdieaZZS3Fvc+UGA3Zww6jHua6ObW&#10;xi32PPbzQbmOOTZG21GO6Q8AAdQT61yIu9LDFbe6Ks+UBII+vPb617cr6kUkgncTQygjafu5PfB6&#10;5rzC5S6vGksruEPECWHRQADjk0TT0sVGp3OistNhhsI1nmMkzjczk5PoP0/OpLNi8xsJjuSMFgFG&#10;cfj/AJxWPYaayQpcopyuUVQSwA9c++enatyzneCQCGA5deW6Y5xg/wA/pVxkzCtHQ2reDULdvtds&#10;TGE6kHJIP+eKfLaQyWyXOzIQ/Mx9eR1781HPKLhFhmc7SAWVDjafTIxVZIbywspJfMX7N83yycn8&#10;B/XrWyn1ONKzOXu7GO/neVIx5QUEDvgDB6Csi30AzXCsCEJ6F+Bn1rsIvNWYNFICMEquf8arsRt8&#10;tzw/Rv580KVjZTZxT2MTyHzeQO56cVyWrC0F+8dtbhfL6uoALE85z7dK7ud4bCRlnBZHwCPXJ9TU&#10;UllPdWUtxaoGij5b1A6/y5rphXeiNJNWueT6xd39tas1pGGkGcuRkflXnd7o00unDUZEV/KbDbTy&#10;BjqR157V7bqs0CWIks3DMeCPY9SR9K8h1XQZzdx6tp0rRsgCSKCcOoORkDg4GeoOK7HiWtHqZww9&#10;9iSwuQ8IXyhlVGSwyef5Y6V0Z1XSNE0fzrJ2kuj97nK5J6fhWGYNPj8tbcmMO3LOcjnoPelvtEkU&#10;MLW5DOvLRkAZHtXuYfMPd0OLEYS7SNZfHdjNLFDcxMUZRuGMjn6dT3rVXR/D1xdLDFGuJgQwXKhu&#10;Od2Pr/hXDWs6WikqoaVBgccZ96lt/Ed9O/lTWsbLkEq4784PynPPavVw+Pi9JbnFXwMlrE4XxF8O&#10;NZ0nxJcXmj3cBtRtaLcSsgXH3cDIOO3NcFJexzSTWepq6zLgZB4J5yMHn0Oa+iZJpLgFJPvDJwFx&#10;j1/D+tcN4u8IadfwG7uLV3l+XayEqV/AfrnrWlWkmrwNKNZrSZ54+ux+HIoNRjYzL0Cs45PQBvbP&#10;etiGZNYxNPgyyjeqZHAH93P6V4Xr9p4l8P3LfY44tSRwSjzERFDkjy3B+6w69MED1qfQ9UvIZW+2&#10;O6M7KZIz93K94yQOMYyRxXiPMnGbhNHsfVIuN4s+kLe5us+UzYRflYECrH29GyjOP3b8jjOAP1Ar&#10;lLHU7a5tRcrJ+8ZRhT1JHrWJJMSv2l4iWRsAkYAI9P8AD1rtliVHbqc0KCvaR3OpRWeowC3uSxxy&#10;pHGD2zXHS6bNpzCVpPMiJIAPbA/X61vaVbS6xL5enTIJAASrcnH0zxzWFrA1C1vHsJ5N5hb6Ajr8&#10;p+vX1rkrV7e+gUJX5URPGt/EI412kKep6fh7Umnwz2Did3LK5YYPQZA6E9qyLjUpBJ5atGpH8XII&#10;9gR2ptvqgvD5U2ZNucZx+n4V25dnypNXKr4B1Inpljr8dpNGU/eHIDLkqRkdyOD9Pwr3PRNWtLmy&#10;jvLNvPbGGIHXHY49O3tXzHhIoFkVc5PAHUfj29q39K1S7KeXaStAz9g3OfTHQ+tfoeA43Sdpq58X&#10;mHB6nrT0Ps+x14WSRtjAbAcE4BHt716daX0pCPE4wcEN1BHavibw/wCJdQjkeG9l35AIyRu49ugy&#10;K9q0DxKbbZmV1RB90Lx8xzz71+i5Ln1OvHmifnuc8PVKErSPpi0kEMpaV8k8den+Fd1aalYCERtI&#10;RgAYxnp6V84ReJbcKZIWZh/tDPH4813Oi6wZ1R2/DI596+jhjlsfM4jA6anvQ1O2hRXRt68cH1rS&#10;jeR0FwPlA+YbTgZrzC13sA24Mc9evWuhs77EghmYgA/UZ759K9GFe/U8qeGtsd1DcBwZJCV9a1VZ&#10;Cm7cAvuevvXNW8rSoJkIHbjn8/etG3Mf2fEzAnkcVu6lmZumjUSQH7gBB/pUwniAzt5U4yM/hVZV&#10;UJ+7XC+w6U9GaQfe4Hf2NX9Y0MpUjUE6jgdeOTUyXW1wxLEL2HJ9+KzY/K2hl5bpUsTrGCcDgfep&#10;xrMXszbjugx3Rr1Per26VsOxIx+dZcV4scgRjye2Oa1vOMjAEbR6HrWiqkcr6ij5vm6k1OiqABjO&#10;PXoPaqouIhL5ESknOCc8Cp1lIY7/AE4rPnIlG2pY2hss4xxn9fSpOFAY/wAuaiVjLjb3HNSIX3ln&#10;JwtJz7g4kb43KzZyCcYPHPUH1pUjG8vnBbHFPfzl6gDnv1pqShWbGeRipUtbsXKzYTSpbmEXB5Uf&#10;iOK2tMhEI2nJA7dvwqCBydDIjbaSGIA64z/Wqmk3FwmQvKjt6VXMZOlc7G3lWB97ZHThvaujtLv7&#10;aCVGAB8vPtXJZupQEJ+TnPtWjaPIp8teBjn3xSdTUiMGbrlARwGI9qltXUE4HzH1HSs5WkAKLyDw&#10;c9as2pcnB4J5/wDrU3IfK+poO24kIcCjKgEetMPnR5z3p6qygetQ5Djo9QRNvzE9eeaVlVR5g4/r&#10;TyeaYYiT+8OcdqTBtdBgztyCcGoZMuNvYdfw7VMF2E4HWnsNowBnNIqFtygMsPMbBHTBpMuGGeox&#10;x/nirBLLxwAT2qSSJMKQSMDBPrSNIz0uZ7RNKR5YC989uOKhZCo3Pz6VayG+UHIzzTZGRn2KCSfy&#10;60mEX1MaaPc2AdoPp3qEB1AEDcH8T+tXLrKHbnJ45+hqG1ilu8s+Bg/wnJ6+tS2OW5fiFwU2ycr/&#10;ADq6qA4ZuvQUwOwQqvb3/Snxvg5YYz2qZRe5XLpqWEhj35UZbuT3/wDr1H5Yyfl2kdD2/SpRLn7n&#10;HHf09qhx5jDJPHAzTSdhkZhkcBlIJPPOf0pnlMrYbgj1q0qov3T7+9H8ZK89KErakyiIAu4q65NZ&#10;V1EhkDYwMYwOprQkjZ23LkYPbjP1rOkA3GQn2qGhxiyCKORwUPTHOTVe4jiyQOrde2amMfnfdPTH&#10;14qOS3kf94BgeueKEyqktDInggiAdVw3qeazFljZikQOe3B5PpXQXFo5YGM5B61mPAHzjg/56e1C&#10;Ji7aGFPcyDMZC7Acn0Jrmtf1ERWUdgFAkuW65IIjXrjHHLcc8YrtbayhnZRJ1Jxg9ye/0rzHX7jR&#10;9X1V0WbYI0UKoPzDaSM+2euO1fD+IOb/AFTASUfilov1/A+u4Ly/6zjE2tI6/wCRkW73UPm8lgn3&#10;g5xwff2zWfPpdk+pEW0O67ZQMqMsQfuhR349Bmum1jfYQqBmOVhtA27sAf3u2T71L4WS6iWS7uJT&#10;5spBExA3Y6jafr+lfyPjpe0nZn9LYamoQuJBFJYbJ4TumKDCDrz2OehrsdTit4E2YMrTKBgdcsMk&#10;Ae1LZaW0t9HJqBUx7jI5z8x75Pv7ZrY1C5gnje4hi3sSFEqnAAHqPXsCP/1Yxp2Roqh57LpVtPus&#10;p906rIssa5OEZR94YPUfyq/CtnZ2N4Y4nlup1UWxiOBEwbJYk9cj/CuwsVtYJCZhhQeT1Ofr/nNY&#10;unW1xa6/JLGzbbnduZ9p+9xtGOg6dhWUqWp103c5zTbW/WSW51x23AEkliSRjlmIGB9KszaYjaXc&#10;axa7ZUtg3ljJEkrYDEY5UgdMZ6+1dxqg1M6bJaz5+zXJFpvDrtXILMQvJUqF53AA5GM1wNzpd9Y2&#10;Ty6cW+xwxBpGdxuLOdu7bjjjAJHTvWVahyq7O6i76HPRRlp21G4vGklaMQwRkfu0V3L7VGBtyx/P&#10;rnNY+tTeF7DVDf6xcql1bphbZdqyPheACzclicDAJPWtC4iilY6aqFZ4o1xubguRx7cceor4b8Ce&#10;B/jNffHrWfEHjHWIL7w5fKsmmQSjzJ7e6QxhWOFAiRAJUxuJZSuSSM14lepZpW3PYw+ET5nJ2svv&#10;8j6zi1P+0rGd9I0ua/NufNlXaE8pMHD9SxQc7sDt+fLeMfG2mab4gOk+HbuK506MI9u8ZZmORy5L&#10;AFi3Py44HynvTba4/sy5k1ffHvsgcOCRtYNzz3DDjA455zXzX8RY9XF++qaJ9oWzT7TLPdiIKloj&#10;EMC4DYCoSTnkhR6mufGYtwpuyO/LsIp1bvY9pE1uQfIjL3N6xwZEzGnzbiNoOCpAIOeAOPpuX8t5&#10;qsX2yaeMtb5KqqIihOCVVVAwo/hznFfLHwd8Y+Lmi1O38QTRanPHcM160a7ppFuI1iil+bYIiI4g&#10;YwVBYks26vq3wn/Zev376/fXK6emj+XJZpOFTz5SGDng/N5SgYVc7mPtg8uWVVWgpLS56eLw7pSa&#10;fQ+Z/itD4uttYtLrwmi6ZFMYvtLbFa4RWJDSlGDLg8A4yR17V5n8F/F1zpXxIe2t5UW7uDKyM0ob&#10;JgyWSZduMzFiBj5gRn0x9i/EC+8MxmO4W1kaZlFut5FGQpjcE72yOoGcAgMT9K8nPw8P9l22p+Ho&#10;45tPsZM3DkiJ3mVRIE8zYQGdRuCk5POema5quCnDFKpCV7dP8jqpVoOjyTVrnxBL8Dtc8GeI9X8L&#10;aPCX05bn/QL5owPOgmzNtdYztBi3tC3TcybgBuxXsfgOHWtH1mG71+5802wTDopRNiHAGOpPrnqK&#10;9k8Wpr2oXMviDT4NlrEgLuMZjJPzuy98DAz6dqytDtjC66hr3nKjg4/dgKQeVK85wO4x9K+Mx+SU&#10;aOI5qN1rfyPbhjalSn+83PoLwC0Uel3l2jZWd0xtOSxBO7ntjIx7055byG4dreUsYmI3IcY784/X&#10;tU3g69t1voE0OH7cj4llFwu2MNtwxbHJAY8D+I/piSNFBdmGa5+zyElgiITvLE7wcfdxjvn0r6qm&#10;17NI+aqx95nRXN9fS6ZNeWETmOAASyBf3abzjDt05J/xrF02wIjMjuYoJQwZs7V+XjHP/wCutmz1&#10;64sdOaCF2a2YGMjtsbquDxnPQ9a5GS6ia+i0eB96SFlgLEgdflBB4H1rKrU2uTSi9kdPd+KRpV1a&#10;TWOpJDcLGyOkYJ8lVIVd+QV+cHK45wOcHq6cN9ov9Qk8y41BodzLFkvIuQ7nA+8qqNxCjhQTXner&#10;rpmk2t3eXkgnMUTkKowzuo5AUkAtnjJOK7iP4keGXu4rvwzMNlotubW9AZZPORP3whyAwVGyucfM&#10;PY1OEqpzam7eQ61HROKueP8AjSwj1hzp+iJHa2wiALAffZjuIPXKkEDIrgfAPhC70fxump+IHWGy&#10;jilhtxuzI08yhVIxwAjDPPUccda9dk0uY2f9qxJuR5X8hVA4GclR2GCeP04qnJp8ZjiuNUiYon34&#10;MgHJ5Bz7/pXHWwClUVWS1WvkelTxDjT5EdHbWLTajHfXsKlrORkYjqxA5UD0Oc8/lVuV5rS1lS2i&#10;YbHLrHGQpyTy2TjoB0Fc1pupT2E8s0JMouNhYSnOCg2gg+uMA9emK2tNu9G1DTpby+vkluY2Yi2I&#10;YPx1x0GB6dR3rvVSL23OGdNp3Oz0w3Emk22oGMxeerZxh87Tye+CO47VI2pTpIpvJ45YgSjQqMPg&#10;Z457jqc8Gsy01ZNHvZY7LaWZCQgUZk3gdD69Pp61xGoGaLUDqhSRZJZP9WwBAJGMEDPJ6Z71rXrc&#10;qRzQjfRnf6vqUWg+Hpmht5Yk1FJo7TapIM+wlc7clRuxk9fxNeYeDNT1rSp3a6tpcuvzwsFiPzYL&#10;tlh0xkexPrXpDeONdvPDE/g/WLSO2nIVrZ9pDbFl3h1YE5IOY2DdsFe9eGeILm80ixvJmuWSYxuI&#10;25JKyhgjAsMEE556ZHtWGLrR92cG7W9LMeHpS1jJdT0TUfF/hrUtLNzoUgV555IYrcPibkb9wOOU&#10;A+XdxluPevJtb1K30FYJI4FDMFnhWQ7UbaeCMDJVjwMde3v80D4w+I7i+060sLaGb7EBB5ckUdsp&#10;AAUODES/mEg7nYnOcBRya+u7rSde+Knw/j+J1rJb2thf2sC2qGJllki3GFNhJ+9C4YZACuAWBOcm&#10;HX9vSlKjrJHrywKoSXtNmfMPjq9sNRkFxq8eL0ZZZ41VYsNy0e3tj09e+ea9k+CelmTwz52qJJ5T&#10;z+ZDCgyFRkHAYDB+Y5IHrg1k/Db4RWzzT6zrM8s37zYqOcrhflfIP945zx719ZeHNB0XT7GGyhQ2&#10;FmoZoreNcrE+cqyd+TyQe9fN5Zl9WVR16qtfp/n/AF2+XRmOY04w9jA0bMyRiKMKV2sCFx07YHt6&#10;10F7qOn2TeXMzHgKCgLBc+mPSsK/fWXmhjjSQrK+A23+In+Ij/8AVTtrugMijaxORwM4OP519PCa&#10;Wx8fKF3cao0K61We4FvHM8cQkQyjce4L4PAH1rD1f7VeMkOnBl2kNs6Kx9Bn16YrooZpYbe5hslC&#10;vMhQPgEjIx+PtVrwl4h0iyuJ7PW189mXAOAW3AYIGfuFeufwHNQ2m+WWlyXFpljS9Hn1WdIZR9nu&#10;YskIMFs46HPBFZhW8gvDtZpY4227Wwc/7X1Fa2qSXS6vMdMVpIpcLFvXYwGBkZ/WuIg1i7JaUtuG&#10;WADAjlTjj0I7nvVzrKOg40m1odFqdyGiJt03bmGQ3XjtWEQIHdpohG8fLqeMDrn3rduLi3v4ljtF&#10;WZztLnncn5cc+9YdxPctqzxyESApgNwTwO9N4pp3uSsNfUdPezXMKZujON4/cN83B6kj0PTA+tR6&#10;hokTEX9jEI0k/wBYgGdueNw79Pyq/p2oeFtLmF4xb7VIpj/cjzVw3fIPy59TULW8E2oNeRuQh6Kc&#10;7Rn/AGc4raOK59Dllh7My08M2q28yGHNwHBSVPmJP8Ptj19e1cZc6AItQnt9aKLdQM0blRkeapwQ&#10;SOD/ACr01ZXt5lmaPeqknYGIB46E9qxp7jyrqKaK08uEMeM7htPXdgY/KtKluoJHFP4S8M6tDd32&#10;qlVmSAs6kFjtAwu3B6qeqgYNfP1x4J0i9WO0u5vPkjO4MCyquOgXo+PXPNfQvi34cr9ttPG2gXJR&#10;pJNyqCuY8DDAHkhfbv361W1LSYLlrU7s3G0q0z4UHu3TgD0715U051GpRVl+J3U6nIrKW54ING1T&#10;Qj9guNiBx5gCszCTPXcSAc9/X3qT7TDcH7DsjicNkSZbgDnHcf1Neta/bahrmnrptzcr/oy7ImkP&#10;3VHOB0PzV8pfFaLxhbaS8/hu7axktS8i3abcjjkBSGGWxt6Z7j3662KVGDmlojejS9q1Fs9th0ie&#10;88m5t1WSM/NFMeM9iFIPX6ir8mtyuh3RlpYzsI6YPYnr19q+KPht8cviEs9l42u5YdX8N3he31ay&#10;zHFMHLeX58G0fup0Zd+GIjcFkbHysv2lpeq6B4vBn8PTyywIn3rhPLmyDyNp7DscmvTyziWnVj+7&#10;dpdnucObcP1KTvLVfl5Cw3cNnfLqx3NOy8FDg5HHO7KMPZlIx2rTks/D+vW5t5kEd9Nz52PLyf8A&#10;rkuIsAcHaAT1xWQNMkFsS6lkUgcDJXJwMHPermlnQEnOl6s1xHc5Jik3oLRgcBVkyN6sDnDZ2sSA&#10;SO/s0s2vK1TZnhV8A1G8NzibzzdO8zTtciktWRgq5wEbdwDv6bTjg5qDSLnS7UXFp5QeKUlssd3L&#10;ex44/wD1V9EX/gK0hsCugCe+gKlbsSwsbZJGIKxiSQEBj2BOW9AK8vTwVpmnyzXDW3kNMPm2kkAE&#10;5+6eB07V6f1eUZJs5aGIUlZniniKdtE1FpLZf9E3ZJx/ext5+tHhnxRHeawug2lo0F0UaTa53RSq&#10;PvE56A57/nXquoQwWxFjJb/aJEz5ToGBK+uMYx7HmslfEWiWkQa7CqATsVl2yLzzgsAcfpXL7CXt&#10;Lqdl2O2niPds1dnCf8IhdaG32q8VNzI3lmM7tpByQCcfTtXR/DP4+eP9Mnmu7+SfVbSw/dXFjIFS&#10;4KEs0bQSyKAkhfhydwdOCcAEWr3x/oukW09tqEe63aMsyMpckN7jgHuD/SvnzwL8QvCvjWd7K3S6&#10;tJYk+SVjnLKeVO3jpgqT1rtwmbRwlWKo1OV/n/Xn6GtbL/rNGSrQuv6/rQ/Wjwd8Q/DnjTyv7Av4&#10;7o/IHGGSWFim4iWJgGUoRtYgFQ3AY5r2DSdYSONstwRw3Qn1yK/HTw7q8vhfxKl1Jdta6jayCMXU&#10;eWfYTuUHPLJ0JU8elfePgT4q2vie5Sw1dYo9TlJFvHb/AOqnUDO6EE5Vxg7kJyeqZHFftnCvHscS&#10;nDE+7L8D8e4m4Glh/wB5htY/ifYtjcsqq6qCzDIIPr0+laJEnDMSrIeRn16c+leR2/iGW2lXYCkq&#10;DDHBGe4wD7V3thqgmtxJLJkuquP9oN3x1GOlfpeHx6lqfntTB22O7QTSFIZ2529P610lnPbW8qlQ&#10;NwPzd+g4Brio5zFEqTjDScg55x64q7ZPL55ZWOFH3v6160ayeh5s6Oup6UmotHIYplHOMgdOeh/C&#10;lF/uiNq8OQrfKw5H4cda4tHuDJuhlZWxjOAR+R9a2rO/vYf3G4AkDHbp14rpVSyMZ0rbnZBordBL&#10;L96PHK806MgsTkk9QSOcVz8N80pbz49oBwB6/T1q/FK6SkklA/T0/wA4rphO6OPk1N4XIijO9C47&#10;+oA7/hVyKePaGiYjd69cVmQuGXr8wOMdvep40RSxK4A5Cj19PpWlOp0JlBmlHjYJEPI6+mB6Vb3J&#10;5aSyE/NyB7GsyN4yA7DbnOR6fSpwVjj81BuVs9+np6Hmt4zVyXA0FlBcoTknGGPSnDZuKAb26/lV&#10;NJ1BCRDK46e/1qyHkx8uMdST159K0VQmVLsSx3GWLFQCMAdcGpQ8RyEdlyfunniqkbK4CLks2MCr&#10;KgpKUbt0weSRVpmEqZZBxIZYjjHc8Z/+tU0dtGHaYbtz9efWqwk2fMy4we/fNXyyBgOjHtTuRKK3&#10;HtkYVSff6VGN5b5DwPWkMynCjovHXOakDqiHH5e2P896pPUynflGs4eTB6j2/OrCbXYtGOR19KrE&#10;rsVpDgN0/pUqffMQxx0PqKE9DKMHYtNygHIYnkDpTCw37jjKnn1NRgucLIBuI471JlfvONzDGMH6&#10;01PUqUCYxhXLLg5xzTRGTJhmBJPQdABx0pxK5DHPTofX/wDVTBIztzxn26VTkYqFtSwRsj+blB3+&#10;vrUUit1U4B9e9SgeWSMdRgVCYl2hCcZPU8VpFsfMIIznHc9cVFJgA7fu9s/yp4RgAF+UZ6nuaZLj&#10;O6U4UgH8q1SItrciG8EKT8wpjvIThuMcU8lQcqc9xnjPfvTZG8uPcG+Yk8YyMVt6FNFeHK/d79M+&#10;lRzFW+aY4AOelWBzsXGT+NNl2lSshxg5qkZcl9zNOD+76Z755zUWJNz+a27aMirDqhbYBgVnzyZA&#10;2cY45rooxMK0UloZkkY+9OcHOfSqjhzktjOcDFX2aNlIbscEZwarFRwB/FjBFd0InI4pmbIspIZu&#10;NmMGoG2ITxnPXI9at3AKI2evbP68dqy5GjOCc4A5HWupPQylG2hBLuWMk4OecYJ4rIayZSZN2By2&#10;D0zW5IzoC23JA4Fc9PJKfvD3AbjGa3ps5uSxntEkf73oOc1z168E1ydingY+uP510MhwfKcYxngd&#10;DnrXLyxojbY2Yqxzk4zXXGetwi11IHyG8o/KDxzWF4oJTToIgCztOq+3Qkk/gK3QjMwRzkcdfbtX&#10;MeK7XzZ7e6UhUhJDc8ktj+WK+f4sl/wn1v8ACz28glfGU/UpzuWbypOY84x3qpdNjbBank5JHY+l&#10;XZJVkiwjKY8cn1OabHbNKTbIMHG4n/P6V/JlaSZ+6QXQ8q+I16tjolna/wDLSS435xnaqDv6ZJwP&#10;etPwsCLWLKk+WPmz3B5H4+1O8WaN593FN1ZBtbB4APIwP51o6LbyxW7WwYnH8QHGAOlefJe9c2g1&#10;YvCa3LMhU4HO49PavB/EXipb3XWtbQSCztOXXHO7+8Pc+noK9sa3csQPkBGCPb2FefLoQ0jUn1aY&#10;LKrsGl443J93jpjA7VliYycUom1OUU22el6faT20MVxK5YyIJAq/dBZffnOOtaZTU76dVswGMZVy&#10;M4wq8lvSrNgsur2sY80jzF3M+OQDyAPTjgVS8VWV9pEkEenXEkdncp86qRyydmON2Ocj15/DrnB8&#10;vN0Mqbu9TQlkktgzhMjJGff0r4u+PH7QPiXwh8TYfhH4dtY7/wDtK2tmieVnZYGnV2bbbp99vkJ5&#10;IzyckdPsvRYru00dLS7ba7ZfDc43E4J98V81eLP2dPDWv/FeL4wXVzdJrFo8bW00cp8lBEjRqrQk&#10;lW+R2Ut16HggV5mMlUaXsvn6dT0MKqcZt1P6Zq+GNN13XdTtrxbWNba4QOXydsLhRlSG5wpJAHUc&#10;Zr1SFlTVrCzuAHtonHm7flyqbmwCexIGfbNdPbt5arpcN1JcWdqR5BmUIQmMABB93v1J/oNnQ2tv&#10;DetHUbuwh1KKHmK1us+XI+PlLEKx2o3IGOTj0ry54SPNe53Uq2hRW0kuZvKC/aC2HVXAPDD+EHr6&#10;D1rB1bw7p8GoPoGsaYUvrWXbcxysS6MQHVNqkqFCEHKsyvkEE132tahqM01tqVskVrLNDuIhAKKx&#10;bdhS/OI2Pylhk9xS6++pazOLndH51tbqiOgKKVT5iSDnHUgDkDooxxTq4Om1obUcRNTvc8gsW0nQ&#10;rvzLuMy2sV2yRqD8wjA3nB7KfuHHPpXo+lWfgjxNq7S61PPa6Sw3Its254wy5GTnO0EYzyeemK8Q&#10;+OFjfaNof/CUafclEeN2lhRRkPGA2VCjLBgeQe49Dz8rfAv9o3WdY8ZNJPZyXFlJItu2FSLbJv5b&#10;aGIwV5OOR6c18vic1p4avGhPqfV0MHKtSdRdD9MJv7Ih8Rw6J4Xu5JtOjiRpJJzykoUnYHYksOgy&#10;eQetWrq8vzeNpTvES6By3cA9R9aq3n2aJ4tW02FVWVMSBgDt3HsPUjuAKr3d7bT3cIijxM2F3H5c&#10;gnAGTyfrXtzqto8yNPUhupLxrv8Asa9fcJm3qjcEEDIK/h2FUdE0zTL9ZrfxDafahCdp2puVQ2Ru&#10;ZuxzwM1Q8YeItPmuhqWk2AgubYCASAl3G05yWPROT0H16muL0HxXftqB06Xyi0/ziQ7lyQM4ODg5&#10;7Z71x1ai2ud1CDZgeL/CmiT6BP4Z0WEx2EuXcFFRo514yDyWxj5WPPbGK+e7P4L39vOtxrVwt1Zz&#10;4w6oVIOP40U7enAH4mvr7Vxf3Ef2hgGDnlEHJx3x1/x7VgXVnqVhYC8ktWWO2I3jIPyduO4559K+&#10;ax1GMnc+nweKqQjyp7lCw1W+utIi0xXRWttpLooDcdDuGeMdug6U2bVLi5gks3Ys7g/NgYyf5Gp7&#10;a4s1YSSBVikPQADJ9KkU6Umpw21rjMrHgcnYOWOO5rn5up2UXqcfLo0MsazXTCPyolUxj7u1f4jn&#10;q2ea5TXLua3S2u4VMdq8jRLLtwHeMBiob1A5I9Oa9a16+0IaZK2kAF5ZVVgw5wvUrnPGeMV434q0&#10;1ryyW7gKxR5IgUSLJlmOHZYgxZG45YgZGBnpXLiJ2V0evhINv3jyvXFm1XxSLu9cxzzyRooACLuJ&#10;CqPTkkD6muU8X2Xibw1fy6RfWrW80btG67SCrpyRj+E4P+TXa/2DDc2lyuoZkuGiaNc4KgYwflPU&#10;+menXrg1yeZdMtngu5Zp5U4w7l+W7ksWYk9cliT1rwKtJu/Q+koO22p51rBiuZvsF5K4jdVabYeQ&#10;w5AJHJwPw5rDjmis5GhjTMZJHOPw/wA9K276NItQaeQH96AoPvxgH8fzqpCyxNJDJAJ2U5yPQcEd&#10;682pG8r31PSTdjEleytrZ7ixDs/qp6kdzkYOPavE/HNnp9ppEouCH893dsnncTuY8dMk8Dt2r2u6&#10;1qxOrRPdny7eTCvhSSADgnHpivHfE2pxXWnXumPEpBuGEbMvKqrkoRnkZXBIPI79axq8jRtZs+Ff&#10;jb4H1WbwXr9xYTKhtdPa6ABKMwjZdwBPyg7GJ5649+Pw6vNJt4fEOoLaOsa+cTk5cY64A4xkc8nu&#10;a/fP49wyah4EvtOhkKO6nDfeGEUttKg8g4wR+NfhxcQ29nrVxboyug6KwUktJyCB93AB6DjNftfh&#10;tXapyifV5InOg+d9f0KEGFUCMbecZx1U4wAf8a6DT12uvzYDDLDH8Weqn/IrG83yWDw+ZIEU7lGC&#10;Pl6YPuTjBrU064heEFY9hPJUnPzZ6f8A1hX6a31PZbWx1CwxmfzSWOSc5wcep9MEdMVdijV3Q9cH&#10;gDufU49umfeq0Ylhyrs24dSccDPBAxgcVcQPMTHIfMBAwdozj0bHaoVJdCNR0ZUM0kZYkYyeoA9j&#10;61YikEsTpc42u5J3HkDIPX3qArtdmZWVhwAMjp146fQ0/wAw8pKu3JO7ABIyOO3PNVJdDaDtKxaY&#10;xNbyKgBdhvUHggA4OPp61Wt7q7Q7bVTvbDhsnaAcjBB6EemM1IturSq8kpA27ScfwnofXPt0rVg0&#10;+C3IaV1EecoTksx+hxz6UlC2qNpQK66fBp4ZLYK8dyfNxg8AjGPmJ4GO2OvNQzW08aBYkZ89VUZ5&#10;Hoa0ldLhBJjdjv7f0/CpIhCIljkZVIBJ64HPbv8AjWPmbOKsUYrNIw0Lx4mYEsTwQR2U9Aee9RW9&#10;utsfMtC2BuDMx53Lzj0P4Vo3m+VcsRslwW/4DyPf8abMltDbbg7InJG7Awc4JBHXPrTnJbocVZaA&#10;SzYcKBwNwHXOOgHfnpRMoBDTKQG557EUW5aeVUuNpwAW44fJ/h/THTpk0QPOkqpuD5DHIGR64PU+&#10;vvS62C9tw5xvGQhB/H6+gppJwSPlPK4/2h94k985GKWKaB4ljPIAPmckoOcAhjzk+9IsiCFlY4RB&#10;wc9gODzQnZalFYbY9xX5WHU+v86SNvJkfbk7oyuD056Ed8jnIPal86E9FCRhM4HVj/Qe1WIrWIL9&#10;osy7KD8wcjdjHKqevvR71tTmnKzuM8yJ0PlsWZ8K28ZI74B/hHFRJbKGa5cCMvHlnHJ2Buh/HqKl&#10;Z0f+La23d0xkDjPv/jVXytn73cHfbwQT0J446Z+nauiD0OOc1e45rn7Qx+XCqNqkHAYfT0+v/wCt&#10;Qylv3oGQNwUnjj1Pc/5xTGZHUyYAATncMc9sYoaKMqQCp24DKOhzz/8ArNU2iPa3dypNcSsCYypC&#10;qWSMcBj6Enoee/WponEmFA8tmDZwRkqBnhuOp4NTLMkgf7pOQBhfvHGT19On1rOa8RYxNEMJjARu&#10;Wdj0A9h+FJIHWRoxvETG8aktt3AD7oKnGG+vY1O7OP3iARuMZJ54PUDHf61RjuQ67VOx8A9Dnnr7&#10;E/yrVZ4WtxDIzAZ6EAseenArOfY9XB1U7E+z5pZbcCTcTyDtwOOcEfMfXFWSbqZYo7RztOF3EZwO&#10;2OeB6jvUMSlWXywDnOMngjt1q20UqxfuiQxU7g3GD2246jB6frURXc9JVLWFvBbQzLJ9oEc4yC3U&#10;kDqCOQD+PSqsryWvmrJJiOULKpU9No7Y6Z/Wqz2tkR9hu2MJPyoUBJD4yD+J65qFUmS0juLltzrw&#10;27AJJOM8fTOKVS3Ldmcqp//T/anTLe7tr+K5tVIjkkO9Qedp6/hXWajpd21m+pJdXMcQ5SFGYIcf&#10;KWAXGCR1J61w9lqVrpNyzSDIZ0UegI6KevOOoruNA13U9S8RSQSYmeddsqcCOO3jwAc9zzgnvu+m&#10;P5zUlsfvs43ehzccd1pmkXGn6Yiut2vlszHLRqR/BnHP8s1jXt1LEsNhcTCGPje2M5Cjv9B7da3t&#10;Sumtdc1GCVB5RmPlxqOFGc4+g7YrnrfxBAtwxvLZJo2cqCSMpj04rz8RK3U2o4V7l60uLecyLa8J&#10;kqsmOWGOtYOnWAm1Kezmt2mZEYkn7qjucDt75qSGSBAHtgfLMhKj3x3/AAq/pWoQxXH2N5cTXHyY&#10;4+YZ4X/OK5lX6Grw7J9N8H6faQJe6w22JuVw27JPT5R6DtXRy6bZWUSy6fL5yH5c9Bj6evpSXFrN&#10;p919iuoxHEUXJLD5DjqOa6jZokeiiPRVjn3qPMYfe3KeT65P8q1jW6HLLD6u5laDbXxlmR7l1gPL&#10;RM25fwB6fhW1NqOj6RMtvtYzyDcFHQ84wfx96x7W1McOXOxj0yef8mufVY2vJis4Vv4Q2eSeoGef&#10;89amdflWhz+x6GyIrR9afUdQfYrnJRegz2z1rmNQXT3uWF2pEO/g4ycLyK6JprqbdPMA44BbAA9O&#10;3Wue8Q3AnKoIgiKCGI7k/wCfxry8RWudMKVjz/WNmu6wluJFaG3i6nhiCx+UfU+lXdOsxaw7LdFX&#10;DAgEZH41GILi3vRFCocuuRkZOAcfmD3q3KyQQF7kFZNwG08Ag8A+9ckY9TpdTSxZt1MjbQ/mqeWw&#10;Ohz6elYkKRSzMksMoiLY3dOOe/8AKun0Hw1Z2FzLem4Zi6cKOB171t32+/tnsgixj+DHqB1J9K0t&#10;pcylPscbdqlpLAA2Y5wdg67QmAS31z+NVNa0SYXEYj24kGQcYVscZH+NaUNqbgLZmNpJodxkckBF&#10;46KOuAB1PXms2/tJdWADSsUiwqKeeOvA6c9frUudjGe6Lmj6VqNjDLNcNlcgIADjjknP8quJZHUF&#10;aSJA2zBbOBgevXmnaFDLFcNBfO2GU4Rjxn1+vat9l0rSrQyCXdKTv245YjsMUXRk22c8NNW5QxxD&#10;DfeJ78enFZ+otdWataXEAYyIQpfB256HHI/Ouourz7fdNe7TGrgEKfbsPakstNtrnUPtN8+Is52H&#10;JJ9j9a0hK+iIv3PM7PQ7q8mitQR8q8kDOAPr61qw6Qum4gm/eoWyM9Qc9h9a9MvbmwlvTJIioqoE&#10;XYMEgdBXHXtu0jswlKheVXGSfQE1M1ZmLnd6nP3dpBFKWkwd2CRjIqLUrW3vrZxpaeVvX7hbI5GC&#10;ckdu2cmrE8losaiRT5j8ADt3NVEW9x5GnbIycku544HYcc1rCZKPEdW0+908GPUgAqkfc6EDuOK8&#10;/wBf8Wy6Tp4tLG2FwXzhmVjhQOdu3v8AWvaPiB/aV01qbyX7THtfAj4we+7Hrj/JrznxPL4T8O6B&#10;NqEUrvfARrGjEbQz/wAPC8DH8Xas602otqVrHt4VJpXR4QPFGoXjR2zwqEQg8MScg9Bnp+NenaHP&#10;aatfNDApcquSSMnrzkCvCJrS/n8SQarpxO5ixO3JUD+pPr1r0O31/WtHu4206NIWRMOzru3Bjk5P&#10;GD715eX5pOE253seti8JFpKK1OqvdL0ppXudMnbYxy275l3Z5A6HH1oS1k0y2adAjyL8wySu7j25&#10;/Gpn1Kx1cfa7GN4iR84k6Fj1x7ChLqW6ZbaUJuVSAc/nX1WHzCN+a55dTBtxK1tqizt590vlvj+H&#10;5hz71fs9agtZF8xZD6swJHrj3xWDOdNDvBIzM6jK88ZHY8enpUtvHc3lsdjERjnGa93DZtfS55df&#10;L9Njb1/wt4S8TWct8bZ53fJzvfB7spj4BLe/PpXyVrfh7U/DEzajqNmwgcYG0jCNngbTyOMY7fj0&#10;+mrTW30VxZNNhX5x2z2J/lWZqWu6d4g0+70a+RpmLFUcICQSBkqx7jP09K2xUaVeN72kc2HjUpyt&#10;uj598MRarHcxvHOpL8sHAxjHb/ax68V6PqVxHFayOGBkIwF4/H8MVw2tbdKuW0fSojvT5xJMp+ZS&#10;MAA9M8c1yVnrN9CsjXKPO8PSNcbs/UdjXBCr7Fcsj13Sc/fOv3JHcC6tyIwBtVgdpX2z/SklvtRv&#10;IQ0oO7bsDc4z2JOOP5VqnSvDniLRrWWe4uLS5lbOwcYA/hIwQfc11HhLwTaaNqMdxqUrXVojB1jk&#10;BC7hxlsHBA6+h7ioeFnOa5NhSrRS13PONQ8L+JfsTrZKBKxAUP8AJznkZI6+hrzi4bVfC8wtNQik&#10;hd229C4VnBI+bsGwTnpmvuCWY3ty0n91uingd8H8K878b+GvDPjCOWw8RWhn3r5edzK+3rgOhBHX&#10;j8u9a4jKE1eD1KweYe9y1FoeC+GvFcV+Pt2n3cVyoHVWDqOOgPp3r0GwvrC5kSazLAtgtu7Hp8uB&#10;nH1r5W8T/CLxH8MNYPiHwhby3WkHyojbKwYqCx3N22gDHqOOMDIr0jQ/E/kSW89grWxtztYk5OSe&#10;hH9efY141HGzpS5JnvYnAU6kVUou6f8AWp9CIl9Z3/2uNvLdVKg9fTOfUH/9Vd3oPxJ+wNi/jD7e&#10;rKS+QeCNowVb07H61wtlrUtzZ/6QDLIwyHUDafQkdgOnrVYWrK6kMSqqM7Rnn3Pt7fnX2WW5rVw1&#10;VVKDPlMxy2lXg4VVc+wNM1nTrvElrKsgIzgg/wAjjpXc6brt1E/kQBRGv8eMdev0/wAa+J9O8RRw&#10;KwKF/mJP94+hB4wfUDFfQXgzxTbarZIzyKXA5GcFlGMH2PrX7JlfE9PEJJuzPyPOOGqlD3rXR9N2&#10;GvqgVA7OhwcD09s//rrstH1q3nmAAKADqe9eLaTeqSwlUgnG0rzn3+ldVb3mFHljHTPpX1uHxzWx&#10;8RXwtnqe9WWooieZbt8rDB7/AJitO1u2lk2SthR6dM15vpZ+yW32mEYSbHBxzj6f0rpLe7/dLIWA&#10;Leh/mO1erTxjZ508NZ3O9h1GWKXy+GPT2OKvyakXYxAYXoa5u1vbaEjz8Fj0wefwrT3o2ELjK9c1&#10;1QxKOStR1NeK6O3GPlbkE+lXYnGdm3Pfrisq1lhnG1PvdweK0oZdkgLYOc/h6c1ft1uZuBoox80s&#10;3atWOWXguNx9ufzrJR9oyRyeK2ISka5HXABx9KunV6szcdSWNF+UrncDyKuJ8/ysMN+eKrR5HzLn&#10;5uh9KuKDt3DPA78Vr7VEOnqWI4xnJOCOM1N5ZLfIeOlRW7lEUEYc5JyferAOV28E9j0odVE+y1sL&#10;sK/LGM4/yaVEhD5nBUD0HX6mmyrcqmIzt298DNQGZXA38seQemaPak1IW0OjspoZV2wfOAMjHTFX&#10;Ld1Eu1u5ycflXLQGaGXEZxnOaluWlaUEMflGeP8A61U3oRKPQ9CSdEChQSuM8d6ILlULNnn6cVzW&#10;matOwWCccA43HvW2ix7vMQHLc8H370Mziu5tpdAknHy45H1q2krROCBge/pWbaxjuOSema0ogjgv&#10;u+X0PftVXE6etzYWZZF3x/exk5/SpFII3MMdajt2jKHHUAVLH5mORz2/+vTSG0hdygfMc+v/ANem&#10;kgAMT9BT/LTfnGeOv0pGjQjk8+3r+dFrGcotgTgeg7j8KruJPMDAhQB+ftirCHHy4ppRT97kmnzM&#10;trTQqYyxDD8qAHJIkBx6VM/TcucH2pA0hPJAPrUsiMWnqRSKC2QKohYo1ypz9TzWmWYLlhgCscAh&#10;vc9OKEVawwWiSyGd87upwemPbinWdk6Sb5PkB5/Gre1mAV8D1qZGVyEA4HOexqeXUuKJDAY3Dgkq&#10;v501UWRhvGMdRU/mHaAgz71GimRfnGSeooKW4O0fmbB65zQDjcCCTnnP9Kbh8Dyc45OaSXzMMAeR&#10;6c/lTuS2x4CqDx1pC7FtvAI7mhgxTDc5684pzSZb5uVHBHvSZUZXI/NLrwSAevHSs+ZxgK2O/etJ&#10;oWIBBCjoagls1aMmNQx6lunFZtMUm0ZcasVMuccccU4NGYmH8J/yaaibCQeMd/X+lNdF2+jHoAc8&#10;fWlbsZyfUrGVFYgDJHft/nvVGe1e4jKQfK2eM8irTjacDBB9OMVagt2ljDBtuePSqsJdjkZVubcF&#10;OFfGMjovqR9K8ks9Gto9Qjlf96kZWQFsZbbnGfb1r2LV7ywttDu/ECTq8NszxGRDnEudix4/vl8K&#10;B2PPTmvMdJe7ttNjuLtlklKKGbtu+nTk1+N+LOPpOlTo9bt/ofqnhxgJqpOp00H6pDFeRYcFmBHG&#10;7HPqTU+nafFZ37ocyRICqZON2QDuHbA6e/0rhrzx94f0zxnceF7m8i8+ORd/3Qhd0zsVs8lO/T5s&#10;gZxXs+k6fssxebPN80EbcchfT2yOvtX86z5ZSbR+4aqKTLtvK2uxx7VJCg/JGQqhV65PWrMhZoxY&#10;W8AGwjnOWyMkj0wf5Vd0zZLcqvmJDtTG2LAfb6HH+FN1awnmt1urEs+CBuyQXPQ49cdP5UpLqi47&#10;2Zz+myWcwkudSRk8sbo1XpuHc+3b2qrHJHbPLIS0a7F2eYMH5shs+wPfFM8QwLp1vKNQdzPEhzEQ&#10;e4yN+Og/X61haf8AEnwv4jZWvpZ5L9rVIpoILdk2KgHmKu7ltvcjoB3FcrqxUrN2Z6VCk2rxN92e&#10;9029sNf1C2thCY33wFpI0iHUZUFzMcALxzyK8w1jXdQttNe1kikENyiq+MFkiZxjvnLMAKnu3017&#10;1LfzndLiRvKK8OygEjPGBgdc1wfxZ8R6rLcQaH4OQW32WK3uMqQWadxtuG+Ybfu4+UswKjcNpNed&#10;mFdqlKXbt1PdwGGXtFHv+B3mk2yXdnPKphhiTKIZCVnaXbvOQ3yFdvAHUmvNbbxLp9vJ59pHFsvY&#10;QjSMCNmeW+UDqcYyelc3Z61qEmrXVpHqsxhjmSRvtKiTzycIysownOP4QAONuD11tRi0rQ9Zs7nX&#10;CILOZ/L8uBcsykE7lGeSMc5x7muHCV1Vp3SPVxGFcJWM/WbSLU1MOkwtHEwVXEbHDnOeA3BOcfKM&#10;etc1qegwW9jctqzlre42RSWrL8ygAiRi2QNpyAQBmujXXtK0O4OsaLbvJqF7PLEli5VlhhRBslVm&#10;5d2Yk4AwqjafmryaeLxX4w8SXkbSzT3EjeUUDBUBRfljiXhUUc9PfOTWGMUVZJXZ0YKD1d7FrwDb&#10;aVe3dtbeJp5bi6MvlzM+HkeBCVtxLLjfNtzhWkbdGDtHygV6x4w06zsvEI0jS7SKx+xpGskUahD5&#10;g5yw/hYjAJ6nqea8v8L3N34Ru5xrMohubYuDj70bqRhhxncM5De4Iq9d+KdI8P6TdXVuscb3UhLP&#10;cRky+rhQeXLn5mPY8k54rOlVjTpWlobVac51Lozr/UdC154NYeW6hsrxVjeN1KtbL5qpJLIhyVEb&#10;E+aDyoGenXV1m7i8O2Oq+EfC0T3VimrSTxyTXRaPzkVYdyIqhXJRTtOT8p7jFcj4f8QaF4j8K6hd&#10;6RftBe2jGB4cCKQRTLg/vCdrqwyDhj/dbkYo0m9gs/CVzo/3JYcy28jAfLGuEMajHysOCtcUcTFr&#10;nT0fX+v6R1OhJaSRa8TR6Slyps7xlt9TUee235c5PyuDwOeoHTqa4Aya1pTP4Pvds1vGzeVLjfIi&#10;g5UK38QU9OenfFdN9j8/TXtZZFt38xXQEY3ARkFs9BknpXnd7r39lxz6dexi48jKtJvK5OASq46n&#10;kEEGvHzKpGTTlp/Wx6eGptKyPQdN8RW2iaXDcWuoRWV7ZkAjks5LfM3PHzZ5Hb8q7LT7q71Zvsyk&#10;TQNK+JXUBy5Gchs52juuOeteGGxlaETLi2cD91G+DvHfJz1xWdbeK/IuHh+zP9jKlZY4nIbf/AzH&#10;j5DyCV5HvXHHGKnK09ip4VVF7u56x4k8VPpMbafaTJJG3LqD1wcdegOOK5+xurq+tv7Whf7PbiTa&#10;PMPKkcHjqcDrj8KteGbDSb6G6+3WYuoZIE+zCVgJICHDFht4bK/u89uvSqlpoXha21US2sT3EkUo&#10;llgl3eXJFkbkI7qAeSPTkUOhWqyUm1ZmMYxinFLU7C08X+EdOuDf6tdaffLpxgY3Dq3kTFyeNj4f&#10;ZjhyR1r0GXxXofiTSJNWudOtWjiiMEcdsFDIrE+XtUKoAJORt49TXFDR9Jmtp7O32MkobY7KDhRy&#10;ByDx2rDvdd060ijs7vfbShFEShcvIQQCUCj1655r6KE5Uo8rat/Xmee6ak7panR3Pii2itItK02F&#10;izLsUOwXZt4wVHftxXMQ29hJZDSL++VpUjLOyNgL82QNx/L+dcZrfi2CDXJL/T+bOxQCRyBIXZQS&#10;xGBnGOnfPWvOrD4h6Ldas1yFeSKRi7ybdoSActJgZO1fcCvna2a0vack35HoQwM+Xmij3PTQt5DG&#10;usu0lvAbhBCFAiKDDMrMvzEMTy2c+nAr2TxvNpvifxSdR8PxXmpfaFiM7skbXkuQAAfKxGsaRqsa&#10;beqgsxLHNeS+DtU8K/8ACDz6xOWNjqt3GItmZHXGFYuFJKZHJPACnJ4r0R9S8MXhvdM8IXS/ZNNV&#10;I5mhLjiTIUJIQuTwR8vfivdw9GHsrOS1+/rb8Dzqqbnd9P8AgFWebw5qH2Gwggltb1bl9yOfMiSA&#10;KGM29cEMSNvl4z17YrD1j+24dUk1rxDAoQndB5ZChhk7HABJAC9iM5NckmparZru05Y0eNgFeUBp&#10;igwCpY5GPQkZFaOp6Naf2jJfRXH2byuI5BuaVwvI2tnua8+o202kaRo62ZLdagouo9VMgUzlYyzn&#10;GHHQDvjHPtVnxFr/AIbvfD32DxHeSiVQyRgRAqsWPlG7kEckgY+lcTcanJcanFo2qXHmZLO0pA3L&#10;xwWPHTua0b24u7fUZLe9EUcFufKbGCk20Aqfc9BgfhXJTr3UuX+mbSobHzb4v+Hd1BbS2Pwxms5b&#10;q1lbdEwjXdC/zeck0nyYU4LAHJB4INfVfwa8F2c3gXRvsljcWEQ06CTdcTCcTX04L3HlyCRwqs4M&#10;ioCEAIwByK5jw94ctLDWrnXBmOSFA1sT0hkYY3jGckdMNngn616r4K8c6ysYtINCSewtnKfaPnii&#10;M0QDBUkRSilQQfL9COBXp5VTpUryqaN6W3X/AAP+GMsyrVJ0+SJ0GsWTS28OoYHmOwjkbGOi5yeP&#10;bGPX860NDtLjUTlsB1TzPmOG9OB3PrSaLq134wWS5gtTaaWswMgdg0ivtLBVIwWHHoMd+a2NNmiW&#10;/vLSy3bkCoqlQTuI3P8AQKMc981r7NSfN0PEq8yVmaEMl5s2shkAGMr69K5TUY7yw0u7s4Y/KuHV&#10;0t5GG7yy/VwAfvDkjPGeoNdzBPfX9ldNdxKbLTY/PecYjCozhNjHOTliMYHHOawtZddR0WfTsZEr&#10;o65B3KO6qw5xmpq0r3SLg0ec6ZqV9B5Wm3xaSXaSJm5dxkY3HoSOhOBn0rsra9t5ybWUMdwwsuOh&#10;78cVVttE09IRDBNIbgAkpnDLx3z1q7HqPlLMggVHUox64VRnKjI5Ddck8GuGEXFWZq7Sd7FLxTDL&#10;e6HLbW0hVwAEOcMMEZOP7xGfxr5kguvEmgarIrxOyyFdiSsTuCHk5XoW6GvpBY7xN4vYWkhlPDIc&#10;ck5wfQY/SsXXNPvL+7t/7LAhlhbcSc7SG4+8R1B6Dk+1eLnGG9tacW00deEq8vutaEuk3JSym3xt&#10;bSThPMT3GSF+mT1q3q+kPDJBfKqGV0HAYBtw9V6CtLVtJ1Tw/cPo+rSwzXqwq++MHyiZBkA5wTjo&#10;SOM9MiiLTJrWCxudbjYw3RMUdycbGuQhkMS/MSH2DOPTpmu+lSslGRi1Z3OM/snTtMkUWNqsMrgs&#10;xUAKSx7Y6E1taXb3N8ZItuWAyCBxgDnP+NEunXNxqjzsc28gC7Ccc/h0ro9D0XUL7Ukg0uMK0ali&#10;7ZVAo672HQH1PtWtGlZ7HLiJpoo3umz6fp8d9eNhZziLJwSe/Htio1iN5p0Zl3ZkbADDHPOCpHBB&#10;9a1Xthqqr/aSN58WVEZO4df4R0I+laFrpGp6nqEGl3nyK5Db3xiPA4J2/TtXoJO55701PL1tLXTg&#10;0Txje3AY8ZGcYOP596parY6bNeu8sZlit1AjCE7SSBn3PNdl4o0270m9/s+7jwygMSR95T9xl9VY&#10;Dg1mQ28uop+6cRBDsVVAOQe+etYVKavZI3Uk1c8+u4rBJ/tEsZLqAcEcEDoK5XW/DE40FpjBHIZH&#10;/dQv8u5l+bJHXAH4E8V32o2Vxb3zzRvuCv8ANg9NvHTpWP4l02TWInMbNGzw+XvB+bpz9M1jUvyN&#10;WNqdRJrU+QL/AOHVprU8t54YsY4wZf36RKEU567tv3sY47jpnFel+CxbaS3kwfLaNEdg64yRnHfk&#10;ivV9P0j+wdKhNlbxwqQY2cHnjBJYdt38Prg1D4ij06Wyt7QWognXBacEb2wDx6AHOTXj0MEov2kd&#10;H/Wx21sa5rkexzsN7YwWdzcRPKWJKhWB5HYgegPXPP8ASj9it9cyI871HT1HXmrd5ZzNpzrG/lso&#10;4YDOfUEd/euijguJZYbiZUR/KVeAR0GME/5x2r0afNOXL0OblildHaeGvE2qnSJPD8sjyRF4ZJY3&#10;Y+W7xN5iOV/vA9GGD2ORwNbWolvLmO8SGSSwdiIdylgrMcEEgAZU5Gelcxo1vcNex+SwU/eY9VYK&#10;ckA167JYrq2jpP4WvrmUQCVLmHkwxSsN2UUgAZGCQc5xnpX6Jk86lSnyyd7Hx+bU405c0VucLaeF&#10;vNcmZWWFXCMwO75nOFBUc4JB6dcVD8RdSuPhT4V1q01qJp55dNcpbWsfmSukytGgVtpKYdsykchO&#10;vSvXfE3x9tPhdpelT+DPAl5dbbaSe7mW6jhtEuYSI0je6eN5AHRi7khiiOEUGvlFvjD4m8V6tc33&#10;jBYFllCm2eCNhHCFZyYFHJVEVvlbJYnJbOePdrVcJTXslP335Oy089zyMLTrzftZR91eep8geGIv&#10;Eeppb6M9uWktrZBcSvGyRptULyGww54Axn+nUW3hu20e6nRkijEZ3rIoCLJwOcnBwM/nX0W0Fm13&#10;9ttbmIRuNxjdxvy36k+gP4GuX8QxeFr2Gew18C0iMe394fLLblwfLPbGcj064rwaOTKlC8p3a7nu&#10;LNZSkrLQ+dfF09rquopqUUykxqI5SCAoZTgMXJxkDgjt+NZng3xpo0viG98OvciSXTZU8yLIMmzG&#10;4MrA/wDAkOenT1rgvHnwn8caRp02teC79NatTtZ7NYTHc4RSiCOIExzs44Jyhydx9K+WLH4ZftIz&#10;3st94a0W80bxBaM11HDchLWeWF9xAtzKHS4L7SuzcMFQOAy148MTiFW5pQab+dz7DDYOhVpO9RL1&#10;0P22+HHxpGYfCtwsc1nC3lxNki5hiPQD5trxoevG9QeGIAFfX2i3tpcrDqFrKsu5TtdTjIHUHPPW&#10;v53vgd8WtY8UWdne6yJoZNpkM3PlrKuR1cLIrq4xIjDjOOnT75+GHxi1jT72K41O58233gzxAfeB&#10;6sMZIb0I69wa/SeGPE2FJ+xxG17eh+b8WeHV5udCykt10Z+uthLdJLH5zhmPIyeRn3rctbyQuFYg&#10;q3yn86+afDvxL8KeKLAX/hfUBe4UNJGw2yRkk8PjgEDrgnFeo+H9dt7tjGyNE4Q7+cp1xwTznHPN&#10;fv2V5rRrx56Uk13Tufh2YZbUoycakbM9vsbjycefINvBXB6ex/GriXEUl8so4GDyeg+teeWTWjyC&#10;bBO3J3Dpj3PpWrE8iyCeNgUbkgd8dP8A69e/Cv3PGqUT1KK5ijIe5XfwMbew7c9OaktLpsbpH+9w&#10;O+O3eua067doNx/4CpAAHFXhN9luY58iUH+H0J9fpXfTr9TllRO1g1AKyoY97nqwOMj1q++o5ZY5&#10;V2AcFhzx2965hLslFmt8D1z1yDVx7sSfekOZF2g4zj3+lbxkt0Y+zZuNdwxDdLJhAeWb0NTW0tvI&#10;ouIG+R898/p71iyWdlqtp5N504ICsVO4dD8uPT1/rV62t4LZPLt4wmcdMdO35dK1dQyVM1YJbua4&#10;IP3W6L6Y961IlkZvnOGXgnHB+lY9tN5b788HnrWut6kTDnIPOPStI4hW1CVMmWIxMNpyTwKnNwRG&#10;xeLDKcDnOfftjNZpl54bjqMVbN87RboGAP8AFkA8d61hWTRzzuti1vJIDkjODgVdLbky46nr3rNW&#10;WZgC5+bHfH+TU0c8pYKqZ+tawqHNZvc0RHhDKvr+dSRBHAXj5u/t3qijSswkkYjOBgdPyqZihAJH&#10;U5q1LUnkLH7kEngkDA47etEaOVJXp+opoMIUxk7XYgIP5047mBjIyCCMeuR/WqTIsWFYS8OCOnXp&#10;8v8AjSCYiUkKBu4IHrUaBdoBG0jAx1NPSHEis/cZz04p36A13LqybWXcMBuB7Glm3h/MYglqrAHG&#10;1+cAjjjjPWlG7zC05z1A/wDrVTlcwnCzJ2mQhTt+bAz/APqpXIfgrx7+tNQRwJhFwc//AK6R5wjr&#10;HGMbgTzWkX1Jd7jMvjOT0/CmSODH838I4FBkjX7x2jPfoKjICcdT1z9a6I3M3HXUhWRQx2gYxz/9&#10;b/PNMwucynIJ3AemRjihxGcgD6inhkCjcdrdBmtVOwSSQz95LyQFZecZqCaQJzJkt6ipnQ7gzH+m&#10;arHhVL5AB59x1rSLJZC7O20bcH39aqMqxykSnLEDA2/1PFXZFcx5XHGeT+nFZssh6x4LHBPt6110&#10;/I5Kum5lXeGlUlcH1FUJVaWXAGGOB9K0rh1XlxkE9KyQybtrMcmumDexxrWQkxXJMnbIz64qgxcj&#10;Yev06VffyAoDDlepPWs+R1LbkGPauqmFTUrYUSFWALDpk1jyG4fepbBY8j0H1rVaMFtxJz0rK/1c&#10;u0thT3PNdFNO5ztdChqG77Pu/iPA/wDrVy8zRzPlcLxg46V01yXcMZEIT+EEc8fSuVvIo2AjOSTx&#10;kV2xlYXKktRrOSoWT72OtczrTRzeVasMmRw/PAO0dK3NhOI0Ge30rB8SOlv5LSqCxzyPTtn8a+f4&#10;uf8Awm1m+x6/D8f9up+pmW6/bYCsERTyztbOMZ//AFUIstvDuXg5xnkce1Y0DXLmdpGIWV9+BwSS&#10;AD0NXbdLmWIR5Jw/AJzwK/kuorzaP3Lm2NNbG11a66g7E+Z26flzk+lUbWzaIMrMsa9FH09hWpbJ&#10;NaROoAy/Ld/p+FQTogZ2U5244+tc84Pc1jsQ2eltq88lqrCKRULqW6HAyQf/AK1crqBijZRAd6FA&#10;XJ5wzDnB9BxXSOdqeaOqcjnHPcVy7FkAuCNwX+HP5VDegoPU7XwzYm6tkETZbbuyDkAH9P04rP1V&#10;Ly5UwXAXKOCATnAXjg+9XdD1ZdMlVpkESPHuCsvrycEdu3NWp7+C7knn3YVlxGp4OD29/etfaKVP&#10;kK5LS5jF0y6EM/maiwZT39Mcc9/8KuapFALkrPxkAcdM855FRWmn2091/pII2xtgjuePl/GrWs3J&#10;FpbEA/KNmT0Y9cn6DgfSvPqJqDOym9g0aG3iu0m1Ag25G3PXFat0IIhFdeajh1Z/lOSApxgjt9O9&#10;cVpGvWk95JoUhP2gJuG7gj65rsrVNNitJ49RZfMVlwQ2CB3+teQ66Z6kKLWhThubO8uora3R2V2w&#10;WPGe/FYfi7xFpc9zc2GnWUtl5bqjRbywBjwHJZwDlj820cDPU0s+t2un3YubNi5QMUA9cYwfbnvX&#10;i2r+KNSj1SdtWniF1KRM0brxJv4UgL8w4HsBXm43HqEbI97AZcp6ml45sNP+IGj2+g25kilt28yA&#10;GRkJkA24faQWQrwQeO/avH/A3w8srDW/7TXToNP+zlmMiRZe4d+6vnbtGPmYDLHg+td/o2q6LZeI&#10;JLqa9imniGyG2GQ8uVDHaxGPlOR1zweK9e0pFkvP7Qt7dZPMQso3BSvTJC8gnjpXhU6EK1T2j3Pc&#10;ruVOHLE73TpIZ7WzknYwyOpLqeAQDjp71ha14Y8UalA/iLxFAbbTopJIY5YpIx8qfdLKCzANnAJw&#10;SQcgDGdWDWLp4D5KIZhyrEcnHZs8cd8Vzcml+LbgXbzSxvZXABnZ2+4SD9xTyBtHOM/nXtVNjxYa&#10;Pc8q8SavejU7DTNHmdPsyuJpGUusqsAU+foSOQR15z0rkrTxNBZ67FHr8pS18z5miGWRT6Y6A+oH&#10;WvQBYFNKKpAYth6sDnHqSe+PUVj/ABB0rU/FPw8uPC/h7dB5pR2FqFV5Ywfnhcn+CUfK+0ggZPrX&#10;gYiVS7kt+x9FhuXRHX6b4kOu3+o6Xoem3FpYad9n8maQ7vOEqkkqRnaEIwQzE9+OK27+fUUsZba7&#10;uW8iYCNocA4Y9w2M8/lVLwJp134e8Nr4a1meS4nmCtKIVCxbgBkdc/8AAu/tW5dwCYSDTyGZQQNx&#10;zsPbPFYyg7e8d1OSvdHBz21m7ixjDBmx8znPQdOgPFZN9aafNei3eT5o8LHtODnHIBrS1WSaGQwX&#10;MXmSDI+U5B+tcx4lh0bQbG3lSZlMwySWLkH0A7HNedUdj0KNpMydUvbXS9Vm0WSRs7ip3AnBIwMY&#10;z69q5O10ie/mazsoT5dtIrSyj5Svoc/icfWr811qHiC+TyBHLFHtJlTIJP8AtE9/UCt0eMdV0zSJ&#10;dJjk6M2HVRuZe4PH5E/SvPlHnd+h7dGLWx5p4p0+WN57WF9sTlgcnDBSP8a8y1U3aiCO2jD7MBsD&#10;26+//wCuuv1DV7S7mcyeY0u7a5YHac/nzWZqjzS6aby34mUhUHUFTxn8q82tqm4nu0XayZw2o6Kr&#10;W51O+3OzALs3AKD6e2R1NcyJRvLKyx7F2454+vrx3roJZm1G8CJmWO24kx/eGDyP5155rmtMdS8y&#10;RVUIcFOm76mvJrVFCXMup3U7t2M/xnpMllAdbg3us6rIjZHOeCQPTNeU6rYreWqsjMkrnnGCMjuf&#10;rXomv66NQ08WVqGKLEFOeCApxjvwOx79a80v9VhggMM42kDcuOoA46d/SsHKm6ja2OyPNyXZ8+fF&#10;Lw3pMngXWNP1+2EsNzGUZc8SbfmxlSGwcdRzX4AeMJbWLxFN9nCRQux2ow2xhFOECknAXHbPtX9C&#10;njjM+h3bNKHkVCwVfmwcHGR7n059K/CP4q+HLjw3qx0TVUWOeNzNFtO/5ZiWwd2OvofbvX7J4eTi&#10;rn0nD8705wZzOnaiXmkPl/KccE5/4F6cHr7VsWthFYLJcQtnL4GEC84yen881y+iWN1IC15Kmxhg&#10;bQdwI5Oe309q7gEBBydpLBm/h+X+uK/VZx7Hvp2V7FeaS6j3lllkiO1WHV1z6Hg+4rcM0iu8CMNw&#10;+YlQYww6dMkgCufCT3alGyN6kqwOcA9MHPbt9a24NORohLNIAAxO1Sw5A6k9T9BxTTBtloKxPkYL&#10;OMBecnOPz3EfnTiAjhmDjGUbgjAHPI+p69fyqwDDGwkXG5lLMx5HsBS2/mTQZDHMq7j2bOOgJ754&#10;pSfc1pxuMWdfNKqW8wLu4OSAMcg4/Kr6zSFGgR/3cvRXbOcn1xjPvxXGaVq001z5TgL5h2ZY/MpB&#10;w3A7noQe9dPKbO3UO2HLE/Kfu8dR+Gf/AK9Lm0NIS3TNGSeEyKgYL8uCMHJHfB/WneZbMwTy2IU8&#10;fw9/Xue+KS1EsVsArIyj7pKjIHXjuMUvyyYEg25xg4HTuPYn1qE9bMfNZEkks6b4iN+B8ue2Dk55&#10;xSbWd/N6DaDn2PH0z+tDywyOUiJQDCcD5s927jn3p+MM86ZCgAYbJJ9cAVTa3RrzWBXMm3cCoYZy&#10;fl/l0zTDDI0Soo+fG48en+RQvzrty+W6FuvscEcY9D/+u0kA8wNnaEOTnhgf89vxrJ6jbL+neHYb&#10;nQrrxBdaiLVo38tbXydwZsZDl8/KMdR69M84xIVzEZFwT/E3JAB54Of16VYGnWtxIrlQfM+ZlJP3&#10;u2ecE/nii62xylIW2uSQ4HIPtjp/KnGir3F7ToUYY1juiFI3NnBbvxnj1pFTcwkbAYAqMnB98Grp&#10;SFotqv8ANtGcYyuPX29KoF2baV2sFUrk5zuJyf8A69bJGNRprcWRjPGzcoRgrgZ9unGM1G3mFEVM&#10;HaMYGBkfrUiKk6+fOxD7ccdCBUMUEbr9qVgcqNxUZB9Dk+ntWlzlqJKIoDiSMfKGl3ll3DHH3c46&#10;Ec8VXkWFZgZHyA20hF46ZxjOc1OMpIclQVHJ6YBHXjr71l3d2JyJQSdw5PQ88YGKh67mcYqxFfX9&#10;q9+sNuxGMFSFIGce/QjHJzz1qFJMOhkXLKrE/N8vJ5OfcY61XSVpHDIwKY9OpHrnp/n8E03zI1CO&#10;Q0DZ2qDzknueuBW8aa3OBybdjatmhUF2AYoQwJHAA68+9dFHIsZMkuNhToo5Hvkdc56dqx4oEaFg&#10;fkYLgbumR6f1q1BvMQETfOAAHPRc9Wx7fyrPkPWwz5FqW47lTtm4TJOMDA6ep6VpLfR71850HRTt&#10;bGFBycdeayfOWaPzox5gK4yD1J+XjPr2z1qUSTLEbdcYUfcwB+PPpTVM73XtsF9FHtkljG8ytuIJ&#10;CHPQfMeCMf8A1qzvNhjmXEhZeCyYz8wOBg/5/OtD5ScBQzHlQRn5h/n8Kp+QJpGMaEspA67ePpUS&#10;gQ6r6n//1P1407WdbtPDiQ6tNDO0srNEvy7zjoSFAx3xnp+dGgeJvJtF1Ke3Wze5YxFpSMiKNhno&#10;SArMc84Jx6VxRs7y3VBbzo7EYaVeFYZ6qOcD1Getdz4dsIrPRUk0uE3UtzI+9wAoG1toHJxgDv8A&#10;nX80OLP6LjSW6RoSy2yXkkWo3GZJMgbOAx7EY6DHSsHxTo8thp631jKAocFx6543cd+Oa2LnWZPC&#10;8DafCiSzzyl5nKghA/yhVY/eH04A9T04K50q9N6Ldg6ICWcSblAGcE8gDHoaxxVO8bndRh3Lmkan&#10;cwzR2bT/ALvLO2edzEZAGfU8V0GNI8QM5vEWNIlzhUALOeAMg9OvevPtZtreylNqjJMWRWyDlQx5&#10;GSM811OjzpaS/ZZpFkUxrvK8KGx659a8b4Ub1KPVF/xHqGsW8qNayEo4TCDaBtjA3AsQSNwGCef8&#10;e31tdMs7KbULO/iurcMoEsJKjzCNwRc4JOOPcDt0riPE3jHTbqNNPjKhoSE/dg8lQBjPf/Gse00i&#10;KNbSC4kLL5wnC5BI3HnaOikjjtTjK60MnQTjZo9ctovEOi6nHdalC0TBFYnIdcMOMHv1+oNdLqS6&#10;MNJ/tX7WpmTaPLwd75bAAHUepJNTX93Z6xYfunaGPcEYvjsP8Ohrzq9s9PjvGSCQsF4Dtz+Pv/Wp&#10;qT3SONUhbzxDqX2y5tx5cliDF9n2xlZEIBMpkYn5wWPygAbR61Xu7qS7tXXO7zByw49Bx6GsS4N7&#10;BkovmI/CcY6d+uf8KW5aWRIYtMzFtw0nPXBzz9T1rh5Sp0TpbnTJfDlxLpqxl51KRM4y2P4nXP5A&#10;+9blnd2kLR3JxJLCpDfKCQ2CBwf5iqNrr88tzcXDjzLifO95BknOASMECp4LIspvX+X+Ernk571U&#10;J9jilCxb006fbxvcywmSZlXALYALZywA65xVe3indt5BJPPK4xn1FdR4N0ttVu5nvgqRxxg7jnJG&#10;SFUY6+/pW/rDI/8Ao0ZCjpn0AH6YrtiuZGbOYgtzZWgm0uPzLiTIYKOx9a4X+yL2Ms93J5Scnjlv&#10;p6Cu6u7aS1OI5MqqDleM56VBDD51o0DruRF59gOtZTp9zGUe5hWwfZucqd5AZmHJA4HPamSvZRo8&#10;BtwzSDBc5GMHj8KmnTyo164HT0x71TKyXDMIiFbGct0/nWDdjOMWgMM1rLAsy/K+MEc9/StvTptE&#10;bVGTVZQgBIwFLYOOMgevr+dczawxxXKrIocbv7x6d+eorN1vUvC+k6+lnaTec0iZkVAWEbZ4BPTk&#10;YIHX9Kz9rZXNHTfQ6/xQ1oY45dHUCEnLgAA5HQ/TPauV8qWRDco20jg59KW1vo7+6KqhX5gqh+pN&#10;M1LypEaBJRujflV59s/nTcr6mcYa2ZzN7bhLlmkIJjPUnj14rFnmhMiLv2n5gzHoK7aaO0Aa1kKs&#10;AuWLcc+oP8q4DUECLKgX93jAz71UaiRSpq5e8QQeDm8DXTz3NsL5G+UI5klYkgKuwEcEZznAB5Ne&#10;LX08H/CPXNs0Y3lBGqqM/KSM445OOmK39OsbaCRYljUhBg5Azx/Ou6WDSpNNS41v96sZLhc42445&#10;x/8AqreEnLXY64SUNFqflt8f9U8VaFqA1LwfP9lis0kMkIYb2UAHcFXksDz644rz/wCGvxI8cX00&#10;VhrEL6xYTszLeuQJAB1XOfmAJ4GBgDqa/QTxd8KPCHii7fxDfWEDww5LKzMGkHXLAfe9skd68K0z&#10;4VWOm389zaW+LOaVmdI8nBPTYSchR1x3PXtXx+MwWIjW509Gz7LCY6jKh7OUdUenWWmrqRgg07es&#10;flhtxHOccgge9V7rS7fTLkTNdStMmAyMAVz25HI+nNb83hm+tRDNo7yCQZJXOCMc9Tjgj2roo40g&#10;hSa8wXIO4L/iRXuxi2tVZo8jn00OPhuIr5fKu/mlI/hUKOPaorl4Y8NHlAG2kNwMD27j0rT822kQ&#10;yCNY3YEM3vnjmr6WUjWEVzbqrgdWHPI69a1pY2V7XJlTTWpyWpaXJrSLc2kixtGOQw4PHGMflmvO&#10;tY8H38twJJZxaTR4JaM/eI9D2/KvaLc6bLcSWsUjPdbTwoIUDufwzVU6Dc3DNFfYVVHynOWP/wCv&#10;1r3cPjYySe5wVKfLseF3+kXF5b/2drMYmA3FZhJhgv8Av9Q2ehHSvMtQ+E1ndWU0trLdwSA7oys+&#10;A5Y5ZmJ5JH5Hp0r6mW1tobMRJbJLGhIBZfT0z71QuvCmlX+bu1tirEfMNxK4PVdvQfQV9DShTrR9&#10;7U5pYqdPZ2Phe01Hxj4Vvz4fnVrpRLlZotzKyMeS3JKgY+bkjI44Ne++G/iI+v2lxZIg/cMIXyeN&#10;2AxAz7YPtnvV7xppui+HfDd3rGg2DItigLiEM2U6EBRnOPpxXztofxi0i5uv7Eu7dbO7Qh2KqwbL&#10;ngujhSucdW5zXnKl9Wmk5aHWouvHnjHY+stHku4YTFpzthh8y8davPr9lHlLzKSx8Pnnj1xXnuge&#10;JRYzPcTSNJCyDYRjhgeTnqPQ9cVparqGka/ZyXmmjdMMhwDzxyc+uPWvVVZcnuvU4I0G567Hf3N7&#10;pWp2DrHIHhwVcHoQQQePQjjivnvxH4PtY9RFz4aRIIti5jxhcD0UdCOAO3T0rp4NUtLSBornOQDg&#10;A9f/AK1QebbXDCRSdp/iPUk9q87EVYVF7y1PRwilRbaZwguvE+lzL9hcnLZwff3Nddp2r61Jcp9t&#10;YOHwpG75T6kY7f8A16oaiI0l8wDG4dcHrVESHCJGcleQOev9a8j4XdNnoStNbHqskKPETDJlgxxx&#10;0755qz4c1678P6ms5YyfKw2nGzJ65zwc46159pmqtbt++Od+QVPA9fx9K9MjvtEuLeG3IVpAAzEd&#10;Qceg/WvZpV3VtOLs0cNSkkrNXPWfD/xf1WZDpuII1O4kNGdxU4+RW3Z46j5eB1617hpHiq4urBMK&#10;FK4Xd0b8a+F75fKud9pJhgQykjkMpyrD6GvTfCPxBlhube11aTzJJm2s4wpYHuVAx/ntmvueHOLq&#10;tGXssS7rufCcR8IwqxdXDqz7H25Y+JLYEHLYXsR0PqMdK7jS9WgaQ3JkO1uNucfXOa+dNJ1D7UiX&#10;UbDLrkjPPXHSvRNOvYgi71+fOOea/XKGbRklKL0PyKtlrg3GS1PoCGQySfM7dM9c8CuhtZ5JPmU5&#10;28c8GvILDXYo4jHMQTFwPpXV6bqLPMAG2kYJAzjjpXqYfHX2PKr4Xl6HpMdxcx4AyG7E810NteM0&#10;e2QAOw5wOAe+K5PSL5riYrONpwCM/r+NdfZ3Nk/KDe2a9COJRxugbkCO2DJwenNdDCEIKDk9frXL&#10;W9zds3nlQFGcAZ6e+a07e6unfLkBR174960WIVzGVHQ6GLIUZ45zk/1q6iuUyzZz6e1YEc80kpYk&#10;gD06VuJPGGEbd+K61W6o5uSzLipGHHJJA/GtCCO3D+Y2Tz+OO/41l713AHr7HjFWkujGhYqMDt/+&#10;qri2yJRWxeHyZDDcMdxj9KhSNcBsACpt4cLKzbsDPTt9KgfexZF+5jg4wcf410xOfkI2IcnYSfrU&#10;YkdphGBnOBnpTgBagbF3g+vasecXMBM4Unb2zWjloRKVzqQiW6q0hyD1GK3rW+iuXWMDnpjoTXl8&#10;fiC7uWMUycDnIwOldpo12ksiyxg4ICg+/Y0lU0M5eZ3icR4GSD17VaR1bG7tinPFbx2yljgnggHG&#10;D2qBTHHGzOSx64p3M91obVnId+wYyQe3pV8h88tgDJwOmaybW5gUEqMsf88Vpq6mPe3T8q2THtoP&#10;Q4JPY4/OlyoOPy4qKKVTL83OKljJGQwIB/Gne5KXYC4IIAwfamGNjhiaeZQO2PfrSF1b5QuN3fPF&#10;JGUk29xGjUghjxntUKK6ty2R0+n41I8uxtqjt1z29KU5Ygsc9KZUb7EeAeM5FUdy9hxnrVyV/LTd&#10;/F6DpVHzCSQq4B6VCb6l8t3qTLArKzk/Nn9DUyKrKyg/iOPrVM7+JEwMe351IswKD5c4qmhuxcCQ&#10;rjBJ79+e1OAwTjnFQKwIyOefXH1FTHCgAEKvTFA1qOd4ynJy3HH41GygfdIJ9vSl8kZGM/Wk2lW2&#10;5wfX8aLCS6DWVmPH1oLYUEnkU4lSeuSDjmgqofC8Z6Un2HboGDjDHpVW5nkaHyYiOPvD1qwqHliD&#10;k1UuFCKG5OTj0oYuU56SVydrk4/ujpT9yY2tx1wQenFTzARkoOpqgU8tzvP4Uomb8hEViWU/rWF4&#10;g1RPDfh7VfE77XOn2c9wqyZ2NIEIjU45+Zyo4x9R1raJL5AGCeOD2rx/4zaxdJ4Zh8IadgTatMu8&#10;qR/qIfncMDzhn2jI6kEEYNeVn2P+rYKpX/lTfz6HqZJgfrGLp0u7/A8+8I+INc1nQn01hFCsghFx&#10;5S481o8N8xY4zu+YkDJxjIGc9xe2n9oaaIJWZIoyDx/Ee31APp1rjPA2l6fodncaa7vLcnE6sFGx&#10;GyF/IjoD1I9K7SKP7dMPMkwo5YYxkZ6Y6V/GmMxtSp/Eldn9O4XCQg/cWh856d8HNOv9etr64T/R&#10;4L1bidZn3LOUz91RjGWwQOgx+FfY9ld6jIyWlviNACzMCQckAAE8gjrx175rG/smQIt9YhEi3bM9&#10;AG5OB+Fb9rbusf2TJYtztXrzwMe1eUqajsetzuS1J9J0ZV8RrrvmfvUU+YWXOQMAYwcfNgDnoBWr&#10;fTMYki2tDbozSSuzk7txxgADIP0pyJc2qOuDmMFMgdcdc/T2rG1S8mW6itid0RTzcqeCPT096pRS&#10;TCC5noYGsNp0xFqZiqSDe0gBLYyMLzzzjkmuWuJ7HRNTj1aytlRbZmLyhQCd+V69ScHjNdHc6ho+&#10;oalDGguo7gzEuoQFJbbyuG2gEgq/Lcj5eemKsTaF9vmvNMtLUPMsIusFyVRAwHzZ4yR0HH4VySg5&#10;7Ht0Xyr3jkdJ0XTLnbeaSVdUnWZo5UYI8XaP5sYAYY5JB962o5bTxPdz6JbLDJbZnmud7mNPLgHm&#10;GNTGMoWJAb2x2qC/hvLrw/brLpk0drNboCxcBLmGJt29+2FGMA4yAD6Gub0ueeG71NbKMW9rdMtw&#10;yZAVlUAxrgdduPatYPkspI6oSc78u58z+NdR8N/DjTr7xLdymG6idVMcsp8yeXeAvlI/3R3bau1c&#10;FuhyON1T4nW/xA02a3soTu0URskiKQskcxYJsJOWO4HOQAOMEjp1P7Q3hnw98TWh8SaddGS/tLaS&#10;2ngkTMYiQl45Y2PzA7iUcDrxg8c+feGfCeseB9XWPV5lkt7rTrSAGKL/AI93hRgqSEkiTczli478&#10;Hsa+MqQqU8Q4017j7fP9T7SjKnKgpz+M9AtNU8PaD4GN/pUjXuoGaBb9hNHOkUjbpNkWCXjwGy54&#10;3Hn2rm9N8XafDqUu1pbC/inH+kCRTaNujztJYAIQGwCdwOcHmtqC58PaQzX/AIdhVbtYnhucRquJ&#10;mUrhieucls+/rxXy3e+MvCXg99KjurddTFoYnubQsNkzQn94khOVAONpPJIFZ43FeyS52kkb4bBu&#10;cmktT6g0W/g1Dx0dY0xHu9YvDaGG6JAmSe3yrqkYHlOt0m1GBHRB68fGHxk1Cey+Kmv6fbIquuoS&#10;Ytpi29IiFx5Y7JnO0jKHtnBNe2+BdS1zw34ksfiNeQXkDyW/nWh2HCIzbh5YYAbQuSjHGRjHHNeB&#10;fEbxHqXjb4iXnxI8RkTtfIILZGkLSwQR7vJV3I+YoCQT0LE9K8LiaopYONtG5X+Vt/x8/wDL2clw&#10;7jXk3tb8RvhG6EmqKmprG8RgeKZGJMU0LEPtkjb5GYSAFXwGHQHFfSvhxro+Cl8KwWpURMXUsWLK&#10;iKNjHfliF9SfrmvGtKsPAeqwCWxneVoQpm37olIIGY9rD5wTyzD8DXt+t3MC6Q/iNrxIJZJDCqq+&#10;SwKgn/gGAPWuXK8LyUnqn/l/SNMwneaVmR+ILW0WOaeZ5kjUBNzNlHYcEnPp+teef2dJqUcVtKjy&#10;2Vn5hi2nB3OBvw2PunAwTyOlNXXra+vtHuruQxwB3S6gGSmwAspHux5Hf8KvDxRf3sstppdqkaSB&#10;hDGeGHXGQPlPr9TTahVl/Wuz/rzM/ZtLQwdUkv7iYC8f7ibEVThAO3Axgnv3zXQeF9G0a/sr/wAQ&#10;6hIsyWgVPszlgMkj5sr1HOCCcVwdtaeJ/EV7F4S+zrBdysIw9xKsMPCl8mXlcEKcH+98vU1atvFu&#10;n25cWsBCywrtSEgRyg8gEE/KUxu5HHTFcvJH2nPJaeff/gGtny8sfwPXra8sftYNhGlh5KANECFL&#10;EHk/7p7Vy0ktzpGrtepcmWTzBMEdA4BfJGBnoOhHQ965bT9c+zQLca7G2ozOpVmEvksBj5QrKpwV&#10;PIJB/WrmmfbtevN12wi8mFVwMfPgccjqc8uff2FelCXPZJa/18jl5OW56XBq+ueIpoZWmiiUsibI&#10;oyG+c4PzchC35DtxXQ6/oWq6ROtxpU6rc2qHfJcHz0BKniOQ7AGVeQO3XFeOX+qRaRKpgkkRZEKs&#10;RwpIHGT/ALPUVBrHitvHPjB/7QmkeOC3Z4LdiTFCjBUcIh4zKRuZsE44zgAV36RVpat+Zk8PdqS2&#10;K3iKHVPDoHhe52Q3EKxTrJFuyRMu8blOMMRye3PFYOi+Irvwzqgu7K2tlnZDAOMRsGPJZflx6nnB&#10;GQcjiqmr+KbHSrueUKziVsyM4LHzOFJPJ4AAA7AVQ0mbTr3xBLYaxhbjdtt0yTG2cMMN0x09ea+X&#10;xOBcKqdN9fu7HqU1ePvI9r8F2y30zLe3VrFFZBWljjXY0juNschYYJEZGPm4IwOwr1rUoYW8MrPa&#10;28VwWm+S5QbZXCuVKt/e2nIB6jGK+fNU0u70zXI7ra8zlSm8bdwDD50ZVJOMdMg5+tPuvE2taPdw&#10;XOmzCMCCWAK6kkLIfmK54ySOvYjjvX08cRyRcJxPJnh1KSlFnpb6npzhbAQ4k+YyzF84JGFAB6YP&#10;XtVSa9+1W0drBMs0zI64BwwKH7q4/iI5Ud8e1ePWuqajY2v2XUFEsSRgpJ0lI6AEdDjuetO0/wAT&#10;LcagsNlLtZGZhIy8Ky9sLg528givPrYxOOq3No4F3uj1O0try9vZ7zTNuIU2zSucBdwPLdyTjAwO&#10;tV9E8RtZwXEAu5EvGgYQ2aQeaHBxvbc2QDGnzcEEAZ7YqKG8sdCt9sh+abbyOcnHX8c/rXnfijxF&#10;K06zaViFIkC7gTiRjnOfboPfvXmVa8aUOdPXsbQwznLltod9pNpFLdrFDcNDKvzIYSyxuFx1X6HB&#10;B617ZZvr/gzR2S6vrd9An1GNxazSlN9w8eWYInzKCoCM5IycYOc188eF/FMZuVhxJFLNGq5dQE45&#10;IB6jHQYrZTw5qOsWA1OYSTxXJZI3dwXA3dFDcjGOn0q8JjvcvSV3/W5nisGm7Teh7Xf3y6PrlvPB&#10;G90buGRvkyrIdwAUYyeB69RitGW+tngluYrmYwxyFGfYwlA28b16gdR1wR35Fc3Fq/iM3M2sWoZN&#10;kWHCkLkDqcHJ3Z5OK1tGS9hvJdR1Cdyb2DDqRwFzwCD1K9j6mvap4l3sjw6mFjbzOxvNT0Cz0eGX&#10;T/ti2jIIyshDSMHO5g23CkZAPp0wK14fEH2hRFYLnC7o9xCtI+MnB6D0x/jXJza1pWqW7aTaxurb&#10;gWMvTCHquPft+NQyakVZdJSN4xEc+acfxdcn3znNdnMt0zj+rs7rVQT4fh8YWTxy2rTLBMYyrSQ3&#10;TLk27gHdkDnkdOenNeaeIPiDHp+NUt4xfQC3YSxBtgUhsDc2Dkg/MMdO/Wt6HRLex+1RaJcoJJCV&#10;LKAWEhUhS4/vDOM9dtfPHxE8IePn1CK404x3VtbwBWwSX8xSSQY2+8vfAySeeOK8fOZ1adFzpRu/&#10;I68BRhKfLNnvXgTXhrPhU6ireT5RYDz/AJgWJPH4Dv8ATFa9p4nt7exiW5VZlhbcqA7SWHOMngfl&#10;Xz74Vs/EMug28eqRiJstt2b03A9dwb6npXtelWFhEYZJ1MiDnk5Ofc9648HUlKnF+SLxNGMZOx1N&#10;+ltrd9a3lpcJdRz26S+WM+ZDM5O+KTPUxkAZHHNYj6fZW+o26X8X75pFIPXhW+VifQVn3mtzaNq8&#10;WqWYRt8iqgfONucHj1AOQPzrSur3UJPEGjy3NqEQtsSXcGDZcMSQPugccH8K6pSWvc5XobTwiUeY&#10;i7UVyhxx16H3pbOxnu4JTvxHCRu+bDEHofTArSvGs4wyWahFDMT6Dnt+NRWOj2r3B/tOORYHjyJl&#10;YgK2cgkdOfoeK6qdOTdjyKk+5ZSUQfvnQxKo+Q89OxHr/WlhN9OryWnmCTJOVGHHckdvx6Vp6jaX&#10;E1pFI4MiGTawTkqCOG+h6VWuYrKxJtNIMm1F2F3bJYHrz+NehGk0zGctLoXxNpOp+KNY/tnTpft7&#10;vCC5iQLkIPlAU4CkDIxxz0615pbJcWywz27GGOZso3G5ev3h2Ga9P09pbMSQTuYLebEby527Seev&#10;oB68CuWTTfC11qUlxc+YLYSHkgrM4U8sOAMkc5A61NajfWO4oSaOQS1FxfTo8TMrR7sAZ5OOc+5r&#10;m77RZJMf2d1zkg5OQP8ACuqtLjUtB8WXdvpyTPp6yzxWzXBXzfsrf6rzMcltuN3r14p9rZyJEXjU&#10;lY8jd069frXLFJxaaOmLdro5GZZbm5azkRY043gthQe3t+dYtxpNmQwDBgjZBJyo/H0rubmwaazk&#10;SbocM3HJC8rzXnN8rNa+XKmw5Ax1A6n8veueTszWHkc/P5SuACHBY8ryB9DWtb3cUwwEyq9fXI7Y&#10;+tcRf63b2qhbeSNpN+wgHO0DuR71etjIkvniRVkl9DxhuQe/HpVYWbb0CpFxWp39oqlhPFvEgYEK&#10;DgFTwRjoe1eu+DdM1azmmvr3CWsiHaVbO5m43EY4Ixg8nNeBQahq1tYzajOwFvHEXbADZC9SuOfw&#10;Fel+EZ9X126ih01mu5FCTiOJuZEBG1RkjIJOCBzmvs8knHm13Pls2pucdDpvid4o0vRvh1quhfbo&#10;vtt2GS2tIgHuHkZcLIyclYlViRIw2nopLcV8Pfab3Tpg1lI0CRY24yA+Bg7h3/Gvpbx5pul+KPHt&#10;p4ugWOVtO02XTYpIZ0fypHuBJOkkUXR32rkyHI2BV2/NngfFXh+zuIZJ7OzubT7O5R5JJBLG+B/A&#10;ByFz0zz2PFdGbRlOXOum39f10JyhRhHl7nIaPrqEhLuJHWRSPN25AGchNuOc/pVjUfC/hHxHoCac&#10;9151sxBME0oWSNh0KOT0U/wt0HeuadPEWhYvIt0dtINw81vmzwOAAeG7AVnP4jV7g6fdxoij75QD&#10;b/eRird88Htj9OTC5zGC9niFf1PQr5Y5vnpOw6TwHqHhfVhHpaySwon+pmUSNjIBySfmA9RyenrX&#10;oWn6laajbNpWvxNNEr7zCWIGSBtdeQQQRyB04rptE8R6T4ot5rXUEVLpF3CMuF34HzGBz1YDnZnJ&#10;6KDiuD1KylE32lH8zaOH6SKw6BlHrxzX0FKlSceeg/dfQ8Ocqrk4VdGjzr4q/BT4b+Ldfl8R6Mtx&#10;o9/Kim4Ns+I7gqoHMLhkDBAFJQAufmbJJryLRfAvjHwnI+pRk3du6+UoyJJEjHIeXGFB+mQBzjtX&#10;0zYeIojO39ojfIvygnGRnhh0GO9LLpUdq0d7pTLHGEKhSSTnPHX3r5vGZXRqVPaU1Z+Wh7GGx1en&#10;BU5O68ziPh3rF9pMCpFdOJI3MimM42/3cZ469eMEV9meCPivDLexaX4m+S6mdUhmQBIJ8jBDHkRu&#10;ffgk8Yr5x1TRI7u6TULqJFngh2tLENoKZ3HjuQeMntU+l3kRt1trqITo/AJ64PfFfUcP5liMDJKE&#10;v+D6o87NsFRxkWqq1/E+/wDT9dK3LLBI32diCMdXHbjmuys9bjNwpkcCRyCuep9vyr448K/E8+Ff&#10;J0nxKzT2cv7qC8Zvnh9PMBHzKOhb7yjnkZr3q31tbi8iLFJYQFOU6c8gqR1Ffu2Q8SQxMbxeq3XY&#10;/Gc7yGphpWnt0Z9F2mpSSKMFUXOBuxgn68U/7S0M+6Vg/PY5wD6VxVpdR3UKNJjK8hfTHp/nNb9p&#10;dWbSKisshPOQP5/jX2VPEKUbo+VlT1O9sGaRiuDtPfrV6KaYEuwyAeB3rBtpJI2WeNjhsbl54Aq4&#10;k+2RpWY4kGM+nvXbRrW3Mp0+x09pNOyF5E5OeR6fT2rYhZmxJyGzkHuPqPSuXt5blgJM9tu0dNv+&#10;NbIkmiVniPJGFH/1jXZ7W6OKdJp3N2EqzjcPmGT1/wAasZSVQUYlex5zj05rKt54jEqsehKscck9&#10;8/XP5VaSV0f5SWB6Uo7Ct0NPaSg4OQMYzmpxhCpXrWUL3MhCof8AePf6fSrJkLFWyRt9OKqMmEqW&#10;hcUL9+dT8vCg/wCNb0ZBgD5wefp+NYKNIcJKctn5eOo960VBZd+OCefSu2nVsjjdE0QSF2nkHGM/&#10;zqxEWkUo33h096y2eTZlzyew5p6u28MPX8q2U9mROGli5GBG+eW28jsasRgj51z83CjsKr+Y5G44&#10;+U5Hvmowm9+ST7ZxxW/NcwnCxejYfNtAJLZJ7jjpTkYk/Mc45qpDGigMh3E8Z+nrT1LEZbgd/Sm1&#10;1Rk1fYvRM/IQbjjFNfeBskGcetQA7F3O54HbpzTwjopRs5PXH9K0UjCUblkScZfjOOKiZ23AxjJ/&#10;LrTE+aEiTkj0HHt70/DHplSMH8K1jIynohfNL5BBbcOMc89KgZ41ygxxwMHr9aWMAIfLbAzkH19R&#10;TRGoYkdTyTzmuimxRVyMMDnmmLGHUseGzxnrSkjeW/hz1xUkjRjhuD6fWtou5El0RWdtpPmEg98c&#10;5zSqzMSSSABwOuaQld+Vfnoc96JNzHah7VrHzM5q5RmVOQ/fGB/KqU21MhOvXPpV+4yqKrnI9O+a&#10;ypUYq7sen3a6qMjGoipc/vifMfaq9cjp71WzG7H+Id+1S3Ms9urfKNu3PXr2/Kq7zFYxM+OgPHTp&#10;+dd0TklTV7lWWNFfzE59sdKz2C7jgg4/Sr7vECDkZf5gCP61RlX5tpG0jpgflW0WZuJB3LuRj+gr&#10;CuW2YIGQTwK1pIGL5yOeo+vUVnTRCSIqvysDx3496tSaMJLUzWul3AZ5H4Csi6VZC7bQoXn/AOvV&#10;+aGWNtjnP+PpWTcQCXfKWb5gODzj2rujO5mo2MoyIcxMMMP1Fcx4rz5FvKAcbtq8cZI5zXQNa2yM&#10;WBJcDkA8ZrK8RxvLp8J4HlSAknoFYY5rxuKabnl9WKXR/wCZ7PD84xxlNt9TkZQII1RjjcBjnr9K&#10;0NNAeYD05GajkjtVma3mlUyRoCYww3AMMg496qWckJI+0PgZ4I/lX8i4iXLUaP3XlujqITtkZh93&#10;GSOo4qvGAbl5EGVPJJ7/AOFS293bNcvbxMGEgAye1ZOqahBpty2kRkSSldxKsCFyeBx3749OtS31&#10;ZlK72I9SeLgIOTnIHP41nKka24mBz83ORz+XvUEc8Ugb7Udjfw/1yaGV/wDWKflHIHYmsJzRvGKs&#10;RapfyW9ot5O24sdiFs9OtJYa0l3PHaQxEs/yk5HGfTHama/cwDwzsf8A4+0uFKgj5fL2ncfqDjFe&#10;N+D9e1Cy+J2oaZNMZoI0Tyl4yrDG4+2d+D68elZ1JWkrGtOk2mfS0SXEVuSwwu4E7u2OOlOu7aa+&#10;01wyFoI2DSMpxtHbrTkeeWRtoOAME+hHPTvWdryMmmuxJQtGwwOMd/zrPGe7TbNcM7zSPALS41G1&#10;1I/ZGY3RkJ3Dr8xwOfcflXp9rrP2WNorhAz7uS+D07da57R/DghcxxNukk5Uk5KgDr7Gu10fSLa5&#10;Pk3cYZkwM8Z56mvjKdKTPpqlVJnk3iLXPENpMz2NnDKhVjvaXy2GTwqqAQ2PTqa8i8WapeujeKNS&#10;mRZUjVEjzhmMQwEA6kjvmvrf4f6Hq3iXxZPYeG7UXpjjf92yBiEJKF8n5VwcAM3GenNfDvxIsfEk&#10;vnXV3ZvHMl0SI1+YkA7CxAJHOMkD9K8HO6VWlSdVJtH0+Q4ynUmqR1nhHVrvUVi8RWmni4hQCRc/&#10;Ic8g4bpz2OOOtfQnhfV/Fcun2x1hLaExYI+z7t5B5IbPHy8AHqRya+dvDGp/2f4PtI79WgabdEgd&#10;dpJDElvToa+kfA0sV9bnTb4oklsqshXJMgYnJYdMr0461OR1OZrme53ZzBpNpaHsGmXekz232jyP&#10;s94YysjAEg567Owz1PfNWtJ0yKe0kv55vlCt8p+UZHTLH86p2elXNxGYrWQKEXeSxwMdO3FXbnwz&#10;btNa3NpN+6VcSRNl1LZ5IycdPXvX1/sm2fIqor3MFbbyL67vJP3puipYNgjC8Dj6V5/dwzaVqFxt&#10;ItoUbNuOMOCAcD6dK9wtdLt4siHc4zgA87evTjiqc/hWwuUWGRAyJubBIzvxxmvPxGCluj0cHjLa&#10;Hm1hdXAsotRd97SfKFUc5J6E1ieJprvSNaVR8iIQD5ZOGYjof6V6po9vPa+HjplrEI51kWRwRwWz&#10;gn2449K8N8Y6suuxajHJNtlSVZFWPs8Tfnzj8O1eNiYOKuz38PNT0RnfFTxrpPh7wlJ4m1OUqlvG&#10;7FYkJ3sFzHCzqPlMj4UE8ck9jXzV4K+Kuk/FDS0upoY9O1S3QPc6akjTNHvOA8crKvmx5wNwUYP3&#10;lHFbereFtQ+JHh0x+Ix5DSSSFFO5XhCkqcDOMtj5SQRg56GuJ8Ofs/8AhDwvqdt4+0vUb9rnT3kd&#10;bOco0SsybTul2LIxIOVTO09wcCvj8XVxM6ylBLk69/X/AIH9L67BexjTcZfF/X9f1r7HBeaoliNM&#10;tpG8l33+X/CMnJ46jd37V089nY2llKkQBdo+SGLH1xXgtjL8SbDxtHdiCO40q7VUOMmeFnJyxA4K&#10;MBgdk6k817qUginMWnszlhhhjqcc1vSrKV1a1tNTVrkV7nCIlxcII7BGCY+buCe/J4rmdaWNbOe4&#10;hyVVgBknHPBz9K9OFjf3Ek1vb5iRGDhG4GTwQB9K8p8d6+9hcLpFhEdyYkk2889gffHOD9frnWqK&#10;MLs9ClU5mkjlb6yey1jyNZJiDR53RLuPI+UEdD7HtXmWpeE/CEMSSX8k/mSMy5LhXRF7iNM8dcZJ&#10;ru7JprsNqAkJdmzhyc46D8vavIfF13rVjdzPplv9onUkEu6qiEnjJPJB9BzXiY2rBLnlG/yuevQv&#10;eyZzsV3Bo9ld2tm3nLMxVbgqQWTpwDyB/npXiHirTbsyeYGa4kIKqgAwBnOPfHX3r1q8ufES2xsN&#10;bjiglmUlkiAKtjup6/WvM4JPJ1F4/PZySSrA5A+ma8NzTmor+v68z1Y6K545qNuNS0a7azkKskeT&#10;6r1wcHnIP+B9a/FP9om7mvPiHLPeFF6W4A/eRjywEHJ6M7DKnpmv3P8AGdnqemsfsqIlvdxyK0vB&#10;w2DkMBgjjkHv9a/Dv4nWkVjq39oSzGURKsa3DD5mVshWK9OcY/LvX7L4ezUXZnuZClKUzy/RnlWz&#10;6oyyHGBkkHPXHofWtlGgaIptCsMcrwVHcqf5+orG0O1e3sxIy7GdOT7Dr/P/AOtXT6Usd5KjBggk&#10;zhm6gDrn8R3/AFr9gSuz6KVSy1K+oQsjQraMIgGXzFCgBwfTHQ9637fi1aWTaQnUkDGPX2P8q53X&#10;ILs6adW0wTLFEyytx8o2nGTx8ykZxjkd63NJu3E7208OyWNsj5lIwR19+elX1HCal6mk7JBGo3mF&#10;2+dOOGA649vU9qigt5p0dLaFwu0sDzt45+8e2f8AJq1dXOiTaPcSXUi217EqtHFLEzmUMwJSN1+V&#10;c/7WB70x/NgdonUCTGQDwB7bhkUO1ylUd7HP3u2HUg8SqsxjG/nAO7nPHGfc8mtNpRty0arF1Qg7&#10;s57jjj8OlUtUgn1C5inCKgXbGNhHQZyWb+Ik89MitC3srYxHcdwPyvjrx2A7GlZ7hHVmzYnybTyd&#10;pBUkFsck1MCVIa4BGehOQpPsenFZ8UsUyeWm4bcH5WweOeSfyJp4fZH5QkwswLOmNwI9CMc/h+dR&#10;He5u00tS80ZEcu4Ay9QrschTnLBR39u9QRymeN4kf95tXawyCvOG/Pr7GmwyIB5iHK/d6YPPpn9a&#10;RovMEKpsVmdsFuCQVwCfQA561TSFGWupK08onWO6kLA9JGxkjpj69M1ankmjUx+WCrE/MM498+n8&#10;6oyAS3hjgILKuDkg9eNyr/8AXq5EMoZJiT5ZyQDgBDwMjuN361CjqaSehNEksUoV1GAPkYcg/wD1&#10;x/k0Rxylg0qfN6tgcE8E+x74pmXmKwBigI3j8/5Z6f5xJCETy7hSAsXG7GQ3bd9fpV8tjPRK5Uks&#10;m3+c5BOcKxbgE9frn36VnMbmRWeF8ZAAJOSNvGR6HNa946KCpTauQq4+6/8A9f2BqrKvly7B1Bxg&#10;ccHpgVrDXRkTtuU0jxIokBBkbhf9nGS2fSm3UnkbHiXBbIznAVTzxjufSiRGCeWDsEhySvVQDnp6&#10;djVW4kC2cm1PugZTGeP9n+6e/NNowaRTkkmkMgUr5YOSq/eB/wDr9OM/Ss59yoH2+YQxYLnHHYVr&#10;TrFBKVfJcoCVPYH36GsxV3sIossSxUHp0GQPw61DMXJLQoTnzELwk+XJznhSp/UcfrXRpG1sdzcs&#10;uMce36f0rJKOWb7UwkYYUYO4MD9K37eHyFBlb5gCCD15H+FXdoxptOV2XoSynlQNhwDg/MT2/pVn&#10;y+CTEXX7+QduRnofr6HrVQXJtXa3ZiUC7iuCM8ZBXjn/ADmrYlMudykdCydTnHyk9OKlNHdfS4+R&#10;wJA+8mPaDhF5B7YXpz+lNZyBCx4bYVI64Y53Z78HgUkk2F+brnlgvPc1F9pBw2DkY5I754GPYd60&#10;b0BTEkLXG+NCOh2jucd1PWmAiSUTSOTsIDbDzwMAfgOvrSBpG8sctl/mLckdfT/PNPK5WQW2UA6Y&#10;HzAUt1cnn01Z/9X9RLy+nuLOG2uY3VY2ZvMCkZzzzgAAAetdPoGqjT4oNH1VTBDCjmNMja4fJ3dM&#10;gk9etRHxLLr9le+FrNvLthCgklVdrkg7gCWycEjk/n6VevptO0y2h8N63AtxPbrH/pttIzBwwyTt&#10;bgcHBweMelfzS5dT+nuRWscwkF3Dpp1O+bLLwoByEXOcBT6e+a6Nbu617SoNCuWMMiB5Li9nl815&#10;xjgKGyVA64GeaTxRN4Z07wXqdppt0lxdlMWcbI295GXAYEcAIf72Ac+leQ6ZcGx0cz2x8tyN0/GX&#10;/dg9MnjA64rkry6HTTpcyub15DYaTey21rIbwJt2nABJxyMDjg9/61nXV3ChAyAWPz9cjvmptP1X&#10;RdOilvNVj8xJtixTHjMrAsEUHBJI5PXgdKy54ft2oPNo48xZznqMKRweDg8149RrZHdClfVmpb6n&#10;o1uF3zxxSlgkfmDB3McDb6E5GfrXQ3tldWN2sOoReWXICnoTg4zg8gZ9a4i20/S/EUqeGdaQRRO2&#10;RIoDOrZ6jPGR2z1rstTuNKTxJDcwM7Wu0K3mMTtZQeeeW9++elRF6EVKdmeo2Ns4sljuRvlO3kAn&#10;OGOCPerOpSWq4tfK3NHkOfVh2IHFcLD4jvrnVg+k3G6JThQeT05yDjBz79KvvcSxSzFXaRdo5bBJ&#10;P6ce9ckqtmefKm1K7NW9t7ma182QrHJGPlAOAc9AM1s+dotpoyW7xfOVHmsegJ6nPXH9a891Kym1&#10;Vra885ooC3CheGZeuCfSujW8iQw2ccJZCNh9PTn+eKXtGzGvFWO3hsrCXTYrpY9kZIWPHyZ44x6i&#10;p0sLi9vR5bGGOPOSTx/9epoNJVX8jU5GcqAE/wBkdv8A61YNrryWfiNbDUA72gfEhU4OPx/U10xV&#10;lc8tvoj2a1jk0qa20/SmM9uUTLEDJk53H3HIwK5jUdJ1K7uJnQhTGWb5iVyD/WtueDSzax3vg1ts&#10;oZWLBmckE55DcDbjjH41r6zNc2CLDcy+ZBcnfJgAKH9Aeozz9a7mtDjWruzjNOWSyH2jVI/Mt1wG&#10;AI9M4B9cdK5SXWBDbzeYRbygMVRicNzkAH1NdVc6FrGt6iP7JdHSMkCMlsnC7yeOAceteUazYSeM&#10;NON1aM0RtVa4LPwNqrnLd/lA6du9cleq0rWLhC+5PLq95e2MkM7Rx4+baMksQOPwzR4YvIdT1NNH&#10;1AkLMNvC5+Y+pPsOB3rwa38QXM9+y21wGj8wMHGcbDzjPQ464r2LS7LUb9DcAMIkTcz4IxxkYPr9&#10;K8yOI9pqjqqUeVe8jvtcutN0i6D3ClUl4iCjnA4Bx1GD19+K8suNKmtY7jVrgmN9zFewYHpnvXcW&#10;8OlapdRNeP5EMbrvdyN+3+Ihjk8jnPOPTPWPVdAt/E0NzFpBb7NEGMLsd/sCcdSPrVO7Mlojz3SU&#10;vQEnuJtm5tyZO4n3HPFdR/pDN/pULRvjKllwSOxx7/rTofDjaZMj3MgURAbdp53DkHmtnVpry8CX&#10;LY8lVK7hyST6/wCNbxlpqO0WYV+YpLeNLhP3vXI4OB2z7Vlazq1kbf8AslIi05OVVVHzEjux6cVv&#10;WGj/AGq6jllLPApO8E44x0HrXJ+KIjoXif7VNH5kVwoa3K8khRghu24Hp7Vz1JWFCF3Ypx6BKtl/&#10;aGoqkUaSbQH435HYdTzXI+NbC+t9N83Qplknl5KFegJ4IYcduhrvLezvdbdri/uG2wgfI+GIBP3V&#10;PauSvY7u2uXiSFpERigIGNwz69B/WtJVvdsbUkrnzH4j8beJbXQLyz1+1uYryOVEW5ZMQgtkiIbR&#10;tLMoPfGOT0xV7wvfahqaQJdbTwC3bJ4z0/KvVfHOjTTabFY6gQbS6ywjOQMoQTk+xwePSuRtfCF/&#10;Z6YbWNXEAUsjEAN83cY5x+tfNzo141ubmbS/rX/M9ulVpuG1jr7nyHBjgI3Edc846+5rEOk6pfuV&#10;s/KAAJIdiM/l0rA0+wtLab7QtwBLECrHPOD29wR1rVh8RWV7HFdafL5TncGjQEKMdCT0JPavUeKi&#10;7c35k+x5fhMbWtKudPvFs73y/miEg2ncBuJ4PuO9cHrtrrd2YoYXYCPIKJIVByc/jXrdxA17GLyT&#10;94fU9CB3z9e1Yj+RKhiuMBX6ueCoHUjtXDXw6qXTe5tGdjD0DSr23hmYOnm7QqhjxtAzkH3PGO9b&#10;M8l7bqI4JFMjLjcw3YoYQwX7Ja72jUhRIQACxH3h6j9Kk1OGDRZXe8lE0pHKIytgnphhxjHWu/Dy&#10;5I8q0sc9Zc26KUkQZZHkYiMDkscAf0FcxbSPZzm5hYtnOeOuOnHr9affXepXRMtxGPILZCEZUY6E&#10;HvWb9pkVTEcAnO3qR9e1e3g835dziq4O+hZeA20b3E7BYZsrsxuyG/T8K+O/jL8D9L8beJbTxNoL&#10;x6ddIjR3LBCWlXjaCVPQY5QjBOGBBGD9Uvqd8V33iqMYAA6fXHUZ+uKzFP27MhXaBglwMsB36V7V&#10;PNKddckloZU4VKD54bnzJ4J0bxRo8A0LXxHMyOTAQ3zMSSfbgLjsPSu7i8F6bePNNBm3u0GQXJK5&#10;A9j0Hp7V7BDpegvOmoXNlFNcqSBOynzF+ndevb1rI1HSZ3n8u0VDEcfKx5yPc8fjXV9WilZ6oj6x&#10;JtyejPFNR0HWtE0tJL+eO7mi3M7Qo3CgbmJ5PboKwPDWu6LeSEiUzZIxtOQM4Ax+dfTFnPZadcJH&#10;c2yOsow+4ZGD1yRxj2/OvJviV4F0hCl94TjSxMxJkHlkxKx6cJzg/jg4PSubGYBxXtKT26HVRxyl&#10;7lTr1M/Wb6SJFtxas6seZD2I9BVSC3lKrNPhET5sDG4+ufSs6xfWzHDHrnzMCPUsCB1Yj17frXTR&#10;2rj92JE4PJJBPPOPrXC/fd2dElyqyILoQtAmRtwQRk4yAPTn2rIku7y0uWuLSTyifmAx83HTnr17&#10;10kkRhXBAK9R37ZqnPpun3oLBisi8rtzkkc4/P8AClWi/sbl0XbccfEWrhBcSWUeGwQQ+45I9OCK&#10;7HT1ttRhhvpOGIBwp/XI+leTve6np8xs71VjyemcgEHkY7/UH6V2enaxazRm2jYBuoG05Cjv+fqe&#10;1Xg8a+a03f1Outh7wXKj2vwd47vTq0dteF1Ee5lZeAwAJ+bj7v8AOvpLRvEaaxEVQ4KDBXpzjJOf&#10;f2r86Yr++0zVDcW4wq9umc+jZOMHp617p4V8drsW5jYoxOxkznDZxz/9b1r7fIOJnH91UZ8NxPwm&#10;qkfbUlqfbekSJDKYpCW3jI9uPWu406+jDqgcqV6D0FeI+H9Xl1HR4rnKlnQM20EYwSCD9O/5V2+l&#10;6o8cYWc4znBPPA5/Kv1XB5lFxTTPxzG5fJNqXQ93s9RMaAyFjwBk9sn0/rXpGnFceeGyQB3GPpxX&#10;znpWogSnJJX1HT9a9JtL1dg3f6vqMV9FhcYmeLWo9Ee4pdEMI1YkDsOnNb1rJFgTnkOMZ9q8ptNT&#10;M6JHbr0Az/hXVWUt7LEoibkEr6d69KM09mebOlY7ozxgBANvfNa9tLauAI2GR1Jri7aKTYqT8tzz&#10;z0rXhAGOPlGPyrrp1WcsqdzqYpYwA2QAPWrsNxCkREq9TkY6Vz8UokURqOTzVuISGQKVxz+H0r0K&#10;c7HHVg73N6O6gkUAoTjoKkLB8ODj69fzqNYYojuRdxHftUIMbfLnLda641OqMFEnkJZfkI46Yqrd&#10;71iGP4qmUgDdGcEfnTW8ogpJyB09BWkpdDJ0zhJ1kjkLsME/dz0OKu2N/PaoVjJQnkgc4NbWoabB&#10;eq0hOzywSMciudtzDNJ5e4BsY249KT1dkZSjZHrXh/Vjf2nlMSxHHqfXmuhiJyCMn6/41554OuI7&#10;a/IAyCQMDoSe/wDSvT/mZsBAuO3YfjWkHoZuNtB5baAQPvcfjV5XeXarHtjn2qogYqSxz/8AWqZG&#10;VSMZGBnFaRlcll2LKuWWryuVTJBz+n0FZccuTufkg/nV9bmFuJAeMHFXdMI6LQN0rOMDIzyQOlWP&#10;KIAkBxjsfeud1PxJp+myKHViGB6Yz/8AqrUtL+O5txNb/dYdDzj+lNMycNLlxl3A7up/Smxsu07m&#10;GB6mo0lfBz096gaVNvlbCPr0p3HFpFmWEAAr1FVZInZRH0Hf3/Go5NgHy5djxTQ21Qpzk9D6UkaK&#10;VyySlsgAPH6+9IWi2kY4OcVVEKKpJ6/WhuW/djn26VREr9DRiHlAcjGeg5NLIqbstx0xUCyJuO7H&#10;zcdeKlIAHzclutK43oS7/lIHzEVAz78tJxzgDsKEBU7c+uKsOm8ZH86VyVIqhQrHZ+XHFPeRI0Hc&#10;9lH9afHDCQVPPbmmvEpJkQcAYPamVbqVHuZEj8zccL2/pWZNdXFymZMLj2//AF1I8wLFkIxwKrSb&#10;pMFSME9KrlM2zOuWbKhT16e1MDybyhGG4PNTTFtwZvvDviopbmIgySsQB+lImxBKlwX3RMQCM7h2&#10;P/668C8W38GreLit2HRtOY20YKkFnBzKSD2LHA46AGvZfFHiHTtC0efWryUpFaplVUgNJI/EcS56&#10;s74AA7ZPavGfC+jXS6ct1dopk2lODkAk5bBOScHuea/L/FXMVTwkcLB6y1fov+D+R+geH2XSliJY&#10;l7LRer/4BetVjtoZIcjJYMxHPT/Cuk0pRLN9pRxIVIyuCMDr9M1zVwy2UbwhWcgBeMDLdhn61taL&#10;ZxxPIs0haSKRUO0/KrFc4HqcfhX8qOTdSx/QVOnaFz0m7u7c2yRTR7UUswC4zhjxn3H6jvUHhueW&#10;wglDnzpmAw4OACORxyce2fzqSCW3v7ny03LGmAz8ZC/y/E8VZgttNS5kDZihLg4Ulm49+MnH4V1z&#10;jdj59NRbW4sbRAmtbmXcWkMeXLM2TjtjHQ47mvIPG8ksmk3N3YxsjJExji8zYSAw43AHB55I/lXo&#10;+rt5kbCAEAMSrHoecc+lfOfibU4NV1VdF3Caf5pZQpPyKPuk+nPTHbmuatFr3V1PUyimnJyHfDb4&#10;h6anieKK2ubm3uIvOhO8kiWRSQ1vwdxDkZycAheMEivb30rXNV8WXbadD5byCOeESMFVwAisH54L&#10;s3yq3UnHB6fPMFtoHhDVrrx94p8mee1ijMMk3mL9lKKweVlQiNmaM8uwPlgEjBOa9Hu7nxF4mXSN&#10;bt7u5stH1K1lVpNPcRG7V1Dp5u8MRHxggYPcEE5rbC0ORNTd2etiVeXNFHo+q6toun2E2kauqeZa&#10;vK93HbuHd2B24K4+UqMKcnAA+tfNGsa7q+oG8htgLcSSHZDH82FJ4RSfy7c5r0O60SR4P+Ep1bfn&#10;eIZI1lby5UHyp5xOZGL5wfmyQM5715bq/iTTvD3iF9N0u3QhJiBzyp67FBOfkHPJzgD615meylZX&#10;dkejk9FKT7kehaCkmbvUWKMrmGaLHzbQcqA3THdieR0Arm/GyxXCS+IrZytqhjhhRDgb+QWyeeQO&#10;nrzXV3urTXNyW04rscFLgMM7WJ6oc45HJ6814n4r8RW0Vpd+HEfKlDIshYHZLu+X5cHhscHOOteB&#10;7eEIWZ9DRpTlURwk1/Bo+g3EcReSSa4jmkZhwEQHBLk/ez1HoK8v8TWltdWsV7oEBn+3p++ZMSOr&#10;Oc4x0RVxyepyBXrWiyTWyR3dzEFmYOI2mj3J5g++20/eIyMDp+FcVqcVn4evGtbu8eeXVlKyzybF&#10;Vd+TuwgGQSMN0x0HSvGxsXKCk9E/wPoMK7T0Ry3hlL/RPBVwl1qT3sM2ni2WJvMUQytJhI03sclQ&#10;CoIwOemK5+30vwjrLJql1Bcy3cYETxrJiJUU53YA5cHjPQ4GRVRdTbSbd/DccTXPlSCZJN3EfRyg&#10;XnPPJP4V59rmqR6d4gtZLlGjSVZJRGu5VGxhgvzzySR27V83WxEOSKauo6O/R/O57lLDScnJPV9j&#10;0iSO0OpHSNPgZbeLgK3Lun+0c/y4r3XRtEt7SyXVtTKwuJC0Ykwy+WgABwMhSTycjPSvne31OfV7&#10;N5dQ/dMjKkbRnBG7nAHXI9K6TTNU0yxsTDb3BEMKtnALFpD1Yj1zzjtXZgZwTbto/l+Bx4yhJqx6&#10;T4j13S764OjyOXZ33SMAQFVehAHc9vbtXmmvX3/COxyXCSSTPGf3Dpw7A87VBOAwHqcD2qLTtZih&#10;trgw/OsjbvMH3mYfy/CvPtdP2wKrZCk5YE5UcV6PLKfvpannrlhoTyeJ3vJma4llxj+I7SB1Ktg9&#10;up/GoU1di6f2GEeSVtrNggBj0Lr2+o61UstP0C+0xZld0lAIdQcbiSR37AdCDzTItCt7P5bFpEkY&#10;hSCckn1PuP8AOK76PDdWr+8/4c5K+awg7I9btbXUbIrPqEiYwG3IDwR7HoO4rU1+7jjsZb28jWV8&#10;AjaNhVccsmMfN6eteTWWp3t/F5MWqGRt5jleQ7URlOCCD2H5fWtqWS4SwMsOpRTwBNiQMpaXr8x5&#10;5Gf5V7NPJOWHuxf9fM815k+b3mWtP1fVruymjWC4uUeYSRXDIFCowGUI+oyOMZzzWHreoajYy/29&#10;Yo0c8aqqOhyzE9vYE9a0tM+IF7oWr2072qTQlPKlLnbhT8oZQOPlHJHRhxwenY6taWbBlsYFVVCo&#10;qRAJHuY8HaecDqTXPUyOU6bSk7r+v61OynmsYTXMtDxTxZFcP9kVy3lyZa4AOHG/ksfX046da+d/&#10;CPiLxTo+rXPhKaVZI7Z7jZ5jHMcK/vI2VuGBxhSR659K/QSL4WW8BudR1TUUjvEH7iNow7yP1OHy&#10;AsfTLgEj0rzHV/gTCNak8TaXPa+b1drhHM6o2D+5fO1lz/CwHavIxXCWJf7yG/6HsYTibCK8Jv8A&#10;4cu33xS1Lxb4U0aymjMWpWmpfaUaEASSxSReRJE8q4fYpKyBf76gkAVuax4wkmvzayhp5YVMUYbn&#10;AByWC/wgHJJzgV0PgHQ/D2j213oXi5omjJNxEokaNppJCNwVgMgkKMgYAzmoNdaxtoJBc26olx8u&#10;6BiHA9A3LAjjn8TXZVyqtGHPUlr10OKGYUZz5KcdD45+JWv65q12j3r3bS20itG8ZdJPJz8xjCgc&#10;FuOByM4r034F6tqOoCYa1JJ50YkltllyJGQDaSd3U49cHFbknw81HxbqMWp2VzOx09MnJXYqj7jS&#10;5wRtJxleeegFdVb/AA8vvDl42rTXjzXBVWSJowq5I6q2d2QM/wA6+OWW14zda11/Xn0PqK2OpexV&#10;JbnpNnq1iNLnv707pLSXYEA3L5bDKvt6/IeGH5Vmaxp+qXEkVsNOFlOu2UK0bRyNG44Zo25AYZK8&#10;cjkVdsdOg/tJddVgkCRsrj7vLAcv6kYP14p0nim61zXjqckckc0zCLM/Pm7RtX5s9MfdXt61xYqk&#10;4rlqdfx8zgpyv8Ba/stNL1K2udPtGnnaBHZXDgJIMqep4UjB4r1fTNdstG1BLXW7KZdyF4ph8yAj&#10;Bbag6EE1xt/q+pCGa1uSjSwADeA2WyeM+/b9al0nUdX1OzTSby7CxxqdrEAlwTnk/wB4ZwCO3FbY&#10;eUaUrU/y0OatFzV5Hscs+nLEbxwbhNQQIZEJHD8ZY8EEHrjn16Ust/bWVw+nu0hihkKxGY5HlnB4&#10;yc8HPf0Neea7rUGn6C1mjNFIMMuwcEDnIJyAc9u9VvFvi7w9ZG00f7J/a8l3aRTmbOY9s3I2BQS3&#10;AO45GOmOtehWx0I3u+34nlLCSeiR7hPp95ZItpCymJkErRHgqTztcY+99DjBqI3d1cSwT6kgcIdi&#10;7QMZPOGB6nAOOMYrzrwNqmlr9ne0VktpUZZI5JGlEbRHAUE8lCOgwMVtWnii1XxFa3U8kUVqyygI&#10;5OC+dqgnsOo59eK66WKjypt6HFUw0k2kdjZWlxpxlu5LeNFu8SIshOYgrllwR94joc9qy73URZs0&#10;9zKEYNuVgNwyeuPTPasbX725n1Ka0kn3LEAmQ2F6ZxkdSBxxxVhGeGxZpbZ5VIy6quTtI4JHXA75&#10;6DmnWxPMnGIUqNveYlzrE9zpRt7hBsL74pe+e6/lxWTY67fMkdlaxkKXYIXQhhkZyD0K56HFZ0ui&#10;XWn+G7bXbaRnlmuYo0sxhm8qUmNXAyGJMmBg8HIOau+I/FeoabrI0y409opdDEkV9AWDSowYYAcH&#10;ZgHjAznsTXnSqfzaGzop7EurarJdxG3nXKIm50Rd0hyOT6j8MUzw9rLajpqzzf6kyeXCrcYCcYbH&#10;Vuhz3rz3XNavfFmnXd4hg0p9NgN1FcJKwupACQlrgAbjIx+iHk8E58y0/U7461p51GQxXN7hfMg+&#10;VgSvGQOA+eOOhrmqYlwmrLT+l/XQ6I4Hmiz7YuUjmt4p7p/IRUGwKeGyec+vWuw0bXJh/wAS2flj&#10;tTnGGHQcnoR3rwO38f8AjbUNJh0eSwtWjtsQGZR5LHjHmFDks56nouc4Azipf7V1PTRB/bkr3mnL&#10;jZGAAw7/ADYGQ+e56iveoYqNlJL+v67HzeIwbejZ9JzzXOg3Vzb2rK0d0AVcnJXP04/+t2rj3sri&#10;1GyWTf5hIDKcgY/n9a4Cz8U+HLjWlSw86W0RmLkKwwo6kA/NweMEAmrh8W2MMkZSeNt7kIkrBXKj&#10;+EKcHPevR9tBq9zzXh5x0Og1u7v3sLiRY2Zo02IxYDOSMtjpnHr1xXOyaz/aUFzawmWOW1wrsRtD&#10;HH/LMg8j16c4qXW/EcFzZiGziYyl9pTGQ8ePm4HPTuKp6JFrbSzx2S+Ws/WAkKpRRkfMQTx6d656&#10;9VXtE0pUtLsFtrq1sI9RllIl+/kfe9h/jWtp2sQzxGK4mXzlXO08FlPG4e2e9crr+kapc2P9rqye&#10;XERlRuLMGOCAOleR3kE95fR6tpeo21vLvCLFPMEZ2HXaD3GfXn8K8jGY72Xwq56NDB863PcZfPFn&#10;IWBKZ2Fz33DoT61w2sFPJWAIGYHJbn7vYZz+dYekaleyad5ceoi8DSF2UPv2sx2ke+B09K6zXbWC&#10;azjstOXY8ahN3XzB6+xNTRqqpFSRlUw7pysz5L8TXn9m6zPE6CW1md2DRH50ORwScDOfz6Zrq9F1&#10;i0SRriGPzYWXBhb73IwCB7HnjtUnjbwjcxpLFOSQwDhsECMA8D8+1ebQHWtNzd3sWWTITI3Ky8YO&#10;e3t6VVCUqMttAn7y1Pe4L4PpcltOixieMho/ujDDnGTxnv6Vg6b4X8M+MtKSLxEGkWUyBFDlV8tD&#10;twNuPmb7wYdulcxo9zF4kK2F8DK8hCvG6Ehh1I3A8gjj9K98u5dK03RzqtzEIpEAijWMDC9gAB0U&#10;e3YV9Jg5Rqe9KzSPFxcJU3aO7CWHSNIP9jacqQIUAjEShRhVA5wByAAMnk1zuq6vBDp8tpHIY5om&#10;AXJ+V89cZ4JA6CteQ3B1SwfWbhJIpCCrj7rYGcbhxg+vT1rhtUvLDxBq97f2IENvDIUC7gykLwrg&#10;cYLdx7V043MbK0WTg8Fd6omt9Qn1ZJDMdqgbVJBBZsckDoAOh9ea5yTwvousRP5tjEZYyEMo3L5q&#10;Ds/TGD90+lV7i61a3n+yzSCEfeUnkKD798/pW1c3sxAtrw5Rh8zKeG44wR2z2ryfrUZq01956fsX&#10;D4Sjc/D7SbcfZbW7+ySQxiSdLrCRsnVJYSozhSNpGTg8nBq/Fq6QbbPVDsKAH7RycKOofAyVH97G&#10;e1c3fxtNbRXh/wBJhjKq4ZjnaT90A9KZaXYGqfZ7BJHjQAIp7Ljc2c8YXoc8V35bm6oT5UrXOXGY&#10;B1Y7nS67oPhCO4OrfamSOZQWaDDpvPf0G734z6VRg8La0VmlsLpbiOAI3lsnluokXK5OSCWA4HGe&#10;xrV0u606XT7qJbfZHHlZlIHbGflHbBB7+oqp4aNrHPNJpF0QymNIlkUsvlHIZWcMN6E4KLgNGcnJ&#10;BwPt406NVqdt+x8w3UpNq+xwsPiC9S2uHnZ1mtQcxHljt42keoq/pc17e28Um1ofMG4ZyvBJPGef&#10;xr1K/wBO8L+JNTaA2ixalKSjPEgWR1jHViDzj1/CuI8ZWd1pcNqz3DR7XMQGMEgDPB9vavLxGEqU&#10;lzt3SOyji41Go2syC/1WC+txYXn74o+cEDLA+hFdn4I8f3fhe8TRNVkkk0UY8mSTHm2vP3ZGHLx8&#10;46ZXryM48yuvDupX9pFJbkyTFMbxhCCT92QNjBH4+1VdO1O5sb1tF1eI+bACHaVwSx7HI4bI6MMC&#10;urA5pVoVVVjo/wA/JjxeCpV6TpT1X9an6KaR4hXyCJCC8hD7l5DKR8pDdDke9dfp2rQ/bBNCjEMh&#10;3dARk/zFfB/gn4iXHhVYdF1BXudNmbaqpjzIZG/uk8bM9QenLD0P1rpGuRvEl/pcsU0UyqwkRg6s&#10;p5GD+FftuQcRRxMbrR9Ufj2ecOzwstdYvZn0BpWowHErMxUcYB7dTx/nFdQLjzU3ouM84PBx9K8k&#10;0TVLeW3juJAQT1C8fNnP8q7S11fTp5m82YbgBhcHn8cY/DOa+0o4lNbnydWg+h3+nyM4JZ8A4z+F&#10;afnXLyhBICB0IOce9cRb3fnS4JBXgZ9q3YgQRuyDXqU611Y4qkNDrYRumw24fMCzH9ST7VvcI/lg&#10;c4ypPfFcAb2dJ1kkYsAwyM/hXRG5mUhE428gkdPY+1daqdzHktsbUZIyA2B3bvz2rRTblg2AyDjn&#10;qB3Fc8XupPnlkyOmBwD6cfyq1bzszYxjGRn6HH0zXRF6XMU7KzOgjcwjnuxyT6H7v6VdtpGKljkd&#10;gv8AWsOWVzgRdSck+/vWlbGR4VnkboecDGK0jJmU466Gn50W07/Tt7VaSUJGZNww3A9cis5SjRB3&#10;HI69qEAim3R/KPT19zW8arsctRWNBXKjZnt0PX2pGlyPlyrZ5461CWJZjHtJOMD/AAqcECQ7vnbO&#10;fw//AF10wndXIqQLRcPHuHX1A5OKHWZmEgcoOBjPfrTVY79yHvg54/Klfa0e0HjIxVOozH2eheic&#10;gASEFhipROHA3EbhxjvVC3k2Ps6pjHXpj/61Sttj5TGOcj1rSLujD2ZOmB8q8ADOfaniKMkNn5f6&#10;D3piSI/C/exn2NDNuPLbcenb2rojIxlAiBkAIJyM5WnYbGe/+elAZSRgAlhnIPHf9aajyAZHYdTW&#10;sHqS1oV5o2GSTn27UrK7z4Yccj14pXVt5KtwScDOOvagSSF1VR06muyL0MHqxkixqyowxwcn1x0p&#10;oRZAXTgKMZ7UM0wkDAZX0703fuwM/LxWsSZRsRTW6+WDv3Anj/JrKmXByuSB07VrzzQqAD1HHXH0&#10;rGJZnLueufxH6V103oc9SJA6QOhjcfKwIPXr7VSIEP8AFkDj5h0q+xUqdxGB2PHesuXCMQCSCP8A&#10;Oa64K2py1NrEEjxEMpXBHT8apyCTyxu/Ht9KdJ5kCebGNzZAqqu/bmbv0wa6ImCKksyK+189OCO+&#10;Kyr64mU4hXYMAg46569a11UMDsOe2f8AAVQu4PMg/eD5Accc4raKuS7bmDPKS42DPPOKoO6hSMkE&#10;+npWlPGsfzR8f73PbtWTNG4Vn7/y966IsnS2hizIsTGQgZOcn1rDv4Xu7CS3tyTvHygnv17+uK35&#10;oBMpV1yM8+/pzWdIUgITHyk9uo9f/wBdau3I4shK0k0eS21vHevHeH5WOAzYySAfTrVuW7iuAIIw&#10;QqyctnnAPb3x2NQ2sTWF1LaHI8uRwN55IDH5s9x6Gr6wxXOoyEn51TcT29AcevNfxzxBh1Rxc6aW&#10;zaP6FwFV1KEZvqkzUuFtfKf7HIQcEZPXJ71yuhxKEmhKF5o8Mz/3gTj+ddJPZG102XUpfmMfWPp3&#10;x1riX1a+tb/y7ZxHFImHCjkjsDXhTq20aOynTuzoBqFjHcPDvXf15FTSs5hBT5MccdD9K86uroLe&#10;eaV3EAYFdH5jMgdC+CM4Ocds1PP0Ol0lYlvA147QxNkg/KOx45/P1ryLSdOu9J+Iket3ETywlXWS&#10;UA4CHBBc/wB5cAAdxXqVhPGdSXYMEkhT9RirklpI2oia2A3HAKHhW/8A1mplHmJg+XU9X05Zb6z8&#10;+05UjzPcA8j8a5DxdeiKwZYG3yR4LY6bepA/rXXR+eYVkiG3GAwDc9OenauH8YWl3caeW0tQ0yKV&#10;K+3b8qrHpvDyS3DC2VVORx9hrFtepm2bbKhxxkYGK7XS2nCcElgpI7g/hXEeHNCmsWWa/wA+Y6jB&#10;xjB78fyr03w0A1xM8hEflp3IXK5wdp9a+awFKXL756uLlFy90q+AWttL1xNQ0wHDCS3ldZGUMknG&#10;GA4IBOcHvzWT8UvANnq0F7plhCHuocyw+WfL3yqMorHoNxHJPY/Nnt3MVnb2lsbWyhxv+ZyvTrVl&#10;o7gKIF6nrg9fSu2vh1Kk6TWjMKGLdOoprofAOpy6jJD/AGDrFgYpbdlZy/KBJF6hgCrA9dwJ6Yr3&#10;P4eeItLihtpWTZP5LbwnzeYF6NnsccnPevYL/wCHnhrUCLqSIpKGxtQkLt/usvIOOvsaXw54S0HS&#10;teuTbQRI6RBcoBvUOON2MdcGvmMLw7WpzTTPsa/ElGpT5WtTp9L1O1nYSqhCyrwWwCBnuPSuvttP&#10;tDP8pZlPQdD+nanW9tAisIgr7UwDt6D0FZ9pe/btXSEEwqGCjbgFj3r7OGFcUro+TniVe6ZuNZ/a&#10;YpYY/k2/Mrdu+entXO6c8ER3q+Ub5hznI+vNdlNcQBJQj/61SpHYgjHX3rDfSbVLV3tVWHy4xmMj&#10;5QP9nH8qyrYZ9DaliLM5HXHtr+6R3uRbxqh3kkdeoPvxXzXr8fmakfsG12mcs8sYwGyOWOf/ANde&#10;5+JPDOoGz/tbTUEhRlV48gM6seCucDPqOuK8h8W2d9BDJDokkNheHaYpJlLw5BySV69M9Ohx15r5&#10;LM8PJp6H1eWYqPcztS0nToLOK9gkS3cjaYeQWx/EwJ71mQaMda0x9LkuFtoFfzGIwX3DnIXIJ6Vx&#10;N5pet6bPBrV+XuUuZCnmg+cWRSe2eOegXvzik8X+OfB/gOxGp+KrtLSKTdsDEeZIV7Rp95zz2zXy&#10;1eKinKpoj6nDVHJpQ1LEFtf2l19saVZFHQ4IO0d9vuKk1h2vLMSWIMeCcurFT+YxiuO8N/Ffw34z&#10;kNtoau6yOyq0gKH5fvdeeK6zUpvPgdYMhSoCooAx6kn3HeuOE4TjeLuj14cydpqzKSXurRWvlRSb&#10;G2GMAck++e5NeRhrYIXQ+a27DYbLfNzlq9FnubmRVSFCTGOgBPGPauOubUWcjzTgLJKRnHTI56eu&#10;K4sT0PVw0tbHNyWn+kloW2Kv58Vz+qafBJaXUgRS2GwTwcg8n611ts0d7cOsg2eU2BuOdwAyMH1N&#10;cfPqEIDtISyPuyOCAGPK4/zxXK+Vq56UZN7HiGpRtNe7yQNmfvkgtzjiuQ1jwtaG5NxLEFY7cvEP&#10;vdeccY/nXqeuxqb9r+6iJ8wBYggO0dMZPRelc7qNndeQYnOyULlGIzuHbjg187LDau56ccTy2TPJ&#10;/FGgW81lFbyfvUbcjK5wHDDBBHTJHSvxY/aK8DadpfiS603SWeMOEVYpSWWNUYgFcjgFsgZJ/Kv2&#10;S8X3OswadLbvEs0a5YuX2lNo685z6gda/Lz9rLwvqWkaZb+N72G4ih1FTb20oVnSRk+bezchGZT1&#10;YDcAO/X73gvHKFdR6nvZJVUatr76HwHYXdvJah1D7cnbvAUhQcYxz3HGPatnS5VkLJDGYyPmCkk4&#10;ycZ/zmuQtii+XHBsQQjbjksM9CO2D0rrLKOWOQyCPIYgdcDjrgd/wr+iIpySZ9O37tmaN5f30tod&#10;LDn7NGw/djoQenJ5YdTjjmrGn26RJJ5Ck7Dg5HIwBgd85HvzWNdyztcRpM/+rBA2j16A/Tsa39PX&#10;YnmtlpGQM+DwO38qz5W3cUZPc1nViiEjcCPlDYzz1GO30qsFWEbo8LjnqcDP9PY8U8xL5od08shR&#10;y2AfUE+p7UgjXzH83DbmOGGBwAMAj3OcGlZ3uw5+pmQwXU7STNI2xHCtkADkZ4PH6VshlikBABZO&#10;Afrz/k01lTyvMUqFAwF4Ofw5x+NA8k/MxUquc+YeBn1PGK126F67sbFE8gfj91Jkt1DYz0GKcyLF&#10;H5sKEnKgpGfuA9/UcelSiNLiN7eNjtK7dyHBIHTGOP1/SkZdrAkYAIHC4Ofc5P4mo5ep1e1uhwSM&#10;AyIWDjoRkrwPU8D60PjyngfgHG5RxjnJ/wA+tOR+SqAluc55wG7e/HX2qyRGgEhJUgDpnb07g9/T&#10;0pWMuazABWAtrYDLsSDxu55wSe1BBYbEICqMOh4BGc578A9KhR2jbeQQo/iOCdueM+h/WlZXSRhM&#10;skmSGDDOW46EjjArS2gVKzLMcJ2GNH8zcAPl9Pf61cSW2kR2YhHX59hHO1B+WR7Vl5lLJIzgqeSB&#10;xt9c/wAulOeTdGG2438BiRyvf9BQZqvrYJI1hklmdmVgvmIrHKKuQDtHQE+o5qu/mSNJNInzIMt7&#10;Kec847fU1Y+0TTfv8dRsGRkYznP+fSmyMpYKGfOclc84HYn3/SrWupnGTd2zN3K+ZAB5Z5VvXueP&#10;WqLyyiUyxBmOcEYAGR+uAK0JyinE6+bn5gQNx3H1757VlBS207hvbjfnJP4fpUsfP2ZdkkiupGvV&#10;YSpztJ4ORx27CswujqNxKhm+UgAE+nP0q6oQXAW1j28YIH559ye9aCJCSRMpcR7SvBORnuOnB6HN&#10;RaRKfQoW1hJBcK7ceUCqKQSTn1br9MVpJKHJEecABcNyMN1/xqGOPzXBKbWkJ6nP1I9QPzFZFzqC&#10;WV+tqyJNEqff3dG9Md60hq7HHXqRhudK1yYykiIrrH0BPAHfnt06+lKFWEk3A+ct35+XHc+2eKw7&#10;e+t70S21qNsiBcop5Klc4Uf0ptvLeW9u6RcxEkqx4zu6jB6Y7U/YsI4+Mo6Go00cMgGSyjjjI5Pf&#10;9c/4mkW4EgEY+dgME4wCPXNZS30PlgqNuTlh1Ppj8D2q79qjKGOAg7WT5c5ZVboSo5weccVo6bD6&#10;5FsLibzUHls2VxuKjBIz0/DvxzVnz7hQXAUofm4JBx2PHT/Iqm20MGUHIHPfqffmhBKT+7GDjnfw&#10;COoxSUHuVOvdaH//1vubwJ8Q21jxjL4VumJZDJvkZQpk2HC4AwuB1PoPc8er3/j/AEvULIaL9meA&#10;Wp2KAApOP4ie+R+n5V8z+E/B58OSpqdvevcXLk7ZZ0BIweo649/WvSLn5pzIz5YqCxGOT61/LNGr&#10;UcbyP60rYaDndbHdwajDcFltcZONoJyxz2/rUfiHwveQQyxaR80zZZgD97cBuUf/AFvpXMWa2dvp&#10;c1xBdJIzPtCch1GPvc9dx6AfjT9F1m6slmhtrtzcypslJHKpyMKTwPfFOVuUyjFxlobOkeK4oPCu&#10;o6OIpBNqVsttK2VIjZG4khPVW9B65zkUuh3kWllsr9pfyGADgZV2P3j+Hp/SuPj+zWiC3tgZZCeF&#10;Ugg9ySf61u6deWjxy2wXM8zjOD1zhR17A15du53SgrOx1mi6b4httJvfFGxY7S1jAWTcMyyN83yK&#10;Bksq8nJAwR1NULOCxuLVbVgIxD8wY8k5HPX3rpLzxBfaN4EuPBVtEkn2y5eV5nUmRCxVXC87dpVN&#10;oyPlyTycY5rXtKXQtCt2vJk866QFQvcA9MH5iB0z3xXHWlbbojD2nMVEV7eUqsm9s5Vs9u2Pw610&#10;9rc3z2LS4AUHAJ6N2Nea2WuzGMWEuHBOVOOQOmM+npXYt4jso7ERv+7VhwvU5/Dpk9K4eZCrQezO&#10;9n1CW8jSLO8W4+THUHHzdOMZrpdIsH1IW8enh987KDkYwc4PWqng5NLu9EgFzMYTKofC/e3MOh/+&#10;vXqFt4b1TT7aLVnJjgUqY5FXODngnnj2r2MHgZTs2fO42uoXiJrF0vhkG4uYjPPcMI1Ug5XjIY+x&#10;HTNcxKkd5aYkDB343LxnPevQrDTbzxLqKLdTMojbfO5ILSKTgDd7n9OtYl98LNL1bVZNU/0yxv8A&#10;T3JjeCYiKaFTxvUjBQZPpnvnAx6c8BL7J48cSm7HofhrTdP0HT0tRN++eEEIMnjGQOmOvWuR17Ur&#10;3UtP8q5aIBGVuAex449qmtdVvJpltbUBnQMgUZ5zxyT0FZ9t5VwNmoDyuSpIXOAOMbfrWVWFlZGi&#10;7kWjeItZ8Owz6rYMDIGQRqRlSc8kDvgda4rWJtQn8OXum6dtFzfna2Ts3LK+ZBu7Zyck8YyDXQXt&#10;sbS5jO/KndtBHcdaraZ4al1SR2uchBHI3zcDIXOfwNeTVu1Y6Ywa1PCPEHheDRYYrLRyvlx4d1GT&#10;g5IG3tgfnzz2ptn4w1i/0qHRoJ5LcbiZ1AwXAOAGOTkAelew+I9BS5kt4NIkQwuqLcSPyIgR80nH&#10;8K56fhXn3hz4c3mqapd/2ddIY4C++fIFu0aNgOr4yc9u1eZKg1K0TtpzjKPvCfbvtcH2e8wTKQrF&#10;sdOPTGPU0y18e/a9Kj+H2gxpb2sM6q1wSd04V8An8ecdDiuQniv7O2dkRvmbLPt+UAnAOemDT/Ce&#10;maeniAXUV/G8yK0pt9p3DdxkkHA54xWUqkuZJDlSiouR7vPYvM7xfM/ljj3z6V3cOnahe6RBppIl&#10;YR4ZFwc88DsDXA+CvE0mrg3WowMzxECSFeMrvxgMQMZX24NewJc+G9JsptU8Lw/Z5VBkYTO7ZI+6&#10;AGYgZP8Ad69K9/DWauePUi1p1PNdb0xfCN39k1+4W1uPK84RYLEpkgYx1OQRt7Hj1rzk63D4ghzd&#10;gpHEcruwACegPv7V1154W8Q64q6jq86XPnblDn5cZOfoASfWsDV/DcPhfbZ3ckaLKquImYEEE8Ec&#10;56+tedWk03ZaHRTjfW+pa8Ovof2t7bVZG8plJ/dAEk9cf4VBa6jocPh+6sVtpHvrgssMjN+7Vcjk&#10;qecjHX1NVopUwyW4SN+ilQM/h+FcpdNa3u6GOQ7053E459eKyjU6Grp6l3UptPjmijmAupY+TGAD&#10;5efUngE+g/SsA2w1GWaSNduTwvTAPv8ASpo9E1GOVLuyc5YgEk847/e4rupBb6Xsa/ZVc8joB1xn&#10;1605SvoOLtsfPnjPSVm0aa40Ndl4qnaR8w4BzwBkZx+deb+Gmk1PR44oraS3KKrlZOuWAJz6H+df&#10;XGu2NxqEv9pLgOVHCAKAFGO3515tcaW104WBwkztt3EfKf8Ae/D/AOtXn18LefNc9Glik48rOFtV&#10;uLaz+z3UkQjhO1T3weTn2561UubVPkvoykxyflHKn610GqaHHaQulwzG4UgxgEBX9cAjNYlv5YBJ&#10;AClvmA7nFYttSUWdMbbo5e6ntleSPUJkgiRcnPy4B9cdhXO2yx+XJJAPNXOQT/ET0J/n/Sr/AIm0&#10;s6jey3luhAc9D0AHAx6dKppHJHdeUFKIEwNw/wA81ye2vU1Wh0xirXIbg3t5ALe5lAgB9hjnsO/1&#10;rhL67Gl35t7eYTSLgAtydp7+n5V1+sWuVKSPhnPAxxj614/4x8rw5e299OrgOfkZRkboxnBPQAj+&#10;WMVpiKjS5vxKjSUnZdTsm1COS5awkDJKhwQV/XPp2q5DHMk58o/LIpHyjIX8K+JvE37R/jO21G+1&#10;WdoXhlkkKz7FVY1A/djr8y4GARgn0r2/QfjJpOveFbO4sr1fts9srSyxsMBzjJU46E/d44HHWvRw&#10;WbUkt9F8isXk1aEVJrc9oZpYyNoAXIB47/8A1/auHvPHul3Otf2BY2V3HJEpZp3Q+Rubou/1I6Ct&#10;LQ9ZutT8qD7StwrpuDbQvOOx6c/qeeK19Si1AabJE6mQDkKD3B9uM19bQxrqQTg9DwatCMXaaHW2&#10;WhUT7ZElyWUHpmntJsGxERgPlZXUYxz6/wD1q43SdYSSQyOSJUOxkYYOcZ6HpXe6Xfadewm42Ikp&#10;b/VHqcdx3x2r2cLjIVFZPU82th3BtmDdeG/D2txus0QV9uBnnBxkEdDx1r5N8W/Drxz4W17+3bq7&#10;3WV3MTHFD5uUXgjg/Lg/xMcHt90V9sXE5vWSVkAKnrjkj0qCLW5Vumsrj92rthfmOGHv2zWmJwVK&#10;quz7lYPHVKMrx1R88+Hbm9NkbrU5fM+Y43ADHQYx0AH863Vu2kui0QwWzz0IJ/kPSvX7vQtKVXgh&#10;t4gWf51XHzA8nI6YNea6xo0dnNJ5DAID8qKOAemK86rgqlKKbdz0aWNjOT0OA1uKwuZzDdEhwA+/&#10;qV7Z4/UelY1q/wDZUpmglB3KQRgkEHnPGT749frXfqvmJJbooXf97I7+5Iz+FcfJbyafqTqqb0OA&#10;CORk/rx/KvFrRs+ZHu4WvdcjIpGluz+8badpA4POex9ce/r61DYXNzp073HmNHKAAuBnBz78delT&#10;THzE8w5VgTnPPTpx05ot1DIXuZFLYOFz1Jxngelc8ZNzumdsUrWex9A+EPiRqLXXkXifKgU5jyFB&#10;z0IJzyeePxr680jxLpWqpCFlTzWG5gueM8Z9PyNfmrFcX8LNcWs2GC4ZQMg5x056/wCTXq3hTxre&#10;aS8VxenaXID8Hn1P19uK+3yHiWdP3Kr07nwfE3CkKsfaUtz9D7XU4QUCAAkgdfSu50/UgsQgXjZy&#10;Fz26/Wvm3Q/ESX1lHdWhyucfL6DvznrXfaTr8tjN5sxYo3TzMMRnvx0I9P0r9XwGa3Sdz8TxeWyh&#10;JxktT6EtdTaNljgclEGTgjv616Vo+rzT4hhfY+OnHPrjPWvlwXflzxXMWBI+GDYPI4z+Y/KvU7G4&#10;CqkzNtz79M9q+pwuPPGxGE7Hv1rfo0ZR2wSM/TtW9HcKoAxyRg/59a8f0jy2lOMYJG0Z712lpcs8&#10;nlp2/lXuUcQnseU6KR3VuZucDO3jFXxOzAhm6njHauetoX8jO/O7p6jHtV+1uI5AYmbBBPuf8a7a&#10;dU5K1PQ3oL50YwZGOpPvUguScNH/APrrDtiskp25I5zWqmf9VjAz0rvhU01PNcddDQFy6LhOp4Oe&#10;lK7cZbkk5455FUw/GF7f19qTzFA+b8+lW6wlTY69DzW8oB2gg8eorz6Z7iG4VhJ83BwtekPNGsTS&#10;SDPYduteG61I0t1Mk7Hk7Tjjjt06cU/bdCPYu57p4YbN6rHq2DweM969fllBYY6n06g15N4RaCGx&#10;icKGYYzjHHGOelegrfZXYwyB6V0811oc9Wn0NONGMigN0HT+dWogMFiM/Xpj/PesVbxnbacY6D8a&#10;urcvu3DgKMY9a1jKxi4dDWQgk545/WrSKABuHI9eOKxYJnYZbIJP+fxrRjkjVML3P+evStk+hA27&#10;tLW6VS6g45BwDn2INawW0todtvhQQOByeKyhdZIQYIHrVmNgwz029R9fai+oMnLBuEA+n61EzHg4&#10;C+1R+SWZpd20c/pQrfMSMfT/AD/kVopiS0EJRif0570sbGPIfJz68VHudBwBimKAVORlse9NMzeh&#10;N8w/eE9eopjOq/NjC9CO/HepY0+XzMkgn19fShtyEb0yGBx/9ei+onJ20I4trAEUsjtEBtbqefWi&#10;OKMsC34YqR7ZExJGcr6E8YpXuCemoixE4k+9n73NWIizpsTGM8/T/GqQGEAckjOcfWrKuqfLjGQf&#10;qfwp2BaE4kWP5OuM8d6hnlLo3p6etQS7Ek+9mo2mLIGZQpX/ADnpTKUr7mYImcFFGABn61UfaSNv&#10;GO/arklxhemM9M88VRmm3bdoyfpVJmbaRBIjKp2/rVB4xJhCe/8AKpri5ePBA69c1UWUj7oyM88j&#10;9KcY3djPnOX8aSrBoNzaRpme62wREpuO5zztzkA7Q3zdQOaytOSCy0v7Ax+ZcgHngVT8Wyz6n4r0&#10;mwy4t7COS6KdVaZ8xoxPoihsA9WOewqVnO9gFLcZJxhR6c9K/nrxWzZSxfsYfZVvnufuHh/gHTwv&#10;tJfadzJk0+3YofM24dTjoDg8YHr3965fVPFcvhzxDeytGZ4XnVm8wcnKgbVIOFHcHGSeuK5/4teO&#10;LzwfNpoKbUud5jiXblii7mLEnO08DI//AF+ba5+0r4DXxl4P8CaZpU2qal4jlit55twC20rq37tU&#10;UOXKOrZLnBAwuSSV/n/E46lTlacrO6+97H7Tg8srVYKUI3X+R9padqtotutxbISZQDknke2B+tac&#10;1yrWyvI2DKSdqjOF9PTrXCaJFfokIuE2oPkUY/XI/XNa+oXcaRRW3mfO0gDAcnb0yD0x+Nem5dWc&#10;Hs9dCDxnqZ1BbFVKQwQny9wQjJZslmI+9juMYHWqM/gvTorqfWLgxTyRDyIm24IIYGQbs/d9OOvT&#10;31/H+rrL4XjiSFWWymjmKIDlguVAAHU84ri7S7/ty1tjbrLZiaTB3D549oI3BTgEn1J4qU7y0O/A&#10;3ijkNN/t7w74jvbPXZre++0tcRTIIFWIQSjmMJk8hcZOee4rd8P22k2WtzxvFdXEd4ENvIig28KA&#10;cxEk7gAwyjYOQQpzjdXAXHiWT/hNprLV7ZLxbZHjcAGJPPjA3NIRkkn3wG6YGOd3wXrHjvxNY61q&#10;Wv3UdnagxpDBHh/LCbvNyzAcyKyj0GOK1ws1z8h7U1ePMdjrVzoEum6lb/bUG5fmcYwNrrlFPQOP&#10;x9cHHHz34v1Twzqeo3Gj6FGt0do/euvzA4zujJ5Zk6eYOp6cUviy4sdD1KLQLGKUQwRIyryQzYzn&#10;ex+ZlHGOo9etcNZLexXdh4kktHjs8tId+I3ALMgAB67uTkdvevn85rylJ00e5leHSipsimvX0DT0&#10;bX0JibLxkkbleTgn1PAH06V5h4h1vS4Xe80+FpnlcHeqfIu3lST3ye3bmuz8W2dxrlyb2aJmUSNk&#10;x84XgnI/hArg9Xv9Lkv3j1EMkcOXOB8pwuBjHqOlfHYm6lyp2Pr8JCDXM9zzfVfGus+fO+rzyTRS&#10;SLKWIA8uQZC+Vj7i9iFHzdT0rAnuG1a7kvby4a4dyDvf+FR90A4AAXPp+tdFrmgS6rf21raD7Nb3&#10;Up2jaTKoXH3hyORwDmuf8ST+EvD15HZWrSTwYZZLWMMgMm4DDykEDYoJbk84GK8SvGabdR+6u7/r&#10;/M9zDuLSUVqYskdguqFNRkJXyssyDJyejtjHy+uK8xtbjSbbxfdawmqD7XBIv9nFx56SxoAnlRq2&#10;UfaCxAbjq3OKTxXdG4g22s/70iRSqkriMjCoQPYng54rEXwpBp3he30yyjbzrd2n3IpJZecRqOwX&#10;rj17158r392N7anq04xjHV76Ho0viaVtD8i3g8oWd5NcIDgvmYBSHYdzjOB92s6z1HTj4VfUrxwt&#10;4zlcAn5fVmHcDpx1PtXl2navexX7WzwCUFiJg+5SAi5+UdCSfX8+1WPEGuW1jaxGA7oWCgKg54HI&#10;x6Z9fxrShUdR3t0sedjXyqyPRrTWobezazxJJCBhcAHaT1xkjgn8q4zxJ4gj05HvJB5KogRkkbaY&#10;y49B8vPvXifib4x2vh2wd2K2DwDAEsuELH/VktjALnjGDjGa+T/Hv7QM+jLd3Gpi51OK4kQpDMqi&#10;RF25UuxJBweVXHK4yQTX6JkmVVK0VZHiU8HVrStFH2ZrnxMutM0X7XDLHA8CF4y3LTIBk7QeOOme&#10;g715vb/tMvZut9JZSC1V1a9vI3MjBiuR5aZyx29cr/SvzC1v4teN7m6aUanLcXFwGLOk4QhMYWNI&#10;yD5YxnOBlulcnLreo3ULLcObWJFyjtKI4wx7swYZIGSS3QAk8DNfp2WZLKELM9qnwfTkv3x+0q+P&#10;tH8Ziy8SaDdQ3ULAoA7m3dlfDbmUZ9u3Fehz/Ffwt4N06DTtbjkg1S4dWjjTMsbBnCtmUDKbc9WG&#10;DjnFfgZoXjfxT4C1bT9d8KeINDfStMuTPLa3F/ayWNy7HLlyJAf3g43KdwbDqQwAP0v4U/b28GeG&#10;9K1aXXtOTUrq1Mdxoz2UhuCkjuEe3vryU/MiRfvElWPcxHl7cMHHtUsjSbvp6o+YzLhfla9hLnW6&#10;Savrt/w9j9r9Eu9A1oyRaujs6DK7nG0DJGSe5z0rvLS4/sieTS7udprcxFowTmRSD0B/zxX5z+Hv&#10;2kbybwraeKL+aG5sriPzFksgC2/vF5Mm2YvznGMkA9q7az/a5+Hl5dpd6h9sFmIOLuOzkBecAbY3&#10;iPzAvggds4J6121eHlFXSPja2U43mso3t2P0c0XUb3W7WRpb6SaZT5awsg2hccYYDj6d6tzS6pbR&#10;StdKcnu/J4449gK+D9B/ap8C6n4m0vSfBc1z9qv4lE0N5bSQkSyLuW3+Y7GlVvkJVipb7hYcj3Hw&#10;78cNF1jUh4av5jb6hlpJLRjiY+WvzgplijITtbJ564x18f8AsVvRHFVoYmk/fg112PXIdSvHaSJH&#10;jlW4QB9y8oF6FSOVI9O9bdrbgXkbWXAGAXYDIUeh69f8a8s07xXp1tuOpSQxvcMAhjbgBj8oYden&#10;Un9K7jRtb06fUra1tLhZRcJJkoQQuzoT9TxXm1+GZWvIqGaOOyNzX4NXjvGvUSX7Jcfu96Dbhs5y&#10;cfe3Ade+Kyo7fU54Wnjfz1BwqzEnbzj5M9PpWi9lbWuuS2V/eR27LGJXSVzujXqSRnABJH9azJNX&#10;u7TUbiwkiJsS22O5Ude+4c8A/TpzX53nGWOnJt3sz6rCZqpQS6m1ZaLe6jo7S3KLAisSzA7gWTgZ&#10;x2z6fzrGsfDBu9UFvq9ypBX920QPyFTuBUt0OfWu5i1HRX8M2BW5d1t0ciO3OZFZSSd4A4GSTyOc&#10;jFdbBZ2+l+GpodYtxbB5A4jjYO0yY3CRm6blJ4HavBqZDTqW5uiOujnDi2c/4m1G3mitr2xiuXR8&#10;LN5gDq0igcxhckA85z+lc7cyXVvNJatG8HmvtHnIQ+3qRg8qSTzkdK29A1mK3aNLOSWK5jZ1V14x&#10;u6fQkHHvXK+KLjV9W1l9WlmeWQBI3kdlMmV4UFAAMejD8c9a83NMqXsvaQ1Z6lDEpvleiLd4thfW&#10;yJrSSu9s3lRIn3BGQPvY5znOK07C9aS9h0y2izJJhIIgAoY9M5yMcD6VkWYunla2uInLeUX3HkA9&#10;lJ6kntWfrdhFqul3FrdCSKJY9jTKh453FAfw59OteIsDPlc4rX8zarVhs2egeGpdO0/WY9Hupd/m&#10;GRWaMZAwMkNz/CR1Gfyrub6ysIbWbyJTK3AQHBBGOR7mvFreHRPB/wBjS6SaGCGMOpQF3WNhkDHX&#10;np6gHmtW613woPDepalbXEltc7lwr5Y/vBhDGw/iOTx2+ma0jCVODhOy+fkc0oXkpRO4tkOpWM9i&#10;MiQRNhGBLDHzAgD6f0rl38R+IfDzpZs8wtLmLZI6ORLh2ORz2PT1IyM4rnfB2sX9q161neBENt5O&#10;5iGkXIwFBPf1J6A5rkB4yjUyXN1freidl3KHaR2KfKvmFgMKMcYrnhLSMnozo9ndtbo+gtD1XS2s&#10;1vIb1pr3aoDyEhoijZGwY4wQCp5PevL/AIj+ILqRW0/TSxvdRObqYMTLKysX3785JPVieTXLXXie&#10;3eazi0FjHO0bsxCjeCemM56AE8dQeaILG0Kx+JdelDtdyeV5jfekO3cTheFQAYJXABx7VpWqc8XT&#10;h9/56/MilR5XzyOCsPCWvX9wuq28zWY3sPMZ8ueueCScsePeu60LR/EnirxDY+H9JtnGosyyRIR8&#10;zmMh2bjoBjnHbt2rrJbew06S40xLcRQXa7lbJKowGNwbnH9e9UNSurOyubSKaNrm4dDBA9s3lMOR&#10;y0gOQx7Y7ZzXPTymNJav1/r8nY1eJlJ/kez3HxE8M6lrC6Nqu0a0Y3uPssTEv9nSXyy0bNjcqPgN&#10;nDDIOMEUSahHcxXLsSmVDHcBk88dOhFePeHL3wvbfELThYWJe5hSa2iubtsl2lQlo1H8EJ25LEkk&#10;9cDk9n4PmbxCs1vfqsrWqvcTC4TEb7FJMa7eGU9QOeOue/t4arKo/O7R42MwijrE9E8LXNpaiTDp&#10;NJLj2wB0AHfr1qaLw/4e8Ra3bRanbW88loxnjaQbmWVCDxjGG4984wa4reLrxFBcW6bEMUPmwQDL&#10;CKVjiQdAM7TgDGRXpsL2VrqFxqlooS3UblLjqB1XsevBH416UaLlCzWh4laLTut2emebeeH9Na0u&#10;Le1B1IHYC6rcMFGWMan5ii9Sw6HiuWsbO9vbRrgOfLMm0nnI45yfT0FfOl/f+INM8ZxeIbvURqcm&#10;oT4a6aJASpUI0bY7BcKCMdOxzXv2h+I5Ykl0nUZCkDNlMAEyEH1A7CvOp43nm4yVrGjwUqaTve5m&#10;QrqOmz3OkRuPLlRo2DZKlXG0OP7vtjv615Pf/DHTri4urWe+aZjHvjLKv7tm4wF6HAHGea9r1iHz&#10;rmR9MYSxyrGvl4KPkE+vUZrj7O0tZI5rrVGZpdm2IgjcOf4iOu3tmufG4OnNKM1ex2UpSS5ouxwf&#10;h3wxFpWkwyW1zCZIZGV4FjdJF54kEn3CG644IPFd5p9zPdbmuWKNGPlkHHI7H36Hp+VRaJZaJe2h&#10;i1J5kljzIRE4iDj0yc554q7p8losBgjjG9STtI5Ge5z7f4VyYWkoJKGiIrS573OdurvwzqU4t9ZY&#10;TTuuzEgwBxkc5xn0968E8RsPDlxCUgfUEkZg1vEGIwPRgCADx1Ne2y+DTL5ltYAO23OXOSpzySSP&#10;T/Cujm8FaiPCDNpl0gM0gV0ZMkrnqOcDBHXrj616ND2076Wt1OSvCEep8/aLd3bXD6h4O0u5s7hg&#10;VKsFkK5XDBXPHT26+tcz468U3XhKxs9Xv5pbl53MWZDu2nbuA44+bnp3r6C0fVY7O6jsbbdFLEfk&#10;kBBDOD84xzyp65/WuE8d/CC38URXOr6BeS21zt4syqm2WcnczYOWVG67QcKSTnHFbY+lUdBqg7y+&#10;78DDCVKarL22x4/pvjiCO6S8EjNHeLswnKRZGfmyflPrjqK7WGysEPmmdQxHMQGVP4gHJ+pr58Xw&#10;A1r4mWTURNZ3VpcGK7sz9zzI8h0J6FGyDx1HIPevd9DtksHayvpUhjALIWHyg+5HTPbj8a+cyurV&#10;ldVEfRY2jTWtM6i10u3jdnn+ZZsBFHQEDrjoRTJR9njmjtIVk8sgMTkkemM+9TkX1vLP5ICKgUpv&#10;XO0HnIBxwTk+lZ0lnqL2MiRys3ntukfocdQMdTzXu1Jtq0VseOqd92O1K21C1sPLnlXzPMIeNeRg&#10;AYYN69sHjPSuNuZdRtJ1vLKVgQu3amchT1Le2R0ruAsc8KhT5hUAtjnOfXmsqfRZdQeSS2WTCrh1&#10;5GR6AdRmuetSk3eLJhHoyPwx4lnlIe+IMyNlNrAsGHHzrwSrdOc1FbPrFteSxWzLGJWLjcNySfNn&#10;bgdCAeCOQOOa57R9IXTCkqtu847RIMgR87gMnv3z3roI5Wvw0k0wVRwcZ5cH24+tfSZNmlSMFGpu&#10;cGNwUG20jprOKK/lLpMYZ1Y7Sh2yIx67WHbjIPTivRryPSvEdxFZasVF9D8yucIRJj76oPlywHzY&#10;69hXi8MsElybKcNuGWVSQBJxkgHtn3oGnalYt/b/AIXaQR2BQushG+NT13Doydtw6e1fe0sT7RKy&#10;PkcThGpbnpXiDT7+JY5bGQNdK6n5BlZBnkdOPXmuT1Twho/ip1utN1P7JfW78pJEGSRG+8CwIIwf&#10;QkDms3U/ivqWhTw2WqaHM8WoKDHeRSZHOdw2sOSuOMHkVNFLHHJHq+nPvVW+X5eEYjlWXtWGJjBt&#10;2V113/4A6HPHfQ4tv7U0q8ks7r9w9qA0okUsFXswbGCpHI5717P8NfiOLcS6PfRh7dpUZSuQ8alM&#10;PtTGAuRvPJJOegxXLah9o1XzG1OeURTRlVj/AOWYz1GOeo9a8/vYG0ZZYdPkljmhVSuD82D3z06c&#10;jsazw2Mr4WoqtN6I3rUqeJg6VVbn6KaJqn2MpNvE0M+Cr5JVh2K+3+fp6XFc2bWscgYFSu4MD1He&#10;vzj+FHxQv9BkGn+JJfttuSzsVTMiqSB5g5wSvQqMbhyBnk/aOj+KtPu7Vbvw1dW2o2hUNFNDIJI3&#10;QkjIZc5GQR9cg8iv2Ph3ieli6aa0fY/Kc+yCphJtNe70Z7/aXsNwBsYPvUYIGOgrorK5Yj7MSwIH&#10;PfIP0ryjS9Zgl2Mh8veoBQ8EHHOPpXa6Zfhot0DYI+uce4r7aji7nyc8Pbc7RZVhkXyyFwcj611V&#10;rcNLGju3zEkYHTn1rzKC/e7IZQRtPfn8f/rV0lldOY9oYg5ycV69LEq2p58qFtDt3nz86gKFOD9T&#10;WhZzKQwZMDrx6nvXEo5kIMpJbsa6O3e5lTzJcHOBge1ehCucFWk0zoGZVDbRyOTjqalt7zeoV+in&#10;vWOkso/dshAPQg1fjESn5uvb0Oa2jURO50CXZbDoAvbk1KjqVG4HPT8ayMMhAPQck1ejYSHK5IPf&#10;2rdSOace5oRoA2WO0etOlaWLMiHe3p7VW+TaVPHf2/nUmDjAJy3Ax9OtbxfQzki9HJK6ddgJ9KeB&#10;IWDsQMcYxwfQ0iSHOJDyOMDmiQjf5mDg+vIz7Vre+pnyMsDKgbxxnnFNRtu9Q25ec5/pT0MixhZB&#10;9KMDyyCo245reEtLGTWoLvkUsxwAeQO1O/dK2BwDUSMiAgHaD78UNOUfIXgjt0z61pGVtzJ66E0P&#10;OUXOPX0NICcbVbhahikHmZJxjg49T61YDEOcEEKM9K3hIzcRrxQK371i4OOlSnCFj95Tz71WJJzG&#10;eep+lLhgojc47ZrrU7GEoW2HOQYwBx74/wA/nQdhXbIB6D6UzbJ99ulRu7tklenXHNddORnUWmpF&#10;c8W5XGCD1HH41iFmC4cEj+Vaty0rLhgAcEcZz+vSsNlMUyxscqBn8+1dkHoefNO+gkkyBsu3XnJz&#10;9KzyC5bHXPH+NXdpwS49ue2KoSkqeeR7cZBrpiznqIqlnDlcEIePb2NZ90I4WTc2d2SO1aTgpHg5&#10;LsBz6VnOhAMbc5HOa6Y2MlHsQ+X5nORnB561m3UUjROqsTlg2cn8cj61pbIvMHzEA89wOaZdeQAY&#10;ImwVHXGc+1bbClG5zBaSZjLMcxg4XHGfc1QvvMjiKx/N6mtwFxEHbBzxz2OKypeIyrHG4cmtISui&#10;I0znGjE9uSSB3yawLu0DSB3z5mDtwcA49a35Ej3BCQy5wSOx7VmahcpAfLZCQPut6VVOVxSukcBf&#10;K8muYuIo/wB4g8tupOO59PpT74ppMomkGW27R79+1dEy21zew3FwgZ4wyg/0x3rndWtftaPMy+WW&#10;YjbnOCBX86+JmCUMbKa62Z+xcG4lzwkU+mhzniXWpdRtrawCCOInLMrffJPcdsfjXLK9/d6fI0CF&#10;7hCVwRgFR0P411+oaA7WCSqfmXnAHGcVzunNcW7OJCG3DnA6EdMe9fks1Jydz7WKS2MOKSea2jub&#10;hNshGSOpz6GuttIbv7OGdgFZcnnke34VlrGdvlScN1x6ZpWlliw0JLBTggevQ4qoN9R3LFy66NPH&#10;drtIOWGeQe3TtWzpOpxXmoLE0eGZSc9ht5GK5TVvLnaNnb5vunGOnbpWvoxmg1B7pAu1VHUdPp/j&#10;Wq3OZysj1q3kleQuQOPvelW4IormX7KE8yaQjAAwT9DWLpkjXIFy7AEnBTuc+tXpLmO3mVbvKoo3&#10;EqMke2B/jXVC1tTnczL1aJYNTfT7tSrxNtOcZGcHHekgltbCUTuMjPJIz36Adaw/EWr2J1kSWyEQ&#10;MAivL8rE9ztBO0e2c1ca70+SO3s7iVGkuM4XIOCvrzxk189VqRU2erBOUUz0aD7Jc2heEqYJgSXH&#10;Ax0JqTTmthBmAEGErtf255557A1z+hTRyKlpOWVVJwOMADn8q6d5YZZOwyMLtAXp6ivUoQUzkqux&#10;oWdqby5aW65DEnPTJPOazLbB12eeNRFaThMgAB9yjb75z1Pbmr0k7iAwx/KD+fvVnQ4IhqLSOgby&#10;oi5DHkHIHH0HNetTw1tDhnVd9DobK3trxWtpxJGu1sGLg8d8EY/Oqtvo0duHi0cfa3jGUYgIWU+v&#10;JwB71XgvrW7vz9nujA4TcOoVgeAMjrnp71maxftp0JW2keKYsM+Wdpx3BPvXofVotE+2e50k2jH7&#10;NG+oOhlXlY16Dtz61j6819NC6owU+Xt9OTmuS1DxbYWMdlaGxu73UL+Xy/NGGijjA5ZmLbi2SMKA&#10;OMnPGKS5vbue5fdIc5wcHpjjGP8AP615mNw6s0jtw2J11KOo6xfT2kdtNAqiJUUsCcZQAA49c+5r&#10;mLjw7pviHRplu2kBO112HBJU/wAq37m4VZGUAsoPAPP1zVOL7fbQrbwwmOI5Hy9T3wB3OPevnK1D&#10;qz3qNa3U8+1KDwzqWk/2TcQsRarsg2jaqL36dfqea/O/9rHQPD+h+LPDGpa4Zfs15plykKsAwaSK&#10;dQxLf3RuXPQ5wckdP0EBliDpfKsYdjuCkE9Txu4rl/iR4N07xv4Sl8Ga9ptrqlldCOeKG8QPEHic&#10;SRuGPRkYBlwetfEcQZUsVRlSWj9Ox9Zkeb/Vq6qPVHwl8CtE8RQQX2r6Vpk09u05jRonTMSkAbmV&#10;jyPXaScfWvqxLXyYkkclvvKwA689c11Hgbwj/YeiDQbdYrW2XCqYYwrIq8BFB+XAAAHtireqWVpb&#10;XiWs0rKjvjexBYcdSOmR6V5OCyT2FFU73sfR1s8VWo5I8zN/a6JaSJO/74uwUd2A6fzrzIzWdzrE&#10;dzqA2IzDzAWx8vpknIrt/iJ4RvrmbdaStexRKJEuCgU7j94EA44xkY7e9ee6FpcWqy3N7rJd9uNh&#10;JABI4Pykcg/pXkY+lLnVNLQ+hwNeDhz3KPifVrGK4H9i4UMTuC5x149ua4MQaheTbriSNLVjkhe6&#10;rxgZGevXr616J4l07TNM0f7VZkhjiNlXIGc8HHb+WK4mGBdR2SBmK25ztPuOc5rz6uGd7P7j2sLW&#10;SjcwtbEJRH0+N5h03NxGO345/lXl01zdrdYvzu2qBvA7/r/j0r1DVbuWdPs9vEUSNi3BPp1Hb2rz&#10;HUbiP7d5bHZEh3EDjcB615OL5b6HfBmTrKSzx/aJEVYiOpxg56Y/+vXzJ+0Z4P8ADPjn4Natofii&#10;3luf7Pgnv7UWpYTrNBExzAoZQ8hXIWNvlZsAjODX1rrLNd2P9nIA6SAsjfwr3BFeI+NbYaZpW2cC&#10;a5VUkhwCygqcqXHZSRg/nXVluLdGupLoaU6rjJSjo7n811lcXU80sE9vJBtYuUdo+BjcrExlk+6R&#10;xnIORwRXY6WjS/6TG58vb+63dRk/MuP73U+mK2vjRoWneEfiZq/hKy006eYr64lNvGMRYlIcBR22&#10;lsBRwBxXMRRI6xJKoDKxXOcZyOg96/qLB4rnpRqLqfoNCo5K71HSgS3Eih/MXOfLHX398/jXWWUQ&#10;jt487MsmSB0z7nrn1rHSBSVtljEiIwKqpK4A64H8Rz371dtZGUeW0ewE7sHgK3TH1PWt1K5ukr6G&#10;gHfeNx3DHfngHGMdqlUlysacEjBA6cHP1/OqqyeTIPtAHBy2DksP9kdjRLcoisZJCqc8nrhf4iO1&#10;JRd2yOZJF7ECuGkIXa3Jz6jsB2qwsxi+eMfKBuGQCT9eoI9ufxqoklo1yTcJ+7OCQG6naMHP60JP&#10;MvygqqAgbi5+Vmz1GMAe9VF9GU6nNsWSGcEsOmDkYUHIyfbFO80upIfonAw2CenUjHvj0qAT+WDv&#10;XIH3+MkD2XgfhSymURK8UhaNwH3k7QB6hckHjqf0q1sbU6lnYmWWBWC7gJMEbSDyO/TgdeMmp2kf&#10;y0PMZZWIJ7hTxg8j+tUszDBeRnDZDEcD6cdqRpYEz5pCjkgcY49+2aGk9TGtVtctDEgdOMHjBwcj&#10;+97D3p3mooLx7ihC8ZyCQemPp+P8qqJKs2UeLAC87X6Y+n5VN58yQnYI9gIK4GCSc5B9OeAc1Suz&#10;i+tX6lkqWbIzkngkZ5PPOPQVHJEvBTO4HOR6fTr64p1m8s00FtcTpaid9rSMcqgz1JHXb3pJkeBT&#10;BhZxvzHIhwCp7j0HcjOBVIUMTaWpWe4jjZkmA3Y4Byc+xx3xUkrybiZCFToT3DY549u3+FFyJTg8&#10;rhgD2Zc8Ft3Bx+lV53SOb96oG7BYn0/2jzj6+vvSsafW03dFK7cqCzFM9FbBBbB7gelIiSGYbnyp&#10;xuPoR0P4dxTpZJFnV9pRVUNkHK+m38RzxSkTMipDjcW2KCMg57n0C8ewpRV9SHWXUnUqiF4yDzgl&#10;h2+nX8PzpGKkRlg4w3LArjb2JHf0AHNTeU4j2uykAHcycjHcnPQfzqlDgg7iFyCADkdRxyfbvWyp&#10;GKxkVsyPVPsNhc/LvlDkKAoyY/YdgvPJ9a878S+JLq1tZtenRUtIWWKR5OFAAPQDAJYg47difX0J&#10;r4WuliC4AL7FVlYggt0yG78+1ZAS4tiuoJMsf2a5Wa2+QP5bRBZEco/ykrIucEEcc8VvSopbHzWZ&#10;ZhJu0XqedeJPCXxQtZdRuPHGmXfh1dMtUvSuqW0un3LJJjy8QuBIdyklXX5Dj5c4JHE6V46v7TUl&#10;itdTEs1phBbyHMeWOcPu5Y44HzfrxXvvx3+JHxB+N/iTWviN491C48QeJtfeKa8v72VGkMcUYjgU&#10;BVWNvJXIRQiLsOAOMmTxd8T/AIieOvhr4O+Eur6do+keHfAdveW2kQ2tkrXRj1Bt1w15eHMk+92a&#10;QDC4lbzB8wU16dOEEmz5CpiMU5QWjb+LfT0/4P8Aw3ndtrXj7VY47jRLFinnG2aYRgxvMyGQpnIB&#10;IQZxngY9q0NB1S7n1Uz3tutq/lj5FDcnGDg90PBAJyDx0rIg0zWNE0t00zVZDbRzfa2t4wQDKE8v&#10;IRsqzBcDd7e1aduWkV4mP7yUk8HGD97IzwOa5pxXQ9/A1J3UpPY76HULZF2lwjEgk8tk5wOB+HPS&#10;r5YSH5Xw3QNnPHfHauZs5NsQktgXkZd0hchTnpgA+/8AjSf25Y2kZv8AUporWNMZkfHlgjrn0x3w&#10;Ofzx58oN7H08carXZ//X+8N+n2swggdZWK/w8qPrUCaVqemKt9MBKHQkEkMqg+2c5+o4r5w+H3xy&#10;8A+OiD4T1iylsY5ntXupXWMrLHH5jJtBO5tvOFzx0FexfDzxkkiRS6lbCRZm3MhAUbge+OuRjvX8&#10;0VsJWp2VVWP6wliGtz1zwd4S1nxFBJrOn2cc1ogKo8sqou6I5YjdyOOQeh7ZxXT6D4P0mDX7u08Y&#10;anHp0du6s8qqJ929NyiMAgPzgHHrwK831bxzrd5v0DzJLa2kfzAsZKckYYMRyykdjwCMjBq1p93N&#10;p8kRjbzkVPlyfvEenvjvXO6HQwlWd7m5Nbx6Ks+padbm4E5ZY2kUK2087cdiB1A71yZsnttYSDxL&#10;HJpoCB23oWPlsCVOBzgn34ronuLS9vBqAJUKfkR2+VT2yD1/DFc1rd3Z3epie/lZg/DsGOSeg7/l&#10;2rysXQlHU7qFZPQ5nXNTme0f+znM0p+U7snCk8kZ5z6ZrLtNWuELvqA82ZejyEkqpOOMnOKmffM5&#10;Z1Kgk45964fxTO9nItxaZWZSASehHUj8e9fL4xzU/aHopx2R2UOuW03nXE06rMjFTnhcDsMd6gn+&#10;IFslx9ll2tAoydy7uB3z1H868lutZgjtZLybCuRwWBIyT3H1/wDr1xPiXVWeBFWXKyjEo46Y6j2x&#10;2r2MJSvFO12eXWk+bQ+xPDHxmtLOe3eYkqRt6gDHVScjnnsTmv0N8C+NtJ8XeFRJYxMrAu88hOFI&#10;OOAuOOuM9Dniv53p/GLabKGglxZj5VO/lWxjOT29j2r9I/2MPjroniqzj8E6ZPJd3llG9zO+1ijQ&#10;xyIhEj/wksRtHfnHSvqMsmlL2cj5/N8ukqftUro+/NM1iTRopJLRRKhZgG5KknHy5H0/Ctiy1PWL&#10;6+kkvrt5TeJtKlAEiHUBcdu2On4812ev+JtD1uGJdfjmt0uEDjau/AY9MpjqR6VU0+x8PTwf2o9q&#10;yRAgLG5b5ypzjjB56HB6V7zpLofKQb3OKh8EaiztMoDA8u+fwzj3qjd2lrbn7NLJ5UoXMYb5c884&#10;Hc+/avW9V8ZfYtG1S/u9PUm6tzGkMA4WTqhA6kBgCc9QMd68H1B7/VbSw1fVXcSJGQyscKD1b6ZO&#10;Tz2rxMzpQitD0cM3Lcq6h5CJDBDIXEYKMDkkf/XOaWKbYuyWQpG+QMZ5zweP51oanJoKaJc3OlXD&#10;zjZuc4VWVyQdo5OR79+uK4SJjfBSsvyKCcseMY75r5WbtoewqbRu2Gma5p8Mp0cZilRo3JUYKv2J&#10;PygfrWEJmgSO1v1C5G0qn3SD7Dt7VSg1fULq3e2hlZ4VPKoCR+Pbpz/WpxG/2bzY1/dKOvf865Jy&#10;THOnoZWvJG2iT2VlatLJNlAkZwRng4z3x09DXmHhLStT0TxCYpoJIftEJjCMuDjJKsM5J5OM+or2&#10;y11HT/7M+128fkzxkCRZR98sPvA+mPWqekyo9/5tw6yt5eFZOcegGOlYSopyUgVSSi42Nfw14YuL&#10;Qpocl3tnljyC5AT5eSGbIyxqbV016wuf7Ig8nfD8isp3xPn+IN1Oa6KxstCW+hnZgJW+TfJnCbjj&#10;JA4q/q1nbnVJYopklFpE21xxu256DuTxiu+U0oaHLCDcrnnmmfEXW4B/Zd/FbG3OUfKkPwf4SSeQ&#10;ehNcV8Q9Yh8Qa7Z38KBoorcRiMHJOGxnj1J/Cqwij1vUZjDE1scksJODkf168dqYsHkXAjkGwxYc&#10;Mec4OfyrxpVZTVmz1IUEncg07UzoOprNqKcrhljIPPPTgjAI4zmu0s08Pahp0s88EkdzcbpPlwET&#10;J+6uBluvBJGPSsl75pbR5rOza5llG4MQC31AOan0W9s7S0W21FGjlKfLGcZXud2M4H0rSk7OzOfF&#10;RdrouQ6eLCNrmXBj8vdEp4ye2frWBc6RdaxEtrfOnmKuQ2Mnp93j9a7CW4n8SqZNUVIzCAIhGcD3&#10;GO/0/GqunQxM7BWI8sYy3J44/Wt3roc9O6V2c/Dp2p2FisQljIb5Ac9BjsvWuP8AEmiaMywNNcNu&#10;35WMZU5x1Hp9a9ZMQmty0yf6s/6zGBzx+HPFcxe6PDd34t7gH7OuG8zsDnp65qK0bx2Ki2pcx4h4&#10;w0xLmeKSUPIFOd2DkE8YJHTj865exnglHkwsCVJHHbHH6V9Ba3ElvNJp8DqykZCrnBHrz6mvDdT0&#10;Y2FyLywBiDkhiPuo3rjpzXnYijyy518z1MNU51ysx7poJLqWwuMRbMMCTgMKU6b/AGkfskJBxjAz&#10;g8n1NPfTofN+3XU5kDceoB6HP403VZbWxIe3fDptLAdRx/PpXNzNPmnsdvJqkjmL/S7i6ljay2yB&#10;AVO4459vwrzjx14d1a/eDTZ0xlXYLuyJAcD5TgDIxz+XevVI4b28gS8tCrAvu2rwRzk5963dR8PS&#10;eI48RzJFPbR78OC24d1A7E+prNx54vlvr+Janyu5+CPxdtorbx3eaXaWZttLS6aCxZyGWQJGpdgS&#10;cY3sRz3yBnFbHgnxnrOlXVt4fudOt5rDayvOoJnBxiOMnO0D2xx39/0L+LXwc0rxXpxnNlHLjZ8j&#10;EJnY2Qu4D5cn8a8DP7PcEWtJqyWqWxgmjuFtbJ22q684P9/nJJPXOOlefSxChHlnE+1p5pQqUVGa&#10;1LXhP4kWOu6XLNosdzZNGQssc8TId3KsFBHOcc4PGfeva/hzrd8YGtZWZ7ZVG0Zzyh4PPII6HJ5F&#10;b2leGdGvdJfTJQ0LyLgu7ccnv3GM9ql0TRVWAJGoCxEjKjjjjjHPPbNe5lrcailGR8fmE4TTUVZG&#10;5fyCXUJLy9jBJG47DjOB39+PSqmiX41VnEMRtijBlJOWIIq5FOlqhhRiWQH5WHX2z61DEJPJWQHD&#10;qeuMY/H3NfXYfE3le585WoWVjsW3kpbA+Z8ow3f9BVKaPfDLaajCGEgOGJyemARWCt5LMjRqxVhj&#10;LHjPHQY7n1rfeZLy1UF9zY3HIzjPT8q+pp4lONkeX7Hk3PJUvr3wtrEtikrGA4MZKja3tk85Hf8A&#10;zhTrDkP9szkkkYGQM9cY716Pq1rHqFkPlV1AIUr0B9eO9cVf6MNM0lLq9RQijIPOACcc+h/TFeZX&#10;pzg/dfunbSqwlZtamXfwme3TUIJQy4wwBHbp1wcn3rkr9ltbaPjc0jYznnb3I+n6d629OT7RDJbO&#10;eXOByGwD2z9elPu9GnM8cTxnftLJtGeDwcH3xzXmVldcyR6lCsoPU5xGsnz5wKqO3Ucd2A61k3MN&#10;z5XnwQrhCSMHtnnryefSrksD2DNDOh2k/l6D/PHard/9qGnyyZ/gPUZ5/H2rzKslJWejPahNaNMz&#10;bTUU8xJNjJsyGbIK5HT3INdnaapBfxeXFERJgnbnJGOhGR0P5/lXh1jeNZXw3s0sbvkdeOOnpgdh&#10;XcRPcW9wt3DIQ3XHPQgDgnoazw+LaVkb1aC2PcfB3jO90G/S2lQG3c4IHGDk556jp16V9Y6H4lg1&#10;myjvLcquCFIBBIPvj+lfBc1xho1YgPIobK8jj0x198da9C+HvjW60xzayyAjAyxAA5IHA4IJ7nrm&#10;vtsk4hVKSpTej/A+H4k4ajXh7WmveR962V7CRHNMM88ITwPoRn8K7Wx1uC7j/doVCttG48+/4V4X&#10;o+uWl626ByBgHDY69MjFdxpmox8XBILL6en+NfqGEzB9z8XxuClF2a1PetO1+NcJIM4wOOoruNF1&#10;uNcluh7+4NeJ2N3vRZomB9+uc+1ddYXS+WiZwuQeO+evHrX1uDxqaWp89Xw7PftP1STYSWwM/l+F&#10;aEF6styJU+U/415Np2rzRgIRvA9/612Wn3a3AKH5fp/WvpcPiYySPLrUraM9FE0gk4JUjv06e9XR&#10;PIMEnOT+tc3aXkEaBJmOc45/p9a1FmgkXfF0HbvXZ7a5531foayyzg7i7fSrf2iU4bg45zisVJZn&#10;wpIAX0rQWaMAF+Rjj29aPaXJlTJ2b7UNshPpgfzrjtX0RZtSjCA+WOWPr69K6RLiMM0cPQ8ZxxSy&#10;Ss+H/iB64/z1rspzVjKR6FHof9mWqGI/6w7sfy5q3GJoDiZuSOh9qxPD+oXEskcGoSFsNlRwBj0A&#10;rr9UsftsPmrjg/ezxXbGp0Rw1USxRW+1Ykk3OV3HPX/9VaESPtLs4CgHHI5NcetoYyyZBI5JH61s&#10;WcExTczY9OOvvWsZGLVzfRdrKc5PH+NX0JJxGck449KowJ90y8HGce3/ANetCFJCcKcHArZVDNwJ&#10;WRw2cY78UsQRpjs+8f6U9BKMCQ7jnOas2sasW3KSTx2pqd0Jw1EbpsbOB1z0FMZoI1+QZOeuP0q/&#10;5a43E85yM9BWbJFhmUckHH6U1K5Dg0IjK7hZOo5H9OKkfYZNrngdABUZhfG/I5xU8eVACjPbJraM&#10;jLlRE8zICEB2gHPvTjJNIm9gGz0GMVbIjPVuR1/qTQ7RINqn7tbCkrEALrhgPfkVCHLyFQnzAZPp&#10;VjzS6hm4Ge/NTRyAqCGApA4spCQycDj26VIqZPHUd+9MNzErFMYLHOadG4xvbOKoSYxos5UdcY/G&#10;s+czrlODu7n0q7NOGLGME+pqo8k7HaWwO3TA/OgicrFAhVjCNgYGKpSsudqEHHt0zViQNt2k5759&#10;aqO6KwSP72eQaqCu9SGrlSdZl2yOMqcj86phY0Bds55OO/HNF9JJE+/PAJ4HP/6q5bxBeXNtpr3E&#10;DMrlljUDqAxwxHUDAp42vGhRlWlsk39xtgsK6lWNKPVmdbXs11qDaiQVeZQeRn5QMDP4VrTXhe1j&#10;0uY7trb/AGx6f41SSMWcSQxrkABVXnOOgp8Vm91p9zq0Lbfs0qo0ZHIB/iz3Oa/jHOsdPEYiVWe7&#10;bZ/TmXYRUKMacdkfJ3x1+HeoeLvEYv8ASb86e0Ad94QSfuSoDKAejllGOcYzkd68R+E+jaMfirpv&#10;i/X4vtWp6UoTTY2/1dtN8waY7T80gUkIxG1SxI5K199anaNeE29pGLiWcGPywBvbd2APHr1IA+lc&#10;94Y+HEHhP7XeQLbwG6ULJMgBd1U5Ad+ARnk7QATyc18DjcnvWVZLrf7ttD9DyvOnDDujLtb7z2rR&#10;Y9SvPCklwbQtErBmlRlwofHDDO76Vm/ZoRdRXATYWzgD+JeufofWuIsLbVZwj2t0RaKzFkB6sRge&#10;4AzkeldxHLOHt1WcSGFfL3NgnGPT1+terTm56tHmzp8r0ZFc2F3rKix04gyysFUlgPy9x2FZ+vw2&#10;+kq1gMNPBOltEhbLuCSWYewAJY1d1EItolnaRksDnd3AJ/hI6HjrXKXWnvdeIJdPt03vH5iE5Jba&#10;6A53HnnrTc7bGlJps4+bQtGivbvW2jkuVn86WXe6qgbGAuFxyeAM8e+a81k1/VdD8NJpskayPcSq&#10;XRehOO/4Dj/a616kTD4juLjw7ptwtsJGWAspCllXljgjJXPH+0OteKeNLy30HTJLOG5DXLt5TF8F&#10;8RnfkHGNxxxjJrlrS5VdH0uFpXsmJrl1cQ3gh1aCAQ3Fu9xHOX3mI52nK7eGyMAd+vSuVnaHXbab&#10;TtKSK2kmUXIRidsaR9SWJ4LAEjHftWc/iWWaMaheNNNmPIKFSGXHAJ7D6Vzl3FFq2j2eqQxpb3tz&#10;H5hD7jz65P8AdH3cYBrzazVm9z3qcWtifVNVuYLJbXUpGtobjc0SPHlpYzwrZHP4jivNYBp91LcX&#10;+sRpci0jVVjU5jZiTjkH5sdfStf4ixyT+GH1K+aOH7H5YD7iAXYBBGGP989umfavF9E0XULkKlvG&#10;FhC52s7AKg556hQevP8AKvjcbOXt/Z8tz6bAUYunzN2Oyt77TtN0qwlWK6vNbiunheZZ5I4o4WiY&#10;xLgZRyXw7AjgAruGQK8t161j1OW30xy8VzaD96Qfl3YJO4cjLZyW6nitb/hJJ9P1VrbTRGtqo2Or&#10;jlS/ysAcnB56jOOlR3Xi7Q9Bn1CxgSSTUHON6gBCVT7xZs7lU9MdTxXl1XTkveen9fftuerThJSu&#10;lqee3mjaRcanBCjkXDsVc7x8xC/Lx/M59q8Sg+JXxDsw9tNBas1mXUxy25Ej7GIHnMGOSe5ULnji&#10;vStRs7U3sbXE6zLdLI7yoxIJPVQRgg8kEjGM1y/j3wpa6H/YV78P7K6uW12aZZIW3OsKwwqwHzHc&#10;0rndwThVUnJrzuSpO7o6W3t52+/X8z1HKEVaWt/0uWtWOrTBfE2rwJZvfLHGqw4UEKgIIjGdq8nl&#10;jknJIr5x+Inj6LwlZLd3Nu7xEN5TlwFMg4IJOcjGcgc4GcV9MXsPjS2+GviL4i34tVsvDVpJePby&#10;NJLLciJAzxqsSsIpAhB2ScMucH5Sa/O/49fFnwf4b0n7de7ri3sImjhSFBNJJdSnazKGITy40Yg8&#10;5bOM8c/WYfJqjqwaT97v1PDw8/a1OXe2mn9eh8p/EH4n3WureajdajFDpWnGOVJ2OPlY4Qvy25sk&#10;qoUHI6AmvE9e17w++kx39zqiGJyfL8uTJds8jAGTgZI968/+MXinwFq2oW9n8LrLUdH0i1VSf7Uk&#10;W4u7qdl+eR/KHlpFE/FvGPmAyzYJAHj32gQuHAywBIz1x/Lmv33LsojRpqLWp9ng3GMbpWXbr8z2&#10;fWNZ+H9v4b0fUPBGtJqXiTUl87V7ZNMmgttLyp2QyX10wlubvcAXWGPyFU8PuGC6x+MF1H8H5/gn&#10;ceDfBt5FPFHCniK60gyeI4Fiuzeb7e/87arO58t8wkeT8q8cV419qkkjIcfNtGc84Xrwarm4EYkM&#10;S/J7dRn6V70JuL9xW0scVfBxqwUMS+ez5l0trdbdvO9z6v0j4/fEb4i/G/T/ANpj4q/EODSPFnh1&#10;4razubfwxpt5BBZqlwDFHpKxQWs/l/aJEVCpYl94bci19DeEvDPiP9rWz+LP/BRj43ajql34T+GO&#10;m2sFzNdmKzfXtSixBb6Tb3OnRRRaa6LNBIwtoJBAJRCWV3aWvzIWDY2wfeV+T1xxxjtx619rfAD4&#10;y2Xxd+Cuo/sC/G/436v4A8FLpsreCtNmFvB4Xm1eS8kujBrs8VubkWjXTLIsszskT7pGdQiKftOH&#10;K9KpUUMUrr9fM/I+PsBWwWH+s5cuV7O26jfW3r1/U9r8e/Bn44Wfws8H/tEeOPhB4Y+Gmg+NDZX2&#10;ieKNP1KSHStI0nVWWOBPEFqrXF2/yGOeK9CmQefmUsWEUfK+APjz4U+E3xjj+Hv7Q2t6Rrfgyx16&#10;3TVdT8Lz22uBbJIlkju9NvkOJbNrgp9vh8syNbCWJQkyNuw/i3+y1428D/8ABOLw58cb7XLrxHoq&#10;azeW0Vxppk8Q+HI9MN/GkF3p99JEs/heU3DtDPaXQjF6MbxHKnkr+e0NzplzZRpoy2kkpLATxYV5&#10;kz8oYL8gKEcEDPr0r0uI8OsLKM1HR/ceV4dYytmlCph51/hutPiT0s976dup+pfx/wDh94y/ZW1e&#10;00fx54x0bxTo+oFbzQdU0m6khi1bRroPLFq0RVGjWDdiFo4Z5THJtRcIUavJfCnx+8J6vZzxQ68/&#10;g6eyjRnm1KSSf7RI+QHiaBGkAGMMCScEA18SrbatDptppdz5j2ttvNpatO8kUDSvulMUbFkiEjYZ&#10;/KCBiASM81SmEuns3nw9FJJXkY7jPqf1r4ytiYOd6cbI/aMBlNeGGjDFS5pLrY/Yq1/ad1CfxFY6&#10;zDeW+pWjCEyWscyQ3zJsVHKqSpmg3ncjOqkkhSdw5+vfD/7RPirRPCGjeK9Hjsrfw5rA1COMtaPf&#10;3qvZ3HkzCW2V0ljxJzHNlkOSOcDP4F+GfiVpvhn4N+J/hjL4Z024vtZvIb7S9faGP7dYTGAWk0DM&#10;6M8trNF8yojoYpdxAZZGAh+I938J7vXdI8bfs76HrnhyH+xdMi1WLU7xJ2h8QWkZS+ayuIZDI1hO&#10;oSWITYZJTIEjjjCoKqOPK22fIYvJo1K0KEqLWrV91ZJ2fZX815H9L2j/ABh8Ka74e/4SvTpLmWy8&#10;0QywzREXCzFgpG2QiRkzyGbgDrjpXrGheOL/AMRadFZeHLpVAj2jygkvyyMVVgWyQzYIznjBwK/n&#10;x+FPifw7rPgfxp4kg8XaLb6z4AbSJdCudTupLLVNfTUJngvtHt7CRnNw4UiVb1l/0aRBFJmOXzYu&#10;qH7VHxZ8RWK+F4tWh0wC6a/ghsIvsogIhFqWFwMM8O1d5ikU4kZ5FKliteLmmRUXS5n1PKw3CzxF&#10;WdPCS+B2d/61P3w8N+INT0KG50/Udz2o2sHcsskbD5QquB8wbrk8jHoa+wtYkvbWGwl8QbUijjEU&#10;Qt1IDy4BLybu5HJxwPTmv5jvh9+05+0bP4D1/Xfhi0vip/BFm+o6lo2pBLmUW91MYPtFtbbxdXVv&#10;DOyfaDHkQRyxvIAh4/Qbxl+27d/DXwt4ch8OXTeK/EWoK1te6Zq0r2kujPaOlveQXto6lra7jm82&#10;JIiQSIjJueMqW+KlwXUjB1o6r+vvOXGZRiIYhYeDUp9Unt69tP6Z+x2g6j4XuvC0cHiKBNOkhmhg&#10;gubOIOIFldv9ImV2zkqCDsyFY9MZqt4iv/B7xpAz/bdSs5JoYbwKiROjMNjPGcM5I7D5cnOcYz+e&#10;Pw0/bR+EHirwzNrtzqM2meSDbX2nSQSSSwSl9rhlIJeJCFLSjEY3fKSc19PXOtC9uFvrSM4lCsHf&#10;btbI+XaATwRyp714mOwVSjDlnDQ4J4epSn+9TT8ztLu40y2P2TzY4ZYMk+X1yTznGR+vHan6lqO+&#10;3nsdPdrWU4ktLjeVWT5cbXiIxt3fxHnp2zXmulRxRah5SqWfnjPAIOc55yPXriuwht2uHtfEWqXc&#10;UsT3AjUKRuZgccDuB+FfKuhJrltY9CVeyvcr2uhX13dROyG6kmt9pWUqMHI3OAPusCOleea1c3mm&#10;Tza/qdkzRaays54AVVO1dxb5RknGe1ep+IjpkemGfTL1rt4Zl3RygxSbSGPyrwdg6HFfP/xB1rzP&#10;AmrxxSCBpLKcMknKqV2lGweH+bjB69687Mspg4dranXgcZJzS+Rl+NPipe6N591oy2Wm31tIn+iN&#10;Kl35xfkpMYgFKdwVIZQdpzwa+J9B+PnxAmnN3rU1jbrDGWmDRSPM2XP7uMIcFVOAFAOBzk81V8AF&#10;9VFwUjkmlEpNx82drNwx9E6fKP7o4Ar6QuB4ftLGPThY2xhaLayeUvlKB1zgdT1Pqc18zh8PUrNz&#10;Tsv69F9x9pKtRwnuSjzN/wBeZ1ngHxQ/j6y/4SXR4prO8MjQJHcAxBiRyy55VCAQM4xyTx0+mPE/&#10;g2XQ/FWj6Bp+3Ubez021YgMVTz542kdlDckOCob6dAK8L8ALp+kT2d3prSRCLDq8Un7t0XkgdV2s&#10;OCOmOO/P1n4g0ddZ8a3+uXetJcalPFb3N01pgR+Y8agQYOfLe3jVY2A9Bn1KxGTqNJu3vXV/z/T8&#10;Dx62Pi6t46Rs7f1/X+XO6xCLQ22k2cEgXU1ZJIs5aNVAPXnIOMD8a5efRZ7O4gJleWGBgSYwFdQO&#10;w/qa6SW21NJ2SyMjxyYzKvXnr83b6Vbh08axet4dW52X80TeSXA8tpCDtUuTuyfYf4VlUXO7ten+&#10;Rkp2e5ymq6XMsiXejxQmJht/eSBSyvw5y57jqarXutXfgO2trKQTpYajIIyVDERgEjzPlBchRnIX&#10;lhWzN4ZUaf8AZtQiaO4ti6PGfnbeDwoxkfXFc1aX/iyDVoPDltvu14tbaCWU/uvPIAKuAcJ3fdnC&#10;jPQVisTyT5rWv87fLT0HKnzxstT3a28I+GtX0zRdRsdVknks4IUvJLdXjjXZgx7WJBbnkcfLnYea&#10;8r+K7XkH2+CSaSC2jd2gXJGQcbmGThQRnI7HjiufsvF3iDwlOsOpXkltLCxaNYsSIqgkeZAdowDy&#10;DkH1xXnOpfEnR9V1KW4lEzKzuu+dfMRyfvZIJ25PTjAr18zzXCSoezXutnLl+XVVW55apD/BXxFl&#10;1/WIlGoD+z7OQW1vAwCypH94HHVhnjJ5H6197aDq+m6/rCJo+UtLtRLKZ+N3lg5yBzHuPHA9/Svh&#10;zw/4H8DXUc2rzqj6hC0bKI5ck8ZyWABODxgn8MV9KeEdQC6Wt7qokmmKmMyR4BZ92OfotfM5bCtR&#10;92q0763/AK29P6fZmsKc9YKx6ve3uvSzv5ELpZLvW2GBvU9RufvyPvfQY61l6nplouhCzZzulkCF&#10;lOTuI3EHvyc59ae+uvbWxvpVkeGPEIRycPjnO7nkV0Xg/wAO2PiiA63ZNaxQWCvJMJpvLdQQceUp&#10;B8xww4QYyO9ew1zvk3Z4Mnyq72MTSdLgTOw/vMBJJFY7gp7DPGfX1qK302a2vrpbFDdCGMsucKx9&#10;Qx79uQK19asdPsPC99rN/MRMWi+zLHDJJGzBh5qyumfKODmNmG0t8pIyDWNo12uo6hbxaY7IWBDy&#10;MduxT1yD15xxTgo86gyW7ptGXqllrnhXSV8UeKYW0+yuZEBmwxjAk+6WOPlUn5QWwC3HWrum+J9M&#10;m0cLoupw3lvLIY0aIiUMe6qR34zjrxXnniv4YeHfibreo6tF4l1izGsXDLdRzTu6LNB5aC8jsZWa&#10;FGCxlPLz5Ui4bhya4LwloXjT4e/E6XSLiC3UaRFDeWd7GAv221u1kjtrl7cOwjaTbIDGfmUo2CQA&#10;xdavWo1EoxvB6X6/1b/hxOhTqJ3lqtbf1/XkfRcGnyyxSy2UOYXIMpRMAMOpJA/yaxPFl7b+HdIt&#10;7uedILvUCy2y7hvbyzzIBz8qNxuI27jt5rk/G1hJqlhEtrq15YXcMpmjksZpLYkuvlyq20gjcv54&#10;9zXDtHP4k1Zpd3mXNpGqPKygFwCdoA69cnA+UMSepNdNXFy/hpb7fqc9HAxfvtlPx94lvfEWrXOs&#10;X1qv2i9kjkuNpO3cqeWXHoWwCRwMjjHSvFo/iDp8t/Poss0EiuQivJMgKnH3SMg16fqMsq3TrfOq&#10;MW2Kp4zj2P5mvhD4iab4euPiJ4gn1Z0it5CrW00aDkumIw3HyuXBAx6D1r5rMsRKE1JPd67H1WV4&#10;SFS8H0R9r+C/FWgWutz2PxP1rfZtYzR6cdOTzLxL3KiD7Q7Ps+zINxk9RhcZr1xdPuXtI7qIIVK5&#10;Y57Y/h/Hp6ivzM+EPhnw/c5sNVkt4boI5jKqGVwE4dnYZ8wnIwf1r9GfDWpxT2sDxLstkVAY2wTt&#10;VQo2gHgjHOegrqyfFylFqe3TW7+fp8jgz3K1RneDuajaNdz2322PEcKEIxH3jnoP69ar2VpqGyZG&#10;mcS3KmNihzkZwAPqKt3M9zK+y1RihbAbkIAO5/8A1dauRX5WRfMgJGRiRCEKheSSPfjpXvrlueD7&#10;x5ha/wBnRQCOyYyRNwhXGNw4I+uQc1nzgwXYCoojGBI/ce+OnHtXQ6rHaW2oTJpMRgsw4EEOMYJ5&#10;YY9STnPfNZkumX1/NJJZqCYv9aHJDbsZwOxOK891Xey/r+vyOlU7rmZPPq9pb6bi4ENxNEwUO3yO&#10;Qx+UZ6nHr3qzoGsww39xY3+mx6jZ3UbJKjtlosAkyQsSCsynBBHBxgjGRXMJaosqzQsVAycOMnPf&#10;ntV6U36OlxpPl4iw7pIcKXB4wcZye4r38Bm1VNO+x52Jy6DT8yW48O3tnpko8NW1zq8V0VK28UgG&#10;8k5BUO37iQDOVHyluF7VR8Ca3ofizwvH8Q/BkzXOkrfnTbmMh1lguU2+ZFcwkBo3CsCNwyQQy5Bz&#10;XWXWo6osUOtaKGintULSrGMqhU7zlOhQsOSeg54rH1O21Xw1rs3iO4jH2W7aD7RPGoDSsw/cRzED&#10;hkyVjY5GPlBwQK+7wtVVI+7/AF/XX+r/AClfDODaZ3HiSxl8PW7m1X7XbnJWZGDbVz3VTyB9fr3r&#10;gNfjt9TeW50pC88caQNyBvHpg/3Vbj9O1d1a6i+nxjU9FEjRBWke1ZTnBB3Dpw3rj8a43xLClzoV&#10;14k0VBZtHCspUjhACMbyvpnGccfhXViKNou/9ehyUJtSTZ8ifEL45eHPhJ4l0C18VQNFY6jd/ZHv&#10;nlihgh+RwWkaTghWAU9DkjHpX0P+z742n+Ht1bP4d1FdU8C60WLSMMNbzcgyw4yyspyJom+VvvjD&#10;Alvmf4r+C/D3xK8I3HhfxbaQ6ha+el0izdVuYm+R43ALRHllZgOVJUghiK5H4XfDG++DniWz0zwj&#10;PeDSbqQmbT5Jg9tZyEf6y1yobGOCrcAH5e9eNleIVJ82vMndP16ea01Pfx+Gp4ilyy7fJ+fkz96t&#10;F1U3sKahCdyR5HzEYYDuCOxznPevTdL1Myqsw2gqAQM8EehHXFfmz8HPileeH7ufwzrUnn6WmPJk&#10;Iy1tNKThR6xuP4f4T0wDx9r6XqDWs8MyFSFIIfPykHnqe38ulfrmQ8SxxULrRrdH4zn+Rzws7PZ7&#10;M+gobny3E64G7sDwPzrpIrtI0/fHmQjAQA4PvivJYbj7eV8qRQfXPB711+nyKdyopAHf1/L1r7TC&#10;45t2PlKlGx6C1+lqqiHBO4fKRkfga2bO6yysh+Unr04ri7edmXDEDFals+AFYHZztx3zX0VGqrHl&#10;1o3Z3wlDgsW3DnqcVfhuY/lI+ZTxlex965aCKBzuYnp0ParVnJKm7yCD5hAxzjjoa7YVThlS5bs7&#10;NXdmzxluoPNKZCrCQ5XPXFVRMkYKzqQR0zwf8iljuRLI0LfMQOB/nrXXGeupjNXNCK9TaZFXPp9K&#10;tLN5qgkAgnOV9u9ZZfJWMISpA5z0yKlTew3o/lleRgdun/6664yMZ0ruxtHkbz1Pp1+lWfLAwTy3&#10;U+n/ANeqJuj5G5gGb8ulJLI0g+Xgr16cGtlMlxsjRYSkeYmT605mnZW3gEDjjjgdqpQySRg84BGe&#10;alkffGSr7QO4ranUOee+hdEaqwyc8Zxj+lSpO8QCJnH6VlrdoJVcAnA281Y81pCIh1zjit4yvuYy&#10;iupKyruCHtycUGQEbjkqCOnYVS83975RIPuPWpt67wBwO/rxXRB6hJJotAxcBjyOhHP/ANepXbCA&#10;nkGstZW5G3bg96tFYxlk/GuumzhkmSPJuYYHPHGKrlz5ZXODnnrRKUwS5yD1z/8AWqgrFlMYYjI7&#10;V1U5dEZVIkl0C8Q68cZ6fnWHLLsbbkblzxV+5SSVNpbCjpWOpjkUEjBB68HP1Jrtg9NTilG5L5nm&#10;ZKjBPBzVSR0/1vC9OO1SsrnO/wCU+vTHaoJc9TxzXZB2MZR7kMjkEyE9cflVGSRZHwGPGalaTB6G&#10;omBZQcZLcE+31roTMpQ0IwHPHHX/AD3qjc2hZTMjnLHpj+tWi0DjdGeh29OpH1rPl8xgdj4I6/Wt&#10;Iu+hzuOplzw3KsAo78HI/XFVJ5jN8gAA/i+tWSoiiUq2SeDnkgVUkRmDnbj6dq0SBswLi2/ebgSA&#10;OoFUXVXXyjnj1q7esoLNyzccCqbLO0e8HJ7A/wBaqmgk7nK67aNHD9oRFaIMqsPQMeuPrXP3F2bk&#10;ZiIwOnHQCuqunu51eKQf6zqT049K8/nkRtIaW3+QnBB7EE8+9fkHinhl7lVdU19x+k8CV7wlSfRm&#10;kL9518iIHcinJ7ZPcY9qq/2fbSI+8kSZ6Aduuc1jQXZsJ1u1IZSNvGMY/wAa2bK5sL1ZLhn2ydFD&#10;dxX4RJan6ReyOTvVP2o+U3yYAGPaoUia2HyH5m6gVHMBbXR8zrnP5+1RW195+pSQbdiJjGeh+h71&#10;kxtlkIGnRpT8mRu4GcHrjtmtm3glhvHj0w+fApG124yDz2qGCzlvS1tbLnAJyOOg5zn/ACa6TRoR&#10;aWYSRMSEc57c/wBKuFznqGlEotIl8nKkNu655+lWZZWmYpL9faq05lgceaMBh2PI9KjcXHli82fu&#10;uVDn1Xr+VdSijl16HNeJLZDokkSMMhw+T654Ary+0kuor6I7lMbNuZu+c+vpXp89xDeWEsTgSI4I&#10;I6A152FtrWNbC4GWHIYnOM//AF6+SzCl+9ue/gpLkse0wat59vDbxlUlg3A44dsnvnqR04rodraf&#10;ItzE298cnqBnsa8RsL+8u5EuJAq7MAn+IkdDXZWGtrB9oklfYI13MOpcnpgeua9XLsTrY48VQcld&#10;Hrcs/mWn2gI8g6qwyuRnBI45x6VUudTkgiUwSHdKQrFhnKnqPbjNcX8PvjHb+ILSDwr9ngiuCz+V&#10;M0hYeS/zMpQ4w2cjcDgfWsBra+t7CWUqzxQsN+MsNxbgZH+cV9nCCaujyHRkek+G/FvhjWbm9i02&#10;6Be2QIY3HlPGysQQVPP54PTjmjT7y1v7GWGSaPzvOJiO7LbfT/61fM3jLxz4Jl8Tx31jP9jvPs6r&#10;csEc+aUBChyoKnbyAxwTxnIHHI6X8c/A1jcxags07RorCYeSSEyeGJGSuTxkD0Na01Gxs8HPoj7g&#10;v7S20w2yCYMzpvzn5Q+cbeO9Y+vfbNV1Fp9LiaUIoiYLgEsByTz69/1rzXUNdv8AVpdPstDnjhvL&#10;0JJH5ki7TG4yrbzxtfoGIAPrjmsLRPEvw71DxLa6N4o1N7AXPmLfzMdkIi2sHwxICxtyN7Zz0VSz&#10;KDjWpdCKVOSlqejHxXpdrGtjMga6U9slce5HfPcHFU5/Ed/chSW8nyydq4GORjI/xJryKws/Cvg3&#10;UJNK8Db5fDunrFa6S06OkhtI4UEe9ZArqVOVwyhhjkAk12ui3ljq2Wu7njDbQeg9M98E14lWndWZ&#10;6kXZ6GqkELWInkRSxyMnk4J/rU2sGbUbK202CXy44SCgHQHGDk+mO1SSqU0v7Q5ULnEYHOQK5efx&#10;Zpmn6dJNqLC3Tu/ONp74xmvnsXgtdD1aGJta5buInbBsYmdRkDb1474qjceG4dZj+1WiBZ8AfOSM&#10;dz17/h0psOq2qQpqdnOHTcdrLzz05/HjFal54gF1YrLDGFLcM+45x3wOxrx54boz3sPiEzwxZL3T&#10;r2bT9QQyPvI2xnepz79elcVcWdyl1IJLWR1CthUzxgdyOgH+TXo98t3pk41jUZAi3LFVY9fkwc57&#10;cdKoIb15JZoHEuSTkDGc9vSvJxGEPocHjmtUeC3upf2tGrrCFWI4J5O1vf0/zmq94tn9jaPQ1RJs&#10;5Low5YeoOc+2K9Uls91tfWqW++R0YkIAG+bI69Nxz+Neby6XBpclviMrIVzsPUFegwP/ANVeHiMG&#10;4o+sw2NUjz/+z5BeMk7bFfb3+6O/45ryjxP4YPmHy5zscnHTIyf1x6djX0PdWU0ULz3lurxSEl2c&#10;AgE+vPevIPFlzbW8628Kbd3CueSGOOOa+YzPBRjT949zBYlylZGHZW6tbx6WvzuihQx4zjp19a8V&#10;8eRf6LfXkUQcwxuvBy2ehx6kHsPTivZbaWS1QNI+Sv8AG2M47n0ryvWfsNv5dva3AmEpbBjPGQeQ&#10;T7Z6968lNaNnoxptyufgH+1lbX+mftAajq7pCYtXhiuUcPmQuY1JUjvlRuJXgeucivKS9pcsIVVi&#10;8afMTwADjPQ9Rnr+VfYn7fPhnT7J7PxHokG+WzlKTysQSECnIUgDrIwUY4PTsa+HdA1SK/kjtpYi&#10;0021AwzjgchlPoR61/SPCmJ9tgYN9D7nL8RzQidNFeeU0TyyAB+pA4464AyR+VXJDFCVkYSSxjlN&#10;n8Q7bvbNV5VELZC9Rkg8sAeMZ6mrYCzyRwNIY0Q7sLx93+HPv3zX0ULbHe3rYeZ7yOeM7wWkUBlb&#10;DDJ7HHoO4NTW9wySNJE5l4K7lB69wQRn86pERnVCxzGGztX+Dg455546Gr0BWLOwEAk/xYyfbnNa&#10;xWpzzk0TMAYTKp2becEAknIAA/Ctmz0ma+sBcwMZJWcuoAG1WRuMj1xz6Y/OsGIBIQDJGWH3lDgs&#10;pz3XqAaGsrZrkTBWjkDKAVYrn0xg5/HFVbsVGd1ZMuAyRM0MwZ2DbQ55B79ahkgiSDen3u6rkhhz&#10;k88AdsdaWJYUthHbMrJI33ccc+nYf5NI8YTcJlkcMM4zk56fKM8j68Gj2Zmq0k9RYbgx2sYb/WMM&#10;lSeMd8jr06GpJ5BECxRnUPhlwM4Pp9PwpJfKiIQKQ7dyNpQj9M+3aq86S29q5l2MV+dcEsMnscAc&#10;45x+NdCpqx5uPxbinYg8xnt1cBQzHIIGPlq9bhUQTZ8suoy7DIK5+4R6+9ZwaC3uh5JkBCfNEoBU&#10;sxBDZbnK+3HrSzSRogVhhD8mDzt6knB9TWkKOh4Mcyinqasr20m6KL5/LO0twAM8kjPBJ9cfpU8P&#10;ltO1wWzbqzAk4LEDGMgcDJ/xrIt7xLZDI8YAQZY5OAD0z370+KG3TF1EpcPnDq+C2BlR6HJ9R7US&#10;pnRLNIuN7ltrsS3okh3ptX503fKPXg54xzx+WagSUphkfEUi+WxIwBu+6MHv/n3piyzmQsrKFGDt&#10;GCeeoJ6HB+tV5JJ5ZzbysFQAAAY5ycZx1FRCgzhlnPLoSTzNFOI32lQOR6HGMAf5zToykc1tGc7G&#10;AV2Rcrg87CM5ye/19KrOytAlyxXLZCMOcleuffitJbaRrD7TGiqWAIYgk5PckHkZ6flV0sO76mlT&#10;OHa1wjaYSTEZGD1O0kjpgdwB0I9OlPi1AxovnsJYk67VZ5OfTGOAOnbFYEDxCYzv8sasyFW4ORjJ&#10;OegJP49qtxXDNI0sm5cO2UBxt47H0xyPxrrVOzPL/thtW6G7Z2VprcY+2xFY4CsiZGxnLHpnrggd&#10;O3tUMWi6fDblr2LzUfcqMzZKnvk4wQBgdPrWXc3o1C4WVAfLj4IPG1enIPT3FXo7uKNf7OvPMaQK&#10;cBOQW9wMADHfPXirhSs9Tjq46Ezl9SvNJmnNhbybojHskKKAuWwAFB64Gcgd65S0F0Y5bJF4QkYc&#10;HbhGGCMck49OK6NrGzBFsoCiFgTtQ/e6g/l1rMR5I41/eHDEjHTv7fTt2rpkjjhWbd2wlygKQP5j&#10;IwMinhVOOFHXdjvj+dPOnQgArG0khXeG4BG35iR2PtmnSQuJtkzMgA3bYsELnvyD1P8Ak1tW0IVG&#10;EykuX2biOvA4CjIH5VxVWrH0GWQU2Uyh3xRQAMwAwW5HPYZ+tZD3lq0c1jrMMZjJwxkICMrjG3nB&#10;Hp79661beOOQQqig/e5PUnj6j6cZrn/EWm6a0sU7AqpyCWG5dwOckHofQ5+lc7mk7HvTTR//0P5/&#10;vhN4O+K2p6X4l+Kn7L8l5dHwh5VxJH9qVdXureXfG81vG6FJZYcDcvl75EICblBWvqz4PftJ/tza&#10;3rNlofh/wXrtx4iiu7aK0tY0eA3Eq5kmF7AVCg7AzT/6tETczleDXN+H/wDgrL+1B4B0jwtoHwh0&#10;7w1oB8KaXa6THqF1YzXl3dW9scJG0M7mOON0AVowzkjjzAMY8B+Pf/BQj9tT9p6wuvB3xW8awR6J&#10;d3rX81rommWulF3MbReW01uiTtEEYhozKykYDlsLXmVqOHnHllqf1kqWYSrSvTXLsr206X726/59&#10;f6TNK+N621rap8Tp9O0XxHPiU6et2k3+sYqscJwrTIccYXd/CenPreneN9e1jU9OguJVhsTJtJij&#10;G51PQkn06+uK/k1+AH7Pk/j/AMeeFfDWq69pPgy3vUN9bahrtw8Vu6gk2nBkTas0g2q+9Y1PLkLw&#10;f2D0/SfAPxos7Dx9+yz8QdPsfivrAM2q+HtRvGFobmISLdW6AI5ZZYEFxDPAHhwm90RSSvlrgnC4&#10;iLnF8r6I8jOMJLCWbbatrZNpf8Dc/WLx7qlvf6uZY5VlitEEa+VgBhnPzHux71VgtLbUNM/tS1mi&#10;V1ZUEeQXcv1wcjAH0JPavx20P9u7xJpclp4Q8caNc2Gqi8TSdS06eNEljnDAOwSZlmibkbg5ZQMF&#10;CysGP2Cvxy8K6jIkRmtvtIVmX5gVjI4wxBIznj5SOa/Psx4KqLm5lsaQw2LpxjLluns1qfajwuqf&#10;PhccD29zXHeNtOtH0xJ41fzonz8ik7gOxxn144qz4B8TaP4r8L2l1YXMEk7oQ6RbmAdTh1U87tvU&#10;4OR3Fdhr+pW9hpignzGhcBt2OGPUf4/hXxNfh9XcWTDMpRdup8Y+KZJRcxxwOQjEHaOM5/mMf415&#10;Pqepw3V1e2NjPuubRdssYb7gP3Q3YE//AK66z4mavc22u3EKWE7RrJ5rPG25nXdgIq9AAPmJ49K+&#10;JdW+K3hq08W3cxuTpssztvmljbJdMLtdT78DqM/nSp4Hkdkj6jLMJKvHmR2XjPxdb2U9rG1yHluI&#10;3eKNE3FdrcyM2eF4Ixxmvqr9iH4yjQ/Hmh3FgLW4025aSxnuJ3WFbfziz+YJSG3ywsQFDKyOW28Z&#10;yPgnVfEMfiS2uJb2VJAoMIkiQIM8gc4+VsHP0rR+Ft3q3gHQ7HwLpe64lmvnmjkVShYysPKRZSfl&#10;ZMAHlexBAruw+CakpR3PSx+WRqYd0ran9id5rSS28apEVltESMmUDccADHT5WB4OeQfTt6BqGtx3&#10;+nAvEA1tGpwOMyAZx/Svmb4Q6np/j34d+HPGVvftd2er6ZbahazuxDXED4zI27EilmVsh1Dkgkjn&#10;J9s1AwXeoXCxMosSExIM/eUZJx1r3cRGzZ+LwpNScX0K763pR0i91XxE3kG3i3Q20OWkmkY7Qqf7&#10;v3jntntXnOo6lanRmk8xXR1+Udyx46Yq5FrWlzX9mbiRbay86KSSa4OEVd/KkckswGAvc1xmsyW+&#10;v6rFp2iDyoric+XJKdigO/BOegAr5rMaqatc9rB4R7szLq+lNpLDaQh5pUwF6AD19yenNYFhrVzY&#10;6aD4igVnBKls8Y5IHGFzj867LV7PTfDfjK40u/l8y3hmZVeLuqKMjg8nJx1xxTbDU5bW0bTNSjgF&#10;pcq7Kkyq27OXUkNn5icEcemOlfJVaTUtT2IQ01OGbXUvLI2tmDEW+/sA27fTI7Hv3rMlj1UjbZtw&#10;qgqGJII9hXUYX7PHYxIsG7GAo4x+FYSa1b2PiGbTTieNVXDqMlCe4A9f/r15lR2+I0jT6JG9oyG4&#10;hWCe4ju5VX97tXZjgggj+Vdzpmm22mx+bZgIgU4OAuc/jXl1r9rgvZmiYobjBJUc4ByD7AGuoi1i&#10;9eNbOdVc887ecdvanCdjnnh9dDrYLm3e4W2cbNvVuox9asRWD6qzmL90sZwHfAGPXPSsu01a3ewF&#10;tGSJdx8wt6dgP6mqGu3c15aRafblYo48nPclvf0rST5lqQqNmcJe6g8eqyTGVCz5G08jjgn+tLaa&#10;bcNBLeXUq5CEkk54wcY9vSta2gXZi4VSeg4469K+Xfi58Q9f0TUimhRYgQokkgOSDz/B/FznOeBx&#10;xXiY/GRoQ9pPY7sPRlVkoRPffDeuWguWjhkAKSeSyHIcHgkfTBGfrXqeoz2ckMcYCIshYlQAP1P+&#10;Nfnl4P8AE+qvqyaukpkvDKrSNn5pA2cEr0/TFfW8Gu6hrumw2+oWgaYnKMuQT+A45qcszJVoXSNM&#10;xy5wa1O81C90nThEun2zBgfnfduznpgdMDFYVlqim4knuozG24gLk4IPTqBn3qjH4i0bVJv+Ef02&#10;7hlugFM8anc0TKOVcjgMByRk/wCG3q1rdaLDDYarC4SUhkLAjnHOM9Pp1H8vVhVurxZ5UqFtOpma&#10;gLrUrk2YdzaNhmQnCg/TqTW9bW0z2RTKgquVHc7e1JCvn24mX5UwdxI6d+TXO3uqtJAbLT0fcx/e&#10;NjAAx2+tac1tWQ49DHhsbO8u2e5mIlkGCVGQCP4c+tc34mn02zxDZxCUQffUkAMc9Mnj8a2rdzFH&#10;yowDgDPt1z61UutTttUuTbfZUjKHaSyhQ469+3vXNVk7cvc6qMHe55RDA91jdtGWJKZGF56H1/rX&#10;Aa7bPZ+JEt/Lz5ihsA7gew/z3r1HXrXS7KbyNOcs6KS6KeBk5Az3x7dK5aeJLmYS7QXIwCO/YflX&#10;iYmm5x5VuevSfUrabHNpcTRXEfDtlcHO3Pb0pJ9Tayh8yCLLt8u7IBUHg9etX57G9MYiJARuWJPH&#10;T88+/pToF027tnttSdcRcNgcEDndnrToRklybFpLfc86nv7K0cxB8uOSMggA+3esFtKW7uRFYDDS&#10;vzjgkn6Vi+Nb86CktzbJGWjJwCwGcEbck8c5AxTLDxYwitb65heFZefNXIAPqOMjn615X16HtPZz&#10;6HbTw7audpYaPY6azzSrvkfIYkdMelUbm0tbeKSe0ATzMfdGM47+9bdlImp2IJbeOockFiSenHrU&#10;RdLaY2lxC2CT8x4HPp9K96lUSSa2OGdN3ae55/cQIFe5mxkKOa4/U/EkOlu8UlqWCk8gjPHfnivU&#10;dUhgkilhjK4b+9wTz+teWaz4Yh1Cwe3vXdGlzGzIeVyPlZSe4rf67UTXKYKhFv3zF0/4haPqSyW+&#10;oh7aeJv9HTYWWVccsxH3MHpnrW74T8bW2uXdzoxVWuYNuVVSAFOQMN91vQ4zivn7UPh18RLe8uU0&#10;mRNVUENE28RsB/dySANvT/a7AV5nEnxK0fU4TqWk6pFKpWUvDF5caBW/hbOduRzn6kcivXwufV42&#10;c1sdk8lozj7sl959/TaKJG8tpDG33sBsBv8AGlurGDUbdtPvz5qkfLnnHHfsfxrj9M1rWn0+HUL/&#10;AC+8llcAjrjhs8cn6V1tndNqsHmjBKkqcDaD+X+TX2dDFwqKy3Z8dWw8os8ki8a+DYdRfR7u5ggM&#10;Unlt8w7ccsOhz2Neh6lp/lMl3at5sDr8jZ+Uhu/Xoa5X4h/B3w34w8nXNNhhXVSdrShQpGOctnhg&#10;cAdM9MGsb4ayapouo3vhvxBau0USRiByFaPdljJxnjHAOBjPQV57rVI1PZVFo9mdTUJQ5oPVbpnS&#10;3NrBb2zTIqn+8M5P69jWBcW8d1GbQ5VHBP0z2+nt6V6be6baTwGP7iOMBkIBHvivLXtNX0/UpbK8&#10;MflJ8yMh+Y56Z7e2PWsczp8tn0LwlW73PKrvwxfpfRQ3G0RJ825c4/EeldPc2kdxboQS204LoOQT&#10;1Htk/wCRXU6hptxNo8t1asrmPk7uOB6A1i6O8suPMAA4OTwvPU5B5NeHCnyys1ue9HFucb9h1mbd&#10;4o7MfeiXbgDv/Oq16FkCxTnaD0OD1P06Y+tdqmj290yS/dkcgLg9z0z6nHTtU72dgFNtdoXkTj5h&#10;gggY6dK1VFt7marpO6Ox+HXiYaSk32udnIAZhIw5AGCQT05I47V9J2F5BNbpPb5bPzZ459sV8Q6/&#10;bi5s4jax7nibJwATjHJPQ5P+Ne4eAvHCrbrpt+wB2FwzZzuxgkkdSRwa+3yPOHF+wm/Q+I4lyD2q&#10;9vT36o+r9L12WSLhmA5yMYwT3rvdNu5RELjcHIOM9ga8O03UFlWK7gyY5P4h3HuM9q73R76J/wDR&#10;2dRI2GAJyCBmv0DCYxrW5+Y4jB7prU9qtLp8BmIzwR6V19hqkccqs3J4715Vp+pLLGY5zubjG0cD&#10;FbGn3W258p2IDdsd/rX12BzFNWufP4nB9D3VZmniDpyo/QiulsWEqAk7WXr2ryXT9ZaC6G7LK42+&#10;9dYuuAxlU5avo6WJueNUocm56LFLCTtX+IjjPB/H3qyjeaewA9OlcVY664h28eZxtJHT3FdXY3TX&#10;MQmYAkdcdM/hXo06mhyTh2NLZH3JH9auLGqyhmyQOx6fpWRJdxx4XJPc496ux3YKgrkmumE2ckqR&#10;swzLHODLlQvp611ltexSkeW3Ddc/y9q89+0kOpccfrW7ZXkcTjywPm6qfeuulVsrI5ZU76HfhwUx&#10;GAeatwynePLYAY6DrWDFdxSxBRhT0xVi1SNZi5bLDoM13Rlc5Z0bHVeevDKCSefatSxmLqI5D1GR&#10;n3rDjMi4SUYB55q9bkt8w4CjHTuaaqEzjY3G+Q7Rz71YhniD7c4YcVkfv5P3YIIPPP8AKnRxbfu4&#10;6ckc/wD66FMhxuro17qWM27gHfjAFZoZj8hHAHX1oZlT5Rg7qrFpN48sAe4/OtoySZzyv1LqHdhR&#10;n3NWFjEf3COefrVO3aTOHOAcYq4d/AibGDkjgitnMyYBdzZHB6UpVuV7dAPepOEJPAPXrTfMDHjg&#10;+vTFbU6vcQgQxyg5BUc8delRTru2+V93PPH9atKqx7dvQd/eh0YLleg9OlbXYdCuqb139jwOKlW2&#10;QR7d2fc8VErbm2qcAcnFSC4UR+WMq3POP/r1UdTBoqFNi4YY9KimtWeDggg+tSuPnJPU9s1DK7lM&#10;B/lHAHpmmxtLoZsisEw3QVRkRHlC9D1Gf51PMSCcHLHgA1QmAnBEjdO1XFEW7Fe5iKOFQHOPwrjv&#10;EMz3t1Do0S7okHmsQeCfu7T7ev0rrBbAqy7iAfyrkNb3Q3lxPAVIUlMdAFXHHHfvXxnH+PdHLZx/&#10;m0PseCcGquOUv5dSvPci0lNxMCxCYTHQ4GAPw61Jo19HItzaytmK4CliR82OvXtnvU+pgT2ttpyM&#10;hku3SLpt2gnnnrk9K2tObSPDX2q3toFlldGjDOM9ePy9hzX8pVNZ3P6DhDSxPp1zp66bMrRLFIwY&#10;K+0Etnjbn061g31v5ekSyINyQMqu55K5z8uO/Tn0z61pWKRpAFicYXPLHGCB1/Cuc1+5ujbW8bYE&#10;MrAOQeWwcjK8d+eKK0rx5Wb0lrow0qKd4Gh0qEmSZg5PPAAxjBxiltEfSIrrUXsZGQ/MW52kLnoB&#10;nPvVrRG1lf3Nr5RjlwziRgrBEP8ABxyT6VpTTTQzQ2tyziS/cqrKwA28gk+gHT8RWFDDpq51TxVn&#10;Yy78ebE91LciEGNdgVC+AecAj69axtZEemeHmawnK3ELfLIMncHPK889OmeldBqviXR7K2kstiQv&#10;pjGPywrFZEZQ0eOpJxn/AOtXGeINZuJdATXb61UfaVVLVI+A6DjO055zxntWGJpqMZd7HfhG5NNn&#10;ntno9p/bNlJFMftDl1ZNpf5dvJ/L8682+JfhvS9IuTosTyX+mukrM7L5b5lBRkJUkg7ejqQRxjBr&#10;vtLvVn1e5iWCVJzCox043YfByDkcemSeOaPEEq3ptTo6QySxLtMc+ZhIxPIYKTk9gPXOa8GlTXst&#10;T6qlNqVzwPX/AArqWlumppYtaWv7iOUp/q41dQE4JDZ24HTr155rO1iTxlZ6k0GoW9qumD/jzmgu&#10;A0kq9MSRMoaNlPUZKkEEHOQN/X7/AMRfETx3aW11FCt7bWCWsIe4lgii+zKxkMxbKhnzj5lzwEzx&#10;mqavr+m6o8UMkdzOgaFWI3LgnBClh68hsVwVLSvZux9FQW3NZnz14wvLy8j1XTNaieSBInSPaCUB&#10;fHzA9FIxjPbB5q/eeMtT1fQrTw3b2SQWFrbxyPcCJhOzRqRIZpU+QwMCD843buM7QAdjx1rdv4a0&#10;OG2sit8bm6Z5wgYD5UOeg+YZ+Xb3OTXMXGqax4j8L6dBdg2saLMixo0iwsXbJWQMAHKYBKEEA9K+&#10;VkuSvLllrbb57X+Z9DSleMW1oeb315oVtEv2lppNMSxutTItggnvJLY7VtgSQY9znHALEcqD28fs&#10;po9X8QXmq3+2CTUZjP5EKskUIwAIYlcswUEcbjuPJPNeknTDdal9ghgEkgxKk7BQhI47c+YuPl6H&#10;njIzUfjXQrPRfDcsxUQOxQiRgQTIWA68kDn0rwMXh6k057KOv4f1957dKtGGnc4+eztru1+yglcy&#10;YOVG1FHOcnv6jp61474j8Q6lput2d9pE8g+xsXtXLAhTnB3dvnX7wHGDivY7KSF/Dt0ZJvmiJhbK&#10;/wCs3DIZT+OK8P1C9fw1YK9/amNGdTHG6Ah1VhuK5/urknHSuO0vc5NOt+x0xmrNPUt337dniP8A&#10;ZwuNP0vRPDFnqmr69fSXDz3E8sK2wSIqjwwxLtYIMbxKxD4IAOcD8IPEV38Wvjn8Q9F+Cvwus5vE&#10;uv6/qh07SraBVjkvruaR5J252pbwofMkJbasUSl3KouK+oPjtKNAvLLU9RvGvd95dWdvcPI0m2Pc&#10;9zGGyclVRlQ4+p6c+T/BbWvGnwi/Zp+NP7YPhu0ittRu3074V+H9Wn279P1DxMrXWtXFqchRcR6b&#10;CLVngzPEJQylUD5/oXgahUrwgqrukeXmrpZdhZYnCxXtJaK/fX8lfQ+K9cmsJPEN3YaSqGKyZrPz&#10;o3EivJC7RuUYHDpvRtrA4YfMOCKwY1SJsR9CMHuAc9v51B4Ttms9G+ybDGFVPkQZYADgYPcDjJ64&#10;zWyqNdQeY0Yi2dsnqOM59cenFfpHL2PrKXNyJz+K3yKUIg89fPhWUr9wsMbXPAYevHrWNPqGm6cZ&#10;H1KRYIlyoeRgib88AMxA/D9K1oprV5G34MgyVXJLYAwSB2+hrpfBHxU1X4R+JG8SeG7LRLy/ubKa&#10;yX+3tJs9ctreKdo3eaG1vQ0AuT5SoJGVsLuXjOa6KEFKVnojycwqzhScqSTl2eh5jqmoLNFD9mnG&#10;NwceW2N4I4wf4gKqXfijV5NYj1q+IguU2gCJTHsVRtXAGdvAznnnmq2sa1fa/rl74i1Y+bdancS3&#10;lzKIwoeady8jBBhUDMSQqjaM4AxgVFbfY1eabVv3pThSpbLK3ykNjqcfgO1etRpqJ89UxU5Nf0j9&#10;xv2GP+CtWn/s3/sreFP2R/Gng6PVYtS8WG3uNTvIF1DTW8Ka5qEbaubqxDme9vlkMiQw+Vs8tgx3&#10;uqh/jL9u3RdI0D9qLxqngbwOfhp4Q1XW5L3RPDjWMlpJHbwwpE17As0ETJa3kyNLHFFtjhLeVsQg&#10;qPi23ns02t4fvLjTb6GeG4tmjO14ngZZI5YpeGDI6qykfxKK93+Ovx/+On7SPjWH4nftFeK77xf4&#10;miso9PW/v1gDRWkMjyRwItvFCgG+R2J8sFmYkk9vWzLiGpWwf1Sq72tY8Hhrw5p4PPFm2E+GSfPr&#10;1fZafieanU5YgfNVj5fIKgA5HQN256Z+lN8RRaQtlouo6XcXchnt5ZL6K4txbxpdB8CO3cnM6hPv&#10;tgYbjkHiKG3dt0kkSgLyScHr0461PcR3V3GLq8me4+zRhPnYvsXOcIp+6Oeg4r45VOVO6P22ph5V&#10;LJMyba3d7YEL+8SUsJGAIRT0XAOSR0PGKllgktLZo9hlSZ9xAfDDIxlQeBjPftXQXumraXyixKiP&#10;YXLE8tuAOBjgkd6qyR/vDFcIAzFdpH9wjOPx9azdXsdcMuv8R3nh/wCLGqaR8N9G+DfiLw9pWreG&#10;NH8S6j4qCTLLHfXNxqVjHYtby3EbALDGsSyR7RneBu3BVFdRpN/4G8W3Or2Xhvwzr0et61PCPDtt&#10;p96LkWMdrCHvUurZkL3iy4aQMrBoVGT0OfHrqPzIlntcAlmxFyXUKeGJPykHsB0r0bwr8S9f0Ox/&#10;sPULezudKRFE1i6OvnSRBzBKZo2WZXjdy2EYK3Rwy8UTxrnaNTb0M6HCtGkpSoJpt3381ra5P4H+&#10;L/jz4S/FjQ/jb8MjGuq6I5WOCcCe0vLS4Qw3lpdxHAkt72BminTI+U5UhlUjEvPGwuPF2r3Hgnw/&#10;YaZpOoahNNY6dPdXWoPp9vIxMFobuYxyXC26fIskiBioGegA2fh7pnhee1XV/HtrqN/o1mkq6hba&#10;XNFaz7pEIhMMsiuuI2wzqw+deBg8nzhIbiwj2yt1JG/GMnAIP8q5frdSNNQvoekuH8NLFvEqPvWS&#10;b7/8Nb+tD2rwv8XrrTBJqf8AZMGk6xYSLvmtZCI2QfKGEUhZpGOf4TtA5wCK/QX9l34++F/AvxEu&#10;fDnxR8bxafp1/p6xWL394j2Vvcwyb2VpQWMAaElYc/K7jZwxWvyfR3kJuZIhKFTYxbIVM8ZGD1+t&#10;ZMHhnw8omh2IishKg4V88HaGGDnHT8uKTrxmnGoro4s84ZhXoukuvXr5H9UvhX9oX4WWHhqbxN4H&#10;8baJf2jSRB5rK7W6ktvtQYwidVGLXzFUki42cjbgNxXtmmeKry406Ka70ySMRyO0mFIIAbaHERGV&#10;D9e47iv5MdB8W634A0MeCTYXcugag5OpaZFPLZpqCN88DXABVJGtXPmQNg4BKnKmvo3w9+118Y/D&#10;1kF0v4h+IY9PshMv2S4cyzMsi5kZFkc7imOA8nljGQOor5LH8KQl79CdvJn5rPw7qpNQmn69vl/X&#10;XyP6StUur7WpZrttxORtYtnc3ocduhrxbxu+tXcL6VqCIqSqV2gfMcn7wOfT1+tfJnw1/bO0y38I&#10;6DZftJ2Wq+B7TxEkbab4kvNKuYtJuI/s/nAsIfOljeWP95wCrg70AjG8fUel6t8PfHHgqD4l/B3x&#10;JF4p0aOORJLtR5axyREjy3VwksbHBwJEQsOVBXBPzWa8O4mk3CcHr17o+Qlh5UJO+qTtdaq/a+1/&#10;LczNZ03T9E8JxRWMgtJNMjd/MOPLm2qSwuD1xjkP1B9RxXkOg69c+MNKs/FEcEv2O8QOYFbcBuO3&#10;acfeUHjPcc12t14g8a6i97PYeHmmgFtM0t1A4a2jQRncWEhG0soPPIU5PSvBPhjqun6N8MbGS11I&#10;WdhqN47W73koQRInZVwWCYBzzjd09uSllEX0srflbudVKbcJN6u6/G/b0PrHwRDF4Gjjn0FRHbCV&#10;t65VUlJB3IQ36YwTjPWvuLQPB/hvVvAtvqmjvYRanLI1yCXkNwYmwBCVLCOPYM/dBEmQx2ng/nBb&#10;+GV1Ke2mWVbpb5UiAglDoS54lfGdqkf8tCB1ABr9DPDWh391PbeG9DKKAwiWQZ2hMcnnrivPx+Xw&#10;V6co/wBPscEsRZ8ylqdhqjnTdJjtfLlmkQjMluuV2nsw7Fj61zxsJJI0a4jUzw7HOSu9MHIIPXKn&#10;ByOQea66+hu/CGj3mmwyrczmA+XKOAZGO1yc9wOnHfivMrG6v83N35TTrDztHbPUKe+PbNfI5lhe&#10;SSUlv07Ho4Srzp2PYUQQaDJ4gVmluEVZXVmxK+9sGTJ6jPpXm1tcawviA6rBxJh3LbcDDgjaMc8D&#10;pVHVfFcllYpabCt64CIZORHtGWXB/L056dKlTXn0rRbbWJLSOdLviSUs2xc/L1X7p44J4ryK1alK&#10;XKnbl1Z3U6Uopu25xeotrviq7uWd0jmNk1uhlG0B0BCHPqRkEgY5rxXW/hPq9hA9/YkQf2kh3FJQ&#10;0auoywQDDIWI5PQnPSveZ3u9SnWSJAbh2CYj6DkYyPYdKoeIlsWnFlMTBJv2EMjAru74Hr7HntXk&#10;V8PSlFud3537nfQrSg/dPHvA2na9Z2U2kQo1sbp0mwWVmZwpBORuIXA/KvpHwNq1z4e0y00y6Ilc&#10;7mk2DJ3AZ+UDnaPU9v05+08HN4X1FNDtLOWUX7tNDfmMiKQ5CyRxyjIVo933Cd3OcY5rsp9Gsop7&#10;MW1iyy2crbvIzubH8TMOTyOcn17VhTws4SvHdaf8AjE1oTWvU7ex8Va3rWgzQXDiS0uGEcqBsZ2N&#10;kgjtjA5B59K6nTJdPt3fWWmay8hhIrR4w+w5IIH3vQDHJNee2d7qUqw6npCiB2Zn4A2Blbk4wQcn&#10;sa6fS7PUdYvEsbWXIMZnmeYCOPKnLAu2FH14H0xmvZoxlK3VnjVorXoek6zr3i/U7vUPCfhRLK10&#10;KYfb457qMwXFyrqg8kztkCTcW8tCEDAEbhgVzGlLDZyTSazvgzlQ4VirbDnIb/aPT1q7D9q1Kyee&#10;8Ty7eQqkZjfcGPYqM4IyMg8j04rmfFWr2GlaJLLez7tgxGpJLs5PAA7/AMsV2ywbhetKXnr0/wCA&#10;eco/ZSKGtQzm4OvSW0yWWoOi2sjIVXfnYNjdMNnvgZ6ZFQa74N0jw5EfE2k6fJp15qFtZ2Wqo9yb&#10;lLuWy3Jb3ULEloWwx3RDCLn5RkZPhNz408d2f2zTvAVqmteJL0wW2ixX4LWVpczSBftlwrMF8mBS&#10;WYDGFBIBICN9D+MtM0zwj4YsntYNUNuj28d7e7oZNPnujv8AtLxqT9oRpZcsE2BFUjocgYUq8a0H&#10;UtouvZ/1+G50zwkoNK+//A/r1RU8P6/p7Smx8TxyvcRN9/Z5p2HhXbHp6e3etq6svC/hLTtR1LTI&#10;RM0gyZVQ+acHIG0nqOvHWvLfEGsaNpVxFa2SXEbTYdpyD5RUjAwepIPXPSjWNWjvYRY2E/mRkBz5&#10;e7Jf+EgkZAqo4pRTjo2tiZYRvVbMt+KLB9LGm+K9cWOb+2NzQeQwkaNY0BDMy5TLZxtyG9R3Hzn4&#10;s0Dwv4lu5ZNSgVIjMTvjUHnoX29C2Pzrste8SRadZR+XGWaNzvihVfmPQNngF8Zznr614J4w8d6h&#10;b30F/pdtNfx7nka0tQrSbFx8+APmbHDDoD0HeuHHY+lblet7f1/Wp7WX4Kpf3dDMuvD1nphmg0UG&#10;AydCCAxK8KQTwMiva/hdqnlSNaxOLmURkSRlipQD+LnAbJ7+vpXkGg+Lj43s5oJh9ga5LQyRywGO&#10;ZEJwGxJgh16gjg9favZtD8GaFFbrbGQiAIE3KxDSbe5PPUfz9a8KkmqinRWn3f5nVmLtBwqbnvt5&#10;q2lJpjvFcbnTYNq9Y9/cge/boMc1Ha3sF6q6a7sZgGkEmAFaPjrg9c/pXPWNlpjQC6EQgIO0FuFY&#10;DgD02/Wty1jt4ImmuGUMcoGT7uBzj1r6lTnKzbPkPZxRm30qXheKNSrxjGT+hx6Gor7xBZ2gkt3t&#10;MQlS2QQpZmA5P41N562zGS+jL2r43Og+bjkg45+gFc/rO2bTx4itd6263CwqJl2thy2CAeuMCspY&#10;hxi2maUopuxh6ffJNcLNdbXCH51PGcjt7imy3BAe5hyY4SMMnoD6D8qzppoPPWe1PmkspdWGNx75&#10;HTrV6WANIWMZTLcKpwPp9K5qGMm9IvY6KlAfLqji6juYmMbMwcED+MfdP64weDzkGuo0DX9K0+OD&#10;RNWNv/Z86NZ3kBbCtA5yHZDnaY2+7jHHToK5K6LbkLgqF5wOmeg5rA1XS7bUJluyrCZR8jKcfXPb&#10;6V9Hgc3q0Jc8NWeXXy6FRcskeladd6lZ3M93ZSK9nG4SIKwZVYEEh256rxu9TWyL69Z5bi2hw24+&#10;ZEDkjcM8H+IH9a89h8Tx6XbtLrdsNoj+ZcFNxRs7sgEMVHOep6Vp3+uWk0dxqmmXge2ljXypH2gK&#10;QcrjacYDHknB9cV+mYHMqVeKaevY+JxWBnTlqtDy3xv4F1OZn8RaAkl1BdFXKBQBE5OHyw6KPvc9&#10;Oc14f4v1+PS9VSK8uPI1EOUDvkxs6rk8r6jH3c9c19orL4jNlcyRs8FxN81zBCgIV2UHgf7Q54OC&#10;K8l8WfDTwx49tLi11aGaG9HzSwRAK5cDEc9u3zbJIjyNvBBIYFeK5cdgLpypbs6MHjEny1Njx34W&#10;+PZPHHgSw8cbHgfVID58ROcGKR48ZGMjKnDelfZ3wZ+LcVrd2Hg7XrgtbyssUMzkYidiAqPk/dY8&#10;Z7EjPWvlb4afD20+HvhyL4b6KZ7mCFpDHNdyB5H8x2kKkj+EMcBB0HrXZjTH0a5V7hFEi8JtzgEj&#10;GOen0PFeNQxFbCYhV6T9f1+89LG4LD4unKlJaO9v0P1djuY9P/eId0bkNweldjY6qiTRzQdccHqC&#10;PQ18SfBb4nLqajwjrsrfbojiKR2yJE7JzzuHXPcccYr6r0jV4B+5mAj2+nIINftmRZ3TxNNVYfd2&#10;PwzO8kq4So6c/kz1yK8nllEsZGxuCAOPzrporwAKCSEJGc9BXnttc+bCQucMoKk8V0sN3HLGYpSB&#10;5WOn9BX2mExb7nzk8PdHoYuFiO9PnHXrnNXbO5Msg2IRuztJ68Vy9hJbplZWJzgjHXH0rRtZ2Sfz&#10;JMbd3AHofTFe9RxCZ5VaiegRnzQrud27nr3qVSTNujYgnn6nPArCXUVKCVeF4xnjFTrqSM6u7YYg&#10;jA5wQeD+NeipWOb2emh1CvJnMvJ55HQVOWBxJypHGM9fesxbpmTei5HcfXrV5HhMW5/lBHWupVGc&#10;0l0N6MCVA5JPqB60Mi7t8nU8cVRiklVtygbRyAD1FSNcybdhUYPIPoK6oTuZctyZQzj5vujpnrUr&#10;EqcuMqOoqrFJI42Pwc8e9SiRn5DEDupHGfY1qpMxsiVJNmVXuc5zUh2/fUfd7A96rGQqS0Y7k8/5&#10;7UuWd/LZtw9q3hJp6nNNu5eJEZyi4YULK5UZwPpVSVvKj3g88AmmRPJkSKdzHn1GB611wnqNrQsy&#10;neobBwDViJ1PyxkN7Hr9f/r1UErSORL8oOcf/Wp0cMBZpY2yzHqeK6IVLHPOlcneXy0AfOQe3aqT&#10;yxld8Zz6++KshnQFJeT90/41nFQE8skBif5V1wqmM4MkecGMnbj0P+etc67BnZRnJOSO34VtKqN8&#10;yZK+nofzrIujCZSq9uQfXPavSoyRx1afUaCUw5JYY5z+lZ88kqiNpCOCc4xkjtU7yosYD8HAB561&#10;EdpIk78Y4rsUjjmuhUMmDkjORx/hULmSQtAcBeCMcHPerHGAkIztH3scfWqk8hkUOOTnr9K6YsmU&#10;V2K0SSSSbI2wq8Hd/nqaJrdYGOT16Y5pksk8eWAG88e2KgJcxngI4/nWsWcrjpcoSQs7bQc7sD8q&#10;rOJi/DHkcnGMAVZ3xyZlZtp6KfWqc1zDDEVY5469zVRJaMOWCQTl4TlTyc9voKqsskiyGHBOMZPT&#10;mrUkskiFIjhSMZ7/AJ1QWBiuXOCBwM961juZvQz50cSGBeM/5zmvD2lVruXS2YhbdiOTjOecnvjn&#10;j9K9fuVvIyYZvmP99RwQa8x1ewXTfF7X15GRZtGHkkY5B42/Xg4r888UsI5ZcpxWzR9jwPXtiXB9&#10;Uc9qCrNavb2275RlTjpjv/nFV1iZbdftJyGwDz3rY0+SI+bKP3cIztPXINYsk2CR6Dkjp9a/mh+Z&#10;+ycl0RXoZOVJJb3yajt7ZY5Eu3OVHzN/9ei7ltImRrqTbu6KDn8f/wBdXLG6t5Y8jBToPSom1cxe&#10;h3+mM6SNcW+FVyCV9BjoaljWea6EKqrByBkkgcdST/Suet5lLy/NyBzj3712caIjIV5ZsHd6j69K&#10;6qcb6nPVlZk87OhELYbGAMjpit61mNxpws5FV1AKFRwMZ6k+/esfR7hr95odmCg43fxD29fetq0W&#10;MhYRxIWJHpiuuKtoczZ5nDoq5m06dwkqkhcc4X+HI/L2NeaeJLdY5IBdK6TwkhCnq33gfUGve/Ea&#10;qkscpiGVIzIuM8DGCRyf5Vwus2FnqPlxzj1w1eZmOBU1dHZgsXyux5RB4gWytzJNIqMvygZzk/41&#10;taxNFcWrQzS7PPjIG3g7mHcjvWdoXgaz097mLUZPNlhkcxY+6Ocrwc889TXF6jHf39zNY3c+J1yi&#10;sOEU5xkY7epr52jOdOornszScbrY4d9S0zQNWbTbiVpJ4lKbkHy9Mnk9D/n1rotRu28c6LZw67cX&#10;TpDu/c29w8aoWI+8ITg5wrHcOoryX4jWdh4L/si/1CCWUahdyW0sydAqpvYjIxuA5C9doLdBXpXh&#10;+G0sEe/8NP5SyjDljyy9QHwPxr9GwWsTmVklI8km1a/8FeG5ptemWeSWZoxLndumbhcf3mwOAfTB&#10;rIg8XeLfBt1YQ+NYLaK4vF+0xanKqpbNbD+N1tsrlMEZUc8cE8nJ+KN/Z/2lpekX6hzJ5zR7SSqy&#10;bgC2eOxwuff1r5Gu38d+JPiJL4F+HiWvlXiFraXUGulbzQHETSSbTHHamQcEKwIDFSSMDVtQaPbw&#10;lBVVd+pz/hz9pJZPGkmoxm6vbS9kulF/cxzW/niUn5reKRdyY6FCoKg4KqSRX27ousW99pq+IvHU&#10;wdFiSKIBCCS+Ninb94nkZHGcnpX5v/s0WH7Sfjn4qa3+y98TYtG02+8Ima/v7nUrCW8jSEN5Mcdl&#10;cW8kRkE773iuWVwqBmmHIjHruoaz8RNc0S3sItZktYbAsiK378Jj+FB93ZjuOSD3rmjCUoO+p6OP&#10;wNKU0oNLzvfTp0P098M+OjfafHJcvPdrHGqxkyb9w6D5mOTwPfpXXeDr1rjU5LqMmyG5lx1BLdue&#10;MHGea/Pn4L/FTxLZLZ+Ffi0bW1v3iMCavZ3CiC4y/wC7jmt9oEMu3q6nYx6hScV9b6B4muNMjuLO&#10;actv/wCWr8kEHuO2B0z0rkqwklex87jMHKm2j6Y1nXpLKQWsFyqzEYkQAsMN0x/DWZq9zZJprf2s&#10;FeIlQ0ZPJxyCPp1rxA626skd1PGu37rbuSrHgn/69dhJqOh6hHHNJK7y4HmE54IGOoGPpXE6LbuZ&#10;Uo2Wp6paobjTvMsdghjONgIH3vmyPz5NbFja2xJhuycSgg4/h4+leN+HvEdpcTtbCQw4GFDcZxwB&#10;9azdb17VJ70RefsiQYGCfmA/vY657V5eLwbXvWO/C1W5WZ2XjTUdNv4hpttm5itZMoMY+YcEn8Pz&#10;rAm1K6lsFitY/LccFe4Pb9K5S48V2pj2ohRt2S24de3Fbdgy6tcyG0kxPFGXxz84BA4P5V4VSk5a&#10;H0lGpZHNX3irVNJv5YdM2+ZgeYZcEEjttI6j3rBtrbT57+41+4WP7Q6/NLtw54xyR+lc34shvrjU&#10;V8+38uRHYebltxRgCQQDg4I4yM574NaN/aXFiq6dpV4k8k0atIsZwApGcE+vbb2r57Ewd2mtj6rB&#10;1opLzKGqXGrX6oIYzMsZIITk4HI47mvOdX0rUNXt3ubi2aN4+N3GQCeevPpn/wCtXp9ncxWlhHBD&#10;ue4OScnqT0HrxWRqQvY4GjvYmM5AYnnp3wo5P0/nXyuOwqqPU+jwuJtseGavo/iG60kQpB5SK20u&#10;zDDJj7wHXP1rghoTaUkjrtZgCVwOhPc9j78V7VLfS3Gktp8ioruzqpBIxyecdsdD/kV5LPDq1qI9&#10;P1YCM/dXaQV44zz83IPQ187Vw0YtOLbPdpVW42Pg39o74eJ4q8G6pZxRqihVleNcpvigJlWJWwSu&#10;TkjgqSOa/FK1tfsesPaQSpd2nnEpccR7lIOBjp8n3RjqO1f0c/Gm3l0rRLiSGF5w8SqGXgf3M7uN&#10;uN2c9+1fz8eK/D1n4c8Zz+H7IiWC1do2kQFcsjFc7T3HK5AGcZ96/ZvDzFXpOhI+pyWo3F3Y+a4h&#10;EHn4B2/eJ6ZI9R6d6sxvMEDjo+MEdPbA/pVTTVmEQjLgpHJyUIPmA8bWPXpz9auDY0Tq38JAUHjp&#10;xz7ntX6MlY9j2zbZNKZ5jG1zndkDeoHyr2OO5FT4uJd1spXcCpLAAMEzgMMnrwRnvWXLeMjR27Yc&#10;NkhiSApXscZI/CtEQRIZH3qSWOG/icYyOo7e3860S6mVSp1JbeFYYlSNV6ZO1RkAnufrV1J/MH7w&#10;ZXuzdRjuCKoMpO3axYKc4747fX6GpI544OWZj3+br07Y6A/nWsEyfbxWxblVXZZGJG08c4J44Kk/&#10;dwevXikhlAQLI3nyKAvysPmHbLHIFQvKjFVjXPAI7YJ5zg570x3eMTMiFn2hwQAoGBliQexPp/Kq&#10;qRexnUrR3Eebz7cNOzQlW4OM45yDxk5/rULvArbdqxsMsEjQj5Txvxkknvz/APqgf7T5kVyziJsm&#10;Uyc7/m4442/TP/6kUJdS+Ssp2qQVO7BA+v09a66NNyWp8jnOYWHrPGsoF24LRqQrn7+D6c8kfxYH&#10;5VTG+ayaW3fejkbC/cZO4njGO30ok1OaEkMiSBc7H4AKMCctgdfpUf2iW65khPnSA4ZSoVuO4GAu&#10;e2BXVTp20R8Zic0je19S/DJJHMNvlFiOFCcrnqFOfl/EHIpGljeZbcJ852qCW5xz1HQdOAPWsNbp&#10;02I7BAowQAASf9o//X+lOivYpJHUTINvBBDFt2eoIwCDjqTnAro9h1Rw184S0ubM5nhgmRljPkbW&#10;dgu7arZw2D1PHaqmojyfLmjIkRwpDOQoJ9/Q455rCm1C5bNvKfPC8krwW4J9Oi9sfnVq8ubaZ4Fi&#10;G4yJkYBJyAMgsfTPGeppLDa3ZyRza7dmXZtZiSzjNyqmQPtIX6ZGPc/nVSz1/V7X50O1pC2YWUum&#10;BwBgY3ZHfse1QxXVkgk84tJIjg7V52gjGcAccevH86ztagSOaOSMFUdUeLB5wOpJHBOfvdxXUqfk&#10;Z1synHVS0R0L6ldNcrLqR3K6rkegXoOmflq1PsjH2eVV2yNuUoeqdDu/vEkjAGBxmuatZ4wwPA3k&#10;5yM4A5O3PGc/Srgu2hQSMDMqITGCPvE8/fPYdOPpipVH3hxzG5ehmWOCSWHG4lR97qvTHPBIHvmu&#10;mNtJZ6dBcG5dLyRDM64AEechQGBJIx7cmuc1q0nt9Pt57hRFNIELRkDILnqVHAA9c16ZfaXZWlw1&#10;5CgVhGFXbnHYgkHPzdTgfhWypo6KeNtscYEvL2YTbZZJI8FUVCcHknPGMH6+304q5d/7S8iaR4FR&#10;lZwwO5gOQrAjv0BHTrXs2m3N5LJ9kgvBCZPl3ZYMrHr83QDnk9q8Z1LTb23RrubfPJGrDcTgPyQT&#10;lvcceoqK1P3fdO2lXci5pv2prsyQu0USgkkDjGc7SB2J6GulZJpCJ8A7upPb0zjn/H+XLaJcSptj&#10;Cr++AckdOBhSO/t/Wukn1Czt9gt23mKPZgcAkDjqMn29+leZio6an1+S3UbpmnA0WoXK2u1/MYn7&#10;ybGJUckjJzxxn0969L8E/Azxb8W7rWPDmni0ji0/R7zVme8uPIiZLWLcyo2M7znGARnnkEV5Xptj&#10;q+q6nb6F4f0+91DVb1JDDY2UMl1cypEhklCxQK8hVFBZyikquW4AJH3h8DtR+L+ueEdT+KWp38Mc&#10;1rEmjW1jFAoZrZotpwmCoVxjduySRklTXlzb6H01WraDUWr6b+e2nn/Vz//R/ljlL28bsBK2zLEK&#10;oDMOg3djjpxjFa3hjRL3XNV1DyPnXTrVr2UJBNMYYI1DSPL5QYLHGCDJIwEceRuYEiuo8H/C/wAf&#10;+OZL698Hab5umaTatcX91cyBYLaDBJeRyy8BVJAGdxGK/XD9mn4sfsufs5/sUav4Ih8deHZfiP4m&#10;m1WS3uLJEu7m2mhs4URbm8IJhgk48sEmJncpGsrq5rzMHhPaT952R/bOdZo8JBOnHmk2kl69f67H&#10;4k6fFDqtuLuG6eWzmIVoDJmMqOVjKHK4BP3D8oJra0ldQ8Lapa+IfCk9xouqWUyXFpf2EzW09tLF&#10;ko8UiEMrhicOhUjJGSMg9t4xttG0K+tre2hSO4mUz3CQqF4mO4EBcquCSeD06Disuy0vUvGd5Z6D&#10;4btpL6/jt5PMwwAkXcW3oDjAjA6mvPlGXNZbn1VLB0/Z2qJPufROhftT+JdV+LFh8Y/jpp9v421W&#10;1jhhlnuo44Jp/IXbG8n2SJRJIgCgMUJZVCsQACPOrz4vXvhnxDqGs6Nrl1NBfh2mllhVXPnOXMeC&#10;QFVcgbkAyAOAc14xZXknyzFTvOSU6MuMgc9M98g49M19pfsp6V+yP488Qf8ACCftLSWujRXd9bKN&#10;XuA0FtbWTgmY3FyD8od1WONyD5bSFudtFOc6kuSTNq1OhQoOtTjstvJeXl95N8Ov2s/GHgjxJZz6&#10;XcX088gWOS0edYbZEnCrIimNlOHAXzCu11ZQQ+AQf0P8A/8ABUXwprt3F4a8f6bBpU1xlkBSbbGq&#10;53PIr52AkY3hmDHrt4rM8df8EJtCsvBsni34K/EBtdtL+zkutP1axeHUbJZy5H2KSOL53tbUgJNe&#10;qyysW8xYAEKvx3hf/glJ8OtT8N6NJ8ZNZm8M+NLGaR7x/Ctwt8j2s0ipAJTeIN0qJldwCAsWJ3Aj&#10;G0eG/aSu0j8tzziTKakW60Pfv03S69tV2Z+gnj/XtM8Q+DdO8YaBdWcsV3bu9vPCN8E8Lqdrx7Tv&#10;YZ7dcgr1r+f/AOIfjCW8bWNIvJXuplnaJrl0ZUYAgLsAXO7kYGMgjBBNe4fAT4tWvwvTwxo1/wCK&#10;oZfDk2pMl34fIF7eQ27XckUkw8tQ8dwFQSSrEwXduwh7+T/FbVB8Nfi/e6eYbiTU4NWlOjahawPd&#10;W2pwtITa3FpLErRSCSMgbUVmVgRwVrw6vDcU3Nan0HD9OGDk4zlpLZvS++l+50N/8afif4k0WbQP&#10;Fogit28tSEtPs8hMJVhhgA4Ykbi2Bzn1r0f4c+IvF3i7xJD4NuYysc8LTLNHJ+9ZExkAHKkAdc8k&#10;e+K8L1vV7TxrrEOu214Ua5x5zNmRfNY8lXP3lOOAeQeMkVw+vaN8TraGCcTW0Spc/wCjbJlSQ7mG&#10;wHyyzEuASABlCehJrzlgIKXM1dH2E8NCNNqKSb8j+0r9knWbC4/Zk8FzzRm3ktLV7SJCDgrbSvCp&#10;bvuYDJ9favevFNzqUujubMs1yowqxnGc8cDPPHbnNfFP7EGm/wBg/s76F4N8YOuhyWyT3dta3EhP&#10;l29xOzrCXbPIJ38nO1x3Bx9NQ/FeLQNYh8QeHdLW7is50gma4JKnf0dIxz1HBJ6deor5bNY8smmf&#10;gVagniZ8mqu/zOfl8F6zYahbQeJLKXTpoGFwUnI3nAyjYVmGGHIPXHXB4EmgxzXcEl6s+FAYRqBu&#10;5B5GM4retrPV7PwSLzVJJp4VuZoYJJpVeZ2ctKyZ5Y7Q3LEY7ewz9C1G2GnDTxcx2rozMm4rvIc8&#10;ADHOOn6mvh8RP3rHt0l7pPZT6ZJqCjVobmRIcoHOBuYnJbHXHYZ61oXevSvFcXFzpplVw0STHOVU&#10;H5cgA/p+FZ9tHLDbvLOvmOhJLt1wpwD/AFz/AEqX/hJL2wRVtFAiB4IPzkn39P8AP18vERZslcyr&#10;vxPe2ccDR2zCQZ9PLyPc/pWXczWUk41G2UKWVHfZgHK9R7gdKb4w1u2BxMflYgfMcEsecjnk1ydj&#10;ceTKRD3IJAH5fjXj16sU7Nm8YO2iPVIdaEUMsjr5bTqqkBc7VU5GCfbg1M8LQz2k8LNbrcqW3tls&#10;57jt+FUvD9s166PcghpfljBHBz06+pr057XU7O0tLPV7VbqGAMqIGX5QfmOWOB+HaoUeZGPKkzjI&#10;FuGYmOQuMnJ6Z/pUWjC91JLmU27qkOGaQ8JycDBOMmq1lBqsukHX7mMCAT+SSvAyScD+nvWzbXV4&#10;2m3GmxSbEuFO4AZOO2Pp7Vna9iZ2TaRz15fSTWrf2KS75KkjGcDr96vEbrwPHq1y8ti0kcwXnccj&#10;5fUHivoeO20G00qHTpW2Sh1aSRckvjJKj0BOM/TFV5XNzqHnrCEiYBQpPJX+9kdDisK+CjUVphTr&#10;OHwnhXg34VWNnrsEOsXX+j7d87xhUdyOcAngDsec9cdq95uNEs9LvRPbBUjkGIo48/Ljjqc54pmr&#10;6Z4IuLxU8OW0lswBykzuxY5yGG4nAPTA4A71sF7gPnzAksPJI/z0q8Jl8KMOWCOfE4mdRptnBW/g&#10;nQdAluL7R7aOxmlz80PyuSckn25J/M8V0ep6mms6faxTu5+yrkNM2djbQpIz6ge9WL/T7vUtOe+t&#10;2AOSwOckt06ZryrTLXXD4gOl+InRp7eSN5AocxkMQVXDkg5GMgeuKiranaMVowjeWrZ2cfi+LT7c&#10;obll8x9qQPkCT8B69vT9KpSatLfSSPbW5hfJyFOeO5z618ZftO/tr6d8MP2m9H+GNzo2iQ+F4bK3&#10;Oq6hFullS5vVlmDB1con2dFTMSq7NnBZWIUe42+m+NdZ05/FOvXlsunPFE8NzbyeRavHIoZJAzsq&#10;/vAw2rktyAASa55V5a21tv5ep2yyucIRqVFZSV15nrmnvok5RbLdLcRrmWN8hc/XgH1rhvEIulZk&#10;09NrSEgkYGCfrmo/ht4vttHfULDxNE0pnWWOIt1UN0IJ78flmuh1qLTNa0eW4sT5m1QrBMrk+ozy&#10;cZxkcVspe1pcy3OblcJ2Z5U6SKOEOchctxk/X/IrOv8ATr+2RLpj5EbHt94E8j6Vt6fcLI39n3bE&#10;xhhgHsBxXN+I9cuIzsiCuA4HlZKgDPBLDn/GuGrThGndno0k72RYudDvrWyOvTXaSWjOsbbiCSWP&#10;QKDnPrxgDvQl74e3nT7IM+0bSzHgn69zXmupm7vL37ZPE++NiVUbvkzjOF9CK6W001ZootQ/eRzx&#10;87CQoUn1/CuGliW5NU4/edE6atqzmfEekXMOtNbSr+5uFDxjb/D0bOffvxxXkviI6vfai2izTGPS&#10;7U/NCowCyjAOcEkc5U5xwetfUE8888cV3dMLgsCq7ucbT0z9a888S6TPczpFbptdSC5H9eO/51w4&#10;7B+7Jw6/1Y1o1Wjl9GlddMSJMcAKwPOR2x3zXXsLu4jRpFZkTnI6gH/Oa5a+ktdFc29/KqSxru2Z&#10;3Z3emP5Vjreawlst1p0ckk5BwzHaF9xzg8dqMLjORcki503PVHS6jaieeOS0UuyrtIIAPXt/WuY1&#10;qG3t4Fe4kO6QlSpGePY1ZXXtbtJFMzRKeikLjliMZ68D+VY1801zqBsp5A6LJgKpATPTcD3z2rte&#10;Ki9UZex1OA1abU7GxLaZ8jH7u0ZJGeQfwrndA1zVNX3tdhmEDhFDHqPYdgDwa9L1zT5LO7MMY3IS&#10;AASMIO5B75rJttFvGze2qsm3+IgAE98DqeOM1vhsVKEuVtms4xcdjU07XXt5jZXIEVuy4PPAI6A+&#10;1dfpeoac9xJGgONvAAyM8cnbXnKw293CSRtZs7Q3JLZxgY/rXZaFY+Si27y7QvB3DkgnnJ9+1fWZ&#10;Zmk3JW2PBxuEi0zeFxarKJADhjjjpgds98+lZGq+HLXUbqDXbIkSRHnBK/KeuR0Y/WthrWS3uGwv&#10;mKOSAewpkDzT7goIUc8dBX0ynGekjwnBwd0VU01JG3FX2qF56cZ7Hr9a5vXNOL3Zt4YmdG43MMjB&#10;5GB7Yxiuyure6t4hedYcDO0jbyeM8VftLYakgIkCnqMkAA/U1tVoKcOTqYKcou55YbcRIsUIJOSS&#10;G9fc+9cNaafdeWtzeqqNvZWSNtwC5O3HrxzXpuo2i20c0rMGQbnBU5BBz0/z6V5bpnirz9WuNCu4&#10;grouU6gt79AO/wBfavlcwcINRk/Q9vBuUovlO10cC32PG5whzk/ePp+Waua3Z+RbNfJGXbO1t3J5&#10;zyenFYiWl3bNulDJGpByeSMHv610bSPfWQt7lw24jnB5x+Paow7fLZrU1j8Rn27W11p6CCPLDBJ+&#10;8xb/APXWdfvJazPNHmJ0AZxjqO4x3HrTJZLrRHZVXdCWwCehOOgP09q6KOOPULJZhkeapAI6g9wT&#10;7V6WHqc3uL4jZpLXozuPhbr9zd31wJ5fJTy1UhmBzubOQT7jFe8wTxRsSSSUOPzr4YnN5pt0Joh5&#10;ir8vUgcemMn/AAr6X8JeMbHxBZRlJQZEISVVI+RwBnNfZZNmKcPZTeqPi+Isl19tBaH0Jp+oSHGx&#10;iRkE88V366njaMhsHuef/r4/WvG7CbZF8ikMvOR6fjXZ2N/GuIXZW4zlucnjg19dhcU4vU/OcZhr&#10;6HsFpfI52x5IY8noR712VvfhUKJyV4zjr+NeNaTqDqSkPJck/h6fhXXWOoTCJvMG1S2PpX2eAzBN&#10;HzeJwbvY9f0e4jkRWZsk468HPpxXV2rgzko5X6d/avHNO1B4HEcajg8jPB/Guxg14RESSpkdxnqP&#10;rX01DEXR4tSi1oekwyR4KBs1reYYlViBjHT0/wAa4qz1H7WfNjwF/lXRQMqxqpfdj19/Su2FRM5p&#10;Q7m8j70DMOvv2+tTwK0jDH09qqInyrGT0pSWiOHPD8D1xXVSnoczglsRXesXUepfY0UhEYYbPB96&#10;9G0W5F0wuN4PJznnkV4pqU6QXW7JIyOe4zXoGhLO0cc1tn5eT26k/wBK66dWzsznrUz1+a9MjfMR&#10;n6c1Lb3P/LPJHI9+lczZ3EwHzqvHPfP51uW80TMoANdqkrHHKDN5XYDYOM9e9ODyO37vIAqnEjFm&#10;bPyYz+JoaZ1kFvkAe/vTRk9GXsLuJTjPf/PWm75DJheB/n9KrGTgHHBJwaebqBcbue2V/kaqBE0j&#10;SjmBwHOT3AHvVvzCVwucn0qnbCDqp5IzzWrGkhGDgLmuiLXUxnAj8mQEO7dsnvU+xZEPygjoaa8j&#10;A+Uh7c96kFwqp5bDA9qqM9RRST1IRap0jYjoTznilispAm8ncRzx6iqjTxkk9PT0OKkguCsZVm+X&#10;pj+ldsTOpJFeVohtZSQe4B9KsAFo/l5OO/c1QfG4yIMAHJzQ8zIu7IyeP8a2hLUw0GuxV9pYHJz6&#10;DB9abNMohJJxngf41XfzJ23n7rcZqnLF5Uwyd3fI7V0wprcTSsMuZURFWTr3PSqTPAG3Z3Y7Z61F&#10;dmQsPLwRjv8AzqlJAhjAY4Ayflq0kzJ7CSy+Zl4mwqct7DPrXFamn2iyliWQRiQ7vMbg8EkfTP61&#10;ra5cppdiXgUETOsLE5JAfqQO544/+tiuA8Z6gLa0tJ7dujlpATnC4+U4+v8AKvw7xkzaMXTw0fNv&#10;56L9T9a8Mcvcueu+9hukPJZTfab26ZpWKqihQVQqc7hxuJ9yeO3rXalfk3qTIWGCff8AHufWvOzr&#10;vg/TvD0+vasxMkbbo8feEaffcrkbdpxy3b6jLD8RNFls5r+OVhpMYZkuJR5BYL96VlblV/ug8j8a&#10;/narjIw0bP22ng5y96x22qrqelXS20LiOWaLzArKG2qM8lT69R7c1VifTfEIj1K2l+0q/GeRtKcc&#10;Djjvxx715PdfFnwzrk6R6JcCaSNSjSO+WmkP33G7naBhVUcAck5NZuufEmw8I+HBNpqPJiFpwF+S&#10;VV+6zIxIXchOcE8AZ9KKePg1d7HTHLp3s1qfQXhvT7S+vJJpp/s8MLPsLyg7VK4O1G6BsYA/rVS+&#10;8R/Z7BpYbf7RsYGPzSfLB9jyCw7gV47oE2h634NslmlA1OWP7V9lllR7iOEkspdUYnLKQzDkqMA4&#10;NW/G3jjw7deG9M8J2928erQRZfchKvGDtRiUACmRfujkEL94EGu91rQujCWDvPlOgvby68Sibxnd&#10;mFFu5yXjjJEZ2qIvl9AAuBmuk0HwvZazug1/UZURrfzoFjYRwpIeRuYncycAYTBZuelfMaWl/ZMu&#10;h29wLqJnLHzHAAZWyRkHapPJPGML+Fet2Wm64dUay0A2t6turTybZP3bQx9FUHkM3RMDJYhe9cEa&#10;vve8rntRoxUeVOx2usab4V8OeGVvreSRdYuJpZTDwyIiL8rByNxXIG0MeTnr1rzLwfa6dbTXN9uK&#10;CdAkxVTlJM789iDlic1t+Mbtra2SG5tbiC8vpoGMcijMMSqWKnBwM8ZH51yet+OL3TrtxdpE1vKq&#10;h32EMWPAww6ZxgA81x46pGLu1ZI9TL6cn7qdzym912Pw3Jrb26edPeExl5MthMhsk8bv7xJ79q5e&#10;18cTajdPc6d4duNQMJRZZIWb7Pkjjc2PkyOTyeK6PxGTJcRatG6tc7gcEYRh1CYrE0i7bRfCOoQ6&#10;vNc/adRnkdHd/kjaQc4jGAu4ZIZRknGc4GPja+Inz2Tsj7KlSiobXZxl/pGq6a9vfXNoJJYZWmj2&#10;/OqbweAFJyATgE+xNcB49vLrTLFLS6SZZS0dxHI5EsUiSKyybVT5g0Z4Kkc8YJzgeqaZcXekWUsf&#10;hmNEW3R3RRjH7xTng/TjtXiuueK7p9Pm8SQKjfYIVVIZDuV3ZlHzEc8nnj0FeXjasYw3tf8Apnfh&#10;0+YyB4P1W80KGKe+ubaS0SNh56AGGR/lBYKRwAQVGc8jPNebx/D+A6xJYXutBrK5mSK+vJvkdpAc&#10;oY/NbDSbsbV6ntnFbmtfFkyaJJp2rIJYJLlbmWO2VVJYDGJXY/NzggL1wCa8L+IuoG/8rUNOkkih&#10;uXBMLYJTA5JBzyR1IweOorxsTLDqKaV2vN/8N5dz3sNTrv3ZaXK+pXF67TWGmTCJraYxkhhuHluR&#10;uIGQpIGSO3SvkT4zeLLiGVNb8Rak+5ZGCCaU+XHHGDkxp03EDoBlhxXvEn2KyW4lsSVEjKC2QuQP&#10;XHHrXyd+0VrJ0iO3sLaZPs90sqTFF8wmNcea+085UMCpB7H0qckw7nXUWe9QpJTil/Wh8FfGP4v+&#10;FvE/lxy5sbW2t2bcImaWTqdkajI+cHITvnGQK8DvfGvifxH4N034WWutaivg/TdQutds9HlcR241&#10;W/iSK4vpIhy07xpsBkZvLUsECF33dH8ZNQ+Fz+D/AAEnge2vY/EkVhqkPim4ljdbOWcao0mlm2Dk&#10;hmGmkJN5YVPMKk5cMa8N1K5ktZEaOMjyiSMn5jnrn/PNf1TkeWrD0Ixh1FKdCs25Q0g9LrW6e63/&#10;AKR0CwQwpc/ZZW88ruDgDC4459R2Irg5vEepLbSaYWEJ3ASgY3srDcCe689NvVfevevhV4p+AN/b&#10;xeA/i9pF9YS3+rma58VWl5LKljpK2oP2RdHijJmnedGCzNJsUyjIwpYct8NvBHw++LnxYtvCHxQ8&#10;YW3wp8JTfbry48RX1m17/Z9tbRtLbwLZQuHuLm4O2JYUkLGQnbuAwfpaOClzRStqeRmXEFOnRqVL&#10;Ncl76bpdvX19fLk/htoWieIvGg03XdVi0yztdKv72SWQyIJWtIvMWBXRW2lyeGcbVAJ5OAd74n6F&#10;b+D1TwTp2q6LrOlwFLn+0NJuVvllZ4wxkExRDhC3ktEVBWVSQWXDV6b+0z+w7+0F+yP8LfAvxd+K&#10;NrfadpHxFn1iDTrO+tfsOo2MNj5b2iarFG7rb3F9aubj7JuOxBgljkL8iR3Hm2qW8blgMMUA6HHY&#10;ce3WvbxOXToWhUjZ7nxuUcTUcwTr4ad4bW81b+vmaEa2roqGdoWkB8sMu4Nxw2e2fertppzaRp7X&#10;ui3paSUvHcpIgkV4CADhD947gfpxisqMNJtEKMQxYAf4e1bUMaR/IoOSA0ZbptPUDHSvPnPlPpMP&#10;SU9bfmaNndXd9Cz3okuJFCxRbjgIgHf6cAAVqpepPG8mSUgGHJ6egB/Dv2FYsSywyb4m2/MFwCeR&#10;1J47/WrBu57Uhdn2l42XzQcJw3I3E8fd5rgqyTZ9VgW4JJm6LiKcL9mA2Nhsg5yOOB7VsQTESFU7&#10;nLEkYyBjj2xWRPY6glnFrMkEklo7hVlERCHA4UY4IA4yOh61ee2Kr5oVjG3AOOCR1Abocd64qt1q&#10;j6bCTalqWobIRW0cNs5WRcFk5woJBBUnk5HNWodIhm/tS7uL8Qz23kyW1pIpZ7rzZNkqRsOFaFT5&#10;hDcFM454pYgx8j7QPmxt64O3sGz6Z61pzSWyRyWsrx7m2kYKl1xz9QO1cSnZ6n0kKXMlbQp2tppd&#10;081rquoNpqRW7ukiQNc+dcIMpAEUgr5nTeThT1wKylnUHy9uQx+YHPB7kZ6jtXR3HgzxDB4FsviN&#10;Y3NpqNpPPNa6jY2Dyz3+jskywW8mpxeXiGO8Z1+yzBjHKTsB8wYrJi07VNQtXuNJgeaOFC0hUgBF&#10;z1JYjGTwOuT2JxUVqco2UkVgcXSrc0qMr20a7Hb/AA/1y3jmn8M3kkaR6i22JZI9u9yMbHkyBjAw&#10;gI5JwKoeMfDN3oNxHprFXSB3ly4xNlwF2Sc4OwL8mOxNdz4Y/Zy+M2uPrF5qXhbVrfTPC9hDrPiO&#10;5MMcUunaVI+0XSx3MkRlkkUO1vGvMmxjwATVfW5JtT8Q6j4j0uzurnwtptydPivbwiKaVVUmIzBy&#10;G850w7xqoKg9QTWdSnLkXMjbD46lOq4Rle2/qePAjbvlXIbk7unPt/nFb9n4J8W33ho+NNPtLuHS&#10;GuJNOGqCB2tlvGjIEAmxs8/DBghOTwe9Yur3f9kTTR2ym7gQL/pESsYkDuEBY7SFG4hBuwC2B944&#10;PWaZP4xt/DsunBb2eyjd7iOzhDhTcKVLS+W+UMm0HDBSeB6c8e2p0Yh3TSe2/wDS1Nn4q+LvAnj3&#10;xJo194A8LWngtdM0bT9IvbO1nknjvdRskMc+o/MFED3ZCvNCufnUszM7uTy1npkl5rN14f1Bohd2&#10;e12VSr/KwypKAnajjoT27Yr3X9p74T+BPhJ8cPFHgb4deMdO8f8Ah+xvYU0rVUMarqtrdRQywNHL&#10;ag2wuo3keCUbow8kLbBvzGPY4tf+CPjv9ihvAPi6S68N/FTwJ4g1C+8JXyabJcW2r+HtWffLod1d&#10;2ahreS1uTJd2st8HiG7bGwWVxF2t8zlGbV1f0dj4aWaRw9CjPDU5OEmk97xUtrp62u/RJW7HgN1+&#10;0H8QZvgh/wAKa8TG91OwENpZ6TcQXLW8sNnaTeYlhqZXP2+zhjJFmsoE1vhUWQwLsHMeE/itF4J1&#10;GHxx4SgvYfEEDxcwOMOYnLNI8hBV1C9ElVlPINaMmnw39nDZTwQRtbKhV48jfJGSRI5JyxOeR344&#10;4rktQ0O609PtlpIkpz+9QHZnf1Kk8e2DWMswqStKTvbQ7MJkuHoQlSpxSi3e39f8Mfanj79qT/hZ&#10;9np+qeB9Tkiu4baW31DRL3McRLlMMiRtiRCAQnLbQT17fbfw18d/CH4uQ2Ph3RtVt7eTylMNpqcG&#10;yRJQjM0O+QLF5kODkhtpXBBJOK/B6NZtHu2lsmltb1WDx7woK4ORwOo9Ofyr3LQfjR4tu/GOkz5t&#10;YY42eOVYI44VcTxmORJ2fKuj/LnAB9CDWtOFGrpNbnzWe8HQnQSw+jV7W/4bX8z+j/8AZysbXwyN&#10;cutOcXKTCGKe4jVSGCln2I6g7o8ktjlQeRX3B4A11JbE6bbwpHFGCyknDDdlufX1r8O/2LP2rvCX&#10;hTwZrPg/4watBoWtpd2cNjf3jSOptgrRyR7PLKRxRsxbeTlQSGBG1q/WL4c/GDwj8Q/FGu/D3w3q&#10;Gk67d+Dvs6313olzv05obtf3TRTKXUurna4R3TzAybtysB87mPD80/dWlj8IznC18PWmqkW7denT&#10;5dbHe614hS91KODULSdomI3LG6hm+b7y46Z9D1pl9cz+HryFZrWXyVyVJAA65HI7j3/CvSfDuq+H&#10;tH8PxWGt2sN7D5jGArseYbidwcHGMEZUk8enSuD8V3upxaOtxo0kiYlPzMA/usZGD97pk96+GzXJ&#10;3BOd9TXLs0UnyNaD7iLSNSs2u/FM8cbLIGRJchiGGGJBBwM9651J7PTvD83hXQZkvLeR2YSOSQUJ&#10;ztBGAcHv3rodBvpU0truKBxeSLsPDEDvhc5xjPTrXK/aLuOL/T4DFKCdyEAHBPX05PavhMzwLjJS&#10;tq1ufU4TEKStc19Juo7fVrZriKNEMkYlfOBjPzMDjPQ5q/f+PtF8YedoHhu0nvG05pJGS5iwqIrg&#10;bsqccnBUHkfhgcskZupYyCBCOORxnPJ/Cty2C6dFPd6c+03BCSlAAJAp4/H3rylKolyRdo9dNfkd&#10;bUd+po2Gg+IbzTpNSa9a3jSZGFumSoYjIYDOA+OC2M47muksba4tdRjdB5zTAnyi+C245Zt3Unjo&#10;BxTPD1zpNy8lnEzfaJgPNUHJIXkNt6DGe1QWvhjUUv47qSbdeyBygZtoG3rgjp7Cqjh1pKGvz/r7&#10;jGU76S0J/tT2sbaRp8LQfv3h8sEt+8DfeBPGDnHX2q34ysdMh1e38KnFy0aCXa2GiJc/ONvfgH+d&#10;ZWq2n2QQTag7fvnaAbRuzK3Jzjvx/k11mkeGrPTH+3GcTIiErO6jeoK4wFz68YFdMaTlen6fcc7m&#10;k7kdro0eieF5X0SV3gtHLQQTOXjiJPIjAGAvJYDoDnGBxXnfinw6Nf0e1u4ps3WniWKbBCNMJmDD&#10;LDhSuMdMEe9eiya1ZvbKItxSJlMiDAye2OnQfWuQs9E0m0vbvVPEcjvDcAPHbxSMpDk7sMUwcheg&#10;zgflXTXpQlTVJLTbsl/WgoO0uZvUzfCln4Y0PSo7XUo50SC7FxKRITuHylY9yjJw6ggHjPIr0XxD&#10;8QH8SWQtrG0jtdOjmMrb1PnSP13lj2XJwvGSck5wK5qzVNW1FPDnhrS5r150kaDTw7rK5XB8wkHc&#10;zICDgnnv7bfhfwZqEchOvZiidXhZG2+ZGEOGO3nD5BAzXNClOMVTpLRaaImc4/FN6nN3vgvVdP02&#10;ZdTDTDynliiV89QSQ3YEcHjgV4vPeazbmO9TfuhKBAflEg4OAf4ufWvqO+n8Srq0k32cSCOPyt/8&#10;G3BCggZ5A6ngetebzaBc3ul/2ZNarMoBDLnLjceGU5HU9PSvOzDDN2VNtG2Gqtay1PiPxFrU93eX&#10;0qxPbWlnOsZyRuV5FMi7+hdgucsBtHC1xd3qOr+Ftatde0wbpYpD9nWOQR7124kjl3D5Qyk5POOD&#10;2r668W/DbwvpKrpGt+HoJ2unEi3FwPOQMDkqm0/LJ/eLdM/LxXn3iH4Mz+I5zd+B7KS4sLIxuyG4&#10;QEyMpLeUknzyKF4CjPPy9SBXx9TC4im+ZO8l2vf8j6ShjqWl9vw/Mo+H9A0jxNp1prmju8zT+YpE&#10;2DMgj+aVQ/OSDwM/eGCMCvqnR/BOm+G9I/sxEh1U3MaTebuJYgDIjbJ42g4OOM/p88fCXQNWA1K2&#10;0cASQv53k3C+RIHxtKorDr0BU4INfZXhTSrAaZBPbowkaINIGJ3B2xvTB9D2r6bJ4RrWqcutv+A/&#10;66Hzmc13zOKehl2GnaPJeW+2ECGPlY+uwgcKQeMZ+oxXIeL9Mj0/UGngjEdruEhYfdCtzgAdMV67&#10;Z2zW95LLCI1jGVkEg5UdyuOtYc0ttCTNLIXgYMSNm7cB0ycHA9SRXvVKKcOV6Hz9OTUrnAhPtEKP&#10;awFrcfMWH3Qp5575rnvEdsL60GkxsWSNlZWA+6RnaR6lc/TJpniOa8aCZN3lLIyuu08hVOcHb14r&#10;Eh0fWMw3lpfxMwBOFy4X2YnjPrxXl1q1/wB2o3PQhC3vXMBEsWg8iNeVOGbPU/hUrSWk7J/Zrb0I&#10;KmM/eRh1+bjIPasHxBqtpo0ZN5bElN2/LGNWJPXI4xk9eleaReNJ77VWu9GWOK38sxGOVN6q74/e&#10;buDuTHyt0wTkHt5NXGQo6S3/ABPShhZSV0e0RokwlUSKxhbYyryVIGQD/j+FVpInXG5MqeSeuMev&#10;9K5TSJxb6VFFdO7TjI3gn5wvOd34/wCFddBZPDpH9vC7DxvlWhYgtG4OCrKec8g5HykYIPWvRwmN&#10;VTZepzVaLWhDqcoNi0d0srwsq71UqQQpzgbuh4xjIrEvrPUfD2n2fjXwu6a9oJEialYSRoVW3lyk&#10;0U0RXcUZGIZ+dh56c1f1AvfGKSbAWPghAQM4wM/Wubl8RXvhHWI9Q0mUW8kisrnaDlSMZ9iOmfQk&#10;Yr3sJmqpv33Zd+v/AAfNM8ypgeZWW/8AX9XKdnNZweLJYfgzd3Rhit44o7Nw8vlQIA5iWByWMSKB&#10;sZSzKudpxkV9EeCtc0q5MGrzKm+5I23K8mDI9sZAPUDkjpmvijx7pWu3niXTNU8Kotuz3KSGa3Cx&#10;m2cuvzxybgVUDJyDlecA9K6LwZ8ctes/i34j+GnxkjtLRzeG0sL/AE4/6LdSoitH9rjKg21zKpyz&#10;IPJlbHEbFc/a5Xmd276K+nbvp2/rsfO5lk8uXmhrZfP/AIJ9N6z4Ne08XprFsEuHmIaSKFgQxjyd&#10;8Y+629eMDBGPeuf1vSdG8a6a+taGbiG8t42Rk2/6wLkgGPs69sckcehr1zT/ALJfafYxwKNOeObc&#10;lyrbwhXINu6HgZPByenIOaz5tF36lcSWKCwvQwdkzmN2HQhh0BI7djzXrVqUZpprRnjYetKOt9Uf&#10;JHhnVlmZbuaRn8uUfOow6uuOOx4PbqK+9fht8Qm8RPH4ev5wbtAGSQ4xIg6Fe+7PBB/DNfP3i7wp&#10;J4jhm1jToEs9YEjeehG1JXXGQ3YSN2k5zwD7eM6PLNDeyRTxtHNC5+VsrhuOD9COMdGGRXgYDGYj&#10;LcQmtU/xPRx+EpY+i4z0a/A/YvT7+3ii3DKydChIbHqBj0NdHBuYCWE7d5/Hj1r5U+EXxVg8W6eu&#10;k+IF8jWLRSshbOblQPlkQ/xHs4znPzdDXuel6sXgYByvPKk4ANfuGW5tGtBTjsfjGZZZOhUdOa1P&#10;a7e/kLCJ4w3ByQcc9q04TJtzI2G9BzgVyun3YmjWd2UMRyOmfpWqlxi5ZFwDjJz3Br6zDYk+erUL&#10;nbwOrqgmHTqD1Oe/p9K3oUgXAO3AwVx6f1riIp0DL8+4dMdga0gpC8/KSeOelfQYfEcyPKqx5dEj&#10;tY0ZVwjHHbn8hWnbkSJycvwD7GuNt9Rkj5kAbIOccEkfpWlY3ckSfaWB3N0NehGocXsjpYZ2V9qn&#10;HGenHPWtdZUkBLnGenPNcnHJLjeSSMnOau4kZk2/KUwc+3vXXTmYzgjoI3QoEY/MPzNWxKrIVX8f&#10;aueTUVWbIXcD6f8A161UlYR7toy2CM9D9a64VTncOw7zApwBnJNTxXCmJUC49TVAySSMWkxnPapB&#10;bvL0bavX3/WtlM5fZtF5Z4jwwPXpUT3HmDMClSD1PTg1EQI/mc5z+VLGryrwMAHnnr6100pomexZ&#10;kuYxjeAMHaOM9/xoZ9hBXkA4yKqu6k/IpGOD6cU5W8zOD8uMkDr+tdsXcwlGxPcvcjDw/kO+f51Q&#10;DOQSQWx68kjtVlnUyK2QQnIOentiqTSMSSpHtitoPU56kxk1wOYlBVuwHeseR5NxITH+JrZluI1i&#10;DNgyDgD+fNYp5kO8lepz2rvoto56kuw1F3LmX5R0wf8APSonZV+UDIPAOf1qdpVOWjySDyOgqpJs&#10;A81htx0PrXoQZxyiMdpgpWM4PGO1VJ1ljITaMDqc/rVkuGOVOWbg55/Sor2WJYsT5Pf2yK7YSJKO&#10;IzDsnYlWzx34qErklshV7Emke64UhQWPGfp2phDSp5mOpyOn41unY55QuVLjZA7YXKjGPqfSq8iQ&#10;tu8yPAPrUilllzIcrz1P5frThs2kTEkc4Pb6/wCRVxZzzj0OfeEozR+nPHSqcsWxCAcjv/kVsXEV&#10;wrbAAEPf+dUWTI8hsnIxmtqctTK1jAmvBbZ8g5Jx3/p3rz3xi0pij1K4XMZPkuWHyjdyp9OTx716&#10;HLAkUgiHc4Of8/jXzT42+MMWn6xfeBtc00tFGYy0kU2XAPzBtuANykdOeOteBxjisPSy6bxbtFq3&#10;z6fie/wvhq1XGRVBXa1+XU5u68Uaro9xLpKWyyK0incSQVQfe+ue2PTmthbqS6meMyAeZyoxjOOn&#10;0rzHXvFNt9jikgiM12c8LjagznJYnkEemea5WXxPea9ZSCLEU1rJtz3zjBHbOD6dK/jKpivfZ/Ry&#10;wD5UettukuHSUYdSQQfbtj0HvVvT5kjlMUq4UY4Xt7n1HrXleh+JtXklhn1Nd0qjaFb7oCnvgnJP&#10;XOc/yrubLUbiS4m+QAdQQOnqPxrWFW70OGvhuXQ9JsLmNLlmY/NtIIx616To2qW7wRWVyAwjXC8f&#10;MM+nsa8j06aNyPNAwehHI5rr7SRoG8+PGF5688/rXp0JI8aujudhtp3ubb5UDfLntnrnFWmdpHWT&#10;PzKPl4qCBm+zeV2brTQ7Y2HO5fWuux58p2Jpd0ytp+CCRuwemOua5X7O9xJ5EuQUPDZz+X4V1MU9&#10;jHAbmZTPE7fOBwSM4/SuWvLiREZ7cje+eD6f/WqJR7mkHrdHBeN7HUoNG1L+zkcSzWziJ4jhvMC8&#10;YPY8dK+dfB/i65udGi0yGBWWwLNG8f8ACkh5Du3J5Bx6dq+wlkh1BYrS/kMYJUnGBlhz3968LtvB&#10;un6drWozuiM15cNLJsyoY5+83ue9eFmWAbnGpB+p72AxkVBwmjgvH8/9q6DBY3MHmRtOJkjYD5SF&#10;KMQexOe3UfSsHwwdX0lpNK1W0uIztykzKrQ8fd+bqT2Ht15rofFbT6dqEltHGCQhMZ6oPbHXiuU0&#10;tvGWmKkKwG8DHzHR5CXYN/CpHCgfQ19llUk6aSCzSsZfifwm/irUYrDUkTylbIkQKuCT/GOhH4el&#10;Z3jP4Xa/B/YllaaybNLFyyqCXR0PBRRgFCABjt6AHmu5tdY1bxFoVxpaaYIiMnz0Ls6sT2+UAhRw&#10;Koi9h1az+0xzvcSxLsld3yFZRjA7CvcWHT1saRrTWiPG/irNrovtOOp6lKLaK38thHI6MYg+QgIO&#10;SAfTgnt1r5N1R7yDUrnUPDchaCaVnWAgFeR8xIHXpn2rvP2krvxjP42eaz1KW80K1tIoo47VAqW7&#10;FNzpIww7fPg7xkD7vrXzR8XPidbeBdNsdS0WLb9ngjW5nyqLMwQlpMqP9Y7YUnGMdvTOcr30PqMv&#10;wcnCPLq2aV345ttKu4ZNfEEfmg+X5xyCf9lRzn0J61oX37Vvh/w1oE/iKWCfUZbaS3tpYLORHZWu&#10;X8mLzJGKhVeUrGCQdhYM42Amvx6+J/jfxVqHww1f4iaNrKQu5Cks0crwSPLlYkWTDfMMr8oPGenO&#10;PJ/BH7RHju8uJvh18U7uLWvBurhY5YWgRHiuEjKxY+zjJRnbe4bIUjcMHrNHDSnr0O/HYelG0Ja/&#10;kf0xWHxngnSGx1DQdR0SXdsuE1NoC1vJlflk8hnR8gn5o2IBGAWzkez+EtXOr+Kxp8cwit2kaGF2&#10;cqGIX8sZ9e1fzzfD74l+LrfwvNJotzfT6Vu+zLDDMdkMCkRiMK+9tpYcYIwOBxX1H8Pv2krr4e6G&#10;NBEzXKElxGYjdeUDyZFyRJuJPzAsQMcAdK6JYCLekbHm1ckk17j1P3f0IeGL65urLU7th5cbsZIx&#10;vVGQHGCuQ3PGO/tXH6P4g1LVFgtWgSJ1XDK5JySAevXj0r86PhX8fvGGraKfFUl3NBA85VbQxpHB&#10;cQScKwJPEi4y2DwflPOceqa1+0ZpujWkH2MJNdXsuI87lESxj52YruLMScAr8owcnIxXDWyWyszn&#10;/surGVo6n6Kx3+m6dYrPrKxICSsalcb27gcdR1PtzWNHd288oktB5ayMcYOBx2z17V+ddn+2qfif&#10;8TdN8J6zbagulTTPC09ykMUMcUMTM0scIKzjzpFwS2CBjIIJr6x8OfEnSfGOlW/iTQZkuLWQlV8s&#10;/KGRthXjkNkcj0r4nNMqdJ3PVhhqlK3tVY9N1e1uGuVa9k+SRcsg5Oc+tVNN0KxtZS1l88kx53AE&#10;Ad+ffuTXTaRLHrV2ZNQbZMsLAKuSpkxwPXntR5mn6Tbt9gt387q+587j/dA42genbmvmK+GvrY9H&#10;D4p9DF0zwlZ3mqm2kuF09wpK7hlcj73BIwMehridbv8AZcPMZh5cZPklR8xx1Pvnt7Voz61Ossl7&#10;fxs0iO3X5Tk8EY9K4S+u/wC2z5scfkvuZckjPXHzdhntXxmY2gtNz7DARc3zNnLy3Vyt7JeMg2KS&#10;2COMHlj/APq715t4s1ZtSuTNbxHylP3sEkcYIJ7ZPeu116X+zLhILNy6SEhTgf5/xrH0hbPT7h50&#10;cyFgQQDlV98dua+PrXb5G7dz6eiranmPje10rxf4UvNF06/WW3u7cRCRWG0noSOxAPQ47ZFfzx/G&#10;/RdJ0D4jy6Bpdw5uopzbvNLI0rM4bdM4ifHBfOGz0/Kv308T+Nfh34b8WQfDa/vFsb67tTfI7hY7&#10;cRlm4eRsKpYqcduOeor4j/api8BeKfCC2Wk3eiald6Jdx6hLFp/ky3u6dfLjcmPL7WXO9ATuGGYD&#10;AI+84FxU6eIu1oe7gJypzULO0v6ufl/rLTabc2hs5QkWGUoyhiwDdmHPIPIx75qtcXXnXDhGXKk7&#10;QOAGAyM/56Vs6zp2mJeJc2+792vlne58xTnlxu5GTweOgxVNncr9mcY5wF9WHofx/wDrV+5O1ro9&#10;mpUV7NkY3zqksuVZcIcAYzj9c/nWwu5II5SQipkb2X5Rnt7d/rWCsrN8lvh3Z1xnI2g5yMHvUu67&#10;hiCzu5QliEyrDjkZ7jnkjt7VFOB5uJxbijRWaFdrplg24hiD343AcE/59Kv/AGmAKIJxIzrgyIp4&#10;APfPQ88DNZsk6TJ9rudpzhWJzjPbjqORSSyPcyPPhCwG3aOCQwyTz/gK7I0VueVLMpJls/algM08&#10;ZjVzgMDhyuOucE5+o/Gs9LlVcWy5JHJJ6EdhnPH65qlNOX3Sn5fMxghgSexOOoGPbms57mMZjLZ2&#10;qGLfxEf56etbQw93qeJmHESjGyZqGbmZISWeRcEOCysV7AZwMd/T3pZ4bS4HyKJwG+bcvykkcrhu&#10;vtgVCxFxEUkIHGVVgVwc8ZPP4+grKvYJbWZbiQCRsl9yklSP9nHzZH6/SuyhQ0sj47Ms6urpm3Nf&#10;pOotYCisNq4UYVVXonH3SfUevuKpPJKkoUOwiwzZI53Yxge2Ppg1CrxyBGEjRY+baBnLdwQRnp71&#10;Bey3FrGI423Rhhu28cn688V30KKW58biczbbaGLLHEArDbK+AOew5yPXB9amle5njZJt5LA7iqYU&#10;sR6D19eMn0rMkuBu/exrhuRyQdo+6Bnv6NxjtSGPzDIZssu3kBiQehIJzyMZzW8op6HAsbJ3bZs3&#10;N5PE32q4iAMybeuCcALg8YGQM1SFxNIqQxkbEAxsXA4OQCRyfxqrNhYCGhYeXtAjB+6CMgtuyQvt&#10;Umta2L6C3ZYlgeKLZJ5eQvBP3R+PU80uXsUsY92RXcs32v8Adq0eCrod2Mhhg5xyR9c1WQyM4QnJ&#10;XczAcAe/OQPXisJbhvJZEdZYsBECptYKOxOeec/WtKORo9siFkcDKg4PGMcD/wCtWvs+xz/W3Kd2&#10;bloj3KmeJkeLBZlIGBjknafXHen3cxujuZuYo/lUA7dnc+gJ9v8A69ZqSLAPLt1Zdy7WHXd3xSm5&#10;hbT0j4IQtl3zkDptAHbPOT7Y90oN6M9ONdxWhS8S6nJcWaXju0ottiRjoVjUjPIwSSOBnjPFfTeo&#10;BGiW+tzm1kjBQpgfIRwenbuO1fMt4BLb/ZgpDyH5VIHJGMc9OnrXb/DfVLqTRLnQLi78pbVgsUcg&#10;2uIm52oDnfgkn1/CrlR00KwmMam03qdra6m9paCe5CPAoCucbhjoWx9fz+lcxreuXviBktdOtG8g&#10;uMblAeRunXoAe1R6tLcR6LPbWMMclzITKVaMx58r7jKvOW5PP3fUVo6VcajeWEWq+TI/nqskhA2r&#10;ESQMYPJPY45PGKylBKNz3KFScpKNM0fCejWM4ubOF1iKKse8LuA3dkGcjB6sPpSajp1/os/2uyTf&#10;OoY+WigoSo4+9yM4yccgdK9X0LS/KhmvtWcW0MEeGkkAU7+yk45b2HvXqv7K/wAPNW+LvxsiuNKS&#10;C2n8J3NrqsVxcs0kPkwXEf2hJFQEh5Uby4d4KFyytgHI8LELnlyn63l0VhsN7WfQ7X/gnB8JPFEn&#10;xL/4a/8Ahh490ay8XfDPVbaI6BN9quDeW2pWkn2g/aIcR2kdwnm2qBRJJ8jyEBQnmfpv4r0fQ/EP&#10;jzUfG1npdvo8d9OzW2nwIEhhhkwy8IBuctuLMc5dmIwCFXtfFt34afUfEeg+DdGsNNtdcvxqd4I4&#10;9sn2h0VDJlCFLMkajp0HU9ax7tphorw5LTsnySnnbjpkdcgd/wATXl53XVGmqcX/AMOfJ0qtTEVp&#10;YmWjl+XRaf8AD+Z//9L+WHSNbuvD2hX/AIS0KSe2stZVYruGKRlilQMGKTrysqnapIHUqM9Aa+sP&#10;2fPgND8SfDra14N0u/124tmu4fFWo3elb9D0HTplCxXPnsMNcL80v3xwAq7Tlq+VGstRh025v7II&#10;bOIIk7bgGBkPZepPfjt+vY/8Li+LF38ObD4NR+KtWTwvZ3MuoHS7SZre2ju5Thmby9hlV1wSrblB&#10;yRgk14lGSUry1P7dxNObUY07J/pr95mXel6VpLa34Xu2sdb1Cxuhbwatp9wZbGZYTtiktZUKtJDt&#10;BIJG1i2D92qSFxCU3TJnGdjlSyHI2EoRx/s5qTw94Ys3077fe3kGm2+LiGEpH5ss90kReOM84RXb&#10;GSOec8VRe5v5I2kC+XKoCttXAV2XpgcDFZz3ue/go8tNKe/5k/ltbweSibQoC9TlFUYxzwABwAeg&#10;o1ia8vgIWczqsAiw+ApQc7QRya0PDXhXXfiB4gg8MeHVluJbhGklmMbNDFHEu6Z5dvOFHrg56mvS&#10;o/2ePi1qvgw/ErRJbLUNLglaG4mjuFSRMcL+7bDBn4Kg5LAgj5ea5XScldI7vrSjptshfgP8e/ib&#10;+z5PeXPw2nhge+h+yL5klwYYkZo2YiFJEiMreUiMzAgoCrAg8fXsX/BVf9unUNIvvCmseK4f7KuI&#10;7lZLSLTrFYrjzQQ3mskKvLjcxiMhJhPKYbBGjoP/AATt8K6j8OvBPjl/HENheavazjVGvHjNrNeT&#10;z5tIdOj/AHLPJDFmK4WRyGmXMZC4FfOS/sW/tE29xqekaba2V+2mQPOsclwsJndHIMUJ+ZizIQ8e&#10;7YCQyA7hg1y4qKSg38jz6MsrrNvEUotruk7W+T/A8E1HU/DN5HZ2ul2B0ptOiaNVjkeVFjLh1bzn&#10;+cEngs5yDjnOK/Y3/gk38ctd8V+LtX/Zk8Ua3qTQ+IPD2qR6VJG6wvZiRWkuxFcZ89BLbhiiR7Ss&#10;qs6ne+D8y/sPfs5WWteHviR8d/j5aLdeAvh/ory+K9EhmC3V9GWXZFDGHV42gmVZDI7oAwVHC/Pj&#10;iv2ZvGfhXXP2+vD2qeG9ITwT4Z8T+M4o7XQ7CdxFa2c9wkdlalXk+fZKiO5J2KzylAqhRXfkNT2e&#10;Kp1Kr0b1PK4wlTxeDrYKnDWEb3XR2ul62/A9B+L/AOx58b/2Pr9YNUsv+Ey8D6TFHFb69o8Ek0Rg&#10;KHYt/AQJYJERRukRXg3HBlDCQDA+DXxE8FeF/iVpXifXBIbMf8e7R26SvCZVKjaj/KDk4ZjyoyR8&#10;2M/rD8dv+Cn3wu+GHxm8f/CbXZJb3+z5otIm1XQXnnvSsqzRatEtuywxxTWsyrCFLmNlZny67Cf5&#10;ufC3hyT/AIRpNc0rUPs93uS2aN5DvSR9zlIkBOI8dMduuep6uJMLhKWIvg5Xvq1vZnk+HmNzLF4J&#10;0szp2VtHs2u1vyP7DfgN4h/4TXwJpni671aPUBKkkV2scoultZUYjEnl5w2wLwQAMkDoa7Pw3rF4&#10;YDaOXSOWIu7dMICMgnOOSa/Bf9hmK5b4e+MFgu5rfWIdQtVmggkeK1EMkCs9yGQ7TIhAiAJOwZzg&#10;tX69eDkutP0y30vTbuWZYtsZTPy9AcYBwc+vWvybjGhOlJV1tJHi4nLaeHxFSmndJ9v67n1Ja6iZ&#10;YmEcixeSjLGVJ+7+HPJ6r689aq6NYC3tEu5ERULbt2CSWB5Ofc1mWumW9norTXW6O6LBwAcjB4xg&#10;enWrOow65Zadp4vGQ2mo2q30KoxYojswQPx1OCRgkYxX5ZU+K8kaQnpaJ7LZ3Vzqt9FLckLEMISp&#10;IG0jknHUmtOTTLWCZJLmQBecK/QY6Hnr6V5boM/iGaOO00i5jtltipJdtpIzzgYII9c10I1m3uHk&#10;uZszumWbPU4BHTt047VNVXVzNU7O5N4qs7L/AIR6Y30XmE/OuFyyFBu/PtXd3nwmttL07TW1PUo7&#10;aUWiXdyAd5jMyhmAJxlVB9PX0yeHu9a0nULaN7ck7xhkIPGeMH3NdzFcWQtINR12TMtwdqbsl5GA&#10;/QAY9AOPpXmeyhKXNJXJnVko2Ry9suoWOvJa+H5mvdPivHEE0qmMvDGwxIV/hDdseoNek6h4r1K/&#10;t5bW9RSu4kbFIRTk4JJ6nHHWsGG1hsrptQz5caDheoJP+eKfqmrT3mnvaYjRJsbiTk4zk/SpVPlT&#10;sSqjluUbm/trTSkg8xpXdtxQfdBHt2zWdYXviVLiVtPKtI6lQpxwGHJyelNhbw5c61Dp2qX86Roo&#10;c/ZowzE8naS3A56kdPpUOj2OqX11dW9i/lxQqZAWbMjDPygcck9+wrjnGTIcOUmkF1bXkMfiJRMw&#10;yxXOFIxxuK+h54+hr0i18N/YbK3vry4E0My+ZGyYCleue9eaaIjW1zcPcf6RNaJ5qxPljJg7ipJz&#10;w2MfjXu/xa+Ii3Xh3RPBXhzS0WeNQuotYQL9nigKB4Y1kU70beeQQcAHLDIU9mFoR9nKpN2tt5s5&#10;MRKXNGMVuecgS6he+XZRiNg4Ic/3Mnr9PSpJFEdwwmOWQlTxkkYyQfQU+PXr66tTLDYQ272gMW22&#10;VlWQjncQcnPqfrRo9nqerXqrHD868uSNo+pJ96Hexm2inHetpv8ApssS+VI+35mx17io9TTSJhHL&#10;IZEWb93NPGAzorfLuRTkEpnIByMjnjNFykV7P5N9cKsa52JGMsx6A4IwB7nrUMjpZILdlbdnLE8H&#10;n2rzMUxH8v3j3wZ4q8L+OfEOkeLYFR49Ru5Z47lFR/Na4Id2KfKwlwrB1BT5iOcV9b/sdfBL4bfE&#10;+ae68ZTXl9a6Zc2t8NFkuLn7GBED5cjoZCm8OW8soFZVyPuk1+of7QP7P/wd+Md1ZeIPFsFzFqMV&#10;pFYpLYTG1byIpTKEbaPn5yqlvuBmC4zXmPw9+GPhn4aWEnh/wc1zHbXVyk8xuZjKS6Lt64HavmcJ&#10;hakKtp6r8z9ArcTKtg/ZxvGfke02Og6edRke7kkkWQnaMcjPbjAHPT0HHSumtLK3tl+zuGAAHtx/&#10;nvVSTWH0mzmgRFAnXqF3O2DnjPTnv2qTTtTvJNFl8VXausUcnkLvIyTn7oX1/pX1tNRWnU+KqKe5&#10;Fq1ho8WnmaOFVnRtxdeuM8g+ueteU3e77WJVg2yQ/MMjPH+FemeIfE9xq9pBBcr9ktVlw+AobcBw&#10;dwH5Ada4jXrKK7sWuLBWuEwSZAc4x349O/BrnxSum49Dow6ezOaa4up5ZNQynmjLlSOefUjmso63&#10;OtsJJIUlYcsGzj1xx69qsRTQ/wBiz6pdJ5NtZqolfPLs52hFzjLEjp9awIoLiMCYEgTqDsbBIyMi&#10;vBrV5aWf9dz0YU11O6e0J0QSaIAH8rzchskFvmI+ucj2HvXzdrdzr2i6mbq8nYaZchY8o7FgevPT&#10;77dM+wr3Kz1A+H4ms72CWVmBOYiCqK38LLxk4547Viwx2mqTBVh3wP8AwsPyJz0rnxyVWMYxdpF0&#10;ZuF21dHir2tpeSM+jbnld/425IPXIPT6mvRtGsrq5s0tLoFRGdvHPHr6Yqrq2jS6W322IrKIcMhV&#10;QoJ3dDg8ntn0966rRriyusu13tjXgheWyewHpXBgMParaW50Vp3jeJz3iDwxZQ+RatJkTHcD0ZSv&#10;bjjGPwNc1q/h9l8uTTyBCfldWBLAqfvA+pHbpxXqmpeGnunf7IwkZQG3OSgXP3Qf59K4+40LxDGr&#10;2s3AVshtxIIPpivQxGGtJvl0OWlOy31OH1zT5LSSJI2NxG43DAOVJ/oa5X/hZT6RrA0eW1juIgoO&#10;w5DbR/Fntk9OvTFe5zaIHsXSFjK7qpCp1PqD6Zrxvxl4aRGhvFUrLhwFXpnp82eoGeOnPelVhUpr&#10;2kHY1puEtJHLaLHcy6kZpn/dtumHB4Yk9O444r0y3u7cqsZOQen+H59a4Dw/5d7cnzd5WMHkggDH&#10;BGMZPqK7vUdP06yMK2OTvU57c+uOoBrsyuu4RvA58XC+jOlhuhJuU/KFGOen+NJpV01vqKQ52RsS&#10;G4B/769PrXFWGr/Y0Md+XzLjacHDHtgt2/r24rpTfWlqv2lyGO04AbB/Cvq8LmibTT2PDxGDa0O0&#10;1BklV4olDqw4J5x9K8k8caL4mu7ddR0GdoZbbL+WgyJFGNykHI3Y6HFes2U1vf6WvlA7iRubPG08&#10;4Hbj09ayp47nTpztYiNssG6kfUDr+FfQV7VoavRnkQpum7o8e8D+Khr17/wi+pxmLyd4aUqVzsAI&#10;O0gA7hzgelXdS8Hae+rf2tbwmQqnyPuJGM5AOTyD716Bb+GNH1XWzrlvM0dzCcurH5CeobB79vT0&#10;rpJdFspUeMR793PI6n6A4rmhl8p0+Wq722ZU8QoyvDQ4efTYL51ifJDDoMgHIGRnr1rFudIurF/M&#10;tVOwDgD7wPfjn+tda2my2txhpCWByC3HP8qcRLATPt3hMg45/wAnmuedFNO6szenWfRnCPFFrFq1&#10;jeKVZkJAAwR07dM1j6TDdRrOzS7Y13AI3QEcZLV67FLp7jedu4feA+8PqODzXmeraTc297NNYBzH&#10;K+4gcgZ46enesHHkane53UKl3ysnRImti8pAjxxzn8u9ePQrdL4mS6so5Ig0hO9crwBgZ56Z6Dmu&#10;5vW/sy3jgvYGYT7hCeThx+pxXNWIu7xNozHjCghcgkHoM81tVxN7LqehRho77M98+GvxFnikXQ/E&#10;VzubOPmk3yNvPUjqSTwegHpX0tHdJK6lcbD1x9OtfmY88dp4pke1dozBIFbacKWxnPOTwTmvuvwT&#10;4l0vVtPjtRIN+NjBzlmK9cnpn2r7DI8yc705vVH57xPksaUvaw6nuOl6k8Ea+XlHBP0Ir0WzvFSP&#10;M77g2DgHj/61eJW15siDMmVHPPUH8O1dJpd9cIm+fBPsMAg9BX2WBxriz4LEYdPU9qsrsogZV+UH&#10;HArsLK7VyFucFfQgf/rryeDW5CFMKkbtowOcE9R+B711NhckBVORs9eT9a+zwOYX0Pm8Thlc9VtN&#10;SaE7JBsXn5f8a6y31FUI2YyRxnrXlsV6spVpTsJOK6Owk8hRI3IJz9RX0NGrc8atR6HqNvq8TJ+8&#10;4z2FFzeWrIJZCSRnAHrXKq0csIK9+fz9aqzzRxnyd2GHUH0rvjXaONwS0Ob8X6/cwyIsWVGQRg4J&#10;P+H869c8GXd6+jxam27YoHPYg+o+teF6tFZTSsGdpFBzlvUdsn0r3X4fanDfeHZdNgwrRgBgOpx0&#10;JrppV7smtSSSsep2l4l3F5ikfNjocZ/Cr9tceQ+5CO/0x2+tcRZPsbZISB6V08JCvvjPPQV6MKup&#10;yOmjtbOUkedNnHb0/Kpppi2Snp0+lZdnfecCkwBI9KsiQFz6n/IrshURwzpq7ZOGVV8ts/j2qOKZ&#10;N+0jGfUVFJd27ARRYOOCcH/PWmm6RV8zOPat4vsc8l3OgjjdRhDxx2rQ/fOAhfp27fyrnbG8JJ8z&#10;kZ7elbD31s5CBuGHTHSrRnNW1NaMCOL73U8D1/KpduDvXliOh6VmRXO5V8o7lGencj61c8wKuW4P&#10;etIXuYuKbECK0uQ3UcjHANOcwDgHb24yDj61G0vl44wT0NRbpZfn2Mc13Qkc846jZvKCCNcqAMVG&#10;xQp03HpyKrzzyKwjAIGODjrRCnmHgc+tdMDF7kErNEfMJwB17YoCjBbueRip7m3D9Rjt+Xeo4rfy&#10;flznn1roizKPmZN5uWIw9ARnNYjRGEKVJLe/6V1N3brN8rjGBwfWsGWBpR5MOGfpWsZMxWjsea+M&#10;p5o5LbTIyzZBkZSeACRzjufft+NNu9PtbrQJdMQBpcK6yFclSrdj7jtVXUriPUdbknjVtsR8j5sZ&#10;3IcMcdhnpXoGq6QLKGKHTDGcMrTHO0NxnjPU9jX8mce4z6zmlae9nb7tD+jeEsP7DA04+V/v1Phz&#10;45eEPEj6AxtbORLeRl864i2kbAGAV8HPzHAKgEkdiM1haPqXhy8+G3k+ILmCJAiSrDJJjbtUDCIM&#10;nG4bu/NfY/xA8Pxah4cFxe5hgt0eYyB9gRiMBxn72wnkHjaT2zX53+M/A2jX97p914YuTfSWkXkz&#10;SRybLRZj/rPKjKr8obo3LMByTgV+NZvhnSq+0gr37n7Rw/XVej7Oelmec+GPFotvibF9hhbZbzGB&#10;IiwaNos4aZG7AjBOeMV9feNtLs7jw5catDbrKwLRQSKoKKgOXUrnGHGRkjB4rxX4beDZNM8SPr1+&#10;EJtYHhgz/AJPlkYduV457Z7E19eaFoumXvg6GaS43SxzMZ4yBwpOFGe+77w+pHXmuXJacuWSn1PU&#10;zuvT54+z6I+XbTS/Fh13WLSONZBq2mRLb3MLqv2SVSWliuCwAjM0RGGXOR06HavhmTxp4s+I11p1&#10;xPFdvAIbczI5uPMGMK3mbRlV/wBXtUZBHAI+avYk8FN/wkDXNzaebd21u9pHM+Q7RO3mFeuMdeMZ&#10;7dK7bwt4WTTbO7ls90d4qMLMqSnlzFTtfcOmzkZ969uFKWkb7HgSqq7dtzltD0zVNE1W/wDDV2Vt&#10;pkdYx5wWNguM5J5wCT2645rqdG1O603Vrm0jaFgUjZEd9hkaMsPkI+YkAnOOAtcrvlvIoteY5uLi&#10;NYmNw+WcoMAHr3PfrVyDwfqNjeJF4sure7hLPM5gc5gOOI1dgASeCdvC+9b+aNqUe5HeeLr/AMWG&#10;NJnkvL5yYmlk2oqBc4X5AASOmMema8g17WNXvzLaak5UNJvlkyGw6cJtBxuI9B+lYvxH8V/8K98u&#10;707UJLqze7Z3tbWIRi3yfvvJJ99uM5Xg4OMHisGbxj4gXSRL4gtIg98pKzKnIi+8FDMcgkENkYYg&#10;+lfPZhjYcslLofV5VgmrVFsyXxF4omhgmv5njEluI0wibUAAAzgZy+ByR36cVzugaifE7TQatdrB&#10;HawtdIpwkkzOQgjB77cZ6Zx+dc9qWpSXkSaTFF5cbZeSQnczAdjxhcdetZ+l3O/c9xE8kERA87GE&#10;5PHzYxz6Z+nTj4hYxzmktj6ZU4qLfU7m2t7i81e2FihjuLlhbrH3AYdzwMcZOfSvM/Edlb+OLfUZ&#10;/C1zDPbTszlkRo4tyZ2qu8KTHlc7xgEcjjFdRqUUd/KLaCTyu5CkjaPUnOf8RWVqOqaP4a0z+zUt&#10;Ps8scRdLnz2cXnmKfvqfljAIyqKCAOtdlXCKpH3/AIf6/wCCZQq2a5dzkn+HvgPSvD8/izw3c21x&#10;HcaY5inASeSO7MYMby4bZC4ckAEBiCCM8A/Lcukat4xkXwR4eC+ajpdGZiAFwNrI7EgAe/PNey+H&#10;rKytTqPju906CfTLKGISacF2W9xcyzKqGRQdrxx8sxPIztTHbwC2XWdF1e41TTroW/mNJvZEVVEU&#10;0hcxquNqoucKvOFCjPFeTm+JhL2b5OVdUuq7/Ox9FldOcee87vpf8vkeJeMXv7ZJNEjminiWcpcN&#10;GpwTGSMozYIG4enPWvgz4wa5HNqN5qkszta29iYkkIYRIJF2na2MbyThh1BxjivvTxlbeN7vSW1W&#10;+hUu0pWOfKKG3HartD154GOlfnv8fPF+uaJqd7o2nTO0d/EYDBGy4SNXBlEhIx855BIwAMete9wd&#10;gufELzPqcM29raf1/Wx+e3jtLm2vYdYvI0trSSEiB443gikS1AiY5xsllU4EzhiwbG4KcCuUni1T&#10;WNHj1eytLkxosUwbyJFHk3DmOKZmZQBE7fKsufLLfKrFuK+0rX9mPxj+0P8AsmfFr4lf8J/pfhzw&#10;58EraMWdjqjTz2OpXer77q8tbHUYm+zRXjskSpbhZGnuHCSeUMNXpH/BRP8Abn8e/teeCPBWreD9&#10;EsfDfgDUNEtvDbG2iibUr6TRJYZfseq+V+5tI7acNeWdnahY1hm3uW37U/sDKMjthvaVrrTTz/4B&#10;+QZ1x9L699TwUVNJ2k7uy9H1fff8D8zUuNjooPlsCQzKOfm67ieprb8B+NPE3w28d+GfiX4Ruzaa&#10;x4V1my1zTbhkWYRXeny+fbvsfKOBIMlG4K5HcEchFcQS2n2jT7eS5tI7nyn1Qq5UzPGXFu0gzCJC&#10;oZhGDv2gkjAzViWFpjtUMGXJEgXnbnJIB6+hNcUueE0tj6rmpYmjJO0ls1v8j7G/bc/bv+Pn7bN9&#10;4Rs/jPr9t4kXwbaSR213Y2q2kN9e3s7T3eoTwrFEBcMnlWm1QY0SHC5Lux+H3xE67I8qyncxJHP4&#10;c8dPwrdg0qfxDdm0tkaSMn5vm2fKONzN29OOprS8Q+EtP/0dtGfyLhhsuraRt4TYMpKrjgg8KVHI&#10;PPSu/E5hOvPmrO7PAy/h2nhKLp4GFo36ef8AX9WObtJLmS5Q2TOZhwgHOeQMAe9dWPMknYx5ByQA&#10;RyvrntnNZ1nbzW22FnyQSzsOCD/s+2P8a144/kVkYlWwM9C2O3vXl4p9j6vKKMkrTGQxSwhYwm5d&#10;2MnGPoSK3obmBLghIgEbuRkbsYBI74rLSCyNtnzik27DR4PHoWPuKt29vLf/ALuB1XyxJJlv4wvO&#10;1QegPbNcE5XR9bhYcuiNu31LU7FlXTbhlVNx4YqSrAhkCnI2nv0yelOFlc2QS1lcBSi3Cxh9yIHJ&#10;G0qDtVvUDv1qra20ZAW5OQR8wX1POM+1aF8bWEeQI4kk5ZlQfMfT9cfj0rnk7nt0qbumLp7CGZtz&#10;/NG24NnJDdjz3z0ro7/Wl1TSINKmdjBZyyzojqpbzJ8bm3gbtrbQdpyF6jFcjGHPzNy5A7cn68Ve&#10;EReSNInVd7KhLcDcx4JPQKP0rhbadj6fD2cdT6s0L49eC/8Ahjnxb+zf4l8L6OmqTXun6r4b8QWU&#10;DW2sLfSakZtQ+3TxEJeW62RMUKzfNbhlWKOQZaP5PkNzO8suWSaXJYxOykHqMYIHBwRVmaF7K5lt&#10;ZHSTyzs3I2UcA5yp7j0NORwFMqnjnB6YPvU4nESnZT6aCyzJ6GFc3Rv7zu7u6Xouh7C2ui40u38S&#10;X8tzeXyrHa39zNPLJcSLINsnmMzlnjZRgoxZGAxtrkvE2r6lqt3NZaEENtLIRI4jDPct/D97Pl/M&#10;RjHI7muGaRi/O5eMk5IH44rY0Qfa9Xt7SaQr55KAqcc4+UjH8WelclSTlp3PVpU4Re2h+q/wT/Y2&#10;/a68f/8ABMDxp8VPCfiGz0TwZ4/1bw3p3h7wb5Mct74tv5dZjtIJIpzIhsla4hZY45GInaF3kWGP&#10;ZM/yLa+FtJ8I+Gb+w8Zahq0HxF03xReaVquk3uY2sLSztUBElsVJS4+3+ZC37w/IBldrLI3RWXxm&#10;+N9r8C7b9lx/Hmq6Z8PLa/XWbbQNyGG31C33PE8M0cf2qBRMfOWOOQRrOfOZd/zDofip478RfFvx&#10;14q/aU/aG1DXb7X/ABVp8U2n6rZ6XBFZatrOl28Nn5N4crHHCLeJVnktiG80b3XbhBrUnCUVFbpW&#10;12/PT8j8vy/Lc3w2YVq+LnGVKcm1yq0uiS21Vr3u21bTsdb4V+PN/wCCv2RPGP7J/hDQbK0m+IHi&#10;CDUtc8TNJC5udLtTGsOjzWMlrIXhgdDPBLDPFPFKWMeA8m/zj4xz+CvFPxL8Q6v8KvD/APwi2jal&#10;KL/T9KMwdLVZV+dYX5WO2mlDyQxHPkKxhBIQY2dTi8C+GPD3iH4c61p1nqniC21zTr2z8T6NdLNE&#10;bJLdVvrFHI2T20pZZoWQIwnD5You1vrL9lj4HXn7U8XhPwR8BfC7eLfiL8KtD1TxBrfhnxXDby+H&#10;/EME+pHZaWN5bTRyw/LOGt7e9TyzcA7pEdXaTkUJ1UqLkn/w70282zsxNfCZdGpmXs5RTcm3fTVJ&#10;8z1dk+VLVaeXX8y/ibrfhfS9blb4fWl9caR9ttbO3fUkUTx+aI/NWfyf3YdWLlCP+Wa5wDkD3L4w&#10;fsw/Gr4NeI10jX9GOs6TezGHS/EehOdU8O6uBA9yG07UolAmIhikeSNlEsIjYPnAY8hovhz4dy+M&#10;PEPhb4q2us+FNEhfXYjptnEXvdJ1OHf9ksbmC6XzG8u4zbTq+yULsLOoDMfp/wCHPxEsrr/gmx47&#10;+AfjPxmtve+GPF/hTWfBvhWVoYZbaC5mmTWptOmCrLcCSa6kNxAmGgRPPJEc5WtcPh1O8ZaPf+kZ&#10;Z3mdeh7Cvhryg3FPS91LaSktNOuttbnwBrGj6Zqyxac7DdD8nnc53/3lx0Bz0FeRX2mPBKRcxAfM&#10;0Yfgg7egPrXvjJp0dt/ZtsWUxYwRgDPdhx3PXjmqOq2kerWyWF0POVXxjr2weR0OPzrmjUsj616a&#10;HnXhz4lar4fj/sjxPaRXejjCkpIVukBIAZJGBBA4zG2c9FI619WfBD9pDxl8APGkHxa+GVpHdRvb&#10;S6dc6ZqluUgvLKWRGmhmELK0DqyLJFMh3wuA6hssrfPUnhPw1atHIsEnmxSKUPG3cOAehGR6d6sa&#10;tcXaeXa+aYiWMjknJwp/qep9q9Kjj56I8LHZLRrwnCpG6loz+n/9nL9q74c/tRfD3SvEuprpngXW&#10;brUL/T7yzudTjSxAsSrNLb3N2VYjyJFZ1lw2/IUMpBr0jwz8V7PxhosOo6frNrqFvMyi3NnFthaI&#10;MUUmUHEjfLhhgFelfx/2N/4VskvGtokmu70LJGAPmymd7A8gZH94decjivt39nz/AIKWfF/4N3jw&#10;/ELw3Z+OtLgslt7O2kvf7LntZF4EwnhglSUuuFk8yPOVVkZDu3c2IwFKrLmWjf3fofkGeeGroQdT&#10;BNy/u/5d+nY/p8tviTouneJ7HwfeRSRR6jBNfKS5dbeKIYYtheRuwN3bPPNGubXleYyLOshOCD1U&#10;gY5A6gc1/Nf+1R/wUx+I/wAZ08GP8A7HVPhSvhGeXUReW2tLPfXNzcpGrRu0ESQC1i8vcI5FcyFi&#10;ZFA4r9Mf2Lv+CiPhP9qHSR4C+KY0rwv8QNNjti6SXdvbW/iBp3aLztMt22bZyy7p7NSdu4PCTGSq&#10;fLZ7w3KpCUqetui7fr1Pn/7CxuCoRrYiDSf3/wBM/RaDR4VtDazxvIQhCfOQVbr26n26VO0tpY2X&#10;nmILGjAFGOACowTz3pYixvcXIZeQu1Rt2nOCCDzkdOcVEdHsNat7qG+DbYiWTbLtK7Qfmz+NfleL&#10;ytpP2a1OnDY6O0mcrrN9FZoL61JW4lJ5/uD+Fjjk88YHNegQ+IfsdsBrW6NpsFN2XCfKOQ4zxn+H&#10;8a810yztrIXdxcyqUtyI1MpGTu6Nzgbj2x0qpqfiTTo7NbRgJbjeHEpn3JGmMYRV4LeoJxjkc187&#10;yygnKSt5f1/X6ezPlnoj13Q7288Q6emkXaFlaUyQSHCqWBzxjupzg/gag1rVb7SNU/sea4WS3Keb&#10;8qAKZMEMu/PJHXnFc18ONX0jX7uPw7sa1lgBdApz5/eRh/dIzk56g+1ZnjjUo5ddns0j+zrBIFjX&#10;Pzkxj5tyg9z046UTlyUVNvX+tP8Ah/I56dO9RxaPQtPsdmmRJG7TGSIS5xlY1f37n0/pVbV3mkub&#10;RIp1jbhgD90yA4545z6d65vRNRnHgW0tb+Y2zozSRxlhmUKx+VWAwcA8KcAVz2sa9eS3ceraZI0E&#10;8LholIDKf/1jgg1tLExVNO3RC+qycmeiTW1tc6/BbXk01hc7hi6tXxJE5GVeNx0cHGD1FexXGp2e&#10;nRRabM4a4KgcnLFR3OecnqxPXOe9fGt74y0Xw/e299NAVullIFtE21ELAk7gxJ24OVbk/wA69K8I&#10;6v4b+IV/BJps7xxyCTJkITzPKyGbLHAAIIznNbYXNKfvwjbmYYnLZJKbvZH0MLuynQ2TM0m2IyXK&#10;plXVTkrg8cnBrg5reyMcE1qnzTSbImfLOoxnLL1Ht71j2eg3K3LXNl5ksZ++/mnLqOgCg/MPpWxH&#10;azadcRWck6DzVJVMYfgZ4z1B9fWuaVSUvjRzJJaJmNr94tvYtJcEysmR5bA4LHgnI9e/tWdoC63r&#10;Nu02mLa280eCryM6gpjdsUBSRgjOBx+NbNrptzdSJpmoTK32qYQwk9AHOFDHHAB68Vi6p4x8M6Br&#10;kvgfU7a8S4tro2U4EIwkiHAaMKcuMkH5eSOcV5VeooT56suVbfM3jByXLFXZ0Ol2F5o3xEZvF+kQ&#10;yPGkYZorp0jd5driWORBt3uvyMMYVuSM8H3HxFq3hm812dfDzzeTcQxTRm5YNOhYHzFlIAXerAjA&#10;4Ax1614bq+i6lfx21t4buJJfs7CUxryCufvbm4z/AHQe1dp4hg1CCyhvZg0lvbqRGQMlVbBZWxz9&#10;B+VepgU6SlFLS9+nXzPNxVOMmnfUbqMiaTP/AGpZzmRLj5fnG5d2D+XPUflXlVh4r1Dw7Pd29862&#10;v22A2484fLyc5LcnnnkDpXfabe217YfanTMDEqFJ53DPT05rzTxdpc97PDCI1lclZMsxXCqfu985&#10;9KjHc1lUgRShryyI5rzTZLSSCN0lmVQgwD0PGckDiuVvpW060eytE8vcwkeNTw5IxycdjzVuPT4z&#10;qqSKfJtpchowDw69Bn+7n8fwrsZtN1O7jmdOYQvLAKNvvz69K4Vz1IvTY0c4xPBfiQL3UfDMdvE8&#10;XmIUkck4yoPzIOCMMOv0rxvS01Owv7Sy1/T38qFozNFbc/u2OQW7MSDuz0I4r6X8Q6Hp0enCWcrb&#10;yEDDMQAQOme3J4rmP7ROhXIvfsyXQjRRIhOMjPBzg8gdjweleLjMG5z56krWt56eh6uGxNocqRxe&#10;iprF/rh0yyQS20ZZ4ozxtXJ7g9hj6Gu6fRNUa3kj1BEZ5cFhGckKPu4JxnA6+tN07Shptzd6x4fk&#10;McjB1jV+RGjNkr7gjgf3R61cVgLpLyKZlZhlgxJAz/Evtj86vBUuRcs9f8jKdZtkdlpr2sTiTfLt&#10;4LkbR/wH2rktV05NVL3kEu8lduwgjC9uT716LHq8Yl2RI0gztOeOO3H61E6+YJJCCdoy3v8AT3r1&#10;Z0YytFPQ5m2nc+dJ9HguQ2j67aqybeYyA3IP6/lXOa74TsP7etdbhW4gk+zNaW8wcSZ3D5Y7lW++&#10;vUKSdyg8Hivfdbt4NdWK5EwiKAgqEBbngntn8elcRr+m3ckA0jRljZ1YFXkPXnnJ+hrswFf2L01Q&#10;6i5kdL8HPiOG0WeyseDDOYpoSuw+aOAu3upAOGB+8CCPX3mXxfJZW1rqcEC3lpfsPJ6jLdMMRwpB&#10;yCD3GDivjzw/4e1bS9R33tukNs7yJMYyMM5XIYHu2cc19A+Axr/h3UxZzM9xZXqvK3BeCUAD5lYc&#10;RzIOHB+8Mg84I+4yjNqlRcj+/wDX+v8AgP5DNcvpxbnE9Z8RicQt4jskM9lIGa5jXhlAOCw/2geo&#10;HTFeceIPD0esoZtPuVdgMpKMFZF6qCepIzj/AOvXoGhPqVprNtYwuJ9JmLb8OcqT/s+w/wDr81xL&#10;aZc+GYrizQiaDzWaEDj5SecDr0wfQV7mKi2rSWn5Hk0Lxehxun+NW+GWu2niHWkT7Hp8iyzs2Sqp&#10;gqxwoyR833u3XtX6C+GNf0nXdPj1bS5op4ZlwTG6ygOpIKkpkZB4I7Ec+3wV4s07TPEenS27rxLH&#10;tkUnqD6Y5HTNaPwL8Rx+DNSt/DsDpHpy5j+TCKrkfLI6n7y54PYZzXbkWZzwtb2U9YS/P/I4eIcn&#10;ji6PtYL34/ifp7Y3Mpt45Lhdm9c4/kfb1rchuvJAlnIPbjk4rybT9UknTcz7wvDAE5Xnpn+R9K7+&#10;yvbe4gEUXQ8k549K/V8Pir6H5JVo23PTrG5ia1QjCsw59B2rpopI4444C+8kct1/WvM7Sdpl+UhV&#10;GAMdcV0dldCNjDK25sEhduOB3z0NfR4TEWPHrU76nbW6oWYPhWUdc9/btWjGxbCjg/p+FcpDciaA&#10;SRqS3v06dPetZNQdUMaKpXqW53Z/P+Ve7QxVzgqUOh02nzNJujnP3QcY4J9q0RJFkQKwyOfr7VyM&#10;ELTcuTx6ccd62reNY4gAQV7Z65FenRqnmVqbjKxtoUW5UxEFAMk9jkf5FaO9fL8tiOuR/hXNxyRo&#10;7sxwVxwPT3rRUOkYZPmVufeulTM+R2NJriRHIyNq9O3b1p0bMQC/Iz0NU24VeCGJy3p7fWpmOQpT&#10;07cV0056nO3qWHlMcmDgg9B6Eev1qWO7iUkJknv2AqsjARhgCTnk1O0pkUwvge3t611qVjKS1HmU&#10;I2xeUPT+pNQ+YqKcKT2GBjn8alMg2bVG4rgZ/wA/pVVS7uzlcDIx+FdMKplOFxRFg7CxCnjAqnLL&#10;Fb/IH3euP61eMqhfNfO4dcdKqltkRLAEEde4r0KM1c5KtHsVLl2P7wZ+v4VmgyMMStkE9M9KvSXM&#10;coVUBUqAMHvjvjrWbd4iJKkKx+8T3z6V6dOaehyyp9xYhHDEzKT8wAPvg0s0iEZflR6VAZnWPCgY&#10;/wA96iMlwzhmCqh68812QlYwnoSZjI3dexz1FV7p4bhSwOAv8vpTZJlUKIwQD1btUUs8W0Ec8dPX&#10;3+ldkJaHG2yrHPwRMMKD8px3qXMUY3SuGbsOwHtUQDtl0UEHnB449qeyg7iNoP1reErkVFoQvjeR&#10;tySc59RUjMqoGi54x07VWEpMm4DgDAqEyy7G4wCcc9a2TOafZkdwkoLSFsnt9P8A9VYtzMscTMuM&#10;jt/WtKYR+Vl229xz19qw2xIhkUEYzw3p610RlYztZGKw3/vpc5Bzk8nmvmL48aTYrcW2sQQlzdlh&#10;K6j7gQZ4wPvH354Jr6qdY5V3j5l9B1rhfF+htqGjSQ2KrNMmWjEhVQCeD8xBxgcjjtXj8R5THMMD&#10;Uwkuq08n0PW4fzOWCxcMQuj/AAPgqyjgmlY3BAEQ5U8Enp0rzPVfDmo2PxJt9TtldIbyMRtIrEp8&#10;x5cgnAK4AOMZ6kHrXq2m6Ff6k2p6o24xQyM2/O0OXcgBOOSMcjj8MjPOalq0WlTiDWLjaMYO/gIu&#10;ep7AV/FGY5ZVpJe2i1rpddnY/qmjjKc2/ZSv6eZ1D2z29r9qLhVRQuehY+p7ZNd1oCx3Nn9thcpK&#10;qDcDnB644HXnnNfNWgeJNb8W+LLi0sXT+x12RWZCMDOQcO5LHJy2drYGBgAEcn6E3DTII7UfIVAX&#10;AJPA68+lY0q3N70TixtK3uvc7yG+SOKKNwcnAJHb/wCtXc6DNC8jBwVEaZDZ4JyOO9eMWXiC1imi&#10;S4ceXkAsR69Pr6V32k3ipeKPNCxHJIJwMD/PtXbQxLT1PDr4S6sj2Gyvn8tQCPxrXETQ7Zny27GB&#10;2ya5CymtHgxEDvHTPc9ePrXoT3H2hdsibVAA475xXvQs1c+aqQalZmRNbTR5wwxj7gHAqpdrBCsX&#10;ksodD869yD0Jrcd3hnQofudiM5+vrXEalBaRXbXMhKAnBOeh9uKh6mkVqc/q8rSTvsAVgeg659RX&#10;DahqSaJF59w4eSbcyL3YjrXa6qFG4WrZaTnd9P8AGvD/AIk6xDoWnpdalFKssis9sVH3iuVLpkgE&#10;KSA3PeubEq0W30PSy9c1RR7lDW73TL6Ca4mjZb3yx5LkHqDkqVzzkZGTXNaXrPjqxtobrQniwH8p&#10;bq6iEnlEHBOOAQik9Rn2zXiPgr4i6v4h0+K41GLa7Eq0odtx9CVbIJ9eRx711zHVLjUn0iwmldJ4&#10;nYQK/wAiv1Lj0J78128PYqFSClDY+kxOAlCXJI/IjTP2u/2hPhz8TnvNQ12/1vwboGqzW11Y3TIB&#10;qeniRk3xMYw+RGRNBKsoyy85ywP6la3478JaJo15dadqkACBLmOM7mLwyjchBC8ttIypwcdO4rxz&#10;WPDnhcy3er2unJpupwDzLyAxgi6RVO4FeRuZQcYABPavMvBPw88baL4cm1zXMtbzSmOC3W489re1&#10;kYlRKoBVWAYfIGOAOgzgfT0OaDte9z6DGQw9WMZqKi1+J0mi+M7j4iR3N1aWcun20jNbIZVDGUsC&#10;QyqD0+uMHjqK/Kz9puw8d3Ohv8J7m/jtrewvBewTQQhwJLeJtu4OeU+blGOA3zfw8fq5a6ZpK6ZP&#10;oOgMYIoVJMqkhkU5yxI4G4AnI6V+On7bsdrb/DTVRbF0YSrDGFkbl4yGLqRlifLyVOe5JzXY6N4p&#10;nblPIpT00S2/4J+Wmo6NcXl3cazrlza+bA0Quo1Ow3hPBMAXuB95hjn1613/AID0DwPe+N4IPCLN&#10;a2S+blJmZiHCff8Am5O58ANnAz6ivBtE+zM0UsECQkqMODgEjOOuSWHf1NekeFvED+HtYtru6t41&#10;iWRRJtfbuVzhy55yO5UdecYr6PD4RWSPkMTmF58yR94/C2Pdf6ja6eEjis40a4hkd4mKOSCI1C4Z&#10;lkAJ5HB71zfiy98Uabpl5dyTw6Q1u3mLFyfNT752OMNuwOnOTxipfhdJ8VPiLr/iDSvhTFZaxfwR&#10;Qmae/uhFb28Jz5SoifMfukjAIzwx3EBuY/aU8IeP9F8Z+AdO1rW73xdp2rRyLLBp9kI7u0S0mUzr&#10;bwruXMqElS2TkEt7el9SVtC45vKEbvVnlOk/Ezx54H1dtW8Fak0ty86yLbS5kgcAh8BGOVLHklAM&#10;EZxnmvqTT/i38Vv2jPE88MVtNLrsdkby4isZFJ8q0jxJNu+QxIhz5qttUuVxycVyf7MH7HPjv4s+&#10;L2+Idna2eneD7+1vr+zvPEuoLMVlgk8pLWOBDFPPd7yIggVRyZGb5dp/UzQP2YvhvcaDrsXxkvvE&#10;Wh6t4kkS4udQ8NS2ul3ayvB5b2V7HcB4bmzhIULGp2TqWL5KxuSWS+0XvGtDiqVFuUVdn5j+GfjH&#10;4U8MtbazPbalqt2JHsvIIdJisw8tyJGyPMDdQ2Bjjr0/d74SeLPhV8VPh7b6H+zBcXl5Bp2+HUxe&#10;WcultpkqqrCKQ3LFpnmByWQttIAJBYV+NPxs/Zq+M2t21teeHNKspdSs4re3muNLlAjL2QULILeV&#10;RI0bkEYzuC8sWOTX2j+yL42t/wBmvxZP4kc3Wr+FtVs4l1CzfyTdR3ICJ50DfLGxRfMU5A3oFUAN&#10;81fAcR4KEINT0PrsRi3jKSnDddOn9dj9H57jxHaaSllpV5tGzabiBjwwwDh+oI7deea9E0HxZf6s&#10;9ppMUm7Yyq8jfMzFR+eWPUnNeo65F4O8U+BdQvtFFsbOK1NxayxBSrs3KYaIlGZvbgnPPFeJeF38&#10;Paa639/qS6fI7j93JGzZ6AHeAVAznOa/OsZhVB+RxYOupx1WqPSb0210jnUCFXGCGIXkDsf5V5JF&#10;HbNNdW8I+eJQ/JyvzEgexzjp1xXln7RfxY8Q6D4ptLTwVe2NzFb2f70GNyqSyEs4lKkZICqRwBg4&#10;3c8cto3xw8I+JrjTNL1azi8MiZIlutRkne6thKwAlYBAZVj6lAwLZ4POM/l/EOOo87hs1+Pz/wCG&#10;Pv8AJsvq+y9qlo/62/yPapr7QpR5GpAYbgu/A69AfXNULfRtOtp5I9BTImIJIbcTxxk88enauS8a&#10;eOfh9qfiiW78C6XdzaE8MaRXF42xpJUGJHSHbuVGAGA43dSQCSK8m8UXfjUapGLCWS1g8tJAtioE&#10;m0HjBJJ5HTA/WvjqmNp6396z3X/DH0NHDSkrXt6nmH7XcSQ634c0y3itvOSKeW5ZlRpQsjBUVhgk&#10;MCMgN27HNfAlz4KSC/mvtFsp9NuISSswiEW47jl1Zcbhg9QBjj6V+hknhTSZr2ZdYsTNNdt5h+0q&#10;wlkk6/O7/MeAOvbjNc7rXhNYJYnigRtsgcwYzkdPvcjA/wAit8BnDpVPaR0PqsJivZUlR7H4i+Jt&#10;KXQtQbXVuTqH2iR9y/eAUnghuoVj1/HmsbSLm11CJmI3yDPyMxJjwf5g9x2r9UvjH+zRaePLeXUP&#10;Amh2UmpyWrF0Z1gDyoSwaTPB3cL8oB3EE/KM1+QXjWy8VfCrxrdeBvEVs9jfwYzA4+aQMNysMDPl&#10;kZAPqO9fv3CnEMMXT5L+8jlxVWNueL07HoT2t45MUMMj7zkOcNntjPXI7cVVdL6HypVtmjwcqGPU&#10;dMgDJPPr/TFPfWtLu7aG7sJFBkjHOSJUbH+rdM5Q9c5+oqtDciGALNuiIPOzBUp0BB7jr3r6102l&#10;ZHh4rF8yumH2ktfvCoUnGQCu0MV5PPcg1VeaeQmUyhQgwysACc9foT6deOPcvLue8MbzSvIqPiNX&#10;bKrxtyB/dx+vWojFAJPNRA2w456ZHr6kdv513YeD2Z8jjcZukxPJy0pA2o+McAqqgc/McMcn07dK&#10;pII0tNqqIg4J8wEktjp16cegp8ssrnzWLNzgFuRn3I/XHpiqs7lGjCDexDMWAK9eCM8/h/jXpRw6&#10;3PjcxzAsRmfDtETlhuJY4JPHDdc8VH5u4idXYhVITnBGD/CeOarLfW8swS7VIiThX2bSSBx83I+n&#10;Sp8mQLLA6OzHsdwbHXOR1HcCulQSdz5h1ZTdkxpWa3dVjkG5wCefx/D6U5WlAa5mZmBPDsoA5BBH&#10;50vl2UN6s9/E0gyGTYeox39h61Bew6a0n250eDjCRAg5GO6g8ZP5da1jNao46sXazEEskkBjhb53&#10;QllPUbe4J6dulMhRJ1aWT5pEyzbeOPXB9D39apSTz7AWQktgleQ27H3cnqP0IqWMoMw7lOw7cYyw&#10;LcYBOO/+c02m9TB3j1LGJZJ/OiLfJjOV6EcAZ659unNYl3OyxlJgrJlmYKd3yfw+xOetXbzUVjAt&#10;hHuOSrMW42+mOvH1ripczOVVdiJuz/ExbPXAHH070QV9xqorGm8s8EX+ixRmNAq5LYY7u+OR7HP0&#10;oSZvKEpGTIcYBycntn8etUEjCg7cO+0FCBjGT3H+HeppJmMe5CCo5fPYDrx0HpxXRGTWxnzJmw11&#10;5JRSxUrnGDjp/ePapZdRlEatG6gtktuHoB1OOeelYslw00gJDbSNzAt8oI67QRwD16mq8ssv2UzA&#10;AHoAc4Izg8dqqb12NFiZLRM79DdwQpe30eEfy2ZAQWAblTk98HJHp61Lpmntf3L31nNtvLOVZbcg&#10;kK3OOnJIAznjPcVzWqX00CzWNnOhiKRsBL32jJAY9AOx/OvSfBWlLJYrrMjAvCTtcqVwRyeBwRtP&#10;B7n8qy5nE9vC2nK6PSZWLXqzRoDs2oBtDcHJwBzwf85rcXUbOwhS8mhHllvm6Bc9jjGBgjjuKyLV&#10;VvXS4DmMoGZwuB9S3quO46Ghtam8Q+IdL+Gfw3iuda1XWpVs4rS0jElxNJLykcQbA6As5JACglio&#10;BrgrybvofoWT2XvaWXU6Cx0LW/jSwGm2tzeaPp1wDqWo28c4tLOW4GYjcToCizlQRDCxDSAkjjJr&#10;9YPgBP4o+G2mw+MdKmtdV8OeILSWDVtMj22DS/aI/swZJ4lLJcKFUI/8C7sfOQ49a+E/wg8M6N+y&#10;Hbfs0+Or2/03xFpTR6l5FlcWbabPf31zIJrq7FuBPLcR26iS3WQlUiaOMtI0fHq3gn4KWWiaXF4Z&#10;8JEuthkRsrFA6t1DbmK5XoOOAK+fzSpKhG63Z9E88p16bpyj1/Dvfv5pnFy3d1K1na6VpkOmpbhc&#10;gyGabyRwNz4AO0DAyOfbt19sYoL2fyJQFlAMZmxsjHfGOSO5P9K7/wD4Ql9PuBpXiG1jgfiT5WRi&#10;VJxnK8ZPoT+VTa1YxGzGnadA0qSsQSF3MEA6ZA45647cV+W5zmtWrdXNMLTgtEtP69T/0/5l/gV8&#10;Gvix+058VNP+FPwF0aXxJ4gvpWWGzDiJSkakzTSyt8kMMC4aR3O0ZVSdzqp4bWFuNE1+90DVwIbm&#10;xnubOVQvlqXtZTE+3nawJHJUkd+lfRP7Nn7SnxF+CWpanoPgXxVL4Ch8U6PL4e1nW7a0M19Dp81x&#10;9s/cMhSS2kDFkV43yVc7skI0fiHifxNcy+Hf+EbihRrNJgbe6upWluYbVHxDBAhJWOIxogfkt/CD&#10;gZPmOnBx8z+ycNisV7WTduS2ne/X07a/8F9Hr3g7wtovw98HeKfC3iCTVdS1a1ll8S20ixRwabNJ&#10;IRZxQKD5kjGNW853yCSjLhTgedS3pMQsvMPlBVKoSQpIJBJ9z659uahjurXTrGe2xCA7n5eB8rDn&#10;accDHY8k896rPHcXUZFmBAFjLFVPzEKedueDx+NYzSlqj14y+rw5FJv11Z7D4A+O3i/4ZaTqNn4M&#10;S2iGsQNY3bCJ2k8hlZXCruABYN16nkgjOa5V/iN8StS0qfQDe+Rps8yO0MX+rkkjysZPoEU4Cjvk&#10;5rgjNBGwkVlUEBjhhkDtn0OP1q3Da3TO63P+iuke+JzkEq7dAAccjufoKwm0lZs6FiZ1HeP4F1ze&#10;XiJ9ourlghYIruzxKrsJJNkT5Qh2ALgAbjy2TzX3R8DP2j9S8LwaJp8ErnTNJL206ygv5truMgVV&#10;AAAUk9SXUHOT0r4ofVLe4t5fOluLi8gRmjV1DbkwMMuwDGDxtxk5zzXaeNPAPiH4eeJLbw/fatYa&#10;vfPp8GoXh07zkhtWnQzCBpJggeVItruQoHzbevXnpxnFuUT141aatTkr83l/Wp/RN4y/ah+FH7P2&#10;p6l47+EfgnQviQ3xI8IW2l+KvDIuhAkV/BYSGS51aytUnicSxzLvLkfaWQLvEnzV+fsX/BLWJ/2b&#10;Nas/C/irSPEXxf8ACWmDxF/Y9jqSXAbRbWJWuNOYhmjN3FEzXLywuwjfZaqXDFx+bHhLRfHOuQan&#10;4n8JW0MsEESR3cq7Y9izqSivGpUyZxu2/dz94EkA/v5/wTW/4KgfD228NXP7PnxS8I6Vp+lQx3E2&#10;lr4YaKxuklMEVvcfZN6Frye4+e5ZLiTBcbNpXYF9DCV4ynaqt9j43PMpqUKDrYHWXXpezVt7rS+3&#10;X5H4c+FPgL+1Z428J2vxC8LfDzX9S0793HHOlqQxRoVkgwrhZGi8t1AlAMeeMgCqml/DHxB4Q+J2&#10;m+FfiTaHT9JvYBeTahZ3KSwS2hkKyS2k+FE53o8LFBnzAQowAx/q58cfEz4B+EL+GK0/aC0bxDo8&#10;kERg1HWJU0wrcMGDWjwTElZVRAXIRFG7YVBRieItfDngz9pn4c36eMpvCfjjT7W6Bkt9M1OK/W3S&#10;QfuGeaMK8c0qK2TFxtGAzAHHuUcjws5XUtT5Wt4k5pS/jw91b6Wdn6o/Kv4M/G/4O+KLv41XPhbV&#10;ovB/grRvBCaf4V02eVUuYXS4SeRra13q8tzdtC5eQFnYY8wh8LX2F+zr+3L+zb4a8EW1r8WPGFlZ&#10;ahFaW0kn7i5lkLNHukRikTK0v8WFPzAjoeK/Oj9v39hvWPB2qz/tD/Be00q28NQx28Vzo1usdtPB&#10;PGGUTQI2VuEkwnnHcspYphXGMfJHjvwX4z+DWtw/DXxTcaXf3msaPZaykukyStHFFfKXVJvOiidJ&#10;wo3FNvAIwckivn+JsBGS5K0bxXU93hieDzOkqTk02/nou7R/SLqv/BSz/gn1feFJXsfGGptq0lws&#10;dtFLpN5beURgiabzF4ix1IBYE524U17f4P8AH+keMrBNU8I6nb6tb3G5hNZuJI8jBIJUkZXIyhwQ&#10;DyBmv5Hf7MWOza8hjlYRx7t8q5BLHHykdQemfr1r6s/Zu/a18c/sk22p2ug6dHqeg6u6vPa+YUaG&#10;cJ5PnR8FdrAjzFxk7d27Ir8yxnDlCcWoaH2WI4JVOhzYablJdH/wx/T5ZLfLDHfC4JL/AHpegP07&#10;EduKzdV1ltKuEhUnzJctvDYBAxnPtzxxXS2uvX3jr4YeD/FOoQWdn5mnx3JmtruC6trlZolG+KeH&#10;COgIwCPQ55FeIT+JtEXVXh1ubdBHklwNqYOehJBA7+4r4XEZFUp1OSR8BHEKV77o9k8OfErXLqUe&#10;B9PuIzbspkkiECKzkYbJl++TjgAHpxXpdrqmo6hfNNqSNEqoAoI2ldvGNvbNfn9rU6Lr1u1lM0t1&#10;5scts1vJuDoCMOjg42EdT0IyK/THwdY6J4laPXtZlaKe/WNzHCQVGB/FnLbh6CuKrlc9fIzrV4xs&#10;+5JY62XAtbmMueFB6E/41Q1XWLdtWmtseXEFAQ7emPXsa4Lxb4gXSvCd74usQZEtUMkiKMMp3bdv&#10;J69+tcX4m+Jng3UtOt9Y8Kh3hWH5xMRETIQNwB6HDfKD/wDWr5zF1lD3b6rX5HZQwrl70V5HUXl7&#10;ZQ30erJchjETgLnqB6fQ12Gk65q2j6vLBqLQ2UM6KS0o3MAy7kIZeArA84+nXivBPCHxcmEd3NFb&#10;xwR3G2IK4y0TgAtI5GcrjKqoHXlj2r2Oy3a00N5HcGZVRVeQLtyoHCgdF46GuTCVVV1gx4nDyhpN&#10;HsPheHS9Gjk1GcF55kGImYAk9uD/AJFU9N8WanbXlw0skVu07DzUAyoX05Pb1J4681mTWHmyNbyJ&#10;JblUAi80YJbHT6Hsa8u8dw/2Lafar+XcsikhI1ydynG1jnH0rvqz9nFtbI86nRU3Zvc+mLXxPZ6V&#10;aTWYiEsd04ljkABKvt2lSwP3QBux6n3IpNLuLu2vn1K8YpFgFscZUe3tXxfonxIS1lh0cxOnmoZG&#10;RQTtJwGG4cDHoPr9PpFLi+nt47H960jKAGchV2gfn0/OssNjIVU3B3sc9fBypv3ibV5r17sXM8rT&#10;GWVyJAApIJOMgAAfyqZPD9zeI0kN0RIcZLnJ/A9fxqrZX9hp6CO7t3aNjt3cldw5+rcdh0p8mpaj&#10;Jen/AIRfcWCtIwUYVVHJ+90Ax3rGtQT1Y0r6GF4qtY9OQ2058y6LAKc5wO+K8T+KOrR+E9Osrq3j&#10;2C6DB5IgHkDK2CQrcADgFgDjoATXoup3tzqO3W5HLq5LGROQp9yOB+NfEPxzkSy1+3a3kaKG5IXl&#10;2LM6nfuOT93k8D6189mld0qbnFHs5XgueooyOVPxj8Rafr72cgutVYv5QZMKis4xnJAZVXOSe/61&#10;6X4N8f67pmrz2X2nztMuQXaGZhKTLkKGjyeOCeQSO1eYxpa/2WWe5CyXBYEA7tzeu0ZPQZPpivR/&#10;BOgT3Wnadoj3EUtrp2QcqAzeY2/7w79eM4x0rycHVrc1k7vdf16H0uKo0uS/LY+jbnSr6cLa26+a&#10;sjBkLnggnG78On1q14j1y68IaPFZaZaxzXE8u0hmKgD+JiB19ABXssn9hp4Zs7i2tjFcINqHhmHX&#10;oemDjIHauCvtPS8ieWb5pVBbc3UEjHHuK+7q4JqL5Xr3PiaOITfvLRHzpP4b1fxNfo1wryPlpFB+&#10;VF7nA4yfT+lbNt5M9tuSUN5XAA6jjvjnp/8AqqK5i1T+0WFhI0tsPlkbpj256HNS+HtW0u1uEhkU&#10;eS0wDEZ3Adz9eK+TjCEZ67ve567cpRuilolteNM8y/vI1YkdG4PXOec/rV+4jgkzDGCHHOTwDz25&#10;7Vt3+pabe6k82jSqQvLInIB7ZI6Zp8Lm4ZWii/fMcKMHnuf8mpUYr3E7ka/EzzrxHJusWtYWXcPm&#10;Kjrx29h3rwoXtxDey2wkjjRdpBLHr97kjjPt1r7R8q2USLqkYAlGZEADZUYyD69OlZbavoGqEXFz&#10;bqI0ZlC+UjPsB4JXHAPB9q5cXl3tGmp2/r1NaeM5Y2UTi/ANxerorQ6y7M06bUVRyAx++GOeAcEZ&#10;rZmsPs58yWUtI+F2gfNj+8TXQzar4cQ/aBIQSdiwRxDLZHGew/KtKezsZJ5A5ZUKjqQWJ78Hjr2r&#10;2KFD92qfNexxSrO/M0eU3KwI7TqCNwIIXAbPr/WvMG0e9uNfuNQnZHgPCeYWZ1GBwq42444yc17j&#10;Po0UaDBDKvzAdD+Pb6Vzd5pslnKL212tG3UnoPX/ACK4cTQk0ufZM6aUlY8t1/QLcX8epRF/Nb5c&#10;AgDgY6fStzTrKJ4o0mBbZwT/ADGfSr95unke4uDkyckjjH0FXIwkcEcHmASL1BAXgd/rXJRqL2ja&#10;NJR0sVrjSV1KKOO6+VDlY1447Z9ASPyrlrzRbrQXC24EsKjKmTBzjqCeh/CuskjaTZGjElAWAJyM&#10;d8/54qtrLvcWEa3EmCrgKvbkHI98/wA6+goV4tc3VHBWpyW2xyulapeXVxcR2+YgAmNo+UZySQPr&#10;xzXRrcSyxBmdiMkgMOT+P9KYAH0vdbqA8XI2j72fX3pto8igTs+M/wAD/MM/Qfzr3sHiuWyvc8rE&#10;pNFy0it5dRE7nAYKD29gK60cymHgOBwewFYSRNdMZY0DPGNxGeuO1an2uaWIur4cjnPUZ6jPbPrX&#10;0OFlY8apG+xwHjq11e1dL5Y2lCkkhBgAgdTn+ZrzXRfGUExVgC6zf3WPr1Pv9ea+gBFLHDJHMm9H&#10;Gdmc8D29q8I8WeDLgSrfeH4UgZ22soIwWY5zjsc9wO9eLndKpGXtaT9Uehgqkbck0ep6XJp7BpYG&#10;Djbt5H6EHmsLXb4JHtt4gMkKeSAB9f6VX0N722iWG7+8Dzn7wHuPStu8tvOZpNu2NwR0wOOev9aX&#10;tHOknFWGrKepxMkcF5Ij3S72gJZGz90ngnHr71zepSOpScxspJyMdPUV3N6sVi0c33lcYPfkeuO3&#10;P4Vn6paR6jaKkKk5xtC9iP0/piuaV2tHqepSZ5Zf6cuoRefHGBKv8S4zwMjfnn6Y/GvavgrLFYQy&#10;W12Nsu7cuVIzuAOSf5e1cLbeGIoPnibLrkAj0PXPriu30XVhBdLbxBmfcoHHfoT+Fe/lM+WrGctD&#10;xuIMPOpRcYn0jDfxTRIdu0g4Knge34HrXQWtwqgNv7YAx3rzK0vI5USGdzkkjpnkc/hXVt/rVIzn&#10;I5z/AIV91Sq9UfmFWlbRnoNnfElWk+XB6g+n6cV3djqC3DBkcZA+bHHSvKLaVJQvn9+uOn15rotN&#10;lNnclF2qCMAEZ49q9bCYxpnl4jDpntFjckbHdx1zya6mXVwoVoduAMY6jH415bZ4jzKW+8Bj0/Cu&#10;jhuFYKuecjgnj86+xwONbWp89iKCR6Bb6m4i3fd4xj60yW9kuJC5b5iB04xxXPw3I/1UmeOtalvG&#10;0qhFH0r36da6PMnh1uVZFdx5KkHiu78Bh9LvPtTkrv8Alb0INU9L0hTJulKkk5A612Ftp8ET7mfc&#10;P7o44r0aMjmmtLI9EQ+dJ5y8L16+nrVmI3TMXibOeue388VR821aJfJZcAY/yKuW84VflPAHbiu6&#10;E2cbhqdlbedHCplGGI6+uPSta0jmucNKfbnjiudsb0TLsYc/Xt/+ur6iV1ILYVsce1dlOpbc56tK&#10;70N2WNIQPJUKcdBnt3qvEiFvMnAJI/AVGJo1XaW3H1pskyYBHKnv+NdtKqcHs7NtmjFGGO5BjJ4/&#10;Crtvbp528fODxn0rLt5iJArfdrZjmhhAZh8tbqfYxcDahSOOMKuAF5x9easqMYQnOOM/hVOAlmOO&#10;Bzjv9KsyRtIoCnFdFPU5pNIYHijm/eEAHp/KrDXQX5Ylzkc/5FZTW5Ysu4Eqfpn86txxSrhh6frX&#10;ZTj2OaTuJOxdRvHv+NRxbVYc4Pc/WpJlkCkSDHf+uaj8voFx68iumHdmU4ks5VMFOc1jNK5JIOO3&#10;HvWlNiJQAdxPaswBs7TyDXXGNzmqdg3CSMl+OM/41zE1y0N2WU4HB57966FkhCsSD/SqR8l3xcqF&#10;RBuLewGT+AHWumly21YqaR5TbpHNeXvRU8+Vio55Y7sZ69+a7kQwTaXDInzb7iNWz0AAO7r6fWuf&#10;8KSaJrFzezllSPzPOZmwA4Yn5wQc9Bn1xXnuja/4gkSS2nupT5UrKkIJXYdx52EcEjBzX8W8SY6C&#10;xdSqtVKUn+J/UGR4Z/V4U3uki7+0D47tvBvg/wA+O5e3e4ZVtoYQTOw3bXxkABm/hQc7Pm6A1+Um&#10;lap458YfFy4g8DweXdXEyywpnzPLiBB8sxlgpYqrZ6DcCNwwAf0l8b/DG68Y3FtqRklH2VGGGclu&#10;Tk7NxxljyffpWp4W8EeHdG0B9Ot4Ior2W4826uhCouJEwFCucZICqMLnbkbsbua/Ns6wtXFVU72i&#10;j9MyTMaWDw8klebKWj/DPUreCe7nLv5SmRzHgoFzjBbGMknA9T0rt106SXRrhrCwaJlkEKuRsRJV&#10;A4y3dc88HrXWaLZf6DcW9tNKkMrFQzAnKqQRjjkjr9aydEHiFtPvtN8R3Qldr2e4iBfeEhLgRAtj&#10;G4qu5l5K5Ck5zj1KFFQVo9TxZ4qU5XbPPI72K9u47C/lEKxTmOSZzwCT97d6scAE45IrptSghhN5&#10;p9xItuYiIVXcA2WB5UdSFx8x7d60dR8Kwa7P/aEapFLFKluyqdqybMMHb+9u4HOAPevKfixf3ela&#10;NeXciNHsBSVV++Du2nAHXlvWrk3BNy2OrDT9pJRW5w+uW9h4dlsJrPyRPcXBwZX81giNsYBM4XcD&#10;nPcdK3fEup3thYppbIbsQLIdqoxSNn+Ybnx2XoD+FfOfw/dr20ZryJ4W0q9QkSR+WzRXROYmXHTC&#10;5DZ9q+hvFfi+6NpcNo97bxfa5TF5JDFyh+U7MAqDt5BbIPYZrzaWLVSDk9D6SeD5JKO54X46jsL1&#10;YbPTb2G70/UrZbeaNi6+U5+ZpRhSWU5ABHKsoIBzwh0axfwbp3hjQWtLbSdElkvJpXzbwxwlSWUF&#10;ycndkkZJJOOBgDsLbQpri1vr/T4BbxWSbo0lI3E7cqinJY8cZ5Przmvnr4z+JvAE1npdnqaRzi3j&#10;mup7O5me2EVxDhQkjqp2jLKwwCfbIrzK+HjOEnK39efa59JgG5WhErWumeIvHVr/AG7pMGbCeXy7&#10;XyztMofarIjsNjMCcc8ZPqK9Q8Z+NTp8Mvhfx1pVzp99YKtpbWcZX93MsKtH5ytgBgpUkqDkHOAW&#10;58G8SftE/CL4efArS5fEcmpyadbXe2wsbd/tPm3rj99IJlMcdtCpy7PNjBG2JGcha5nQtNk8a2j+&#10;Mn1C5v4NbnWazuJd4klaYB2d1kJdSPukZ6jA4xXzNeP1W1PD+9KSTeulvu+78eh7Kwk5rnrK0E2l&#10;6+v5/wDAZ794I1LxT400e8XQPCy6i2mxW0l5JOymzuGaQqvmHClclflUkg7SOADnxHxxNPba3c3/&#10;AI0dr29O0pa2qM8KlzkCERgxpFhuMkDAyc132tePNTkt/wDRZYlF3aS2haAyoITkxOgCupV0wThw&#10;Rkhl4PPnfhX4leeog0yOffqEIt5YHlI8lN2DzuERBA++wJA6AGurE1ozjClKd3bd/wCS66+ffuZ4&#10;fDSi5VIx0/rr8jz/AMa6vqMEc9ttIhkTyREMxqrj5o9ynAfkZwfT1r5vvfFtlJFGl7ZSrNAAp2sM&#10;Meu1B0K7v72Pyr3zxNNY6t4utk8dypb6G17K1/PIWWMxIchkfByTwxxkj0xXz5qlnpKT3t9G6X0R&#10;ndbW4BKwmFSds0at8wDLg4fO0exr43OOdzbT8v1/r9D6zLFFR2PFvij8R9U1HSfMfEiJPGy2igKf&#10;MAzhmA+bb949iRgV+MHxa8bah4r+JOtanENiSXkpt2YkSvEuDEWAYorEH5lBKg49yf1x+Jb/AGzR&#10;9R1BdUsrGOzKyuJpVikMa42NHkEv5mflVeWyMV+QPxU+Huj+G/DXiXWdLd0uoHj8m3eYNK6zK/Mc&#10;HVvKABGSNzFQetfrvhxgn8U1q9j2aWIhClKaW3Y+6f2Fv2MvHf8AwUz8HTfCX4l/GbVPDPw/+DM9&#10;lHZeHotNa/SG31dbid2gkV4LaG6YpJFE9wJ5FViwIUbW/YWT/gid/wAE4W8a2GhaJ4P1afRdPtI3&#10;ln1HxFfGe+u5jJDJa3UUflGGKNTHOGt9nmOdpYKCp+uP+CcPhD4Z/Bf9lf4ZeCNCtPDmk2njLTrX&#10;XiLDVzqNxrOqXNjuub+SW4kSedpkg4iW3jFpsli5jQOfsTUPEOpWGhalodjHDbaXqckkt2ohTc5l&#10;XY7tJy5PljYMYwvTvn/S/gfg/DQy6lKvFTk1q3qf5d+JXHeMqZziFhW6UOZ2S/rqfyN/8FP/ABT4&#10;Y/4SSy+DH7MVl4e0z4ZK0sV5p3hKKzgsri6hn+zxT3MEAMiXLvbsBOxDOiFcnaRX5DXVrbWsEUka&#10;XMiXnmBJ5UMULeQQJhbsQBII2wsmC20kA4JFfqz/AMFUvDfw1+Hn7QWgWHwl8P6H4V8J2NoLa1t9&#10;FtIbYahqbp9r1O9keJma4jthJb2sUrHyw5kjhHySNX5/ab8UNc0zw7pHgvXYItXsPDEVzFo1s52t&#10;CuouZLoknIcTOQznGdyLyMYr8B4+jGOb1YbJbW2P7g8HYupw1hqtO2t+a+r/AKfzPPPD0awnUGtZ&#10;hjyVVg2Q4VWz94e/BHX2qibfyLjOVRZXJYDjn1Ppn2qSCxjs7N7MqI5RtBCZ4AyAPU4zxnr60+KY&#10;SlXAP7zj5ge3qO2P5V8ZzdT9Qp0lblKsoEimMsA/HIXK4zkdfb9faplgnuS0dswEigmPeeFI4H4f&#10;SnCV8O4G7yn/AIR8uM4z/wDWqu/7yRpZBJgEYKsAcnnAz69sVnJa2NoJbkuCxEjEsw+8rEYZuBkf&#10;55xUkkk6Qs8J3Sc4J7c9zVbasZy2C56E9fwBHH0/nVtTGYw24hs9AOSD9awmjuoVdTp4msoJzJbM&#10;ZECfM0jDAfGSc9Aq9j27963PG/gTxl8PJNBk8cWC6bN4q0Sz8SWSmZZpP7P1AyLavKijMLyrGZBG&#10;3zbCG6GuDjiJCbV9Sw6jcc/NjH8/SrVssDzStaxNDkgEqc5CjA65IA6AA4UcAAcVioxs29z1o1ar&#10;qQ5GlHW6tv2s+li8sm8iTn0A4xj398/hVhWSV13fNt4JIqtH85LIcjGMAcHHp71blWeG3hmkMf75&#10;mGA+5hsOCSvYHPBNefV3PrMKtLs1LLS9av7C+1ews7iay05Y2u7hY8xW/mtsi3vkBS7cKOSf1qsk&#10;+1HiGJGyAV9AD0x60+2026vYri1t98QjjFyUZ3ELEdG2j5C3p6U1Vgky0iPGxQhWH3gex/z2rnnE&#10;9OldXuSXcqxgzSbmTGSVBOPTOKtwadJNEJdGH2m6jKyRxBSSTkbOQcAbuvT1qTQ9RtNG1e1vLu1G&#10;pWkZzPbSSvB52BjaZYvnQEnduXOMAYwa3rbXYo9J+xaPAthOsAM1x5nlgtvOQuehGeSTz9a53BWu&#10;dUZ392x6j8UpNAsfELan4YvLm/hQQG2a5jWyupf3K/alMal1Xy5SVzkq3UE5r2zRLbQLDRfhbrfx&#10;N15PGHgHWNQn1a+8NeGdTnj1CzgspVgvbea3vPKSzu7l5EHmR7RLEj+XMdySL80XFotlGrW8fn6p&#10;JEYlG/LsrKQ5VT97IP4V0vgfxPq1n8Mo/h/c2unTWc+pf2sblrKH+0ftEaCERLqGPPW22A5t9xTJ&#10;YgAkmojUUZOR5mY4KdSnGnGWnXo7WtdNbNb6H07+yN+znpH7R37XfhT4ExS6houneJLzULy+fTAl&#10;5eWGj2cUt5MLbzlImuEgWOBW8uSTc/mpFIylSuu+JvEP7Lvx78RXv7LHjy42+HLyey0bxRpE6+Zf&#10;6VcBZYEumRUhmYoyxXUJjMJuIXKAFUYeLfBO18arq3i688LeI9M8P67Jp8t5Y6zquqT6Rc26wPhr&#10;fRrmEjyL64ikaEplVktg67lDEHzJdU8J+FPB+jE3t9FBdQKrnUrGaxht51QEQRzSKI50VSNjIcqh&#10;GVxzWVWUYwi4fFffY+cqRSxs/rlVeycVFQls3q23ffS3W6s/n9Y/G34963+1N46i+J3xGTT9I1LT&#10;tGstDl1Jt1zqWt/2fGub3WroLGLm8kRRFFMIYzsCxMz7d48e8La7otr4mtNZ1XTZNW0fTbi2utSs&#10;Rcmya4tDKDNbpeRkm1lniyIZQSyOBngmvGNW8SWyaL9rsGSdrlSsWBlSGG0tnA3YB4/pXJaHq9xp&#10;ljLo8Mf+izo6yDOchlwqkN8rDPJHX0IrNVpSactz3MJktKlhvq2HVoW0t0v2Z9z+GvhJL+1b8fde&#10;+GH7D+nXZ8K6bby6vFqfj7U7LTZtK0aN4Y7q/wBanLmNorW5kkUm1Espt1V3UyBt/bftpfsHfGH9&#10;hvxxd6H4n1XTvF3h+1ubTTpte0eZZF0/Vrq1F5/ZGpwsVkt7nYd9tJ5SxXcLRtEElLwL8k+Hvjl4&#10;h1DV9Z+Nfxyv7HxhrXhrQrPSNDtvE2l/21FcMzeTDbQIJIFiktkHmRsxfex2srs2a/rB/wCCmHhj&#10;4j+FP+CU/jP4j+KPhJZaF8TvitrGh2fxQ1DQILnUbdbbTraO9l1BAUnaGKD7KlmrEBLK4kkZJd/7&#10;1/TcYN3XW/8AWl7fefgvFnFeaZNmmGoxmnTdo2k1rsm3J2bS35krX6n8onhzS9f8XeJtJ8FeEbOT&#10;Utc8RXMNhp2nW5j8+6nuj+6hjDsq7pMfJuZVP94V1vxs/ZU/ag+Fc9vP8cPhb4x8I2oJt4Zr3TZY&#10;45pfsxuhDDNCZklYx5ZwCVjCsHIZWRf0L/4Jhftm6t+xRfal8QfFd34JQ63ZXWp3K+P9Mn06R9Kl&#10;kTfDoWt28c0vk6g22eKzW1uYJvIZoynzuf3Q/ZY/4KB/tLf8FUfCWo+KfgPp+mfDbxF4V8Q7b281&#10;TS73XNNXRZtMkmtZ4Z5vsdut9Fcny7kx7N8YVvnjKKfKxtaVGj7Snq/R9PnqcfFvinmOEx3Lh6Uf&#10;YK2rd736+S3XX8T+I7XPhz8Yfhno+ifEHxHoN94e03xnHqEWlX+pWwhgv20tokvUtjKQ7xwmRVeX&#10;Yq7jhSwBI4C7glI+QlWVvmA7Feq+nsa/0Tv2n/g98G/+Cg37NXjL4KeM7LS9N1awhfxH4b1iS7Ka&#10;dp2siARLLHcCMy/YJLhv342HdBMweMHBr+Pr40/8EsvjF4c+PesfBr9nPXdN+Iy6Tpt5qd5FFJHF&#10;e6THYITPZXywb4JrtLiOW1U2Pnxs4iLpAZVB83JeI44uClLTp5P7/v8A+Cml6PB3ihTxaqUswjyT&#10;V3fdW/S2x+WVyVe1ZpnKAqFwD1PbP49e9ejfB3TPAmrfGXwba/FPULLR/Do1qzfUdTvVcwWtvHuZ&#10;5JTGrOF3KiZGACwJIALDitdtLnwXa2J8bWFxol/qyrcWdtqafZZJYXYx70SXa23zFdSdo+ZSOabP&#10;aSxTi3RgqsoHmKe/8SlT+PPpX0kMQlJO10fpFacMVRlGlPfqtfQ/sb+Fuua/4h8AP4thubjxBBI9&#10;pJFcW5acXFtcovlXQYKWYODuLYII5J7n1jUfAraK32jUNQSW3bevmRI4Ee0BsyMTyOcHH41/OF+y&#10;N8fvjxYfC3WW+G09zqdx8LrKS61SOTW7lNQl8Oukm6WwsWVRHZaUERbpbWSWQI0eYWUq6fq18KP2&#10;4Pht8adE0Hw74i8RXNj4h1a2jZNH1K3mCy3EuAgg1ARJa3CSgh4CGDSKQGUSfLXkZ1wkqn+0U9U+&#10;n9WufgGMy7E0Kko0tbPW2rXqle2177WPoPWfFfhuGZNN8QQTTWix5Lx7SSSMKwLdGJ+VCRjueK+U&#10;I/F1zp3xB0218RCULfRPvyVZIyzsIYQsfAkPy5LZJIPOCKn+Ol5KHszPB9ljsFf7ZerIQ0Mcbb2f&#10;yzj58DaoOcHk+h/EL4gftB33iv4oWfi61lWCHQ9RjvLe2heQQBYplkdXkHz+bIECuxGVJ9MY+HXC&#10;Ma005Lb+tdOh9Twtl9fFpuD0t/Vtep/Rz4a1W00qKfU4LxoL6SIRStKxEKBJOVQEjBYcHnJ/Cuyi&#10;8Qw+Jc+C4WitrjR7gyXFskflXCvKOGllbDSA7s53cdWHAr8nfAn/AAU1+Hmk+KbjxcvhfxDoSSqz&#10;QQ2k1pqccySNmWBhcrCsXAVklfcVOcYI+bxPXP8AgoJ4t8X2t7qWr+GrFNZ1CQzveX1/JMrMW5Yr&#10;HDGH+UBMZUcDjHFfPY7gnFuKioq3r0/O79P0Po8JkOKc2pQa+7/hn8mfvDDf6dqMdvomg3Zuy3yu&#10;FIYLI3O0OOT6dPpWppfnWd1HPcsyFMxt3xnIxn3/AEr4p/YO/aH+Gnxuv9RsrnT30LWdCFtfXOmB&#10;hIk1nIxh+0WkqMrybZMLJEyBgHWQExk4+yH1AxXdzHp7ExRynarDHQ8ZB5H86+azDIquEs6uj7fk&#10;edUThVlRa1Rm/Eq1sfEdp/ZdoywX8MSuJWwApxtQM4+b7oxzwB7VyHg3RNe0nTo9GvZZbOLe3kXK&#10;RoTtYcgA5RhnO04HvVzVbG+vTcamryF53BlTzMq5HcLjqB2zj29er8JwWcelSWOoIyCSRLgMcrt2&#10;AgA+nBJz3+tfJ1Kbq4hzkrP7jt5nGjZHp1jfaLY21zNqFy8BbMdtb/M5k3pgqD6DGST0BPoBWx4b&#10;1a4F1HfRWiiCBRFG5Z5Ex1bkknA6jtmvN7yysdVRLlLkw728vcvGzaMhgD3/AENeneFru1W2Xw/p&#10;4aONIWKszZ3YOGA755z+NevQp809LJdPM8WvTSjfqeoJrkqasdasoracxYlAlAaMt2DDjOOvGDnG&#10;CDXMXuhy+MfH9n4hTTrefWtWmm8mAYjjuZ5kBdhuLbSAoO44I7cnnn9A08XFpLbRMxnkYAHoF549&#10;B7H/ABrN8R3WmaPrEaareNBe2oxGiswbp94bTlc/UZzxXRi0nTUqm10/x/PscUFaXLHc29MuNW1O&#10;6kFkXtPKYQzBWBTfGxAx07g9MCvUrjTWu1iuNSZ4RIp83yzgEjuv88V45pYtZ1iGiMsT3C4jjB3b&#10;COeRk4x712R1jUkkYW8oOTuYvk7sDnjPXFZYSq4wfO7meJp32OjvkiMcFha3cZjfqqjkHoCxxkH2&#10;9frXM3drNbTPbzhXKNljkckDjJ7f54rPj8QXWqzLrlqkVmwjERWBQqnBOXYHJy2ecntXN6oNTkWS&#10;CdQF6GYOMBZBnJA6N6ZrWWKTjzJXOf2LWjOV0a+aXVJL28YqIufLcZ2kkgkY57f1r2S7a5ntTa20&#10;KsJFUhEwSe4Y47n3ryBtNupzJsHlmPCtJwCR2BFdD4Ztbp5mm0OcQzQhTnftcHoMHHPHPcCssFUc&#10;I8jV7lYqkmuZdCh4q8NHUJrW11Iy+TISR5IBRiDyrMQSCuenH1rn4/BGoyaZeanaWM0otflSVceX&#10;8pxhlOBg+pr1/U77T0mtYGOyZkKydwzdyB3zySRVEXMzu629w5t5o/JaNWwsihs4btnI4Patp5fT&#10;c3JmdPEyUUjyW+8Ma5p9ovinU1CmV1ihyQUTnDCQDIyRnb9DXO6RJYm8bTpjvAVlDx8hWDYBA7g+&#10;v/169y8Uafbvpkj2Y8u0iXc8Z5UkgAFugznjNeRDRbeazVCTb+a2C8eNyD2PoPSvNr4Fwq+56+p1&#10;UKqnF8xBDZ3lnH5d5C58xjiQjC5U4/8Ar1Fdw3F7AJkwzW/fODhjXC6LeR6fPJo19M7iVyYzI5f5&#10;wcYBJON2PoD9a79pYntkuolYI4x0weOOfrXHTqqpD3ehrVoyjI5y5hFtdSMPmSM5wepJGSPz6VkG&#10;6t3tnkm+Ur8wAHKnsMV2Mls98kkFuAHUA+YxwE2nOPfPSuD1xpV1GSO6RkZAuQV56D06j0IzW0py&#10;pq5Lj0FluZpLaabzC8HAYAYxjqfw71a06a9e3kj026mgSZeVRyARwfu/wn3FYElo6wOqPgZyUPIO&#10;euPSmW12+nSrdJLxkDYO2fX1Fevl+ZODTnsclbCRlGyPXfDGra5Fp0+kQXfkX0BMoaVd7sh43FT1&#10;A6MevQ11vgXxjp/jG21LwzqlpPBqOmRqzN8vHz7CVJ6qevTkcdMGvFmvLiRxfxztBexgtbynjDKC&#10;VUt0Kk8EHqOKvWmvSeIWttZjjGnaq0JhlgkUhRKMFtjsAGjbrHjnGV6jFfoODxzly2en5r/NfifL&#10;4zAWu2v+Aeh+JPDVtGtve2DYEbETg/eIyMHPQj1zz6V8wa/q0fhvTLrxGUM0NpcSJPDn51h3kHAJ&#10;GQvBboccivsq0u01qzbUIP8ARb+NFS4iXlVkVflIJHKtxwema+ZPip8PdfvNQl+JvhlBPeC3l/tT&#10;TZWIEzqFQmDapDeamQ0LcBgCpAOKzzrCy5VUpL/gefy7GeV1VzctR/12/wCCfT/7K3xr0X4naNHp&#10;MN8JdR3skIlVkkeKIHMfzAB3iAO7aTlcN2OPtOyMNhcIz7vLBJ9s+/t61/PWL3VvhZ4Rs7PwU32r&#10;TGvPtkN4jFLqC4kcsqbcfIYn498d+lfsT8A/jnafG7wiutypHDqlt+5uoVblmjG0y7DyFc88989s&#10;V9HwjxK6iWFrP30vv/r8T5zjThiML4vDr3Gz7JtLg+SJoucgY29B3rorK5kuMlcKxOOOePSvJ9Lm&#10;eVk2yFWUAFR6dq760dDArKT6ZHc9Pyr9YwWL1PyLE4Z3O1gvdlwsSEkscbT0zXQIyygibgNwR34r&#10;zuylJm3Rlt0QyG9MfrXUpcTMoM7biw5xwea9+hiDzKkWddbyRSKBARtHBPTI+hq9bX0JLiLkjnrk&#10;fnmuXXyWKmU/c7f4VsQxrGwKDr0Fe3Qq6HDUoqTudAtxGR+8GGbvjj/Iq7a3J2sqPuC4HpisJZFj&#10;yJBhhyP6ZFX4vk/eDOD19K9GFW+pyVY20NOSaPZ5bsSRzjNWI52YhV/d85IPOMen1rHLRyK6kZ2n&#10;GelaltLaxpuZsHI6/wCea6aczi5bvQussjZWI8Dkc8f5FLJJd+UBge/FQ/aRuYJnj8s0RzechYDB&#10;7jrgmvQozuYzilqWFmndCEPAH3R7U4TSvhlAUZwQP8aqSFgROhOB2Pf3pY5IVDFsgn7xPc/0roS0&#10;Obmvoy385JwNqjnPqarTSx7vnU5X5QOlOFxOjExxhkPbPf1qtKQIy4I256n+ldVJ22B2tZlCZAyj&#10;DYfrkcYPbms6XMuSxOR1z3x3q3LLMFAQgqvfHPPas+fzJHKMCc9Oe1e1hpX3OGt5EsTrtUueT09O&#10;KdJLBu2o4Zu+O1Z5BRf9nkn60qQpkzhthxgfgK70cUkrak08q/6uQg84xjnmq6RWzyOBgKoxzz+N&#10;QSMsRLHlmGMgdvXFJuCqqIPmPXPv6/54rogznnG60GQOhk2Mdic9QST7e2e9LM0bSeWrZQcbR/Wq&#10;sxJchjmkcqIwQSp/ix3ropt2OScCRp/LPykNnv6U1o7iJQ0J2n9fyqNnjViqZdSMAUx2KJvxnt/k&#10;10wZnKCM+9VoiPNPJ5HPOO+Ky2utjiMH8/StC4t1crJ/d9efeqrpGZAwHTj6elarbQlQuZl2JYom&#10;NsQqHsOoFYhDIoWPktwAOw9a6KUEK3m4IzyB3rnXnjjO5QSTwABnGfWt6cktzOaseVeKtEOh+GL4&#10;6FB5WQzlI1AG52BZj7t1Y9T3r5P+Jng/RrnRLjxC5KSxwl5GB5KfX0HevuXxFaPeaRLFA219jdee&#10;xPavmjxDFI1g32dOWgKMp5OCDkEfpX414v4FTjSlbTVfkfqHhvjXCVSN+qPnDwAumG3UWMSxvbPk&#10;rnc2Scls9eTzXrTCW9mML9l69cZPf69q8q8O6Va6VqL3ECCMEHbt4JBHQ+uPevQYNQmaRnhfa2Ou&#10;P8a/nDkUdOx+w13zyuh9ssem6utnespIXeqn+LPAxmu4t7tWi8tCuMbmLHHT19BXkV3cyatctNLi&#10;SeCNYSQCBtVidxHuT1HWtO0MupxySKTtQAs3bGemeM1E3oJ0U1dnr3gnxkL6V2t5FbDBH3MdodBy&#10;Bn06dq+qNFurXVUbYeUUE7ckHI/l71+eiImkXbNp6eUS298jIy3Xg+vXtmvqb4f+KIzodlqduux5&#10;rceYA2QcHAIz2OMkHpXRlOYOL9nUPJzrLY8vtYHtk1sHUXe/AQ4Oe4zWXqVtYPMxuUDJKhXA6g55&#10;P9KtPqP2y3EMfyhsNxznIzj8KzNRlCvax2679xbzHOBgcde9fSNp6xPl1A8y17T2tlKRykiL5lJ6&#10;lTxjmvPvif4ZsvHPhBYLvaVhGFlz80a7gzgHqA+MN2I98V7LrUKTTLKi5wvPpzXIXETx2kr3EYMW&#10;459MHtSnTjJOMtmdFCpKnJSjufCWk+ErjwgWSxgM0bsVDR7XAwOOG5246ZGQK9t8H6XeXGkrPZ/N&#10;NJ8qqiDchOQTk8gDoa7+HwRpcsTSKS8kjZCk7Qi9xkdK3vDeg29nqU1urGKKVMlUAIBHB5759668&#10;ky5U3aOx7mJzWVRa7nwR471q20z4katpd/A/20pD+5eNyTsQoIzgYUt1AJGVOQea+dvC0FhMt9N4&#10;41zVUSaVY1tLC4EUUZjZmbzFYbeVwo4B2jJzmv2i8SeFNI8SaA/h5oIlMoJe4wqsNg4LOxAO3Gfm&#10;OAO4FfjR8W/jZ+zzA9nafCmzuPE9vLJPPd6/AFh0po4y8bLBdzEG63HEhEaFFU5LqQFP1H1fld5M&#10;97Kcw+sQ9moO6/r5HI+Mfi38NPh7p19p0lxJMuRHElriS6kBXPUEKzqv3sHAB5xmvy4/bW82H4R6&#10;V47voFh09764MoZgksBvyi2/mAEEkqMMFyRzkYya++tY/Za8deK7qy1n4cPplkNKfzTb6lM1tbqr&#10;/vAYjGrkqv8ACdvPQnjn42/a5/Y1+MPjSa10Ntf0TUfFSRx6jb6VFfmG3kLpIjwwXNxGImuBtULv&#10;8sFmwGGc13qEtpLQ+gp1KFKDlSn71n/VvxPxeRbeyguBbYma3TcFA4BJ5J44HXFT3ckH2JjdQK2x&#10;WLKWIyoUkA9iD059ahli8QeAvFOoeE/Fumy2OoadM9pf2V4hSaG4jIEiMqsSGUnnnBPrUXge30vx&#10;D8StC8I+W17HfXiRSwMxQtExxtL4IGSwwfpnrXvUGmkfn2Lc1O3U/oC/Yk/4Vz4d+D2j2XhXW9Em&#10;it9MtdU1VbeKQPp17fx+dLHJJOCwb5EWeONmjDx7tq7hXa6x8LfA3jH4heGPjR4Yv1a5sy13pTqr&#10;p5d20p2yNjDDaQQsTrt5IIOa/KD4Daavh/4g6fpgvYLOTSNQlntGu38sKo3KYJN3U7QV2kDdk9q/&#10;eLwTfGysx8UbnRl1rT9LiR432F4skMrAhcA+VnIYcrkHtXv4dpx0Na1D2cUzyjUPhZ4T1nx74U+D&#10;OlW1xolrpNvLHBqFzayT6dDcySCYDy2IYl5NxyJN3Iy2Tx9IfGPSI/Cem2UEbG4nnnFu1xKMmUnJ&#10;ZiuSBkjcOcDoDXxv+1SvxA+Jdml38NpI9C8LSeQSsV1MNUjXOLiGOWMqgR+hJOQvIIYce0/BT4r6&#10;j+0V8IPEXws8aR3aeLfDN3aC21a4Efl3+nStviaURKgS5twhjlfBE4ZJAQ+9QqmK5dwWFm4xn0W5&#10;2/h6aZNcv7OC78+AqkDM6AMW4J298DP/ANfivQrT4d6Jo2iv4v8AGd9p+laEksUUt1dSLAC8r7I1&#10;+YDLM2FA3ZJ6VBHY3HhTTLMShZpBIWuJQpYEfxHd1449+DivTPjd8NbfxG/h6yt7RmtBdfakzh05&#10;h2sGSTcGBODyDjIxyOPzHPsxV3FbnvYZWaV9H19D1TVPDk+h3kfgt4Eit7uAm2e32iFliIUhShC/&#10;IxGccZYc81Vl+HGqQSQtp8RnLL+8VyQFPTDYzj2IHNdL8N9X8Za34Lj0Dx0FB0eeSK0lESLI0Lcj&#10;eycNtOACAvAGQSM16dp1/cWenNdsCsdydkbMCFZkJzg9CQByM8elfC5g1Jc1jswjlGVkfNGteAtG&#10;OoSazdWSmNSu6JcsWONpLD+IH05HSvJfFfw30ae0N94dsvsU0QID267duMYLKMZ+uM1912nhqDxB&#10;flh5nOTK4KgYI9++ew6+1RQeDdItUOlzxPMpX96XcfMR3BAGM/5Nfnec4GnWTTR99lmLdO1j4BtL&#10;DU2sYNNus74EH7xEwWwDuZuMAn0rJ0jw7eOx1m3fztpJMoYLtA5GAfT0HGa+xNf8M/2RrNxb6ZGk&#10;kMzbiO2AACCT6V5feWkd1qjaYkYSJ1YjPyqCB2P8q/OsRgOVpN7f0j7PDV+ZXS3OCTwk17Zz3Wo4&#10;ZZP9U+7L4Pck98+lec6r4ZkSVRFIxG0L5jYyPUY4r6AtrXVpNFuIWA2qSFKY+RscD1wDzXCPpGpQ&#10;QFJ1UzR5L4xg99w/nXDjIR5U0jqo1dWmzwu+8DeKtJW21rQNl/b3DyQzjDCWIKu8fKuPlzxk8E8d&#10;Rz8K/tg/CLwp4/8ADMmr6xew6bqUASD7VKG2sqHISXYGdlQk7duGGeOOK/U171PJlIUlimECnGSe&#10;vt/hXk2q+Brm6jmur+ONmuSQ6zIhTDdgj5D5HqOvPWujKc4nh60alK90dHtop/vF5ep/Lx4Kk1LQ&#10;/Ec3hfVkNtdF/LcMgAfA+U/NnqOVOeh7GuuS8FpcSRQ/LBv37RyeTiQKCcYOMj35619c/tmfso3H&#10;g6ST4k+GhcXNrZyJJcsYcypbByStxtIDxqeRKBlQdrAgAj4TtWsWjlkiiEUMqLOQjllRWxzxkAev&#10;rX9U8O5zSzCgq0N+q7M/Pc/56HuQd49H5f59z0XfFdBDADls46klf4dvY8danjvpLkjy0TG7czMS&#10;QOOCCOox3PT2rnbfW7C7uBptq5lVlAYxjgqf+ebdz/n3rWlMKzZePy4TgIv8JwO54wMdvzr6inRt&#10;qz4mtjW3uJcR3IDPAQQACVGFCqB29S3X9azZZ7wlTKHjxjAPC89M47irNnc3KpGu5IzHldzMCcnJ&#10;zz3xxjHT61lXSsNPUnLs4GW6Nt7lV9AcHnp19K3V1oePjKkZJsRzE8sgfapIJbPIOBxgt2NaUMsX&#10;2QtEE3RZQIePvcnGO/v/AFrKg5eOK4CuoyTuUYXA6kep7Ad6uRSIIjlTtLEqSMLuI5wcZA6cdDW8&#10;YrY8tTcS/LqNnZ20NhaWEcUnl+VuErlSwHytg5Jx1OTz7VBOjOytbZCsBz7EAkc8D/OKhBJyIz8x&#10;IHTJPscjge3+NS3EeLgtctvZiCGVsjCjCjPbj/JqZxSZHNJ62M1nEKneCjEbUYtuLnnBx1BHvVa5&#10;1A2qLZ4JfAbdgABvXjufy/GrFyszvGqEK7A7x5mRjGWxngkCseYvayvM0WWbCvuGCvv3OT6d63jJ&#10;PQyqGWyKf3+DI7MWbOfl5PAbOOvY/wA6mQvDlRlScMHHZutSpa7nCGTB4Y7+mB6jp+P0q1NayPMD&#10;tEh7Drtz7Dg+1azgluYql2KzQTzv5zTFmIzycbT26dD36fhVqO3i2vHMGZRgBicZz9P4s81aa1u4&#10;4t0uyNc4KheG68sByMdqvywRxQoJegYlQOMn6HqO1TYfs7KxkJHDAWLk52lRu5IJ45HT/wDXWtHp&#10;cdnCrl23FQw2jLAnA+70APoR0pzQxCSIXJJLhuO3AGMn8OldFChuJRdCR4D97cpxIOMfe/8Ar8jj&#10;FZ1KnY9LAYRyequWNG8DtpfiXT5PFKCa1uEeVFY9U2kg4UYZCwx29BXd3WsaZbXTXmn7YZ5cgLtI&#10;j4ADbR9MelczBcLa2+++ee5vJVwyyMW8pB0AboFz1x7VZiuZftUljesywPHyHAaT+8pVjxtzxnqD&#10;1rnlVad2fV4TCKC5UtDetPEN1pDjVJsubkSwyDH3AyjDKO2cZ9OO3FO8E+MLzwv4k0Pxv4E8OSzQ&#10;6bqkQXUlt5mtBej5ljmaIq7cHLpGwJXIJxmuW8J6b4k8YeLbbwRYWs+oahqph0+x02yAe4vL6+lj&#10;t7SGDfgE+Y3zE4xzn5csP1h+DX7EXxr+E/ji9+FvxO+3+HYrC4eS0treePU9KTUZSrPIsqD5/k+c&#10;gBVzlMqynPNXUnHnPrcuxNHDrkk0uvnY+z/hZoWk+PtJsfjNPfCS41RBNNJaqI45Tu2lkwCAPlwr&#10;LwR0NfaWmWsdjH9q+zNFu/1LscDDHJzj9Aea9F1OLw4nhzT9Ahjd5Y44klnChA5GFZtqgAKz/NhR&#10;8oPtXZ3Xhz+07GXTdXIt51IcsMNyhHJ7YOK+A4izFze55mHxbnK9tOnkj5We4le+ksrm2eFyx2uw&#10;yHAwSc+ldFbgwWLqF/eICw29SO2Bx19M13t9p9ql01u4yOzH3PTPqKw/GUGlabaWctj+4mberJtB&#10;DZAO5vfPavy7GVGryufZYZcySP/U/lV8U+MbmbXIdT8ZXyxXnlrbpuSQYjjVjGhTaGLBiecFjnAz&#10;ggdp8FvgV8R/2kvinoHwi+Gs1pp2r62GkWfW3bTrCO1kH/HzPNcJhYSVCxsqsXkZY0DM4x/S18Mv&#10;2MNW/ZE/ag/aK/a9u/Aum3XgD4deDriLwZbzXcDyy6vZ2tnKyTZea7hvpVt5t0s+2djKWQOWGP5m&#10;dZ8a/Ez9sz4mzeLvHUlx4g8aeL50uGZiAs7MVWG3QyN+5htwywwrwoTA4zk6YnLI0kpTd23sf0fl&#10;vF9TH1J0cOuVJXu73v8Afbz/AKR9J/tjfs9fBL9n/wCI1j8FP2cPF0/xLuvDFgsXivxBGQNMbVTc&#10;Mz21giq4jitof3UxWaZRI3XzFcD4r86eW7lhdcgFgVOSQqnHTA4Hv1r1D4j6t458F3OofBPxDo0O&#10;g614Wvns7uWzuUu/LKoFe3zEWhO0kASxsdpBC5xmvKSZY9xWT5pgFY4YlgBnnPP/AALPNeZiUnLQ&#10;+pwUoxoxipOVt2+u/wCoW62zMguBuiJAYHHI7Y6jOOR9K9E8NaBF8TfF9loP9o2mkWkksUUl5qVx&#10;FaW1pbFgGlkklIAQEgNjMgDZVWI2nzqAxCaNEZHaTlgvYAdm6ZHcdqkFtb3SSNcCORUJYLJHlyPZ&#10;iMN9cVyyprqethcRU5XFM+kPiz4I0/4R/Fprb4btZWZspzc2tzo+ojVrSSBnElrLHfqxJnAUu+7a&#10;w4BRSCtcBrvi6/8AEV3can4nuvtk9xJLLcXMp3Gd5c75JW43M+cE4rh/t4i0iGwMjRQp+8j8oIpP&#10;94MFxkEevPvUytKARajCjC5A27M+/wBP1rCpPVs+jwU1GCS7f1odP4a8a3vhaR7iwgWBpkVYkR2E&#10;cjEAHzAd2+ML90fezzntX1lpP7SPwuurvS5viT8PEtJrC32M+iSQ2RmEZBtnXYFVGB3b5Ww3Q7si&#10;vhySTfxEWKueNnXpztx098/hQqbnJEzOAAiebyyhR0Htj8DiueNZxbsdMpc6s3t8tz3i18M+DPin&#10;q11f+EF1TSfsdlfarfTATaq7zGZWkdPKRlt4Yo3RHLlVAwzAAg19RfDfxX8cPhdc+D/in+zbqTvF&#10;qGpjRzYOsctlNqjxGBN0TqIz5iM2Mk+U+SMoxFeZfsX/ALYHxb/ZQ8aNL8LPEz+HbHxEscGvW0sK&#10;3Npe2wDJG0kZVmXaHfY8W2VGPDbflrV174kWWi+Bk+Gnw21S7n07w74jTW/DsrFEjtvLUiMmMp50&#10;jqeCzsRtJG3JzW6rqMea+v8AX9bHK8NOtzUFTTi/P77rb/M/bb4x/tZ/E39mv4EeKvH/AO0vf299&#10;8W/E1re+FvB/hHTNNtbDQNHtZ1jM2srHbtcrcSxqB5fnM5jk+Qna2V/Bbxn491r4tfGK8+MvxIma&#10;5F4sMQitgVFta2iiKC3tonJ2okanqxZ3Z3Zi7k10vxZ8U6b8aPic/i3wNoVp4ee6torQWol3Z8pN&#10;zzMzMV2+YXEZzwm0EBs58itgsMX2cjlPubRxwcfoe35cV5maZhUqS5b6fmehwpwhhsIvbuCVT8tL&#10;WW/z1bfdne+Mba/srXRX1Ka31C1vrY3FrBBKjG2WSQqsdy0Z/wBY3B29UX5WAIrO8Q6Nb22qTaHG&#10;YbiN/LbNrlooiwG+Mbs5IwfbvzWPHFZvH5m9NzEMWAxuJ659CetW4zqJvWtlAkV8CNYxjdngdOck&#10;nHvntXnOT6n2tOj1bPs7wZ+zz8W/2TvjbffFHwVdQalpXhMaPq93EZZbd9S0u9cnUY0XBinFrHzc&#10;EYw7xlVZwVr9rvF1j8OPGumPqPhbWILjSbjTl1SC83qiSWU8bPb3A87adkqcxsV+Y5GMqQOL+Gn7&#10;LN9pXhzwB4o+O3ijw/8AD3RdI8B3dtqlhr11bXN3eWkG152EIdo0ht5G2Xcu2bIVVCMzKR+EHxk+&#10;Efwv8Ea7Z/HP4cTal4y+Do1u5BJtWW40uytbmMxrcJIxjSC6Lt5ImKEKwDnc24+nnGSUKlPSOv8A&#10;wx+KKpHH1rzqaxW6Wm7snta9nb/ga/qwPFfjP4e6rZpYaQ8mn2UQVTLG87yHAJjBiB2FVJIYAqT7&#10;DFfrp4B8S6TdeB7CwaO4i1MxRSSlijRiRkzhJIz86KpADABXPIA6V8E/DT9qv9k/426I2u+CvFOn&#10;aOLNEnlstbMelyw8KpCea3lsFZlVfLdiV2kLjOPo/wAJeIrWHXpG89ZLXfJC8sbb8SxnDrkEhuRg&#10;88EV+VcQYCrhl7rvE8vFc0pKNWnyyXrqdv4ng+12l5pDMzRSY3gHIIUhuB0618qavpHl63HpuiI8&#10;8RkLOhH7voQck8DB5PvgV9a3bw6gvl2h3iQfMqj5vm6cDn8auXPg7QLjwwzpbi21PBxIhKsWZgSX&#10;HQgKMAEdTX5hmWW/Wdex6WCxfsUeTaJpOiWuptoWj5aeeJo0+TKvOyk/O3UYHOfbAPr7X8NtH8Q6&#10;daDSdSmwQRuMfCjaOSd3XGK53TrGbw/q1pq9paxsIJFmVpFBy8eQCQR82M5weK6bS9Slm11bt4/M&#10;LZJVSFGfUjPQZ5/xrKjhlTntb07E4mq5xaR6prt1Z32mJf67eNJcBGaJpM5coQCAAAOOBnt0rk73&#10;Sh4wtYPDcNtNc3VzkqgTAEZBO8scAZ575FWbvRLd7yHVNWSK7e2XEeCe/PJ6EDqB0zUd/rF9pkCa&#10;1YOsdwkm6KQ5AwVKYX8MgY6V3yjdPn2POhFPbc4Pwz8FLKXxC8NzdPBFb4DqrFuVIBXcclemCeeP&#10;evpC9tPDxmeFblUHls7ux2kbQSwUdW4HGM56V5v4dn006f8A2veJMNSvC8mwDKBT1+bGT0zyOa6n&#10;xb4KsNU0zTPFFw7QERHLO21QGIZRgDJ3Hjr1rTB4OFOm/ZRSucNeUqk7Tew258S6Vd+G4WsLeMyQ&#10;piN5Vyy7+r8/xFcDHb868V+IPj5NJ0KbT7RSkxUMzK23eR0HUceoz7Y5r1B9JNz9m0tkEE0kbth8&#10;qcY3LnPYngV54NJ8OL4gjvdRtY9QNucNFIAwYkYA2nIAyetc+NpVHTcYaM1oxineSPlrRfiha65O&#10;tlpV1GE3fvLQlghdSeWAOMqQTkk1pXfgT/hbGJTNHbPbthGcEksc7icHgDqpHX6V6Rcfsx6jJqF7&#10;JpVtaabBFcGSSJLlRBBuO5Ujyu4rt4UHqOpFdJpHhGHQdZS0t5Y7kEqzPGzAt6jB9M9RxXymEyzE&#10;W5MVHT8z6iWNoWvh3qfKujWWq6J/aXh/R4le8uIp7J5kQb2SSMxsqtj5RyGyMEjg16p8KvBo8Caa&#10;ZPEkebg7ticjbkBFLZJzgDjHTpXbz6Prc3iO7m04I4lmZlRCRx2AUAkkeuTmuk1CWyhh/su7triH&#10;UECs3ngqw3jPKkA8j7pI6ciufD4b2cudv4b2uRiMZKS5V13PQvD2p313YfZ7yRZobZQsZUDK56A4&#10;9ugxUOuPPaWSXbqYYnb5nYclQOCB6V554ZvrDQp5hcrK/wBpK5EabvlAxnr2r6GuND0XxV8IJJNZ&#10;uBp32Rzdfa5mbEdvZybtxUYBLoCSedvBAbgH6zA4r28HBP3lc+cxNJUpp20Z5tfRGz02FXt/LyD5&#10;hKYDK/IY5Gc479q8q8Q+Gbx9QN9ZBIbIZL4cb8AdSevvivWNE+LfhbxVpFzY6NBO9vDILdJrtdnn&#10;Ky58xEGWCgYA3kNnsBWS3hHVobGK9ZzdJc/OI0Q7wn95u3HTj8687GU4V4/u3deR00XKm25KxwPh&#10;zw/caXokwtdhguH8wsVPmHI45+lXLjT9SijE9iCZVwW2n7q9M/jXWrq9oqf2buP7shSPQjnH19au&#10;2pgjLyQK0plBGewye2O1ed9WhyqMehpOpK7kzg1vBPo90t0BbyQoQjkfLIw7DH8R/wAmucnmspCL&#10;tPklZdpyAO38v8/T1dntreINexptiGemRwfT3rlPEHh7RbuA3EKOsrBlBXjHfgDj86wrUZpXTuKF&#10;WOzRxdvpDTXX2jTVkZscYJIJHQZ6devaun1C503ToI45ZTJf5xchzwrYyAOxB9R9Kz7GxuE0mKNJ&#10;XhbBYuxI3H1CDr/KtPS0V74peJ5kkw/iAycd+aVBWXu6Nlzs3r0OeW/sTk30sjvJ90e2MflVG+u7&#10;HUI3W4T7MIvliiL5Jx/EDjqT2r0HUFtLHU4obO3/ANHRAQzINzO2eMnnHHb8a831mwm1LWWuo4lT&#10;1zwOOp+uPSoxDko23ZVKzZyWoNbaZPFbbWeSc5AXqo6En0pNSgtmMQV3d15cgDGO31pNZjii1FY0&#10;KmRV+6Dn69fSkEZVCynAPBB5rx3rJo7ehCb+2tJcToW3qVB9CeRTriSyv41aFDyOpPf+lQScKqSI&#10;dh/i7gnNOuF8qJSyhFxk45Of8a6aWKktOhDpKS0KivIjmKPjae/f3GKs25R7vacYZsE+meuaz4mZ&#10;nUZxubHPX6VcnhKkTlMEAjKjHHv717+X4vmXoeTisMr2IhZCOTyvP3MnOR09h7n61vQjE6IoA4xu&#10;7EdxWVLbxPEJ4QxIxnjt1/8Ar1pxRSXUJaEnzFxk9+fT/Gvq8vrK/LY8atTNZkeOIrbqx/iJHoPb&#10;0q/c2enyWH2hIFZ41yx4B5PP1qmjyROt4mSIQBIB1wep/KodWhhsblTIN6yDgc4OOa9eWzOBRdzn&#10;ZNKlt7sSW43xyHJBI49RmrN7aXLRhSoXH97AOPQCr9u4uVMWdgXnBPBB/wA5qpeQSSBopGPOPmX9&#10;MVySppQtE6IVNTmlt7M4a6jDqvUYz2xzUOLWJQtsNit+fpxio7+4bTGVpF3oTjjHP5/5NZ39qxef&#10;5cA2DHyswyTn059a8dVop8r3PTpptaC3UUkLsEbLvyVPp6n/AOtWZdTNYQRSW/8Ay1LAODyp+v6C&#10;mT2t/Yzfvyz+czGPLZyowfrgdjVn7WrWys8e90XPPTjrz2pxxEk7bM35brXU7HRPEK6ha+cAVmiH&#10;BJBDHp0/nXq+m6iZrTafv4HTHFfP+iyvHJtBCM5OBnjrxweM+9ejWNzeWkgklkGCMMCODzX3GU4t&#10;zguZnxGdZalJuKPXLa6MePtB6jP+f8it0SpOEuATk8EEYGB3HrXB2zJcRrNE+6POMjnkV1YkkKbS&#10;NjKBknp/kV9NG/Q+OqUGd7pesB28hx179cfj/nmu0tVlcGSRBsYjBPevJbaNYgW5Ynr1613unalL&#10;9lCz/K3Tk8EdsV6uCxXK9TyMXQutDurKeKOUK+ee3b9a6Czup4mCxOWjyeByK46C5iuIztxwQQc8&#10;+/51tWEvkoCOP5e9fXYTFcyPn6tOzPV9AnjmkCyYy5GAe3Ndf4hkstMnjz0I/h6V5jo9+rRhiOR+&#10;oq1LeG51BWuGyq/d7jB9K96jWurHnzp9T1GCaAqNh5YAjHbPSupht22AMce2eteXabesf3kf8J4x&#10;Xd2V6brG/qT+denSqO2hxyhY6+2gAGYsHaeM+v8A+qtlYHDfO24YB49a5OCdi3lqSOD9eK37S6aV&#10;TFM3Kj7x/r6V1Up9zn5Tei8vaN/Pr7VaF3AQML3x7GsRZLhPkHAI+tMkZY4g7k7TgEDk/lXdTmjj&#10;rUdDoY5U8wY5Axk4wR/+qtQOZHG77oFcU15jZFE3Tn8K07CeRI3V+QTn+ld9OavY5JJNWOqWXyhu&#10;X8Otb1pfwSqIm6joR6+9cPN5ksR2k9uM46d/Wren7lkVc+/Xoa7Ivsc1SkdQ7j7QSBgDge9Na9nB&#10;CRNgdxiqfmxyuAxyB1FKyL99sk5rspvQ4pLqaMrtt3Oe2friq5mIGG/zimRks/PPHP8A+umzybPk&#10;TAGM/hXWjGSTEcyMQTznOM9qqySZchscHkdwaez7snuKrFgz5lPoa6oM5HBp3HBmY7gOe1cz4yv5&#10;dO8N3l5bgCWKFiAwypLELhgCCRg+tdG0kSxF889MVw3j25jbwpe732Dyid30I747niuTMlbC1Gv5&#10;X+TOnL43xEPVfmc74evNP03SPN09iLmHlVXGWIGAD6YpLCBb24GpsWa63bnOAMAccgdeOmapaDZw&#10;C1g85S6pEoyDnDY5B9cV6VoVjBaW6/KqGRy78Djdx19PY9K/hbETlKfvM/qqnaC0MvU7OR7YR2f7&#10;5hGWGMKePXOB+taPgeBdQvhLeRmJUDbiRkZ24H510bRQjMaIGZgRkABffrUlhDY2t0SimEMuSxPy&#10;fkKfLrcuVR2N5jPZgW0ZG5Edomz36qcDpk9RXnL28FpqAh8sOzDzBnkBm5OR39s131k9lDBc39wx&#10;mMbfKMYMmR2HqTz7da5q7is7mwDEss0SmQ5OAW7Lx6d6uT6jwylexwmr3M0eoAaerKH3MxxgBs9E&#10;Pr/KuO+K+jeHPEHh6w0hLRQ0M6yXN3F/rWDKzEYJxncQd5HJAXG0CtfTtZ1TW12RSnyPMCxK/Rdx&#10;wCDjOCTzXUap4cutC1uS20y6Ejqo3M6YUMACcBiSBuOOucY71jpUi+x7VH3JJvc/P7xLoHjRJJNA&#10;8Npv1WKV0g88CPLLlV37+Md88r/EOOa7EwXtld+RrcYtpYwIQ8ybkdsDf5bDK4znkduhr3m58NTa&#10;r4ouPFOqX1vdXE5AlgDF2XYoUKp4WNFAxtHqe5yfmf8Aan+L958OfD1jD4e8OTa7f+bcRQASFIIM&#10;om64cRBmMMYPz7tvONp5NeFUwqpKVWb/AK9O59VSx8qzjTjHU1dXe9tNRN0qme2cRxIoHyKw569e&#10;ffmvg34m+B7/AFXxRcaFqDJJ5sxvfldh8zsThpWJJwQMkc4+mK+lJviReapqR0eO3urCe4tkllty&#10;yv5fHAd1+UOQM+g6AmuL8UeHPE/iHV7jSNOWNLTTkEs0pB+XK5JY5ycHqcjHXpXFilGcbLU+kyqp&#10;OnK+x8eXeg+KvC3l6L4UWG6ke5N3F5kKXDLNFz9oVpcYMf8AA3UH3r0Hw54m8R6lplrLd6hNcXZf&#10;99KGKyB85O1iMrnv6Vv60LLQrjdaN57kNbrJC5kEoKgsU5OA/bp6Vp6doNn4Y0lbm78z+0rlnS2i&#10;CoiREqGbeTklYwcMANzMeoHT4/F0ear+7k7LdX0W34n18ailD31qUdU1W5sPD6XFxFb+WLhmmckm&#10;UGQYUA5+Yk9zkivP5tbSLwzHepsh1CYTQJuVAxtnBQBVH3txOG3DcMg+9epaH4AuPiWbxrpB5NlM&#10;CPMMaQsbdTJNvBbcUUAblICupb5sAivn/W9Y0jQNSvrzUrm1vpI58TvpzRzWkBnUSRxxvGSoGx1w&#10;uSRnbnjJwrTqRSm/hasv8/8AL7x0aabcVuji/iX4s1TUvDXhf4falGscPh6G5igdpA8dwbnbglVw&#10;ySxInl7tx3J0A614B4j8TeTpsWl3H7q3O8MOpbIxtAHIGckk/KBx1NexeNNYi8T2Nlp1v5Kx2cks&#10;9sFQASNOoVjI3UuQAi5OAvAHXPhHj9ZtME+n3jRPNpUjQXCW5MreexXMYOANqKRuOchuMcV5vsJV&#10;KnM3fZfht+Hzse5h2opRt3/F/wDBPmjUL3Q/Gnxx0C2+Jl1cWXhBNWs7O6k86O1a10+Q7Li4F0ww&#10;pztcFuCBsyOtfkl4ll8QWl/exsjX2r30yRRQQjzZp7maRligiSPcSxO1VVc5ZsDIxX2z8ZvENs19&#10;q0NyzkadG91GxIYKI4mJ+U/KflGF3ZAPPWv0G/4Jq/sx/Aux/aP+GXxC8XTXOr+LfCWgaB4jnigt&#10;Z7uF/EHjC0mn8O6fBZwRGGKPTrBW1S4vZpXkMm0oI44WUf1f4ScJzxs401olufI+InHFHIsG61m5&#10;yTUUttOv4/Pufo1/wTC/4Jx+H/2HPhz/AMJd4/06GX4y+I4Gj128UpLFpNq7bxptkyooD4IF9MCf&#10;MlVo43aBQX+nP2u/j74t+EfgvSPCvwh8M/8ACa/Efx7LcaV4W0CZpbe2uysDfbbqe7XEaR2MbCZ4&#10;3kjLrn5goJr5S/bi/wCCt3w//Yr+KOs/s3TfD/UfGfi6wsLHUInXV7K108m9AbZebPNvoCifN5W1&#10;ZXUq4CRyI5/GT4YfEX/goH/wV9/4KC/Drw14J8XJ4K8QeGnN7pT+HI3t9K8KaVAQ1/cQQu++5upl&#10;HzG4m33bYhkaOIBT/b+I4oy7KcMsDhruSVtO/e9mj/PjCcGZtnWInnWOVqerbezt0X9ep+eX7Vf/&#10;AAuDQ/2gNa8BftBLpA8X+Do7XQLuHQI7VdPhhsIFl/dvallmKrINxc71ZjEVQII1r3mt2K+C/D+g&#10;ss0MWn3F3eW8JjiUvNeqhmnEqAyMjBQFSXlCOMcAfdf/AAUi/Za+Afwe/aV0jV/gd4j1/XIvFukX&#10;Ova6/iZLWG/m1O+v5JheBLGKK2gtr2FvMiiQKy7GDrGSBX59eKtas5dcufs9nZ2t08cET+Upit4z&#10;GgBlIXPzuBl2XO5ic881/MHEFWcsXUc3q/1P9APDZU55LQrJJRWi0tt2+focuWjhuVtpVaNWIyXy&#10;Sp/gz3I55qaWzaWPyWll+0A5i+zgEMSDkOG5C98g1FfS3lw8r6g/mzNsC5GNirnCqD0BzxSRzC0j&#10;c5Mci4MRX+FgfXHTFeAmfdSWuuwXiXVtGjJhh3x1B9McZz61XllVbNvtDBZEILEgkqO2M8YHSluL&#10;me8me7mYzSOQxY9TjofypbOWIXq/aoY50kIjCOxVSc8HjuB26fhTXkZOWtrlOCF7/wCSFcySHAIz&#10;jjnJPoBk57Ct670G+tbQXxt7iO3CQOs80RiQi5UvBt3YOJowXi3Ab1BZcqM1f1XSoo3TSR/oyTo8&#10;D+UdmyOYMjnPUHa307HrXr/xM+PPjL4pXHiGPxPZ6es2sf2IZ5LCzS2jnfQoHtoJFi3uAfLKqWGO&#10;BhQqkij3LPmeo3GrGaUUmu/9fP8ArfwRZJVjEbncEBBwCMt161fD+QTIGO5wMgHPGOee1F/aSWNp&#10;BNn97MhJDdEHpk9xn0qKGxaSf7BabnOzLMPu/p29K43Hqe/h5OxYN2IFDglACvJBwAWA3MF52rnJ&#10;A5wDivRPGnwy8ZfDL4gXnw78WC0N7ZI0rXVtOsttPCRvV0f/AGlYMFOGA4bByK82tlMbtKp8xGYg&#10;g8gHH3QPT+daNrFaWlr9lgiRU6hU6A98DgCuOrbXQ+mwHtJSi72R2VvqtjF4T/seE3CLNKDNA0hZ&#10;ZJQNvmY6BccY9K5qOSYTkSMN5OCARxx7f/qo3ZAI6kg9P88ilkWJW25EZbuOCfriuKbbPfWmxaaC&#10;ZLMXlyVit920OwzyemFXLHj0FQCF9Rt3fT45biG3BaZmYFA3fBPAOOgyTSb5I4SjAO23EakDBJPX&#10;PY/Su4ttY0wWEPh4RJFHcK7SsoCRrK2ASIxwCcDB6D061lJW3NlcxfD3jTXfDaJdw2jXUavtt5Lh&#10;XCo6D94kcmACygjKgnbn5u1en6DcaTYW0erIZLWC8OwwyzQzRw55Lho2I2k8YzvGCCARXHT2niPX&#10;vDuh+FfFl9NP4f0eW4mtNOnkfy7Y3b77lY1UqypdMoaQqylgTggkEexfG/x5eftA+OT4r1fT9F0O&#10;WJILZ9J8P2I0/SrO1t4kgt4bG2ySiCJMHezEseTgKBEowcW09e35nLTq1/axU4rls7tPz0Vrdup9&#10;kf8ABPz9nv4P/tZfta+Hv2Y/itbX6ab45sb+Cy1TTrtoGsL6yhOpRS+UFeO7iuILae3lhmUKVYMj&#10;K+TX7r/tKf8ABZX4w63ayfBr9k7wYnjfVPC08uuXuoaxp9quk/2LDG0bqbFrmO6iNnLLGJWBjktJ&#10;o/s8wZ1kU/y+fCzW/CHiD9o34d+B5PDus+Ko4db0+zbQfCk8ltqc9solVhaXCPG6XUQKTCbzIxtg&#10;YPIqFnX+m/8AaM8MfsxfHD9mb4c/s4y2Vz41+MvjSDULnSNW+J+ppZ65oaaXN9n1NL2bSRDdTJLK&#10;qRw21rHL/acsnn7p0DzjlxOB54Jxffvr5W236u++tj+Z/FupR/tyk8TB1I2Vo6Wi7u8t72stVptd&#10;X6/ytftbfE64+Mv7Qvin9oPUNOtdATx5qt1rg0u1vJLtLOW5SOS4VZZooGdXdTMD5ahd/lj7teJG&#10;xu/JgdYyY73HkFudyt3wO2eK/Qj9ryL9k7VZ/CHhf9l3wbqHh4aR4RtrTxZaa5ayxajP4rN0Gne5&#10;e4O+QrHnEke2HawWNVUbR5Bf+AdQ0Pw/r3i3xCt1pulaHGdPsr6C0eXTptZUxP8A2c12mYo5fs7m&#10;VQzKrLk5yAp0cHNt3+7Y/euG8zpRyylaLhG1kpau2y7+T/4B4l8P/D3w81PWNM1P4oR6veaVb3kx&#10;uY9FuYbO9Ty9vky28lwjxZhlUP5bAeZyN6HDV/Sh+xb/AMF29b8P/tNeK/iV+3npc1zpviCzT+x7&#10;nw5Hd31v4deytWj+x2llLJIwh1FQBNKet2qSzZhI+zfz/wDjLwl4g8D+KNS8B+NbBtL1nSpTaXdv&#10;KySCOXYrgh4WaORSrqVdGKsGyCa5iB/Lx5QAKjbyOM98CmqjjZW2d/mfMcVcE5dnkHLE6tqyknsr&#10;306a/kf0y/DL9u3/AIJEeINW8VfGrxp8LdGuvGWlTW+u6Xp/iqGCyVrO2ZLu4s/Dsk/2i0S4spd8&#10;kWntJDJeXMkhgKRSKq9p+0h8Y/BHj79kTVfgd+0N+0zF4b+JGk/EeG28SXXgyafVdTGi3V5PHBa6&#10;jaJJZSfY7RNQZpYj5yweTHBIs0sbRH+V+a3SaOS2m+64+YMMAkcjOOpB5BPIxkciqF7Z6Xc6at5M&#10;JRdQyAshLsrqfvu0jNkktyM5IPOcmuenh4QgoKO1/wAd9v8AP82fmuO8EcH7fnp4iUY3Wlk2rdE3&#10;53ex/SR+0X+15+x5+23qU3w4RPF/h3w94e8QeQNA0Tw5Lrep+KrGcwwC/WeCVLXTkYiaKO32ecm9&#10;ZUOZDEMz/giv8PP2N/2i/wBof4t/sweMfDR17w/4caHxT4F1PVo00nxDpdvY3P2G5CfYGhe1kLiB&#10;pxbFFaVS8qAyKq/iV8KrL446bqGhfEv4Qahd6Nfade3Om2GqWt4sNxbTJB9ouIv3gcKjw5K+blCc&#10;kEYJP35/wSW/aG/Zp/Ya/aX8V/GD9oG+1jUdT1LwvLbeGrTTdOknEsOrsl9eXVxOViVGlW2iSB1L&#10;QuDJJGzKwrlxeTUlCdSnDlbTvbrp2/Dp9553EfBqweWV8Ngqkpuy5Ff3r8y7JP5/LY/qk+Nv7KH7&#10;Kfh6z174YeE/CWiwab4rhl8S6lFf20epWNy4QWwhW3ny0X2gbmTyZIwH3yAb85/il/bQ+BP7Ov7G&#10;v7cOneGrz4fvq3wrvNI0/XbnwrFrbyma11FLm1mGn3TMlzbLbXMKNFDNK8kMwKvKEmQJ/YF+yV+1&#10;B+zj+1r8crrwD4V1crrthpv9oT6Br9s1nqP2KMLGjfZ5yrxD543RxjCMsiBo5A1cV+29+wbpX7b3&#10;w40D4HeJljF3oF03/CO6/pNrHezaNcSti9jWRWWOezuB+6uYHdCjIjZ3xo9fDcNSxmArutiItRfS&#10;11fS3klvtqflnD2aSy/FKnipNpq09Wnyu6b31a89D+EDx5J4W+Gvxeubr9nPxxq19pFkEk0HW1jm&#10;0vVjFe2uyW2uI4yNt1AssljdmL93PtLY2vgdZoc/xd+GH2Dw94uv9mjarp0VxaxJObqOOMMFgmgU&#10;H9w0LRhduVK7BgABTX9WHwa/4IH/ALNHwRTWfD37Vdhr3xF8RTS202giw1WbSreKwd2R47h9OZXj&#10;YyZF1JKWh8oK1v5bLKo/mI/aG+Gfgb4VfHbx/wDCH4B+JpviPoHhPUJdMt/FMtvHbJKIVLXEbl5Q&#10;sy2rhoDdQhYbnY0qqAwLfq+CziOI5vZ3TW6s1b7/AE/rQ/duEeLsvxuK+p4dOVor32k+a1t3e/Xr&#10;vZ9TpviX+2F8bvE3gsfDXxVqdt4gRJGaXW1hYajdjJKC5mdgsuw8KxjD8DeWxk/FqJbzKxkRg74Y&#10;bj3UZH3fz56nNWIJ4Z7dHt2JjZRtIyRz3/wFDKu0rIduzuf6e56U6tVyZ+vYLLMPQhy0YpJ6lqxj&#10;1LUb1dPs7eW6JVpTFGpbAT7zY9u9T2d/MGCyymWJzySfX0x6VmRXNxHcLNHKY2XqehHoKTEyEGNA&#10;yHAI6DHp7fyrKVJNWO+Kuz7k/Yt/aM0T9lr41Xvj3xDZXuoaN4g01tKvxYmMXMH76KaG4jEn3xEy&#10;HdGGVnVjg5GD/Rjo2u+GPGXhqy+IHw8vF1vw/r0P2rT9SiDeVcIzFT8zKpVw6lWjYB0YbWVTX8h9&#10;tqUcOyWyjLNCcorfLk46E/5xX2l+w94+8RTftJ+HNOt7690/QpdRe9uNOWdxYi9lt3htpvs27ymm&#10;MuAzhQXxlugr5XP8hhioWfxLZnwXFPD9pSxlJ2snfzsr6eZ/R8NNnsYre/uEU78kMVOAR3HqR710&#10;lvcWmmp9qnEV0JImKhs7V55OOh9s9D71qXWj30ttG91A0kOwbGT7jttGOOxJ6+lFtF4TfUra61YC&#10;O3aRBOhX90shwobb0KZ5+p5r8ozDKZUW1HT1/M/OcJmka6utThI4QNOQXAaQBuMfKwHYn1rp9M0i&#10;8061W4DFZCp3yO+Th+ygdAOOaoSRaRfyzyaVMzFblldQCUVQxxsDAHpjB6VpavFeXdkZ9LkkYW6F&#10;mQ4ABPXdjrjtivkqFLlvfW3Y9aUuayM+TxRDpt8IraSU7sKqMTsJAIb/AIET09auz6deavjxFeY+&#10;4qPlfnYJkAY/2Qcc9a5W/FtdSw3+olpY4GWSJY32srDBIK9x354rpoNR1aB3v0hXyZf3sRDgurDs&#10;wHHI5x3pXU24yen9akOlbVLU2tD025s5U1KJGOAdjKuR7g44/D+delyfZhY2rfK5ZfmGeCcZ46Z/&#10;HFeTSeILFXguVd0ChXKElImJ5HT16A16nHrsWu3e+WKNGh/drsyFGR1y3U+/f2roo04JcsDzsVGT&#10;1aKE+n6Vf28kMKOHkI3+WdoZVzhQR69DXJ+IJwLnQomka1ubiR7aTY4yYI0LqrIQQTn5ctwCeua9&#10;Cvr/AE7SrVkulZ3jRnWONsNgf3e2ec4JHFcX4kn8P3Phiw8U6FaM2pLK9u7yvlYbcj50LD73nShX&#10;Aydu3H1wxtNRi7b7/JNf18zKkm2n0JLWwtbXS57rKi9nddpBOAg6A57Y5Pqfyrm7Cyu7C9n/ALTu&#10;HVpy3kucKqLn7iHPzA9s8jkdK0n0i9vrL+1FaPzJApOCdwDegHBGe1c94j8P389t5d26CNTvDKwK&#10;8dhnow64xWdbmhFSUdv61LVm+W+5J4i1XT7G3huFlCFFYh1+Z1IODkc7fYnr1ruvDbTaXrul+TAG&#10;tZYQRKxLKYJlOXHP3t3ykHkHtXgetaLN4hgFhrDlN/KuXaNeOF3FOv0PftXq3gOx1Lw7E2mrdfar&#10;CYgNFLyQy4wUJ5UAZBwefr0wwWNqSxHvLTTX/gdvQeIw0VT0ep6z4psLA232KGZWSb5JtrAjqMA4&#10;5PrxXzD4q0658K+JDpN6+0TqsjyoCUKMdo4/DHtX0vrOo+FdB2at4lvGigYtFb28QEjyuoBOwDnI&#10;GCxJCgck5r5d1i7TxdrWoan9mNtHcS48pm+fy1GwFyMDc4GSR+HrXfnji7Rj8Vzmy2DV29jkNT0n&#10;S7rxU7W5LFyNwjb5S4HcA49OnU8mt621G5tU+yxuybT5ZDHgMfT/ABrLg8ERxAR6ddGMW5Bji/ic&#10;N0AOc5HXPJrftrZNJhcTPFMVXc4U5Kk9Cc9zXzdGlVjJzta/Y9mVSLile9jsvsUFmoinJaUDhzkD&#10;PuKpXyxwStM8f2mSRwyGQBsMRj6YH+eetmzuLO/US28odQCNmTvHQfdI6Crttpscl3i4fBReMD16&#10;8duO9fRc6lG8Tx5uz94801TTGtNRkiLxuVyw2nO4nk8eua898RXbaTpct/NE27BIZRkDnjcew9zX&#10;v2veB5ZEfXLeHyYN6okw+Zchc+WADktjklh+NeQa3ciysJrLWYy1rdI8MhPQoeGU9+R6c149abhJ&#10;xehtStK1tTwGLx14subWZJgsnl7HLJnaADyQuck49M+tXdV8WX+mzR6Fqc8kSXRgEccoDRqJZAIb&#10;hWJ4CvzuUjjNdFb+DtF0gtbODcgLiLcxACduR97A6E1x3xM8JN4p8OrpemyPBHaWvlnaoeYoGyhA&#10;b7wQE9DuHUZIr1cDipxjeUtfU6cRhac3y20Psr4G6jqk0eqW+sGOO+iP+mWaymWRXU+U04Of9U5X&#10;5Q2D3HGDXot19muyun2e1oLpC0qHglGyCo5ySR75r8/Pg/J4m1Lx/e2V9evN4nvliFvMG8rzvskQ&#10;UQuFCgO+cgbSG5AJY8/bWl61Jq9vFqjxmG92jzYmQoYpoxtkTB6c9PUc1+n5Zmqr0kku/wDXr5Hw&#10;GZ5e6NVrf+vyKPijw/olixvrWygskuW2nyo1USFF2lmAHpgduea8s+GEcPwO+JcOoQXDHSNQlkku&#10;kjXfmKT7gEY5Uxvhiy5/I4r2HXJNP8SWtvNev5c8EzIig4SXI43KMDOeh4PrXIa/pFxZ26jyg8cn&#10;y8Dc8TH+8OwPY/hUYmneSqwVnHVf15iov3HSm9Hoz75+H3jHRPE9h/bugyGSLf5TR5y8cgGSjjsw&#10;BBHqDmvWofEUGFhZHck9du0D88ZFfmv8CvHsPgzxgND1GVUtdVkRZJpCFjjmHyx8DjLAlWPbiv0R&#10;h37mZeSp2jOeMdvwr9G4ezf29LmfxLc/MOIMn+r1Gl8L2PU9MmGwIwAI5yPetKF+oQ8dv8a4PRNS&#10;llRhMcsp+XAAyMd/WuhtpImuGYk4GAB9f6V95g8Re1z4bEUmtjsI5pCdx+YnnPStd7p9qTthMEcZ&#10;zmuThnYyqgP3emfSuwjRZrcKyBtueTwRXvUqh5jNhnadvNfkkAqfT61JFLMqEK569DyDWdbSxBRG&#10;h2k4688itGHbN+779if616dCqzKpC+xbF1IzgRqFIHPA59av4kYl4hvK849Kx87yjISNpIJX6fy9&#10;aFvZYJkeDkDlsnqK9OnUuefOk0bwmkaPDNlsYx2pZbZpouCVyBnFYzzl4fNgRgxPLEcA/wBT7VYG&#10;oh5wC+5VIVsgjGeo5rvozaOKpHQ0I3uEBHPzd6sK7Fg5yQOMVE8iyLsiXch7kEHrzULyyKN0cmdp&#10;xxzXo05NnE7rQ2iQEPl5bdwuOuSKzLuUSxYZWJBz6gmlkmaOY5LY9v54qnLLcRouwkoO31NdtKBD&#10;20IJPMwfLHfOKqy/IC/Q9TjkUs9xKPlt0ADdc54X2qtdTBAqKCDjrnAr1KUrHLKm0RIcs2/kGrMT&#10;xuuGPPXkZrMy54B6/wAqHLhgoBYdTj196641OhzzpajPMge4Z1J5PJPX8qvSzQjCIwYuOD6YrPMb&#10;xu0ij646/wD6qjNusim4Q/MfTr71005nHUfKxZJI4pgyjBzyKinfdJuA9cn1pgXy2xnPoT+dJIUk&#10;J3EeoHp712UzGbXQeZf3hHYDriolcZyrHn/PtVfcYSU3biO3rSQyR3GVBww9emfauqBlKOlySQOM&#10;AsCD13dfwqjNhZC27bj361cIAHPOfXrxWW0nJV8HPT2+lbGKYkgt8b33H15rkQjEMIcgZ4reubgv&#10;G0ESbOTk56+lYkimNxGXORzx3+tVFktXKckd20W55AAnrzj/AOtXgviG1bStaa3IL7gee3XPP4H8&#10;a98uQGhLKSBj8K8Q8ZsJddgkiDBWXDjPJKjg/lxivmePMv8Ab5ZOUd46/wCZ7/CWK9njYp7PQ8Q8&#10;XyaTo5js9m2W5kbbtXduIXeTx93jucCudikSeISxoQvTI4wa6Hx2lkupR3Fw4H7vjA5CnqPQ8jvX&#10;MaZctPbyEIXTglsEDOM4B9fX0r+PsbD960f0Xh/4SdjY0eKOOeeV054+8PzzWzBah7V3bhWyp29C&#10;D7VhQrLOwlUHd0IBwduP89a6Gz1BFtijD5M9R0yegOa55WFJ3MrVdLub27guQ2XUFDwMMCc5J9Rj&#10;Ar0PTImsrGFCo3IPlCZCgdge31zVe2mje2jSVVWLB3HHIyOhHOeetdFZnKCFMBQwqYU0cmJqNx5T&#10;s7HxVNd2y6XKNkq9GXOSBzgn/PpXZ2t0JoY1I+Yrnd1Ga82gstzIHDBI84IPr159K9Bi+WBZmOCe&#10;Av8AjXrYGU3eLPAxEI7okliWVW3/AClecnoO9ecalfT6ijQR7VXO7OPTtXo93CTYyKR1Hf2rzzUd&#10;Ft7iwnFpcmB3QjdjOCRnp/nFepTj3MOtjNttOS/lAQ/uzhXwcd859q8q0b4hvovjO+0vxWFttJt5&#10;HSC88wlEAkwrTbhgL13MDhOD93JGzo+oG7t5lvGaFYdwwScEKeo9fY/4186eO9N1LVpDbWcLXNpI&#10;rB4Bt+Zedy7SccggD15r18qqKUtDto0V9o/RSPTpLWyvrnUUDKLS5OwgSAqbeUEqBkMMcjGQeMZr&#10;+VDwZpfiKx8EaB8JvHfhV3l1F7CGz0+68t0Zw0TFXTO1woXzDnIIBJG0EV+z+v8A7QPxA8A/DmXw&#10;xrV/cxQxJ/Z9tbqqpdtwCEEoIcCNB12jCgLnkV8kaT4w8N2vxG0PxFPZE3MBeNZ9pZo1fLHfkMVJ&#10;bbufr2zjOfqHFSsz38ljOjzO10/0NLxV4f8AGel6yb6zu4XsWjWJNgDKzMSBkYU7cDHHHHQcV5Z4&#10;n0uzljsvEdtO1trsUj2zWqMrLcDhkHzZ2lTkADGVPOeK+wNYtbHxpqca2txBpqyL8s7nciZOWLLl&#10;c89uK/N/42aHq/w4+IZ8fRaha6rcJdhUi2NJbZwGSRWUgssnBXADcZ3YArerPkjdno5VH2s+Vuz/&#10;AK0PxL/bd8BfDPwh+0/r9xHeLql7rzJqt5bxOstxpeoXJJntZDGViYbwXhAy6IdsoDAE+U/Be+0D&#10;Qvino3jD7D5K288s4lkZssWQAuOdvzgbW4woHy8819j/ABv+FfgPV/iSfGOn+Grf+2tcL3DszNl7&#10;id8SP5RIiCsx3GUgsuO5OTy/xC+BXjbQdMLXSG2Fnb+eGWNQ0jhMiNHYbVRgCSy8DuAa2wuJV9D0&#10;62RSUeeVr72R6r8DvCmkfGT4o62Na1eTS4Yo/wBw7LG7StKcCNGbAKlck8ZC8Z65/YH9mq6vdCfV&#10;ZNH1u+1m3jZoYdDnm22VuUAQyogX7zFTnaAhzlgXyR+Gvwj8NXGgfDa5uPEulXcd1dhb2C7SUlra&#10;NcqGZgcqAcY9GwOhr9zP2Yrazg8Dab8UdFuY9VvtQs4Z9UQsISkvlqxVI8fKM9SR82SwxX0FDEW3&#10;PJzfBfueZ9eh6f4a8JrPYX/hnxvDFbzq7SwOqbFVWH+rYd8HkDpj0ql8KPBk8vhybR/hn4fuFXTG&#10;klMkIMrSs7ks7EgBUZ+mePTgYr3Dwro+ufFeGbWYtBmultVykEfBlSQ4WSJsguvUEcEYJxt5r6M+&#10;E3gbxlomiXmiaRr1joySLuGlFZZLm4i4MkayIuxVP3fmbAchjjnOeJrXvc+YdVwujw+/8D69c/B+&#10;ysJ/DsMHia0vZ9Rl1iF5hJe2kquEt9iqYGjtnK7SGLMEyApZ916w17TPEHifVtEmumsJ4E+0Y2MX&#10;dXwSY0bChBI2w/NksOlfY3izQPBlpFe+Ffhfa6tGkzeYsesMs9ybPYGaO1eHaluFZSTGxkdwTlgS&#10;BXhXwt8A6p4k1HXYNJuorK/nkiuC8sUly80CyMIVSGAM4EYZncDqfrx+ccR4Z+2U4fM9bK8SqkHz&#10;aWO38D6XH4zm0/Q7a+s9GudXjnjSabetrA0MbsZJ5MEJHlNrHkiRgBwa2fCPgyx8UvH4FXWTPFHc&#10;TQWE1myyWklzK2FmzJtKxSADcww44GRg17x4b8IaDoHg7/hANBnvNRurPUJ79bm9t1sypuI1Vo4o&#10;OWRGZAzBsgt8y4rzDSfC7eH/ABNBFpzSRXVlIZRtwoVySQeehBzj3r4zN26cVc+iyqKm3Y5ee21z&#10;w/fXHg/xJaCyvdPcxSxK4cKRz99chhznI6/SuQvdb1RrOS58pQkZ6EjJPYnPavXfG85127nllkze&#10;TLvkl2Kp3NwM7FVRjHYfXrXjvia10fwtpdtc3oeWRCWZ153ZI4x0r8+zXEWvyvQ+zyuleSTWpB4w&#10;0vTJdJe80cyFZkG2Z0KHdxkgHnHbGK+ffGIN9cx6ToytDLAo852GCXzngn24PFe3t49mn05prAeY&#10;sALhZhhwQOQAueh6A15VLbXs4fVNFtpZXjRdxOJGAz95ixyRk896+Px9aNRe6/68j7bBUnT+I84k&#10;0G+0zUDmd/LlX5kLZ+fv+R9ax9d1V7GO3s1/4+JM5kAGcD17DJ/+tXavZhYJNSvpRGw3EBs5OR69&#10;AP8APFecard2WoQWuxBuhLMW67gR69x6f/Xr5vF1lCLUdD0VDmepThhtLkATgbCQ3ykhgfY+/f1r&#10;q9Pso9Vlks5wiAJndwe3GK4yPUt91HbWsJBbhSVyPU8+uK8k/wCGhPhn4V8fPp/xG/tPTrexuXFw&#10;sNhLcq0KDG6MIyM2SQMY5PfBzXXkkouavY48ZRqVFywTb8jsvF/hHQZtS/ssaedSLQmG5iAEhcbs&#10;sApyArDA2t97Jr+W79p74Ma1+yx8eb/wL4ktJItFutl9pLqHSC6s5mY74iSdirNujMbMWVkKnsT/&#10;AFreFvjz4d+Meps3wvstQtvD9iRbC41SxNk87hQWlERyI4pCQEUsZMDLda8f+LX7Ofwt8WaDqlj4&#10;qs01mXVLWezT7aDfG0WZSA0Hmt8vluQ6KMYdVOQVBH6nw5nccrrurFXg9H0+7ufK5pl88RS9jPSS&#10;26/f281/kfygSappmreTFYGSJVZWYFdrZ7ZzkFe2R0rtbeW4j+bqzKwZnBJOR9enpmsP4z/ATx5+&#10;zt4ruvBXjC5juYYmSKyvoA4guIipIlV+3dHj+8kqlDnAYz6ReSDw6hv4F33BLRuHb93FgAKd2dx7&#10;7vf2r+iMFiaOIpKtRleL2Z+SVqVelOUK65WjbkMjwvLEQrgDIEe7d6kAc57ZPH5Cq8yWU4EkjGQD&#10;CIe4wM9B0/GqUc95APMY7kJ+VT04XpkcjHbHWrIUXAHkn5mG4KcBWx79eDwMj8a1mrHBKTmrI0Lc&#10;LM32fy1ZW5JY4JPGBkkYOf8A9VW2tnDPG+3e2Tzzg+gIP3gOvasdoisuYPlnchWAJKr7jPRuxGMY&#10;rVhaJ8oU+7kIduMY4IYe/XNSn1KpJXtIlcSTSMzFt8S43blcPkfc46Z9TUEhCASn+EjH19h9eB2J&#10;5pzwIAJQRhOME/NyO/TIHvzVOC9jnQvFjoAqyDkMxyCM/wB4V1qzWxc4NOxVOoRW0kzyQlI4XZcq&#10;uTk84Udevp39qhlMdvM07H5A2SF64bGB6Hk+/pW0IoRbxwuCSFGVzk5/vZ6n096yI4JFk3LggEse&#10;20KMk54AI7Y71nB66GFSm+5KqASNZv8AfyAcggEEZPXv/nFSJA10obf94ZCAjjPQHPI6dO1XWa0m&#10;uY3tBI6yLtBY87m5GMcknkZ/A9aszwXCyrC/ybQNuQAvP8WRksauVSwvZPYZ5JkQM+1kcjZkE529&#10;eeowenHPNNc+Ux+xBSSCD5nBx3xj8/er1vBbXDnbGvRtmSRzgZ3YPPPcUkVpOzBrrGxByF6qBj7o&#10;PJweMmsHPszvoYZy0sUbeFUdXgw25Tgtzg45J+ldPbWUogWMP5srLuGMIpzyev8A+qqphVJU2hw2&#10;SQAoyMc7snOenTpVu2uGkZ0vW2BlJUYw546Anjk54+tYOsfT5fl/L7xZmeXRULNJE7HJTDA5BA/i&#10;HGP5VyuseJtWhhS8jh87H3TCjsUDgdF9/wA89q35vC+paqbdLMxQCQBCz8GJt3DP/CU5z+ea+jPg&#10;n+ydB8ZvjbbfCqXXJ5tFgtm1bxVrOmODBpWi2sQbUjC6xzbpboE2djvjw9y4wuVbDhQlWmowPXrS&#10;+r0nWmtF/Wh9kfsWfBG8+DXwntP25vF88lt4o19J9N8AIGe3j0yxulktNS1+7OMyPNB51vpqZEbK&#10;TNhZGRk/Yz4NeHvCHhWyn1C7nvdUuLwwm3DsX3xybWVsknc753FmJLHJyTXkvibVPBnxPtpPh38P&#10;bb/hEtC1PT4NH0e1cm6FjYWtvHaW0APVvLgjXduJZnZtxJO6vo74c/Dzw54KtLDTLF7q/l06OINc&#10;XLEGaWMbdwXooHUIuAuABwOe/iCvQwuF9jfU+Kw8qtSTqT3b1/ry2Po2SzXRJJdRt4FG6NUJPzbQ&#10;OqnPA59OtcndeLpyJ/3WXfDKV5I4/LFdXP4l0K/dNNmSR5LsbZFx8m4/dBbryfbg1494vlutKv57&#10;GEJEQqqBxhQw4zg8mv59zrFtK6Z+h5PheZrnRkav4r0+QSSSAloyACg4Y+59K0tI16O80LULDULe&#10;IS3kYQShgkkYGDhcg5zjnv8AhXB2b6baXI+2mMjOPn6KR39B65rW1wW9nMXklQSRgEBeeD0PTv2/&#10;SvgqmNlrKT0Pto4ZWUUj/9X8Zv2k11Sy/Zs8E/GDwzr+uXfhLxXrkmn/ABG0K/1Fbr7f4ngJvW1d&#10;rcSmNzeWcK+XGy7LZkWPcdzlvnj9rT9jD4sfsS+IfCej/EvVdFiu/HOhXHiKHRdMvPtep6RZXEwW&#10;2j1JokWHdOjbovKZlJjcdVBPy3r+nfDmXXYNY8L2V1penR2UMbSX9yJpjcqCJ5N64VY2OMKASq5B&#10;ya6zSPH/AIobxwfjDe6gNd1qS8gvWm1MC8E726BYxMzYJVQqKE4AVQMCoq4nn3P6Vw+Vzp1V7JpK&#10;7dutvXT+vMxb7wdq3gKaz0zWNOm017uyTULeCVxI8lvJI0aybVYgbpFYYbkegzRJJHCXwApK5LY5&#10;45IAHp0J+tWFhi1vXrjXfFN3ax3N5IZZZ5A3kxh2aR44o1JCxox4UYC8DvWFLuXKRyJI7hhGyE7R&#10;tJJY7hwDjG0jOeK4atj6vCxlBWaEnmUSPHGuWym4L90ZPBJ9fUfjUkVwkaFpEJ8kcAYyQe3P8PtX&#10;onw4+FPjb44eLR8O/hlatcatBBLfXO8pHaWtnbgPdXd5O5CQ2sEfzSytyBgAFiFKtovg/Tfh14it&#10;NTkW912J7EaddQyAWdr5kw80IRzK88AJhEmAAS+0clYjSlKPMloae3jCo4OV5b20Mbw/fsNF1XUE&#10;0n7daW8UL3NyNqCy81vKR23jkuzeWuCAM8jkVoad4D1LxLo+seN7G8tbTT9HgnbzLp3iWeezgWaa&#10;GBiojedYmQsm7dyBgMRmODxp4t0rw9qHhezmkSw1Qxi6tgFYyRRNlSUPG7dyM4PfqBX1j8Gf2z/H&#10;Hg/4VS/smeKdP0q8+HsyXsreZp8N1eSPcKztbsZ8oga4Pmq6L5sbk4dowIxjTpwejO/F1ayajT11&#10;66dH2/rzV9Ph+2nkmgE0w2xuF2lD0LDdgY/EnvWi7OSVhQZmIRFDggA468fjgVWutJt9A8uzt5/M&#10;i2BQpbrt5+6SSDzgA9varugWAu9R893xLaAOgADMQf6D8c1wOOp7VJtWjPcLBIbXVYbhvkeFhuYI&#10;TwvXA6446dK9hRNJuGGotIf3nzKWGCPTjGcGvN7rTtU1Wb7ckQVVc4ZAWAwPnz6D1/8ArVo2up38&#10;92stzK0qIpwigDPHyHd6Y/DFYOOh6uGxCg/I9CshpWxrnVxELW6+YC4wqY6BSOu0Hp6d6h0+4hbM&#10;dvJvjiHLY3HaOMD1z6143YfajPLrFw4eScp8zqZMhuMDPoPQfWtWyvp0t5vs6v5u8hQpVPlxjcvO&#10;OvBzzXJUodT0qObu6uj1u0e6WPz3YoNp+XaOfRvrjtWpZXEsbNLIC+AxGDg7sHb2xgHBPtWZDLHc&#10;W0TRY+UAPuyQSAAcdeM9eOaq36a5eT2+i+HYZbm6upFihtrVHlmuZZSEjhhjVWd5JHYKiKCzEgAE&#10;nB4pRadkfQe2ioc8nofqb/wUFksfH3izwV4ak0rTYNQi8L2Goajrt5sS/nvJUYSwvIsmyK0gKgxh&#10;Au5yzNxhR5Imvz/s333h/R/AnxFtvE2n6xdN/asMMSGyitmVFybfe5fzVZw8hOFwFxivjb4c6X4A&#10;0L4W/E+4+MPw91rU/EVnYvoGmyXkD2dpomsXMhjaW7SUpKt7a4BgUjcPnDJhs1geHFtY7BIrERo8&#10;D+WfLx2AwePfI449K76+J5X7S3vP8D5vJcv9pD6tD+HHro1K/wB9uU+3fi18I/2Xde/Zk8efF/wX&#10;4RtvDfjvSL6K1u7O1V1hkjkuRLBcW9mzmOBJIEfesQXHlyPsXaufpT9kj9rrWvH/AIX8Ifs8+B/C&#10;1rceL9JmtYUtra586XUtK+eS4uwnypBcQRkSzCRmLhdydWC+3/8ABOXT/iX8dvgv8SP2efhqukSa&#10;t4g0CLVNVu7mymv72+sLUy2k8MAMnkRXUsTCFMqoMbE4LBi3yjbfFG2/4Jhfth/EH4MWOiacq+Hb&#10;O/0vTLq6OFshrdlYXyLdiAPPcpbou2aPzFmdVkxlwqD1auCw+KglWV4vy/rU+Ax9JU6tXAxXvxbc&#10;Vfy/K7fX8T94Php4lSCK4eRFWSWPBkDbmwjHOMcHnuPoK7OwhbUZxPE7NsJ3KwyT1POOPevx3+CX&#10;7QPj/wCCfjS/8JftiXdlpD39tY6tpOo2DJc2l/bakX2TW5t8qsLhS6kxosa8SfNyf270KXwJBo1x&#10;pbM/9v30LsIHykoEK7gwOcAFPn65I9Qa/F874YqYObh0/qx4uKi6TTeqezWz729DmZ5Zdd2WtuN4&#10;wSxPA4HGT2p9hrcaeEodH/ssrPHcoftYCiSSNQT5QyNw5znnleccZrUi0m4tbGIW6lJJVD78fKQB&#10;z+Y6VDLrFhqNonhExTLJbSLd7gOGKA4LH3DY7cV8RicM0+YIVr7GVqXiO7axFnaRLDEDvf5fmLH5&#10;Tk9hg/nz6Vyd9c6nqNi66fKZzBhAkh4xjgDsPrXQWutvqxg0+ezkL+bvnaFwcxdMEEfKPfv2pqaj&#10;pkniGTQ9OOLRxhm5kVHwTiRhwM8AevauKpyy66bHTBWex9G+BbiHw3qtloOr/MsNs5LsQQZAgK5w&#10;Tn5jjGe1ZHiG5uv7Zv7q0lkNubg+UCW8vkAsyq33V3k9u2RXzrN4kv8ATpv+EdguTpsOnMGmlRQq&#10;lh02kDOMjHH17V7poUvjJfB2leJfGGmOlhr83lWbm4SeeUtGbgGVRymYgXAbJAwDg8V6NPGRn+7h&#10;0/4Y86vhJU/ffUt+IZ7G/Fu94rLeSRCJfJ537c7QxOSeTkdxn0rLTwjPrHjXR9DguYNLMkiRyXbj&#10;dHbqVzvcLgsMjAAPUjOBkjoWhW01aKbYu4YcRbvmwDyozyCR09vasvSI7LQIdRuvFVjfLqN+TJpj&#10;swWJVU5ck5yzDI2jH071M0m/eMYJu9jtvD2oTaet9oPiEJqqFpVlkAWMfKxRWXHXcoDHoc9MY584&#10;1h9KurjzbK1EbxQ+R1yWwSTz3yOtWLjUJHlSGBCy7VMhUcsSPX271FpcKXt6YrQIWLcbiAoz2Jrm&#10;r1uZKJ10MPa8meVWhbwoy6xqAlglU+ZDtwDlScFc5GQSOvGK4O/1LWtUvvtt8wnkkQ+bdysSxYnJ&#10;ZiTggfwj8BgV9KeKPCehau9jfy6ily0EzR3EKNzt2EZUD7oB4z3z61k3HhbwmHeBLeOKJMsqr97c&#10;f7x7mvAxOBnLSL0R6kKsY2k1qeUxeFNa1XTHmEjrHEpeVn+8qp1LgAFfUjr0rttCvLG7+Gw8Izaj&#10;m0lHkXCsMyLG53Mo7lTgHPUcDNdBq/i20jsb4M++d4GjVZY22ncMZJxyRnvXg3jvxp4R8I+VPp4n&#10;igWKNY4m2PcXEqg7sbDtAJGQDgAZz0rCpKlhf3l+lmSqUq/uW6nfmxgtrAzaRDMbOKQLG0nUnu2B&#10;woOOe/rXqXhnUrFLGOaVt05j2FTnYi9sdvr718eaR481LxSZYIria1spGSZoGI8vd03EL6du3avr&#10;LR7zw7LPHC6zO0akAI6xRkY+U8gkgnrgiry/HQq3dPY58fg5U0lIp+I9FXWtVml8H2kZQhTKQBHn&#10;aMEqc85Y/ia+fta8d6j4TuPs0eBbqzGfbhmLKQNgJwOh596+qrK2trUpJch5lkPzJFnLYPQkdB/h&#10;XNwfBbwRHrEHinz2uWE4naxlLlYwDkJtYBOG6EZ/GufH4StPWi7M5qFeEdKiui+fDAVTcXsBjSRQ&#10;F3A7lLDvg9R3ritV0G+tLuS204PNHEVBk2nORySMe/FdXrLa3H491C9guHEc0cMMMIGUCKMlznqz&#10;Ekk9hity/tNYtxH5KF2cByq9we3PrXVyKV9LWOZJp3PMdYs7jUVMFhbSPqCKTtCZIHBJI6bVHOT/&#10;APWrwmDWtS0vWJ1haS6ntXdOEOCqnBbjO0Z7/wBK+rpdceG4DxoFz8sit147fhzjNcFrENj9vf8A&#10;sFFRXRFLfdJYZLFh0PPQVxY3D8yvGVmdmHq20aMa48ZeB/Hfgq3sNQ+1pfeXKGeIgE/3SHJG1lbg&#10;4ByPWuBtvDttp3h6LWdVnVpIsrh/43IAH4t2rbtvCDWesRxFonXaX8uPJJOT17AfyrZv7WwjkWwk&#10;QyBzlix5B7A4/H6VxwpTl79b4loac0YPlhseXX1rb3NuZigJGTggZTI5A+vpXL2mnu7N5XCr9/PX&#10;kcV6VcWkK3UlpCvAOMDpjp1/yawI7JI91qoP3iSQDz/n9K4ZUnKSZ1QldHHTFjI0Dh9sYBycYOfS&#10;sq+imKLNCMgHGCeme57iun1mwv59WjkT5YwCGB7Efy4FZ7WvlEtKC4YHgj5eeCPTp/n05Z0220zq&#10;jscLHc3VxKDbNvPRAp/X3xW9aTy3EOGUmSPiTHTPt/8ArrjZdEvNGudmmsIYycrzyAR2Pbnt+Fdp&#10;4emK6fInMtxuy3QDHYfWnl9WcZ2kY4ijdXRLNqF0NrQcqByvYkHrgY7elaNlq1hGJXmwJguRgkZ9&#10;jjpXG65JNb6mPJLRhFXIznJ6kYH+frUVhfQahNJECoPsccH37nNe/hs0lCpo9Tgq4Dmjdnr+k6h5&#10;gEkTbY5huYEdKdc2a3UBt59xHVW9/wD69Y/hl5SBDMx2gYXdwfb8DXS3LNZoZZARH2B6En+VfoOC&#10;r+0pczPArUVGXKjAaFrG0W4uE3BsgDPO4fzqoYRcxMokZXXjkHH4e1Je6nc3EatJGUiRiuB2Pqem&#10;M9qx11mKKdjOPLhU4LYyMdQfXp1qHXjfV6ErDtC6lp82p2UkDBQ45Vu2R2P1rx3UIVt7jCuTKnBC&#10;54/Lvkda99eXyogoAkSZOGByMMMhgf5GvKtQhlN1NbrGI33ZJIwzD+Wea8jOKKsnFanfgZW06Boi&#10;HWFjN1I0bKct7qOmPqPwo8Rwy2GqLqNkn7uTCbc8dc5bHAGO4qJbqXT3jNtArhsjIyCD+HGM1s/2&#10;mtzHsmh3sf8AlmSDgY7k1hC3JZ79zeUrO6Me+ltIR504DALkj1zz0zzWvZ6xHeQIYZDLIvykZxt9&#10;ifWshma4ndxEERQOBxj/AArKtrh9K1J7qBVAchiB0KnqPY9+lelgsVKE79DGvh41IWe57P4Y1m5i&#10;tmjlUqgY5yPl3eo+nevWLXUma3O5fMRuFznH59MCvnq3vprm2S5iYokgPHXBz1A717rpWoW02nxi&#10;KTcyqMr6H+lfoOCxHNFJM/NM3wjjLY6W0vLpW8yNWAJxwP6V0UKyGNd+Tk4A/rXOwXEgCJnPr+Ir&#10;WilmiVVbjnjNerTn0PmpvU63SrkQuyBsPj5fT8q6SW9vZCqlwxHI6c/415hDI8chkmJ69TyPqBXW&#10;2OrQx4EqllAwD3HHGfWvVwWL5dJHnYnDdUeraPeSOkaucM/p0BP1rrUiAUljuI4rxDTNaiW4+0O4&#10;i29cn5ff9P1rsW8X2MJW2CszPjJOCoz0zzmvsMFjYtHi1MO07HsFlcmNAgGR/FXXW96IYVkQnnpn&#10;3NeG6b4jEhZlVnLghv8AZUHjH9e9eiaPdStAS44B3ZJNe7Sr3Wh5s6VmesWTRm5WQ8nnP16da6OO&#10;7iCHyh8wwf8AIrzO2uLtwkqLlRyT/n+ddba3heIOVIJ46Cu6nM4pR6HZw3kLIqzcZ6GovNWVmMbD&#10;HTjnpWFbBrgEMwyvQe2aYFmhlKZI56Cu1VbmVSJuM0eAygg+9aNmZQ2CcqelYcXPyP8ANk9af9qk&#10;t7jbGTjsvY12Uqhxzo21Oua4ijOFbJPVeakjutjCVDtOMEeuPasAykfvCcccnpV6Fgz/AHc57V6V&#10;GqzhnE6FdQG/eMg9/f6Vopd28ka4YbePbmuSMsSHeuMenfmpfP8AMbA+bHavRptHHVgnsdRLcgZA&#10;J6cYrNSdll+YcdPyqJpIMKd/AA7d6imKW6iRjkMMiu6kcbjY1DJnPltjPbHT61VlmDMY88g4qk16&#10;2wKgwfzqE8t1zg8+tdkXZmS1NQO23BwDXlHxStZL7TrTRZJTH9plebYo5Zo0wmTwdobJx6/SvR4p&#10;8vnow/z0ry34i6utnr1nqUDKsmnw7pC2GCytICmAc/w9u+ea+T8QsWqOTV3ezat959HwXg3UzOmr&#10;XSdzV8ITz6ParY3Yjd1jJZ+SFJAXgdyO2enWu909pbhltIgWyQSxPAH16A1xGjahc6zbfbtTZWml&#10;+ZgqhevPQdK9Y8LagqW40iKMNGGDZbjrxj6+lfxpHV6n9F1oWdy9NFb20jX1qGnS3VN6H7zcfOR2&#10;x2FWrg211p/26JPLUEYJ5Yg/w8cd6jiiGnXk11EfMDkoU6rljg8eozSCCKzjFlOflTOCc4A7H8qq&#10;TZClfYpR2lvZFb3U3CW+Qjs2ec84A9u9UNXk0aNpV0o/aImiyecqWOeCTzipdP1k3h/tHT5N8ZU7&#10;SBxgfxYPB9c+lZJaO6u8FziXc77SATj07fhWVRu2h24eDvc43w1of9mzPd3MiyrDGuzDEBXQ5B/3&#10;h79OK6DxBDf68p1j/SLi4VxIY40H77HO1uAvOOMYrWa5tNPuI5MqNrfcPG9Tjg8Ec+uKxdb8TalJ&#10;eOyXZt4ZGIW3hdgyqvQZ4zn1PX0AqaVaEKfKz0nSlKV0eFeOEu9Jlk1COAWLFj5kXyh1DZYbsfxZ&#10;x7mvmLxv5fi4wJcRLMls25DNllQ5zyFwTzye3SvqzxrqejXLPrd45eSacEIImUhsYA35IY5A5xxX&#10;j+sRR+JJfL/49YrVWZzGF8xic7hnsMdOuK8mrdyb6H1eX2jFd0eFa5Y2mkanbeUXaW8jjjvbpgW3&#10;AA4Zh97A6KOcLjmsJvEHg6fw5faD46vLpZrhpGiVYhaMyqNsbSAkNNHuA5XcpPYkccl8UtQuPD3j&#10;3+3dH8uO1EaBUBMx27MMkueVct1GckYYYGBXJf8ACPt4m8P3XjfxPbpNLqCibTHvmS4/0GL5FKx7&#10;tyKzgrGBg8civna+ZOM3TgtVffa3f/hz7TDYFSiqkn/mUvE2qyah4ksPCWh2slkjRedl4JHSZA67&#10;mWdD5cez+NX5O5SD1qpeM+t+J9RsNOVN9sdp819oJTAY713cMTwAOfpXT+H9T8S6dqFqti9vOkaj&#10;zY5o1dTEoOV+bkAE7gBzux1HFV4vD9vojXthbIlvZX+MRjCPGS25S23oAegB44FeXNSqvn7vX7tL&#10;f18mepGaj7v9f1/VznPE2szaP8M7vwhJN5J1i4NvKbbAMiIAbhTIw3bMbY2QffBw2BwfmC98FWXh&#10;bwjqGkXhka1uJRdpIAQJJQcIzNjG3PygdAAK+gPiZ4Sn0+4YxQgyacoinj8xpJIl25YMTwH5y3f1&#10;5wK848QatqniaDQtE1p4lt9PgkhicIVlyzlhK6/cwBhVyD36ZwPKxf8AE5ZrVKy/J/mz0sM7Runo&#10;3dnzLrV1a6Z4PvNWhmEWowPA0DMAUVXk2SfL0Z1B3r6EA4NfKmva/bacJYIrq9jN5PK8zq2ZpGxl&#10;nV34LNwMnrjn2+mvHuhXWmas3hy+beyOs4mIBVycsAPRtpGQBx0zmvlv4npDH9rt7ebM9rhPLYj5&#10;nYZVcnpu7e9dWUU5Tqqm1sfUYWMGrPW+p8g3+jfCzxj49bS/jb4pi+H3gjUrSWTU7+aKfVdUkijM&#10;aPp+mwWsZEmoXW4mIzBII1DOzEKoP6Kfs3ft++HBpX7Sn7Rnw10zR7HxFr+r+GWsvD/jTVv7PsrX&#10;wzo1lJYWFxJMrLNdXibBHLbW8nmO7jysgDzPxu+OXie71q4sPDTC2tbDSo57lpFiWG4d9RkDTGed&#10;QJJmBjVYxIdsS5CABjnwCDS/D/iOQ/2awvShNxbvujmeJYSDOEYA5BBBHRgAAMiv7I4Azh5dSi6c&#10;dep+O+I/BSzao41Z6K1lfZL8f+C7X7fXfjn4i6h+2b8SYvB7w+H9E8ZeIPE2oXOha9DcDT9MnGu3&#10;kl3dPq17fH7XctAGhtNPyiSrCpV0Muxa/rp/4JW6F+xp+xj8OPHPwb8CeDbuL4q6AWtdd8b+P9Ob&#10;SNL8RQ3cmx00u782aEQtbJmzsGkgknhXfjPnMv8AON/wSc+E/wAEZvFeuftL/HyKy1fRbS/tvA2i&#10;WF1pY1SOPVdZtJb+XUriIh40itrO2eMN5cpHmM4Csg3ft18ZP2fLb42Xej2vjTxVrqaHperWGo3O&#10;hWt6ZNB1M2FykzJf2DHyrtZBGFWRwHXIJJUBK/aMBw7Wx+D+vVH7z1XmfzbxlneFwmL/ALIo3VKn&#10;o9dL9X+h+MH/AAVB8Q6Tcftq6ppujSeX/Zmg6JZXdsFbyrdmtpbi2gjdxmRY7aeIlzjOQpywNfk5&#10;rdlPaa7JHO48mIlpBEpQFiP7pyBgfhX7yf8ABTv9lHTfDNnrX7V3hc3JS3Fj/wAJG13cmSW8udTu&#10;2C3ytKzO7IWhtnTCoiKnkhQHFfin4mt5LP7PeXgG25lWBVAJ8yVgWIJGcYA69DX5VxNgq1DFSVVa&#10;vU/o/wALs4w2KyenTw8v4ej9b3/E4KMySKHwzOw5YnAGegxnt6DOKYt1E3lxrukYHJCqT3657Y/S&#10;pL+Ka0v54x8yQMAckbAw7DoSRnB44NVRcDYzgAFyG+VQcg9h6HP4ivnY+Z+lSmtkWplcyRlsOJQW&#10;ypBwc4APuaLUMl35kiK/lY4kzjcDxnHPFVHzECShRRgnP8Q7becg5q/pE0f2yN5V8weYCQc9B0Oe&#10;5B9eK0vcUUuZHo6Dw5puqapf6zbWt7Jd2kscdvdSlQskkOyG4XbksYZMOqng9CeciCystBT4d3bz&#10;u7azLqdpNb3C7mH2RY2iubYgn5SWKTRvtzkFehzWG1lqzXt14khRZPLvGQbsNhRHuJ7gqOFA7msI&#10;apfz2n2cysQ/zuSMSFz97p0+gqJSa0sbypwnK9mvm0dPeaNNbznU7zC2qYiVyDufHzd8DIrMsdR/&#10;syYXenDeLhDlSOV98Dof84rG3u8nzszYyNpJK46dzxV9NNu7rRrnU4cR2aOts1zkBEmm4RQ2c7h1&#10;9gPy5G9T6GnLlV0KzyRSGOYbJAN+GXBAb7vBxn8KvIyxBFYqHK4AXkHv1ru/E3i74ceMNQbW72yl&#10;8M26wRJbaZo4kuoY7lIkhkxJcgyC3ndGncAsyPIQvygGvP7tYXuZRYH935uY5MnmMjjryCD61y4m&#10;Fnoz6DKcVzR2t6lpXDJyRuwG2f4jiuq0zSNfmsH1r+yp7zSnkaD7QsTeUlyq7tpl6AhSCVriZZY4&#10;VE8uTkkKuNzEHrgeh9a0LXVjHGWme5jZFIjEUpVVbvuXOPrxmuOx7kat2d9Y+Gb2Swtr27i3WN9F&#10;v84/KBtbbiNjx14B6ms+50eaLWINNvCyQyfu4JI13fLz80g9c/eqx4Lh1LUY4ESUNp2nyPcCF3zG&#10;GZWwyp35yelWPD3jSTV9MWx1o7ruSUxxnjDI442kAfN6frRKEbHZGTuXPDmq6jFbnRrwrMgI8ncO&#10;NmeQpPOARkDtmupj0YQ3t5dxEoL6FUcL1V0DKHUnuQ3PuBVbR/Pt449L8sNFafIm/JYD7wbv1yfx&#10;q7PrtpDqw0m7V/Nfb5RGcPv6cgcYPBB5rzpXvZlO3Q6/4Q+KIvhXfWFprx1e90ewkvr0Nol8NG1R&#10;L2a1aG3uI76MGVRET8yK4DKSDuGUbhtQn1bxD4kuvGGra5PreuXElteXevXTzPqct5GqMk4vJ3a6&#10;WWB1wj79yhRsKKcVZhna8vns54iy7NzyEYBYHG3PXH9aty6dHDIDAq45AAArZYqajyJ6Hh18kws6&#10;zxE4JyatdpPTt+L/AFPSPHfxW8Z/Fr4jav8AFr4q67d694j1v7P9rv73ymubo2sS20KkW8MMe5Yl&#10;CDEa8Yzk8mwPBPxC8Oafrup6jBdWTeFkTWn0W83RwTpLi0e58h5BG08SuqFfLeTyiWB2rg+TNbvL&#10;AUnUI5OCRwOCMd//AK9W9XvNb8S3sE/iW7e6gtN5tRKxkKSvty+XyeQoAOeBwBWaknJyluyPq0YU&#10;o0KSSirJeSVrW+WhBsvr7VbqXxLZy2fn/PtO7G4jCBAxJMagDBHy7cAcVHcKUt/JgIhYEADPH0/+&#10;vWjeeIL25na9upWuR5YUSSnmOMDaqA9flHAAHtXL+P7Hxf4Ci0yXXdOktV160t9Q0szJviubK5O2&#10;K7SWIuslvnO4o2QVKMFbGdsPRcm7Hl5hmcKCs3by/wAi5Nq0iuY2DyBNhmcIzIgZtqlmVSqbm4Vn&#10;IDHgZPAXfdKi7s8cEk9een/66i1bx9rfhXRdV8I+D5ry00zxF/Zlrr1vLLFPHqg0x5LgEbEDRW5m&#10;IkiiHzoPlZ2zVS1N5iSbVP3E0rb/ACmK7sE5J2gkZJPHtxXbPDqySPFw2aOpfnVu3p5+Zsw6zqnh&#10;tptYsbp7Ux3FtOCh3B5YXDxloz8rhWUAhgQy5U/KSD0eueLfG/xl8VXHx++JXiK51jxVqcx2Xk4j&#10;jmtlteIVt4I8R2sEIO2CCILHGuVUDJJ5gNFcxjzVVEB3B+pHOe9RwyQyMDDFjcxJPQgDucVnOLUe&#10;TozvpYWlUqRrOKcl166n0d8Tv2nfjJ8ZvB1j8N/H+tnUfC2l3K3enaHMizwWkiQtAuy5lzftEiPJ&#10;5MMlw8UKuURQgQJmfBL9qL9p39mLWbzU/wBmv4gar4MfUrVrG4jsGheBoN7PsNtcxzQK6u7tHKIx&#10;Khdir/Ma8OEStbb7RwgQsHbG5ixH8hToSIbb7QWcHgsXXBJ6c46V57UlNS6o0rZBgnQeGlTTg91b&#10;Q7vxP+0N+0ZJ8F7/AOEWt/E7xNL4UcahcSadcanctbSTX433Uk4yJZ0kkHnyQSyvC826Ty9zuW/T&#10;f9qD/gkX+z8f2btT+Nn7Ol7d/DjxT4S8FS+M/G/w+8V6nb38miWUOnFrW3tIYla6e41S8g3Ay3ax&#10;wpIweGOTy7evyVWS5DCNACQRIuFD/dIbBUghhxyDxjOeK+qf2Vv27/Hn/BP7xb4p8UfBbQdH1S28&#10;YaTPp+oWWp2wihupd8s9jeL5EbiCaxuJn4CvHNCfKZUIjlj6MPKyaf8AVv63/wCHPzvjXg/EckMR&#10;klqc43bUdOa/4P0t29D8xvDlzLf6XFIwEImYhV3AjC9cEcFfQg4IxjrWvJujIVzkN909Rirvgnwf&#10;43+J3xJ0rwHokF/r2ueI78R/8Suykvry4mlHm3E1vY2oVpSoDSeVHsXaOWRcsv1/+1T+wz8ef2Nd&#10;dv8Aw78XdHvRFpury6PLr9vEJ/D9xcSWy3lrDb3ofel00JJltpIwykH5jgZVRuNm+v8AWh+g0+Is&#10;PTq08FXlarJLTr+Hn/wD4lCurMAdwY5BJzj3HfpTmQhRxg+hPX+n4VajtZZI0ljTaxzlWB4z19+D&#10;V3yJ3tmmbGUXJPHGBk/UCpdVWPqaeEkY7XNzazJBFIN7MQvy7hnHTnoT0PpX6lf8E2vg7oniH4qp&#10;4s8Xxy3Y05bd4oFSQEThjJHcM8eVARgSobg89cYr80fAdnb6hq9zfyTq9laBFu5QBOlpuB2NhfmE&#10;jYOFHXnIxX9RP/BNLwHN8P8AQrDxJftJfwamn22bz2VIFe3UYVuAEcIygpgqhGeua7aeH05pI/Lf&#10;EbP/AKvl84wlrLTR/f8Aqfp78P8Awo0/h230jT8SS2lxdTrPL8yFLiQOFb18vBB9BziuM1b4e6ad&#10;LGr39+txLqDzMbWEFCRlmDb+yA4A4GcgLx09dtraDUrGWGF549PeVUu1ICsgc5cqy9iDjPHHGDWd&#10;qOjaV4V1o6dcW6zF8LGJiWEQIypIOMDuByOuDwa/P83wlKS5Gj8AyjFVISU4s8AsfDmpNodxqWqr&#10;slRGeKNWUKQACWZhnjrgda4C0ub6KNY5JspMzFCVzhhjO1h09+vFeuDVNX1aW+bxa66OhUoC2Aiu&#10;uVODjoQc56HtXjovrHRy1uzNJbRkSbo1wCg4aRQ3bvn0r8czjBQpuMoOy/rofqeCxEpxdyrrOm2X&#10;mRXcMhHm58wFTw3Yqf4gfpS+GL+NM2IBkinby1jYFSNo3bhkZJHPHWrX9oaPqIg1TSbiK5jLN5cs&#10;T70yDzhhnt7cViahL4jvLuPXdDlk82ykOJGG5Mbenze3b0rwpOMJe0h+B6UbtcsjsVvvD0mtW1n4&#10;smKaa8uy4eAMzhQCcYVWcZOFYhTgE+mR6ofF/wAPbS2vpLOGSw8zUA9naXjvdmKy2BQjANzJvG45&#10;OBnAYqK+edQ8S3/iSx/tjUNv+jIq5jwDz8z7T6ZHGa2NMl0O6upraYRG8uB5iTHJkUAdOeDwecni&#10;t8PmaUnGFtdm1r/Xb8TmrYRWXNfTsexWPiM61ZXV7Ysqr5y27WyZORJnDH1UDBYdvXvWVbafFbyL&#10;4VuWaWRgXIBAT5OWLDjPPIrX8IaXbaHBdxW0jTBYJLtiflLeWBkNjgYHTA6V5VceJH1a7l1VrVIZ&#10;QXiCqxI8tx8rBupODnGOtaYluEIupq/06nHTpc0mobHosuq3unWa6ZEokVtojOfuJnJAA65/SuU1&#10;C+tF1RJdRiDNKoAkxxheMjrz2z3rP0nVI7OzSC8d2ePcBIxzgHkHPoPSkshojfaLqSRop0KmBSf3&#10;MqgfOGyCQ2TlcYAHY544alaUrRX49DdUrX0NyxkZYXuZYj8rL5an+6ehOemfepm1S4sFhkRmRNzh&#10;lwHGCdxUewq+Lqe9tZEujsZF3lguQ4TnHufQVTjs7nUYo7O1CXIgYyAnCsN4+YHPJ29q6VFxjZHJ&#10;N63ZU1bV4dRsJRPGRFvUxytweOv+e9cpHbS3B3mPER4Egxk89M8V6hbXNv5cNrqcXn2rTeXNFJtI&#10;IHU449M5rzjWp7+y1V7Tw5N/o6TSeVtQSgliNjANnIUcc9e9RVhHmUm7/n/wxNOXRHmt14nh1fXY&#10;9N02Jo1Q7HbBzhDggjtx0PWvO0urZteu9PtGijuwZHSNyS8kceCRjPG0dzwDxWF45m1PSIL0x3T3&#10;d2JwsjRjy2OSSxOCSoHOMHBxgcVB4S0jT9M1Cx8W6vHNd3ckbxkFgFEUhBJJA5JABbdxivmsVOVS&#10;ahLvq/8Ahj6KjThGHMex+FPGOnHUV066A86UIYmBwSehGDxj3zXuEEyrdAoAp2lQ3qO4/CuD0+2t&#10;3E09rGME7gI0XaQ3Py+gz6V29ro2otplsL4iGUny5HQhhnJIx0/hxXuZfRqQi4vX/hz57Gyg3zbG&#10;/HrRkVbG2gG5CduzLbjjBPAJ5r598TXMerMEEeYWLIrEY3Nz06c9wOte9ad9r0m6ik8POIJYEaJZ&#10;SAxZWXliDj5ufvevSsbWdG0230uKWJEKIha6jC5/eluGOc/MSclv5Vtj8POrT32/4H9MyoOMXeJ8&#10;9xeF4rbT1u7V2Eca7VBPQ+nOSRn/APXU66JKIFt7hTOXX5igwQfUenPPtXrI/sS3sftLF0KLyCBh&#10;QOflx6frXE20jGaSSTISXJAzn6H2rzKDhSaVztdRyTbPNNR8NTz3t3Fb2ZSSQbfOVh5u4D5SpHzZ&#10;UgFcEYIBFeoWfxH1S/1hbnxFbGESbPtTgmQu6xhC24jcrsy72HPU9e1N7lUZllKEkdQOQDwDkH9f&#10;WmahIkcscqgb24YqN3yqPvNjgY719rluNt70JHg4zD8zs0d9cQrc2MmuWX762D5LL2cDHA9sgnv3&#10;xWtaalDfwtLdyM8hEeTnAbaDj6GvMNF1d9NvWnskkaC8jTzlyTDKq5KSJ2LgZwR1Hyn29e/sWHSR&#10;9otLiO6ttQRZY2VgFK47Keh9uffFfY4atzrmXzPCr0VF2Z5H400G3ZG0+0kDyXUbSRbzwhBwQx9v&#10;w7Y9vs/9n/4hat4q8Pf8I9rMxkv9IhRru4JG6ZX+VGZSchsDbwAmAAOc1836/o8V9CLzTW3yQDcF&#10;9R/EOmR65rko/Go+HHi7TPiLDbmf7GWS5hiI8y4tZBiWMZ4JUYcZ7jjBOa6MJjPqVb27+F7+n/A/&#10;4Bw5jl6xmHdHr09T9R7S6aGdZZGwp44HX6+9dLa6gxnVGUnOMsOw65rh9O1Ox1i3tdStnWeC6hiu&#10;EZSMFJVDqeCR0PY+3au3siXYCVvu8/T0FfrmGr3SaZ+J4mi03FrY6O3u45HaAI54+90IOe9dRaSO&#10;Y1e3kJXgH3NcbJcy2gBhUHv/APWrat7u1Yq8RAJ9Rjrz719HhcRfqeLVpJanco7sv7wHjkH+ladn&#10;wjOxJJxgD0rmor15mVGAUrjBAOCD/WtVbh/PSNGwTwfeveoVU1ZHFP3Tbk3JCT0B5GKbEwAJkHI4&#10;AHHWq0jMuIs/d5HrUcdw25lUHK4xnqfpXr0WcFWXVmvBP5U3mJ9w9u3XvVghXk3jAjbkgd6ybeWS&#10;Nc5z6A1Ot47SmJ/lHJHp/wDqr0qTuc9RLc2gknzHf8g7k9j2progzjG39arRTxGMs5+Udf8AGqol&#10;3ApBlQx6n1r0cPUPOrU7s2IZsHEny7VAyOhpk06+cWJxGAMZ4yajiBmbZGc4GDxTWTzThxjH+eK9&#10;KlUOblsRFkA+Qbs+/wDOqN27xwZYDdngH684pnzgmJJNpJ/Os68eaQrHtyFyDg5/WvRpy1uZSVxT&#10;MqARMcNzgDv75qZbhlIQcbun/wBcVnCS3Mg5G/3P+fxoRnZGdOucZ6GuyOqsjGatsOM0wcshIPPX&#10;+eKkOHKsuR7VT8xkkKSqQw4FOVkaNUAw/wCn410UlY8+qr7kkrKeFOSvboOKqznLiXaT71PLgFFQ&#10;APzk+3/16pZZAV53Z6V1xkcyh3ImjUOZlNB2YLuuAuOnf3NTE7hjGORkntmoiJY0JbvwB7V1Qepk&#10;yaO4WQMU7HrWdKty9yJnUeWOTj0qcJlisS4U43H/AD71Msqwg78lv056V0wlfQiSujNn8mWMbPmX&#10;ryOawpoxIDn5N3BOe3tWxPJOxy+CScZFY+pecsKhF6sCc8cVa12Mehh3UjXsZFvldvoev/668w8b&#10;6dbw2qX0jbXhbd8reowc16dBNEAChIGcn1Ncn4uWObTryPYJS4Z1OMlSi5yPfiufHR56MqTV7po6&#10;culy1Yz2s0fLHxJ0i3u/Dkl80m1vKkUEgkEBTJggc87SBz1NfG/g3VtX8N+JzcXlw8dpdxiNoCem&#10;SCu4ZK5X+8vXODmvs/XLyS8sobOcZjf5ieQR8uMcdeD09a+d9W8P+HV1y50SEmV7J1y20DLY6jHo&#10;ePrX8OZ/h2sQnHRo/q7Jpfuddme26VqlvcMEhVlTJHzcYwOQf6V19pM1ogjIGwNnBGePSvMtEjlk&#10;tnW+cFiBjAAxj6dPwrZi1SeyDadfsSyYXJHTHP5YrK97M5K0NXym5pB+z62LQSYjkZjgnIJxnH51&#10;6lZSyyXCRgYHJP1UZryKCaK2u1uAd3QqB2r1PwxfwSRSNM3IHU9fmreja9jzMVF8tz0rTjvtRPIo&#10;+9znrz0/OuosmtXto/JjKFiSBn3ri7S8jVPJLblzjHr6V2FncJOojjIXZxjOPxr26Gi0PBq6k8wj&#10;O+GcEI/BB4rzjxxLBo1tb3cbnDl969tgAwT6c9a9HuAoQ+agkPUg96i8Q2Fn4m0YW0tukTqPLDgZ&#10;4IxjBOD1z69uldUY3Vjn5rSuz4i1PVbpdVuZrSXegbgn5gVYckDjoa8L8SfFnRfBmux23ixzHHLG&#10;WgeNSSRnbkqoY5z3IC9q9a8R+H9S8Canc2+p/cgJEO1t26IjMTY9x27dCBXzf40mltba+1bWod8T&#10;4No8ULSsrsBmLCBn+8C442jPWnljlBt7H1mHpQm1bVHyD+1frdy3xf0X4s+HtNiutS1x3iNvEZjG&#10;kcaRRW6xBA7q+xcttVnkZ24wABU8G6H4s8Caq/iJ7uzu7a5BS4tI0kW13s2/5JTl22njooB4PGK+&#10;7fAFpYz6TIIJYFlmTEYdlWZFbglCQGV2ztbaQe3FedfE/wAKHwR4TkvYbJXtbiQQqy5KtIQWIBPA&#10;Y4J5PJBHJ4r6uhSabk35nuU8euVULeXr/lY+Rfix8XLuSHVdK0LQo5rZrj/XTzGSSFMc7YRxzzgb&#10;sYrwXW/FWoahpkNlf2VvJGj/AGovGJNxcKQSy5K7QD1xxXT/ABu0/wATWGrNFo8GItSs0kkkhAJB&#10;if7mBjaGUcbiMjOPfmPAFl4ksdZsPFOprLdWEZlUyQRmQpuUrhgpOSASGGT6YrGpXm6nLc+nwmGp&#10;xoKcUvv/AOHMr4oxaT4F1DRfHOv5SG4T7BI8MZaOA48yPzG5Cs+WC9M9OTXkvjfXZ9V8IL4j0i9e&#10;e2mvf7OEKbpvKRk3NKkYOGTJwQMc1+id54D8bx6Bda94d0mbU9IkgM1xC6KC8UDBiY4HG+V1xuVA&#10;u7j5RnGfgb9su5+Jdr8Pr3xZ4I0rT5PBZnt7g38bLFqTeZmHzRDkH7E00iI0uQ6v8xXZ8x9KE+WV&#10;rnFSzRO0f69D55HxLufB95rngO6v01Tw8LZ7azvZIjDcKMRzSyKM5A3AxmMjGBnqc1+mv7OepaFd&#10;SaXLfXdxDpmm2dpc6iVQmC7S6gMVsxEZXbt3ZSQk4CnarA4H5EfCPwbaeJPGelafJZ/bprhDFNby&#10;FpGuGjG9oYgu7OSpbjkqCDkHB/pK+C/jTxD8ePD9v4M8PNeTRTaLP9ra4stiWrRog2ICIxMjhxt2&#10;FsfwlcYr0qGN7s5s6TpU7NadfL8PX/gn6Ky6mvhzwbZDwpam81AWwUraOBv2AK7jrkDIGBz27Vi6&#10;Br66VcGHUmPmzRgMwjIKdzz2/PtXxh8MviX8WPBf7UcX7O2v28NsmmNbDVzLbsGks3t/MWe1mldD&#10;IjSOiM8avypJCnJr9Lr/AMKeHrhD9ot1D87SpI6f41FXHqzZ+e4nB+zaT1vqWYZ7q4e2M7PfwyBS&#10;qFzHuz6uvzAepHOK7q1s7mLUJb7wrGlrcIvkGW0VUkZB0QOuGwfTNS2mh6bBpqmE+UZogqyYBK5H&#10;G3tW/wCFLux0rxhb+HZCIluBEFkK5Csxx5g6B8DJKgjNfI5hjOaep0YXCtao5iLU/FcWr2hEQmjc&#10;AySSOd6gtgksSWJA5A9scVma86XmqT3EJ3rGcEqDy/Qsc9e2P6155rGr+LNP1VxqcpMMV1KYp1DR&#10;vIocqvyNxg4425AztJJGTp2+utqWj/bo9wmBYSBRtBbPQY+or8qz3MnOq6fY/SMpwfLSTOf0jwzH&#10;q3i2HQDI8NxKZQHLFkDKu8bh1K496zLrw/b63YmPWE82PbIo5IAPrkdDx+vetzUNItpWkiunVI5F&#10;yzu2AxI5BOe/A681jWd61tpkqW8KO6u37vPGzAAIxXydWSu1I+qwsHpJHi+iaFbWEtx/aFo95E5M&#10;aqJinlk87mxy2OmAffmsXWNPW0sHe1uBHg7XUnI9ga6HUJbywikvbacM1xzG5wcN6ccYHtXz94sn&#10;8SaVfstwEuZSA8kyvnc5PICnpj35r5PHYiFKF1E+zw9J1ZayO+8S21va+G4Z7KZZpJSgwmGHzfeG&#10;favEWs44rkrcoMhlUKeCCeg9+a7nQJDezpeXELBgWb5xtViOOB7H04q7fWbRam15sy8nKEjIB7/p&#10;Xh4ql7W1SOh2QjyPkZ5oultbaqDjbFndySSueoB9R2z2r578X/BW7+LNze6teancwR3FwVKIsbOI&#10;0BjTY0v3Pl7YIz2r7Mn0G7ZzHqceEfBQpyPY9eKyNS8Hap4enW0gcS2ki7oyD86HOSpAHIyetTSo&#10;zpu9vdLcrPmg9TnfBXhK68OeANI027nmihsbaGxgSZy0iwwZWNnIwpkYDJIA9BgViy39raSyC2Zm&#10;ZyxV9oI65z9T19q7sXc0NlBpurs8rCPA4HU54AHT0HfjmuXs9DgvDI0pW3jjcnng4AHXPNfRYrH8&#10;6io72PLp4RczlI+afjn+zZ8Ffj54LvfAvxH0oW0kkLtbajbFhdWcszK4uIlDLGzKy8q4K4J6ZBH8&#10;4nxK+BvxQ/Z3+IFx8KPiEGuLpN00N/CpksL6PIIltnKqeQcMpAYOpByRk/1k3lnHc3EBdmMjncML&#10;kbAe9fK37TPwG8G/HjS73wz4gRoba53S29xCWE1vcLGUjlj2kBucqUJwVOK+04I4+eWS9lU1pt6r&#10;t5/kfMcRcNxxa5r2lbf9PTf0++/83EcVmigO8QI6r5gJznGCufbqcVtxsqXZYqu5+Mj7+O3HGAP1&#10;rnvjN8GPiv8Asr/EC18IeKXtb2HUYxc2V1Z7ngu7cOVMZeREKSxsD5kZ+dT97IIJW2vp7yxjuZvL&#10;ilVGLFPlA77PmIJIGcdQR9a/p3DYiniaca1GV4vY/FZUp0Jyp1I2aOljimmnMI+Z5MCLaCCPx7n0&#10;qT7HNJMslvJkoPmVuhxxn1/AdvzrLs/E2nGERRyRzTKqySxDdGNmflyQMjJ67eQD2rS07VY5LJrt&#10;p4vOZjsRF+52wzdsnkHJyOvNNJrWxLadnuMkYRCO2hjLSLzlF+Y7eTuXksB3pscE1pF5rYAmUnLA&#10;tzknpxkfTtxV6O4mjVZJWCs+P9WMAhuOO/HcVEyElt4Zo0G9tp/DjPAPPpTUn0N4UlbUz7qeOEoj&#10;rtXzB93JUZ5wB74470lqJrjbLKh2yfMFIw2TzuweoI7d60YgzCOWT+D5ivUk9iR9OmKs3MklyGlL&#10;NG2dvzLyARkEdiDyOtCm0ZVKTvcoC9PnNIkKLDhVUow2s2TvG0AlSo7E1dZI5btZ7WM5VmjR3GCO&#10;Bu9eG7d6nDzTqsE5AVx0C7F4/iOPXp61bsZVtbo3QjPmAbSAeOM/KcdievelKdztwmHUpahbNeQx&#10;PIgjyx/1jLmQA8fLjsT1yD9eKvXNsXnHnI5yGOQG2hRj7x9x1OfpzVv+y9V1YCTCRucGNWYhcgHg&#10;98jufTpXYRaT5elRW8N0J1VZWGzgZcr8pzxlSCB6/WvMnilF6H3uX5E5ryODlsri1054oh5U3GGX&#10;J3YYnqeenHt35q9qJvLbQri7kZZZlRXyi/KZF4HyN0wM/wBa6NNNR/limLumQBJghfbK4GfrWJ4n&#10;nt7DRpri5w0e3cUwx3hfmYBRycjPp3rj+t22PpqHD/utnOeFNE8YeKdTt/C3hGzuNZ8ReJLuPTtO&#10;0mIb57qd2IhVScKiH5mLsVRUUsc4Of6mPhl+x5qf/BPr9lyb4Ma7PZ33xI8eS22reLL6xkUxRpEy&#10;i00mN+vkWys7KhLNK0rTsVLKi/JH7Anwu0v9l/xG/wC1l8adP0XUfE2saLZWngXSoy14+lNqI3an&#10;d3IcQov2e1eK2YqXfczpDz9/9E7DTvFnxk8Ya58SvFiPK0kg33MyiNLuYqNzrGAFwiKgYxjaGAHL&#10;A19tgXQweFliq3xvbyR+WcR43EYvFxw1PSjT1/xP+v63HfBTTtK0qxmvIxCdVtw0e6NMeXA4G1EB&#10;6ADjI6819ERvdFPs97G8bYJDFeqjGPqDXnPgPwp4c0UXUEkkkUk0bsHWMyo5BBCOdwZBnOH+YDgY&#10;wcj0G51p0aOWZjJ5Y24PoB0/CvxrifiCFSo6iPby7K5N3Iry60ty0kv7sKudwGMY6H/GuHSJvtaX&#10;R/eBWHQYUgnjrnHrXdaow1bRvOjGNwBHTcB0x+dcLieKSWW6wABhFQ4J9zX5TmOP5pXP0DLsKoRs&#10;ReIfBn2RLm6aRJ4rwtmJxhtxA5AHUcZzwBivnjV4ZrC9M7SiPeMZO5mIHIzz29O3avbEt9TRDN5h&#10;x0xuLfIOQMn+dc3q+gWHiiGO2vlxLnKFWKMp6ZDLg9+/FfEZnT9rrBWZ9Tg/d+LVH//W/nT1bwtp&#10;n7Hf7U2o+C/jNZx6nrHhBba7mhsPLuha3j263MMLpKDELi2mKLcKRIqTDYyuqnPinjHxoPH/AMQf&#10;Enji6ilgm8Rate6y6TOJJFku3Ejq7hVDtkklgoBY8V9C/tZfGH4UfH7xfZeIPh/bX63xvby7vtY1&#10;yFbO5azkEZitpFVijuswdzJklUCoGI4rhv2f/gF4e+Mer6o3i/4k6J8P9D0i2+0G91IS3F1qDyiU&#10;QQ6bZqqm6fzY1WdmkRIVkVzvJCHKdO8uSGx/UNPFuEFXrK8ttFvft9543JFHNEEZkG5gSo6uuP4S&#10;OB6Gs2LT5buQxrGXXdh0PyMV/wBlzx1r0j4nfCf4k/s8/ECf4TfEyTT5tXj0+0vp5tOuPtKRLew+&#10;cqbii7ZlHyyIRhSMA4NcOl/ay2xVSZCqq7BiV+8erZGOnfocVxVYNOzPcwuJp1oKfRn6kf8ABNL9&#10;of4afs7/ALQdjefETTYpNA8VxxeGNUmuxAbGCG/lOxp3nkiUGK4WKdZXLpGiy70OUeP9G/8AgqX8&#10;HrP4zeG/CH7O/wAC9Kgs9O8Hy6x4ilstFktfLkN3Z5sNUihiV3nicpKAjAM5KIrAPur+XPxLBpr+&#10;bp0rLucbSCGKEqRhiPu545yOnB46/sh8CL/44/tr/ET4ifFT4C21t8MoJfClrpWqgJc3Fpqd95Yh&#10;WEyQgGF5lL3ERxm3Cqqq5JYfV5HjG8NLCqNz874yyiE8zp5lOVuVWeul1tsfjj4bM93o9qdQU208&#10;yJN8ynduUYPIwPm646g9uK2Lezur+ZbdIFlCRvMcMqD5RkfOc8jsOh+tdd4i0CfT1uNEvbbyLzRJ&#10;ZtOv9OX95LBcQSlZi0kbFXKYAdgTk8gnOC/wGqQ3kih9/mptLMwUYjbIB44PYjGfp3+Nq6N3R+n5&#10;faXJFSumlr3OP/s+S2sDfzPDCAwDsxUbs+vP5njmpNL1CfT7pNTtQGELZDHAXPoSPQ969Fv7DSEt&#10;JbibyvML/u2KJuOMZyrAgjAxkjkcVyc624t/Lt2GGVSFQKPLZuSwHQBugx0PpxXFO1z13BpppndQ&#10;DTrg/wBo20YlLknzFDKSCM8jdtGD145rCtSYrsxXzGVAGw8ahDhhuGOcexxnmqMinw3Yxx23zTxv&#10;hxIxYbGx8qDOFUE55q/YXkWpKUiH72L+IEYPckDqPQVi1ZnqOrzNR6kOq2lndaHFBpBkhut5OS24&#10;YKlRtAxxnrn6jpg5nhGc2uqy20qROiQ7XH3irkjPX9OOSK6K2jSOUSzZLBD05RQOcngcn0rXt9Mt&#10;HQahdIv+sDExruYhvl+8Oeazk9LGtGjzTjNaNG5p8c0dlJeSsyQyMzsDjC7ecgHqWr0T4Z/Fm9+G&#10;3jbT/id8PtWSDxDoF1DdWrLEJlSbacB1+U9GKttI4JwwzkeearpSahPJYwym3hAVoyG5yR/d6DA6&#10;k964bVNFtdDuE1HST58r5LGQ/OQORnb8uOeOK4JO0rrc+nTfLySV4vc+rPib8V/id8YNR1TVviJr&#10;VxrV1rl6NT1FpyFE96saxJLJGuE3JGqxxAALFGqoo2gV5dpVjJJK0+wRkEktxw/ocY9ec1554a8Z&#10;z6Yv2N0XYNxEhJyM5OAO/wCI967bQ/Eug3U8TaxFLayHnC4dHYLnaAPmwx55HYmsZz5neR72A9nC&#10;mo01ZeSP3F/4Il/H3Rfg3+05Y+DvFGowaZpesTOLt5nKI8PAMQA+8xmaIgEgbd45yAfor/gsd8If&#10;hBrmj/E7WPhR8P8ARNHbQPtgt9QsIHeW4uPtlvNfX2z7qXryLJFLcfPJJCiqWCCv5ytQkiZ2dl3x&#10;BwzBiwzjK8hGBPB7Ecdwa/Qn9mP9uTxJ4K8Vw6V8V7+fWfC0dnBpwjnLMbOOEHypo1RcyBflV/N3&#10;PsX7zY59nKc0pwapV1p3Pz/jDgqvWxH9qYJ3klrHa9u3m9tT5i/aE+NegW3w08I/A+HRbm8tfDMy&#10;3eleJLgGOc6Xcxy+bpgjjjCACcDzpGkw/lDauRur7P8A2Cv2mdS142nwT8UTLJdQxKumzqWL+Ug4&#10;haTJ3hf+WYAyFwMniuk/bX/bf8K6/wDDC8+E/wAEdUh1rT/F4+y6hCxktzZrbESuwgVUb/SMqm5x&#10;sVAQmWZwv5J+HtQ17wjq66/oc5srpNpV4iVIIIbgggjDcrgjGM1y8TVKEsTyxlzxsrnZwvkdXH5V&#10;OOLo+zk5NpPV37vRW16W/M/sr8M+NPFMnhy10298oRRLtRpEKvgnG0E45GORjirt5qqWUH2RUO+4&#10;+YOB1Hoe5x9a/nH+BH/BSP4heFPiCmnfG63OsaBqzhrq/RZZ721OSd6hWAdS3LZBO3JBPC1+82j/&#10;ABb0DxVPDqPhnVkukhYEsAAYt4BHmrjK5BBB44wa/K87yRpOpS1X5H53mvDuJy+ryVlp0a2PTbDV&#10;rQebbhCwYBpQowcDgehArX0m9Gl6ddaVCiTxzTR3CgcbNi7RxjBb1z7VzXh7xFoGnNcpr8nlm4X5&#10;5lUuFAPKn3Oc+9P/ALek/s949KAVHYhZfLyNvbA+mD7V8HOrCLtfUwTv0MKHw3CviI30cc99l2YQ&#10;4DgOx/iB425J4PevUtHv/EXhHwk/gKwMUWnS3Z1BIHUPLDMwKtskJJSMjrGOD+JB53wlfHTtIk+0&#10;qxmMoLu/yk+59iDVi+vZr2+VtNVpFMmCSMhVHbPQk96whRjTjzrRv9S5OU3yvYXw/pjaZ4uHiLVb&#10;tb6adHeVFVgY9wAUZYnPQDpn8K9EbWLe5u7jW/FRk+0xoqWkePkjVc8Y7H37k815re5+3TIqtGIw&#10;GaTsrH36DjmqepXl14gS2trW+jWZWHK/MxyMBtx4JHXHQ1ye2VNNRRusPzO7Osj8bzSWEtqttGjO&#10;flIJyP8AH/8AXXE6xdXH9oQ6kCQdoSRexGemOnTrS3NrJbylnYyOuFznnj296wdRu31D/R4sh1b5&#10;jnt/SvPrzk1eR10qUVse0aHr2gTeYBdReY0ZZUJwxC8kepPStHQptHvJpLy6bEzMdi5yuMe/vwM1&#10;4P4bs4otfWCYCUKjhCo5AxknPpmu4m1N4ZRIsZJ5OFU54HfAp0sW95nJiKCUrIv+IbH7WJ5rmYiV&#10;zhOc4GP/AKw5rwPxL4Iu9aJKxC6lIKxshHBA+8AcYx79a92u5bfy18QQMBcsoZQ45Tb/AA88dexF&#10;eoy/DTwtHp4voddS8njszcSmIFN8wRm2RLhVALYA46e9cmKwKxD5XsaRxPsVzI+DfB3hfXbS8uF1&#10;CIpJGyERgg5+X5gSOuP5/SvcdPsLzMRv5dpj6qD0BHT/APXVA3VrptxBqN2hLSpuYe7D1+vTNXhq&#10;Vj5Ek5kWJSMjceWbsADz+FcGCwkKMbXNsTVlUPSLfxr4n0fT5rHTFSWOUDadvIIHHzHp9elerHWN&#10;FOjT6lpEqpK9qgzMCzNIxAIRc46557CvGvC2v3k2lzDWLlIbNf3S7k4UkeqjPGcjPf8AKr9rqf8A&#10;YOk3msSzZ06xeOPMSB2maRgilQxG1cnJJPTtXs063u87en5Hg1MPrbqdxbazBLaTalqhA8tdoEeN&#10;2cjHHoc1tQ+MUbTVsrdGDMuFO3eQMYH05714XrGo2V5fj+z8LFONuQvzOe5wPTn/APVVaaC2itRa&#10;G4YKM4VCck579/1rnliZJuwlhlb3jW1y2vbDUVF04xIN2V6rnrkDofr1rAutQg0mCSeZt7YLHPoe&#10;pJ7YqjdX9lptqWYEjOMHrnOOc+9epxeAbDWNPQ+JsFpzv8pVBIQgEA84+tcXLKcmobms6iik5bHj&#10;Wl393e2Yl02+jlt5xtLRgMSM5++ORjpVqzubW0ka8aQEof3e45JI74NafiPwxaaT4qguvCEZjsUi&#10;ImVR8zS5xgIBgKBwD65Na+t6roDabLE9ibOZwqLG43dCOcj+I9s45rKlCauqm69bP0NJSjL4epwE&#10;hur+5EmwRuwC5Py7gKyYYEiZZJflEZBODgZHr6/yNaDXbAKQCy84PGQD+oNEkNtDbks4d3Q7VAz+&#10;fpXLKd37pvFW0MmUSs5VWAQH5goySDXO6nb2SvKt1I32cKQQDtz6DPXr71oavqNppWmNqVyHd2xE&#10;kcZCjJyMk9gOpP8AWuJj1e9mthEUjKccnnnHXnn8a5K2JUXySOyEW9Uc1rflSFZQSXweOfp170ml&#10;T2mn/vZAz+ZgMQcbR159ara/rlrZwlbnbG46cE8e2Oao6fqcd7GX08edFnYxI4Bxnv1/DivP+tJV&#10;NNzolTfKYXjiQLe/a7NDgoCWU4yM9fXp+NcvYX1p9oit7bI8w/KVPbH8jiuo8Z6VcaxYCC1YAhlJ&#10;ycDaDyp7kY/XFc/pPg/T7IE3R3M75AJ4Tvxjqd3Pp6CsP3rqNo0jKKh7x6n4cvBdvHC2cHO4+w9/&#10;UV2qPL9mktLeRnCZ2qeRjvj/AD/hXl9or2LmKCXluCQeff8AyK7TTLaJlW6dy+45K5xxjv7197km&#10;LlycvU+ax9NOVx95r9u3hi4iMTST4Pyg7SR6E4ODVSzihNhtu5lZ9u9sdvTj0+pqv4hu7GAhzbxK&#10;7ZVpBkEqB0YZ7nHbtXGucL50LHYgJZAcDGOnY/Svbq4l81m720OJwTiekaXCDo8P2eQiOM+Witgn&#10;Azx+Fcb4y8NeJde8m50G4jgNuWOWwN+ByPqO3+c7XhIf20qLCohBGQc5AAHb3NdX9imnia181VaE&#10;57AMO5OOa6vYqrRUenkc9+Sba3PCjf6hpDpbanGyKfmJHzBf95uOvp616HoFnb32n/aIsOy85bBI&#10;yf8APWna1au8pDIrE5B454H615Hr9/PptlNLFK0MIKhtrbcODj8vz9x3rkhT+rtuWqOyKdXRaHY+&#10;IdZktNWNrHGjQllO8ehHOMdSD3/SqWp2W5pJIXCNINx55zxzg9Ky7PUrHxX4STXbL7i7hk5AZhw4&#10;9ap21t/aiLcBTvj4GQe4xxk1q53v1T1RvCm0uXsdJpeo3zARQDODgLgAnoMewr2Xw1fusi2W8bn6&#10;ADrj/PGa+c/PZLlLeJQgxkMc/e4IA6cg+9eieHr660+7guHYvM8m8exPX6A9/wBK93JsfaVmeFnO&#10;BjKLaPpGzkuZBlvXjtxXU6dJKYyG6LyM+tcbp2p2t7AktsPlYnceQR6/XmuujuIpHUJ09PT6V93C&#10;V9T8txNPllZo0F3tgDBz+ZFXFMix+WoHGeKz2aUHMYAOQcN6VNFcktkDjHTpxXQpW2OK1zQiVSA5&#10;bAHQdq2NMi8pnjRchjzxx9c+tc79qwAzDgHpj371qRaldRKEhUDkkn/P617GCxbR51elfQ7nw/d2&#10;2nTSR3JPPK/U/wCI47169o2qxTWquG+Tgeh+mPavl60u7x7397KXaVwz5AAPpwOBgccV6HZX5gb9&#10;2flBz9Sa+rweM0PJrUlc+ldM1PEBgyM/zHbFdraTQvCu05I6/jXg+maliyjaFQFfnjJ3ZPU56H27&#10;V3WkarKvEmVYfl/+uvdw9XueVWWp6ZHfeQSQ2Prz9fpTmvJA5mVivoe3tWHBch1LzcH0xTb2fbFm&#10;LOAoxjvXfTmckl0ZrSai5YLDIC/fb24qa2uCeXLMw7ng5rkLSSND5jIWJ4GOB9a6K2nheR1cEHoP&#10;WvRpTXQxkro65LsNENp5/u9/ep/7RaMBVXnoT/hWSpVIv3Z7frU8U0KRl5QWYdB6Cu6i7M86t8Ja&#10;83y0JkJAzn8a0LSZnbAGVbhcdTWBJebuFX5vU+lOjnlbChvp/wDWOa9XD1DznCzOwaRlAx+VQySk&#10;MN3Q9vrWILiV25bjFO/tJLZ9sq7vTvXqU5LoctWDvc6SM+YO4B/Gn9RkjGBVGLU1dAYCOeeOh/Pv&#10;SS3k6y7iB/KupNnLKN2W4Y3WceUSPT8K8P8AijZNcahcvHjcJkViPRY1xn0GOK9keUSIPs8hSQ4w&#10;cevX6GvDvEt9NcadqshjFwZpVVS5Kp1AJyOcgDjsT7V+WeMddRyrkfV/kmfoPhvTf1/m7I7rwDdo&#10;0X2x0EqPGqMf4gO2D9eo/livSf7Qjgnins2CmH52TJwCO/PevMfBcTWfhqS4itwkSbWlkUcvJJna&#10;WPqQCMDA9hWve3EjtAjDasjgZXgcY465+tfynCbtdn7xWgpM9qW9NzGt3uOJU3gjn8PrVddRF2xi&#10;cq8sY+bqQBnnPvWJaNvskj3FY1Y7McHPtTJI5bq+MWlxszSALI3Rc/z/AM+ldUZu12c8KSTK+vX8&#10;aWzW1mV4flFUqFAGRwMcdsDr34plzPpGmWcUlzc5nYjHzZBBPzsQB0BIA9ScVlahc29tfvbQJl14&#10;bOcEj0/KsTVI/wC07E/alKpBjaAOCS3Qk+9clSqz2KFM6PzbG+1NbbUQ0ULRssdwoVgCcENgkcDn&#10;Irk/FkGmXfiAw6Pt8ojbG6ksGVe4Y+x6evFW7430MkduoRmQcK4PPHSnwX1la+ZdW7+e5cAxYGA3&#10;vjhQPTvUW5keiqfY4/x3Z+F9KlttJkY+VGxGAMqRj5A/T1ySa8E8X22kWto8Nq/kRtuZmjOVKkDA&#10;z/ez/wDXrvvFkUlvrDJfSmaW8QMgJxGN2cZHXAI4FYmr6zc+HfCc+m+VFOkkciuVVfMkaVSuFzwA&#10;PwyM+tcteS1fY9fBpqyR8ual8IYyltco/wBrtGUy3E7udxZjyrqnDZzyeo/CvP2+H3hfQYTY2iSa&#10;c1yRCz24EiSrHIWjBSQl1+8QPLxnvXs/g/VNQks1sJI5QGcgnYVR5FwDgHjIPUdu9YWseF9QsvGE&#10;o0uQSKeVeQkbG2jdjAPTPGPevlcRhqUoqajr+R9th8VUXuOR5NqfgW08MaE91as9zebvL5Y7VVjh&#10;nwecqOn5Vx/i/WINE0u2S1Zn1ScHzJpXxEIs4VkTpuPIOe+D3wPRb3xHbwzW+n217p8hmlIM9xK0&#10;kkaICSRF8qiMngSFiWbAxjmvnPxx4ksiup6ldw759QnIii4CISQoGDyFyMjHc+leJjq9OlB+y0/T&#10;z9dl+R6+EpTlL3tTa0/WtH0fTJ9HAknfcSHX5UIbksWOcgk/7x714zrs02lajAquRLJGWgIGSQeM&#10;heeM10d1LcTWSOYWhjdcCORh5gI4ycemOlct4ks77WIrpLC8S4j0Sze/mllYp5KQgb1QgElm3AKo&#10;xz3xXl0q/tbRXTY9aEeV3fXc8b+J9xOdyKnzwRoVd+SZCvz5zzx6V+e/xsNzrmqwaHpUSTNqFxbN&#10;I7H52A2qsSjqXZ8BemPzNfaHxEvLy0u2ttVIIKh2YAs5wTz6nofrX57/ABj8cy+HrG513R43tryz&#10;ltGgvVZQftSy70CQsCXYAAsDwQDgYya+34PwiqYhM+gwMXGN12PmDW4/FfhT4rW9y9lHb319qP8A&#10;Zhh1W1iuooxLMto6XEMyvG7KkjMNy5QoGHKiv6mv2+P+CXf7BXxF1/StB+AqvoFz4b03QdEm8T6b&#10;kz3EGleZHeKkCCOyu7i6t3TzL6ZHHnA84Rlr+b/9gf4cXfxr/bV8DaVqqXcum6JfzeKNUuopA8jJ&#10;pa+fyHYtiW6kgid87gHJBGMj+qHxNqGp+HvCF54htrK41rU7W1ZobWNy0t3Kn3Iw+CzM2ep5PrX9&#10;7eEPCFHFRlXxEbxWi7Nn8ifSN46rYXFUsLhJuM4q7tpvZp/n954p8LfgJ4Z/Z90zwP8ADb4BXVl4&#10;StbMXd5r2kmTN54nsYYfshvbu7WNpJbq2upY2klVYYMyGIKq+Wo+lUfwTd+Hrbwj4e0GTTddtJ1m&#10;vtbudSmvY74FCjhbBgqW6BiHTyyQpXByGJr8f/E37eF/4Q+K/wAVviH4d8BXvi/xrpmsaV8OfCWn&#10;wTj7Dbae1u99fQYg/wBLnuJLqF5bpliJ+WINKkce1v3p8QfCDxBpena3qXgfxNp+pQaXaCLUtX0e&#10;/tTJYvqMbbVt4ZxKXntlO3eCcviRVU5iT9yxtahTSo/Dy+q+8/mZ4fEP99Wd3LXe7Z8RftY/CrxD&#10;4y/Zw8SfDjwhfxrq3ih4rFbi6ZvKitpDtuNzbWYhrcNEoA+UvkdzX83H7S37Ivx8/Zw0BvF0bW+o&#10;+HIbieyN1ZiSMALAsiZWRWe3Zy5ithIxNy6NtIwK/qE/bZ1vWP2V/hGfH/xc0bUNMtr+4tdL0uCd&#10;ojc3Nzcv5EciRGTcVUo0krSiMHsTvUnkvh/8RvAvjjW9C+F/h3UNK1fxTozrqep6FJLHf3DTQMrL&#10;DNZo4aSBdzJOjKBtYDcMA1+I8YRweLxKgp+9bQ/ePDLOcwyvCSrU4XhJ699Fvfy+7ofxmaVbwa9p&#10;K6nFOiRxqET7RlJpTsBJjjYBpDjBJ+71IJrEWRfO8k4LAAsikbdp5G1uxr+gX/gq/qv7Nvg79rPw&#10;lrnjPwjY6VZax4S07UDpWkW/kQ2Emk6xLE4slAVfs+qDcJ4Blo1Vo/My28fz+3arNfulops4pZ5p&#10;UjBBjRZJGZY+7YVSFUH0HJ61+YY/Ayw9R05vU/prhviFZphI4mMGr/nt3LMkoMqzsMqFwD2znH04&#10;rZ0O4htdUhuX/ePErEL1G/HGTkYwawSAgcKplTdgjBHHsPX6dqklYyfIR8qLwcfxdvfNed0Pp4zc&#10;ZanWafrN/wCGtOvkuCkt3cbZ0jdm4OcELx06kk9+B1rlmvyIm8uBFJbKSHJIDdsdx/k+lN1XW/7S&#10;1GfVL+IwySBfKjX7oVQFwD055OPc1lqbea5RgxCphiDxkHn17dMj14oUXsWq2tky8snmKY0BJU/M&#10;oOM56/h7VYLIY/KDkpuDiMfd3Yxu2jjOOM9apzYt7p41YlScgE5wDjgnoasI0gY7cc89T+GK5aq1&#10;PosDNNWZpwNHGy4JAU4AOcZ/TrWgqBI/McEMeT6478e1YoRDNliE+bDevI61spcLbt5MwbcoB3EE&#10;nB4B9z9K86rGzPq8uqXVixsMCCYsArAnJOB+HuajjWBl81wX64B4B78D1qaPKuzyLjAJXAz+efaq&#10;zvA0iRRRq8rDGOmBnjA6fjWCjqel7qV0aVtK1oftNm/lkqyE4GAhHIP61fbSNX0+0j8RJDLDGhzE&#10;4TcRtAIJHQK3YHqP0yZC2+WzjQq2SXDEZPbGemPpXS6VqFlF4U1XRb+dkaZ1ZE+bov3lJ7f4VLXc&#10;64ntHwiudB8b32p2/izxjbeGbu1tZ7i2gubXdbXLQQGVP36kyo0ko8koFbG5WAOcqy2l1O+8rVLq&#10;LZKU3shx8oIBIA6gg8E15r4b1qwhntLG8tooG8so84wCxA+UMe3ocde/NddZWk2m6y2q6eiP58eX&#10;fJK7XIJUoT149q5qklukFPDyUm3L5djodh+ytGjeVhCyMfm3bu+RyeaZFFJZ2sYu3V7lhnCLtUD0&#10;4JyfWpY76a5kdfIMaKxX5wOfdfUDsfWiRo/LZANx6Y789P8A61YJMJq5WZkkK5BU9wT0IHao2cyL&#10;iQcjHB9ueaJDg4fnPzH1FV7q4mgkSJ4NyzgKr78EMM5BXuGHQ5GKqxy1IpIpXcymKQiMN5QztBDY&#10;B7iub0+yhsNPtmTcyWMC20G2WRo442kZikcbsUjQu7OVQAF2LEZJJ3bmFrfyJ7aJ2S53s+Ogxgc+&#10;zdqzn0+3kae44hlEceHViWdVbmHPQc89BxnmvUwsbLQ+GzSleaclexStbeG1ma9vZGaSTKIqpsSF&#10;Vzggd8+vbFLbW/3ZbnE0p/icbvmP8Q71NJaEOkrOZIo3+ZA2HweQu7sPX24FQagpjYMr7Z9xEeQS&#10;QWGMcZBHt0/nXZe547jynUw61DfA4i2xWx2O4BXc5Gdy9vYj1rQsWid2O1Ywy5x3PPTP9O/SuZhs&#10;YrHT47Fl+aIZLZ4ZmOSSenX9K1EeO4aOOYNGA4IIYEE54z6Aetclazvc97LpS5Fc2xGR+6CsigjJ&#10;A6n1x3qAfb7FdlvIZmO5CAMhhnnIPQ1bFmjT/aL0OWwduDgcimpeIOiuTnjkHI6fnXA4q6Z9DGz1&#10;Or+Hvgnxb8RfE39geC7C/vJrW2k1DUXsbdrk2GnW+DdXksasjMkCHcUVt8n3EBY15YNZ8K6pBeWM&#10;Wpx6lBiW1+R3WMxStjeqsA8ZlG1sfe2kA5wSdC8humsr2LTdRu9NFzA9ncPDLJD50EhDPDL5bL5k&#10;bEDKMSuQMjivQ/iz8ZP2if2hL/w3d/HDxjdeKLPRol+xRzx20BRoUKeYy20MQmk8sBBNNul8v5M4&#10;ArZRhydpHmVoYpYhJJOm9+jXntrf9DxrwDF4++GPja28efD7XdQ8NeJNBDvo+p6VK9tc28zq0LOs&#10;sbKQDGSrpnEsZZG+ViR+pv7XX/BQrwZ+2L8BdE+F3i34azeA/EHhW5TVLa80LXZr/RLy+lRYb+W9&#10;0q/SIW0csTSyRTxPNcxN+73lHkc/nRvJYXiN53mPzGSQVB5Oc+gqs8umadqFhcavpo1WwS6t5720&#10;LBBcwW1xHM9uXKPtFwiNCWKMAHJKsBtOM5prlkl62vb+vI58z4PwlerDHum3Vp6xs7Xa2T6Ptr3+&#10;73O0/Yo/aC8U+Fvhv4h0XwxdXd58Y49Sk8G6dpkDyahdxacQzTXENyII4re5g33NpP5nlywRu+5Q&#10;ED8f4E/Ze1j4nfs0/Ez48eA9dJ1H4bpot9e6J9mE7yaJqs81leakzRyedANPnhdrhDAwSDEkhXdl&#10;f3R8C/8ABebTfFPhLxN4Q/a4+F13d6HqWn3lrpGn+B9Ul0yKNLor5en3c081vcQwwquFntZMIScW&#10;2Cir5v8AsM/t8/ssfsd6h4u02Lwp4g1nwuhfxToq3tvbPqmmGdWsbzw/qF6reRPa3g8kxXG54DuI&#10;nVZlL1xQjOMublVl5/j939Lc/OsRxLxWqFWnOg1NOLi4xTT1u43v2stu+rZ+P2mftIFfhh8Ovhdf&#10;2Xm+K/AdzqOmSSDQoMJoYgV7azhms3iF4rTIZ52vEa6jnYyQymMuD+137Mn7Tfwc+Png678OfD/S&#10;LnRdY0qEXV/4ZupFa4IlIFxc2lwG3XcQlP7wsqTRhleVACCfxK+Pes/Ab4zfFG6+KXwO+HUHwu0+&#10;ONUufDkOqvqtnHfGSQvLp85WJobZotirbbFjhcEQjyzxxnw38YeIvg78X/Dnx88EaVYXviHwzdGe&#10;GDU1dobiN4XglgnaF0fBjkO1kbcjBW+bGD9PVzD2iVKo9O5OY8GzxWAVSNNwqay5G1pfVp2006W/&#10;U/rji1bUNTmtbLSL63eFsLmV3ITYoPl/L8zPgbRvzkjJPr69Dq1pNq4muVKxptEu5i+crlSCc8e3&#10;Nfjl+yx/wUW+BP7SHxdh+H+i+GNQ8KT6naPLbm81O3vSJbS3M92ksSJFIybvlt3iVpCoJlRCfl/R&#10;/wAKeNdGhaTRZlLQzvmKWEEMepzz/Ce3cn2r4POMrcKnMne+x+VTwlbDSVKvHldk7abP0bO+ubi0&#10;sGnt7tJJILiXyV80bywY7VBOMAnP0xj0rxXxHol9D/aehrbyspR7cyqRmJScOpPJBXPp0/GvUfEE&#10;2mm2ks9EvEu0mTcrrlggzyCG6Nn8q5u1sb3TZftEcovIpx87gkN5ij5lbd0yDgcmvzrOsu9ouWSP&#10;p8rzBQ1R5/4V8MXngzQYdCTy7lbaIozbcb0Iz27jOM9zW7DLHpuk2kEasSWzsY5wD8xye3tnI7Vs&#10;3NzqunXNxo+piOOS5SNv3RDMEByFDcDnoTjNYcdjeXOrLaTQusb4BdhkqAD83YCvg6uB9k+Wmnpp&#10;6H1vt/aLml6lNrXSbu5+yTuIDdMoO1QMcjoBwcen4mtvw/4atYvFk2vi7g+wadDOMSq2wehDqCu7&#10;AG4HjHrWvYWfh/w/qcd1dxvPM3CMTuVSR/CAMZPr2rlL3xJc/wBny2MavZFGcFcqRJuJ5IHTjqDW&#10;c8JTg1OqldP8gblJNRO51LWNPl0OW+mYHdKio+TgpglyehwRwOPauF0CXwe9zt1SV5VeFGKoCwCk&#10;4YFRhiemxgc1yFvJdz3C2gDzNcNjbnq2M5yewAyf8irmp+Hdd0C7tNa0poZIpZlBXPUZy21/u7sc&#10;jHWsatadRqfJdLcmnSUbwb3O6+z+A1tZLS5XU7aWMM0c08iuU5AVGjAwYyM/OTuU4yCM1h6rq+k6&#10;RpJ0/TdNjYXDs8NxdgmVTxnYFOxQccNzgE8ZPFrUQZ7jDEy44BY/w9efp/OuOvHuLswSXCEGF9sK&#10;Ocj5s4TA+mcissRFwuoJfd9/9f0rppOzZ7FoYgaRnub0pNbfMsEh25GM/d/iP49KxGa8tNXPiGyv&#10;jZlc7xH/AKyRX+8NmCCpHB/pXE6n4nhjS1so8xXBXzDI+Dl84wvB+Ufn3+mVbeJ28VXjpC3ltblY&#10;lQKFBBHJ9xng0YqrBtQ6nFUw8lefQ6/VNRbUbqSWyLhJDuGOp4wegzzU0PiLT9HsVjtVf7btHmZX&#10;A2k84Ynk/wAqzFU6ddR3drGI7mL7r/eyx46Hg+3p9avXXhS1uZfP2tFODuZxna5Y5bjP8hXRh8HW&#10;Tco6y/r8f6uc1WrCNlLY+XtE0LWZPEmv+IvEmVF/dJFbRBg/mQwBipJXsSx+X869W8N+FGk1mW4e&#10;WBrRYowqrGd28k7k3dMKOeAfSvbLjw1p2vxC1vYN0VsMpGnyrlfcYOPUVFcaDbeHDbQgL5coLRmJ&#10;jj/aBU8jH/16f+r8ovmeqRNXO/aNx2excsbGOzmlmZzJuUbAVwi7eCQR1J6DsK6i7Tzpo44x+7RQ&#10;TgYHHcjJ5FcJNrVlo9rHcSIFUkpHuYAMw5OCeOnNZtn8SdK125itNOaOefzR1YqCAcOc4A/I810u&#10;pTprkb1OT2U5+8kdy8elPOIS3O4ElGO/nt+dd7fT6Xqekf2dpyFJLlfLJ5JHrj06V4wfF2kjUbOz&#10;thvYXA3y5AhQM+0F2/iC9+nHevbZJ7HRdQNvLIkzuvLoQwRs4IBXIweuM5x1rKlVi+aKat1MqsZK&#10;1zyLxDpBinji3BYznIJxj2Axng//AFq5O70SbTYRdzOpikYKozkgH+8SOM/yr6A8VWGnfIqbblpn&#10;DZlBO1QBwpHbPTNZUelWGoCW21ACKBgRtUcMO4Pt39a8zF5e3J8u5008Q+VXPmnUbZbZmuIgCjbV&#10;J44b04qC2nfR706rBbrcKYmt5I5CURo5BhlPcdMjHINdX4r8Pf2FfzxAs1qCNjsQcKRwCevXjJFc&#10;NPqDi1YSqdmeAfXtzXnYfFyo1LNWaPQdHnV0zMt7t7TTxFASyWz7reMnO2Mk4jBPoOh7967ePULm&#10;bSbi5hkkjkETvEWGQDt3AqDwOQOnWuEkZbyeNnLfvPl6YXnjB5/X8auvPd2F5DNblo1TEZ5+RsDk&#10;Y6Zx0xX2eXZnJR1emx5OLwibPTvCPiSx1pftyS/ZmubfEkLnOHKDIUjggsPxzXJa1pHm6ZLG0kjT&#10;WgNwEHL4RSdme+R29Kz7CxubLUmurXDWs45UZ+WQnqPRT6djXZa1rIvL5NVbdFLdR7JFHRTENisO&#10;/wAy9fevo1VVWio1t1/Vzx6tNRneJ3X7I/xPuG1K8+EGoXDSwzxjUNKQt/qVX/j6ix2T5hKvplhX&#10;6GLdSW9uET5whALHrgda/GaJL3QvF+meLfDkrwXuj3YuU2jhjtKlMDqrIzAqflOecEAj9d/Dmv2v&#10;irw5p/iyxQR299Ck6R7lbaGGQCV4yOhA6GvtuCMdOVB4ao9Yben/AANvuPzzjrLo05LEwXxb+v8A&#10;wTvI7kMBG2cEbs4zx71uaa0Qi+Ub3PCkenWuGivyxKSH5TjB/wA9q3rHYuVQD5v51+mYWry7n5fX&#10;jc9ChKlQhO1jjHtWl5g+6TnHf6e9crp9x5ZKMffOPT1/pWzbXQuR5aAgjLNnofxr6HDV77Hn1YWN&#10;50TO5mJDc5Hf61YiuGidWjUN2we3tWVBcBX8uX7pHT0PapzNtIMbADv/APWr3cLWvuefXps1orne&#10;xDDBIwf/AK1SgEcEEjHJz6elU4pGnVpF6gd/8elQxpcFlnJIGB165zyPpXsUpnmu60Zvxsqfe6Hr&#10;71I0yRqWdcA9D7EelZ8LuBlWBA9evPpTnkZmzngHgYrtpVDmnTsy6LtQ4aIkMPrT5r13AjQ4BHXu&#10;azRJn5j0PHtQx2t8udx6D2r0aVTQ53H3tQaQkBVJY9N1Vbi5EZaKYc4HPT8TUjjMjDdjnOM1lXKu&#10;JGdDkHr1zxXp0p36mU4W1RFKsAzsGedwPX6gVMJ7l1Cw4APbFVfMOMZABPpUrSsh3RNlwPTt/jXq&#10;UpnHUg9yVjKo2sc49aZ5jnax4kzkVFcySNjaMEjOe2feoUDO4RjyemK6oSRxTiTT+ZcfMGOVOCfe&#10;gxzMm6Qkk4HoB7ik+VQbdckjnPr/AJ9KUyk/ITuI711U9zJpkrMjp84+YcVAvnx+Y+Q2RnBqQSqV&#10;YvncPXpmqZnnK/IwIPBHT/PpXTGXVGFv5idftGcucIeuDjpTGMckh2c54x6496RWe3jw/I6kHmqr&#10;3Nqx2wHac8L6etdMJI55IjY556elc9eyzmUSM2E6BePxrUkzPkt34X3rMuDJA25mDIMDBFaqVjLq&#10;ZshiFu5cYyMevJrlLtk8hon+bcDkc/pWzrFy7sIoV2rj8CfrWK0lvkbUw2Oef1odQy5NdD5A+Jst&#10;5o+sR2ECuiS/vEBHBQfe57bflx3Oa8j8DRwXk9+jkySWspcM3JIlJ/MDpzX1Z8Y7Vxp6akhAJmU8&#10;jKklNmz1AOQWx1xXx1ayXnhrxJClnKEWddko/vAnt6gdua/kHxQyp4PNXKPwy1+//gn9R8DY1YrK&#10;o9JLT7v+AesWzy2DuAgcSLtJ5IUg8H8Kh1FLlYZb6eVS20sS3fA6/pVp72CN1SYkI3dRkEVT1KxS&#10;9tJLbLbWBQ46lSMEfjXx0I32PWULsxdD12aeFG3MRt3IwOOB1Bz+Vez6BrB+zyWpRYsKpVieMjsc&#10;fzHSvBNMuW0F5rJrQR2uF8mTdnHHzA9SOfXnpiurXXbS2tfOtnMY+6SSBjI7duazUuXdk4vBprQ+&#10;ptI3WksN4rh2IzyMj/630rprJri1uRMWOX4JA9e/0r5N8E/EC41jfKJGVY22jpkHBGT2J/lX1Vp+&#10;rrqul20i5EjDl/pwcjtXsYLEqauj5PMMFKk/ePQokmSzjurog79wJGDjBwM+/wDjVUxQxzJMJAUz&#10;x9M1kfaWaDdE+SevcUt2JJG8h1AfIOBx24r1YTueW6Z5p8Ufh34X8cy3a61aTSrIyFBFM8eUUDIf&#10;YV3A47/d7YOc/GusaZfaC0w0Z5hDZsdoOdw2MMDIGCQcEDqfSv0RujfTkLEA0uMYGAfbFeQatbXU&#10;EN3A0G50zI4cEZPU9R1rWm7S5kd2DxMqej2Pwi+PmqfEV/F7T3sqNb6q0nlQRwqEV1OW8w95GJDj&#10;kHq2egqh8JL3xdqnhW88GaJ4iuU09bppLi0mn32rzvjc7q3Vgy/KVIxjC4BOf0X+J3ga58ebfsSC&#10;3ZwbpVbAEnlNtdXJ6MRnax6cZ4r8zfhRoPiPwN8UNN0PVQP+Ee1bUv7KnhhPmXkays8UEhwhR5FZ&#10;gSy7l4JxjBCp1HCspSbsz9FwGLjUwzjFJNf1959CWngeQWV1o9zNb6lgoHdwQJSM5HOfbHv6V7J4&#10;Z+GPhbTBp+m3yNEYUeeKOMbRlz5h6gL9/nPPP4V9P6F8BfBFhE8NnBLBfxOm+6t/mLErtzsclQD1&#10;wOBnNej+J9DmvrS1t77EP2chY4yQwZUwu4ggZIAHQYzX2UKaiuY+IxWcym7Jnyf460/xho3w+m8e&#10;eEczX1psk2LLsm3lwuUyP3hHVud2Bxk8V8x6NdQ/ESSXw94j0uSR9Xhe11Cz1FEb7Qk7fvt6dkfP&#10;O4A5w2AcGv0Y8d+HNJuPEuk+HZlkjsrmJbm6LZ8pSrAR7CMDpuZlzzxjFfFt/wCDLjwV451PUNLE&#10;+sLM8iHUo4WAnQsSJdhJdOFAO7qADivFzvGTjyuL0PZ4cxMJRnGa16f1/X+X4MeEfhvq3hnx8PDc&#10;Nreadr+m3FxHbW0oe1lKiV1WWRjgo6qoDPnrlsndk/vJ+yt498Z/Cz4bT32r6nBresXd6IbeS4H2&#10;gx2rrhYwxA8wb8B5DjzABnpVnxJ+zk/jXwrF8QYbUfaJJmS9UqqzJbSL8lwrMQwyRtcDJCsGxXpO&#10;gfB/wr4d/s0+ANUmvBEufsV9FvazxyEjdVXzFGSN8mW4Bz3rmyqvWg/eZ9LxDmtDEwUUrW3/AOHP&#10;sn4IRz+I/h1rNxNpIuNemliS7uhGJWyF3I+Zd0gBI3MUIAJAJOBj1fwaukpZuurSmW83EbnL+UzD&#10;gRrGR8u33yW6nmud+DOj+LNPvJvEMMciI6IreW21pAjDGV6bP72evTGOnt3jW21DUYhqGlBGvvMH&#10;7oDahB6qOw6df1r0cZjPc5j4D2Cc3YFdtS8PxfZ8CWNgrk/dKj0xyK4I6dqOreKLOKWe4hmBYB4z&#10;naVxsJ3DbtPQgYJzx3r0J7W20OaW2t5fNknCsQpDeWcdOfc/iKg8S65DqtgbCzgaG4h2PM0RPMkR&#10;BUKByB1Prk18VjcwjZtnvYKg+ZHJ+M9Sl8XaeIILYWNvok0rKFYkSE5VmO7JP3cgZ4ycDpjz3Rda&#10;S88zRo5QrxHzEUjG4EDdz7ccdRXpsNzJsfTZQqyPF/Eeobg5z0PP51T0nT9Bu4pINQjUNCqlAC24&#10;5JySRjOPQ9+lfneKqSq1HUe59/h0owUEcHqEKyWlxDMRIGBjUEblIPqPSvONYlj0LTfLjO6URsSe&#10;dqccZYcCvcNVsBd3IW1T5cNkRdOBXM6dq93Z+fpUsA8idTFNDIgOQRgHnuO2a8vEUrnt4KroeC+K&#10;9G03R4bPR7SDMQgjfzC2S8jRguxHYbieO3FeM6hpAS2bzcOEyzEAgMRz1/xr3bxzY2Gl28g1OSSK&#10;3E0cQYfM0at3znOPWvEdSubnbc229Wt5WKooHLKeByK+Yx8Yp2sfWYFtq6OQ1G+gtYoYRKQAQVKc&#10;nkdAPSuvsL99YLWijM6pvYBeCg6nj04z9a5vTdNZtRS2VFbzgVkOACFAzge/oetTx29lLe/bNNjZ&#10;XtyQrkkFeMMQD19O/FeLB1Oa727HqTimrdTsdEunt7uS2uNwjdSMEcDHJOe1WL2K21Cza8gzO64A&#10;IP8AtYOD2xzXLWO15JBPIoJGELMAcn0z196nspZraNrd5GWAN5ixr9wu2NxOOpIHGa7YzTXI0YSj&#10;q2R69ZabL/xMdPgaJkbjK9cD+X9a56x1TQ9RsRHcyrcLIzBwM9COACO56f4V21/4gU6U+neTkSqV&#10;Uk9Pf3xXmuyxsLV2wTIvK5BwzdhnH+fSumpUjCXu2t1MKcW1ZmG3ivVNK8/RtOiREddqu2WYDGAO&#10;mDgd/wA6ydPjuxY7BH9pjyoI27iSvv8AX8qbqWsG8uWuol+6NoXjkr7+1alt9h1OFbq3MkDOSzIh&#10;wGb3GeBx0/rXkKredua66eh0VsNpdo+Ovj58HPh/8X/CEvw+8Z29xc6dPO8qSIwZraUncXiBGMlu&#10;S3VunQ1/PZ8Y/wBjz4t/BnUTqOqWd7r/AIclmkt4NSsk8uFUjbKmZd5MbOCCwbGMbVJxz/VxLokF&#10;48mpXCM0cz72VTtBA7jpg+uK8S+IvhXwX4x1WKw8S2cd3aW86zvBIiyJKIhkIysCeR1xyDyDX6Pw&#10;RxviMrlyJ3g+n6o+Jz/h6ji1aotV16/16/LU/kht5IlkurOFWgaLCNENwkDHoD1OGHIOSD/Lfs76&#10;e2uppbRikjqm7gEgD73y9GH5YNfWn7a5+Eg+Put+Gfg/4Uh8I2OnpBC0EDqY5pQm15vJUnylZwSQ&#10;zFgcEBQ2B8ki2aNo5V/1Wfm6KMqR1BwxGc4r+q8Fj4YqlGvT2aufiWMyuphajpzPStA1yW6R4ZGW&#10;PyvmBkOGPPBBP3j3OP6V015cX8EagHG8hyT1bqAfbNeGNqHnPEAOQecEgkA84P5DtxXaWmpvcAC0&#10;zbgsGYJ8yv2PDZ/GrnR1uaUZqWlz0e1umkJaZSuR8pYHJx149vU1owSs0BURnyx8pPJBU9mUk9s8&#10;ce1eeXeoMkw+z2rRuHAJQEL83oST+nT6Vv8AhOV9cvZdFN20U0SeYYztUsAejZ9OvrXLW0V0ehQw&#10;/Nozt7iwZW4kZvs+0EtwGyey9cHHFO0lVW5UKoWF9zq+cnLH1/2egHb8KxvtzWMtzp7LJ5iOoQY+&#10;98pxt/vEjJ9a7TT/ACrGz86zRRIpGI3BDFgBhm7ex9q8qriHDVn1mW4BVJpRVjZ0q2k1KzmurRma&#10;MHYHGQAwOGyexGRmqmrwaxJOun2Lo4+VAmANzL3Lc5B9x71FL4h07T40/tZ7e3Co9y/lEBViztYs&#10;uckluM457U+DxHfXcqv4btWKynCmRSrPFnBdVPI46A9q8adXXmZ+n5dgeZKCOn0bStcu9Tt9Ga5i&#10;ae4kWOIHGJGbOMgZzk5UE9cYzXPeMtP1jw9aSavr1tPp0JYpFc7mhYCMkMYXydpHOTxjGegr6R8B&#10;eG/FPiDUobjRvDkF/fWtrNKIPL8140cbWfdlQrjAZASSrcquc5++Phh+yjo+s6Fba9420WOa+t5T&#10;O8MsgnQLw2BGcqxz8x65IP0rz/rq5+VHp5hjKOEp/vN/vZn/ALPSfE7Xtf8ABXjH4j395ey63pq3&#10;V3aXNmyY8pVa0adnCsrrGFbeqqGJAyQwJ/YKyvtb1vSVkub2W6Qgod3BwCSAT1PGP881554Kh0H7&#10;OZ9Ut57+4mGFuTKVcbfu788sPb0A49PVPDZs76C8s1kYTRFZQpHHl9OCPQ15vEPEcp/uk9D8xnTW&#10;Iqe1cLf1/S+Rf8Oy6NplvHZsrmWWT99Kx+VVHAxkk4HJ9zWh4mngi+z/AGdwyK5HBONpHT/gVS3k&#10;aXrbgBuzzgDk9jnPasTUo4bS2KXMRb5eCvQHOB1r80zDEPlZ72DoRTTJvPNwv2WP90DyCfujB74q&#10;Vrm0bSmtb0g3O51UY5Kg8c8fWuRuLm6gKPGWI5L8847Y/HrWbCklwZLme4Kz5wo5Oc+g7Cvk8Ri2&#10;vdSPoYUU7G3EriA7mOxlIz659CKwrW5ayuBFJHjzDzv4JGfX0NQm6nsmWFCG77ScAsP5E11yq1za&#10;xXtrC3lqMosgG4fXr+dc0Jc3qjp5nE//1/5q/wDhDPih8IdZ8WeKJPD2leJNC8Fawvha91m8C3el&#10;i9udwheCG52NK52Fw6q4iBUuBuXd45qF/wCKtYsLDRtcu2uIrTeLVF2oE85jvACjILEZx078V718&#10;Wv2pvFnxd+BvhD4GarpmnWmn+Fb1tQivLLKy6hJsMMYuFcFQIkZ9rLzITlz8q4+d4bK4vrqOyFxK&#10;itlWeNSWjRiu8rjnIXOAOWOBkZ4Kiinyw2P6hwqqOUnV17enQba2tlpvl28cSrJkyIpOFJIwxx3z&#10;j5j379K6+61+zu/Bml+GotOhE2m3DTnVGdmuPsvlvutNv3TArnzQoBIYEjk1+hf7d/7Mf7Kvwf8A&#10;gV8Kfj9+zVf3l7ovi6D7BHYazdtfX95LJHJNLqkzRkRW89rJtspLeNRGJ0BUsFfP5sW6tcwxmeVl&#10;SOKQbgM87uMY7kf1rnxFJ03Zno5Ti6eIjeCtb/gH2f4B/YQ8ZfED4jfDz4Uaj4sttE1Hx5pNx4iv&#10;UnjWR7DSwFmiWJYXd7y8urcmZYgqRohBZztlKfut+zB+xvoX7INzrek+APEk2qaDq8UCtBf2sS3J&#10;nt5pJY7h5o3wWWKQxbQgyMc7VUV+Y/8AwRv0vQLr4t+MPEVlbrd+I7DQIHt5Jp7geVH54trk4UMj&#10;eYroFErLymI1Kqdv78mzutsf24xi4I2kx5wOeME1+ncNYejCgqijqz8G8QcfiHjZYdzvFfrqfn1+&#10;0t/wT7+D3xuuLv4gaVLeaf4yTS7yC2ltmigtby7cZszfgJueOBgwcr+9ljIWRyI1z/N5Y7p5v7Z0&#10;+OKF5WaG4WAgxLPEdsohx1BPOTkkYY9a/szbUbHTdShF5Al3FbGOWYkFlQFtr8dyFySB1HFfytft&#10;Ma3rurfHrXNN8X6ZY6Xc+Gru80iKPTwkUUsMc5ngkk8pmQuYpE+WPAC4XAKsK+N40w1OM/aQVrn1&#10;3hVmVZzlQnK66eR5JqdhYiGMXsKXTzIxCKMyD1I5GPeuEh0qe6voIYV3b5BGgB2lQTgBm6ZHT39u&#10;tdkEHlzSncB94kHGGPQDnI+np+tK71nUrmOO4tRBG6ZH7hTxs6MFHG7J5zyfSvgvQ/oCCU17xFrf&#10;h8w6rJ9ojVLhwhaOGQlSufvFccHjnOKNEtWvb+e2s4Y1mSLeNrqE2KcvjPO4Dnn/AOtUc95p+oQP&#10;qrsU1AqsRUHJY+hBPG70P4V1CxYjjdCLYpbbGitxuRQ5yRlxuOe/PNRJJHRCKb5omdZ+TcqsrQ5M&#10;i9NuGUjnp0wO9a7XDzWvlMy+Qu1mwSmcew5I45Her0Oo2tva+UYVRgjQsin5gSMKw7DHU9+3St3w&#10;Jf6NoGv2dxrVpbahDYzQ3At75PMtpZIn3+VOm4LJFLwjBiAEJFT5XOjbY4rUfFeg2cH2CLzHnT55&#10;RgFk5GAeSdzDop7dcV7Tf/srfGXQv2aZf2vvF/h69Xws+rHRTt/dRWtuYl8m/uIyfP8AKmu5Fgjf&#10;HlBh83LoW+8Yf2S/h9+2v8JfEH7WnwA0zQ/hRrXgqC9tdf8ADUEUn2C/uQq3Wl+VcKUht1uIvMhe&#10;UosSyqN+cFq/P7Rfjp8WLb4O+JP2cJr1rfQdb8qDWNG1ON57m1e2lWYRRiWTdZOJUBYIgLY7KQTd&#10;bBxh70tU1oeJgc9r4xqlRajUi1eL7evXTf8A4Y8I03wz4p1XRL3xXpGlX11YaZD52qTxRho7VCds&#10;btkg4fB2qMnAzg4xVNbszWyTvI6MqpJ8w2qAhyHDEden0r11rq7ls2szhvOYF1JDB8HduPbIPPt0&#10;rIit4WiZvJEmRhSR8v6noK8ScV0P1XB0p6q5hweMbuXfIEhLK42y88YGcDGVbPU56HtXdjVFgjlv&#10;3gPmTJkdlVX+8x9Qf4R+dcBIcXDWsSiN4zmRQMgNyeB39fTvWjYPPFp6JepvnkG0SoQVA9c9Rj2r&#10;Gtqj1cKpKVm7nU32qXFzIWunaVRnauOQWABwQM44HeoPP2ooJABP8XTLenp7GuSW/Zp5LGKUTTxO&#10;wBLZyeCwHYjFbGlaxfX14lvqUiHaAIm2BcDPKFR1HYE81y6Ho+1d0jstB0G51bUtPs4biOyeaeOG&#10;O5nVniieR1jEhVAWbaW3YAye2Oo/fn9qDRvA/wAD/F/hjQv2d9aa+8Rvp9xo0K3SmWbWH0jy47ie&#10;9CL5X7t3IjuG2Iy5CB2QAfgrM3m27PH0bI284U8jge3f1Ne9+Ev2lfiZ4E8HwfDCxnSx0qA28nm2&#10;AEF40UXPkyTkl3jLkysi7Czk7iRwezCVqUYyhVWjPm+KuHK2MdKpQl8N7p7NP+tj+hD4J/F/wn8T&#10;vC0WuXtrHPfWga2vraJwAslvxNGXGdm1h8rEcj34r6K0e4udZgku9LtZLe1j+dVDKxUf3dxwCTj0&#10;x3r+V34BftS+I/gf8R9b8X6pd3V3pmv3Cm+Tasn+jC4adnEZIG8oTHlegJJ6V/T78OfGnhu70B7x&#10;GuLdtQt7a80+K6j8tTFNH5i+bgkCQbgNuOR0PYfnGf5DGLdalsfkPEeR1MvqrmV4vb/L5FqeLUJb&#10;xpdXjkEzgbS5yQB06dwP84robWSW1tvlyqhMKvQfgfWm3V+sskarLGzqu52j55I6c46dazri51uG&#10;dtSsTlFXjOMKOmcHg18VOm43R5sHzWFl1nUbXTr3+0ZBPG6kGLbuKv0ye+QOg9a47TYVmhgGnoxZ&#10;VBj4wRj1/Gu+tru3vIX/ALVRiL0ASNwoLDqRjp0zXH+ItBufDlnCt/ciWW9BeBoT91M9H5ODj/8A&#10;VXg42hJe/ukenRmvh6hDZa1q10dMSRWuGRmwH2hcfeBJ/i9Oead/Zl5LZOLw+UYwVfbhiWB59unN&#10;WLCezF19tuF8jZGUQhvmVv7xP455rZa3t4tNF7JNkxNvZj8wYnpyMdaI0LwvIVWq07I6nwudBs7U&#10;SaZExLR8yYJZmA6HPTJrThugSbxnW1iLDeCQAPXOe1eOvqGqXN6v2EsiSMW2Q8IQO3t+dbMdvFcS&#10;G21ORlkCYTILDHv2xk1HtVpGK2+RnOkt2eka3c2EHiiCVbEmzaVcrgbWCDO4diGPIx1FaepaxYX0&#10;sk5mMcbjbtzg89fxP8q818K66IdcfRPE9x5scSKYWRThd3QL1xjjg9OauXUX2u4w7Kc4B3EADHpm&#10;lTraNo5alG25LZm2iP2pXCsoKY78+nv2rhPGmm6Y7TXDRfvE2NGyk5Xb1BA9a9F1GLQLFxFp4jvL&#10;jjLB8xITwQcdXH5DvVGcrpszTQNmPGGcjLMT3+tc+IpKcHGWwUptSuiDQLSWLTYzpqxzrPGlxctO&#10;pVVbOSuD12AV9C6Tpv7LUvgyfWodZv8AUfEBu7iQ217ayGznRmLpDGVTykCAgJKTns67iNvz/eXS&#10;6CGtvETvZmRfMKPkMYv4SAf72On4V5Vq/jTxPZQWWleE7lbaS8uVjVym/YrMN5xgrkr94nOO3Nc9&#10;THU6EPeSfl1+SutfUwqYWVZ6Nr+uuj0PqDw34Gn0W0tvF0Elh9imlnt4rf7T5t/H94eZJDgGONwD&#10;sJZiQQTjPPOa74Xi0LwnH4hvIkEkzOIRvBldI2wN4H3A38Pc1yej3G3Xf7HieN7i6YebKcNLgnJQ&#10;Y56c9a9B1rX9DhtrLwleWOxbWQPI8QL7lGQCyYPIJznPU9MVrCUOS1v+H+45Zwmpb3OYi0FNYjN0&#10;fLWHOHcnHJHT8a6y1Se/lgtb7EAROZWIwFReufoKt654n8D61bzeH/DE9yLiYqscLQAEbCCRu4XB&#10;69Omawz9m03R9Uj10I93IgSFtzYjJHO0Dgnvk8jPFbycPs6mSu1Zqxz91dNp2oiGAPcWpBZLhR3H&#10;UsnQDnjBOa5+PVdPCzQhPMdzu81yTk98Z/8A1VQ8T6/HpmiQ2mnwuZE275CcDaBz8v8A+qvO59dj&#10;WNNRneSBQ3l7XICnAydqj7x/yOa8qrjoxdmzto4ZtbHT31zpUVzHaxsxlLZcgHYo7c+/fFQTGzvZ&#10;CsYKLH0PrnsPxrlheXc96r5LLIMgMMcHpjitHUml8vFmDC5O4nHtz1xXlvEKV+VHaqFlual/pywa&#10;YL67x9n5IB5cc4BP1rzfVhpeh3JaYKIQAVyeOeccc11MOoT21mdFA3xHILScgZ5+Udev61g+JdNg&#10;t9Ia4ZwE2jauNzMT6Ht71GISlHmgtvzLoJqVpM+c/FWoWepas97aM80hAQkcBSDyB9O4qbSvEF5p&#10;4igljzbo4+WMAMQ/DHPXIHI7cdKxPGPhnV5NYi1XQAGbYsciM+1Vxk7to6sfu/T0xTnmvLSSC4ur&#10;WXYRtMhRggPpnpn0z2r5eanGo5I9904uCS1PaLGGCdzNAwnTbwexGf8APHaq19plo8Lai8Y2IM7R&#10;7GqngtVbaJAyJKc7znaAOpx1ye3rXSiRwJY2UFGBA77l6GvpKCU4KXc8SpG0mjzZ9XRYnezjJjIP&#10;zehJ44/ma39FvLy00udA7tJOwAZuSMDHfnqetZklqY5dluNhzgDk4GatrBcpcDym6cBj6e1deFqV&#10;IvmX4HNiKcWWZNHfULQR30rRIxysiYYn2w3tUF1o9laT/ZpJjIdpEisATtYcfMMfjjn3rWS9VW+z&#10;XT7s/KrdsjgDHI/Go9S0CK5dZGuzE5BAXAO4g9Menv7V9TRiuW8Vdnk1NHZso+FLfUNMtF8piyDd&#10;GiE42gH1/lXTag15p935LRZY8Zzg8jnH+FR6baSQQLa2vDQsG3EZyc5J9K6q51aOVYrq9to2YEqG&#10;KnduPof8c16+Hj+7SvY4Zy9+9jhZtRinulWDO5Mqcjofr0+tcX418P6d4h0a40m7YwC4PzlCVPXP&#10;Uc5PrnpXZa5ZJcXRlQ+Q4UuNvH3R3/LnpxXMPJB5bX1+6hI0B3ZwDgcHHSpqSveMzopKzTgeeeGN&#10;NGhR2/hu0mfyolbCStkEE85J/MflV3V7fUNJ2TzI32dso5jJAzn5S3PQ+vrXZ6C2naqsWuwsJYnG&#10;wHOdrDrx1HvXS6haW+oWU1hcMFyuBkZG7qPrSpYbmho/Q65Ylqd5fM8s8OancXumSNL83zlFx/sk&#10;jn6f5Nbui63fwFYpFXO87WA6A/1/lWbaNe+RLp6bC9sSAB93HTOfrzmoSZUw8i+Zt/j7DH8x71WH&#10;qShy26CrQjNvQ938KX01vLHFdZB3EbRwDn19D7V7hZRQTyDZwFGeBj6V8kaRqlzOyWokLBwd7Z7/&#10;AMPbv+dfRfgbXZdSsPsDsRMuRg8cj6195lGOjNcp+Y5/l8oyc4npAkbf5i/ypd7MckbT6VAV2Atn&#10;nuKUlsge3P1zX0B8ncs8DG4nB/SrAmlZUIGCODiqS7lyAN5/XHtTS53YUFfoa6Kc7GFWkmXvJ3Hz&#10;3PPHTpn2rqNFQ20hkvQQw4Ab0/8ArVzFsGSPc38X6+ua2IUaa4TyydobIyenua+gwVfWzPMxFA9L&#10;0zV7USlIX3D26Z+vTmvSNK1eG9hkDkBsA8Z5PoPevDYoYzIFXgE546V3ekvsRPLbHbafrX0uGqu9&#10;meTVpo9isb3a3Lk4/PHbrWibq5VsnIBJyM1wtrd7HXGGxyfXFdCl9GgBfkN/Ovdpz0ueRXiouyNZ&#10;rqeJlkQgDqc/lVy3uJRJvLZXPr61h/aIGfZnH1OKu/bI4lWLaGOMk5rvoVHcwl3PRbOdpIwoHy9Q&#10;atNnjIyOuK5yx1URW4DqdoGRirv9qQsqsx2g989q9amefWi0abou7AOMf5xTGkIICthsflWPLqwd&#10;f3IBz69D+XNNS+3f63AHbA7V6FJnLUpmu9zJvwGyozwOlSFtpBbljzWfFJbvGZI37cnv+RrMudQR&#10;cNbtlh/eBr06Uu5yVYtnb2UjxqduTn9D/jU8zSTHfKxJxxnvXAQ6xcSqFnJVhwSvp7itGC4e7ZSs&#10;rNtBUnPYjn867IVDjlTs7nodqyQwoxycYwevU14D4u1K603TNLt0zHFdGZtp5YmJ9oOfQE9PU16e&#10;Lq5ggYxkt5QL/l2rx8z6v4mvYGuVMiWTOI85WNVZiSMZ4J6/Wvw/xzxv+x0qCWsm/wALH6r4VYRy&#10;xFSq9kj1HwTMdQ0T7MVlRLcbirZCOU5LgZwRzx9eK7BZYriOB4VOFbec4zn/APVWrJbD+w7cGIrF&#10;bwIijoSmc4z3Hp/M1lWtqZpcLhVzu59PQV/PUYcqSP1/m5m2dnpLDWJILKACORnwOQeT6A9wK1Lj&#10;UrWxvr3TrR5gY2RfNYAMxIydq9Rj19K4KwitmvUEihAgcjB2t749+f51hXN7ZWuiapr+pSOq2kb5&#10;4LthBnoD6c5/HtQ69kUsK5vQyfGfjOTwzrttprkNayqZTMuPNcjOYzu4Ve/HJOM4HXnbv4g6Prdr&#10;HDFHcLDO2RJJtKDaeAAvcHqa+OPi/wDEc6zc2Ud7iRp/JhiSMZIUMTGB/fwCSznknpxXPfBf4xWl&#10;18SYtG8XCNdFmuorJWSR5dkxYQwx4+4AZSrO4KrGN24sBkfNV84iqvI+p91Q4cksNz9Ufopo+vPc&#10;6vBo1vPteQKC0yjlFP3ctgg4JIwc1s6bJaal46k8LW6mW4kfZ5YHlqMJuDhv90cg1Bqx0vULyezm&#10;MfmabMwEm5dpwcdvRgQMEgisKLS59W8Q2Uujz+VfTTGN23MoZCpyGI5IIGPccV9Bbl0Pno1G1qZ3&#10;iPwrc3PiuXUNcuYbW1tiY1jUEszDKhWf7q9c4UE564rxHxhpOoTanLpFvlYUKyR56DHQsTyPcnt0&#10;r0zxfaaxba1JDczsPtKDKGTftI4UouPkOPqxHU15t4oitDJ/ZuvP9qusYLgnecfd5z07c+4rixzT&#10;TVj2suvzJnKXV1cXmh2ejXBH+hLIIfL+55khzJJuHOXPr0HA758h8e3Him3t0kvLUwWKAxFwwzIR&#10;1LEH5c5+UHrWs2vILq80YCSK4ikVhgELg9QD0xjBU8ZPSqfiPVvDetaOdO1+5LQwnbcW6ozvMeSC&#10;oyBuHynLHAGeelfL4mtHkdnqfX4ek4STaueQzaN4W0+GOTUy11EiqNgBJBbphRyTk9687s/g54y1&#10;nxJN4p8Tas+laO4G2KKDN1vACRPH5qEEMvJX+9gjjJr2e+Xw5aaRb3V/udLiZC/HUMOAcYKqDg56&#10;8e5qz4g+GeveFryxuZ7m4ktb2NmjncMvlSBsCFHBI3Ffm2kblXk8EYxwOVU68XJxulbZ/dfyPQqZ&#10;jKDSi7N+R83y+EPEeq6Jq3iKzsbk6X4SaNNSumRQqLPKYYmkOVTe7BTtUlsNkDbkjx3xlcXtnu0/&#10;a8EOoxrHcAceYsL7lRmxyM4JTOGxg5Ar6J1rXfFuiWmr+DvCxuFmmvkS6hgBK3P2fkxsH3Rs2SCj&#10;tGdhGVKnkfNvjG91TWY5mvJGd4lL+UsgZYyvVnbgZAHP07V4WLw1ODtSvfr97/SyPYw0qktZ7dPw&#10;/U+dfGmlywWs/iK8jcRCCSZ7iQ5jWOH0yeSzfdXqxz6Zr8kf2iZbCbUhfaY9wqsxlMcz/ukuHxlo&#10;yx3ABc9eAM4OK/Tv4y6roFvoUPjeCeO8gtrU2ha2mS4i3E5iRAhZTId56npX5zfG3wh47+JEeieK&#10;LyLGja4IdDhvYLaW4FpHAzW7o1vErSuIbYT3m2JXk8tHZscAfpXh5lNWVZWTufUwxUMPhpV6zskn&#10;9/brqfu5/wAEy/gj4U/Z+/ZQj+IWqeHYJfGnxU0Xz7y+vj5ktpp8t28umi1HBg2wfvmQf66SRWlG&#10;ERa+9vJivPKuSGZR8xXdgDcOVA7D0rIg1n4f/EjQrH4h/Cjxrp3xE8HJcz6ZBrejbxHLe6WkcEsV&#10;1buu+CUJsmUZKTROs0R8pga1Gka4d4oY2/dcyMPuIc4AyeDnsBX+m/AmGpUMDCFHay+8/wAuvEDG&#10;1cbmVXEV3q2/kr7a6/eZniK10mX7X4iu444LqO0eB7+JI4roWxC7oPtKr5hicRoGjLbX2KGztFVP&#10;hl4k+Htj8WfD58TQGaz8PyW1/LYhU8+WCMmUiOZhgMz7CVDqzAFSRkkXtbe/h0qVbW2/tJ9ozb5V&#10;TICwGMtwMHk55wMjJrzDU7z4g6RrcWq2+kaaNO2eWtirSzX5ckEu9xGDHhV3/KyAEgYYY5+mzSi5&#10;xsj57KOWN1L5H4f/APBW/wDbJ/aW/aY+P2tt8e/Cw+H15Z22nalF4bhuo9TJ06NZvsU6XkTOp3pN&#10;I9yECIXRMqPKYn85PCfj/V4fFFl4y8Iane+GtX0k+baX9rezRXKyOuxvKkiZTgrw4ZiHXg5Ffrz/&#10;AMFaH0vT9a+HXizVfDZle68Oavo0d/DGYone+m3JFLqMIPmR6efnNpMsa/vmZHYO6r+HN5o91oun&#10;20FjJOokiYyZOSPKcxDeAOGbG5QP4etfyVxfl0cLjpwht0P718JsasXk9OFSKslZrvbTbz0/M9b+&#10;N3xN8UfG7XLnx78XPEV54m8TTQw2h1K9laadoLcfLCM4SKLHBSNVBPzHLFmPzTBc+e2dudw37VJz&#10;jPQH2rrJJbuS0T7WVO4EDHykdvzPvziuemECIyKPKbuGwAQP7uK+Vk3J3kfqqwtOnBRpJRiui0Lj&#10;GJkMituxx0yRz7Y/SqcmJUDIxG/7h6fNz/SnRmdVXao2n51z/T6/5xTFE8tyZpoTKeiuDgqD1Ppn&#10;HrURdipSUkipNavahI5JNyTYYqQMKfT1OPWljjP2b7XESdmMoAM+xz3+npW9c2u61dGzmEE5x7Z4&#10;P6Vg2zCW1HljAyHbcpBBI+bH0PaiT0CnTtIkMEltK0UQDbstt/hyRyfoKu20r2vlzj52BO0HlWPr&#10;kelVTAjsI923PB38KR3+nXt0q7LviKxArIBuHynvx0/CsKp7GEfLqWYQfL3EBmA2/PhRu/vHPt69&#10;K3rG8lnRomQhlG1d3TA61e8D+I/DvhnUr6/8SeHofE0c+mX1lbW1xP5MVve3SBIb5htYSNbfMyRk&#10;DLNuDBlWsPRLu0soJxfxyzN5SLFHACQzjgmRz9xeMjPzN0A71xV42Pp8sxV6jjJWStr3/rb1LU0M&#10;qphGKq529ecemPT8eaimjj4CbgjcbwPm4xkZ9O3v2pIZRcvGzAZbkRj7ucZ2nPPNTlZGco65yTz6&#10;n8K4Wj6RJPVHYzW+r/8ACv2m1Cy8l4HieyuGj2tLbyPt81T1dQPlyeD1XpXM2sRibcCS0gBO45yc&#10;/ripba91GG2/s5rmXyj8ihpGIUdAqg9F68Dj2p6gB/KTBOMjHfNKtK+x1YWDSuxLjyy3lsuCD8yj&#10;klR1JGenrXv/AIW09tN0OO3vhFOWz+9hPy7CP3YBxyVXqD/Kvn6GZxfHTLZcyzr5bbuAFOCSp+nX&#10;619DfC7WbS/8LSaFKkO21mk2jzBvYsRg7c59gPQZHWuOcGldm7mk9S29nNb6PHdM3mmbcV7AgHqO&#10;vPtWHeX0Vgu25kRTIxRMnqR2AHU+h6Zrs9cmjEsNik5d1BfyDwEz/FnGAcdR7CvM7qKD+0Rq7xiZ&#10;raJ1jHrvHfsT3HpWcdUc9Wqk7I17FTa2cVpdZ82KPDgnLZPJz79M1Yns18so5MgA3DAy2T6Z9Koa&#10;ZKiqZ7oB5mPzN1Izj5R64rRvLmDTrbz2VtpJVQuME4zjOfT/ACKb0OKVXqYGtXGmaJZRya3ffYoY&#10;91wztuO0xAsMhQx2+vGK9H+LfwS+MvwE8fL8N/jp4Z1Dwr4gls4dTitL9IitxZ3Gdl1bzW8k0EsL&#10;sGQPFK211KPtbg+L6lbTeKL21uRJ5dlAWeaAqreZkYClj2PIPt0HevQ5fEPi/U4NL0fWtd1TVrPQ&#10;rEaZpFvqN9NdQ6bZBlf7LaCd2WCDeit5aYXKjAAUAehSq01Bp7nxmZ08S8TF07ez1unv0s1+PY5e&#10;OJgzOu0O20MBySPc4HShjJhhCwEmwtn8+aueSgJ8k5cOQuDke/I6/WkFv5hBkjLhQcMBngjLYxjj&#10;1qoVtLsyqYOT0FWGe2tgQ6yx5DqB0XjnPr6c96nhhkSLeqMm9T94c8+oPT6U3Tms9UtnlgUrCH2g&#10;Fudy9Rjt61Zl2syyI+XwcYPy+n+TXLVlzans4WjyxSQ+0uURIrcf6n5gy55DZ69e/TbWrs8sx71X&#10;bIglVc8AEkY46EEdDWMlt5CosUZ355K8kd+fX2963ntntowCd2ByBgEE+tZczZ7NCHu6kMUUaRNG&#10;kjEPn5H5HPfIx071TsY5tOsFglt2k8x8xyxEgJjgg55I9+KuTW8k1pLNKxCx4ZsNt4BGRuwcDGcn&#10;GRWlrN54cm8Yata/D5bybwvHKq6bcXrhpZFKL5mSFUld+7aCoYLjdgnFO+lzpUPeSsUGk/tCRITH&#10;kRHcGycgjpjHByOtRCWO3Y27yKecBsgAnsBk8/zq1HIkDFkUu20j05IwCfpXU+ENX8N6fczDxKqF&#10;buI2uXskvVWNhlpQjFXEobGGTB2E4YEc5urzNROmV4RbSOYeBVJV2wF68f09jR4h8MQ+NtKki81k&#10;mHlSbWxtZ04JOei8Z6HBNaWpapa3otGs9MttM8iLyiLZ5H8zb91nEhI3Y6lcA9xms59Tj0WCXUiW&#10;Kqjc4y2SDjjr1/MVpBRvZ7EJXjqrHDW0M1he2/2BuCrLMP4iD90t7L1FXk1Owj1KO0uHHmnB9Mhj&#10;6jjnue1ec6jqsM7/AGiCMRxyACQR9C3ds1r6VOl/Mkk6xyva4ZGb76nPb1Hqe1WoIyqUluerfCD4&#10;0X3wa8KfEPwR4R8PJNrvi6S0ZfElvMlrf6Vb2gdGSydomkDTM+8sJECuNxDHBH7s/s7/ALRsHxr8&#10;C3iWcupWWq+Gnt7bVrO92SXAMsYaO4BjAYwsQVaQjAkB3DkE/wA5Hi/RZNd0drm0JlltySoUFC4A&#10;4XI6kHoBnJwOnT0P4X/E/wATa3di00W5vtM8ULaz2q6hAWtLm7s5ECzWk7MQJjKgClQPmVRkFgDX&#10;sQqRr0vY1emx+XcVcFUK7lOiuWUndv8AM/qL8I61qV9Zyar4RWKe1jmWW4vmnSW3kU/KiptJVixz&#10;wCTgfjX0Do1uq6HZ+JNR2Ouqxm4hgDElNjlA7jqA+PkzyR271/Pf+wL4/wDHV54sg8C+GbYzwaQ+&#10;/UpXkWBLKxciKKdlkZY2dCfLESIZC4UDHUfu14J8VaXYeC9EuwGvFiElvqCeU0LQeTI0bPEznbMT&#10;gSE4UNlsY4NfC55kzpp1Ht36H5BnGWTwWI9k3f8ArqdxKtlqGoRNMPIlHybmHI/iwPqelZPiHUrL&#10;RbV5r9mEQyCFG5+P7uev0rX8KwN4w8XT6fbahp9rcQR3Mkct5K0cTCFC4hVwCN5UHb2z78VzQs7X&#10;Wbu217U4fOVSgWGQfKmRkHA7gnJ5r82xmGbi3Ba9z1cBiVe0uhAqQ2FpJqV7KFiji83bINrKox26&#10;5HHTmvP9Wjsr64eTS4txK+YcE4ABxn0IPaqvjCGO91aJZ5dm1STk/KDnH8v61seFo7SaKa2gmSOZ&#10;oGWEP92QxchVbHX+L1x+NfGYuXPUdC2iPp4LlgqiY3SIr5tMkeOMs1sqyFxwQrsRvwSPlz6Zx6Cp&#10;dL8U2cTL4clCB/MaZ2b75J+vC4HQdxSaHrV82pmK/gkciNkljwTjdyBkDAIP6Gsrxro6vaWphMS3&#10;EzAXGF2tHHjpnPcdOOorJxcaanT6af1/XcmylPll1Ni7kW41KW8jLeXK5aOAfdX5QAenJJ5PbJrz&#10;S+8TG21Nre4YPnBRlBZ1PTI7e1XtavrjUDGukXSW8VupwiHEhLevPevGtZu9R+3m2vw7Ony5Q89M&#10;4PHU569K8zMKzjK8e/yOzDUE9y7rOr6m0UtzfH7XcH92iqNpY9h14/pXfeAdNn0rTJI9YR4tRA3t&#10;CByu/lBgn0/XnFY+h+FMaNbazcXLm4lmyYJFGY142jd1Jx1rttbv7Xw9pGo6g8m9bfDSyv8ALgtj&#10;HJ7nPGazw+Gaft6nb9PzOXHYpNeypnVeH7671O2N9GitEH8tkeRQ6snJG0+vbtnvXZ61FqKwvpuk&#10;zme5YKc5wUAIOwE9Tjj05xmvhe0+K+p6t4/g8GwWa22nzCZXkvE2rcSDhBC3HXkjkk44Hp9yeB9W&#10;F/4Vso4sNJEgZpCv7xtrfdb1IPH0r3smxEaydLX1/wAjwc3ozoRUpLc9BtUvF1Ro8eTC2G8s8jLD&#10;7vfp60lxBaajbXGn3jbA8bRMVIDIrH7yN2IPIq4LyKWYGRgspC7wvY9qfJbagbeZ7PYzOu0KQCSf&#10;QfXtX2ksN7ttz5B4hXufGPxPsr/QNfnjur46gLdVMDPGYsRMeg4Kbs5BPUn8KpQwvqTKNMgkikkC&#10;MYJI2BXPQ5IHy+4619tjwdrN5EN6xOJISZ4S+Fc91UHhiR9OnXpXaaZ8PPCtjZQLFbraNgykIS21&#10;36j5s7cegPWvjanBtSpVlJSsn63++57n+tNOnBK12fFXwx8D+MrHUJ4daQWoEZjjjUl0LMfvs7YH&#10;T7qqOvU8AV9GaJ4PXQNGaS0iAuJSvmmLlMLklgvbnqRzXsbaBHea0sk0SSWsMecMMAn0AHXPU571&#10;09pBp8V4rbiGG1kUDoTySeMcDoK6qPC1OirJ3t1OStxE6rvbc8B1rWNL06CDVpW22+RHhj8zORk7&#10;R047H/GtK2i1C7thdaUfMhmXKMB8rA9Dxnmupn+Fnhm71B768WO9KswXemTgsT1BAJyehGK7bQ/D&#10;rWVrHounw7raEMc5+b5mzhR0AyeAOlZUctr8z57W8tzplmlJRXLueD6ppa6XI1prqjc6gnP3unHB&#10;+teH694X1LMkkEZkjAWTeu0K49h6juOK+jPijHNfeK7J1heVXhZpMsEKpkIuCeTyCcda8X8eTf2c&#10;bfTNHubhYJAzXCN8zNLkbWLY6Y42jgkZNfNZnQUXJSWkX+Z7eW1HNJ9zwK8hubLz/MtmVEZX8wYK&#10;BX6BueG/T3qHUb2RGEa4JIzjJwD2I7D/AD+HY6htuoPsxAkBO137EdgffP51wup2U8CiXsp+7047&#10;kD1rmw9ZQVkelUoX1Fg8Y3Oka8sF3B5Vm8IK3XmZiYHAdJFP3HVucDt8wPXHt4MDSIkrpLEDkPn5&#10;SOxHse1fNey31PR59AvwPJ84XEMi8FJACrqc8FWB/A16l4HvDLpr6Vp7hdnyxCU9dq8KCfvcenf0&#10;r7bKsTzaN3v/AFY+Zx9FJ81hurR3NrqzXRH7nJ8uRRgkkcK3uD0r6T/Yq+I1j4hs9Y+FU94PtWky&#10;G6trWU/vEgd9rBGAwYw25iOCgI4wQa8W1JYL3T5LSJAjspCludrj1+pry/8AZ98V6t8IP2vbJmsn&#10;bS/F08Wn3EsaqSPPQ+YDub7qyoGfA3Yxt4Br6LK8XLCYynJP3W7P5nkZngI4zB1aUt0rr1X9M/Z+&#10;e3RZhbg4PQZrotLz5WwMXKdT06VhXu9MXRAJB4A6ZFTWl7IGKW52jGTn2r9vp1ND+fasdTv7e9ds&#10;rJjb3x7/ANa37O4iVyjY6Yxj1ribaVrxVZGAfuo7mtexllj/AHIXKjnnP5fnXqYWq0cVWHc6r+LA&#10;B5IB9eKnEwEmzHzdPm/xqgZY24ZcE85Hb6ipxJMxUKvK172HrbHBOnc6Rbi2aFbeNvm25x/OlDtc&#10;Fz0x/L/CsRCLZm8tck4DZ55PpVxNx+Y5QEHGPXFe3Qq3POrUjRS4iQYkOewx+tTbmAO3AGMgn/Cs&#10;+MDqpHzYGf6mmRTSZPmEuCeSR0FehSqdDhqQLKzebH8gxjk59qkMsm3KjB7fWq6t8zCPgHqPbvz/&#10;AJxUbS+TtEgx6EdhXp0Z9zlcHsSzzMsbPt3FfyyTWdJN8v705OO3Y1YuH42jALdO/wCOKoMME7sY&#10;bjPv14FexRkc9SXQqTylyrQ5AXOR61OmEi8yXqO2PSqzAgbcZKng89qstfRLL8oJxg816FOdzmnT&#10;Gz+ZHJtRSufWnI0gIbnKjB989aY11PMQ8gOATgY6fU/5xSxSGRyF5z713U2ckycE8g4AHGPQVGjx&#10;sSEbLZprvGgBb+I9uTSRbJJNwwMZ6+9dNORySiy1HhyS+Fz1qGSNY2zCPvdqQQSc7jgZ71G0ruPL&#10;XgDnOK6YOzOecdStOskfMmcZ559PWqzJHMFZlwqnmr09z+7xnk/nWcWZW5z34rqjJGM+wk2wNuTj&#10;vyeKo3Ecqx7yR8uMnqKvvsmmEi8YHzAcZ+tYtzZiOWTceHAwOn51o6nUy5e5nz+W9uGjA2E5zXOy&#10;hwSFQk9Bx2rakgKjy4xvU9PY1UmeeMPCWAPDYOOlENdSeSx5j4x0hdY0p7O4OGHzr8uRuXkDnpzz&#10;nrXyF4q0uCC3hlgiJ8rcpDZ3AqeQp9S3I9utfb1yJridkbDqc9/z96+b/ij4cl0uWbUbbCWlyWbA&#10;PKE4HH+z9e/vivzHxR4e+tYP61COsN/T/gH6R4c559Xr/Vaj0lt6/wDBPGNMvoLqGC43fcJJXPT2&#10;NdLHczXEm6V/Lzx8vT3yK8+tIZrMJBGuFfozZ5I4OTiuot7qGzj+0TgsyfL8nfPT8e1fzPGnyux+&#10;+VIdYnaWEunz3cWh30YlSRTycfd/i3Z5PrXnXkWQtrvSpQAmZAjOD93HyfiOBVu1luWkGpWrbsPg&#10;qTkcdQfpV65tw0Rl455J5BGf6fzpOnfVnO4u255f8PZJ7DXDpkcaIcqz7ieqn5iB0IAPHrX3L4S1&#10;uae2lhc5CthV9AB+n0r47ewttPuBeISB/Ec/MR1P4V9JfC3UbHlJADGrrKTnOQeox7e+aWV0/Zy5&#10;GceeUozp87Poi2aNNJBif96WGAeflGf505LiIENN1fnd3xUu+3MBurbGwDdx0AAzTbdYZkPmr8hH&#10;LdO3avoJaHxEFfcmjkiLbYGDc5zzUus2KXERsbhN0twh2seSOgrFXP2ZBGN2zgEDn2rcuLlFlhuS&#10;S7lRnJ5GPT8e1aUqqW5NWk7Hxd8V/h5Fc65pySzSRJckwmePcRAVbDBwMAhyR1Iz0HJrzz4a/swW&#10;Xh34lS+PPFPisavZ2fmy22mJaLABNMgjSSSbO7MAyyKuCWKk8L832zrdk1zPOpB8u4Kls9CQd3Tp&#10;1qDw98M7O5uJb2GcREEMykly30HTnp+ld+GpxlNNo2p5lUhScEzd0u1jluICsQWXHBPfPOfxrS1T&#10;wNpfiXU0nvPOUxRMB5cmzYxy2cYO7n+HIz0710FnoMq60kUEqmMDcrNxk45X8P1rSSC5Nw1qhAlO&#10;VUHpn/PSvqZV/dPFZ86+EfC3iDUbCeDVoxGVdomEgLxuVOCw6jaRyDnHOMnBNef6n8G7fSNVu5tH&#10;ury1iaQBBBD8kcRA+Ug7wQGzznv0wK+8YtItbiJLdX3THAwo5z0/Kr0+k38NozWsIVI0dpQG6oRh&#10;vqT0+lePjafPE7sPiZxfu9T4Vv8AwXdBf7Os7iMfaI9vlzE7dqjO4/3iOoGK4iTwxqHhyf7PFcxS&#10;KpKiWIFeSfmyDyOe2a+ydY8OsWHn2/2iPGU4+ZeMdev+ea+fvEml3trf+RJYm3iuJJFhLuGZlUgH&#10;oSUOTwGwceuK+Nx+LqUpaM+ty21VanW+HbjUdJ2XltM1xPJEMgOyxn/aKqecHofwr27Qp77VdMhn&#10;uUVmkO2QDjbz/QV5B4esW0TTRdTyLumUx+Wo4C7sqCeu5jyeK7jwz4h1OWL+zn2ogZjtRQGJPcnO&#10;favMWcz2mz0HhIroenQ+HNNZiYZWjO7LfxY59/U1zmrvdWEU0NlKsrxuWR1HBPQZ7/X3rpIT9gtl&#10;ijffI4+duo55A5rkfFFuGSOOzkKyOQ0vUADB4H+FcGJq8yuj0MDT5ZaHnsUn20ML8K0n8WepOcn/&#10;AOtXV2NhIzLHA4TzSBkAkgE9x9Kx7qS3up4IbW38tgAG53Fjxz049a000nxHdu4uUHkxlijI+12x&#10;1yB6c8n8K8SUbas+mpyJ/GEqeHr8z6JtlidNqmRMHdz+ZHYn8q+XfG2vavbXz4kZJBF9oLYJBAzu&#10;ZscY49q+jNcvopEitZwWa2BJGOxH8x05rl7nU7y8R9JjtikUybBsIJI7hhjGK4K8efS56+DrKL2P&#10;K7nS9L8U6XF/bsElzDd2sd0Gz5ZDSLkMfQD0xXzhrGnT2d3tbmGPKpgjIVenPf1r6uvWk0OyEF4q&#10;qf8AVpv9D0B9gOlfPOspJ/akt3KdyD5VQY/AV8/mNCGje59XldRu9tjJ03EjC/sohboBlGzgtng7&#10;c+nrTLWzghlkiWCRZpWLZYcepwehyefrUr65fsy20ilYCAF5Gcjt04HaiUuxjYyMFYFlPb12g+or&#10;zfaReiPSaadjF0izliHmPEheT7m5cnIOMYPQ+9X72KWDEM23c3Ax04PTH/1qvLAZlCgCNkUbM8c/&#10;j2+lc3qrvcXMMcsW6PJ8188rkdceg/WspR5FaxqryZE/h+eLV4NSlZ5bQxnzU3YAPsO498da4bx5&#10;f2unQTWsBCZ2qgU8HjLN/TPrxXaQ3msyTeTp2NuVVm4O2NjjJz3215L4z0SWLXb82f8Ax7CYrGXB&#10;BKgDBxwADnt071GNXLSbgtzbDw5qnvnnmmeIrieylsZoETfjY6n5hx1ye+fStnQtbJuRZwSs2HVH&#10;JQnPc8D1GRkdO9Oisbss1iq7YoQHL4yGJHAB6DnrXWWOi+GTaQ3mgRwwSyANcrGpB8zvgDjPv6V8&#10;7Tp1LrXb+tDvrTjZ6Dtc0yWJku9NnDIwD7STt2H05xWL410TSTPDeWiBp0TcGUjaDj7vTOcc/TvX&#10;R3S3FzbvYkKkBXHGc5Ht2A65psSTzgSykPggEjAx2z+Nelzq7SW549ei2j8+fjX+zN8H/i1aXb+J&#10;dAUai6Ni8sVjgus7dgLOq5mfb0MmcKMdhj8hvH/7HviD4dSyXOh3N1q8UoWO1W9QQSFUbMsgO0ow&#10;7cHjOCK/p7vvD9lDO2sWJ3OgywGMge2eK8k1/wCFPh/xxZLb3UURjhkkaNWDsFaRt7FADwS2Cfev&#10;0LhXjLG5fJU1K8ex8lm2TUK3vVY3fc/l2s/hj4E1DQW1nUtXn0bXVmeFtJS3MksYQqqSEEDCPyyu&#10;eo4x0rkPGeh6B4RltzoWoPeRqjPO7rtdJScDGMbUIPK9ya/oG+L/AOyHZ+PtcvvGdzJbR3axm3eW&#10;SAvNtQbQBtI3FudrMflOOOK/NLx3+w1qWt+P4/Dfw0uoBuh+1am+pXA2Wmx1BVAqb/MlB8xVc5O0&#10;44r9xyzxFwleSU3Y+Jq8JJU3Knq+u91+h8Ta5pGueHrUr4utbywwVaSDUYprYn+8vlyBWwex4/DN&#10;c/pAtr6QG1YoYEZVVG2+ZvB+UMTuGB1yenFfpD42/Zl+MVz43/tz4i6uNX2tFcQPNIbyWeEAFcb2&#10;OIR0DNwPes7xl+xt8QfHfhuW00m006BJypTUI3Rm3FgCjFDnGDggjk+9er/rlg3KykarhhwXM38u&#10;/wAz4peXxbbSLfa0Z0e0RXG4CNULKoVxvwzZUgKc/NkHvXqnh+XX/E2pHTvDNhceI7r7N5zGzXzA&#10;qLglpH+WMcnHDdTgZORX79fs6/s2/s3+NNA0+Px/8O9Kg8V+H4/st3q1iSftAttsKyRtICIyVUbY&#10;lixCp2pIwKsPuQfBn4farcNqen6PBb2G5l8i2hWKFztxtKQqiNtHB4/I8ny8w4gjKLlDVHXgcwjQ&#10;k48rv/X5n4BfCv8AZXk8V/CZ7TVPD8Nx4i1a8W81CW4+eaztowfJtYEIXqv+vLHlwCBgZr67+An7&#10;CGhaVNDNf2myR7zZugmBEigBmDB2YrvzhowcL2Nfsjonwd8KXKww2kUVhOsaxW7RJgqqDgZJORtG&#10;AD/hW9q/w00HSmS+t5JCYnyWHUEYPAXocj0r5atxM5Rs4noTzjENOMHa/wB58+fDn9nzwB4F+z2E&#10;NmIbPTHZ7eFS3zM7lySRy3JJw2a9wvNLtYdRiuLRIorhcyK4TBPmLg7iuM8VuTaez3qwJMFLruLM&#10;MEY68CsiSxmjV7meRSkYOMcA47ZPNeHiM3a0MaWGnUnzVHdnIalp9zdX62phUeYMllUBWJ7jHp3p&#10;NKjudHupEvLaUSsxhMi4aNkBBB3A4x9e/apW8QXciRpFbrG6sG+YnO3HX8xitL7SqTnzG+Y4PByA&#10;T75xXzWJxqqS52z6Whg+VWaOkvtI87wld+LJ7uGza1X/AI93JEjjcFGwHALEfMAOSBxXn7+LpNQs&#10;Y7WVTGY8BWX5gQp4Prgj+davj3TrPUPDNpcpJmaFiuDndvk+VR7Lk4PXseleO3E11pk7aNe7VaHA&#10;wDnk9j/n86+azjM5U5cuysezluDi4t9fyPU5/EkC6UZru1b5sgFSCGPXjuucd61rPTLW80SHWpGa&#10;JpMsF29AMbc9xmvNZ/EM9tpkFpJEn7hSWPIDDkgc967qx8Rajd6HAssSxROmQ3RsHoT2PpXDRxcZ&#10;ytJ307HVUw7XwqxTM2nNdfOW3FtxJHy9P89K0NE1q90bXYGtirWnmb5S6iT5V7KrfLk+prISILDI&#10;/wB5gCR75PpVe53W8MU0q7vM4HTlvQ03Uas/mROF9D//0P5rdD8HTftjftVReEP2evCNt4Uh+I/i&#10;NhpXhvTbjfBpkNyyvLDBNJtHlWsEcszybURFY7UGEU81+0X8K779m79pHxr8BNRuwkmiXkv2MvcC&#10;5kS2Zi9uGmCRrI7wGOXKjo+3G5WA/qd/Zw+Ff7PfwLsNB1T4TeCNHt7i00ibRfFGpW6273uuXjqZ&#10;J5Gmbz/LthIYykMfll9hyMCMD8HP+CjviPwV4t/anbxDpfha80Hxhoo/s28m1ARyWWoRWQ2WeoWk&#10;EqiVcEGLzCzpIiqQEkXLelictVOj7RvU/a8n4irV8xjhqcbRSPn/AFX4HeOfDPwP8D/tGeNb218Q&#10;eDvE99eaNZWaXF0bm0um3zuCsqLCBMYmdzbkqWwGyWDV7D+z/wDs1/CP9pTwHr3wb8BC9T4vwTnU&#10;9G1abzYdGFpAoI0uQAszGdQ5814gfMMQjcIsivzp+JHw28W61pXjX9p3WdV+LF1YTQ3J8LWF1Lpu&#10;l29vLD9nlt22qiQ3AKI8phZBKqAOWDE15X8Hvin48+APxJ0/4w/C/Eeq6JeTy2as+YFspC260kSX&#10;AlglhdraRW5CnKEMFauaU4JpvVH1jw2IqUp02rPVpr8tPNX/AMj9c/8Agjr8atav7vWf2b9UsoNK&#10;3GXUoYzbCK+m1rcIbiznI2MSiI3kW3llyY5mBCqxr93fC3wG+LnxJ13WLrwxqGm2d7pFi+py6Zda&#10;pbW889tEANsduizTFGPWVxEgbC7iSSP5ifi7Fpn/AAUh/b98A3f7Iyah4S1rW9Ks49b1iVpbZ1u4&#10;I5LiRla23XBkgs1+xq42GRlVFIhUSH9Bf+CYf7TH7OPw3+DmrfswaPZ3Hg/452euX11qOpySG+uf&#10;EbJPMiWczjelubO3i81I2mlRQjywmR5pGH0mGzNQShE/K83yatWqOtUjaXVfr/X5I+39Y+PHwg8H&#10;6Pp+kfF/xXpXhSPUVFxbnViloJQw3MFYqd7oCGdeQoKk9RXwB+09+wX4G+Kuv3Xxn0vxQ8HiDxvF&#10;Yy+HY1m32IVUSN7154EeGe3mixtyC/IRXyvH2z+0F+zr4c/aUj8J2HxBuNYsLvSrw6oLfTjCkN42&#10;0xiRh5buU8uRl3xlFXzMKCCCv4Y6r8QPiJ+xr+0frnw5+G+tjWtI8GXKXOjWMs0qwLZ3zNO9uUUG&#10;NZ0G9ZHSPYz4fAYkVx8RYiElGUtUdXBuXz9vJUnaX4aa7+q/yOb/AG1P2M/HP7KFj4P1LWtf0DxP&#10;oOuJJYRvpH21L22vzm6dL37RF5TsikpHMkgDRISEXv8AAL22jrOkmm3sU0qFd8cZbZnbgOrHG8qe&#10;3rjHFfp5+2R+3x4t/ay+HyfCrRtCk8I+F5Xhm1JHntruW/ktpFmtiZ2iEqtA4ODD5QkyfNDYUD84&#10;bXQkjtLm604/bZ3VisEw3DHOAvAw3PBJxX59jPZ8/wC7eh+2cOrGex/21Lmu/W39epa0a3umttUh&#10;OFLwNKJc5bEQLA59iOM9TxkVr2N1DdWEV2z7ncB9u7noDz/EPofpVTQZ59L2XtwyLbbRDcCRcExy&#10;DbuX6McHtUuqaXLp2orqFhtuIzGFiyF42D5lDg8uexPQetcVTc+wjOyVj3r4F/BzRfjP4j1LRdZ8&#10;Yad4Of8As67ura81YqlhJeW6ho7e6mLKYBKCSZFDbVX7p3CvBtNuJprKPzVDOiqJCoCqzEbvkHI2&#10;EEbCeWX5sDOB2yy6fetEWgDwK6zBGQMwJAKZ3AjIPXPHp6VFqFm2laSmvWtvFbwT3LqAAAYjGN7P&#10;sXsMkr0yTtGKcmuXRExTVRyctLbH6FfsOeKfjn8Do5/jD4c8PXGuaFdxtpGr6HbNvvNThVWuP9Ag&#10;Zgk72LgSqgwVYsqqwcsvhnxt8dr+2v8AtHaf448C6MNBTVLbTtIhto2juZPJjkfzLmaSFIlLtvyB&#10;MxZI4wjOAPl/Yn9gr9njwlqP7K2l/F/xV4sng8QXV7Ld6FZPZb1tNPlYrJdWCsiKNUlkXzoJ5zLA&#10;AiooUSsa/OBvhX4++B3xI8afFS+1u1j07RX1i8m1a3EV9LLPHcODdNp0BKo0ok/eqT5cU7up2qm4&#10;+rUoS9lGL2ep8dl+Z4aWYVaya5oppPXfz6P+rXPijx74VuPAHxQ8WfDkXUOo2vhzVLmxgvLfCrdp&#10;DgJIVBIUsD8yclGBU8jnitUjuZLI3FsxRY8Ao5zuHoB6npmqumXupaoZ/E+pzG51HU3e9v5nfzGk&#10;uZwHmd2H8bMcsQB7VtTxAxQjS7iK7W5tvm3EgRsCQUc4ALd8jA59Qa+RxXxe6fu2Qc8qMXUd3/Xo&#10;U7/TrqWWPXbW4VxcbVMMasfIKqAS3rnHXsfatvTraGXKkI+yN854ypPGMDj8PwrPaKOC/S70mJRF&#10;N+7mCnkrgZOTyfmz26VIsF2JVS3kUOhZhtPXng56EY6CuNtn1lCiHjObRdR8QrrmhWa6daxQRWrW&#10;kQxCuxAhZMYPOMk9WJJPJrm4EmguUFmw35Uox4+U4HB7EZ4rRW+kOoSWUhDkjBIbOM/L90enfNLD&#10;YrYX8mN1xBGyMZly21gOMjpg9x+Vcru3zGvsIw0id0ZZIraNYC0m7DBzgsfXOR3/AMmuekhSKdod&#10;xYn7299oPfjr0NbF1du8gNx8h2qUC5MbOOcE54FctfxT2kj6jEqGHhnLt8wbpgL3Xn734GrqQ6o0&#10;lJkaXA+1fZZQpD/dycr8xwAw44Nfv5+yP+1b8N/E3grwj8LtS8QpP4gu4kgkjltpVggkgj2eUtwz&#10;EIWKARCQkOeFILBa/nqOpxS3ccrjejD+DA6c4DYOM/nWxoXiHxHoPiBdR8EyzadPHNayQ7JSoLxX&#10;KToZByrBJFDgkHB+bGauLjyuEldM+Z4n4fjmFDkejWq9fuP7LobKGCJJLZ2eRiFcu69cdh2z6dq6&#10;B3TR/C73tw3nIP4F67uw59+uK+Ufhx8Wvh58W/BMXj3wneRtYzzsk0EhKTQXSndLBMjYaORGPQ9V&#10;IYEhsno/Evj+/wBKa1j0eNo4ppCYZm+ZGZeGYKT8yjt6mvzTNcvdGc00fg2Go1FL2Ut1vc+hfDV5&#10;c3elrf6jiGWGQBICuBIGUnccjgL6HrWXqNrp+teJFuFb7A9y6skLuHJCAAtnAGWPPA4GBzjJ40T3&#10;Zt/O1C/+1SsATKxCK5POQMAfQYrlL67J1VbrWZDKloyhTnHykcgEe/WvlsVTslGSud9Gnd8yZ78n&#10;hzQpXie6YTqrbmSUgqRzneOhOav+Gzb654k+1+IYYZrG1Df6My7LdyFPl+bggMBg/L/EcVzGmaho&#10;muaPE5RYTNJsVA27eOPmwBlR65rov+EQ0SWGL+1bmML5jskX2hQfNVSV6kAkY4yPbIrd4Ncvu2OZ&#10;zcX7xjJKsC3F1a7I0y7hFwEVTkhQOqhRgDPpzXNyazG1qklufMmB5BG0Y/rTvh7rUer6pdWNzMgi&#10;Me7a5G+XJPRf/Qwe5FbV74S0v+1rq6kYq7RiSOIHEQHTcenYH8favmq0XUSlTOy9nyyOdh/tOS3b&#10;VrGKNCj+XneNx4zu2nnA6VoJKrRi8n2SSjC7ZASF75HIyc9KZYJpu3yomcLKCUfAIDjnDfjXVaJY&#10;omnDU9TQLEzBFXILFmBO4D0GOT2JrnpUXJWuKpotRumW8dzpf2yxOZJDgxjoGHUdvm9a1tLkm0m4&#10;tNRuvLAglErhwWB2nO0gfTqOR2rQ0s+Gk0K7ur+ZIBAwkjByDyOVx6k+vHv2rnnu475PNdv3Wcqr&#10;cDB4J69x3rolDkSs9Tjk7uzRt63dWfivxINb1mISx7U8tT93audud3PBOea1dV8SPY+ELnwjarDE&#10;LydJXkCqZsR4KRqcZVSw5weelcmNO8b31ytxpOpWsGmKscctvLCZH+U5YRspAXcvGTnafbiu+vfD&#10;vhgQ20sagyMxYIrZYZ6E5Pb34zWFptSsrX69zCfKrJs8eufEGn6dfpe6wkcF4sYUSRKQCeys38Lf&#10;1NbN/rFhp0I1+4V7nzNqlImXeA/ruI6Hr3rC1FLMTT2c8u2WI7EYpuO9CS3HQemfXpXNXFvPczZk&#10;PzbSrHHy9OCee9ec5SV+v6GsqakeueF7qLWNs+kPHZXbMAJLpgkaDIyZHHZQdzY5IBAycVe+JWl2&#10;9/4u1Pw/4I1uPXrS3WJLXULaMKlziJGnkVASoQSF0Xk8LnJPJq/C7SY7C0vLe/aO4nZRtyCNgBz8&#10;ueOfX2xXV6olh4b0y4gs1dbu/XBYHJCMcMF9MjIA+tdrot0E5dd/x+X9I82UlGr7r/rT56f5ni3j&#10;Hw7qGgaXBpd0N7yR+eXySRsOSrdya8E1G3mnu4DrqtGYyrxoDxgnII78nHBH5V9i+NvAHjTRfC0P&#10;xA8V20+kWTSJBZxXjp51x5g/ghDF0UKNzFgMDGQK+btWtn1zVY9StWjliO1QrKQcjg4xxg98183m&#10;2Ev+Gnl+Z7GX17q7+/zNZUkgvRK5zMpxtXnaW/wrrde0xn0oXAbzriNCxDuA7HqQo6/jWTNoN7d3&#10;BF1JFGoO5njJZmP91eBj6n8K4D42fHr4Yfs0+FdM8UeJ7G71/U7kyLpul22B9puIArFJ5XysEXzK&#10;xJDM6gqgLV7+T5apKUauifVmVadScoxpK8n2OxsLXTYNOuLrVraRp1UDeQWVGYZUdhn69K4Is8qt&#10;HIpdSxAzltue+e3tX4K+Bfir+1P4G8Vy+KdC8YXV3d3HnNf2+ps91p0hlLSSJNayvtKJI2YyhV0K&#10;gAjGD+g37Lf7UnxD+K+sQ+APHtpY6nf3T3U8l/YbbMWsEES7RJaoGUh3GQzPubfjgKKjHZNTjTUo&#10;TTa8j2nlVenzSlZpeZ9ey2EyqiXYUSOTtKc8Dpnp+Vef+JNZiQm2vd/lREJuRvlyO5HT29c16vLa&#10;RxaTPri/LDAQpHAJY8AD1ya+Pvi78Vl0C/FpGiC3WMLcSLGXZd3yhVOQA+frgV8rXSjHlWl/xNsD&#10;RlVqckEfTHhXU7GfT4vIk32rN8k25QQSfulQc9enFbuoyxwT4V+MYJA4A6f1xX58/DbV1i8VeZFH&#10;IGKeZFtUFYyOCzt2zkY/HpX1/Z+KYfFERjZRbyoe/wBx9vU57EflW9CtePLIrMcrdKpudDqk9orR&#10;Q248vYWGXG0k9vy6+9ZMuqyrIDbyo4Q4dVxn0Pb05rgvGetGaxmgTeZWI5IyGXIz1556ZrjYvENw&#10;qJsRYfLG3K5BY9/lOccds0/rlqlkciy9yjc+jrvX/D0vkf2bh7uNsSFBu47E+n+Fask2mzvm5mQM&#10;oDoGba3vjPXHavn7SEXzWuFG1nBwTkkN1NdmLxColQhm6A4ycelfSYbNJbySPHxOXpOyPVLCO5hZ&#10;kvZS+0Eq/HPPtW9p95NFBIGAKBjnPP8A+qvMtN1aCK7V7l94fCAA8/59q7q1kWGQysco+QQffv8A&#10;hX0WCxkG7HlV8O4FjU0SNvtJXcGTkgZxxxn8K8v8V+FbDxJo8+hX8ZNvKpjYAkZRgVZTjsQcf/Xr&#10;2ZreHi1umO2TGGBzg9vrXJXNu9rdPDI2R2P49fyrfHRVtepz0ajTutz56+Fvwxtfhf4fj0LTZ5J2&#10;RmdnkYnO4nA6ngDgY9O5zn11TI9oZJG+YjCse7DnB9M9OKbJbLp908DHeXG/sMAnike1kYosxwG6&#10;ezHsfeuPCtRXKjvq1ZVW5zerPP8AWVTS55b6JirEZZQcceuP85rAsPFV3e3X2VgCrnA4+bg9z/8A&#10;Wp/jZJ8NfyMpS3wrI2BwDnOeABXmenC+vJ49kjMMht4IG0jkKp78d6qpVkpWR6FDCwlT5mfQ+izw&#10;Wl5skOxMgtgZOPoK9F8MeIfsV/8AbIJTCqOGb+8ypyR/ukDkenFeOQIwtI5Gx8wyzqOAT6+1dz4Z&#10;ktn1BbO4YRuRuGeM+wr2MBipRkraHzuY4RTi2z7DtL1L60R4+A5LZ9Qec/rUgE27K8queK5Dwldw&#10;S2R09XBVG+XPXOOR+XPtXWKkbPwSPf8AnX6JQqc8FI/IMdhvZ1GiyysXBUZJ/ChgT8zkDb608Wru&#10;nmBxtxjjk0kcKj5V+bHP4/U11Q2OFk9vO2PLfjHbHeta0vI7e685xu4xnvz1FUYykYJdduB+nvUj&#10;xjby24NyCPfpXo4edrHNV1R2lu6v80bDH3sdMZ7V1dj5FvCJzjOOpPTFcTa/Zlt0Yn5gMgZ61Ok8&#10;cqbs43fz9K+jwuJTPKrUmd3a6iTcBofu9M/Suue6M9vl1288lTxXj8FxJbxHknjI7da27fxI0sfl&#10;yjZ/e5/I8/5FfRYat0PLq0b6nqESqSEjO8Y6kgmtCIMG3KORx7VwGn6ugdV83I9PX1rtLfUVussq&#10;8cdPavWo1DgnDU7h2d4QhbHAHpk98VAVj84QysAcdzgVyt1qzybY4kwqZ78k+p/zzXI32qXzMzqx&#10;y3X0A6YAr16VaxxTjfc9ijurbBBYAr+uPT1qSG6jm6ZGR0NeIafrt1NchZR8y4xyccV07+JtrkOA&#10;icdOTn6134fEJmFSmekSKkj8cEc1Xa6gjKpNxxwK4q08V2KRuzu24DgEZyfX2Haq666uqrmLBH94&#10;HI5H+eK9SjU1OCpCx1x1u2LMiMAQeo5+oq1bamIiGUkDkcdcGuCiiiiwQuPapTNcI5bOM/lXXBnO&#10;4nrcWvWTRG2j5DJhsnjBpukxCASRW8ZEcrl2AHPzHrivJrZpEYrvyHJPP0rrtG8RTabLHIqloGbD&#10;FugUfzHrX4X42S1w6f8Ae/Q/VvDJWVVry/U+g/tb3FnFpoUfu1Cj2UDHXPp1qrJGyWkxkO1l+6Oo&#10;PY/pUVhdfbJCtmN6bQRKD8jZGcL61LPFqciNb6SjSzRHzJSgz+7H3j7Ad6/C5U7n6omkiHxFp8MW&#10;kQ3NmjGV0IEvPGcZAH9fWvIL/T4rmwk8PKZFtZCDMuRiUMcbCP7p7g9q9T0zXtRe/XTJFe4+bDNy&#10;VSIZO1ewJOOfr+HnGvSax/wkdyuoQpaSXMgVVRtwVUwo59xz/SvLxcL6o9fANrSR+dfxmaz8HfE/&#10;V9O0+CS5jttVuLaCNSZAFQKFIY4JUMzAH1GAcYqv+zN8MtC8TaDeLrjtFbaRqDxNZsqF7qXy1ffP&#10;ICcZJ5QfKBgDjOfV/jz8OdQj12Obw3AtvK8EUcaICzuVZmmuHySWIyAF6kAAdgPbfAPw7sPCHhWF&#10;NFv2uo7hfOzKiKzM53Sbto5JYnb3AIUk4FfM0cDzYhua0V/x6fgfoU8zhHBqKfvOx2zw29xpojEg&#10;kEabmjjAURkDIQbQB8uNo/Djirnwk1rXLzU5F1aFWjkB8pwWUoAOp4IPp2yain8EanZgmwuTFO67&#10;grA4xjOCB19Pauj8KRi7ntLHTpU+z26bJryVSmZXyzADoAnQdc/hX1VCLbTZ8RUSWhu+Ly2n6m0k&#10;+G42K+PmyO4z0zXlc+lW+tXtxp10EheAedG8xVWMjD5Y1Yn+Lpk8DrXsOueH52s0eznjlnBZmJbd&#10;uXHCoecc8k18uTeIbS8ubi3SGWCe1J82MndgZwpDdwT3rPHzVPVndlsL3UTmfGusaZo+kR381hCb&#10;2W4EAaRRhF5aUk5G5gBhTzgnPTivG1trG98SWGtWgknlN7tgsIwGkuVRS5gTJUb2RTt3HGcnoKvf&#10;F681nV9Utd6JaaRZQIk10QWSMTPl5JD6gAfKPYZya8t8X6F4VNrFcaFqN3eI4Kxi4ZYgPMVlJWLH&#10;qeCTnHvXxlb99OWmkbeX3H3OFhamrvV/M6HxTftpMOsp8Q7qBl01hLcxWbwtOELK4jA3BW8oHaxy&#10;D8jEA7gDueLr/wAYWXjXWvh0kiNJBLDcz3NzIY7e08yNXhuG5Kl5IWAYYDFAo47+O/ELw5Y67450&#10;69ubRTdWMdj5iQxqV22RXy5pogMOAVAYtycAE9KzfGGr2mr+L9R0m8dEl1C5k1GWCKMxK7OCRhSS&#10;dmMlVJOB04ArCeYzoKcI6K6W+r30v81+PVnZDDRk4vy/y/r7jf12Tw7pmsf2/byTziFTbs+MSTSL&#10;hWum2naGlPRc5CgZ56fMHxgudPHj7W/EIsHutOs9Ohlg/s6Q7JYI1Y5mDhNlwxYiYDcuAu0kg165&#10;ruu+Ro9vpSSSRCKL9yIVHzvyTv3Ag+4HOOfevBNWurh9KaUBUt5cR+apG5jnO3GehP3hjBrzcRmC&#10;leEVpv8AM76EHHV+h+ZnxC1MX+hJcCGKztbi43rY2WfJVc5hCkgO5QZ+ZgCxPTsPN/2Y/iR400L9&#10;sf4Y6R8M2u/EFxqPjTT7g6PAWNvIssM1jPMzJhoimnzXLSOGEe2PMqlVr1f9oBtD0fXNWNlMzzJb&#10;77oRkDOYv3cY/E7lKgcA96+kf+CVvwy+EfhrQLf4na5eaTr3xF8Q6hc3Oh6PBPB/aGj6VYlrKfUp&#10;QSvlNI7SMhd90cBxGjtMcf0b4IZa8bioQTtbV/LoaeJ+d0cDw5UrThzcysl5vr8t7n6La3H8Bf2T&#10;LLXviJPd32keHNd1bT7S20fSoXkTUtbhSW2tv7N0y2wZb+6tHT7QI1VFijjJUcA/Cnx2/wCCtPhr&#10;4X+NLLR/Bfwm8Q3Fzps/mapL4ykOgXH9nyoVDWdinmvFLK24pPc7wFjIVCZCY9n9tL9p3wf+z9+3&#10;L4a0O78aXXhy+8JeApLeebQtOt9YvdKu9Uunnvore3lR1g1rUbSG2t45roxpaRAPKSJAo/nn+Jnx&#10;q+NXx18aXfjr48a1JqmuTRiF5JgiiOzt49ltbgJiCOG3j+4kaqodpGO5nLV/XPEXGH1KPscI0pX6&#10;WP5E4E8PFmlRV8wi3Bq97v0X9f8ADH9IXhj/AILHfsja9o76rceHfGVtEk08DSW+npeRQrEIzHJJ&#10;KsiR/vg5KqpZkCEPglc/qF+yJqnw6/bWstN1H4S+MItP/tnTE1FIxo+o3rwuZ3t57W8aEpHbTWjK&#10;i3HmExb5VEbuoLn+EbQ7tdStHlsVed7Vd2/czKY1+ViACFaNT1xnHev0c/4JzfHj9o/wB8XJ/Avw&#10;O1jWLDT40e/vL6wuRbSaEwBL3Ec8xa2Ed2B5UtpcK0Nw+yQoJYUkX5Sv4pZpNezul521Ps8w8Csq&#10;o0fb4eTv0u9PLuf13/twfsj/AAq+HfwStfBvxs+I9qml+I7tbSewsLS40271CONk+02/2oXMggtG&#10;TC3byRvmMmFSJJEr+IP42/DXxh8BPF9v4S8e2UMGoXdrJqUQsJfMt/ss1/PBAynh1P7sqoYZ2Bck&#10;nOP2y1j4k+CLueyk+Pvxf0pNPhjMdtpuo67/AG/eW+Wad4mkjaWODMrb5NjSZJ2g9NvxZ/wUNm+C&#10;/wARLnwVcfD7X7HxH4mGn3Ftd3VlI0traaej+ZaruXaizSSvL+7+ZvL+ZgnBb4PNsyq4p+0qvVH2&#10;Xh/k1XLMSsPTk2pb6adbeX9WPyz1J5Y1ijjfMblj1DfOvBORxuHfqM1z115ikEg4V85OMZ/Gtq/0&#10;+axvLjTlALQHbkN8rH2PTnuayLxk+0vDBL9ohVR+8I27mx82UPTB4HrjNeFzXR+5V3ZalMRpKWKE&#10;rxlemQO+fb070yUTJiWOVlQYzxnJ9cdOfpT5IS6iZ49hAI2kEZA6HHp79/pUU1xLK5AG1JCPu/eA&#10;I4z69zirXkcL5VpYQpe3MSwoWaIruIB43An5Sc5PrVs6eiT26NIcKuXJPKkjhRngn9BUen3d0AbK&#10;EIwUbyw6kZx/+sdqHLtuabcfLDOV7gDtj+VTOWhtSSepDLHCt5IyStMmAMkfMG7j0PrmpwmxWiQj&#10;nAznkf8A18f/AF62te8PJ4de1ayk+2Wt1CHEygABmXdt6+h4z7+lY8YW3ZpJSM/ewMMPzrBzPXwt&#10;H+YmSK4GZFTcucHAwF+tdv8A8JNqg8HwfD+2htrW2junvLqe3D/aNQdmJg+1MWKMLZGZItgXCn5s&#10;kZrhYbm6t2/0aZtrfK0YPDgf3h369OK1bMRQfIuItpAweD19a5a02k7Pc97L6cHJXWx0uj6dZ3d8&#10;ml3N8tsJI5T5kiBAJlBaNS7fLtfpvJ+X8apgoggNw5MVwpyYxuI5xkc8j17jtVFY0njIuBlcYw3P&#10;Tpx6VIoQYlcFd3yKR0A7Yx0FcN12PrIxZaR5d7R7t2M4JGCQDwcU54lgtxLJlEk+UHoCPr9aiVTt&#10;zbghwDhgeuBjrWvrNq48LT+IrVFe2tlEZViS0cjMqggHoGZhn8azcepvKfKm2xZtXkCRXqAC5ii8&#10;qWZRy6KflwPXHBPeuw8H6BqOhf8AEy1hF+cK9uh270c85IXoGU8Akke1ZvjbS9I8KaZZ220rczOy&#10;SvuYksEzuAxwOygcYrr9PsdRuvDVlqN9KrTXUbokiHHzIOMgevr3rGqznrzTshmuanJY2supThgS&#10;3mZfPchSAvbg4H4Vm6Z4gOo66um2do0lqYGeSTjKSL256kZ5Xv17VI0SR2H2a8zJEABKZBkHvwDw&#10;3PT1NYXgOSO6vbqMAnzcSoX4C/Kw+Yjpg4GPbFTSXQ5po7uKdpJHFkvmIhKEk5wB0x6/5zXkninx&#10;be3cw0i1ChLG481ZIiTIxKhWVgflKg9AB171wOhanq1lEdRim/eTFlkkGeFJAfYf4c4xx3q9K82q&#10;6vdMIQHuW/doDghsAck4AyBnHQmuqnSV7s8bE4iU4pR0PVfD+u6nfK8Oo2jRfdaKYKGD5OcHHQjt&#10;7e9d5ZWeo3sy29lby3kt24ijit43nmkJy2EiiV3ZhgkhVY4BOCOng2h6jqeg30UljJJFLErApn+M&#10;+q9GI7dga9n+GnxD8deHfiPpvxU8JeIZtC8T+H7gX2lXVgI4p7e4ClGk2uroxKMysHRlZWIZcGtJ&#10;Qi2r7HLiKdX2TlT1ku/c020q5tfD+jeNkuLW40rXjdR2LwXkE0iNZOEnW4t428223E7ovOUeYnzp&#10;8pFXLc/ORaguyrtVVG4knjH4/lXrOn+IviR8c7f4ffAXw74UtfEnjLS9Y1CPQtT0qwU+IdVGrB7i&#10;TT75kMMF2kc6zXv2i5fzEIfcyJvZvI5NP8SeC/Ft14a8S6bfeHtc0i42XVlqEEtneWkwAbZNBMqy&#10;RuMg4I6EFSVKsc69BJJw2Zw5LmEqk3QxCUaivpfdX0Y4TO6LHKuTGDkbcbSDgggcexpwhRW3McAD&#10;OAPlAPv/ADq4yu2Lu3DSqcvKSQxLnJLe9Mhe4vo5HgwRwzED7v8As49zXC1Z2PrE4p2QkATcUhPU&#10;8dSxbP8AnjtWfqXiPSrKWayKyrIQxZlCttIxzycnnjNalnZ3VxFI6hYpNp6/KU7BgO2K891LThDf&#10;MyiB5J3USeSxY72xkt1HzdTg9ahytojuoQTdmek6fKkNrDdW029nTcpbknd19vzr7U/Yl/Yt1f8A&#10;bW8YeKdOXxbp3gDwl4B0r+2fFOvag0DG0tmR2t0traWSMyNM0b75ziGAI28mRo42+JJLdLKzFuD5&#10;UkSc8jB6jtx/Ksq90fS9Tmh1C7tIbt7flJJ4klCq3JA3Dv2x9cZ5quZdTmzjB4qthpUsFU9nN2tK&#10;17a62Xe225+kH7bv7Cfg39kLQfBV94W+MekeOrrxlb2N7FofkeTrVpYXlsZxfSLDPJbm0V9kasI1&#10;dzJuBYKwr8/Z7kRafBbTQZliBJZRlnLHOSe2Bjj2969F8e/H34s+MPh74U8DfE3xAdd8PfD+2uv7&#10;DF1a25vrKzeDyvsSagqrcSWsariG3lJCHaAx2x7fU/it+z/L8CdD0VvjXfTaNrPiTQofEGgxWMNt&#10;rGm61aXsSy2otLu3ljnt2G4xTG4hVEkU+W0qYJIYaTV09Fv/AE2eLkNbEYOjDDZrV56snK3VtLb4&#10;V2/4c+Vb3VFtbPegX7RkYDEgA+nGQT7UusywNojbrgmW4B8xMcHcP8ecis/UxE8bxSA5TDbMYdem&#10;QGxgEDj3rD1DVEvI1ZUBKqMYPC+gX1OOua3hGx9dKnd3OEsreWG4jhhUlUGDnnIJ745/+t9Kg8L6&#10;0dI8aafrsRV47W6V9jEGKQRnqrDIZOeCMqfeu0sdPsmsbpL6MtFNwXycBWGHBx37eg54q38TviZ4&#10;6+LHjUeMfiHqZ1W+8q2hMkkUKgW9quy3jWOFEjjVVJ4UcklmyTW11FXb1OKtTqOaikuX8f6+Z2Wf&#10;Ct5qE954m+0aWJFubn+07CzkulilCf6NbPaKyJFBJLw8yZkXK7VPJrzjXfDdjrQbUdLzBOqg70yo&#10;c53KXBOQy/wsMEH2rbXVdW1xLpVuGhhurtSsKysI0xgIoU8lVPIB9+tVLKzuVnmhnMhe3Z+M/wCu&#10;67mHGc8cenf0q5VE1oZfVLX5np27Hc+A/HF/a6zDrcuoHRPEFlLugubhld7lQAFfcw2vKCB15Jwx&#10;9a/a/wDY+8UfF7x74RvB4L+Kx1aSB5DeWUkdtLdac/mEMlwWj3wGZ2dQrZjcAGNmwTX4Gp4e1LU9&#10;N8QeINbmim/s3T4r7T5TPGsO77THEYGQndIQjsRGvz5Ut0Br2f4C/GLxP8GfiV4c1rRbzytM1bWd&#10;Lk8Q2klyLe0vIYZWtQlzN/yzjRLhmUsTGvDsMLkd8avPDkmtz854xyR4jDTdJJOOuqT0P6cdF8Pa&#10;xpdzbaD4jE0Nyqq7lMqHfPT0KHHTtXpssWqabAw06cRgSBl4LKCeuc4OasXOjW+i63Hoj27ai1vI&#10;YriKe5M0YIJGEaNvl2qATtOD2JHXautBM0aJeFo7GeZYEn3cRs33Q5PcDueD7V+P5zlzp1JKmfiG&#10;Ax/N8Z5T4i8P6VqsUdxJH5MxZstFkKGPX5enJ7f1rkQ17ol1DNtIht5FKyOAiIpUocE/xE4xxzXX&#10;6rrmi6BNEr3UKRxSMreYwCgR5yT3Ct14r5h1T4peJkvkXXoA2katM4SDy/MaI7tySqxwQi8YByWy&#10;elfmWcqlSqJ/a8v1PvspU6keVbH1ZqF1q9tpIEyG3VV8wyhgVcMeGXHqcc+teU3GtyzX8kt0iNDg&#10;guDzuHXcfr+VcvpV1e/aZIIbqQrI4DozEoOP7p4A+grNuJ0tfE8mjXs6/ZhiQAf8tt3KENnjHOR9&#10;M+/l4vGyaX3HfTw3LdG/K5lKXawLDM3zH5s9cYPT0qUQQS3QeCPDSlRgnJ685x2P51li4vJrgW2l&#10;xefLNkIH68dgSQOnPoK7TQNMlNjFbatIn21mMmyMEqBjj5+5HfFceHpObsKtPljc2pzHcXTBIhEH&#10;wPkHXA6HqcnpmvI/iB4f1TW9AmkKyRwrC7+WqlwwxjaVGcnsM5INerO0+l2RvnlIcj7q8tweAR1y&#10;etZd9ew3Vin2KRo5pm3NszkZ7Dtz61145RnFxmeEqrg1KJ4L8KtD8VWlla297ZBHLuYjLIZJIopF&#10;HDNggNyc5OfSvtTwXY3fhnT4lZkdg29W6ksScjB4xivNNF0+4GpQ2tsSI8EySehHOcepr1GZzAYg&#10;SQgAJGf0z+tezwxgOT35dDws+zN1Xy23OwKNdeddwR/vQCR6MR2xXZ+CLW7lh/tLVIJIpYS+I5E2&#10;kA/dYDP5V5KPEMc1ymmWZW3ul3yg7hkqvJYJ1Yf3j0HevStL1V5oYtY1KfylmTcS7kA44yfTPpX6&#10;Pg1TnK58TjHKMT0JrPTlkSPVpGRJCGVQMhhnHzEdP61176bCWN1IVjtoeST2A9cdvU1zPhSw0MKs&#10;+sTtKxlYpGBuDr1yduTjHevbrD/hFru1Fzpgk8kkqIzJlG/2txG4emM4H6V7McvU1c+fq49Rdjkr&#10;Wxt9YtzKjtC5BUDHOR0JX39KuzaHf6XpsP2goGZTjHLMM8sR2XPHWvR9J0nT4xvsY0iZ8ktNITwe&#10;gB5x7VqeKdMU3Gl6fYXVvLJJE3m7RkxkNkJnqQRk4PuTXJjcvios1oY5ys0fO40LXLK1jcQPIZZB&#10;GrHC5LZO4+igfj09a7S1spNMsEW4d7aaX708TAkAHIUBhtORwwx0PBBr1KC3s2L2t6RJ5yuqkr8q&#10;MV689T6d815Nq/hG/ure1hklHktGfnzkAjjaMfxnnk8fjXzNbDKKvE92lied2ZwfiWC512AQagA0&#10;sLfJtQDK9cdOhGPxr42+JEE13eT3uk23+iW8xDyNkYCjGcjIwW6Z/rX3dfWn9nTjOWVwACOCOMEV&#10;8jfELVoLS/vtKhRmtprciQqn7tQxOMn1yPwr4XibDr2erPs+HKzU7LY+fLmG10lftM032eKVwUR8&#10;g5A9hyec+mP1w7iVrhJVmOMDfkcj8PU9zXJeM9Ujm8TWd7ci4u45EBQtKQsTN8uwLjbtwMgfgTXY&#10;w6fBq2kqbwyQNcLhZF/gzxkjoSOuD1r4nCScpyjDofd1I6KTPO2ZVvRGsQaCcF92CCrdOP6+lbml&#10;l9MvIzCW2lwOTyno2PT1/wA4b4m0SMqPskwxC3yEDHy7cc++eeKoW11IshiuU+YqAOSCV4ycfWvV&#10;wmKlCpr0POxWHU46HvllZw3tjBq1tIsqSjnnkyZw3XtnnPSvJfiHaXV5ot5Npy+VqmmMLq0mU/Mk&#10;yHcjcfwsvDDuBWpot75NuNPmkYqwZo+nyMMkgezDoK1bqOG7v1RyfLliWJsYxjnt681948RGtSXL&#10;o+p8p7B053Z+qfgXXNP8ZfDbRvF0TtML+1jk3HGd+NsgPurAg+n610WkRwiNxMoBLfLzzj3r5J/Y&#10;g8VprHwavfBk8JjuvD2qXEbMW3iWK+czxOB1XHzLt/HgcV9eG3SJiHyCeCAO9ft2Q4z6zhKdbutf&#10;Xr+J+F8QYH6tjKlF7J6enQ2bWWKMsIwAe5FbNncxxShmO76+/NYENsFbAbAHPbnNXNuADnvwfave&#10;jK2p89WjdHaLMgkBAyeu48Y9qsxX7SAxZA2jJ56DpWKgmiiwrhyclWx6dM1XjU/LLKTvA6AdT7el&#10;exhq73OCcNNDq0vAXCMCT0GDxVmW7KgEc+v41l25VNoUDI46VeEiN8uM+319697DTOCpB9S5Dchx&#10;kDAzgZ7j0qzLPFvLKcE9F6ms6JM/IO3Pp+VXUiWMGRhvOOterCfU5WraWIhLPGTJGBxxz6dqYJfN&#10;jDOevBP+ApWgc7XUEpIcdcU0qQ5RRznj2PrXrUahyVojSxjGV5CjqelVpldzmMkDqTippDiTacHH&#10;Xng9+aqMwZTtycH17V6NKs2efUpspmWYjLNlcYApZI/Lk85Tk8e/HWnMAWzuz74/SoxMwjJi5PT6&#10;V6VGpc56jtoXZZCTuXgkY9aiR08tVPQ54qMsyKMjH60Rywq43ISO5yMV6lOWhx8repYQKikE8YyM&#10;0KVZcY2npUT3UMJxtL44+lIQzfLu6n8q64yWyOepo9S8Y5YpftCtktjIz6VV+dBtY84/h6c1AzHm&#10;GU4B5BHvQsbxqPMcH0A6/j7VvGZyTiLIwWEOwwCcDjJzVJshAH65Jx7+pqS4vJljJMeVHICjkkf4&#10;1RLuT5suAz9QP1H4V0c7WplJXROJYEQ/NtYHHtVOeS2CNGzAtnr6/SmynyxxggYPQ85qjOreUS8Y&#10;xwVGM8VfMZ9SPz45FOThR3rIufKeUurAZ6EnOe2KuyrDIQsylPTHGRVGaOzl5hBXbxyc5/A1vDQx&#10;crs5maOSKdjHyDyfSsDXtGOp2X2bZvJ5UnlcnnBz2Pf8+1dg6bwyMCOcZFUI43SRg4wq4+ZvzrWc&#10;Y1IOnNXTJjVlSmqkHqfBfiO9MUAt5oPs4jlLBWHKspPfPX9DXOSi8nUTpKAGXG0nr7/Wvcvjdolr&#10;HKPEdqpk3H9+GAVUB4Vx6n/HJr5u/wCEq0+1O6+kjiKn5ASMlT3bPT09q/krjzIHluMcL+69V6H9&#10;TcI5yswwcakd+q8zora11Cy8q6sZziQkSqSOM9SP8Oa25J/9EWPJCgHp/wDr/P1pNKmsr6cLA4eJ&#10;huO3kKSM4J9KfOgWYyx7VZ8gL6AcZr5OFrHs1JdLGS6KsCuSHUkZHqMcCu++Hup6hbyymIL5m9Nq&#10;uOGTd86jHOa5q7jW/gt7UlIzCoUEDAwOpOOpq3ZwS2Go2t5IuPJkyG6ZBBBHv+lZwTU0zz60rxcX&#10;1PsHTPFNqbuW0tlKqQWAbncB29On511y6u0kscKxERkEs3bI7f8A1q8e8NMmqBdQt2xEMBFP3iR6&#10;+1epQS28yFDkEYA5zzXtrXU+MqR5ZWOjtYtk8RgHyyZyuK5bUtchTU5JZNqxJ8gBwDuXg+xBroWe&#10;VYjNEMugzj3A7V4p4+07zNQt9akEnkXMflzFT8vmFsjPoXHH8+tcmIm4q6OvD01J6nqltNBq8hkG&#10;Cg6gEHGPSt6wmXTb0G3UR+eQg+hx3rB8I21zZrDJPbtFb30CPEXABZQxAxjt2r0SbRXkWJ4WVhEc&#10;sucnn0/zzXq4Cv7qb3OHEULSaDUHsBc/2TdqSwUyIV45J5yax5NNm0u2fUZJHeOP5yzH7qk4znPa&#10;uicG5m822UPgEfN2Gefes/Xr0xWOQwePmJ0IypVhg/TFetUxqUbnD7Ft2JvDOo29hqDG3kMkmwck&#10;8fmetempqV1BYXIvEWVp0YDYMcngZ7dK+GbvxLqPgu7TSLuX7TG6hYHVtimTcAAc55HtxX1rpuu/&#10;adOtyrgyFVEoIwC44OB6Zr57D55ztxelj26mV8kVJdTBvk1SW+WxuVwmwujZGD2K4HOR71x3iTwV&#10;L4nRYobpLVoRu3FCzZweMcdc9c5FeuXKr899MVABwuBkqMdM9Tk8/pVc2o+zPvbfgYU9/wAa8/Hp&#10;TVztwN4S0PCGtSFj092AJQKS3GCOBn8e9dL4ftodO1GNZY1mc4Gehx1xn0FdFc+FYLlzfzs3mMDg&#10;CsG3s59LuCSztvONz42jj+E/0r5Nw11PpY1E0Wdc8XRaSZtQuEHlxbuCeDjv/wDWFee6H8SdJ8U6&#10;m1wYfs1o65TOcs2B83OSB2x3NcV8aP7Q1iwh062gKfZnLpKjE+ZlcMpXjbt65JIPtXzBd6h4m063&#10;+xNeT2AjJUpG4HB+bO7GRg89q8/F42UJWtofRZRgIVIN31PvbWNX01Lhbi0YxTRrxg9u5J6fhUU/&#10;j7+1NHTRliQhrfynlBy7nnLEjgFs818neEPFHifWtQli+yPI865kkCYRge+BkfMegUAD6Vhav8Vd&#10;L8K629rbRm1lQnYGkB3FPv8ATIxnpntkmuGeOi1zXsj2KWXTUuVas+qtogtvscZJJQKrt/s4BrnN&#10;T1jxFo920Cy+VA2AdqKcgf7R6A+1YukfEGS6srW9mtWM12iuhyDGN3pj17cYx+FN1bUp7yQNey5j&#10;Awq92I659T6E9qLprQ7KGHalqcxr13eagxuJyCTwPYAY4HTPvXiHi+60zwpYQTXs4AmmeNV4B+VN&#10;2cf1x1rv7+7e7keC+ZrdFbqv3gmcZXpz6ds15/8AHfwfd674V/4SjTbN5dHspIrE3UborRyn94d6&#10;Bt+45GQFIwQc4rw8ypSlSnOGrR9ZlvKqkYyejOHPjHRL61WWzyjqpWSJydxx3A9/auytJ7PWdKhv&#10;hKzxxx/d/u9goB/Tv7188WUcNrYiO0VUUA5OMktnkgZ6H06V0/hTxfqNrqcfhy5/0uFsOBEoAjRe&#10;Tk5yfxPXp7fH0MZytKp1/M+yxmWRSbp9D2G1ktL+1ilvl8vZIyjJ5IU9QepH8qoa9pl5BjULD95F&#10;n94hPK5+6w9fQj078VZv5o57dZywZGIVGOMjIPGM8HjpWrbz2t5HBaTGQyL95f8AZI5P4169O0/d&#10;b1PESafMjjdHk1K9SQWsJdG4GwfeI+v8q4fxBpmtatdhUZIhat8y87gAORg/xfjXTjXNa8Na61tZ&#10;lYBG+4pw23njg5xkfnTlnn+0yPIqsk5Yu3HJY5yPxOaiU4Tgqcm9NzdXg+ZHJafo9rNp7IA2xcgF&#10;ieWPOTg4/SoYIJtOAtc+WzE4IHB/yPxrs5beAkrG22Lhfqcc5zXL6xerb38Mm8+SpPocn6n1/M9q&#10;56lFRtJvYE5SehQ8kSXMpeRcR43YIGAenX1NMuormG/BlB+b5SowScdM46cdq5PxJq1xbwyQaRbi&#10;cuwLA4AB6nqeee3rW3aQ3MapqVvEQznPlkAdR149ea5I8rbiVOGnMzrrGETXkNnnZHKwBb+7k8fX&#10;J4rcudJGhOJYoVkU5GV4K+5/x71w95q1ptZ4Q3mRcbMY5x1JPqeAK6rTtZ/tC2jtY95WY8GQjr2A&#10;zz0/CvVwlSnrFvXoeTicLJq4280RdRgiuUMcU8DZhYZ+UtwSwGA3Hrn86+W/iB4K8YJ4ih8QavZQ&#10;yy3lz5E0yKEB5OyRyAMrgcqTnoetfZsel30unTfY1LtEnzcgHaT1A7+/pVOey1PTpFsNQ8lkuIVf&#10;KNvDcn6YINemk/h1S/A8mEOWV1ufm9448PaZp3jB7e7g/tB1zbmRYnKeWcNjCk8YPfgHOK7zwzo+&#10;nyadbWEEWxZHIyABgY4GOAAMdP619dalothb6kwiLRyXKB2XaBuLDBPHr+VePat8Jpbm0e0s5BDl&#10;iXjjzh43yMDkFCCc8HjFclSvUp1OaOppUwvtYpM9S+AfhuHSVvrXWbpbtfPAYsAHVWAfYOnyhflJ&#10;HX145/QKx8Labo9gLXR2MFrdqJSjYwpI/hA6Aj8T3r4r+FqzXFv/AMItr1lDdTRpFEJowBLsJ2Nm&#10;TqAcBmGcE819NprM1hDH4be885IkCRgYwF7JnqcdK/ScuzWFTDpR2Phsxy6pGq2y7caVAt3BdC6k&#10;2x8GNUXDfN97PUYHGOc1d8RTaAthd3mjSfvYZlVcE4AJ5wOen/6qo23iSeyzZahDDMjrtRyCHT02&#10;np9c9q53U4rVbe5ubSQO5VmYo3TA5HXgYrlr1YxvY6cPScpJSRkLPHcXI+1yFS4IVn469Bmud8Q6&#10;nHBayWqxMzYKgnGDnoB7/Ws8mTTla7u2DFSGw2eB2/KuY1PVX1TN5G65ZgGRD0xxn25618xi8a1F&#10;rqfZ4PL1e/QZfyQTPGYnzIcckkn6YPpXOR61eg3djdlolYblKD58Djkn1+lY1zqC2dxHcuMjIBGc&#10;Dk8k+3vVgz2mq3iziHb5YKoQ5xjvn2PvXzlbH8y0dmfQRwnKveNu11OGRFs553k+YEZH8ZB79zVS&#10;4trHzWe6RfNJ3GT+JuPU+3AqkftBuzBYRksEMgESqx4HJJapkF3qNybuYeVtIDxsoHQYHTpjr715&#10;86kpLleo1BrVMo3MD315FbTRZtwy98hh/tD+lenytHcabHM4+RkztAxtI7AfyrgNSu4BcRvbHBbI&#10;Hbjrmt/w7JaX10lq0jeY5wct8pOPlHt6e1dGFdpOK6mVaLaUl0NJJY9Psk+1StubKnHIJ64+mKmC&#10;2OrW67T5qBQMdSM/y9jWndWTzjypFTgkAEZIPb8q0tK0eUW6xTQmJFjzvX5d/ODiu+MJOXL0OOdZ&#10;Wv1P/9Hrv2Svg34g+CHwNg8FeLZL3XdSguF1S4a7iEd3H9pRWKz5YkeUfkZ5SHyCCMgKf58P+CkH&#10;hbxD4D/bH15fEHi608bxanm4s57O6+1SaXDMfNOk3UAlm8iS3Zt6KkhRkKuNpLxpg/tM/tr/ABl/&#10;bChTRvEYj8NeCrGV3tvDmmmSC1lOS8c2oyo5N3coUUo7nZGR+6RNzE/Glg4sbDZbxrAik/IgUMOc&#10;8MPUnIJ/HrXoZpm0asPY01oj914b4WxFDEfXsROzfT/P+rj1uo5ZDKSUBG1WB29RyxxgAn1PtWjY&#10;3dtq7w6exAlZTv3kMViDbTIT6jocc9qt2bJbXMP2ceWsgJ3gBiY8/vC34dSenavQF8SahH8Kn+HD&#10;2UZsr2+GpvLAUWR5I0eOMs23dhVONoIU4+tePDW/MfocacrXRzum3PiDwpra674Q1u80i8tSpgud&#10;KmlhuE3AqfnjeOQI65HDAlSQeCa/dL/gmp+2V/wSP+A/hZU+POg+KfD/AIp0DT0d9T0bT0uJdQvZ&#10;rw3EsbSQRlo1tJEhksBIV8qMMhcsWV/57ILRzBHG7STfN5m9m2KSoI+bI3Z64PQelZ87xwuLu3mU&#10;PIQkSsxZ3wcnCKGJJGQpA+uBUvEuC908XN8vhiY3fuvut/6/zP7Yvjd/wXW/Yy+OmiReDv2Zj4u8&#10;LeL31WzvoNX8T28EVp5EQEd0ios1zIW8hpXTdD5SSneSdqof5UPiH4m1Txf8UfE/jbWdSl1m71rU&#10;ri5fUrlY43u1kYhZnWMAI7KNzKFABPAAOB2f7KP7IHi39ovxLHYaub/w14XjWa4N9NaFGupIWVUi&#10;tnYhfMcvnJ/d4VlLZxXnvivwZr3w08SNomtQbrAea2lzlo3S7tFlMSPHLD8jEOCjEBQW5UbTmvOn&#10;UlJao3yTA4fCt06d79/6+Zx+rNbmNC7bQNpCgMqnngZIGR3yao2ouDcYsJpI5gvzvg7ArfKSRjt7&#10;cjtW/rt7F/ZjWlxG9xLNGUPkkHYScZbkYwO38qw2ufN0mG3M8kC3Ue13ChjGQeCw7nI/Ks/Ze7dn&#10;1cZK/KeePZXlsLiKYeYFbYN0pXKZ/hxnOeoGQKs2TzRzQ2Vu5xO4Kox2t8w7emRz/nnYvbaC0v5p&#10;7CZrqGTYVnmTb83G5dgxx6d/60Ly0xDLqkL7IUwcMMFYwcbz/EASee/fpWPXUpUbJNHquhXF7Zab&#10;HaXabnVd7lWyWOT83pg8YH9a6K1jgN6sltLxG4lAOSA3TLDn15PIx2rzPwvrwvLf7HqGRcgBdz8l&#10;8HIXj0HrzXf2k6iWO4icq6j5cdTk4Iz3H9K56sdLHuYeCai4s/pq/Zb+Jc/iL9m/wfqOmXNqt/pM&#10;a6bH9kSWT7KbXCqlyJfu3EZG7jEUmQ8QMYzX5kfscWbeHfi/8c7H4s6omvX+naX4gjv7i+/fG/uP&#10;O864uCsi/O8krOWDLycEDoB5D+yL8Zvjp4f+Mmh+BvAkwvbO4mjMml3BEVnsc5kupJV24lgiVnWU&#10;ljhfLAIfbX2n4I8EeFtJ/wCCmk/g/wAJ24tg+kTaprEDLIEnuLqJrsFlmLFmlSRZJY+FXjgAEH6C&#10;li5V4U0+jsfmGPyT+z8RiLPScXLTok728j8M/BsEMNrPp1nezSf2bAss0d0nlTeXtVtyLtRtuGXB&#10;Kn5cHPIz1PksEE0ThYj8wBG7dkZ5Hb296/YP/gqT4o+AekfDmb4T6NpugR/Eq71/TLycWsMg1u10&#10;yG0mkV554kWJbe5ieOERzTNwybYcgOn466ZaI75iQzkoAhXqxI5J9ie/avks6wqo1fZp3P2nwzzm&#10;eOwXtpQcUtPX9S4kscOy3nUHgq/GcZ5BGOhrPQw3C+ccqrZUMeD8v9PetoQTLE6BSGHvnLemf1+l&#10;EVvLfOVtG82VgeQwG1hksSD19hxntXjyP1SjozkbuNJtTjhtmwJ+ck8jjsTyckZq8Z7uzdYrxwVV&#10;1DqhOCegb3HOa0NS0ZnsImu4BHKDkNu+YkLnK8Db7Dqa57T7uQTQbQZw5AUdCSeg9azjLQ1XNfU6&#10;MhoDsZxuBzkjgewHf1x+NYfiKeSeyhwGCxygllPylSMFWHpuwfqBTbm8Iza20rK8TqxkX1Gcqdwx&#10;0PI9OKp61qw1SzggceWF+bAIySGwOBzj2Jx3qXOyOiMLoz5nEEeMdCB369Afapy0qXJ3kfOADnhf&#10;pmogWYbpOvBbnqR6euO2aUgsoQO2Oh54wPb9KyjLU6FG2p93fsbfGVPhd4m1DQ9euGOn6tbiOHco&#10;2rLDL5igyHoCpcDvk+mMfsbdalD4hsrfVfD+LkyBWgKkOFz0I7Kowc9PpX82Fjezpp8Mk8rL5T4y&#10;BuOQflI/lj0r9i/2QvH2g614l0H+1JRbaPfNLZz+SpCQy+UWHTn52UKMA43L9a58zp06tG09Gup+&#10;U8bcOpSeOp79fOx+nmieJ/tdiY7u0Fw8SkKWyV545OMAjpXY+C7cXwvLVbOJ/scLO27GwrjJAz/F&#10;z+P1rnvt0V2yadoCmOwTJEIBUjaMHK9ffJ6mp9Evo7FXu3hdllBXBbaQc9TjII9q/Pa9Je0ufl9K&#10;N4uyLGn6V4qsp0OgfZFjaQIXlw7ojH5j1wDj/gXSrut6Vp14z6ZbTi5uGfnchYFG689B71y+qePr&#10;gX0Nj4cSKJJEAYL8+XLYA9Tx1+taUllqGo+IIRqLvaHADhBt4A/u9efxr5+pKl71OOv5fI7Iqd1K&#10;Wh1Xh7w7pcd8+o/aZLSW0KiFFTiQYwxGeMjtnp2rY1C2v7xHuZblnLgKNxyCoPcnt9K1WtdPit45&#10;JJHaYDDZ4U/h6ismXVre1bbKdiIfl3Y+bPXA+tePiaEYtroF29Ua+keHLiKznSKYBXYBWIyVPX5R&#10;7n16Vs2KaLbO11rSSXc3lMqKhMYL9RkdCAM5OPpXOzapfy2K3FtJsJwMjPT3x+tJrd9rOoi0up4c&#10;RjbG0cSks6luW9R7e1Y2hBXitjNxcnqc7rt7aatqMkljIyW0J5h5A6A4O4DOO2OK3tJnvYdCjkbK&#10;s5YqDhsZOMD2z2965X4q+M7rWNTjtNHt/J8vapcjB+UFdoPTaSenPTqO+jo02q2GiRW97gSNvZ2b&#10;H3gecdCB0B9fWuSKTqyS+/oa1aX7pNnsfhnxRoNlaf2Xqe5JZ3ByVwgY9AWOB7/pWpf2sMGrNd6c&#10;TEiAOd33iAMnr2NeCX+uNcXGJj+9GCFZCNq8c8884/HrXqEfiOfXIIpr1xuRQnHVgOhJHf1rqjLm&#10;XK+h5VTD8vvdy5rekeB9SsbbWPD9/cjWZpne9heP90ykDbs7Zzy2T1wBUWt/Dq8t/DaMLtHubuZG&#10;B8skIDksDyCxK8ccD8KyhNL5u9HUFekeCSfyrafxH4ig3JbS4DoY3HlknB64+vTp2rF04Xaa+4xl&#10;KS+F/ebI1qHQ4LZ9UCW0aQpGFRSN46KfXk9zya4bUPGU8Gsx3ryyF0kJhwFwp65GfT3qD4meNWt/&#10;g6/g8QB73WiyNdSHaILaMq0jKV+cu5GxBwqgknJwK+f/AA3qVvbXzfYw00YXG6QllU4z8uSScdPa&#10;vLx2actVUYvsdWAy5Sg6sj1Dx94l8U63qH/CT+JpnvLu8Ii+03B3y7EXAG4gEhBxx+OTXKaXPHZq&#10;XlZETd8vY8DPQ1hyCGXVnunmM+4h2cltoA4woJ6flmm3F1ZyTOszrEGGdzrjgdP/ANVeLKvebk3+&#10;P9f11PTVBKKgkelQX9vq8TPbPK4AIbKsoA9sjnn0ryL4sfstfDL406VbR6vd3Om6jHMjf2laxQSX&#10;fkjO63ElwrLHExO/gEhhkdSD6D4X1MNE9pb3Yd0UCRHIG4Z4AHUZrurS0+1LPeXCbWA+VQejE8nP&#10;HAHQAV9FgZxnFTkr/wBfM82o50p3pux+D/xZ+BHjD4Y+OdS8LaNBeeJNJsZZGtNVjjEX2q1LL5bs&#10;pG1ZgCVlGQodTt+UqR9P/scfC6+0+6vviJeWUtjBcwyabaxzuitK6SgTERrkhFKhSzHDMPlyBuP6&#10;OjRL3T726is52mhkUrIY8Mm1+ofOevoR+dUdB8OaXo0v9pXMIYbSF2p0x0wBwoPTjiuSarSlrovy&#10;/O57FTOHOj7KS1017jNX0DyvDt3p8QVlCYDHlC/3gM9eSMZr81PiPo17per6hqF3BGVu1BVURiHk&#10;K7SWzn68c/mK/UdRLc7vM/eeWxJRT9/j0PevCvE2g6ZqsEpuIcRRZZ+fmx3AHIPPJrz82o83LJdA&#10;ynF+ym29bn57fC23vYb77ZO6yLIux2HylucYP0r6Vvo7OTAVkiRgV2LgIQex/wA5ro4fC1tbWL2N&#10;xFE1vM2UUABl45IIA2n6GvKtf0f5JbaO4ZI4iA4jYgjLeo55GM+9edHSJ7leuq9Tn2NDxPq3h/wT&#10;4Zn8Y+L7lYdOt8Kr7wWJHLKqE7mO30BBNfMvwP8Ajz/wt7xlf6BeQwWRVJpLKJIWSRo1lwpcknLG&#10;PDNjv6DFct8evgHY+OoY/FXhlTNrllF9mt0maR1ljYkBM8shUnerfdz9/g5HzB8O/B/xV0H426fp&#10;um2kp1XTJixjxgfLHl2aQclMHBXvkdTivosDhcJOi5N+8erhMBSlRk1L3vPp/Xc/WwarNp0H2V1D&#10;hSeSeQD15/Wr1lrbvdGAEKM8cdfp9a8+m1K71F4pr6N7aYdY3GCpHOG/+v8AjVXTNZuNQ1ENAxR0&#10;6FQPm4xnHofSvHhUlbc+dr4a6Z9B+HbtZb8rKmFztywxg9c/T1NenbJIyYLgdOmD0BHevnvStQ1W&#10;5n23EqlGIUMcIFz1LHsK960qfTikcUMpuGACAg8cD19BX0GXYhONrnymOw7TNKK6ljfY7ErGMMf5&#10;YFXNS0+0KHVQ7swwNvVfqR64rHliDuy5wrMSSe+Pbr9O1aaXMitt3kBhg5PDYxg//Xr3IVXJOJ5U&#10;6VtTmtYigNvDepncOg9V9T6Y7VnofNhZoSSqHO0nseB71b1QyvGTEc4IJx3A5xx61x90064BJXjj&#10;A5/PtUx0d31NqVO61OM8T3clhHcXdvKYJA26MsFYllHQBgR1x2IrwDRor+zvoCszzlm5ycu3Uktg&#10;AYB9gAOmOld38QdC1HXtWi1MBzBboVIH3RJnBPUfMQaspoknh+FJryNVlZANy9Semcdl9a5Kldyl&#10;d7I+gwyhCGj1Ze/t+/0+6AaRnbIO0n5ecEgDp7fSvRmvZUuoNRtsoF529SCeufz/AMa83k06SfBj&#10;fH3ckAY7d/T0rsJdQZYyNpQ7SVC/3RyMe9dFLFO9pM48XSi0uVan0f8ADbWJ9Q8Q29rbjczE+YRt&#10;+YEEDj1Hv2zX0J5TRDZ3x19BnivmX4IW39oaxNqA3B7fA/ME/jjr1+tfU5c3BCPhQB19TX6pw9Vc&#10;sOpS6n4lxO0sS4roVdio4d+G6n3NWYwPlyMA+vemurSHA5A6Y9PrU0SIj7BnIxnHtXvJdT5uWqJ0&#10;KqwKnOONo60uyOI8DKZBGetTtEqKd33lzTUZfMDPzn8hXTBdDkk3sWeSdsPI7A9P/rURLd+djB8s&#10;dc9M+3uaakgwQTwM9e57CtGyk/dkkgAevAyeBXp4eWpzzehplWWEc+lYz2+JNwHzD09+f0rZmLqm&#10;48/1qRGT5SiY3AZBr6jCSPMq6Gj4St5rkie7Y7QxwMYI9OteqWfkwSbei/415zazIFMrEhgCw9xi&#10;tvTdUeZDEr8tkhSPT/PTrXu4aSPMrR1dzvooohIM4YMf51Tm0Br2RlgXhj827PH0/wAa5+G6YOYw&#10;cY/zmt5PEEsCM8Jwxr2aTvqzgrJEsXhFrGCZkdEbbkEn5c9vfmvH/EcV5Lc/ZiG+bqoznHcDFerj&#10;Xry4iCzD5G7elYOsPvj34Gc5x3967IW6HOeZwwXSybLgFV9Dmuq07Vfs6bJlJQdQOCfxPf61nSSE&#10;kcjd7ionm3Phu/p0rug7MmpC61O+ttdt7hlHOMd8dK2Y72BxugwRnkN1ryjz442PlDB9xxW3o84S&#10;4bzM88kjkjn+VehSqyucE43PQ4crKMrlQRW9DcJD4ce2mhSdjIA0jHBALZO0jgZH6VkR3sEqFUB9&#10;Off1ru00e1vrQJcOSj87RhRnGDxivxLxplpQkt/eX5H6d4b/APLyPoeh+HoZJdLj8neOBs/h4+na&#10;tHWb+GO1k0jzSlxdwDzG5U439VIIOcjp+B4qzplyJtOghkJj2qFBB67eAfrxXPePJL698RQSSiGG&#10;SOEeUqg7iG+YmQknkkcZwQD06V+FSqe5ofqUafNLUwdM8dNZWl1cQxGNkGxWUjrjqT255I9PetqD&#10;To/EKodUkLvsWQ4wpDDBye4H65rObSU1E2tjeDyNpDuY1BDgDpx789K6OTQbNJ4bi1JjkifDiQlS&#10;wHOMHnvxkc158VLrsesrKJka14c0rUNSTUdWtTKFARZ1H7xFkIB2k+nXGPeujl8Aadpd/Fa6Yzpb&#10;od0nmNvYt0BLcZ3YycAe1XNT8ufzIQ5KsRk98g54qHUL/wC1o9rqg3yoFTeOP3Y56f1/yOinGCd7&#10;DSbtqc14n8IX8N3c6t9qbcQJIkI2gpgAjJPYZIx1qTwnZXcumx3peJoBGxC7AhXbnLP/AA4CgnPG&#10;OprN162uZb77BpJVlQLvifgcjOQTnJPYccV5P8aLjUPGXgZvAOh6v/Zsd3IEuiIn2zQBcNbO4IzG&#10;xO50wyuAAwxU1qvInNLVdDqhFtpSZq+JNdVdRlm0m8EkLxqqeW+UDMPm24wCW6n8q8N8T6l4a060&#10;fX9Q1E+YXVbpEzsTecQoRjOcgkDoSew5rovCXgrwrpfhz7X4yvLh2Mq28E0ly/2h5oh5pkQMDGYm&#10;/wBWQRzjaSDgnw39oBtJHw3k197i6m1XU7yMQtHzCqWx3nKgbgqRAYC/MD1yM152MqNUHWqLW17H&#10;tYBL2ypxOH+KPxU1XxH4Tl8H6Mkel2t06QBPKKXM8zfPukk3MvkhBuAC/Mx9VrioVk1vU7bQ9Znk&#10;ubsW3yrbY2zNEoyzAjOWVeduM4qpYeCPivb+KobjWzHHdXrRZkZhdMkc8YcyCIKihFRxkAjZng4F&#10;ehp4PGn+OrL/AIRUXBtIQtv59y4C+ZjZKyvkHO0ZBIwMkcjFfIctaUudxerSafa/b+uh9spUoLki&#10;1/wTlLXSfEsGiXd/aqiW90ywt8rRSlTnAiY/e2jO4HoemTXnXiiC71m5hN2vm6jpkXkxTkbd6If4&#10;pBjLFe5OQK9/8X+J7HUZWi0LddRwRyQYQ5HmbsZjbqQmMZ79uOa8rg8DSeKLfUTbag6SW0EU6xqY&#10;yksbMVkUZBcy5A/2Rk7jggVlm+Fhf2VF8y9fn+ZtgpNrnnoczo+v65BpjWNoWl0iF5J5bZQCiPKn&#10;l+azfe5A2jtgc8V8seONAt9NubjXdNUMQhEUROIg56jIB2hh1IyPQV9XQaHe6BHd2F7LtmuNquit&#10;gtGnO0jJ45OR0xXnvjPRIL/w00dtJb2dtMt1cSTyMI0gWBNzn0xxnrjGAOcCvMjhpuKT3X4a2/yP&#10;QhXjTnpsz85bnwZ8CvHHizWfD37UGr3fgXw5LoWoTReI9OQyz2epRhDp8RARjdQ3BE0a2bbRO4Ch&#10;422mvrX9rP4w6p+xz+yd4q8Ffs+2FvpeveDh4a8OrfXqW4vorbXbR7aPWmCRoJbx0heCNhuWF1Z2&#10;3GNMfDXjzwlefF6K28I+H7yPS7rVzGs2oX0v2azs7TYWuLy7lziOG2QGYk/xKqHDGs//AIKX/HL4&#10;MfGTVfhXo/7MV/b/ABPurvQ9U8FfZL+NxdwtLe2tvpdxJFMIzHc3U8jyxzMQJMCVR8gJ/rbwLxqo&#10;4Gtok9En1d/8j898Xcvdaph1JycFdyjryq3X52f3XPxkl1vXNfvp/F/ie5utQ1jULgtc3d3I8txL&#10;IECZmaUmSQqFXLyEscAszNzWXqM9vDdJNIschDxThpkEsLODnEiEFNoYcq3BB7gmv2G/4Kaf8Ev7&#10;v9iD4ZfDrx18N9T1HxCbqaTw54z1W7ntxZReIfLj+yzwvOUa2tbp/PjbzGMcSQK5IJ+b9QP2dP8A&#10;gjF8HvhPfabc/FfT7r4pa3YWNqGstTtxNoKapJGDeXNvbW8cTagpZ9trLdllWMhmRmZNn7JhOBcb&#10;XxTpTkl1bv3Pi8X4y5Xh8tVajBu90o2tqvyR/Md4Oh8Q/FHxfH4V+Hei3mo6vcxuNP0Pw3bS3smz&#10;cWmKwoC3lj7xOVVT3xgH74/ad+FvxT/Yi8G+FP2Hvijbnwr4q1Vo/Eni95pbW4tnGps8cDTvAkgm&#10;jiVGLJ83lrHjDM2a/e2bx1+zb+x14H8TeM/g5P4c8KXEOoLHqP8AwiUulabq87280iyG4jjdpLj7&#10;JMZAqiMkknYhdc1+Bv8AwUC+Kvw5+PP7Tl/8VfAniO+8XadqGm6STqN+LtbqK9t7do54Ve9PmOkZ&#10;Ody4i3OyIOCTwcU8M0supXVZSm+nl3/Q9fgTjbHZ/jYxqYV06MU7Sd371l1289vJW6/FFpZeHtD1&#10;i4nk1JdRezZyGgUW1rkErFOigDAZOVDAAA/dzUkHxabwdcSPo1lb3kskEybLlFuId08TRB/LyMMp&#10;YOrHkMFODXE+JIYdOuJdQkuIpzKyjypc4O0ZAbsR1OOv0Nec72knluUjVRKclTjBycgBfbPHXgc1&#10;8Emnsfs7qci9miGBJbSCOGSZ5TbIqh37j+8QeuTya1ba3ubq/TT4GV5Zm2KWYIvI7uTjb359aqyx&#10;Oo2S8JycEcA/T37VXuIDJHtdcbwScDJbHX8e1NMys42ikawuB532V3QzRttkaM5VtvBKE8ke/pU8&#10;NqZLu1tZWWQXM6xEIcNjILc9VwO/au68AaPorxwX2utC8UkhCFlJMSKOQ2P4z6dKreDdW0a11KTS&#10;dbtZLa/ub/bbOQGj8liBFEoHRic5IzkEZ6VNm9jtlSSUed7l/wAW+CPCvhtI9T0yGcqHMDpBKIzs&#10;Ylt+XyM8YPTrXlcM6WlyyQtHGWjcxLI4VjgZwoJyxA5OM8cnAr3vxfYajqfh65s9OjSeQfOYi3+t&#10;ZGIKBv4WHUE8HGD154rwn41vPAVn4l8Ka14d0TWrPxHpcemXv9pwmWay2TC5hu9OvISHt7yJiRuB&#10;ZCuFkRgAKFFS+JmOMqypP9xHt5f1/Tt36Hxxo+n6P4DjsLTeUsZIpmkk+8pl++y/7LEke+cCvLIv&#10;s88XmByqHjIBBwDjJDAH2rQm8R61qqhdVkLwxDy4g5xvUcrvz95x059qj2sqJKil174GePTJ9O47&#10;1wVZ2PsKEFN80dhLdYrecyAKSTkBx2znt+taMb5L+YA2TycdDjoKoxxsFxGSyrwMnII9vQn9K0Iz&#10;FdJ5SMzYG8LwuQDjr3x6d64Kl2fQYGCWliQzAuM5XaFVwwK4Zu2CAfzq4Gth8udzDn29OlOvdS1b&#10;Wr06rrl1Je3DBUZ5sFmCjAzjHO3Az14FVNpKK/CjJJJGDheMkVlPyPdpXtqTT+ZLb7FUtnI64/Gu&#10;50HUfDd54SuPDV9c7ZNRlAwsbZUyYB5AICjAOT3zXG8xpv2ZYDg9O2f84rf8GapoNsbq/wBWhRWS&#10;EmN8MXDKcbBjg7s9WHHapRrVpprU7HxfaXN+tjZrPtlhjMaswBMjFcKe/GBzj61s+Htfn1SzmW/t&#10;1jjtI4okULtcuoYPx0xkDBGODzXBR67J4k8W6dJJ5VmnmCOMeYzRxjactl8fU9BnpgV3Hh3UdSg8&#10;yOSSG/tZGBS4TAJUNtbAHBOcD35rCStfsc1SKaOL8XwXdzcCayeRbfUGRJo4+2CMMDg4yPvN0PtV&#10;3Xbm08J+bZ6FCgnl2s5D7mRc/eK/7YGAB9a9AeyVbkmFv3ZXHy9S3r/9bpXm3jDSWkt5L+IZljQY&#10;CgElQT1opzs7HM4tanl0zNLPNdzBWa5laRtgwMt1wo6Dtjtjit/RpLJYJ5dYtjdWD7UkcAkxOCGQ&#10;Mwxs3dAWIrPitHawe6tpgz2/lgofvMr5yyn27jt711GjTyDwfqulx3CvNdJIGhIABBKmMt6kYIG7&#10;p+VdjVzzuR3Me2e91fUVihdEmuHIjDsqLGCCfmY+359Kj1q1fwjd2WupLGZ5I3nSRk2k+WxjIZSc&#10;lT0UnqM9eaxGjle3XzMBC20B8HHfJ/xrU1Frvxbe+fqWZ7oxiEKwAJRRhVz6AdP6VUbcuo6ylLRH&#10;ufhbxF408Oaxovjzw1eNpmr6bLHd2l6pZHt7rynVJo9jKweEyHbzgnrkZB9y+Nf7RnjP493PhPVP&#10;F+iaOV8HaRBocV1btdS39xbW6RKsV7fXM80l5GsqPNAZVWSDzpIt0keDXzZ4Hv7zV7RodRKyLbMs&#10;AkzjeVXGwYGDsIwT710TbvsNwiqi7JCXU5XO4cAH1/z0rlq4mcU6cXozCeS4atXhiZx96Oz9Vb8j&#10;q/O8Oan4X8T+Ibqd9M1a1S0l0fTbeLzIbsyXKR3iyS4byhb25aaNcqZDgcgEVjXPji0t1n1ARO8M&#10;cgtI3QgCRcnDEEYyMDJPvzVRtVluYEWIKu5drKo2cL3f1PYVYe2tZNLLtGC2CCV+6SPVTxzj8fzr&#10;mlNWsj1KeF5ZOTd79O3p1+8g1PxTBEo07SMO6QfvZBuy7N1VR0AA9ev0qt4UgsPtjX15bRoghKxN&#10;EG+WViPnIzjsQ3502PSp41iliiMTyNkM4XKZ47ckcVq6faSafGLV2DNzyp45PT2NZp9WelFpaG9d&#10;Kvl+Y4yrHknoPr2AqsvnsGeSXKkgKhAXYBwcFcHn1qRnkmhW0UnapBKn1HP41BJHGVEv3X/iP06D&#10;P86nyRqp2VjW8H+JfFPgbxDY+MPDt2ovdPnW4t5J4kmjUo2QHgcBXR1LRyxuSrxsynrmk+MXxQ+I&#10;3xPsvDulfEzV3v7LwlBNZ6BbpDbw2+mW1xN572luIl84QIcCGOWSRIUVYotqDFc5LIu+OF2OD3/h&#10;JI578j2rkTo1vbXe+K9jvJZYg0u1WQDeTtVt2CGXHOMjPet6Mpcjj0ZxTwtGrWjWnBOUdn1W/wDm&#10;zq/Dty9lp8rakB98lHflvLI5wef1GaS6v9LksYtRaAtMBuCqMBCGI4xweOTwcVlCyubV41jnAETr&#10;Iis3Bz1A7/56VIz7NSkW1UlFYiMNyfLx6/1raLfLqejZPUtXWoy2WkpY2y5lkLeeeygHcgHt3NcH&#10;qyCO23RJkBwwQc4z9589x6it2+vYY5nQHdlsbSOeOue3XpRHfKpkdM7MEnYMnHuPb1qqsroqMFa5&#10;ywmfT9hh3vBcKD5qnaY5fRu/HIBHWum0/VczLJNNvl3LIrt146kdPrjvVWGLTrMNaac++J3yyyLz&#10;G5GQpBB4xyG/rVG1urOS9+zyJ5TMFK7uVVvT29elc8JNO5nJJ7kl3omk2NhMunt9oS5uVlR2UbYy&#10;ueFBHHJ69fQ+saI0lv8AYkKrDNxIG5CnON3vkduh6etbd2GwLbV3WKOQBlZXyUZScZU/eGe4rjY5&#10;pnZ7Q5Zl6sqjaR1yOf8A9VbOb3PPnhlZpH9SP7DnjPVfiF+zX4K+Juoyw3As7eXT9RFnYpYray2E&#10;v2cWkiLM8bS4CP8AaP3SSJIpSGNRtP2clxd351HxZFaKthpsJudQa7miit7O35HmTyuyRIo2kkse&#10;gPNfx0+EfiX8R/B2g6h4P8F69c6NY6vqGl6rdx2yxETX+jv5lhc5eNmV7eTkBTtfADhsYr9Sv2av&#10;ixr/APwUD8NeOvBf7Vmoat4o0a0v4dQisb2T7DaWV9dpIzfZZrMxhYiqg21pLvS35aIbncnmxuV0&#10;8RFzg7Pt/kfzXxFwfXwFSeIbThf56+Wi/E/YG+8Z+ANb8NS3HhxNK1i11Ay/Z7+wlgmj3I21tkyl&#10;hJtcdUY8jAzzXyt8dfDXiTwzqvhLxFCzf2FfW/mlpIi0YvFkMdxCXB6iELMqN823LKWwwX1+w0LQ&#10;NP0DTNB0Sxgt9O0+3W1tLazjSNLeGFQqogThVTHPck5PJqtrXh3XPEmmIPFN7qC6TbTrPCrPG1vj&#10;aUzHF3YIWUEjcMkDqc/j3EGTylzRcfT/AIPkVkWYwpzVS+n9I8dPjjwFa6r9l0fV4Y/JYoRtfywx&#10;PI342n37isb+2zr18sc0qT+VvWNoRhtpOfm5+YnjBwPYc16Tb+CvD9/pnmXGlNpqJK0aMkfkblAw&#10;obj59y4OD0OQDUWm/C4PBe6pIXmQoY1llJUCMcnZtwQRjG7PB9q/O8zy+u9ElbyufaU8ZQs7X+dj&#10;M07WI3nWa5QeXp9wh3MDhSibg6kcexBz79a72x8S6l5MGu6EJXhciRZQMOFbr8h6EHj09sV5zrWl&#10;m68NnQdAMqspZ0G75SzdN2Rxt657n9PQ9LWS3s7WTRZRcW0yCKbv5LoMOMjuCOvrxXkYec2+VP7t&#10;zDEwjy3SN46trGoXUZs4xHGuVcN0ckA5Ynpjnp1q9ovhyfV7mbWnnEDwOpTAyrf3uPzAI7+tO0bT&#10;HuG+1QgiBJVyJSQCuRwB1OfXtXbzy3Nqkslp5SxhyWQc/lXtYbDqf7yrdo+YxsraQMm813RtJvRH&#10;MkscNurTkxpnOwk5JzgD1J4pPh14sl+Iumf2i9oJYHcR20kG93eV+dqj24UDGcgnHSvPPGFnPr2m&#10;yi3uvs58xPNJBw0atl0wMZDDg9jXrvwC8Kab4Bjik07fbRQTC6UzDd50s3zedySUwQoVBhcADjv9&#10;Pk1SdTEKC+H+vy/rz+PzGMIU3N7nrXhjQTDbXGpw2ubnDW5uZQfNVC2WhHTChlHGM568V2NxoE0E&#10;ltYxoX84Z2bd2D1Ptk+3Su50Lwvqvim4k1uSeMAuZSC33gf4go/vN3NdTb6BqN/axzWx+zTWh4aQ&#10;BjyeQAD6e9fqGEwKjHQ/PsVmD5tTS0HQGsrOPUrqxMd06AeYWyq7zwuB8oPTpzXpMXh22eCO21K5&#10;ctK4DbeigdhgZwB1aotAtb+SzNvJ+4ggUztuXhh/eHrg9a6zTJLaW0j1WCNws6YjdxtJUnBI56Hq&#10;M17EYpI8Gcru5Zk8P6Xp/wBqh01l81kXy3j6DAzyCSDn/wCv1rA0qOHUJI7y2j/f2+5VZl2sNw+Z&#10;cdORW8xvDqkdnJbwWSRqWYRMZPNDfdLN8uMf3R3PJrNvta1jULp9HhWKO2tw0bNCAgUH7z9S2TwO&#10;/wBea8jM8RDY9jCYdr3mVdR1O0tdZjVV2W5UBhncFYr198Eg07/RZobh7OWJUIOeDgN1Jxx97+Zr&#10;jNA0J7O9kbU4Xa2WOMrGGO2UHPKsM5KHAbHr35r0O98KXENrqGmWAxcPF5sQlPHmDaQoxjkDIUnj&#10;PODXzMtdT2KUTyvxFpdxrMxi03i4R8KpOFII7/Q+tfDvjSRrO8uReOnnJM6PA4IKuhIbg4IyeOcV&#10;94my1/UtUZtO8iCS2Uu6TSeWX2csgJBXcAOQcZHfNfG/x48OMsNj43lidbzULmZLkH5vNKIJA8hH&#10;zdCE3emOwFfD8TU37F1IrY+34eqJVVBvc+BvHHjy+lCabawwDbH5kfnD5UOe+3k5/IfWtr4feKtL&#10;8RWFzfQiVYrUBp5HTCgyD5QBkn7wzj3HY15H42s9f0HxDBLqNk81tNerFbeYAnnnaWZFVckIudqk&#10;4DEDnnNeh+DNBn8PWt7LpUb2lvdyxNcW4wQJSeGIGcehA4x9Aa/NKdWo6i5/67fL9D9Sr0qapadT&#10;qJmh817gnzIixKxt1Ib6evb096p36Q+VtjQP5eWyB8wHt/hWjLp9ykcd/wCX/rnZOOW4/ix2B7VR&#10;kUQYlxgJw/fOenPrzXXTdnqcbgmroyr3Vh4fVdUmt2nCfNtjHzHPAx249+PWvSPtGk69psGpaWpE&#10;UsKyKrgqwPfIPPX1rjNTQ39i1lGVXDBhvOGwOBwPU9a1PBUkKQSafO+12xICTlcDg4/nmvrMoruV&#10;TkWz/M+dx1LS/VHuH7F2o22k/FTxDpMxYLfaekittLEG3ucMu3PfzASQMcDJAGa/TAy7pNlufn6k&#10;N1x0PNfkb8JZ10T9pXwtfQqvmTal9nJ/ux3cDxOByNu4dezdMHiv12tYYPNeZCCFAXJ6kdv/ANVf&#10;uXAlV/VHSf2ZNfr+p+L+IVK2JjV/mS/DQWFw3zHg/Tg1cjIfCqSQOPoO1RFHbbgZLcVajCxxcDB7&#10;gc190pH5411LlvLPbq0fG09B1rSjkVYlyTnODjrVKJA22QkmrsCxwq0iDdjgCumjU1MZQTNNZ3kC&#10;og2gDOe/WrPmEMGzkHgeo9ayFl6Tbirqf0/+vU6TmVmbIJ54Ar6HCVLnnYhGtFdbo2CfL2zjHPSk&#10;ju/It2hbJLEgDPb3NU4TlcKeGzz3qypYgSEYwOfpXu0JKxwVE2RoryMJHY5HI5NWRukPmc+h71Vk&#10;aOKVB134J/PFWt4VWLLyWOAOw7fjXoU32OOS7kbjb8w4zkDPNMdXRdy9D1AGOabMGGI3BB7fWpGl&#10;iB2O/GeQP616VGoctSBXcAJuPOeKryBogTkDjgjv/wDWp0sgX5mGe2PQVTKlmLKSp6j/AD2r1aMz&#10;jqwvqWvNaQKJucD6AGplkTYuTgk4xj0qkChTaW59e4NTZkCgjk+vQ16MKpy2aLYCRMSRk44qMNsU&#10;nbkHv/hVUSsRtQZJ6n6dadkquD2712RqmFSNyw08KKUl+btxUUcg88tJg7uMnnAqBnjjy7HIzjj1&#10;qNIo0+VSevQnJrrhNWOapT6F6ZjGg285yB7dfzrLZnYIsvBOfrVoJ8yqowM9uMVR1KGdAqhjt6n1&#10;/wD1VunfU5nGysI0kThoYeo5OOgHvVOWW6LDySAo6Nz3qRfnjDnODjtz+lSEEDzIUyR17ZremzDl&#10;RnI3mwg3BJZT1bvVQRwyud7bV9cYOatgiYOVQCTHft+HSq5t4lz9pwrYABB4Fbpt7ESSTM2aPbKw&#10;B3ZOBx1A9Ky7mHzUMcgOGOT+Fbcv7uXYeSMjj+nrVLKNzkBQMtu7VpB2ZhKPQ43xD4f0vXtEu9Dv&#10;wGt7mN0YydV3DGVI5BHbHf8AT80viX8K57JDbyGVri1B2sAsXmhB1KKdoDcce/HNfqNqaQ3ciEEo&#10;G6dvpn614j8VdDttd8M3ElrbrPcWgbaxIVscZAJ9uing+3WvkuPeEaOb4JqXxRTt/kfbcCcTTyzE&#10;pfZk9f8AM+HvAI1W1tIred0WYjdLg5Qso6L3+nevZbGJJ0eSY+WoUMQT69fyry60tY5rGCMqsUiu&#10;HkRRjJ9PY5HNdReRXOuaPdaTD+6k24WQZ3de2MdPWv5NhR9kuTsf0djKqk+aJ1DWE9pcRTcuFYHq&#10;P8mtTVNSTy1W2UfMeS/972/CvOvD2o6pHpJs7nJ8iR9pYksQOCT7Z6Hv+tWbfU59X0+4T5Q8K71Z&#10;eCeoPHt/nFXFpo8ipRbep9UeAbaTRrf/AEktskBYDr97Bz6dewr1G3G2Ygj0Ir46+FPj6PTIZ/Ct&#10;/KftalXtpXl3MUA5UxMP4euQctnHbNfXtpq9tdSfuhjgZBPPHfHvXfhailHQ+dzTCShO8jqo5fIc&#10;qmTuBBB9xivMtRtpLmUrOWHlYyh6ZB7Z4rv0kM8yIWARzxnp7VQvY1ubx0mwofkk8Ek//XqsVR54&#10;aHNhatpakfhnVLyeOOyYt5ascDrg46L6fTpXqOmam8UjIx5bgev51893+oDRf3AdgZAQmxsdOBz2&#10;6132jax/aF0rxq6MFwAxyTtHOff9a8uhXcHynfWoqSuerpqUvnHyFVMj7v3s596r6zcW+m7LRCpm&#10;mBYoMEqMfxeme2a4WbWoJEmWQEfLycen9ayX12xaATxlnJ4GOST+P611VMf2MqOBv0PLfiF4a8R3&#10;MEkrac9zarIrQyQhFjXefuncwbd6lRgeor1P4c3Gqm1ij1+2aJgQEduC/bJWtrTZbS/t0h8xFeTI&#10;KPjqOR/9aujtbG0VEVP3gGFwvOcnr6143s4qpzpnrucuTkZ285E0hilVnUDBC8Yz3+o7Vcs4oLaF&#10;IrcNsX5RvbcSPcnvUM4vrWSKW3tpHgchWfaSiE/dyw4BJFaFssMTASHDN0Hv2zmt6mItoYxp+9dD&#10;7R7C41Jbi4QNECQRjIYjIyB7H161TbTtHuI/IuoVlwcgEkgH8/51pwPFPAryxeWysQwHRvekYWGo&#10;XY2qAYxtJHB45zXnTZ2KL2OH8XeGvD8HhqSONVRppQ2xm+ZyATgE8jaOeOPWvkHxP4e0K9hmj/s+&#10;3gdmBLhBubA4LMSWIPT619P65rkPiFpdFjRpTDIQCoHzEdTxz04rjdW03S4LVlu41VcYPReme5ry&#10;69NSPo8qlKB8ZfEjwlr83gOeOzmNufkWHbMYVULzyy8qCAevHrXwzocmvXbebrCiO2sNzKrcs4AJ&#10;BDEjIPHFfqjrl7oun2c327lTwhJAAx3yePavkr/hBJH8Uf2imnrPACrLCyeZEEOcn0BHb0+lfKZv&#10;l7nOM4PyPvsox9oSUiH4R+MfEet6YklwJVsrGTyYJnGEBUg7EbuFyQRyVPGew+ppphezfarggJwR&#10;jGPfn9a8x8OeFrIXMOkIfs1tJK5S3iwiAu2ScdMsxyfUnJrvtbg0vw5ZeRdpIW2kJFEysflH+0cf&#10;jmvQwVKcKaVR3sFVqVS8Va5jX8dhqm9rrlkB2KMdB64714z8RvF+pT+Bj4Z0qR9Pto703t2kPzC4&#10;nwI495A3FYgT5aghQx3EEgEdnqoa98Ob7EFFlUASD5WHOenU/wAjVLRNJvdbv5zYQf2ldwQrIsc8&#10;ggidgDjfJhuwwBtJJ4x6GIj7ROC0uezgLQkpy1sfKFzZappojuLqNBGcc87uTgdQOPfAxW9YWT2l&#10;68lwywxiMsMtjewIHbJ6Hn1rrfHllreqQw6m1uFVoStxHGxzEMn5WU91PoTXjek3Bnme9yJGBAVA&#10;CQMHDBgOf04r86xmHVCs46tH6RQr/WKXM2fRui63a3/hvTvDiaVaxmxuWm+3KW+0t5g27ZN3y4zz&#10;x2AGOprVubyLRrptRdgIx98kdUByQW7D3rjxDY6TPb21sp8qaTMxOWYgjnn8uvAFSXdw9qJ7ZQHj&#10;lYsN43YHC4/IdK9CMeRea/A8OvTTlpszF+IGtaNqV+lxZqYnjAEhYZBJwVKtnJx39O1aGkR3Jt0f&#10;UiGi+Yps/iz06/nn8q8qhsN4uLl0C2Yk2iRpM5YDONvbGePX6dPQvDuvNrpitNajigKMFZoBhDH2&#10;OOdpx945x3FcOEr81Vyno2OvQ5IWh0Nayvo4Y5WuER1DBUJO059Dzg57Vly6fcm8W0aNYC2HdX5w&#10;Ccd+O3UV3cVpoNlfx3lqyTvGS0Zx/ERjoepxwCfrWt4n8MX99p0Piw27RNsELncuMDLBWA5455xX&#10;uRwjnB21t/W55jxUUzyq88L2x1b+0divlSPlII9zj1I4qg0UVrNJHuZEBDjIywH90jvjt7dqjv8A&#10;xJJZyPbaei7V5HZsk9QOgGOoqO6OoXEED3McwLbiJmGFYAcEHgc/SvMlyOT5FqdkU2k5HI6pcRG9&#10;kjWNwZW3BVBPPcnrtz3z3rc0mG5RIri3BiihJbl8liOpPsemKS50a/MP9orKVfcV2j0A7+vvVXR9&#10;RlE72rjC5AABzk+3pxXD7Bwqc09Lm81eNkex6V4jthpq742aTO3jGCAOo78+lYOoXWsa7copkjXD&#10;GOIbdqsScgZ65HYk+1cNc3Uq3WxJJEwcx8Y+X6Dj2psmoXdzarBeyeYocnBA7jHbGcdq9WnjpS92&#10;R5SwcU+Y7HUbaW2kOo3zNLIrBcsc8e/5VgqsFx9ojeUQLuB+U4K5PBH/ANbODWa+o3Zie1d2EKjg&#10;dvbH0qPTbkzTqyoWWNTuPbcenftVVqylKyRpSw7Suer6GsdnfD+ymk2Hasu84zgHlj+PWti61C2t&#10;kT+zH8zYRkA4+uD1/GvH57u7mhaOOaSNXwdgP3uxBx1/Gl07U5liFjIuJG/iJzjt39uldFHM+VKK&#10;VjnnlfP70j6PtfGtvqRjs2O9EQKCxCk89SfQd6l1y+OniG/d0ctuVUiIKgHAO4A5/CvnOKWXSrYr&#10;5jFS5Y+vuRWkfEhSz8l4gQxHzZwxQ9yK0qZ42rVNzBZNFSvA6zWteg1V/OkRo1AIWNsZOP4j256e&#10;1cLeXlzHfwyaTjYVXzEZRy2OfmP51rXl3FLIDKf3QUgjjnPFUtMFhet5AkKogxwu4Ek8deQPevJx&#10;FWU5WuexRgoLRCs+h3GpWem28RjkaVEcvjYVb/aPJOfbqcV0WpWmjWGry/YZC8KqcIMEKy8nHfj3&#10;rl/EmjQ2MUckcvmS7vmzjGVGRz1+lW7e8tl0tLK4i2MTnecZO7+f1J+tYKbU5QmtTVxvFOLMiGa9&#10;j1FWz5QdWG4DnB6Y5/P/AArctdPa2/eXbhnl5YrkDJ9vesQyRWeoxqWJCjByPXpn6V1fhy9srXxB&#10;5epZlinyu3GVB2nkDsQKVBJ2jLuOtflujCuIYba7YXG5kJXaeM89RjscfnW9YxWdtcJKmTCCPm7g&#10;57+3rUPiWPT7LUTJZbykmPvHOB246jP+NReF760trvytRZnW4fMeB12jPp9fwrWnBQrOmzGSbhzI&#10;9FsoooNUTUbqTAwAq5yCSfSvYLPUrTUy9o0SgGMgAZxn6+9cHLpWla2FXT91tcP90qSVx34bvj6V&#10;01pbTad5Yu518wHaSCRuPQDPf3r6XDpwbtseDXkn6n//0vw1HwI+Bvhr/glhB+1T4wt9U1Lx38SP&#10;ELaP4YkWT7NaaVHa3TLl03D7THcpbXEdw7q21mjjiEeHc/nWtxJHK8EcU1usRZWSRQjjacHg5yT0&#10;GfTPev6oP29Phb4J8A/8Ertc8CaNbxLF4I0LRorGeUB5Uure+hjN2hb5YpJmkdnKBfnkdhy5r86P&#10;+Cdv/BJBf+CkXwJ8c/EfS/inZeCfHPh+9Fj4e0e4geW3vUtrZZpzekYZVllnhghlgLFCkmY5Mqq/&#10;XcUcLPCVIRpapo/S+B/EWOJo1a+Lbupfg/yPyUiCXERtpGJKoFB6ZJOSPQY6ntVaG6ZhHBG7BIyU&#10;AbChAvoRz17HjFdF4v8AAXxR+Efid/Bfxo8P6j4X1i2icvBdQSQs0kZxIsLSIBNsbgtHuj5BVmFS&#10;XPgLxmnxH0j4az6JfyeJNZe3g03TLBBeXd8bwDyEhgQ/O7dhuHzcE18XUpSTsz9a/tKlKmq0JLl7&#10;nMyyXHyW9ijTSyvtjUfxSP0wT79QeB1zX9O//BPv/gm7r+qf8E45/wDgoZ4VYa/4z0GK6i0/T7LS&#10;hI0lmt4nneWVV55GtY2lcbEEsu3yQwjB3fz7/BD4BQ/Eb4yaX8PfjHqus/DKDV3C6ZPd6Bd3V3f3&#10;63SWiWlvb/uYxmZtksksvlIw2P8ANtB/sr+AVvL+x54Q8K/B74aalqQ0TwVugW3mnIea4LuZ7mZI&#10;ysUkkkjMTlSuAuFDA19FlHDNXExk9ux+ecU8cQoyjCg7u+vVNdV8/wDhj8eP2sb7SfB37P58YL4g&#10;1JdR1wyafHa2TQ/ZbkXJ+0Qv9o2l1ghjQo6IR5+9QpVS+fhf9tLSPDfw/m8DzfDS9ude8Eajo4S3&#10;1l4MSzX67ppYpVjUCEFW3qowpw2OEbH3F/wV78Dal8M00zX7O4D6F8RPE8+t2mmLGUXSpQDMyM6f&#10;uSs80kjQou0qqlWBY5r8u7r4i3uqfBvT/g0LO3s9N0zxFceJYblWkMks1za/ZDE8Y/d7VUlo26rn&#10;b0yT8RXpzpVJU6qs1/X4n6Fk9VYmhTrYWV7u79Hvp3X9XR4pLb2lvdxrFJskePzSFAbzA2eMY+XB&#10;4znP9cGfX5pEutKtwuIEMxbaxOSQGLnsvTp3rppIpN4nnmjRg/z7gpBU9lzxjpkior+W21KeQwMI&#10;YlTc7BRsKA5Vcng7jznt346YKrdan1qw8k7xZx7XFzfpZw36LBatIz+bGcHbtK4JbjGec1uC5kiY&#10;yGOOKJsRwsGLBgeCcsCfmXk571gadc6bLbTaLrDGUNH+6ySixvksMNyAO/v0Fb9pp9xbWEdpeMU8&#10;lC2QA3J5BwPyx6VlOR3YeL/rv2Mmz8Pm5X7a0ctvDAyeUCygs/O9gN24rjA4FdToF1qV2l0t7KQV&#10;hZoflC5ZTjBzztxySOeK423it9UjLW+/zgCuWG3BYdAxOfxzWzpN9fRSRX0a+c6KVCS56AlSpA54&#10;rF3tqeng4RVj3DwZ4y8UeCNdt/EvgfVp9L1KzjC29xbsvmxgrjcC6svTIOVOAe9em/C/46fEj4Wf&#10;Eq5+MejXCat4nu3mlurvVWkuHmlnQq8krhlkfcrEHay8YH3RivnrR9RXVriWPZvFqNu5MnsCVJ9R&#10;3/Q1v6ddWhuYraIkRSOkas3ylV3AYbnIAySQOcCud1ZL4XY9/wCqUqqfPFNNWfp2O9+NfxG1n4yf&#10;ENPip8SU02x1LUljtpf7Pha2SRkUKrMkjvufYqoCuCVABzwa5FAsBSEKHUbVQDIbg9f/ANdfoD4J&#10;+CekfEv4MeIPDH7K/hmx1rxJdSSaV4q8W+KLiOz+xW1xKf7OTT7djMDJemNo45oIw642OFY71/Pq&#10;1ljgt4rmTIKExlWJB3RsY3GTzlWUgjqMc81y4/CzivaTd79TfhPM6M5ywlKPLyaW8vTsXWdrmdGU&#10;ZRnO8MuNqgdvfPer93fDUpm1NlRfMYYEEYQcABd2O+PxPWqttdZfdNubGTxycdh2+ntUU9zG8DTq&#10;xbCkttGOB1wK8+Pws/Q42TIdQia42QmSR4A25/NOeeoOe3fp24rzIWN7f3LTWModY97q7AksytkF&#10;dpGOuBntzXf390CWK5dOowMcDnv6jj615/qUEcOWsZG+z3YLKJOHXPbPQc9DXNJdTq5diopLzP5g&#10;Y59SMfMOenX6ntUgLRDKjdvHAHr64+lOWLzIlDcLnaB06f4UnmkOrY2+2cc+5+lYKOtzsjdIsWf2&#10;ZLuGTUY5JYlZN4jcIzoOSATwDjjP86qMoLNLFxGXdUzluByAec9DjNPjdJHAlLMrZYn0z91R7e9K&#10;rN9lSMJ5bDLdck9cDHTn1q4slXehqaVfRafJAl8S0cuxpNik7QAR8mTyeeR+VfpD+zr8RvBPhbwh&#10;ouk+D7y8v/FwEpntLiACBij+Y8sDcBY44gFUsS5bORyMfnhFpkX2OJpPmnXBYdUz1AI9umQea9m/&#10;ZhsL68+PfhoWrieS01C3ukifIULBIHmBZckDylY9Dk4B+XNY4rC+2j7PuePxBl8KuHlz7JX+5dfI&#10;/qA8DX1rqGiNe6ecxzhHQkfNhxuKnHcd/atLV/B+sW+kSa1qEotYSABbrgnDnGWYcYx2HNZvhfUZ&#10;LnzrPSbRUt4ywjWMbWCHL9uCcHPH4V6PH4k1GDwpc21/GsjQBpN+MkIo3Ekdsdz3r4DNIezk4Sex&#10;/NGHrSveJ4R4F0uyv/iXptvaMqRy3KRiUjeETB+YkdB39sc8V7PrGs+GrbxdeS6Uxu/LcqshUj5k&#10;ABxk8qG6HuOa8T1q1l1LQ2/4RyQWM5fbvjIjBB5ILEHGB1AGT0BBo8NXsxsgt/KJ5wBGkkKny+Op&#10;+bnPr1x9a+KWIcPc7u9z261HmfPfbSx7xba2upypfXbLDGjYfAzuGOnr16V2Gqar4a8M2ipOiy3c&#10;zgNAijeoYdTuGCMckj8q+etF1O40u8Oo2Tq5UFH3cr9D9DXYaRd+I/E+obbHT5HS3+aaWZWXJY8M&#10;rNwfbHQULFcysvifzMnhevRGy2rf2jdyTT2/2eOTG1B8oHbocY9eKq6lef2Jfpql05abywqqXPAy&#10;Rj/Cs2TxLpK2s9zrlpJJL+8BeMqUWQEqhPOdoIwxGT7VnSeL7iSBpdGhhcyoI5ZpV3OF7pHnpnuS&#10;CcdMVxSimtXruaqm30Me7a+vr2K5u281nbkdCADnGPQV2/2hNZu/7MYh5phk7MkYHLD1wAMH09a8&#10;V8U6rcW11CNMmKShCZeNwXnj26Vf0HXtClSLVPCyXNlf2iCO5mnlEhupHXmRFXiOMHgKee5NcccR&#10;GE3Df+un/BKqU5WTO+8ba6g1m71jS7HZKyxqNzZXcBtJjHTAwMA9PrUHhDxH/a9uLW/xbzRtlnyB&#10;nceueOnp6V5y994l1i52apNugjOflTbhu+45+Yf0qzo1nLJ4gEWrwM1sAHDr8ynHv2PfHp1rlni5&#10;OrzLZ9/+ADw8eSzPpDTdajhmC2Z8yLIzKMk4PocY9yPSq/ijxkkYYaLIGVAoMqHcC38WD0qv4Tl0&#10;i9uPs0LKIU5YMQuAoyMD3/UZroL3S9O12ZvJKQKqkKyLjIHTheteriaEpUvce54rjFT95HkWuWl5&#10;rqS6rqLvdXCJ5cETNhY0B3BEXgA5zyep654x5vJpWqadNHdmNtrEbQTg+/5+te5S+HLy6maXzxbI&#10;B1UhshfT09ifWr0uj6faxRSoRO7E5DYLAockeg49a+Sq5Rzu+3n3PSpYxQVkcPpGlw3tmt7cIY5Z&#10;FB2E9D/gOv1rm7jQ7s3mdUk/ct96Rc7cLyT68iuq0vT/ABHpeqahrniK3jggu7om2CNuWONgNsZx&#10;3yCce+Olb2g2l1Hp7vqMpu7hXYky4JKnpkABR6cDpVxwkaiSas/63XmVKo020zjLjSrdLq31mxs4&#10;rO3fKwrEuG4/5aM3Vs/wk16VLrdl/Z0UNxH5/mAbn8xU+bOMYPr3p+m+Dj4z8T2thOZQsoIVIADh&#10;cfN8pBz+PSvO/wBov9m9fBngS6+NWk3+o3y6bPYWMWl3NukguJb67WBmjeFVcCNG8zDbvuntzXXG&#10;niKdOdWjC666pbb/APDHPGrSnUjSqSs3t89j09L83+nHTvDNvGqxFmlEYy3TqxPX61Wlhu7RptLm&#10;jAlhZc54zuUMMZ7c9a888P67qWjWy6pNeHTbi7gjjnVG5wQCY+VYE5GD71oX2qTyXMGq6wZtsy4h&#10;3Nv2oOCT/dyeSO2a2+vRlFPb/L9DKeEkptI7XRJtIDudbk8jJOHVS/zAdMDk57V4Z4tSDU9XuW01&#10;XFrIoEZ+4/AGcjpyecV0mp6xe3iTQWW5njYABx17gjGM1wl5P4lnSQeWhk6gFiv1XHY/zrx8yxcZ&#10;RUEtD0cLh3F8zOE1uP7JLGhKsQPlU9T9cHNcPq8FhqNg08ZdGQMWQKc8dySOfTiukvtLmmY310Ml&#10;EbIj+Yt7euR1rJuIbuKJo5lI85cg5+Y4Hf2OcHFeDCq3dpHrw9dTy280rVNQQXWmyR2pIJPmxmQY&#10;HBG1SpG7tzj2qXwiJVubm5is4lu7kqHmx+8IUAbVbghT17816ZoGlWMdmSVZo5FKk7jwcY4I6+tV&#10;Ro0eltBsO4RjaWxyR659/St3KUUpHTKrdOKPP9T0vVTdyLINsTjBPPAA57YJ/GqiWCWCR2ligDnC&#10;oEG3J4OSe2fX8a9VeSd5Hto1JGQdoOMg9f8A9VQ3Wl2xI+zELzncRkHt+B96cMZpY5p1brUxbqOR&#10;LVbRW2+YDkDru4HXuO2a0vD95dZFrp8LmZGVSy7mwGyNx/LHJ+pq5LYPNGUc7WA4YjOa6HRY5hLG&#10;0JwsZA3HggAZz788cnrzXoUXeSaPKqy5VY3LaXVtPut1xNliSChO4j0z9K1b6VGto7m1yf4ePQ9T&#10;VC5c3lyZicsMAMO496mQ2trC99dARKilmznA9T+NfRUKlk1fQ8SrC7uW7GSAQRXDttVgSQegPf8A&#10;D3rzfxVqT6XcreWg3qy7tuBjHJ+XJqPR/EtwLQ6beIZD5pKSL1KE8DHYD/PGKTVXtLna8+JV2lQx&#10;H3Q3X/8AVXVHEqUFymtGioy945y1vrTXYAZACzYK9RweeO31qHUri3uYmtLgDzFHIz8yKP4uOgFZ&#10;Fho9xYaqptFLxo+5kJyNpPbngY5A/KvUr6CwhkSKzAG7nceo9Rk8ms/ZSqxudFblhPQ8wXUYILcQ&#10;yB5U2jDEfeA4znmrdjrGnSSAE4PIAPp9OmT2rV8VaWmnWlxdsoREQyvkHBPQfd6c/qe1ee+Angut&#10;V8mEIxiBdyMlsnsAf896qlzxmqbN5QjOm5H6A/BnSBBaNrEU2XIUNHjC5ZSMZ6Egc/Xr6V7LJuaQ&#10;KSMEcnH5fT8a5TwHpFpo3he1jiXE0ib5Mtnlvuj0zjFdWrBhiLg/niv23LqXs6EYn865zV58TN+Y&#10;oc52lTjHGDUyCRVLOOOByOc01GHOCVJB5HY+1WFHmYGSAOPyr1IHlMrwrM+BKxcgbWYnqRznNXkV&#10;SdrfnUu+LzAEIx1Oe1TW8ccnmSbxxhQPc9/pW9NPoc82uhCFDKybAOep4BHqBQkZZtoOFPPPpViW&#10;NhtVe/3h246U24lMaCIHg88DGa9CjfcwmnY1rWIMR5j7sA4x6GtBBhyOOAa50OViCqd2/p7Grltd&#10;zFiHXoPz/wA+te3h67RwVYX1N5VOQxIbHPpU0b7X3chlPB/pVKMlo93btVgzsjBsdev4etfR4eel&#10;2efVjfY3o7hl+ZeCR/8Arq4mpLGQuCc9feufjkneU3EjY2gbVH3R+dWYlLlX28Dt9K9ihPQ4q1K5&#10;1cd1BOmU9On+f6024t1kjBB6f596fY/ZpFLW/oc565HarDQgR4c8jkV6lGx5zh3MZtNtpsh1Pscn&#10;1qpfaIj7TCv5HB9zmunWIlQTjI7+1XbWAEbmbcO2a7aW9jKUrHDjSHgQI67ieev86tf2XLH80KbS&#10;fvew9q6qRfNXYBz3q/b2Cx7XZ8qeeOtepSjqcco21INHQwyLLPgJ/Injr/nmvVbBLa7cWykpvOM/&#10;xAY/nXEbbZbJ7eMDdg4Hv1Brr9JtGkuY/NDKCNwPTGPevxPxof8AAj6v8j9K8Ov+Xj9P1PR7eXSQ&#10;iCFJFMMSqATnkDt9azpGtru0+0XGJbktkMTzk9ffitvS306GSbypkOEBdTyV9+n6dayrq3geAzaT&#10;ESoRpFUcmRuuB9f84r+f8TXjCOrP12lSbNvw1bywak6XcyyvIvmxkKB5IHRffPUnitTVI47/AFU3&#10;Ep8yZyXkZjwSR2r4ov8Axf4sHxEtbB7eRbSeSNpHjSQgISRgbeuMDIz9RivsO+tvEuixw3viGH7H&#10;MV85eMYWMgce6nGccZPevFyvO6eIc6ai1yvqeljMBKioSbT5hDqFvptybW4gLSABlZuMg9Me3Hb0&#10;rnLzVryY/wBsXUC3B4DhmKZOcfewT04xjFdVpxXVpk13XLrzPMLE+aedpGSwC8gn2x1rjZJNK+1t&#10;cSM1vpVxMdqxvgxjsATnbyPfHI+nquXmXRS6k2sXOn69bR6pcrIgi+Z1iZVZ40GFSQr1I79zgc4p&#10;PEmpadq/gi2gtvLkukY+RbSgqYw4K73cKQAoxgqSe3sOL8PrHe6e8e5Hjj5AJKmVmY4w3bpgD1NV&#10;7i4ZrhboxMuxmUfeKgg8rnocVaraW7lyinY8QvNTYX1poPji4LxWe5FdgMBXwGxgZ+YqPpxxzXI6&#10;m2t3V2NR0ae0WySJ9tuQShVeAsPB2yPgAsf+BZA47T4k+CtG8Q2MEcV7JaOzGViWM7ly2WTkhlXs&#10;MH5e1eeTeG5LTU0vdEP2qx0lcrFLmRjlTuct/GwY5C4ycDJ4rycVVmvd6H0OAhBrmvqV08QWln4d&#10;vL27/eX9xshiXDFhyCOT07ggdQK4/U9M8War4WnvDdGO3eSWJFQhG3LgttGOM9AOp9a29T11bWf+&#10;0NLtJLox5fYVJX5hhiV47cjHf2ridQ8Q+INL0C3t5bj7I8btPCsgG4bh8xIYYZgD07ZrxsRildqb&#10;0t0/zPeoUno4nkmi6jrOmz3ekxQiC8DKuzcI4UfICyyyMMqoU5bALEDAGcVZmt9NuPFV6NOuPtME&#10;EsscF95YjEwRh+9VB9xZGyVHXGM85AWWKPWLhteN0Z7i6xLMMY5PqeBkqO1WrfRtXnu1n06aNIvm&#10;JRgfb0HPTj3r5iNObSSV1fT+vzPelNK8noxrz6LPM1pqjo85dUWd1JcAdfKA/wCWnYE8D6ZryXxj&#10;8Ndd8SwXmj22pR2ljj7s8Pmg/NuxnPyyHgn+EkfSvXifC+izKJNOjurtFbZ5rEeUzhhuAwQxAOQO&#10;2ByK8++IUz6T4SW40+7LKvmW0as4INz5fmZK4OXwM4bIwMDrXvUsHD2fNV1t2b+59zy5V5c65H99&#10;j8qP2iPDXh/RfEF3YXDXei6fp9rCoj0+GKWeUqpWecCeaNWW4dlHkhicDBxkV+VnhLxj4k+GP7TH&#10;hP4z6Sltd634P1201y2gvVf7PKNPnW4hilHXZvXLfxBjwQwFfqh+0paNd+B1ufFKh72G4gmt3b52&#10;ZtzfeYDI3ZJ6AZx26fmL481f4Xal8MvDtho3he4tfiDZ6xfT614jN2ZrTUbCUboVaDOVkhISKNcK&#10;kSiRv3jTAx/sXh/WXJeLs1qj7epHnwKpVYc6k0n5Lv5npn7Yn7UPxp/bG+Kk3i/4u64uoaLYKRpO&#10;kW0UltpliWDCb7NZtJJGxbcVeebzJ5SPnfbhB4LoPxo/aF8AeGrLwP4I+JPi7T/DlsGNrpEOuajb&#10;2dvnlhFDBcRqgYk8DA5NYo1GUWzWyjLY544ww6qD6da5e2li2RaWkgKwoRHtGWHbOe5/nzX6y88x&#10;U5e0c3f1PmlwblWHpRw9OhHlWqVl1LvhvR9Kt1S4FtFE0IxEyhfMQBs4DBQ3Xnk59TXV6vqWpalE&#10;ZZH82U/MzkjgKOOvoDjHpXD2zSWOqR2bMVkDgHIwpYjtnnnpz/hWvqOneIbvSV1KzVWiFxLbbUbE&#10;ySRDJLoRjaR9wgknnIrmk+d8z3PVpuNOnyxWnkeg6AngXW/DUuk+L7i7tke8d5xYiOaaOODyngkC&#10;ygK4k+dWA6+2Ca+b5g0NzNCEKbZXyhVQwGTwBk44xxkj3r0fxbomv6Bp1qPEunSaekiQMksp2s6y&#10;8gKepDDnj1z7VxN7pd/H/wATC5XCysRHuwDx24zzj1PIp3srMwqRcnzR6FFHldwi8KB8meWyOlTW&#10;1sojkBJJ2q20A/3uozxgd8U2OMyRJcL91Wy2O+3lR+H5etWFMUiBcMwK9MnG7vjH8X6EVk5dEb0o&#10;O92W7LUb2yt3t9PYLHI6uSUDEsDhsZ+7/Wt+516S8mt7/UYvtVxZzpLBAhEUMew5AIAJIJHY5Fc1&#10;JOZpmDhgq9z6AfeJJwQOmaiEW0OAzAEg7ugyfu/mRRGVjrqK65T3i7+IHgpbae8VJraTJ8q0MTMx&#10;cjPEgyu0sc7mxx15r59a91m91K5vNXmjYylXYIuFBXpjHA46n6VYKMSGJKufmY44GOOmeT+P8qcI&#10;pg8ccWSQCHJXI5HJ/Ht6UNgqbbTZKkV1PKrOx8tsFeAeQOTj19601tylmLmAFvPZlAHOCpwd319B&#10;VS2t90yWsbdGwWXk9Ofr+dejjQ72LTTqsLQvbbQuDIu4NySzHoMDkjqO/WvPxMneyPrsooxcW5HK&#10;wwLGyuoH3geT1HoanleKQvIy7i3AC8gDtyeTzVWJDLbRRyuWbkEuNhB65IGPxqxGbfyEkJwVYhSP&#10;lU8H8xnj681xSR9HQ02FV3ZmY5OORn2+lWHHkqGUDO0EoeeO/wD+r1qHcVQIR0GCM5zn+QFRkLdX&#10;DDJYR8YHHI5yefw+tZNnoJaaF9X3zeYVIYHnPXkcfpThO5QpKp6kN2A9qeYXcGeeRj0yccnPQceg&#10;qk4MlwYoELIpAzz0Pf3x3pM6ItpajJ1jCloFJJ9PX39D+mK9O8L+IIdL8PGOzaKX7NKFlRF2mKOV&#10;uSTyCAc4AA57+nm0c1omDOWjwWLnqQvoB3z79BW54W1zU9Nnjk0yCOb7bmLyyuS+5vlRemWzwtKS&#10;utTlrSR7BDcSagTbW0pP710WbaeVVd2SOAuMYGO9U7iC0vkmt4lLFlaJ1HUBwQSo9QTkelaEP9t2&#10;Vk91qcaQJKQscaOHZGGSyyD+9x1GRUtvDN5kepyRLEZUVgByWJHP0zXJKNndHMtTwGexuPCl7JYm&#10;PzZ1RTBKwZQ4PAJR+i564zzznFd9H4W0W70jTbrTQ87upu5JxGVa4bJLKVPReCo9hnvVv4oX1pcv&#10;p3lxmW7PmxGTGdoONkRHVmZj8uOvNLNc3mk+GTY3tg9pcRxpDFbzbg4wfmEmMbDgE4OMcA10KpZX&#10;M6dKMtOx53p+lT+KLfUvEc5WF4ZF3wKmVJkG4Ec5AGNucfeqlf2ctlcy6c4aR41Dx+XyoxgncR04&#10;45r0wWdxoXhW11Dw4pkur1wblguSYwTtCLxjb/ETyBVgeHxYQR2VlHJLd3rNObZcSyKrqVba393v&#10;jPT3NWql0NYaysRadfTRaDax+Glt2Nkg8+AhhIzOS+VbO3gsQeORW/fapGXhR2bc2Mqo4XaPmDE9&#10;cd8dao6HoepaPZvb3wTfCViQKOGUZJd8c7yeOfSrRtbu/jlsAm3cd26UY2nPJHoT0rim3fU2pQSW&#10;pKySLdRLNGg3EZxkfKfb9a7g2+lWlhNe3Ua+REwG9v7xzwD26e5Irl7TR7P7BHGkksV2M5KkeW3c&#10;MWboSPT5fSpF0+T7Rb3c92L2ABkeNlHy8d9vynHZjn8qzZpKNzam1C5maRmUOrqGB6Y7enp6VCsg&#10;QiJxww3D6dzn+tV7YWtukwtVcl8nDZLEr2HYZq9dm1ezju9jF3VSrqeo7gg9MdPrUtNotRS2Iyzx&#10;5lLAZwMc9PbFZ6PGHHXGCRnrj6c1ZuJ4FdV/iPGOv0pJLZYbRJnOVUjIX73vj8eKqOxMn0Rm+YjS&#10;i5KbtpBCjtnvjsSM0+6n0rTpGn16e2tUvHCQrNtR2LcbYycfN3A5J6AGsPSdeudX1Ke2060H9nxE&#10;+ZfbGIWTnan935iCATzkZAwM191fA39o74E/svfDHxNrGkaNH8S/H/xI8GLoX2HW7ZV0jw/PLKsu&#10;ow3thOoTUIHlWGS1mikd8wgMsZ3l+7D0U/ilZHg51m9bDUr4am6k3oktt1u9lvc+MtfstN06xR2u&#10;BdKpT982FAPTgHpn17nmufe/jOlOtgkrkATTGJGcgLnkMONvqOK898K/b0jh8PapNK0DFI23BWO2&#10;LjJYgbnI5J4LNkjGa+6fh/P/AME6PCv7LfizSviR8M/Ffin44avZ3tto2pS3yW/hvSrm8dktLq28&#10;qcS79PhCTFp4XeaVpIwpUKwulFO+ppnOfVcHRhUpUJVJNpWjbS/fyR8gXsd2s8LwxSOUUMwUAHa3&#10;IIH0rQ+26rM0g04eTJjLbl257EZPGcH8R0rj/D2v3mnSrosLT3rtAAwbaUR1wrsG+/tY8gKepx0r&#10;uPMhLGxRfmxl0w2QW4yD0/XrXPN6n0VPHQnEpXkrNGMk7x8hJ5BPU4Fcre7LnYoZhO52RoVxuwcD&#10;k4rsE+2C6eOC3l+QAgbdxLnvzxxRZ3ekalqNtN4kRYbpG2oXXgsp52nIxnr6VShcipil0OKOt2ce&#10;iRQaypmu4m8ohhk5z2b+IY/zxXc+GtC8PeFtIf4kfFCB7i2162v7HQ9OtL1ba5h1FAqR3d4vLxQR&#10;KWZI2BaZgEZQj7ggtdNnvmuEMYmViYZFyXQZzgHHGemTz+NYXiLTrHWtZm8Q3a+dNdqqTlj87eUA&#10;sbEjngDr3PetYNx1ep4mYudVRjF2XXv+BU1e203RPEMlpoUd6NNhFtBA15s8ySbywZWHlZXYX3Mu&#10;Pug7SSRk/ff7DHxO8N/BSx+MHif4qx6bJ4GvYdDs7mznjlm1K+1VJJZ9Kg0uON0SR1Iea7aQqIIg&#10;kqsHYqfhq5a7vIPKfYSCxBYbF4+6p284Hf1rUtfFHjyxksfBFhfNqGj3t6NTOl3GGs5NQhjMTSnC&#10;+YGNvxhWwxUFgWVSO7LqyhVvJbnyvF+SvGYJYfm05k79bJ/mf1yeF/gb4T+H1/PPZWhtXmgDXUB8&#10;xdpJZhnJ4yOnOGGPSuWs7a7ttKDEiSHdsTP8DPkgMD0P+FfHn7HXxUvbn4EeGbjzbu80yEtpd5c3&#10;F1cXU9qtuAHt5WkLnzoVePERYRiNkMfykAfZ/hLS/EPiLWl8O2w8u01BgqqhVoSx4jIJ6sRySThR&#10;mvk+KMNeT9nG3p5/ofz3hadTDVp068r2e78jnLa8ubqX/ibNJc20W7YjY2xkcEgdePTPNdd4WOla&#10;kt22rT+TZ20S7VVxvYy7uMHPGB+vWm3/AIMvND1e90vU3juIrTdE8sROGlHy9Dgg+oI/wrzZ9UvE&#10;Ftp6IxWcEM2MbFUD7p7nqSBX4fmNatR/iq71/r0ufoOCjGrH3Ce/j024aS20GKWGOXcm0ZbdgfN9&#10;MD/9VO0DXbfT9OisIWW3VR5TsB/ATncR1x79a3tKuZtK2XGnOxI3rnbnzVYjop+6cj8fxNST+HtG&#10;lsyLPCysC+9V2spY91PbPGO3PevirVYy9pDf8PkelKcbckiWz1OOG0QQt9oWUKVB+UfeIyD3rp/7&#10;Niln2odkvDMc9cex7Vy1no2n29hZWn7w+TGqMX253DOT8uBjJ6enXnmr9rFcTTvK5Lyc7WbJIUdR&#10;9D/hXoYbESbSkrnk4ygtWiG38O2WoapcQ3hZo4X3HGVV/Tbj36/pXuHgLwr4u0ozXNpaw3gVljgs&#10;55lR2jPACuwC5HJwxGfXivOfCGou076VbQ+aszRuG/iADbW/ABtx9K+xtLsLnw9EtndyiQsuI2dA&#10;pwOOuTnPWvveG8LTdqkdz894hrygnFlPwPBraazdT6jayWqmLy2UsrrGQ3TcpwT7DtXtdjoJsw3i&#10;bT7iSRMFDFIAqKcYPI59xWP4e0/XGRLHVZxIDJnCkHA9m4zxzXvHha2hu7W+gBIG3YjSfNgY5wOi&#10;9Oa/U6FKyR+ZYqpzSsN0y7vrAW0F2u3cIYztXIYNjgMeMc89xWzra6b9rmsra3J2ttQkYEY7/KDw&#10;c8fSuR1C3vNH14a1OWeFYFi25JVfnLRso6KevOOe9dgNb8NapeG+u7mK2nmjdpmcGNYgg5ZjgjGO&#10;QByegHQU69dRTRNGl1OR123lTSoNW0qECVIXjmQlmKuh+Z8/3cHIFYnh7Q7qC7fUEWOae2OBE4zv&#10;Djnj1z2Jrv03+Rb39tIZ4Xz80fSRem4DjjPbqOnXirVrpym5eWGIyBmVlwOQx6k47c18jXfNO57d&#10;KpZWONmJdTd60rRR7HKDaVCnH3QPQ+nXNb6rBqmijU7ad5meJd8m/cynp82DlSOhzjB4NR+IdU1b&#10;RNHuL9YFvXt1yI23bVcnC4ABJAzn8DkgV4V4b8A6bZXw1/THFzKSxmgYlIppDySxGCxUnKqwKg4r&#10;zsZVcLKKud+FXMzqtUT7LPNc2l4sxmYxMuMNtIw2c8H0/WvAfiVoVrrGo22nTvhfKby2cEgM3DdO&#10;nAz7ivW9TuoL4rdGHZFATgMclSDyeK8Q+Jc0kkMa20gM7kIrKQPl6+Xz69mr5rM6nuO59Nl0Wppo&#10;+OPH/hs6ffqgmhIgfyWfOFbudpbnrnisZRpunXmLUF8quCcFXI47V6vr2g2cOieVexqA2Fk3dM+o&#10;z0AHHFeV2Qknng0JUGwkiMD5SByQCT/OvzuvSlCpe2rP0PD1uaGvQzrw24BUYDn5ht6/5zXP/wBn&#10;w3wuYkQuGUORn5gM9T9O4HNdqYpYC8LlduPkyM4b/IrAt4tMXWILjUBIkMO9pNq5Dnqqn1Ut+f0r&#10;JwUmrnVGo0tDlLizg6XEW/Iwc/xfTFYsWoJo+oxzvGfKiXzAOu5TgYx7V0niaeWFrqG23xmWItGy&#10;4+8V6Dtwa86e6l8i3S62rgbRzwDjJ/ya9LAS5J8qZlX96Nz0e+C6H4y07xENsixahYXKkHcGEU0b&#10;AYGOCDjOfxr9tri0+z6rPE+QNz5B7HdX4HeMtXe2+HiSRzeTPZsiM+B9zf5mc4OMKpC45BAxX7z2&#10;V7DcWtvO0gf7REkxZhyWdFbPPY54r+guC6kL1OXrZ/fc/D/EKm1Gm35r8iwokCMVyDuwKlhk5w/b&#10;h/YU9dp6jbjj8KeSBuGQBkjj6V9/ufl1+hZUtHjYQR69akhuJI5VZBkj5iceoqNTbi2yoKlccHnn&#10;/wCvUkZIQyh9u47eehz1rSK5diZzJXkYHzH5B6Y71ckCrPvIwpA+XuPU/X1qvZNbj964wydOc1YE&#10;yzy5k4/D+lerhqjTscs0gW528jjPHI/CtOJ7pl+c7c8AH096yn+zkq7rzGTwD6dqtrcFIjIxAB6/&#10;4V9BhqpxVookdEYIsj47getaTB44t49sYrGS4iuAQMhlHX0zVuB5MFX+vX+letRqHnTgWmZ9/wA/&#10;fqfSoDGpO9uMY/Wms0yBiOFxURYAbc5Pv/Wu+lI535kcy7l3n5ef/rfjVViwO2QgZ71KxV8DBYrx&#10;VaUKw2scjPHt/n3r1qFQ5asBVeIrtBznqR7fnTpJhGo4yTxgGqCuqAgr8w6fj0pXlLAuepxXp0JX&#10;OOrtZGhHKhBjjAOTk560C4jWQpznpj+pqp9wOv8AEOTzVGRHE5DPgt6dgPrXdHQ55QsaUbw7i6Dk&#10;Hbnr0qaOUyl1j4K9fSqsOPIDpgY6jjp61ZMkSghj1GT2/Wurm0Mpq+xN8xA254x0NQzpHMgEnrwT&#10;61LJESolPAHPB7UwpHINzfw9Ov1ramzlcehjRoIZslvkJI9uP/r1YO5nIhU5HQjoatNCkzB8Djjn&#10;gigFI9roeB2Pf8fWtkYyRQleRZNwX73BIxn+VV3igMLoTyOc9x7fWrFwksreWgKA9GyOP61LuSFf&#10;9JbzG+6cgZNdcNDknC5z7W8kLbpGALfdGKx9Vnnt4HWIfOvQ4yM10H2V95aVj3I7mqb2xnAd3G4c&#10;Bf61spk8rOMa7SdU8xeVGCe1U7jSxndERzxj1z/Wr1xJbWs7294pWUNk8U+UQbVDNztwG68da6oT&#10;M53Phr4iaGPDvi64MEDQQuFdD0WQ4GSPoeCDzn2rMRo2U3EKiEOuT/s9+lfWfxL0lL/QPOj8spFK&#10;kkpZPn2rn7pweTxXx+2qRzIUMTROBhywIOe4OfSv5p8TOHY4TGe2p/DPXbZ9j994Dzx4vCeyn8UN&#10;Pl3J57+2eFWTl2GCT0B79KxrnSpLQvMjBWkUkEnOc+/TH0rR8iCR1hkYFnHQn8sGprm4lZRp94qt&#10;CowpYfOMcEBu341+a8p9ipKOx4vqNpfi7h1NI8yW7D5mGQy7gev1Az04r7i8PX8erSW9/FESpQP5&#10;gOCjMOVI6Yz2/GvlW7sru2iabgoh+YHqfcD/ABqz4e8Var4YvA7TtcWFwDkE8xtjAIXpj+8Px+pT&#10;Spu/ceMp+2hbsff0NyzIiyyYI6elWtZvpr0LbxQBkVBmRcgjGc9OMe9ed+C9cXXtNF0Tlfubv6+/&#10;+FdDqk0mlabctpZLl12jPTJOB+VejKV4nynsOWdnuczZ6n4f8SafNBdhkm5Ma/xAr0bjtntVfwvc&#10;Xtr5iJIzt9/JJzkcN9Kp6QEIxsVJxzkDB45+tF/a3NnbyazZybfL5lLNgjJ5P0J7V89WptPU9el7&#10;y5Uel296ZoZIpnGN3zqT04/SuO1zxLpemSFYfPEQA3GNc59QM8gD1715Rfa0zaiNPuJdly7Aogbh&#10;sjPDdOQPWvKvG/xT1TTov7Mnt3s3uFeLZIVdmOcB1fqMDr275J4rw8wzCNCDnLofQZblUqkkj6t8&#10;JfE3Q7t57XUU2qGRYgp3SEuMYOQARx68Hiupu/GMlpqBjWGQxnoEwWwvYHjnv6Cvzs8O/EDXbKO2&#10;0fW0jdwf3N2jeXuDcBmXGBjuwPbpX2b4S1+DxD4estQimglljUq7Rtuw4OCM+hx3rzcHnCrrRns4&#10;3JFTd7H3TpXxI2+Fl8NxW7IXkEvmEl8kAYBGdvIHJpJNXOq3ckqIEXAz9cdM1852Ov27xKYjwoIB&#10;XPB+h6iu40jx3b6TsW5iRrZzmSVSd4z1OOfrXqfXL7s8H+z7P3T162u2iDJISp7DHBNQt4s8KaTK&#10;Z9UuBHclGEaKrFmkH3eAMDBHUkCrJigKSTn95Gy4WTqvTI5rwXVJnub9uSAzHjt7VFXFW2Lp4K7u&#10;zz+x1TWtN1eSZZcOWcgR5GNxJwPX5jnPXmqt5qsl9MdQ1IuXyN+4n+Hviug1jSLLVbR7dpWt74ow&#10;hlUkKvHG7Hr3xzjpzXiY8DeLfDBm8P22sNHp8vyzQbjJh3Ay6SSZZQy9RmvInWnzKyuj38NTi1q7&#10;HtEOo+G9G8J3Ov8AiA28FnuYSTXrJHAoUdd0gx05AH618JftBftffDb4bLaad8MYm1qO5hE17fW8&#10;/lQMXLIlrEjJ5sk27aWYARlGwuWBrgPiZPc6DqNz4X1q9E0LyLIF3u0ScuqACbKiQqdwKcEH2Irw&#10;rVYtW0PWtP8AEXhe4ihv9H+awkkAmVQ6MrZU8hgGbBByDzkV85muezXuUtO73e+tuh9nleVUlJTq&#10;a/gj7W8a69BfQ6VP4fdbeV9omdyJNvnbNseeAfmznHNdnq2r32kXMF7LbfbI7hlhUx5JUk8nABGT&#10;+VfDvhX9pPwZo+taX8Kvi6l7e+KL69SfTruK3Q27wzOoEkrAxpGLfuPmZwflG4V996h4Q+JB0V76&#10;2ty0ULmMtHg7CvHIzwCeN3bPNd2ExHtU6kOtvl8i61GVHlhNWX5+hU8XajLpclnf3kQjtow5Lx8H&#10;OMBT25zxVHw3q9zpmi3XiCOWO2nlkZ1Of3mxUADbfvcHPUc/SvO/iF461bQrWLSbnTZrlZx5W5FB&#10;ChcZ3EnGc9sc1E3gQa8I9Z8NWhjnUCOdJLhjudlBwCSScd1HynvzTqY2XtWqetun9LU7sPRjyLnd&#10;rm9PLNc2c8lgwuzebvn4b5j1x2znr+PtXO+AbTw5pfidZvFVhL9nWKRL1rYlHy8RC7dhUk7tpPov&#10;OD0rsNJ0XV7a1jsp4UQQNuLKx43HnA4G768VFqFvJp96TLCxaMjPHUDp/k152Jg5ONV9PuPfoYhK&#10;LgupzdnptzrkJs7GMxyYY/6Q+3Cr157tz0HJ5Nec6tYamb2OzZvLBKISDxtLYOa9zjVY1TUdUXKq&#10;u8qucAgZAwPXNeY+Ijdajqj3vkgbsH92eBx6V5uMw6cNXr+h2Uasua3Q4jxr4Ws9PvBFZ4cIS7AN&#10;lC3uOn415l4L8R6LpPi+2fxzLe2+lrMy3H9nqjzhWU7NiOQjDf8AeDEfLnuBXtk+lJrNtksEIGc8&#10;hmOOeO3tXI6B8Eda8f8AxCsfDnhtLRnv5vJeW/v0sbaLbEXzNIUdsMMKmxWZnIXAGWHgYnAVXXjO&#10;jHd6I7aVeEaclVfQ9T8Na7oQe4/su0a6gWTzDJMhWaNGYiNSR8uWHpkZzjjprteNqlqXnuM2vmEq&#10;vQovpx2x6/4Yz9Ls9T8LaTe+DtQhiSWK5Mc4hkWeNmiygMcycSpgfIw7HoDms5/sCuQ7LCGXHHQZ&#10;9R0AA5r6qhzwpq/3bf18zwpKLk2jkLqyeRruCwVWQSbjKOBtxyMn88f41X1jUtYt9KD3EsssWBwS&#10;SqBRxx0A7ADoK9BgtYrSzfzEDxPjB7HPbHv1rPuLW0WBLWyVQh42tyMdenJrleE91u9mWq9nqeVx&#10;a21xbZuE+ZsqD26c44/A5rHNxJDewozeTEr+Yz8/KMYCk45/pxXZ+KLHTUtnWwh+zKIxsAb5Wb+L&#10;g55yPyrymPxDavpk1zMyJsO3fIcKQPY/lXn1IyvaT1R69OSlG8UegxapbX8DywzpMUG3AOT14P4d&#10;K5y98QzQSqzW6IFYBeWywIycjt061kaFcaPegJFMiSpGPLHAjkUc70bv155zT9W1B45CqvHIsCjz&#10;O5LMecdsdqmpzJELDpN3LFz4i/tCYNDC0Ua/fZz/ABe2OMen9K0dOu7m3c7p1WKYkENgDOOAD7Vz&#10;+nCXVbWHU0iAtJd2D1Xg4OPerosIrxfsd84SFJCVBHBT69aIxk3d7mvJGKsieTXZbW8+xwOfNmyA&#10;w5BH0+tbmmTTuRFksQMkDv249/8A9dcklx9utZjCAHUjbjAwQflI9/Wu9tNEuvDvh62e5ZT5imQP&#10;6ZOWwOpBPalSi5S8kKo0tOpalupJLVoYk2qwxz94Z/HH0q/YWb3aFo5N0cQAYAdCeOD7D86z4ZdO&#10;is/MnDPO+cKFBVs9O/H+FZtva3EBjl8/YW4ODj5vTj9M0qqSeuqMtWn0PSY7a1WBooYQgOATjkqO&#10;5zzzQTaWjKYVCx4xtHc98YrEgnubG2s9QkuDIxZ1mU5ICnIHJzn1zW/DKqN5Ei/K7bhjtxXXGz02&#10;OaSa1ucNemS9u1uVYKY8qRngdOQO57YrTu2vbu0t7e1ZPkkLFgo3nsOfTH61p6vo07TxTWqZVuDt&#10;+9gf59zXLlL23vjBtfdvIXacnYDgHHp6/wCRXk1YyhJ83U6oS5lddB2qadNJqywXR3iQKG25OeMD&#10;AXn616DbacumSeRcjdsAGSOw965PTtKml1SO4ndlUZZWXqSAfmzzxjn3rtWMUmqvZhgTHtYNzgqR&#10;3z6frXZg4R1nbVvQzxNTaKZy39j3/iDUitp+7ijz5m58bUHU8jk8jpTreC6sZWMWUuIkOzPP3uh9&#10;ya6WNX025byTjfwTj5sHrnt9alRZ9Tu4YpNqKxI3L6L05Ofzq1h1/wBvGLq39D1bS5Y5IYmvT9nu&#10;IlViCfmZiOeR39cVDqutiwSeVy0t1kBIuuR3wBk5HauTlxc3PkzqAY23DcQcgdPfGcZqtb+IrXWd&#10;au/7PEj3OlSiO4MqgBmIzlD3Xtz+VerWrOyjFnlLC394/9PrP+Cgnw/8U/FL9jLx58NvBdq9/qep&#10;2ERhtoz+9ma3uIp/KQAcs4j6HAwCfY/in/wSGi1jxB+0HZeEr/xGX8M+G9I1nWbfRVnK6fdXqeXb&#10;edLHuCM9uJjcK7AlFRXUDkj7O/4Kh/tg/GX4N674L0X9n7xrb+HrTVtCu/ESajZNFcyXsS3KW9qU&#10;Cq+IWCzKuNySsGIOUBX+c6y05W3XcafY2LeaqRbo/K3A42EMzg4JHLFiOpOTX6txxntNYiMKS1jv&#10;8z1PDfherLCVHVdlPbysfrP/AMFhfEs+v/to6VoGqXYMHhnwnYQRx/alm8lroyTbfLwpgZ1Kz+QS&#10;TsZJBjfXaf8ABH/9oXV/g98d7P4TaHDpNl/wkNzNc2GovCw1awvJrR7V5LS6CSBozGNjxTYRNwl3&#10;BVZW/Lifxp431bU9Y8Q+Kb6LVdT8QKEvrvU/9OuJN+0F2nm3Osp2KvmDLYAGQABTtD8S3fgzxPpn&#10;ivRbq5S4s5PO3aeyrLHKu4EGR8o0cinB4IPQqRX5y8X/ALT7e3U/ZKGSr6h9Sb6bn7rf8Fj7vR/D&#10;vgHwF8QdP8XTDxTpfiFV0+xtNSjEsVrdK011fxIhaSJ4pLeFRcqoGZNpydtffv7JnxZ8V/Gj4PaR&#10;8Tfi1qmn6/4pmubs6tFp4Fv9lRZB5NvdwABY7pQ2XCgRsGVkyCWP8qPxa+Jz/ET4mN8XvDmnjR7y&#10;O2s/K08rHJDp81vGFc2seChR2QTOjbvnY5yTX63/APBFzWdW8Q+Lviy/imSO6vdctLHVPMDqjXj2&#10;0sy3Tww/xmNJoppxEf3WRvADKB9vlefxqVvZx2Z+Y5/wzUw+Ec5O9vyP1T/a98E+If21f2cR+yt4&#10;FktdB1K21yx13TpbxJHgkvYBJbW0Ny45W3fzTlostGwVsMMrX8vXjrwJe/DH4nax8ILvXLDxTrXh&#10;6/utM1CXRVuZLGS4spTDP9neWKOSREbOZfLEPB2krhj/AF061pOl6zo8+gapCk9pdR+XMjDdvjP3&#10;kZSMc9wfxr4Cg/Zx+Hmg2HxA8Na74J0nw9oPjbUTp1lfWizaje3ET28hM0zSyk2dspaTEMRiRCCd&#10;vlkGvN4q4aVZe3jo+o+AuL6mDq+y3i+h/OrLqnhmzuLi2uHtbgocMjhpPKfJBBjjIKFSMFW/LnNc&#10;n4iube5sWmmkDR52BhhdxTqGXJACg/SvvH/goj4TsfBHxT+HugLb2cWsaf4J0iy1G/hf576O1D29&#10;rK8OcqFtY0RZGBeUfMzNhDXxVqOj6dJb51OQ3IjyyooCKwBywPQnPQk9utflNWl7OfLc/pDLswni&#10;aPtWrf1/XQ81imazuBJCytsYHap+XkAjI47/AE9q7218VJrSodQlW2vFyMRpiOQ9wB1BB7nOfpxX&#10;Gf2DexzLeXds9pbTSlghydqjkDd1OBjGc8dzWzYaHFZ2rau843Ws6hE5LPG6k5XHOQaU+Wx62DnU&#10;vdLT+tS4ptHuBGrkkLtwFIAx3Dd+cioPJs+JJrbdMGJ53gDtuxnHT1qq11BY27RSxMrlWHlkMGGR&#10;gknJ79OvNbmnade3xtnRmBf5CW5yMkFcY+bPqOprmnK6ufQ4Z81opXZp2GrR2WX3BSyhW8s7CwX1&#10;A4P4810+my2niO3KQFVlkAUErwcnALDILbSc/Kd2AR1xUOs+AdL0iw0a5vUvYpbx7n7RCsqL5eFD&#10;QExAZ3dQwdzk9MDrLp+s+Fz4+XWLTSn/ALOT7OJrOf5t0kez7T5aI0YZJSrHaHVtpxvB+auWoknq&#10;fQYKcrWa7n9EvizwnD+wn4C0b9nf9irwPN8UviHqj3Gr+I/FusNJGtvbWNvGyPb28ckESQw3D7n8&#10;6Qx2q7UYySzEp/P34x1LQ4fHV5aaDbRiK58m/iSEgxo19EtxMVK8KC7Fgg4XJUcYr9Yfiz/wVS+K&#10;3xZ057b472rav8IJPEVtb6XoHh7SrXRdOYWcLpLBdpJI9wxuI3M8kU9zLE8sa4VI0IP5oeNYbnxP&#10;FpnjRdAm07T9PhGmNqBGUvLgsyxGV1VUWbyVBdV+XeGK4GBXoZvVhOlam9uh8z4f4HFUK8qmKj7z&#10;3d7/ACv92ltPy5S11GOK2825LhYwRlcADnvmnT/vo/MgZfKc/Jg5BBPJyOtcr4gvZvtogsGRxHGo&#10;IT7vzHO7J7e/5U/SZrm7uHUnkj5VXgYz1xnv7818gp30R+4KzSOklshGpt7Rw7qSW3dAuPuj+6c/&#10;pXntxJNfoimLfuyAc8kAnOMfz6V0F3G7K+8lAyncOQd2Mc59e1ZWnRQWVt5soJljVtqADA6YA4yx&#10;9RmlUlZHRFW0Kd0s1oqrJy5+6MbjtPUZxgfzxVfy2f5OjYBAOc56dfp61K91dX4K7j5bcBFI24P8&#10;X/66RgpVQm1duOcnaB6Z6nIrncrnbGPcXhzsGTuyBnrirNtFGY5HVmXaMdQG68A561T+dTuJCsyt&#10;gAd/c9fyp43q3mMBnHAzwB2z2zntUPbU3gtTpPDsjXkLxruDQncSDnJbPBHc8Hmvqn9jTwh4i1r9&#10;oLw/faTFOlrdXEy28hIQTLDbv5wEf3iozyTwa+ZfCsEMsaW6Oq3LMpCblVs+vzYGOf8AJr6O+CPi&#10;XwD4W+I0F58TtThs4IUkSNmWRlfdwFZ0I8hR1DkgZHzV3Zek6kW+54/EUZfU6nLvZ+fQ/qB+Fyjw&#10;fp00euWTT3M7K8U28KYoygDrjByu4A5HJz6Yr2HS7TR4Gl1C9hD71LMjDg+oH8ua8i8Fyf2l4asN&#10;d1ifMzW8R3SMDncOCTwCX4PA5zXpBnvb+2jsyhad+HbjknjAA/IDHtXwfE0eXEPTufyPhG25XPHL&#10;7SksZ0mAjbzv3hjUMVjX6ngAfpWXY2B1HXSt03lhGY/IoVcAcj/gRPbFe6atZ6t4R00G+tAPNcrk&#10;7cc/3hk4x05rhdb8NyWiQXqgokhzIp6c8gKByP1FfEVcJ2+4+mo121qZHihNIsrG2MEIWXfjdwPl&#10;HqBw3OOTWxJ4q1a1spVg0qXEyqoupXKxoB2UdySelZ/inUbOaK2uoLRBdRqY3KfKGB5AOeMn1FUL&#10;tvHGsWfmzSiayhUy7WdcKqj+HvwOMZ+tc0m4uXK/uRtSSaXN+Jk3UejR6aLFYJA87MZdz5XY3dW6&#10;g56DjFc5Bplxp2b0oPsDMI0x97ngZbpkEcjjjnNdmmuaDJbR285YAA7yR8pYjjHrg9zXIT2uqfYA&#10;t1cGa2lk3+XgBV29OOvHXr1rgr04v3o627f1sbRT1R5p4tGp6teS2mjaVdXEUJCm4hTKkdSM9Ac9&#10;s9K3kurawt7e1MC22c/dXGXwOo+8T6d69Kj8YW9jaLpVra5tUAG1G28A5JwB+J7k1sm00RdRtvEE&#10;bx3STRlw5TAXDYXAIyW4IyeTXIsBFtyjK7e+m3obTxFoqLieU3Gi6hZaub3VmSC2dFaLdw7Y+8SB&#10;2+vPritezk1wIk0QKR5wrHAUqerf71dfe6fD4rvJtX1PekSMEjUDjHXGBx1HvzRrupOlsljZRhAu&#10;OT0KrwFC9etZ1cOopyT0/FmPteayZveGdOsLi9tvClozQJcSqJroYMj7jy65BGQOmQQOOD0PuVhp&#10;GjTamLTRrTZYWCgMGOTJkY3ux+ZnY5LHjJzwBgV4b4Ch1n+0TrdykaEM0cUYB8xR3YnO0A9F745r&#10;3vw1d6rHqj6XZqjJIDM/mnhFTliT1PB/wr3cvpqVG8lbt6HgZhdVLJm5480+LT9D0+5Nhb2tuJpH&#10;kmOAzDZtAHAOCT0zye1ebvpttrkckmnokO1d7SHAXgdB69K9b+LWsW3iDwlp9iiqZI5HaZ2IwRnE&#10;aRqMgBT85fIbdwPlrx21FxZ6PLYxuHaYFQAeFBHr9K87GpKo7rSxOGT9nc5uG8t7wrZwgyRjCFjx&#10;njqM+/8A9auO1O18XzXxOmRfZrCTfGJiQN7KeRxnoOn/ANbFdd4Waz1i6lso8nyRn5QcYBwTn696&#10;7C+uEljFpISGs1McQQAL+R7euOc8140Ye1gnfTyO91OR2sebWmr+J7JEn0G9bT57baiywkFi2OvI&#10;wR1JH5+lc98QZ/GnjXS7XS9Z1ae5a3lWWNWZlO5ekgKkDeuTg/UdK9durSG1SLVLqBQsbIrxnKuQ&#10;3fjpxn3ryXXrD4kzeKrq9v7qM2UjF4vMRVKp/CFRTlAqgKByOM5JJNcuOi1Hkldp6afm9TfDVFzc&#10;1kmjzKfwZdW6s4vjCwI+YR72Yjscnr79a5zRp9bu75rmZLh7WyL7opy0RmbkdG+YL34H/wBf3T+z&#10;9el06GPT4FlmkPDtkKVH8R9OePX0rybU/D/iS+1p5rhGZYgSXiYENkYwAMsOeBXiYvCRp8sqaZ6t&#10;HEcyabRpWGuX63xuJkjVWTICEsMjuM9c9auS6216TbyfuBJyz4BLEjqMdfxqG60GbT9JS20+0ka6&#10;gkaa6aYFJCj4ABVsbVTPC4yc5qhaJ9pAnjAZcE5IwBjqPesJTqfBISjHc5fUvtOiI1hdQuRKmUZR&#10;njsc+vt2rlL54prTKgyZHys2MA9OvU5Fdd4q1e4vNOKINyRkLgcH6gnkn615tcyGOA3cMRIiRpGC&#10;jGO2B6nnnFc6kotqOx20r9TVOpybUsREIxtHy4AZR1xkelXAkkgXbht2WHr6c/l0rjrbxPbTK1lc&#10;28qZAYMjKQccnjr+ddDbqXgW9hbMWdwOQcfhycGplaezuaVaVt9BZkaS9XPVBwR7DH4fjUkVjEfm&#10;I4PTtg+wqw2o/aS9nCgWMYZnJ+99AegFRiKVHPJfaBz+OP1/lUQXKSoWLBtIWjIA3dMk9s8D8KsI&#10;hWHyASe5qKLU7eOY26MHnAwy44I79O3erP79JPtDqWDDAxgV62Fmtjzq9K2rLVmRCzpN/eAB4PB6&#10;Hj61Y1Py7mxFk0YcP8oHQDH+NZNoGW686TByDz7Eelay8yAbsrnGO57/AIcV7EJq1jyqyszx3xJp&#10;cmnRi90h9scCBJIezdc4Oc+wrJs9SXVobezjn37sO2OGTuFcjuB1z36816TqOn2axywXikll3EHt&#10;jn9fWvL9Is7e2vgsMHlGVcEAjB5JBP8AL/PDg2pJ9zopzTg+53unadY2zrPaEsX7k5JPbg9K3p/J&#10;+zFWb942flIzkjB4/wAazLSIW7xhASMZ9eo/SmahLFDGksuQpITOOAfp1/oK9unVSTZwyu5K5B4z&#10;gvdR8NXemoE3zQMEMzlEx12ll5A/OvHPhpBe6Dqc5uM77gKoz0XHBx34Hr/Ou91HVJ9RmUAgIgIC&#10;5O3jqB9e9WPDWmwT28l4o2LubJIzuCEbgeeM9Mdeh5rJOU6ylE741XToyi9mfoDoBkGh2O84/crg&#10;4PI7Zz3x1reSdZCFzkrx6fSs7T76JtHtmHzAwJ74AGAPwFW1dXUGMbSDyP8AGv3KkrRR/OOMd603&#10;5s0M7nWRRjH8qnjdmYNtwep9Krwb2YD7q9/etGOVUYLggjoBXVSdjhkrFiGFNrKTksR+GP8APWpI&#10;baRsrCQpHUnjPsaRVDPsHHcf4VMXkLfK2SOHGcc110vI5asS9HBtiIYhmUnGORj6+tLsiZC74Gwj&#10;P1qo73QjxA33T361QZrlv3xc5PUdTzXoQV9TnNJYreGIl+gyBn3/AKVLCY1TzIzknjkdM+1V5HBO&#10;NmC4B5/wpqSiKJV6gcHI5/OvRw71sc89Tct2RgVzkN61ONjHbnGD0rItIw8mGyu08jvitRuu5PzF&#10;ezhqttzhnA00CO4LkADuakeUZ+U55+9VCNVz1I55z71bkhREBR85yDgdK9uhUvqctXQ24rqREEMI&#10;+YHqT/Wug81ZFGOnuO1cpGW2fuSeBzj9RmujVt4A5U9SB6V7tCpoePVjrZGjCSqHcc+gxV2OFFUh&#10;SRk5I7ZqlGfu45rWiCyAoAQSeM969KjqznlHQjYSgAlfpip0G0ZJP0NMt1nVfLx8uc5NSRFY5QJB&#10;uycV6lOxxziy3BBMQWVCVxz9PYfhXcRajFaRRTTErGy8seSSelczBfRq6q6kAHBx9feunDpbQW9z&#10;IgZVDLGvDFOe4P51+LeM6XLRl6r8j9L8OnrOPozC8rWrLWWWxumgSU7tigAuD13ZGcE16bBDss40&#10;37GRNobOe2K4ySxTXdVE8k5DmAAonomcbfTrzXe2NsDZqsj5CffJxnA7E/41/L9SLcmft8J6FK20&#10;a00ZkkQ5uAv3+dufQe59etctc3d9LqbwyzESs21hIxYKuchcnsB0xgV63p9vHMxmjjEka9T2zXI3&#10;/heK98ZyXjtthufLIUAYDKgUg/XGeKwnQaXuh7RPc0tP0LdiKaUxhydzqBuK9lAPqetaVp4B0zXF&#10;eO1dYGhyFtgmVkc9GOScYHHHXvzW6mjzND5ZbmMZXjGfpTX8qGWKS1JiZQHBBOQw759D7161CDUV&#10;dGEpt7Hg0umHw9aXt4ty9zdTNHGI2A2ja+SFAAxg/pxVabUfF1osQuorZoDklNxVwXPUjsw6nP41&#10;6N4h0m9iWC60mJTKXcnAyCZCCWPpjBP40zxJ4UisruNNTK3qMBJFKFwGz2Ck8EHgg8ilGL6HbTqx&#10;dk9zjvEXgSxtdObVtTit1uWG4zyAgjbwSnTAx3I5781wmnPbx2v2SziScxZwijaJN3JIbnr7859q&#10;6PX9J8Qa5NJcm9RdNgyPKfdvMmRt5PJ4yPmPpx3ry3XvEN34XeCOzjaGfOURUzuDHaMtjqWIIHeu&#10;HFV4x1aPUw9Ny0Rm63ZW194hLXlslrDAiqsZ+V5CnLBsHkjsPTNeCfF/Q7O7vDeW6ySPOmZt3zRx&#10;kcqcHof4Sa9pvNGufC+pTSalcLJcRIGZyWKL5nLDc3LEHg4GM9K8q1XU7aW9ltb4+Tb3OFMpXGW3&#10;DG4noGPbg14uLnGScZdT6LAXUk10OH1HwZoR8HWupW6Tvq88gYxQscRRfeBdRwNw4QHkjJ4AOeXg&#10;03XbUtpSh7bULhgkKEZDbxxnB+6fzz0Ga9n1HRNFudW8QXerTyW7WlnbSeZblW81Fby/LXPysWbk&#10;Ac8dhk10HgrUBZa5Y+PI4hvsJRtDqCGBUjAHXvwePm6V1Qy2m5JLR7afc36l1MfOKb3/AK2PnK78&#10;H3M1+ZNXkYSDZ5ccKhWZhw24vyBn7oxz1J6Y8u8WeEfEOo+G47Kxla/i+1O8FoqLHIkxUxs8xzhQ&#10;B8rH+FOcGvtfUNCuvD+qXGoa9pL3rbwkbyglf3hLRtuPBwT8ykgnBBFeQfFiOzZLC4kkj8gWqOks&#10;KqolmaQjGEwNoxyB3r3J5TShQlJ/meZDNJyqqx+P/wC0xof/AAjvg6XUfFYjMWozxWCRwSlHluZ1&#10;ZoxESM5whJdjgKucY4r84vEHhHwd4P8AB+tat5VxCmryW8FskxaaeJmJRrUjGcs67lY8HPJ7V+zv&#10;7ZHwuuvin8K7XwvaRBNWtdUtbyxdp/soQBHSRmyCHIRgI1I4Y7ugNfir8b/Fuiab4KttDeHzr2a/&#10;eOfJYPbvaqCyFMBk3t/eGAQORmvtvDetRTnTvqj9DyzEynh13vr6dD5zuNEjWE2VrEsQi3H5Pm5A&#10;5BJ5b1OOM0zXrPRbjRdP1DRHki1K0VAFgcKh8sbpC0TDlmPT5vpjNZ+ntdPbO9zmZifMIJwcE5C9&#10;cFgP5c10FuETdd3EfMpIChQfoCBx9Oa/SeZ30R7bjGaOJvfOvtUt9X1SHyJ0LO7HLAsVJUKOwHHT&#10;oKZ4f1zwyJUs7/UYIZriTLEzBnMncDbkKGHAJxX0b4M8MaRd6jNfaygm+zR+Ykb4IdgdqgLnkDk8&#10;969L1bT9C1DwRqfgqws7KJ7iwkhhiW1hRjM4zGok27g7OAZHLEKBzXrUsG3HnkfN5hXlGdofM8Gl&#10;8GavcxQrqlm13YgkW8srg+UdwG1SThSw5GOo/GvmDVbfUbDVns54WLb5CuclQgfgMem7H4kV1Wme&#10;HIrnxG2ga3G9hcxJJFdGUMxUQqCyrz5Sk9dxxxz6ZueK9Is7ew+wLcXV7eaasMym5jaGUwXCglcN&#10;jeoUq0Mn8aHI4xWF0lqX707cv9f0jlWZgrsBngnHQHIz26HH+TUChZSJMGMkcYODkcjpWhtMoUwr&#10;gOuBjA4H+eagEDNCVLYOVCsR8w78EdR+tcKeuh9GqOhTaCWQtBKAwkzguc4U9enUH6U+WNy8sykb&#10;2Yc/hhcA/wCfyq1HHCZHbncqsEznBZiCQR+tKI0jQqWXMeMnpj6Vk27jeHvuU5bRvJDQsu3IHzEk&#10;t13Ae/8ASorLdLBKJGkiaVOY+RnHTOOmRWrc7PJLM+wE8jJAGf68/hURSOD5n2jeRgE4CkcDkfNj&#10;np+dXzK2pqsNZlVo0IjuJjt28sM45Ixz3NdKmtk6S2mCIbpJVlaQDG/AxtIHX1PuBWF9kjV1hkLL&#10;tPDY6gnqM9qdPNFbO7tuWIttDZyygnGePQfpWFXXY9PBydPVGsxllubeHcR9oCkFsfvAWwSAfvbT&#10;19qv2UdlHdXtvqsgZIo5EHGR5mflYN2wwx9M10ul38/hPwRi3thLfanPMsf2gqy26sgVZFbBZVXk&#10;hR1bAzXHtayQQ28Q8t1eNXjKBsbeQCwbncSpPpiueSSSPoaMm3qTQiVUVpVGxQBhueSOcGgTRWt1&#10;grs8zknHAOMAkelRfMyiRjvMfy4J4Xb0/P8AOrjRNIu7HD8/h9evPSuRo9WnJtWRCxMoUTyZBBYK&#10;hwMA9SO4zSRSXPlqqDGDtOCcDn1PXFRC1iiYPIpUkEL7L04x+VK19PayrGCSHBIxjAx2P+Ipxh0I&#10;q1n1HSpFpd9DNr1l9qjtpQ8lux27x2Vj6EkH0IHPFetR21hqPi26a/RVm+yRsNny+VMDjdGR6r0Y&#10;AE9a8htLO+uJ/JtFVyV53NgIM9Sx7V01hq9xosmoWWpQyR3OyOGPGG8rBzhu+0j7vUjpVyWljji9&#10;bs9Wu5Wd0sZ5SOpDMckDoS3vjv3reSMIBbw5dFUMGORnP689q810TxXca7rM2ntaELbJ+8ZSCArY&#10;w4zyFzxyfpjrXSpcTz3LyROXg3HYMjeQBhgce/T2rzakOXc3hUUkVvFTHxLpbWOnn95YzsJEkjAL&#10;yRjBTzM5QrncAOCcV52/iXW77TpI9Tma9Gxdu75toDbueNzsW6licDIr1aJ7S7ulmhKoyndK4x8p&#10;I6uO7YGckV5Z8P7qBfEdjNqQwGZt4YnH7wMNwwCdxHI9z0ojLTlOnDw6Hp3hu6XX9J+35LSyzSfa&#10;QRwzghpDkHpyOg+tZko1STVNQs7IYuIoHFjMnytIWClsH+IAEg9KNEh1nwlp2qwT7RbK7rGrdFOe&#10;JcjPXPGOc8VxOoeItetdRuLxJPLiVi8S4BES4wSpxnJA5B703LU6HBtHrbz2+laX9uumYLAACvVp&#10;GAHyDJ4JPft70F7670SSHU4BGbu3kaRc7hGZAdqDPPAxkHpnmiysk+yWU0ii5Vo0kxMOSfvZI7Ef&#10;5Fb7R+c5WMbieg+vX09azlLoY8t7nI+HbO80zRIra7m8wMoYHcSAuMBFz90jHNSQXbyRX5t/kGFj&#10;Rx/C5GDx/s8VBfXP2qbEkeRbkoV243f7Xvjt+db1jDPDpiC7AAdmOxevHAx0wR696yNeVpDZEaCQ&#10;sJpJI8YWN+CGAGcYPQ9fapVVp4FXcMkh/TrzU0kkMNursd6oRyec9uv86fIZIYfNC+YXwMDp7HJ4&#10;Aqt9BpEUUsZf7L1O0HP9D/nmmzoiQvnBXoc9/QZ7H+lUI5tOiuWmfG9fvnBHzMMA4HX+lZ2p6gjg&#10;Rx/vJNoIUcZBbBK57DvSuctdpK5wsmva34a8Wz6F4fuzF9qkjuvsqSkRS7hj97D91mUZx3Uc55r0&#10;a41Gx1G0UWRd8MypIpIHH3yqnofVucGsqWSOC6iuHTzDbtujc/eUjuD1rQ1DS74TxvJceVDOGliQ&#10;YYkYxjC8KM5OOp6102bVzyFe2pgpZMk00sjNJACnllvmlX5fmDN/FyMg4GRwad5yXO+GIuGU7nU9&#10;T659/wClaSaNMJCIXyuDgs2BwOmOv4du9ZmjtFZasuq3BZ1crGyquCR9GHvxV05NG8ZX21OJ0uPW&#10;bPxI9/ZlrSW1l3b2QSK6E/KvUAKw5zjr+vpd1d3M0CQWybnc5IU445/z7VgalptlNq41rR3I3Eo4&#10;ZiRJGpOwbR0ZenJx2HSmrq13BMREgRcbSQCz7j3XH4D2q5STfKRQjy3fctIraYyWEcpWRmZ2AY9T&#10;xz1z9KdKjamGt72VUIyEZl43DnGQOpGc+tV5Gu/OMJkhkkTjIBJx1I46Y/SrbwyXiLbx4LZJwMjn&#10;Hb3pJaGnMYH9jm21Qa1bT7WfbmP+HgYHvz1we9WZSzkmMcEduOvX/wDV3rTaN1G18K3HPTr7/wCc&#10;VjRXI+0yBPuoAMfdYt36/pWmotFoWLW5Vl+zuAxJOA2fyrC8aafdXPhEz2G5ZbeZJU256srR7gQQ&#10;RjcDgckVuQ6gI51JYZcDn1/ya157Fdb0m58PeckX2mParf8APNs7lY+2R/Sqp7pnNmMOak0j9lf+&#10;CbXxN0CH4Z33wx8A/aLbQpNaGuzrfyCa6h1GfTI7W8tp3ACzwXKoJrUqA4CNu5GK/Vz4XfD7T9J8&#10;3WPDM8yTwwSSRRSSMuTGN20ZI5x91hg5GDmv59v2Btc8EeB/Gmr+EdfvRY+Kdct9MstEl2TNDf3g&#10;uiXVUQNGswIiwzgfu96g4L5/ovu7G7fw5BCsubVwLiEMRlZCMPll5IL7mXuPTis89XNBTaufzJxV&#10;g/YY+UY6J/j/AFcyNUSwEKvdzPcT38YaQxuCYpCu4FgegPcHLZzXHanZaRpUC+HZws14QskZDBnQ&#10;n5gwAwMjOO/vmux1/RZdIvTah3uNsQdpXUclhklQMcA9M5JrjfF3hIaPHB4js51uGnkSMRggzoZP&#10;4yAc7flwDxX4Vn8Zxk24/wDDH1OUOPJFXPLdctLvQbeOS8mWWZjy6Njr/AecA9zjp+Feixaromq2&#10;tpFYSCSBFCiTq4IHRm/iGR179azYbGz8TeHpdPa3huJEZWlEmATuY4CN0BwOfy71ZsrfQtIaK2is&#10;HieTKSFXLx4I4OCPlOePl7V8TVwji/dtyu39X/M96c1LSW6EvLW1FzKlncrcKDul2DON3VPqBg5q&#10;0ni20s4GsjCWkQAxsrYVj3DE9D3B7iua164g0i+EkkDiSY/KFyvmED5jxyQB6/yqK7tzLYq44BYE&#10;Fefw5/rXztfE1IVJez0aNPq8ZRXOtD0OfQI/EcrSQI0MiI2JEd40Ln+/t5K+o79DXt3wx8Q634e8&#10;H6hpEkmzToriCzhhuIiZI5QFZri3ZifkbdsZehI3YBHPj/g7xUmlwkeIv3VrJPuMiLymOpbGSUPB&#10;yOncV9FLpGnND9ot4473IVkJO5ZI25IGOxHfr6V9rkNaMmqtN2ktz894goOK9nNadD650Kx0zQLs&#10;XurSSXcUce3zIwrb3HQjBAwTz1r1PSo7yGzbW4XhlgmDFY4yAxUY3KQf4x/d6givl/wz4wu9CT+z&#10;fDSWwEarmK6DmEjG1dpA++PXPNereHbHTL8XVxaIq3LBZWi5yHP3yAeoHqPbmv2HC5opQt1PyTEZ&#10;e4yeh32p+LvDk+rW+mW0sz3FwgaP9ycBV+XEjZwoGeOue1ZPiLw3DrOnmyhxHOJQ7yBSdyrkGPAw&#10;Buznd1XHHWuti0Kzh0wmBVvuQ5lj4dMYxgHBUH06fjVS/wBYli0ppNNYG5dxHGpypXeOWP8Ae9Ov&#10;pXDi6zndyZrQwxkfDyzj02IaN9rubhPMcxx3UnmeUNuPLiOAVUnnbk4PIxznoZZ9V0mIxX5SR7hC&#10;YRCuxlG443k53nGM4A55+nN6Vts/EDT36GOa3iYRk5IMh+XeMHkgE4/PtXSteoji5u5hIW2RICQG&#10;JJ4UHqc59PevMhVSVjtdFkElzfapZyx2UwivYlMilsKN69iTwdwyMHrmvFxqGslXlmLRorlDuGCO&#10;31xXdQX1jLLdwXN+i/ZmkSYnO5ZFGVHT7ucDIyPfPTh9OkuNe0y/12SUtc2DB2jcAr5bducZLEHA&#10;HWvJxlbmsj1sJhpJXMK/0t3tnaXdFE/KtGQv1JDclfXH+NeeanMsEMTALdRLOoUsoHJHUD2Fd4t8&#10;z6LezahCRPdMhyzZWGJeTgjjJHH864LW9S0XUpQdJiDwWzbVlxj58ZJ464zjNeLiWn1PcwsXe1tD&#10;yfxRpemXVvdadduqq+7Y5Gdh7EfQ141q2iaZo88F3fEyTKR8uTh1I6DGCDx9K9rknjuNy8NIzksc&#10;Bvu5xgdv8+lef67YW09nI2sTFVJOzA2twc4H4/55r5zH0oyV1ufTYebjZXPDLW1MjOl38i7iEAYn&#10;AJO0fgMCqutG0061eW5JOzIJJznHU/8A6q7f+zFfbGDyyFtzeo6HuelcNqvmX9i9kE8zYzD5eSP8&#10;cV87Oi4Rs1qe/TnzbnjGq6zfXN+IjKWgBPlovAAIweffrWPdeRqccq42hRuYdSpX+ZOK7m00fN5c&#10;faVVrWNN5weSMfw+mDwa5SMyfY2hSPy4Vc7V4Jy/T5u+cd+lVl8JXTkzWqtNDzrVNQS++GHibTJi&#10;84sFn8hiMEKsXmD8BuIU859cV/Qp4euodS0LSbi2UkXNjaSxs3Hytbxnn0I6V+AVjo93bXV3BqkM&#10;v2WWCWO4RNqEq6lPk3bk3DOQGG01++3wqeZfhD4NW6O6RtD0/JxySIFXn1zjNfu/hriHJzg+y/Bv&#10;/M/IPFSmlSpNd3+KX+R2TL8qlSSSOe1OwgQnoVI47HJ/yaJpEUjjJbjk9McU6CYSZVcMRkHjp6iv&#10;1uKPxh7XLUKhcLIKjB3fKuQM5xT1XYihclQMnJ6HP8qklJ8vMeG6Dj06VtG3U55bkSlkXcOFUDp6&#10;d6tRTBABIPXk8VSjRxKMnj3ocu0aZGMnjjJ/wrqpS0uieuppRmPfsDbOOB2OanMLCULu64/yfSsd&#10;ZA7uoGSp59vb8K1ElaRQxOePu16VOpY56sNLEwdYQFY7Rnkjuc96vZWRSq5B6etZUkiNwDnPTP8A&#10;+qo2vZ7hmjkchVwvT246V7mGqXSPPnSZqykxRAIcL0I74pUJJxgHpisvdcxDdLypGeePpzT1umBA&#10;X0616tKepyypFkhY5GMhwGGeO2e9U0IXJ4dgM5GOAajnluZEKoQARzn0FV/KUhQB+NerRl0MKkNB&#10;DIrAAnPX/wDVSLdSROGXBHTFNZI1ZmTqcj3NVmIyQvG3k/T8a9SjLocE1Y0SzecJwuG6/N/XFV5n&#10;wx3rkleKSNDIn7sk8c5OPzpwiJDISNwPc9q9CnJs5pptDrXIkD4ITtnk1bO8pIBhhu9eSD2pkQE0&#10;YGec8gdOfb/P50xpWVT5H97p684xXRDTc5nuX1fCoo4wMEDsasq4baT27fhVOMKigsOh5JOfxqdW&#10;RUIb7oPX2rqhqrmLS1uNdIXGd3UkHBx70jWoiCAHf3Of0xTzAF/eM2A3PHP/AOs0OMrlSVHtj9K6&#10;YOxzVNitLBMyjGcDPBxjms6SV2xDtw2evb8PcfWtoBpPlZdwxyM9ajuY4DKfKUKX+Ygf59a6k7nN&#10;zdDCuYXCgK+Qep6H/OKqoyhsIMDPJ6HH/wBers9opQsrsSp4zUEtjcRwOqAEleAOcH1raPYi9mcJ&#10;4gWA6p5k4wWUFf8A64ogiiuY/NVlYAYKkYx7/T0rQ1bQYHgF45LS5yDk5H1Hv61l21rghs/Pn5sd&#10;a18kRVasMvUFtAUJB81WU8ZwPx68V8R+PoX0nVrzTYlJDlZgHGCUfONv0I5HavvY7Y4HMqZJXAB9&#10;v5V8+/GrwU9/oh8SZ8uWxjkmZVTexAXcRxliOO31xXzvGWS/X8vlCCvKOq/VHv8ABubLB46Mpv3Z&#10;aM+VLS0MyRRSAJzkEH/PFXn81ISj/KVHys3I478dR6VzsOovqccTRP5aHGNpDHn0YcYPr6dKuahO&#10;9mDAx+7z1PA/rk1/K08PySsz+iua9rMzbbxBBq8RnclVRTviY889vf8AlXHavqVhYW6S35McTN5Q&#10;xksrMMgkD07+ldFFBGzsCo88DBI4zjr+tcz4i09TZNGSWY87QMkc98dv8/Tnqxly3N4Sjc9f+H/x&#10;AuPCiR2821rNSfun5nU87genuBivs3SL3Ttd0iLV9LkSWzuUDxsrZBB7fh39K/I2fx3deBtTjg1e&#10;zMulBfnudxCwAfxSYHQHA4HI9a+vPgf4+EcCaupH/CP6hDut5ImWRGdWIL5PIXdkYGD69MVFHFwc&#10;uTr/AF+BwZnl7t7Rf1/wT6xjt7aGaSV1DSYy7HGeK4jWrSPVkltrjJif5WQEgNx3xXdRzWtySLR9&#10;+4fgR14P0rnpmsyqzLhiOD6ce3vTrxTVzz8Pe54P4v8Ah7eaZYnW7RjJawbfMGdxQHoef4e1cnL/&#10;AGT4h0F9H1uFp7gzB4Z0MYMKbcMjb+cse6DO0Yr6F8Qaeus6LNpsrN5E0bRsqkjjr25rwDV/DOm+&#10;FrN9UErLKMFASxBXoT83Tk9c818Zm+GsnK2nU+4yfEc0eSe/Q8UvtPXw3arZaombdJDBC7Ekc5IB&#10;Y/zNe5fB3w1q0fhe5khlV7aSbzIgT0PTHHUE889DXS/Dq60/xDaeXJZnKM6FphuSQJgMy8cAZwM8&#10;n8K9u07wn5TedaybFkP3SAFOBjPHAGOAAK+YweXxUlUg9Oh7ePx75XB7m1oMl9J/xKnQP5m1Q+Ao&#10;y38un+c1r3/gG5FtPnUVa6tJCIvKJRH4BGC3I5OOR2Pbmm6cIdOvIwwwqHkjp7fhnrV7xXr2r3d7&#10;FJYww7IlAVwTnnnJ6dD69O1epNaangxq+9ocj4L+Kt6LW4+HWuG5WbT5jHGSQyMg4HKk7uf4u4xX&#10;pCXIvcuMku2xMdcnv9P0rxGfwVr0+qW2q2jrjeTKnJYAnOVxycHrzXrlnbXkV6un7HbGWJwR74IP&#10;OT2FRh1PltI7KtSLd4GxZaLN9oBuXRucOu0hsdjzwce1ed6ro8V/qclxaAu8bZeJn4Yqcd+nHXHB&#10;r2BppdyiaNkIGQGBVqZLbLLayTQLyThiBzwfpWqptPQzV09D4g8W/BK28Sa/9n8SXDWNpdTbXliC&#10;yuinkNGG+XzF4C56DPbr4wnwv0rwTquoeCdUtINbZ0Se3vLxNjmLoVjjjbYhzkktyx7AYFfpTLoW&#10;mXiGJv3ryj5weqkdPp9RzXjXiP4Q3ureIrfVLi+MElqNqiFFYOpycOX789Pxrhq5bTk+dR1/z3Pa&#10;wubSS5ZPQ/N/Tfg2T8UoPHcmjWlrLasstlZ3OZIm28sMsCqKSqllUHkBhyBX3J4I8b/G/wAbeH9T&#10;sDaTafLPKoFtbyE+ciAb1fzEy/QYZSWYdq+lntrabw6nh3X4kv0CqpLrtYhMAHI6YIHA9K+cfinq&#10;nij4Q2B8afD/AFC7ihQ+VCiRtPJBLMjJlDhmXOTh8cHkYOKyp5dHCKU4ydt3t/WnlY9FZi8TJRa1&#10;6XMLQfGo1dG1ixuInubOWazu4wEdo5Y3MckbqRgEEEdx716J4ea01azW1EflqCxIChe/JGOxr5a8&#10;EfD/AMZ/C/XYbfRrB9d0zX7eGaa8gjfdbSRR7QjRt8x3FiC2OTnoevr3hP4laRq+vXFv4XlY3dkr&#10;+aJIz5W1SUIVu+0gg5A5B9KVDG+4o19JbW7+nfTsehWw1n+71R6ne2drpTrb2kZJb5iNp5OMDOck&#10;nP6VFqWnwyWwi1NFxKV4xkrzweOflrYgu7vU4I729Ch36KueMEZxRqEkYhkuZzt+RlB+g4z36UKo&#10;rM3o1bOzPI/HFpb2OkXXh7wxIWkcALKe4UgjryAT+vqK8s/sDWIYQbqIq3QFSGXH1BrrbGxvWa4u&#10;LO2yGYszu/UnnOeScfT8K7iyhght0WN9zqpaR+Dkk8f4fzrxqlP2k+d6dD344nkjyrU8LvdHbQUa&#10;+nZpIgwDM2Bkt0GDz7Cs6SHQrm5+2eTHKJNvykAksRhSfX0HtxXtGq6IdTJu4oFeJSN8PGxiP4tn&#10;fPp0rmbnwna6PaSFdMWGBn2b4wxKsecKT0B6DHFY1MI+i0N44uL33OM1rV9N8N2TX3iCKZ0UhVWA&#10;oGJUYAG8bQB37DrXzrqE3ifxJo954k0bTJpNOCOqSNJECF+6/G75ymcEJnkYGa991zw5Zy3tvd6k&#10;0s4jJYKz/If9lgOo+ven6lpcOpW9ulnELeO2x5SrgImMkFR+Of161lWoSqtxbsuy3/I0pVlT1W/4&#10;HG+APEcetaTHa5iNy4FurLlQ0aqBtOf7pBIrW1ITadcvIu8jA+cDJXHTgckD1p194Jj0G2OqXN67&#10;OQePLVVxjI754/Uc0tzLcaTpqXUjtcMyrl0IyeMjnoM1tSpTinCotV1FVlGUueGzOS8S6fa6/ojp&#10;LPuBjLHYcMBjOQe2D0NfHF5o+peIXl8A2wlknEDSAQgSOI0A3SP/AHRgjrjrxX1NqFvfXFzcO0n2&#10;ZXUlVHzY3DuT15/CuX0SyutD1V9d0W4bT7trf7O80aB98Rbe0bKwOQWAPB6juOK8+tCM5ppWXX+m&#10;engq/sk7f0zhdO0PUNMtrSy16wNkVjECDfvRyABuB6KTnpjjvVRUj028ltYmd4wxK72HGewPX25r&#10;0DU9fvdb8uHV1DSW7rKrbPlxk4yVAGeuQa5fW4Y729gKphWG0Y7EZyM9Bz+dYuEb3X4nVSxDa95G&#10;v8O9XlYr4Ulw9nDuezTPzAMSzAk/e5yRnp6mpNXmW81a40RTtMbbCM4VgRkHjnoenqK8yvLS7s7+&#10;OSCXY8Um9WU4PHYEdq0rQXU1x5t9KZ2C4bOAT19hxz1oqTbgoM09lG7qL+metJZwaJpb6pAgZgy7&#10;zJ93aRwPyGfrWBaXmsasone5nMCSbzDuJRT1AVTwoweAKzUuFnDQXkrsjkMADnBA4wOmac2qtbRC&#10;3sY9ib9756nIHT+vY81EuW/ZHOoO/mem2cCjZdEEMuGyBwOeM/5+tXYIgl3590MLEdxVjnrnJwPT&#10;rkV5ho+pa1fuUt3KwK+5nb5thAPGCeQR2ruU1JpIBfyRqWKDen93+8N3fBrbRxUkjOdJp2Z0+neJ&#10;tN+0SWl/GPss2VSUnaUbt8vcHpXZXdqyNGkfIdVKs3Ax7VwOgMGgmd7YZ3qY1dQ3OPxr2qOSM6La&#10;3d7Cq71CED+A527Sfc/zrTDLmg1J+ZxYh2ehy00c0VxEJnIgQZX/AHzx+GQPSny25vw0iqEUKcds&#10;ZPPPXnr+FdNNYQS2T2d6gPBLoCMjH3Qx7EHvXKxQsEMM5JU459KdWlbfqYRqdSxoNvpVrbeXOrG6&#10;IKRuCeF5Jxn17VmRwbJyt2GDsfvvkZB9c9M101tZW2m3EN1GqqpYbgD3PAHPrnrWbrerwRX8lrIq&#10;x28mWWSU5YOxxx7fXvWU8Oo01zaWCNTmbsU5NPniRb7BWJ22g7uCa17eCVYEuC4QfdI689R/jVGF&#10;pbNGK5kWdRtRuRwOoB6EdqNO1Ge90txPbmKRZSQCc7T6e4IHFKnGMSXzJGxb31/BfqAyyBgVyRxj&#10;HUY75496fY20GlPLfrxMxXd/CrEdCw6kiqcF24jSWylVX3bWONxA9603SdMtqSqPL5Rh154Yeo6f&#10;0rZNta9DOWiaP//U+Gf2qvhF+wj8NvjRqmgftGjxxeg6TZ3Ok6gNRa5kt9KVJEi022faqRRpIjRi&#10;SYEsZG8wgFmP4deKvhj8Xvg94e8H6t8YfDt7odv430ptS0fUb4olvqFqsjKHgK/KrKCu+N8SKCHY&#10;BXQ1/Z7q37NP7Nnx+1fSvjV8QtA0rxnFfaJCmmzTK7RfZLhmnjdlDhHILNhZlPlhmXAJavGv+CqP&#10;ib4AeG/2Qv8AhGP2nNM1iXQfEF/Dpejy6Da2dzc2Op2Vq09pJAl5JGYVMcXkSPED5kTNGe1fsHFH&#10;D1KtGWJcuVpde/8AwSuEeMqtGdPCqF3ez/r+vxP4+21fTraWOFnZriVvKjiCtIzk4yFRASTzgYFd&#10;T4civfGl7NYeHI2urhSU8lsRMHThoyJMEPxxnvx1r7r/AGQf2lPDX7FHh7xL8VPD2uaJ438Va7ar&#10;4XTw8IbuO2+wGaO7XUpLiWOJ0ME8QjjtyA8gYlwuAK8w/bq+I/wP+Onxg0D45fCVF03xJ4h0KC68&#10;aaZaWkttZw66kkcczxGUhppJIzlzGqoWj84M7SuB+SySUb31P32GJq+2UOT3WfJ2n6tbzNBMZJUs&#10;WDtJuADn+HIz0KEHGfxrY+FHxT8afAf4teH/AIh+GNRiiudE1EX1pBdyyx2Su6uknnqkkR8uZGCS&#10;qHXzgAj8E1gXk9vJfXBtz5sTORAzDy2cY53Kc89SSPrXV/Dv4ja98K/iDpXxM8HW1m+veG7oXdid&#10;TsINStBMEYAvb3QaGTbncmRlJFR1IZBXLSxDhNTTPYxuC9rRcGrv8D+n7RP+CiPwX0b4V+AfFnx2&#10;ibwtr3i6O8N3p4W5n/s0ae3l+dcBo1ukFzlHj/ckASADdGhc/G/7Rf8AwUC+H3j/AOEHxG+H+ltc&#10;6qdcludF8PfYZ1txbwv5YXU5RHHvFu0TNLGHkLytmAiMh9v5QfE39on4o/tPfEQfFH9obxT/AG54&#10;x1SMQtqXlRwkLDlYrdYII0UKNzbNoH3jkck1i3duljemPUIykwUsVJIAbqMEEjtyOuM8115txXia&#10;0fZ9Dy+H/DTA017aa9572e3X7/0Izb38vm6hrEc2q3HkRW/2q4kaSbyIgERAXJJCqBtRcBF4UYAF&#10;Wbp5YNPEcVupFw8aNJIeFf8AuDHOXAxnt9atTW99Cv20syMsYdMleOeGGM4z754qhP5FjF9sDBSm&#10;T97aMD1Bz055AyPevkFJPc/UZYRQXuqyM+G4V7UwToqwuGyvOF4wm08k4z1HrVexs7q0szawSvKf&#10;vfMBuLe3H1H0/Sr4ZudO8Wa/YaHp7S+RdysH8iKaRhaxKJJ5AEjdsRxhmYhSFUZbivT/AB7p/hvS&#10;/id4h0jwKDNoNpfyw6TLFIbhJ7QBTFMZiSWMoy528KSV4AxWnsny8zFh8xhKahF39Dm9NupriVoR&#10;aguFUHABVFP3m79O/wCdW723vHnjhEwby08xXXjB54/3gvAro7XQ/Dlz8IviD4l1dmXUNKGjw6ZJ&#10;biXfHcXF2UkVig2LFNDuBMhC70CghmAbh2QwWskzKYreMjMjcj2PXpjvjisKlJxir9T6XAYyNScq&#10;dtiKY/a5lsb6WQmQb8SOSDxnHzH5QR/drPjtZwzw2RZRE42S7vm6YIXPUcdenUGrVxpzX2pJq8TR&#10;zRbj8xbajDA2ru4zxweh/Om2M8F9OlzbAK8AbbuJKsMHO5T0wfTr1rkcT6Km3tY2JtWubOwg0fV2&#10;uZsFbiJHQeX8w2lkXpkKcE4z26Vv2gFzI1x5u/EOUSV28pR7IWI3E8EgZNea34gvNWW5DsbmGN4d&#10;uSECswYE9x04Hatm21O20sppl0rOiqHVVI9c9ffkV59eL6M+hwDX2kdA2gavql5NP4hlhsV2LllZ&#10;fmUD5fLC4x6c9s81NAFt7YJHtd8bmZOhY9do9vUVFADHaec0csew/Oj8hWPICnkEAHHGRUi+bEzq&#10;VZdoycYJxjt1rlbPajG3UqpFdyasI59xAhWUDBITDYwxPc9c9gaoazFPZzsCwVJDvH+yG5OfTJ59&#10;63rS3e7uDbqGdwvYk5APt3ye/Brlddikj1iVYWCRKqRPtPIkOSRg8t0wT0HSuStFnbRequVEaNYS&#10;5ChOvyjjnrjFSboZFMkZHQAn0A/hP41DFITGfKTIUblA4J46EHp+NTEruMhHHD46849e/uayV0j0&#10;mkx4jEsRZ1IwcjBwRj9dpq5CqyF5ZyzK3AUDHT+bfyxWfBF5c64kjhIQ4l2kjPVQQMkk9OmK1UXb&#10;IVPUNtP6H8Ac8U1LojSMdbkNkLWC5jLLuKMW5Pz4P3vwz2rr9Mitr7WbDTtRMcFpezxpNPMMxxxs&#10;2JC4w2VC5yACT05rmW8xV8n/AFfUNjDMPX5hxXaeC7db66LX2DaQrI5Enyt8xwGUgEKSfu+/NXh7&#10;8yFjEvZu5/V78N/G/hn4t6LFqGmyieK6xNFKnEUoUgBo9vyMoCj5eNpGCAwxXs7XV/DqywTMRsIb&#10;cDtbjkNjHWvxu/4J6fEqKfRv+FIx2l3G1pDPeWdyZFMccMT5l2qfmDmWTPcf1/ZQQG605b1rgPI3&#10;3t+S/A4yeDXyfGNJup7Ta5/JGNy36li54eW3T0Oy1DW7a9tQdSlWV2YEh/mJx39j/WvMLvxA99q0&#10;t3fyExg7YkA+UbRtC59TjJPrWZqV+0j/AGZFz5bfMff0/PvVbUtPazhS58xXluIyRGMkLnj65r4C&#10;vWluuh0UqaS1Na0n0yPVE1DxUsIt4lMibxlfQDb3J7HtXNa/PdMqXsLMIrwuRHF/q8DhV5HU9ecA&#10;1v8Aia4h1Pw7YRR+UjwKowGGchcEfhim+G765sdEjh8QQiS0YthlGdqnnBzwcVi7t8nTv/mbQlb3&#10;jzu38qHVYLfXrZ1W4b91G6kFiMZYA8HaSM11M3gyPUNT+yJcuE5G0NjAz2/pWn441uG5Fpd2cSxS&#10;JHsTcp8xowxKnn+FSf1OM81yWsa1L4khhiwbZ9oEsic5IPO3ocflXM4Qg3F69TdVJys1oZseoaN4&#10;Ovbuze4DQ28hQ3EnOec8tjk9uB7VrQatp2sXFrbWL/aLu+cbAQQNrH5Tk9jjPAyB1rw/xPptxY3+&#10;ZZHEYYIrdT3OCfUnn0q/4Z8MeLPEGu2i+EpHS6R3bzI8MIkiUM0jZ4ABIB56kD2rzKWMq87pKGl9&#10;up2VKMVHnbPqDUEt9NZUutq2trKDKgPzOCfuqOpOccd6l8VzeGNJ1S107QbyDUby9gFzNBZMZYrV&#10;HI2LNN91ZmU7vKHKgc9RnxjWZPE2t65daHJdx3epIzLLghY9/cHy8KOucL06DFdz8J/hvfadps0m&#10;oyRtdPlJI0bekcpYktu43fLjAAHX89atWrOp7KlHTv2t/X5/LypKMI80pfI9VsrVItHubnToPOZF&#10;BMmeQ/TlTwQPbvVCwnuo7CbVJZJHl8ov5UZ3M2Pugf545rqLzQ7jw4v9mQM90q4BlJGDnpn8/rTb&#10;a1s7AQnSUVHXiTrk+uT3rtnCaSueZ7VO73IILho9H2a7BJFLOQYCuFAB/vD72fT61p6JZ6WbWeOV&#10;HlnwdgbO0ZGDyOOuOKlgstQ3/aI22kvtx1Ofxrb03UD4K0q6uZbZNRmmdvmkBSJWAG1dqncwXk4B&#10;GT3rhcbay2Eqt9OpxWleELXwiEbT7uOC5nQvJEu9ioP94njn0z+GKxW1E2Fw4ZhNcMxO4k4BxnIH&#10;pn/61XNOurnUbybW9RcB5OCQhVeBjKpyAAO3NVJ7G0vJDdWgYgZ289T3/wDrA8V5ykuX92rHbs/e&#10;E8R3tjrU2j2ugPcXEk6hLtryEQKkrH5tmGbKL03E88Vu6iujsjXfiW2ivpbeN7eBJC+0EqV3uqEb&#10;ypO5VY7Qw5BFc9psS3kqWLWrxQAnzpjn8lBH51auFC6j/Y22OOJwD5pDbTu7sBknGO386mTTTlJX&#10;v/XUpxTskZmleJIvJudNdUuLmHy0h428gAHIU5Bz2HXpWolzq91rTXN5aCN7NFeRYwIzlMMdwB/I&#10;k5J9K8N+LvxdstHuovAPw68yK80+dGvNf8ryWaTkm2s9658ok/vpmUB+EiyN0g6r4a3njTV9Pk8R&#10;a9eNcWV2Ht4MoFLFWId5GAAbLAqAvHUk1w0cyjKp7C97dtvn6bHXUwjjD2jVr/eanxJ1+fW/Ek8s&#10;kYj+1gHa/wAzszcsznknAPHYDivN9Q0W6sLeJhMMsD8gyNoHGa9L8VWFvbSDUI5iHkUKwUfdx059&#10;K8l8STXiCC9imMsUaFWPQEn6+ledmUvek5av1N8LslE4bxjbz22mxyxL5h34LD3xgA9889K8b8a+&#10;Io9FWS1gZHhMLeYNh8xWOMD0r1vxZ4otv7EjtEVY5Cw+dm6YPpyAa+KfFuo3Wqa2z3spUKB5W04B&#10;IY/MB/FnB5rxZ1oqT5WfU5ZhHN3kjc8PNqGqyySJJIoADAY+bBbHz+/4c+gr3HwZdajZxixYK0X8&#10;QPQden414r4Rvb5NPlns1SdpWIAyQcD7wbuADjnivoPTobWy0+O4RFLsuHY8kk84zXLRclL3WbZi&#10;7NxsP1BY7wfZogwEjfNtO3j0HfB71W1C6aKzaKNtu1Qq9xgYHHvj862bZFL+TcEFmXchHAB/iz7+&#10;lcPrOoCdZkVGbYwbKsMKM8jjHOeP/r1tUve7POppt2RznhqeeTUHMcm0SkjAz8oBOSfc4r1XTpZJ&#10;oHed/MUkhTuJxjjnPTOeMV5vZQ7byLUGzsyQ2B6cZJ7HPpXcx3kTRhV3Kq5GF5/H8a2wU1B6jx+u&#10;yN5GlMKSRkMM8fn/AIVswJ9mYsXXkZ29zu6VkWN+l1C0qjCx9VPb0P41fMnn/Pk7Qnfrn8OmK+ro&#10;Ri4qSPmcSm3ZmXrzXMBZ0UPIAoXdzz/XFcDpmi3I1B79fkU/fB5Ujrj1GT3r0a5vI5YlR8nIB55P&#10;1/GsKElJ5IgNvqPbj/IrphhU5c1znjKyaLL2YjR5CxDD8vx74rNe1N7ZykOPkPGcn6gY/lV9nE6+&#10;XH/GOR6fWopmdV2iTAOd/wCHT/P5+tenJL5GKbueeeJ7EaLam6iUybwcxxg545OMA4JH61q/DfUH&#10;vfDsV9bAtb3A85RIMttJ7nsR+laxmtHlKXLNlshSTzxxjFN0yCQ3KWFnIIS+VVscAt0wP85NZ4a/&#10;tlKOx0Vat6Lg/vPurSbQx6LaQzMSWjDDaMFQRnrjJxXSWlmylkGNuMjufeszQ7JrbSLWJ+HSPYVz&#10;u24ABGffr2rpoIZ1XJ7jGf8AGv3OmvdR/O+Nd60n5lpI3C7fujqM/rVtLYIolP3hwDnj8jSwRPja&#10;+MdOOoFW1jSY9AQnXj/CumCPPlJohSJSxKkqvIP+TzUpWOJN7Y7c46j0qYxbHyhOD7Dk1TaOR5CJ&#10;CcLyeK76KOaTb3HTCKNVEZOOuPQfWlj+6gXgNknHUUEqse9G4B7/AEqtJM8g8mE4A7jjt/n6V6FF&#10;LdmMlcvSMZsqoOOhP+FQF1VikgPpkc0v70lCvUjH0qxDbqq7JTy3b/PrXZTWpzNtbE0Fz5blOxA6&#10;9PepC2wFRwcZAHOPao8LApZAcH/OKYzMU8vJA68da9CDszJq7L4dw7SKBg9RipYGaQ4zx19s1m7k&#10;wFfJb0q5E2Nh3DnHFevhprY56tPSxu2z7ZQEyT0x9a6m1LliW4C9TXE2zp5+1jjr931HSurVpm+b&#10;JBH8zXu4Znk16Z0dvKIHEoGfT8PWtAyu0e4jG/kViW9yW+XAz3z6CtWKWFDtdt4Pp6ew9q9mjM4X&#10;DQncSHAORnv7VcVQfkzx03dKpPcnALZPp7U+F3k+8OtenCr5nJNal5SjLsLBSO1bF7b3mp6gNPto&#10;8Lbjd1+UhRySfaucmgcAKh61reLfEMvh/wDsm7tvlS7SeOVcDLlAvAJ6EZ4HcV+PeMy/2SlN93+R&#10;+i+HSvWqRXZHTeG5YLPVITbuJC/ynAOMZyfw7V7PLs167mntohBCpChO+AOOnUk1414EvbGKT+1I&#10;0NwRmMKfl5I6A+3rXrOm6pPDqsdhfRm3a52sFU7hh/uk+hzx61/M3Kup+0pux0NpcfYbKXTtNzIk&#10;2FwRgiTPJ9+OOaji8N6nbXDS37Jt3HGDuP0yOKsyJ5BFxEMsjAHsevP41sm8e5uPN4GR9zoAa3p0&#10;k37xhKo0y5bWha8RiDtQY2nr8o9Ku+VpUs0sF1bqSBksRyc9jUqxzwwRXjRMN5I80EfQDHUcdK5r&#10;SNcTU7u7G0sY2KiQ8htuM9vw+oNenZJWMJSbNm4sdPisFS9ZlCk7VQ9Tjp+H1rk5LtNZ1NYYVaKG&#10;2wuzaCCx45P1PA7/AKVsX12irGjjCk4AA6n2rnrmCGLdaT/PFLk4Y8c9sjHNZOS2RdJ2d2eN+Lt9&#10;3LeaDbAOY7guxzyRGeF989/pgVxfivS7XU7W01DW1kS5tYmKGMlWViQybtvQrgEelei6joSRam0j&#10;ylU8sKoVTvJHQD1Hqa4nVZm+xst4dxQhZAcZ54x1r57HN3dz6vBt8qOK1icapbXOo6y8cNvpzJe+&#10;ccFwYkGIufvb35bvnAr80Pib4r1vUNcn1bWZnhtbvdccqArmRzjA5JO0Ac9D06V+jfi2zmvfBs+k&#10;aZbKYrpljEzNuCNEwfaVzkk455zX59/EHwfc2trDr9yIma1cI8U29975LBsLj5OxHGQcYr4PiWdR&#10;wUYep9tw44Rk+c6bwFcXo8KDTpLcxR31ybxrh93nTFlCxKx5BVQDt4HHXNes6bpWpXjWka7muI0x&#10;KUbaIypJx1G/A5AII70/wTp0nhg2lv4ll8uW9IniU7TH5RUMMAdEVT8ueorNutUeC6kubN5Fgtri&#10;Qmckjd82Qq45K7e3deK+wy7DqnSgps87MKnPOTiS/FXxD8YbT4Uvp2gWVlc/NDJFPqMrxPLBHJgr&#10;CFDmSR+VjDbQDk7uBXBfFRPB9r8JfDNho9mJ9eurr+0tVu1BZ4IfKYeSHDYVS5T90BhSpckHO70/&#10;xx4h8K3VtpFvqt8+zZDOYUVniihEisy8fMUVWb5RkknJOTXA+O9cstX1+88R6FZWtjoMpW3WGFFh&#10;R40dlicRqAf3iYL9yeo4r6SvCLpSi5Xurd7ef9dDxqCleN47O/qfB1/pPi3U7HUNQ8JTte6yFlns&#10;UlKlpLpOVRXlOze2MKX+TIGeDX88njDT9a8P2F9omt2dxb6ncTPOXvEKSrmVnkyHJcszHDbwCvX0&#10;r+jT4la5YeDrGW9lMf7m4LyeXwEg8wfvNp6sgPTq3Qda/Ir9oOGz/a2/a98QX/h62fQNM0jTZtNt&#10;r7yPtWoajHoNtLMdsU0kS3F5eu2REXQRxIFDFl+bh8Naco4upRh8/U/TsmxLhGc5wvF7vtb8z8+7&#10;eV9PtI7e/VHV8n5eoIHByOuOn0rUtdQhuLmKNX2hCrjtkjnbnOOTx71gprVtq8Q1QqkbT7W2InlI&#10;mQMhUwMLzj19e9X9L0+zlvkjv9qQFW+cMUBb+EAd81++Urp6M96Kurx2PaPCeoW2n6hJr95NhYbc&#10;hEHV2bGNwP8ACvB9fwrpLDX9P0nXrF9TIZ5lNwqRMC0xyCR36k+2PSvCtQvV88aajM3l5Z9gBQj+&#10;6FJ7cH8sVnXV/K7+Rb8sU2qU+Ug4zwRzxkjjn3r04Y9pJHFicApNysWfifEtx4lvru2H27+1w4ng&#10;A2v8nDRMQy5Zojtk2sCVJAIOCH/Fz4t/Ef49eJrz4lfEy7hutTmSGCJbe0is4La0tR5dtaQQxYCQ&#10;W6YSJWLMMfM7ZzXJazrklw6WV9LGIsk72YFhIcLwxPGcYOPxqlqjRwaXBcrv33G75fl2BUIUNnqM&#10;n8/pWVTEtpxWzMsNlVNT9s1qlb5Mw4GCSmMglmwMHj5hk/d9Tzn86jZJFYiIAjkgZ5yR+Wf6VrXd&#10;jdpbWmoTIf8ASFMkO9TyuSu7PuB+H41kXAjN0ZTncTu44HYYH+etYK57EeyFninVlaGN9xxgkY4P&#10;UKehYfXpVoWN2LVpwpkt1bBbjrjk56k49OKquRNMycxqMBE5JVsZPTI5PNKwgEIjwwPJ3jGBnvyc&#10;4Y0+Y15OooNtKzF1VguCBjdweRjFNkQM7GfmQPgewz29d3rT7NEZwQuAeSueB7DvimmfeslvJKV2&#10;ttQbQR17HHf1rKW+hrFXWoIkxV0DYK/MFJ+bpjj/AGfb1qxbtLCv2u02rKBviZgG2lSCHweGx0IP&#10;BHWphFbSQklsPkfLjkjHc9MCpIYgJo2UMxUbY22khVfqMAZwfpWc2d9OhY3PEOrDxXqf9sCxhs2W&#10;NIlggLGNdpJJBPXJPUjjj0rInWULFISyIFK8HkqG4+g54qe3CqpWEEZwTjsxPT/PahpHl8xZI9zE&#10;cY+UDHUZ/nXJUlfVns0adkQgTGUQxDcigEg9QBxk/XtT32RsVkcBByCTz9PcY9akaGJVjVBsYADJ&#10;OcD0J710FvHFZQxPcweZfXR3RA8iOEHaGKY+ZpGztB4AGaySO6OhyV9dW06IEmETMPlYdfmwR+Bo&#10;dmt8CECQdwQOnU4H06V7dpmofEPS7PUZI47q5OmW/wBtvLW0t57mSKz5DT3CwQSwQwjnmV1BwcZI&#10;IHmmt634a8SCHV9Dt7exnkixcx27hoZ2z8k8SdUEin5gCRu+YYBxXXPDOMVJ9TyFmFKdWVKMk2t9&#10;dV6o5nN9HILm1m8plO4FQAPUZ6g4rVa5juLZY5/3tyszu88gPmyF8YyxPIXsP8azzaIkTs3LHHJ6&#10;DB7Y/Wp0Rid0ucyZ9+T6H/OK5r6WO3k+0el+CLHTXjlQ6nbxXkz+V9nfcJyi8l84ClWzgfN2xitK&#10;bULiDxNb+ENNs4JLm63CK4DuFKxnliMYXuPw75rzXRtOu9ZvPsFnceXdB41t8ErvJzxnkZ/XGfSv&#10;oBI9Q8iC51Aqt1BCI3EODGCD/D1OB25964q/cunzbI564j+xasYtOAVRINzk/JIV7qCOQQa8t8RW&#10;EGna7dWlpF9mt2KyxhG3fe5B3Doc5O0dOBXrtql9Ncy/2jOjQ3G10jQYIKn5h7A+lcV4+vbS0v7R&#10;I4gYVjbmP5juLfdbH86xTVj0aHxLmNDxf4kXUtLTTtJlZDcLGblmA/gHIH97LcmuItjnVLOCc7s3&#10;EWcqH/iBGV6H3zTGK583hww+X29eahV5re6gvLGRoriNg6OvBB4454xjrVOTbuz03Hoj6GnkitYm&#10;kkORIxYueS7E9u/0FNE9oRmUZVhyuOSe2PX+lQ2uu+EW0i98SWq3C2cbmIbwDIz9A2FJwN3FUvhx&#10;rN0NDltdUjju5fPdiQR5nk4BB9ScnGemPrUTSvY87lavct5EzN5CAsCPLJGOT1Y+vt70G1kmixdk&#10;hfLZCAcHPHIPakiuoSkk0qsERt2T1UD278dqdDrK3ca2TKI0aQKruBk5OflI65PVfwrC1ir3JYoo&#10;tpEyBEI79z6H+tZ3iGK9+wwS28witUdXl25/eIo6KB3B/KtV7U+Yyqdqjjb2Prk+9YV08Mt09/AS&#10;mnIm+WLJK7kyOB1Of7veqjFnPWnZXGXdmkFtCIgSCVbdnnPbJyPwBrEb7LYB/EGryLDFuS2jkzgD&#10;e3c+pY4A79K4vw54k1Ka+K38JuoLxwgMgKGHJxuUDqo7g9unIrV8e2jJ4dkty3yxTRsT2wCe/Rec&#10;EmupRjszyateTizq5rKWMulyxV0yPl4IIODj0NWreW5LtMwALEAnkkew98+nWqtrePfWVndyK7Lc&#10;oMO3DFmxuJHcZ7/jV+1CyXEkbkxFDjEny7h7A9fwpq2xEkrXGyarFZ3EtvOF3oo8oSH5G3fe6chu&#10;4zTtQtRcQPqEEwmCghtmRggD5fmHb1/KvK/F1zqUN35s8xdpsxRmNQ2zdg52+w7tkc8Unh7StYmn&#10;F7dblspTl1fducxnn5c/c789eldyoLk57nyVTiCpHFqhCF7mjdzCW5lgnDWwVAwYZ284A6dDn/Gr&#10;wu9FtNHia8iSPa5TzXDEbmOWLHt/XrV0aUtrb3DtL5iSsMCRvlGfQdRjg47etbd1AlrbrFuDq6nz&#10;WfDBgOADjjj061yp2PsGuZXRlwqkfmXEyFRIRtkXjcSMjn3XBHrWD4h/tI6V5mlPISuDKqAAhcYJ&#10;z1z3zXUQm8g0/YExC4Cqo44U8A8ceo9qpLqQuoRe2royrx8jZ2cnhscg8dT161vGPVHNJvY5HQde&#10;+1xvod1OyGSEpE+znB6n5hjI9agudLntJHNkJJCp+UMdxboOvqf8mtTVZIJFEL5eUkldpIwO4J96&#10;bbGSRXt1cF05I77Tg/8A6qTnfQ6Ix01ILSyub6GJzH5cjMUPmHaVPbP0/wAmrX2i6gmWey+cINjD&#10;IyV9D/nmtSz+aJZi2Uwcnjt6f1rYhsILiSD5U/fSCNdxHU9FAHcngeprFys9BVLs9g/Zw8N+G/iD&#10;+0f4R0nxNczpo2iPd+I9Rlhd0mit9JtWuIliaMFt0tz5caKMF2O3IBNf06/Dl7OS+OgX1n5UzXaP&#10;PPK2xbZGcCRQM9Qo+YEDBFfzi/syeP8AQvhTrHjzx9o91Zad4ml0jR9A0y2vWXEz6jqYjuriJOkg&#10;t4o1Mo6bGw2NwNf0m/2Cuh+KdT0vUJ3mmdmeSYgL5hRtjuQpONz5OBxg4ycc9uaJLDQfe5/PXHk3&#10;LGNv0Xyt/n/XX3r4q/DLTLXQYPFkfiKK3ihtmuY7IeTJKGiYgI2+QPlgcjapwM5ycV833eqJqMC6&#10;heExKhUHorHPTO3tXd+L9Nfxxbx6y1tbpc6bbiJJGVdzIrbxg43Z9McfjXBkQ21q95zm0BJAGN/Y&#10;qR3PPGK/FeJqfPXcrWVvv/4YXDStR5ZO7/IwtQv9M8Pzxw6Rbsbm+QAxBSRIxJ2vv6Bh0x1PFVdI&#10;1hLeePTtciZJSrSvIkoDKsa/dPXDEkAe/tW5dLHe6fa7N8Eyu7nkBVI+7g5yGB615/ZeF/GusXv9&#10;oS2RNjK/E5XGDgtkg9QQMh+nbqRn4/ERnG3Kr+i9D6+lSi03I1NH1C01eya58SMIZYZNsBBDHYRl&#10;gFbncemcgEdSK561E1zoba1bOxiNw8Z5IVMklDg5HbB4696ydD0vxBrmotb30629tMkiloiGJBOF&#10;+Tg/Xnvx0q9a6XKLGaFI7h7C1nkUGQFRuBx8wPO71z2x2r43E05TinKPfXr/AMMejKCjomdH4b1f&#10;WLC8j0++K3VvPM6lpAWxE4wz8ZzjqOOK+xvCT3V0I9A8KrJNdgKlpawkM84iTJCKxBcqoLbRliAS&#10;Aa/PtpptL1MXOkzNBdlcWznBU7udgz/Lj/D36e9vdeghvLu2Fo7KsipHL5ixygZ8xGXDI6t8ylSG&#10;Q4wfV5JjJUeZ2u1+Xr/XzPEz3LFWSf8AV/Q+8tI0q8k0K1OpRyW12sP7+3kUBlkQnfx+uO1dzpuo&#10;z6PJaJpM8lutwiSlGOC4U/3uo+gI/EV5f4K1vXfFnhiz1LxDGiSzRNGsoIBmKgKGBBKszgA8Hk5J&#10;5NbuqWuq6dY2Wl3csRiVHW3nU7Zdi7SyuD02dvXtxX6VTx96alHax+V18vcajhI+lfDniG71NGuN&#10;UZIGlcwIkQZVfJBy3J6dulX7nURFNJbX75UuSjAAlQvAz0PPavF/C/jOy0q7bUdRgmvIFGCybFbc&#10;cYYK3Yc8jnHatOz1+GfVBqlhm74YlJ8gru4wfcDvXVHMk476nI8vad0j0bW7u6sSJoTGzMiuqlvm&#10;cMOCR247d641ll1zTp9ThJa709xIysSoCPwCu3qc+vFePeNde12SSS60y7JuB8rKwxGV7naMHdjA&#10;HPA6D1u+GfFtzfaWLmZdsmdjgjCEA4KtyOp5B9u9eb/aK9o4nV/ZrUE2Z92NVnuvtSx/IBgEnGAP&#10;Ye1T+G9W1CHXVsoYZL/zp4xFBChZ2eP5+FUHcBg5B4x6V0Fytu+ntNEvlxOxjcdcZ64+vavPrjW7&#10;XQ76CHSTNFJGxYSwuYpocDIdW6hm5444zXJVavzXPRwtJyXKkYHjP4gaVHqd/ottNLLeWu+bZBuR&#10;4JNzB0YcEBckFT06GsC11+S30MJE0aRyxglQPmCsO+ehHc18m/H+z8Py/Epdds55rWUWxM0onYyO&#10;7Ha5IzuUMAMEHDEEnmrngXxhdzWl1p8ZN3b+XHKHdtziQnaVVunQZI/xzXyH9uSWJlRq9L2t/Vz7&#10;COSQWHjOHzPo6OTS7bR59cWfZJGQkZDDJyecKeprkfGbtMoaRlkQbeR0DE859PeuNu72cT2d08hD&#10;2x80KQCFbHvx74PFX7rVby9g+2SYO1Vcs3R2JxjGOvpXWsTGScbHJDCcrvc5a/1P7SJra0i/elhB&#10;ECQoZgM5z2HWvMnmunsp7S4AhdsqoztckHkH69+frXYveW9jbS6lfSLESzKqfxLk8DHXPfjmuE1M&#10;rqM6Tzs7eUuFZu4Pdjj868HE1G9W9f0PXpwsrIoafIxuI3njI8pstt6lSPujrznv3rHgtZbVFur2&#10;FWYZKrjaMZxkL9PWu70GCyitnsmiaWWWXfvU42jGDgdMVQ3RX0DakzFIYHdCc5Y7Tgnjp09K0wcJ&#10;XTbJqSd2fOXivTdQ/wCFmzX6vsGrxQ2kKDdvDHcGYgHBDAj05Wv3h/Z/1+z8UfAXwbrltIDt0yK1&#10;cEEbZrQm2lXnriRDz36ivxbu7D7Z4givogNzfNCwPzBgcDafpgcdK/Vj9iCO+j/Zh0aBp1liOp60&#10;kYYDdDFHqDqFyMZ/eeYTnJHqR0/XvDOc1jpx6OLf4r/Nn554o0+fLoT6xkl+D/yPqOaE+WXQjLfj&#10;zT4xEjF1X5iOSCRU1yiSMEB6ccc1GDGCR2I71+7JaH4D5DQIzGULYBx15qaOCWQGToB1/wAaSOZW&#10;cAqG9WJ6CnTO0qAwkgg/MemQe351tCKZlYg8uMtuHIxjNSsm/lQaQb9pQdccU+cFIm3kBehx9fWu&#10;iEUiZvQc0cHysMbiccd6tqFWLeAMDv8ASsYPskDK2WXpQWkZSWyRnOK6IvUzci+8m0iMj5AOKiiC&#10;Sgw8gj5ue9Nad246A9R7UqxAtvB6enp1r1MPVtZGEiSSK5jbzFbk9Bn24ogdC7Rk5Pb3p8jrIru3&#10;B647n2qCNVJDxkE+npXsUqhyuHctou9irEgdj1xVLzfKlZVUs4bbg+nc8VIDdl1SM45Jz2qoQ/8A&#10;rcZccZJ4r0qFTscs49B8s7SJhwFYjJI9qqGQMcuOcH8asj93IzPkqeT9P6VVZ4zITnqeB6AV61Op&#10;Y8+rT6lhpDHxEFw2PpxTZLlWZU2YDD5mB/kKXETN5bHHcelVpcxMJFO5COQOx6V6lOWhxyLcSE/u&#10;0cVcRYfJLs2NvAIHTPJrKiTIC/3huI/WrhlUfLMMAnr3roUjllBtltUkCL5jZOOcjg+v/wBbNXDK&#10;WBCr8p/GqTiWIhIiGY9R7DFaaSRKc52gg8H3FdlGTscr3sNj8tWKFzhh+tO5ZG2kg9A3FV42XaB9&#10;4AHJ7ZqzIC2JGOOnAHP0x2rrhIiqlawx1YsAuBjAGKgmPnAGRSG5HP8ASpyV29M9jxUjLhNgGM5z&#10;zzXZTa3OHl10MeUxNxH6frT0kIjdVAbOMA9a0bmNZv3WzIGOT/8AWrNKsoJC9/zFbxfUmULGfeWk&#10;Sld3Tp+J71gCzUSF+xPI6AV1E9udnnJwyjgZyc/571mTK25g3Ycgc596tdznkuxRVQ8ggUbo1OQe&#10;f60wxWzO3nIwPQYOCMHsRjn/ACasGOQANGRjGQBUMss8j5k/H/GurDyszKUdD85vjP4Vf4d+JrrV&#10;mHk6Tq0ryW8qnHlu2PMjI6Lhj8nIGDgcivnjSb+zl1Y6fBcjzd48xnLMfUlifb+nSv1m8f8AgTQv&#10;iJ4SvPCfiu0j1DTrsASQuSvzAgq6spDK6n5gwOQQCOQK/If4y/C3XPgl4lZLqKRtNZZ7mzv40d1j&#10;hUGTyrlkXZEVXds3nOxdztlsV+M+IXB8oVHjsNG8Xq+6/wCAfs3A3FMK1NYOu7TW3n/wT1+4tHWR&#10;rWJgJIsEbvlPPNcVeajPDcCKRSSW2k+5rlPBvjSW5kj02/RZGkUqJFG1VwMqMMcj+prtNYkfUYYm&#10;sXVDFkSZ756Dj1r8iqUL7H6MpWfLI4zV/Dt34mt57SBX2TnbKVIBxjjAPp/9arnwu0nXfAGnan4J&#10;ubnzNPjmE1srLtAMw3Odo4DM33iDg+lYvxB8W+OPh18N9Y1Hw5aRz3RjYQ+YCWQyfKzgLywjBLdQ&#10;fTpXyB+zD+0s0UEPg74p3c8slzNHZ2N60UrPMzDAEqkZBDYBkGc7h758HGUacayX2j28Hh6tWhJx&#10;1S6dfU/bj4Y+IZItBxbt50kI+4W3FByAM9cfyrnfiBqN8ri+tZGj6Fo+FTJPJ9Rj0HWvHfhh4oi0&#10;+/uS837yHjCg4KOPlwe+SD9OtfUXiTRvDXi7TjAmy43LjOCCrYHB6YPtWM5S5LLc82NNUqvPbQ8R&#10;8PfE+xn1v/hGIrpoL6UOAXwqGRAMJ8+NzSZ/dgfewc4PX0fQpIfEGqT+GdWh8+RozIzOMsuDghc9&#10;snOOgr508efBmSNLq70FC20AraglVVl5/dg9M9fvcHkYzX0D8M9QmtdNittZXF7FGWSc8ykvjesj&#10;Hlsnpz0xXzEa1ZylTrL09D35xpcqnTPVLTSItDsxY2bBYtxJXAHJ7ge5rqNGsJ7u2ASTADEEjsCe&#10;BWMI3uLRLiU72PX16102gPbQI0yhmbJUqTxjsfaseQ5HVujYudEUaYJYdzXCnr1G09cj2H41QNqp&#10;VDdRnceir1yK3LfUZmgYbSue34+tdbYy39pG8cYHzkPnhj0wDk9qUqaZKWp50LW9EytaoQJDx7H3&#10;9K7a2e8gtI4ZlbzoDljks3HIJPWp5ftBhbaAHU8k8BqZDLLHGDKMHoR7Vny2OqkXI9UutdLTX029&#10;um49c9MVmzagbK1MMLhQn3m6Yz6/nVKeXYxW2G1FJJKn+XastpbQyfZpHUbzyx9M5ziok76mziXY&#10;ryRG+3x7ZEIG7HGQOPrzTItQWWZrK9dIt53Rk8d8gH1IHerzW8WpK0cMaqkR25Rsg+hz6fUZrJvd&#10;EurmAtJE7Jv+STGQCB249KhtrYEtDc1G+06G3S5hCyyIDwMcjjoe386zrzTNN1zSzqskYAiUMFUk&#10;MSvXDLjOe2KfpehXmm20lw6+ZGAcue3qCPpVI3LQBrhMbCcFR0BPTpW19Ls6Kd9zh7eW/tH3yMdp&#10;XBycYXPAJ/z0rjPEvhnw7Fe3njG3soIr+WExzXEabHdAd3zEcNkjkkZPrXst0sb2xEhXdKCufQnv&#10;iuEvdPN5aSafMwlU4BKjAx715eKp8ysz2sFU1ucZpOvPDZg3MQRSAQAeR+HPWuwU6VqGJLxCV2bl&#10;HdW7EkfWqKaRYK3kyRjYp+91Ptn8q03kbz45pSroWA2jqV9cD9K5LO56nMnscpN4RtmnS60uTZn7&#10;yOBt9yMc5PoaydX0HS47aSKC4jjuBl3gUZDDI4wDkH1zXYTXum6frYt5AVgkbB2nOMjqc9K851W1&#10;nt/EN9NK4UfM0Y6hRj5c89SOaxrRSWx34abZXu9WaxtreO1twsowhIGQV9fWvO/E3iTWPL8m2LCN&#10;SWwMlctxk5OOO3Fa8t3eSskt0zKqeg9TweK7Ap4VMSm6kR0hPzAA4fcO/GSa5OZz91Ox6ilGKu1c&#10;+eLm41LWI5NLRmM0h8tVxyR1O3pg4FNvNcv016LTL6zCQqVhJV+pC4UEDOMeteu6xYaDDqq6lp0e&#10;11OcDgDsMA+3auWv9OhubsahGFBD7jxgnPH5Z71zOhOL0lrf8DVYmPbQy/E1xc+IdBe2s7cvcxbC&#10;FQBiVU8jHqw4ryjRNO1K6uLfTkaSaV2H+jBSO3zAp1+XpzyMe1emW82oW1yyWDbA27eG6EDoG9s1&#10;i6hFIlz/AG3GXtrxMqSjYAOfvZHc9scUYqSqy9p23NKM+VciM3VvDcGqXH9iW8GL23UKSW2sASev&#10;YDdx61yWpeBdbsbZ7O82HcCfkJLKAMYyRgkda9P/ALKnliXWnWWO6uE2urjLHv06+/NY9rq+pm6i&#10;ivCs0R6Fs5Xjjk8Ln9a0qUacleStfsOFaa0ieTWOlaTb6LBo96r+Y2QzsfmkYnuOgBHat2TQLGW2&#10;j0e3t0kjZB1zjjpkexGR+ddPeWXkXMczkGSEFkc9QWPOB6c96Szk1iaNr61jVxEN+8tsJAP93nP9&#10;a56FNRvCS19Oh0e1e9zwnWvDc8WrIqAgYKsDzt24OGI9Rxx9a7DTNI061s4rNolWRSSWUZPPXrzj&#10;0HpWrcm5ae685f3l0oGMcpvJ4HoTn0zS3llqcciSRARxkfMW744A56ADk1z04pN6Ha8Q7KJwt7o9&#10;ol9KtvtiV8ZVTnAzz+lZNzEYryT+0j5kaL8rL3Hb3IAH1p0MJvJJ729lA2OfmUHpnC49sd+hroJY&#10;bO8UWVlGYYo4i0sgG4A5wGGemD1z+tcs6XNqdSdmmzE1Bri30dBoKBEbDEKuS2/H0OTXX+GNBvCh&#10;u75zHE6fIi4JDnox7degFNRMeHhp6MZRb5KZUDPHRSOpPp3PSq8Gr6lplrG9qqgRld2/nP48f/Wo&#10;p2jK89gnJtNR7noWiRr9u3x5CqpQL2Ld8e4xXTWfiSaNTpl4jSWocZCgfKVbJHvz71yOiQ3+rWb3&#10;xKW0Z6+rZ6HHYc9c/So7CfUNBuvOuSrRXMiQSBum0kjnJ456E45x686Tm4tW27nA6ak2nuei3MFk&#10;+pfaLCVv3RV+e4/usD9auCa9ZhMVRgHDgAYBweQf/r0600+xn0ZJzKYnm5U4BBPYH0wP/r1qW9hb&#10;zObqVm3ccZ5LAYBI68Dr616UKDeu1zgqVLbjb1INUb7NG21ZSN2OiEH72fbtWY8Wj2eqKLdvtDrh&#10;FYjPB68Hjn6VfvZY7NlFwwUfe9OnQH2qlqPhfV9Uhk1TTpYre5ZkKJIDsIXAPTnoOPfrWlaLlrFX&#10;aIhUSW+hQ8S6q1pfWcckYSMqzZ78nAGP8ms/SJnjuLu3kI2ykMqgdx/QCn3MkE0aS6kfPuIOWCqQ&#10;ityOPWovPmljjeEbGkUEg8YJHI/CvPqStUb/AA+Rupe7axJbR/YtWTVUyuTypHHXjOPetU6lPdam&#10;ouQSHOdg4PB7A9B7f1rnNQgnkFvbws26YlcqCcHrz/Oup1W9guYpLK3YtIECM3cEjr7HjtTpbP7/&#10;AFNHrY//1fi/9jD/AIKdfBX9nr9mW+8J/Glb1fEHh5538MafpsLXEuo20kXmfZ5S67LVIrwlhPKc&#10;eSzlU3x4k/DXx/408Z/FBotb+IWp3uuayIY4Jru/dppHgiw8ccLSEukasedu0vgO43s1Yt46rL59&#10;80cahiXMp3n5lypLjoc8CqRRZIz5edzjJ+YnaP8AZ54z1+lb47ijFYmiqNSWi/H1P6Xwnh9gcHjK&#10;mMpQ96X4enr8ihJYs6CC43/u2XZGRgjnOSDxnPII5HWkkLSktLmUEAksWLcnoM9u/b1q263MikIA&#10;EGGDMcBmU57/ADAceuCKhZEeORAf9YABnIyCc8+o9K8BVHsfUTwaWqGIii4II+VjHl1IfpywXpjs&#10;M85oCOcLMn7wg7mRztYnPOD6DsMYNLkuwhj2xySkrEjcbnHLAnPr6dKNjq8SyAhSCMqOcjqO461T&#10;n0Zywote8dX8MPCl944+J3h/w61/YaRBf6lbxSajdExW9sjuEMs/UlcsFGCCzFVGM5H0H8b/AIW6&#10;l8Dfjh4k+B+v6lbX174blaC7lgikhWQt+8QrDMBIp8tgXBJUNlQWxk/MVpYXllLHfLO9s6sMPGAH&#10;CyENs5DDIIGAwPSvTbnxnqHiTVZdb8S395quoXk80t5f3ly1xcXbPtBeWeTdI7EKAcsWwBngCs6j&#10;jJNHRhFUhU0dk91/l/X/AANcHM6iPG9gG2qM4UEDkdh068YqzaOZc3AEcryebGqyEquDwSpAJ57c&#10;jiu28DaB8LPiD8MPEVwmqalB45sr21GlxRWu7TX084FyL+fbkOwJNuqlcFASWDkDx6/1vU9L0qW6&#10;hhSG5uIisaypllduMgDuo6np2IrjdO1me3Sx8ZXutF+Pofpr4w8a/E39mf8AZi8I+IPDlnoPh/w5&#10;41iu9GN54atVtNbF2I2lb7dqDq7zJK43SIjIrIAqBVr4c/Zv+DPxH+KviqH4QfDi2s01AxSStqd/&#10;dOtnZQwL5k0jRohIBBAXkbmIUDIOPM/DHi7xnqfgCHwVquqTDR9Ou5762ss4jE0yCOR2QcH5Btjd&#10;iSoJVdqkim2t9qD2E9hb6gLO2vAsUzLcLCrhsNh3ORxtGMdxXVWrKTWmh4WEwcoRc4Ozleztsn3/&#10;AKR9lWfgjx3+zp8LviVpPxi0/S4tR1DSIdBfRJZop5He/nVo7kxB84i2faIWTODskyNhA+SNRt76&#10;LwwLGwCsQAzPIRmVcbQSxHPfrwx5r174S/CvwTrfxS0HwX4+8V6ToumPcG1v9QSQXEtrZRRGbMs0&#10;xWIqwJjRQ23JwRgYryCaPSfE08k9lFNaWWWRkIy3lxuyqxXJ4dQrYHA6DiubEvRKx9Tk9KUZSjJ3&#10;k0tdvIs2dm2iaHb2aBYyitJLGyiQqsx3DGeCQM/jnFR6TpE+oW93qgkitbSzhE7b3BlkKuFZQvHI&#10;X5uM88VNcPLGxstMCxpHj96h38AkKhboQeQB27YrE1nSnurP7OJzGnAkMbbCQGBCcZJAPJ7da8+b&#10;R9tSk0lGJjCaQyyTyN5scp4aPCx7U6E9ySOo+vTpU5jgluDcW5UQSKSAOHJA6AdgB0NV7mO1SQRr&#10;vd3U4dDs+YHhfl6j16U0xDZHhVjXACgclnXuPUdh3Jrzqh7uHjy6M7fS9ZtbmE2t5J5TxJmNwoKb&#10;VPJOD1+vNbCo8lqtzbBnhB2q4B+XHOD0POa81aVRGbmZnRfuZUZIbdnacDnJ5xXpfhfxJdQ2QsJP&#10;szi6IZTKWAVlBxkjBzznngHtXL1sz3KdRyVjMudb/s/YtqoVWyzA9SB6YwRz6Vg77maQ3dyxadcs&#10;CTnO48jPQ4Hc117atBqd9HbJBHcXHyRxs6YUKeDkn+7np1zUXiPwqdIjk1TT4XjgRsncoVQT8rEe&#10;uSc57UpxTV0d1FW0Zz2oO808UcahFdC2/PUZx27j8hVIbTFtVSoHG4HA4PXin71DL8hwoCoSOMf0&#10;74p0W10SV1EmdxGOwycZFck9z0I3HZeSRgGVGY8k/dye39KvQ58h5E2/MfmyeOuOM9T6CqyKVOUY&#10;KHAJCsNzexFSqFSUIowT24IAHOcUoK2rN4ysOeO4kkWG2QknjavOPXP+FetWtlBo9gNGsciSQhnm&#10;znJJ4+btjsK8riMfmxsscpMzYXCkBiT0GOg9CM4r0u68SaS6brkC04Jkib5lQoMlQ3f2PXPHJrow&#10;6SuzhzKtokj9F/8Agm7e3C6/Olq6x6pbXXnT3VyQ3+gLvjuLZCQAGuJDG4Ckn92GwNvP7vWrLc25&#10;mtw3bJOTyT/nn/J/nG/Z38A/bW0bxV4i1SfTL261pJdFSAZjjVI1YyTK2M+djaoT5txG7PQf0R+C&#10;dSnu/D1r9vi+zTvbxtIrnayPt5VgfT9K8/jDCSeGg32P5o43cY4/2kXe/wCn5k81nLLDIXUgKCS+&#10;Ov8A+qsGaW4gKCIjc6KMnruGctzXXzape2ttJA6NLDIv93PfPX8jxXI6xp2qXCJqCqsST/IrOfmG&#10;OQQPQ+lfjeJi46Lc8+hV5lqYFzBfTK1yrY2dWA4H+yo967i18czeJPC9j4b0izSG6sogZlbKwYUk&#10;IVbli2ME8dyOetYOh6jp1mJl+0p5kS5YE8svQcdM+nrVXTUhkvLrW23BAQXwQCWOMcjj2rnp05Kz&#10;g99zqqvuvQdrlhqs/iCG91yRXmuoY8pGvlxqqZAUDJPfJz654rE1IGe9FlbYBHAC9O9eifEHxP4e&#10;166tbDTrtZURMl0GEJAAZDnDZByM8DjriuA0Xwx/wkz3FtpF3te0VpJ5FIIVcdAeRnuB1PStHg7y&#10;caet/Mzp4jlgpT0K7+EdTv4I0eRbgYZpEwAFUA87vUY5/wAa8S1DU9S8N+FrjVNLmezkWX55EZkI&#10;TG5iACCSTgHPT64r0SXxnrvgfRbj7HHHqO9DCizBk3KxA37UO4sq5IHevF5fA13Z/Em1vWimuotR&#10;kWOZycRRQoWYHJwOm3jqcjOaJ4WCadNe918rm1Ku23zvT/I9b8FW1vpWsQjXZGFo8f2g+QT5jFsH&#10;lgMg7jx65zX1bYTW2oWAntAltC6CRW3E4ORhge7cdvevlfwf4k1m08Vz+Hr1idOuwWWONAAxXAj/&#10;AHvUqp/g9691FndzTi6skeJUIVQinZwOnA2j+vNVCglF8nc8/E1HKXvHocd74r1ln1d5QnmfKvbI&#10;TI3KuOPr3q1b6qNJsriJI15UKZQcknqTnB7+lUdL1r7cptJZPMNqgAA6ID/CvbGfyq1omg6xqM8l&#10;ssMU9kis8xYEFFP3QvZmPfOABzntWNaLsuXc4Lp7j7PUL+8giv1BMnAymSMd/bNdRrMsmt6YLSQ+&#10;U0RLgpnGSOuPcV0WmSWlpaR2lm/lxxj5AMAfiPWqV9ZzXOmz3VpHmSIAlSQuQTjg/rXNUoNQd3cd&#10;Oqr3PPbCDW/EFs2n2UJkMCdQAMgcAnoc98f/AK6ihaxs3jsWBEqlt+BzkHByMcewrsPCvm+H9TWW&#10;QtcCbBKgkAH2H6Yq38QdWhu/E0cltYragW8e6RFKByMhk9DsGADjPPU448p0fc5pPU9GM+Z26HHz&#10;2WrTwtexyJHaoTliSd3HYf4Vytpr1xFeHUruMXIgyqqx2g9hz1A78dfUV217ql3f2oh8hYbONyY8&#10;EkZHrkema4cwT6gJriQpDEgwqjksR16envXNiU9FBnVSiup8m3ul+IPHniXVPEN9k3mqXDPqOobW&#10;MEYQeXEsaFuWWNFREGFGMseufqfw9ZW/h3wzovg+1eZtM06zit4TKQZJCn8bbQF3sSS3GM9KuQJ4&#10;btLSOxgt/LCtI8hyWMryYLNzx26DgV0Vnp9vZ3ux5DJDkEBskLx29BXkZdgORtyd293/AF+Pmdtf&#10;Fe0XLskNmfQm0FrOKCJbuXPnSEk7kHQ5J4Yei9K8j1izhSSWE5EUnJyAcjGDx2GOc16n4utbbVdS&#10;jktXjitlhMflrzuJbdv4744I715v4zslexis7NzBEy7Tzgtu45bqQe4q8wSs3bb8TDDNXPjzx7av&#10;vdbSQSWsEgIHTcd3GPUA+/6V5bqVjc3VpGLNk+1RyLyy5OM7iFJ6E/kK+mL3wbbadZfZZiNjnMeT&#10;v2+nXnj3/wDrVwZ0nSLK/Rbdd9xhvNbG7aMenQevTmvjoUnF2lofXYfF2jZanM2nh+4g8iSW3VZr&#10;xwkrgYJwM/e449T3rtUltre1XzpATvCgHoD+nA/WrMlob0RwW7n92p8tAeCwHSvMfEmvSO0FsziB&#10;FJ3Ej+Z9e1bRtC8hJurKx3F412Yn+wOqq4yztwB2OG69OtcHcKLeFbYtGscx/fEnB2jkBe5+br7V&#10;zVjr9xeXUkBmKW0Z2rERw3qST3q1fW080UMsC5kMg2vgnAxzn+XOMU1UT1OqFBxfvHYW88EF+1vc&#10;scMAeBuUjHB9vwH1rctzGdwicM+05GOQp45/GvPFWbT7Zru3BndM5RSMnnJwT/Kuo0+/MsbOFMLS&#10;FRyMEDqQa7Kbu7M58TBvqd1aSSQWpBwN5yQBkkEDr60kt4kdtKsqneBxt789cZ9KypZ2DLKT0UYx&#10;+Xb9etPa4AVZZyQG6Y5P0r18JN7Hytek07mvaMg3sxBVVwCeoP6VBJ5aSFNvJXGCeo7ZP9KoWl1C&#10;bpJTjyCDkY+Zj2+n0qV2YSCOU8kYz169K92nXVrHFy66lyUxCNJIcbj1bAx/nFVZwMCSPo3qPbr/&#10;AI0gnJL24x+6ODnrnvye3NULu4EcRlk4jUEZ7c9sdhWkZuW5DiMujHLsMgBccDj8ODTtOsxdanDb&#10;3WdjSKAQcbSCCGJ7AYBrBjuVdfKQ/OGLAEHOe5BNa1jf6dZ61aPd3EKRSy7VWQ9eD1Hr6D1ruwtP&#10;3l8jPEScYNLsfoxDtvoYJ4iPugttwQ3qfStPbtk8tQRnPI9/89KraasMOm26RxlUMSMnGD8yg8+9&#10;XvOZxhs/LxX7hT+G/U/nfESfOzXjtkWIhhkEdBVmO3jRN6Lg8DFNhidFJc9eeOn51LACVEjKdhPX&#10;oK3hucFR6CAENsA5I+tVmUg+XOSGx+f0/wAK2WbzEVfTms57beM55B4z2rvpLuYqWhlS+W53N82e&#10;MdKF2mHYE+bnk/4VbliDYiP3ux+tR7XQs+0tuI7d+ldlJJmU52Wg6ErIQxAyRx71ZkVlJkBxnofS&#10;qUlmHUxOwGeuOv51IGC5iAJIPHPpXfTgyIO4yTfcs1uRgDB/xpwIhYHOR0+npTEJSQEDGeueSac7&#10;lZVDYK8nHfjrXbCyM5LoJJMIkyOcAk+/0qBb9ZUwny9znt2p0lyiKZUIJOTx9Kxo1OCvXv6c9f8A&#10;9dd1GVnciSVjpbWNGkHz4zkYHvXWWEkiyiGNsIckL1HTtXn+mXAhuWXj5h8voP8A9ddlpsoiufMM&#10;YYhGXJPQ9c/44r38LLoeZWh0Z1tvI8Eq5G5j6Vt4CtleSK5ixuS8hkfjB+X1rolcsNw4NenCbR5s&#10;421Jgu/52J9K17fLxrjn3x29/SsJZVT5Wyxz07Vatb3Y5ikBIPpXq0p9ziqRvsdDMI8ZUAk96xPG&#10;Ikn0zS5X+cCaRCM/cHl5B/E96vNJE0O9WyG496zr2RHtVe9I2RNwW6EDgfU1+ZeMcW8ri/7yPuPD&#10;q8cY/Q9G+FkEkfhhpYwHSOVkzjkAHjPtz1r2K2huI9Winc72iIKgdgCCOfY818q6F4muB4msvDqT&#10;G3hvtq7AQmUUHkgc4Hp35r6aS/vdLuLKyEX2gltrydBsXvgcf0r+Xqc1Jeh+4VOZPU9UWK61KCbV&#10;LuZGkaQsT8oYknJOOP8A9VVpMrf+VwofDcY4zWc91ZxRStO4geFD1GW9RtHf2Fadrc2j+WJ2VQcd&#10;uv0NdKkYukzs3028vooBp7G5EYHT7o9eOlYV5aut1LaIvlTRYDIMd+eg/lXQaLqU1pbskDZTJTHX&#10;HfNZk0kMl61+jFjKpEhP8RHA5+ld85xcTkV7nOz3i2cYhdt3JBHBK+uM1k66LexsUvJpVG8bkGef&#10;THPer93bW87vdlSElJOAOM47E9q4HxBb20F6buUMyKNqHOQCR0HbP61x8zsdcUnY5e/nknuvtiqJ&#10;24G0nA2jsPTP864TxZpOkJE0sjeSX+dI4wSWmOeMZ+XHdulepas9mwhaBdqJEuVUghWI5GV446Hr&#10;XM6jodzfK91phjEjAvIzfM21B0VenOMkk8DsTXj4yDbsfRYN6XPCbnwnO9i8iZFwv7yOINhWZRkb&#10;+x9zXi/xI0T+0dFkZI/Lnt0+0krwGwPuHHXJ6Y5/Wvfbi5sreGW9gvVWQq0isw3DhepGR8tfCvxk&#10;+IOqSWcXhS1uDBIYlFw6MA8ikh2AP8KsQAT3HA4NfIZ3iIUqTc1v+Z9flUJzqJRK+k6lDPKuiHdK&#10;8ELPGApbaqLuZcjPCjPsOnGRVaLxbJeiKBb/AM7T5F+0x2oKMEJXZvyq5ViBgqT9Ru5rwnVrrxlp&#10;mqWWs6VePb3d0JUiC/ujGGG1i6j7yOOqsCvA4OAa1Phc3ijxHqWo+FLQ2cKaaiXl1cXLoMI7CPy4&#10;QvzSSO3OFyQvLYFduVYqc+Wm4tP/AIF11PUxuCjGLncu+OPFv9j+J9P1nQNcW6jugsHlRhpI4Iz8&#10;p85mXaMH5gmcYAzjPPR/21Hd6Ne3+i3E99BIrkG4wpMi5Xcqj7uT0wemK9K07wtpesaVqKeFYLOx&#10;hivUEsdwR5ZRWVncRsfnjxnKjPI9+PMvGtlq+jvqHi21MS6VDmFLa1Cqi20TkLOMcDzOM456Z6Gv&#10;o8ThqlCk6rd0+19O71Z5FGtCpL2VrPzPjT423Jn8F6np+qQSWMt9alBcFd5BIIG6Mkfg2cY6+tfj&#10;R8YfD99ZaBeRal5EM6W0d2bpHZliWLKqWfGcsxxKgByOmeK/a7xhpGseNlRriZluL1vKtkVAF2o/&#10;zKRyGPPzeuOcDp+XnxTbS18Y634HYQ3ItzdWkquqouCHiKtGcqvI4XOFbHNYcA4tRxUl0P0fh5rk&#10;lSW5+fWjmAXUs85LyTBWi3/ORn720nszc+oHBrTlmXTXJlVXdkOC2Dz6D6VFqenmz8I6JqGlo6by&#10;5ThtzRx4RsFu29SW9+9ZM962o3mzKGaOMbgoGcZxz7HtX9Fw1VzsacG4m/Zw2Y0N9QvmXz2mIJU8&#10;BiNyrz0UDncvJPFct9mutRh+0rPscS7VXdtbIHYDnA9TxV0xWkbL9swuV2EAHnHPPUKeBg/0qq1x&#10;HpMi6jbhW86TGxyPlXvjj6e2Tit1FWG5O1mXfD+r23h6aDVtT0e21WC6jdJ4psEso4yqkYSQdV9S&#10;PWqfiOz0a51538MF4tOVVEUcq4GM5bjJwQc9+g4qS6js7lbm6usQuVwqIdw3E8H3HY1VhwsCocr0&#10;AzyRn27fSm27WNIxXMZ975criTe8qQj5eoAA9PQY9BURC3UJhiiZgAWJOM/KMk/Tsc1tWmlXd9qH&#10;2e1Qz5JBIICrjkkk8dOgPrWHB/ppPlbtjNsBHy8jPb6/nUXaNk4v1KUbiEATZ3TYPIPDY/kKdLvV&#10;Qu0OWA6jODnnjng+vc1YEQhik2vuCfIzZwTzyOaZNKVVUQ7dw5PGSM8AHr1ovcuMeoLhHD4wpOCC&#10;eSfbp06YqPT470maDywHZjhMenX27/jinkyMoRgCoXCtnO1m5+b19RVxGura1EL9V4IHBPq2fftW&#10;bZ20oa3I0W2SGRW3ee7YDbsqq9wB1+vb0qkryWqw7BuEfIBzkv2HXOD3p1r5sbEOvQenGD3OKmAY&#10;FJFBIcAYPLZPv2rJpms2nr1N6FljIh4J6tjjnuPz4HFJEWfDzfLkHHTHPSqM8twlqBCoabcqkHkk&#10;9846DHfv0xV22cpAn2h97lSTuxjOOQPQA1z1F1PXpVdUieS0kkAS2O/dwygHO0feI9gKf4n8Tppl&#10;2muSnAjs4JkKk7iE+X0xjdwR15qaL7XdzJLb7iduNynb8rDuO4PQ1J5pXQ5vCWtuv9lalcJJLlFY&#10;xuFZNysfmAwTlAcNwCKUFfc0rOai3S38z9jf2LdV+JH7OHxO+J/w9+I+hal4HXw/rngTxd4+17Vp&#10;UtbDQNB0HdePbziB5Zbq81kzfYrGxiaT7SJiAoKy4/LvVdD0i1+D1x458O6S2maF498WXtz4dW7i&#10;iiuv7I0yW4ldUKoAY0e4gtpHgbyjLG0a7hHx4jq6Sa40l14huLnU7mTyAk17cTTu32WNYbfzGkdm&#10;dY4VESKxPlx5SPYK9Z+MHxe8f/Hnxy/j/wCJc1qLxYY7CxsbCEWmnaVp1txbadplkrMlrZ2yk7I1&#10;yxLM7s7sWP0GIzenLDeyS22+d/y/E/Lcl4Lx1DN5Y6pJNVF71r6Ws7K+939y9dPMixi2RMi8kjav&#10;Yd8H19aQWimfZMywjZwzZOQRnH1xx9aUtFbmNZGK54yVPfjAx3NT6kkVvO0TyAIrMiNJ8u4DqcH/&#10;AD+dfNJ2P16MVbUXS9QuNI1S01G22l7SdJI1f7jOvA6YPT8uteiy+LY76GfSraNLGXZ5kUm/7rA5&#10;dSDxz1yCSMcda5/wvfeDY7a6t/Ehhb7Rst/nyCsb9ZA2MKVfGCTx15Bql4q0640wXGhTgNcWAbZJ&#10;tG1z1V+M9RjI9elY1I2SY6dj3e4ksryW3upkQm5RJNsGR8xAJK5xgAfma8v8YWF3Z6U+oTmO48qc&#10;jzQu0pE5+Ube/OOT0PTrXodi7PpNveaaxmdLRUtzMPlHy8M4PJy3X2ri/EVpqGleADaatJ5tzeSp&#10;50shJLYfe+D3C8YzgDiuf2Vndm8U1secRqjEXJJIOFznGSvqOgz3qw8jM3lqM7s5xyRjqaoSpHEX&#10;G4jAICf38dGLH07iu/8AAs1zpWueZCqywyRNGzEfMg4bdGem7t9Kvlu9T0IzMqbxhdXHheHw3pNu&#10;LVIVIkdDlpW7AggEZJJx1z1NeoaB4bs9C03+1tYKRXUVvseQSccncc4+UkcfiOhrx/WY1i8RG+li&#10;EmbgSKWHJyQowT0PXP5e9eraus0Opf6Q/nRSEqq+u31X+fr+FYzd3c5sRO6SWheu9Q/stjqc7Rvb&#10;umDuyp3HjPTk46VLDbaH9kYrGcIiyKHGWGDz0+uRj61x/jeQroCWeqxszXEwEQOB+8AyOfQLlie1&#10;dXb27T3TGOUziJP9ZjargcbvQKcf57za7OOU+5uXVuYgjvIq7vmXnqvfj2P41z/iN/7N0i7sYYwj&#10;sjuQuPvY+83Y5HOPeuLv9bUeLptM0yMXRLOuwuQBIgyzEDhQByR9PpWhpWpXeqW9wutNFJLIw8o2&#10;yfu2jPyt5jE43KeMgc/y3jHQ551U1ZanY+GofgNc/CXwY3g2xu1+JMepare+JtQ1LzJNMFkzpFpG&#10;lafCHMcwWINdTylI23loy7jASv4n03wfHruoweHJP7U0YX832Np42jSW1jkxCxiflRjoG5wBnJrh&#10;vD+kaho+u/2jZXTxoJy0CE7QSQQuOwxkj+VdbnyRGgzuVju3dM85G3uD+hrariPaWbVvTyPDwOVR&#10;w0XFSbu29Xfd3/r5laYX2r2t1axSeQZS6LO3JjyMZUf7PYDin2l1JpXkW2pr/aDogQS5zvI+8x/2&#10;sdumKghllMMUPmvg5AQnlfXb/WpEmazmF9GQY0YjHQ5xwSPUHqKhNHXKJBftYXQFykARVcBQQM7h&#10;nHA47fSoJGe6b7RI0m2SMGML655J9vY/yrodb0uxto9NuNHdpWmti11uGNsuc5XnJB9hxXP+YqqI&#10;hL+8XkL69+maqa01OelhoX57akP2dJyd6L82d7N0x3NadpCLBhHCwWFGOOAVK9j7Ed/wqvLHcQRP&#10;dzqSrN0HRRx29qrxalpOotcWkUcamCJmaS4lKCTYMlYlUdSOFznnrgc1nzdjsc/uHTTzlvtYiMsY&#10;4G3ODjqMng5rlhptzDqZuNEWK3S7Ko5Y7TuOTwoGDj3rroEtV0kTwyyrZ3UUVwgljMbnzBvjJQj7&#10;vcOMhhyCRXJT+KLawulS1sxeRxnLOG/i6EY9uenfmt6T1sznVSMrSTOat9Zi1E+bfznMakBmXbu9&#10;hwO/f9aj/tKCUpNp7FWcjKtyT2O0jvn1NdX4h1/SfFN0dQvpHZAqKVGxGYKu0JxwDjjIHP51i6rp&#10;Ucmo3Ft5Yt7ebYYlPKqu0d/ZhzWrsdTTskzZt7k6eBNdtiIkZLABememO3X09a05NGi124tXS4SK&#10;3ikErPGW3sAOBGy5UN0IJ6VxflR6ulxomuw3EsjbEtvs0wUQ3W9Sr3AKsWiIUgqNvXOeMH2T4g+P&#10;V8b61rvjuPQrDwzPcTT3Z0vRkMFhApGNltG+fKiGC5XJG4swwDtEumkr9Tlrzbly8ult/wDgGz8B&#10;fh74o+PH7U/hj9n/AOHzWTav4kkuXhnvIpLs2j2kEl6ZNsLI64EIV5EyVViwB24P9Rfwk8LeKNA+&#10;EumaT49uvtPiDw9pedUkWQTCWVJG+0+XIAC6KzAox+Zk5PzZr8nf2Y/gE3wj+EHhzw94j0Sw074r&#10;L8TdX1+4uIkDXUXhmLw7DbWyf2pEo3WjS3iOsIfDmQloy6SAfuNaarp1l8M9G1WwsHg1WGNbkX0Y&#10;82JFUGN0fDH90wxwwIJzk9DXqZ5gfYYaMJbtXP5l4l4jqY/FNpWgn7q8tr+j7dPOxg6P/Zs/hi3v&#10;rSJbyYMsEypI3mCV9zCQHBABXnHQjivP/tUOsambW3dIS82wvKdqq2SMuTgAcZz0/OvR/EOkeFvC&#10;Piq7tvB18fImZGdYtxjLBAXYN90B3LFY1JCDgY6V5f4h8Q6z4p1eHwhHYRLvYpCsMYZ3UfOzurcH&#10;AHQ9CO/f8J4glKEUpPXbTW57OSK8rx2K2u6Xm0mtriWK6+ZpTPajh3brjscjknoa6K+8SxahK11q&#10;czPp0Aj8qVAViARNpUt0BBJGSMCvMfEXiLStEsbvTNFnlEMUZaWZiCmTwAhbGDwd20ADoOa29RvN&#10;VvPhw/hdhGymwt7gSPHsDwtLvdD0zI4GBwMn618XVzC7lCHReuqvZH2tPDvlTltcq6Bpllc3U2na&#10;Hcea9tGJxIw4GCcKB6AA5PQ1zr63f6rqUzyE4lOHGMBiB8rA89R69hTPDOpJbwXUlqVUyCOJ1YYK&#10;sMthxx0B+UVeMOnyWyNe2UknlOCjq5VWYdyoOSPUdOxr52tK9OPLp/XzO9xUZu6ucPqHgOLUNQh1&#10;jw7qFz/aVxcrF5J8v7OoLfNIcjzAFHzdcHpwCa95Ww8KWFnDoukajJdX7JML+He5VWHEbxMyqoV0&#10;+ZkUnaeM968qlu5YIGv4bbztoZiFzkDOWwOv9BXU6hb6L4h0Ow8Qafay77tzG0ExA8socM+Rndgj&#10;g9x2zXm0qcfecUr6d9vLz+/ToVXvJLnen9bnceHb/wAF+DPCs32S1mS6vJWik8tHk3FQeSxI2j0K&#10;jIJOK7/w5411PW7VtO1hTabfLaEJ86FFxtDFvmOD1z1zXL3UK+IbIJc3JNxBaqkBhAK7hyCw6Y9R&#10;1Nbcl1pMd1aLFKs+4BZtmQCAgxg9huyD6Cu7FUJxhaDSiltte/z+Z4denCTbtdn09YeKY9c0uOdZ&#10;/Mntw3mGMbS3oVHdR7cdq7nwd4ksZNWjtXt2l85WaRkYAhUGTjdkBW/MemK+fdIeWPSre4jKxN8/&#10;II3Bc9xnoR+BqyviDUYJra/srlLNrGTzC6Z2OTx8+exUkYrqw+Zyp259z5yvl8ZXUT0DQ4fiKNb1&#10;a38YxWkqpcxtY3NmjpDcxMm4sQ7OwZSArg4AbIXK8nv0WOWOSSMIgGGeAY+fPG1e3HauRg8b22p2&#10;v2izk3twPKCjKnOCB656g+nNTq15pqpfTyiNc7ljJDcf7Xr9Otexg1Hl9xtruzyq1OTdpKxi6/Ld&#10;apdrZ6cWiRGLIwJVl4wST0OB/nmvOPECTWeorc3Nw9w1yGOWHPy4znsc16HqFg+s6F/aumMzKpIO&#10;3O/g4OB3Oe3eua8d32lapoktnagw3cWBD8hyjd9w+nB+tRjaaUXJb7o3oSUWoni+seEPCOqeZe3N&#10;s93cMrTBS25CzfeZlPzcY47Dpjmq+my21vpywxWyoi7imFAUAjHAA4/z+GtZ372fnKhXzinkvswX&#10;KnqOex71xdxf30krW7grHE2BgbVyBz36geleHWrQj78Vq/I9mKlJWbGXguI4UxFvEoJbbzjPA96W&#10;O81C6hFveW7okDBAWUqrEDgqCORjuCQTR9vmuNQtoPLDC8CqkinjJ6DHvjnvXo9xp/k2K293PLcz&#10;xrlVckog7hF6Kfcfl1qsJheduUGFasoJJo8C1zwyZwYrc7LosWUAknHUde+P8965/Swbm98ps4Cl&#10;lyOOByffI616zaGxGrg5KySPl9x3YXjPP0r5evfFWt6BPDCIxHJb3s8J8z7zRxseR6jbg5/SvJxk&#10;Y0Wp/wBdDtouc7xR68ZLS0tm85WXGdxHUAc7Qe2QMViyC1lnjuOI7aZyzDODg8kH/a9T1zTINTm1&#10;3Rku7Q+UJ1WSRSDt5GdoJ5IH+fdVa3FvucbmTICnrux3z/Ouqk7vyMm5X13Ob8UaZaMkbQExuDmM&#10;k/Mu0gnkc4bjP+Nfp/8AsURajbfswaLZXUhufsGoaxbRSkfeijv5GTbkZZRvIDc7sZzX5W3yJrM7&#10;JOrkr8vy9dp5OCK/Tb9hrxdHqnw41zwFdJ5M3h7VJJEX5QGg1P8AfxlcEt+7dHjbICgkYzk4/TfD&#10;jERWY6/ai0vwf6M+I8RISllTS6STf4r9T7AZVaLaByox+P1qARqVLv0XnB9asuVRsjIHv0qGRHcA&#10;g9T0zxX79y3P52crPQYrvtVkA5IFSOjAbl4B/nQoR9wHQAAD39xU0U0agttOGJJzyQe+PSumOxnJ&#10;p6grqYfOTqOCCKhudk2LdDhG+Y+vHanpGVz3DCmFEXc4zle/YZ/WtVKyEzOkXZwp6cfWogGCZ7jo&#10;PerMkasDsO5hzj/A1EsVw6khQo963hYwaswUs8fmOwOOvpRBdIeY+exH40yW2ldwHOB7f1p6TIk4&#10;hx94dcZwP/r11RqWdybFrzpZZAzfdXgewpokWNlZGPzdBx+FKdoAUZA7kd6YknksGA3AE8Y7f416&#10;NLEmM49RxnMX+js/z5yvqQf8KryO+8+WxQDv61KzpI2UAJUYB71RbznZvKf5eB0zg16+GqaanLUg&#10;OLPPlmYZxyOgoufLCgsc7R9OPc1ZDQj5HIHfHc++KqTlXiITgDjOM8fSvXoVDkqR0HeYqjbnPYZ/&#10;zzTPNcjYOR0xjFOLrIpCL0A47U2QEhTHxXsU59zzq0B7FiRJGBHuHbkA/wCfWrEcreVuOGAx25zV&#10;JWdGMY+bIHFTDbGNoOMjmu2m7nK42RpEbWDNk7j1H+A96niWIMSTuJJ2jpj8apW7uSI5jhFySe+K&#10;sJLb4zjauf4ua7oM5pFyGJy2wyAKOcDv+P8ATFWo9sYYnO0t8uT2rP8AmkPyHOOh6cHpV6Ib/wDX&#10;Nkj0/wDrV0Qkc86ZakkhEH7tgQATu7e/NNIdxl85wM5600QKPkHCn8c/hRHEYhhPu+nau+DOCUbE&#10;3zeWAoJx3x0FYjpcGUyKxxk9P8K2ASzbSMA+npS/Z9j5jH1z2rZO5m433OeeZAQrgjPB78/T0qCS&#10;eOJSyJuKc4WusjiVmLyDcegrn7uxVbtxbnDHtjjFbbEcqSsZKQrKrSudgxjHrWO0avO4gZgvv1/P&#10;tXVNY/uBbysfmPzf/WqlLpkcchKMAM1pTfcx8jIEUsSCYfUd89vzrhfGPhCx8Y6BdeGNehju7W8h&#10;eGSKYblIkBGSDwceh4PIOQa9Ie3kjkErsWGMAD+v9KrGIyZEhCkDOePwrpaTXLLY5udxlzR3PwS+&#10;Kfwr8XfAT4qt4UgZbzSrpFubEFi08ETBUeCV2YiV42BbeMK24KB8mT1mgajFPY7Yz83zDJORjJIr&#10;9Pvj/wDBuw+Lfg86VcXCWs2nt9st7lg7bJIlbA2pyykHDK2R3A3AEfkDoevmHVW0u4tDazQgiaIk&#10;FVkGM7WXgru+63QgjHevwHjrh6OBre2px/dy/B9j+gOCuI3mOH9nUf7yO/mu5Y8WeOEttH1HQPEj&#10;OZJlKQBYzsbgZ8xh0X+8e/Svz5+NfgfUvH+iJB4dSG3NvIsl1KmWeNE+VDEFIIVTjcF7YPUV+ket&#10;6RB4gdJLvaUUkbW6uo6K3bAPP1ryXX/DWjyzyagmI5TgJ5YwowTgk+oHHSvxvMqc5TUr7H6tlVaN&#10;O1lqP/Ze+OGo6z4UXwH4zv4L/wAQaNsg+1puMl3EqgLJMGA/ekcNjrgE9a+7dN8fXul6beeKtKBL&#10;6fG8r20jEo5CjHA68ntwD1z0r8mPC13oNv4hj8UykW0UdyIHMaEGdt2xd2MHarncCehr9QLPwVJY&#10;ahdTfd3rGnXdkrknOf4jnmuWtUlUp863NsZTgqm2j6fme7aL4v07xlpVprFpiNrhd7KG3bSOoB6k&#10;D35rqLa0N1Ibhx8yMMN069a8D8E6fp3giS8htLdGjvJlmUgkGMqMFR2KmvcNI1nzYtp4UnA74x1z&#10;ivLcHKHv7nFUspe5sem2gaXYI2J3EAn8OtbNlPOl2IrbJLEceoHt/nFcbo2u21nfH7UjCJgASMcc&#10;dfp64rr3nsWzeK2EPR1OOex4rhqQaMJ6M9Ds5Y7eJYbyImRxuU+g75rVGpubdomiR4z8vB+aub1r&#10;xRosvhmwuJUli1SGHy5WwphmbJO8EHIz1CkZHc1yUOtTcTTx7RnpnGAeuevNRJ20RUL2PWNWvIbP&#10;S99q4klfaAvfnr+Qptuk+pWdvOmELna7AcAg4Bx14riYLf7aUe2/1hJOM/KR6e1cwfEwinjuI3e3&#10;aNtpaPkdfcc/jWLfc66SbPU5bc2c720uCVwSRxkY9K5LWrS2ms5hbt5LnGGJ7/0qFr2W6YXkLGRJ&#10;Mbm6AZPH5nippXjbUEsNQ/dLJwrjnHv+FZ1F2Nk7nBST614bjjFw5eG4fYwLHDA9csO59+tfR3hj&#10;WpbrwpHBIUdUYrlTn5eorAjSxk0pNMEYnaMKomI2gYOfuY/Hr15rX1CystCcSQOu2dTlVwMsO/He&#10;s6cLM1qyva5X1m8hTS3tYHLO5Hy89M+o4rnXRl0+VoY9wj2uwTBJ29cDvRPqtqsflQqWycsSOikY&#10;A+tMt47h7GbUYxhLcHf82Dx9e/PFTJ9janbocnfazfX2wWdsTEQQW6Dd9T7VWsYJ4o5fMkAD7eg+&#10;bj+dWdT8Ug272bxlVckIdpHPUZNZJvjcrCsUWUO4SP3B9AO/qT6VxVd7np0Yst6gkf2GSAnG8YPv&#10;9a4S4v00/R5pZX4hwF4O7J5A46DHevQ9Mkhv7CRYIhM4JCBj1J7c989K5K2bUob1rfSox5pyCCcZ&#10;7Ec/1rGoux6lKy0ZzqX41IrqSxl4UAbe7Bg2eBjAB/CvLvGf9u210t3a7pLe4JY44Yf3lIPr1Bzx&#10;Xpt74i1XQPC1zbzaasjWxAfym2fL0/d5BBOeCOuelfOnj74nXWv6FHLokTWNtasZXlcq0plxtXAx&#10;gBckDPU9a8rHYiEIPneu+x7mCw8pS02PQL2/PkQKETynGFIPzHjvjr9a46yF1PqAjt5GWMuIznkA&#10;E8cGsf4f+IvC3iOeBb1Htbt3ZAk8iLG+1eeeACw6LnPoK9T1HQFgklNvHticZKA4IOMdM9a46c/b&#10;pVIvTyOif7qXLJHRy+EY7R1tZ7wu64HmNEFz+uP89q4u8sGfXBoqSBQcyNI2AcAdAOhPvXerHexW&#10;FtY6kXyAUMkp3NtXG05/iwOOeePxryb4jk6nq9vb2sUjsqrtUKRjOVDNjt14rsxjjGneK7GOG96W&#10;rMZZIrPVbnzW8xAxTcOQRxyCOuKs2psvtkslkTKkW0qWUjpzkD07VaHh2S2tWjaOFnCFnJJOB0G3&#10;sMd6wxbGBRqGluWLhkfByrjHOAeAK86DlBq6O5cr2Z13xl1awHgeGOLS7u9vZod9neWFwkf2ZiyC&#10;UyR/8tY9pORncOduG5rwrR7ue9sAtrGztnCBzgkH7ucemfSvWtFga3hWK4AVVbABbAw3UDnv6VBd&#10;2Cw6qZ9AsU8tiAY1bhSeOPf/APUK3rxlUmqr0vpb+lr8x0moR5Evmcrpfg/U7djDqepLKjKoCGPD&#10;RvnB+YH5l/AEHpxXRaj9n8Jac3kAvPICm8NkEdM89Ov+eK7CLT72zuEstSt03D73YgdQM+vuKx/G&#10;kOmSxRW9vYnyfmJVm4J4yM56muqNFU4vk/G5z+3cpWlseeajolxNpp1eZEju4UPlkHJyPulyM59s&#10;VV1KK7v9GWO+wZBtLlOMcfXrz+tbFzq32OYwwEi0cbVGMgDHf+Vc7b295dPJNY7yn3juOVxjHSlU&#10;cfhjvt/wTppzfXofPXxF13TPh54PvLuTVIdP1O7HkaasyhgZ3IVGIYY2qfvZG0V6BoN/8T9D+GF5&#10;resaNZalrTW8s9lb6duUXIH3MlycknJ45IGMEkVyXxR+Dnhv48RadpHiGR7NrCV5YLyAmO4t0cYk&#10;jQgEFZSF3BlI+UHiu40ez8U+FfDdjpGrlJGtIVtxMu0A+UMbgoOVznr61yU5OD51e1rf8P8Aoe9O&#10;pTdKKWsr3af4Wf5nkfgi++IviuHSNYvnSwt5k+0T2kZZo0BLZTypFyJCeT8wIOD0GK9etrh7m2a1&#10;lXhiCA6kHA6Ag9Qe9WIrea6WaQXD2zRBXMsZDEHdxw3GPXirFzam8uTHDdG4dUzvIxk574/wrzpY&#10;eSjo9/6/rT5kV66nPRWXkadjdPDi1iLQplcFTngdueMZ9q6lkgmsZYHAlV2JO4A5LckY/XHauJt7&#10;O6iRfLfcg4IU8nvkH/Cuqtr22sLXyrpwwPJ7suO/q2c81dGGjuclZWehtaJbwSR+fdy+VHFuZQSF&#10;C5HHHfn05rfuz9ojjnWIRSRcl1PXHrz+OKeNESDy7gsJXAyOcqc9DjuaxNTl+y3KES7IpGJ56bvT&#10;/wDXXe6fJC0jinNTehevzDevEsgIa4XDMewB7/5/WuqmsNZuILW3QrLBHEEjALb9gHA9Se1ed6q9&#10;5JLaSyKFWKTdG4XGT2P6YNel6T4jTW9OSO+kWOW0L7U7OPvDHHbvk1rSalNp6fqZ1E+VWOW8T+Id&#10;I8HaL/bHiWZdKt5h5cQkyXLY9B8xHqcYHTvXE6T4g0DXknksNQgumiActEw+VSM8rnIOBnHp2rj/&#10;AIuaF4h8TTwLqSrNGm5Y8KGYF+WB/wBgY6/zrK0j4Gpa6OPFWkTR3F/c4Ro0DKQitht7EgMc8ZOe&#10;PavErYmvOs4xhovv/r5HoUaFFUuaUveZ6qkjyxpd2fzq/MZB6g9PT/Gsu51r+zJmfZv83GcDGGHX&#10;A/LNZ2j2+vaSssOpkDgCFdwYqB15HGa4iRLqLUpXvmeabmPk7vkzkEDp0p16vJFSWjLpU7tpvQ//&#10;1v5bV1/QdP8AC+p+Cb7wtpt1eXkYhGrXLzm/tPmDZtW3rGpx1LqSehO3iuTlLXKqxkJCDZ87AFlP&#10;A2qO+B+FaQG1QhCAKNgHLEtjPyg87fc8npSSxD7UY5JUQ7CEOOpYZwTg84HGBxXzsalrJn9yV8Kr&#10;uS6/0ihDF59yWd/NjMeCvIBULgb8cdOPU84phhlaOOBMGRVK7c9gfU84CgcVoQ2TCeOJ49sYxJhi&#10;OQR1PPJHVe1aFrZKkUm9g7FwWYjJbsOncD0FVUn2MVgXNWZgvarhoE5HyZLjoQcqUHPOev8AnOjJ&#10;EbQNFCApjJDYwSOOOn3evatFYCP3MgOFIZQ3AAPU8dCOPr+FRwQSmV5bghYWBwVA5I4wG78d6hy0&#10;0M5YNRVjNjt4nQRMSWDK4A3EHI4HHXH6GrogeBhIcKDySAACxGMg9ycY9SKk86WPEEnzPghWHyhU&#10;Pck+n9KSPzGtymzLNzHKRldvHPHOev1OOlNS6GH1WPXctaTfa/DcS3WgStC8yLFIc7EYZyA2OBhh&#10;6Gqy3l9fazLp9y73UiqN8ik/LIDtk2rjOQ3BLdscVXtZ5YtUikkjyJFLjeMjAOMk8AsvofwqW5nW&#10;31q4OkyeVHvbeY0ZNzMMsSxHRuOB3HX0qbsiaOFvbUi0aaKyupUVzLuQRPNIhRQu7cQAeCcjA7VN&#10;4iaGKw/s23CBp5AdrIMRoCSX5B2jHGB1zyKjuZ7yZ4Wu5BgKY0wp2rk53Ak9fXn3qoJ1uGa4Ry8i&#10;HLFQTuUcAD8Kxbe6OuFCCjyNHQaJ4rZZE0/VRA9jxFJIseDCmQNx/hbAJ4xliOvNeiS+HtZTTbrx&#10;FpVlO2h2BZX1F4/3EaB9qNKUO1S/y/KCc7gBk14k0UkJaPBaLcMrISBjncOMcHv39K91bx1qGt/B&#10;vTvhZY3EkenxX0s94UOwXgLo8EUo6NFAy7hj+LB4AAGb5XfmPTw9Wpy8sNzDLSx2sVkCBbTYZI04&#10;Xawzj3I9/u1y2v6jc3tybeNl8iHaxUjG5jxkn06gDpnnrXQS+QrRGxlCRwl8d8vnnnsSRx1+lUtV&#10;tVkaK4bapJUSYOSUY53YHoe/6Vy1oaH0OFqNuyMOEmFfs7bl8ztu5J6FhirIiZAshHIG0OTu6888&#10;nHOCMc5qLzUtpJbed1ym9Ay/KSuf8D1p1okEEQiaIld2xdg4U4/iB5Y+p7DmvMa7n1FF3dmWtkkq&#10;+b5rMpALAnPIPXA/rzU9rLKo2yqSsoLEqMhe2T6k9x61FZRvcSARtsKZJVRjBHGcc8f/AK8VpQld&#10;2EOcgvkk5454x3PYVzVUezQV/eNpr2SxlddPYxjI2NGMscjBLbun4cDtUV4LrT7DbeSPK0rgsgcs&#10;uG5LNn1xjg+hNU4lndStszIPvlhhSMdAM9cntT77zrYRwuxw+1gzHKg5zjjoQTjHfFYyTPUhMqYe&#10;dt+3iP5u+1fQEVKsZyrRklDyccCpTPLLOyGRnYqZBzgADtnqf8mopZtgCovzNggLwOAMg/Xk5rJ2&#10;OmUiRlAAKgsDkAL9R0//AF07zri3j2BV3PkklcjHTaOh7DmqT34aUY+ccN8xzxzgbehH86m8y4kz&#10;cNtZlIUgcc9s/gaW4o1lezNnUdatbix07TbFZAbaFEmbaAHlP3iq9lGTg5568dKh8Nwaa+pveysF&#10;lslBiHUgsSQ2O/PT8aXw5pK63rEWjSyGNrgFY5cBgp2kg4zz+HvWvfeGNY0cNpf2eW58hOJYYy6y&#10;bhliG6ggep47V0U4N+9Y8vGVoL4mfU/wC8aeM7bx9bf8Itpt1rmp6ejzRjY0qW0KKXefygQoKgbM&#10;tgHOF+fGf6YvhjNK0NmNXiU7wH4ORuk5YY5OAx71+Gf7GfhXwD4h1KCbwlpcWkajo+nyf2gS8pmv&#10;47hlJM7swLnftIDjaqjCgE5r9zvh1JZppsdxqDFJkA2iJSQSozjP612Z3QvhlzO5/MniHjFPFqMY&#10;2a/r/g/M9g8QEr4oWKaJYIpY1cKSoXH3CR+IrzbxbcSWsk9np1s9xBat+8fjaE45U9MZPWtPxFqR&#10;1RoBIzFoVO52yW2nkD8OteXa14wnSSfQNNL+XdBIpEb5UkAI2ggdifX61+YYrBJo+dwNd3Rh+KdP&#10;txei6VUh3hRjrkjnIB6nHrSWniyy0zQ/7GlG2R/kBYghmJJCrjkcDHPvXJXWhX2m68bDUi00qPuL&#10;MSSQ/OATjgHjPHAra8QRaTLLovh3UhDCEmM6Ru2xWVAYw+72dwOeDnnpXzk8BOLbirM+pjXVkm7o&#10;pm+W8iW2WFIn/iy275CeM46Z/nXeWfij+ybCx8L6QpQyYRlj+VWzwMqOWyRjc30rx7xX8V/gR4C+&#10;JGl/DaHUBf6vqcTT3U0Co1tYl8eTBcTltgmk5IjTcyLsMm3zEFR6hBqt7rQk8LCT7YjYRQwDNjJ2&#10;E88Dmuynh6lKN92tDKo1KzasnqrnX/EAax4hkjtNCtY7V7OKKLc0gDZDNuZjjJY9Bt6DGTmvL10P&#10;Tb74gafd6zpkrX9lsWbdIxjlkIxgcjzFzggkc4x2Nes+FYZbRft+ok/ai2EgJ4APO4Z7549O9VNW&#10;t2iuZNSkj/fE5Qk4YAdkPqPasK+C5v3j/qxFOvyXiv6uLLHp+n+I4NS1cYkj3NEDwN7eoGBxz7V7&#10;Xq/jRdT0uLTdMtZIyIwJgpyjE4HGORjHf8/X5y1rWl1K9TyIWWKJAv70gvuPUljnj3716XoWv6h4&#10;cutE8HpDC0esOWluJCSVZI2YoijhiwUBSTyc+gop1Yrmgtv89DlqwdkzsPC+uWUOpLpN2z+dKcxg&#10;LnO0EtuHHAA619L+Dxqd1oeNNZWLruTg5f347eleNeFfhz4ku9WTxJcQnyXj8y1KlSTuBGXB5VfT&#10;PJr274fWmpeBUkF4sojl8zbv24XPHygZ47gfSuONBp2krHm4quvss5zTv7Rj8zUbiLCD5Ru4GVPO&#10;F69a7uHTUv4SyS5SRfm29fXH41PpD2934bu7/VSLWzVm/eSHBJU7S2T65xx36Vm6Ji6Uz6TIBEW+&#10;eQnOOcdBznjpisJ0FHzOd1pPU4TU5tP8PzCW6dkQMpDn+HnqfTmr+pbtUhieafMaNuDtnbtI6YHQ&#10;EV2/iW00GXUYjLkIy72WRNy+xI77jyB6c1xPizWYnjMd8VUKh2IoyWHRQcep49q8yvSUeZt6HrYa&#10;s5WRzniNLJbaK1064Lwhg7gjAAA/hPX/AD71gWlxFbwt5PluJCAM9Rx2Hc1jW1vdLapql4JSWJDK&#10;xJAbrwOm3tkd6pX9jHEiajdKY0JyrjIzg84r52viJJXSPdhHTlubSWCG9xFF5nlj73QL3x/kVrLb&#10;mUq02Sm/lRzmsK38Uwz28t80RSKJgm49WJHp2I7801fGVoGCKPs7H5gdmVcntnOc+hxzXPGrSSvc&#10;v2U3pbYfaW93JdyZAEJbahPXHTnsOam1XSUurNxMBmM/L07dcfUVfinlO4XqBI+uM7mAI7/1rinh&#10;ndZWM+YgAwj7nB4z7D9T+VZySirWvccI9TzjUvD1pEbjWL0y/Y7LzLh8nggjkAAdB2/rXl/9lW+n&#10;INRxk3S+YWPPGOBjsBX0CbuZt4tYzJtXDDAK5Izgg8fjXI3EUctysV3Bk44TIy3seev9K8Oth0mm&#10;j1KVdrRnz7q2stbqEtLQJEyEySx/ePYAcHqPTmvjX4iePbfU7xbSBWgQMpJ5yERhuJUdTgYx36Y6&#10;V9z3JSNJ3hiJUyMFRACFDE4B7cD0r5k8b/BXTtS1kajYBYZhGxkjcsI9zdJBt6sBkHPGcHGa4IS5&#10;viPqcnrUY1L1TKGo6Daab/b1mDcwPEkw8s/MSQeNjEMCB1BwR3xXpWi3r6/ZC4jbKqAAqD5VYDnn&#10;gkEV4Lp3w3v7LXLa2s7hjaHlpX/ehgP4CwIwzdQSCMV9L6TZTWNoIbKIhZHIYjCjb2Oe5A/wrKS9&#10;60WdGY+zWkHczPKktnDsCxXqcc+mefSoJNQgtWlSbI25LY7Du3uPpXRtHFCHKfPEm4ux9MZJ+hrz&#10;F7iXUXnljTy4A+IscZXjn2HbBrvp0brRnnwjfVnqdpdQT4aIlonC7W9iMjFQahPLOf7P3ERoRu7c&#10;e3p+dYGnXsUWnwWVuh3IDz2xnv649Kwr/X4dRt9tqHCCRg7PjG0cA469fXtXtUKaskzxsRSvLY7z&#10;RbgSzGGUBVUlkc8Z3Hgc98dK6e5HnRi4khKbDwDkPnOOh7cV45YXh1OzeC1IlkRiCf4Q3UYPf/61&#10;d1FrV0y+VfSbwny8nI3e3fn9K9rDUVFao8rEYflZ0QDuTKvy+mRkZ6j8K8+8U67qMCw2SmKNGkxv&#10;Ylmk3Z+RRwFxjOeciu18+a7jxcdeg+mP8K+ZviVHq9546gSJMC2j3QMWwQWIQADoBn1zk81u7R1i&#10;GBoqpU5WzvND1C6bV0lMnmEY3L6L0OPqa9n8O21pdNG8g4llCsVIzydoJzxxkGvmLwXomqt4ya21&#10;G7fZBH5hXb945xhmBwcZz3JJz0r6q8AXtpP4rtdDucS+YQ5WMDAIICgD1z+NeplSvVjzdWcfEcIw&#10;pycXeyufooH8yJJB0VFAAGBhVAHH4VtWkdrtE3TI6ZxzXLIlzBO0UhKFTtx2O3rk889vauotrdCP&#10;OY/KvTjIr9rpwufzRXmuZsvxNj5Sv3h8vfpV1p3CbQgP161BEJGUFOGxnnt7mrYRpAJF+Xk9f89+&#10;1bwTTOOpURUVYwFj6Dt6e1RiPyVMYGevX+lTrCrjcSQQec02RRIQzLnb+n/669GnAlzVropSlYlD&#10;nJY8f1qIjfESowW+7njjvVuZFYYYFVBBH4VXcAyHJ+o7V1U1ZmFyqisR8ozknqe1JJtYgbfmU8E1&#10;ZnUxL+6HJwR7k0JC7hXOfeu5MFHqQxv5ihQucYBx/P8A+tRfRqUBQgHuSPT+tPyFyVxk9vccdKbM&#10;zlfu7iB198VvHUiUNTnpikfLD5R27YrNN3LGAQ5X6elLfOA+WByMH259Koh8kBTyP8/nXTTkaKKS&#10;sakTzJhlGQOMjt6V29i2YFYHdIxyW/pXAW92sK4b5eB0zjPqa6bSrmZ5TIG4+8frXrUK1nocFanf&#10;U7mznkyABuAPJ6EV19s4aHGcc9fp/WuBglMYzJyc847+ldElyUiCkDHY/hXvUJ3R49VdzfPyEuec&#10;HpmrMThWG3r/ACrKhbMarwe5ParMb8KfTrXo0ahycmjZpxuzN6f0p9+obTd0vJRjjnof/wBVVkZv&#10;u4wPX2rZ0qxtJjLHqBLKFLAD1xj9K+U8RsGsRlFRdrP7j6Xgyv7PHwb66GFoWgyan4t0/ULfy99n&#10;iTMmQAGyvBz1GTxj+dfaOk2sFyjTRPuC5UYHJHYfh6V8XeG01Dwr42Gn3UUklneB5IGzwGUdDnqM&#10;dCOQevFfY3hzUk0iWIwxeZB0fuckZBx7V/I2Dik2vM/fca3ZM42/XU3mm1B3J8185YYIVRjCj2xX&#10;b6Rp00/2a11B9rTKrDn7iNzlunbrU/inUNLtdIzAq/a7h9yDaDsUHJDHp83b39qxtAl1eRnguCAr&#10;Lu8zOHUf3T2x6EfSnUpqNTRhTm5QPUr+WCKS40zTMPaWz/JLnBY45PYkZ/z3NS3fdpzxqVXL7W7n&#10;pWL5+2fZE29uGIHOfrVeZpD50+V3w4yB78dP0ruTZxyhbQ0/EGs+fdW+n6TCpjtkXJbktkYb0x6C&#10;uWiu57u8t45I1iUtwyjJB9cngHHpz6Vq6c8ckUqhkiKoW3MQCMAnOSevtXwd4/8AjM1tJc6jqcqW&#10;lrppdWlEjKoYsFIKsR8zEfTnHrXn43GxoLmmd+AwMq0rQPrPxVBKheHS2CNcfupQgC4RThto6At0&#10;Y9a5K91EW5jtLCIPHP5kT+WcNwMFQRyOM5z2qLwhF/b8beI7qZo7FLeOUO7AlmdA6jk9NpyfTpVG&#10;S21TTL19W8OjZasN0rk4GSd20YzuB68Ef4c1eo5LnR61GnyvlPF9W8NJa3c0dzcBGeMRlIisiRA/&#10;wnOOTgZz/Ovjv47eD1uruM6Je21xdzRNACRlYZFB2iQjBIz94dc98V9y6Wlzb+MLnUDaR3dmryPJ&#10;bzH5ZAyY6Dng8geuOa+e/EdhbeK2l1K/kLyKS8cxAztUfxAADtyMAcZwK+SzfDKrRcXvf8j6vKaz&#10;hU510PzRXwP4u8OeHbzwxqd1uuZZGe2klkZxsPCkN1+YgnAJ7D1x3XwM0uTUJr6XTd7Pp8v2ZYI8&#10;YdtokZw3TCHIIJ74716r4ySxk003MqkYGxcjOGZSAR9Oo5rxHwb4lTwffsLgrbr8hkkUhRmMZBJA&#10;wMg+/U546cmR1owqQ5/hX9I+ox1SValK3xM+q2u73TIh/ZCM+taeHuJYwqMqqOHxuyrFFbJUdWOB&#10;XiXju4TxJZyalf6vd+Y8Ye6RQI7YZPyxKgxjK4Lknk9MLxXtPhXxjNr5uddL20Uc9sZc4BEgPOAw&#10;4Jzz79/blIvD9tqOhS6hqGJgxEhiXAGV+bD9eQf0r7bHxeIp8sXdO/8Aw58xh5+zldrU+brKGe+E&#10;tj4SNub6GC4a2S5LeQsrDCmTZltpc/Nt+bHFfnh+0Ppfh3xBdQX99Z28erSMkWr3MQI85YkYCMLw&#10;xQZwXPzkgc4Az+mPiLVdL0ueO48JxJFIhka4BTBDnAC4H8P04J6cV8VftAaLZLY634wv7eOJrxPt&#10;F00S/PvldY0iAJ4yRlfXpXi5S3QxEVD59uh9hk1W1WMu+3c/DiWwu5bC78IRTPixZjCiIx+QuC3L&#10;Hg9CQOPSsHSN9qZzLGd4YhfMGcj+8fxr0rxek2k/EsXsjCGDUoy7xopUhWUxED1B2glu3Qc147ol&#10;+9m6QTAlyGH7wlzuHADE/e/rX9L5dPnoqTPpsY0qiv5/1+J32meGbbxZFPdfb3tRbW8sqwJC01xd&#10;PGC2yJeEQ/3pJGxt+6C3FeeaZ5kempLHknB+XJJcdNxB5H07eldxp8GracjyWd0bTzkZModrbT15&#10;6Y5/+tUc1jaWrxXsjGOOzK/KgBBOAMnP512NrZnOqcuf2hiPCY5NzII5eGCEEMFPO4A9vXNdDa+F&#10;dXntl1CE25E0HmxJJJsdvmxnPb25rAlEuo607eYRlsIWGXRRnGe5z2H86nkk1y0W0FhfSSQwSqzq&#10;UVjGNwywHVlGenX61UTpqTa1R0Oop4g03Sv7GEYUQXCCadWDRJk4dmVfmO4Ee5x0FedSC8ikuEgU&#10;yWu3/XgjOxTjIGcgnqT6HHXp2njPS7KW+W4sbpo4bpGd5UGd0mf7pI6DkA+vFcda3QsoSltI7JIC&#10;jq+AGH0HQ/r2oqXvZDoyblqTWxSO2lYlWVhlQOT8o6n8ODVKSOEt5rHPyjDfU8j1461MWijbZGny&#10;hRzySrY6N6n1oimQBprchlPCjOc5/p/9cVgrp3PTvHZiQ2zhd7RsWU+2D75747elTXVxeXs+yMMG&#10;AOCMFSR2ye1MMjxoJrhfnOR0PDZ6Z+nNKqCW4+zTOYY5CAZBk7VIzySafvPc0UlGNolKSB3BjmG4&#10;kKMDjk8kD/6/FXNqBXMykBV2hAQR7dP5VK0MNu6LHI0rk/PuAUHr90enTNVnkBj2SZSRHGA3G7Pp&#10;UyLjK7LUTs2FA2qnOV65HfNTtIyRhZV5B6EdvX+v/wBaq6xxq2UJ+Y9egHGRyPTuKcshO64kJBXI&#10;dmYluOgUHjmp5b6HWquh0WnypZ2yrEqt5jbCxOflbjJ7g+gHFUtW0+SCa3mgO5GQEKDleCQWz3z6&#10;dqv+HrWw1dUF1qttpnkyqWFwjHI7ElQeD/CP5Vn6nBdpKulh/wDRrd5Gi2tw6sfvbR0z/jSnBRWp&#10;0qrdJIpJIFwiL8sh4I5+bv8An2NJ9oRyC47jlhzycZz6enrVI+as/wC8wVDcbR0HQDPf1q6S92HW&#10;QgtHGFXnlVXJAx2PJ/Cudo6qVR9DQd9iGRiNynI57g5H9KnvLpb2zu0vLWKQ35ikWaRQXTbnzEjP&#10;RVcn5uhOKyoiQyGRlVSMBjyQR/dHcn3/ADrQjaTeyozY3cbhjH9P8aytY70k9GVYtsFyt/aZikhK&#10;yI6YJDDoADkHPfgg1ejmF02NQjLJIwaQ7jlmY5Kkg5wSe3TNRCJTMJZV3EHPPBBxgEGoXYQZklwd&#10;hwCBgfWpkro3ilvY9XHj4XOoxi8ijht4l2y7QSVAACgAngAfp3rX8Y6e+oaLI9s/lrbIZELg7dud&#10;3IJGMjgd+nWvJfD+lDV576ynvYrKUQiWBnVWSUq/zByxBTC8gDO45zjiur8SeJm8S6Zc6d4eYvAi&#10;b2myCJBuAGMjJGRxkA+lRKLs2x8x58x2h3wfkx15GD0+profDF41hr9mGYm3NwrOhPBABJIz7du9&#10;cpFfxzv/AKM6sqkBxznccnHYc8/Suk8Got9rdtPPFI9tGzLcEKdgjwcYP1x70Sp6HFPGJbHu7zT3&#10;V1cSyut3a28aeVCyKJNzNl2BJ4HTOOlY91ZXOoKVmkUgZC564PbI9qmZkZjJgDZgR4znYRzuH1Ha&#10;nSFdrK64XhmwQM/X09qxdmJTe426sbieCOOaYzy2M8dzbtPtZUaIYwVxyNpPXPauXgku/EfxGn8R&#10;+Ht6WMco87a+2IomAVCD5djNyB19OKfq2u6lpxtrfQ5HgNwXhAGPmJGRyQSGxnp1Fcb4AvrpddbQ&#10;dHSS4t2WctDDG8p3W6FyQF5CxoGZ2+6oGSaEnsYTklrJnf3/AIb8JtqrajA0lvtikiSO2IVdshJz&#10;yDkkk5zzyeaW3S2sdOttOthuWJViBcdjgHOO+e9dbrPhHVtH1R9B8VLPod5A8S3azQBp7ZJVWUZh&#10;JwWaN1KjIBBHI5xj2enrYXU0Ql85yco3KDZghXCHkZByeuD7VbpyFDkesDznxjeT6Lrlm0CqDBbL&#10;NzkEu7HG0euB9c9OtelJbiKOCeWFg0qruEnJGRyT+PYfSuB/4Rll1ODVNYl+3zWMgA3FlV/LbcFb&#10;JzgH069DxXe6rqk0zSM8YWTO4L94kk8/N6D0rKUnHQ55XW5yuq6Hf3Wp2GqWJzFbygTDoRHnJwOp&#10;J9q0tZuJLG+hhsztWUM77lJ+XdgfN0z9OfXiuh02OSF/3qkM4HLEZX+8CPc1i6jZ2OryCW/kcrb5&#10;jCIx2k54y2RjA4x696mMmZOVmXJJbS6tzcTOs8qYyQcBMDHHToOuKx7K9Z7UorCVQSoDIARt5+91&#10;P4/hVs2cRKx2pEUSc9On4fpVWNZGmkSNo8E5Z5DtUZ7DHU47GtmwWxGyXGpaLOzhQX3fv/urz0TB&#10;OCeO3NZvgvU/Evh2/lg8OaguiX08apLe+R5pijiJcom4fdlPyyD7rj5XG3IrrbW7t9NsjapIFjjx&#10;tdiMNuPXn8s1l3ckNzeEwbniYYIBxvwPu59PfvWkZ2s1uc80pJxkrmpeavD4g1IwzyNJiNEOE+VY&#10;4lwkUWBtCLnCgAKOg4Ark/FenQJYwzQoZZFkyI85LjHPTGM+/etwzE/uYY/s8ePuo2cZGMM47joc&#10;His93Gn2zWKkuAoVtzEkKD90E9c++eKITvoVGC6HEadcRJd/ubZOmTEQMHH9488j2PFUb+a4lm+0&#10;SKdrkhRk/KRzg+3pXUSW1tMZJZFVGlA5/i3dPl9/wqF9P2+VDcs7KykyOCOCOnHrnt6c1pFJ7Ha6&#10;2ljP8OXRi1OOKGRgZlPmoB1XqvPsevNd14gW2uvC2sWMCytcmzuGSaNgDjymIGCMnDY/rXG6fHBZ&#10;eWWUqd5YbM49cHvg/rXa3Njfa3dRaP4asVu7+eCX7JbhZXe5nWMnyVjiVnk4yWzhQoLMQBkXFNtJ&#10;GOMqxVGTntY/cL4Ha/47+J+vJ+0f4yu5tTsbjRdGstLsVtmh07fPpNkdXmtpiF84G/tzC20sI50k&#10;XOCBX6f+CNM8Q3uhf8I1rRENxMskjw5YQoX+bBz0GAAQeQa+Mv2Xfguvwy+H6+GPCevnxhavFZXO&#10;jzXKBJrewjgXNioDvF5UVw0jxKmNofDZbmvvT4e+HfEVpqkcPimZYVvEM8ckUrOiKFyyvkAhkPDL&#10;69M9a9DibFuUVCe5/IONnGWIlGntHY4rU9W1KxiOmvZJJOcKiOvKyY4JY4Ax6+nvXgusS6leay2p&#10;3BImtXwAmQuUOCAEPK564PSvtTVtHlgvh/bkdveRSx70y2SF6cqQOccgf1r538QeHIIYoNJsmRbd&#10;GJVsDcjMx3AH6dQeD0r8I4loe2dkz7/h+ooJNrVnmiXemLqkOtf2es7wMkrpN80aleckHI4PPIwM&#10;A1qeI9U8Q+KriLxHJAxtrdhHublnyd2Pl4C+gwfrmtDWI7TwDcWNncW32+WWQXKPMy+WpjbjcqjD&#10;qWx8p4OOax7e18R+J5ryazufImmcSyhGKRNyeABnGDyBivzrFqUZuit3ul+p9pSkrKfTuR3mr7LF&#10;9Hu7BVuXfzI50ViWUcsSAChPJ54x6Uy31C7ax+x3QV7U58mTcAwB7kDng+tWLnVb+2eCwmdfOt4w&#10;AyAjgnqeeckH0rBuNZhuUvrfaft74e1whIVFwZRsHCsRwGP9RXJXbbu3+X4/12OinC/Q3o9D8QWs&#10;Wna1c23mQXjSh1B5SMHZufGMbsZGM/L1rdXSMTWtlYSrFA0gXYRwvBYgfqRXG3Gsa5oOhrDNdT/Z&#10;7vkIrkrGuMkAEfL6cde9dR4Y1F9XhWKdSJoQJVdMlR2Uj0OO3rXPSjSvyJPWz1/rruOtSlbmvoei&#10;+GvFXhbxH4Q8vSoUSTS9tnJIYniZ5HJ2kOcF+P4se5NX/D3h+eG3nskUS2xx+9YgbezDYPmB7ZBw&#10;e1Q+F/CcGpSx2Mt8ltMzl5pSpaOJjwpYZH3u3pzXRQX43/8ACOWaAXcSeX5kIcggAkn3HGc9AOuK&#10;9ing5TjCdZeXr5HhV66Umqf/AAx21pLpumW8SmCN3dQjSsD5m0YAww7ex4qDVEt5oJbaxUzF/ugD&#10;JBPOPerNpJF4Y8OXMOobrjU5VxPjYMxlNylVX51TJ6sAzMNwwpFcLoOtz311/Z1urRyovmLPuzwP&#10;T/a9ueK8nM6UY1FBLfp2OSGt5I7LwZd2yTiwjKC6luIym44yRwAPUDFek+IYF8yMzSkXbsY1jyPm&#10;yc5wOeB/9avDdXgu0iOsSRBomk81SvUsnJxjnGRk4HAru/BuvaPqPnandxyh41il8zJbEzZ3AbsM&#10;VXsx65/PbLsRyL6vP+v6/rz4MXQcn7SJ2WnNeW2s/wBkWqvDFbxCaRMY+8Rg4Pcjke3NVfGcr+II&#10;Z4dDZInkt2gEpU8c/M47ggcfrUt/4wubq5+0tO1vJhEVW27pFX7ucg5XHbtWWZGEji7yrSZkOAdu&#10;GPY+navVbU06aeh5vI4yuzw3X/D+o2d4ttZRCRGT5ygIdmXqVPU5Havk34wv4h1v4qanN4EspbjR&#10;44I0tIINqJbvBF/pEy+Y4P71stt5YsuAOa/RfW1udRlQwqMqoXep2tjbg8/TpXx54x8Ivoj50cN9&#10;q1Bi3n3QaQxvFxhFIA3EY3DPTnGea+YzjAxjDl+zfX/gfee7lWNXP7y1scp+zH4f05ry+8TTM4ku&#10;cGMBTGsrxANufcdzSruOemAcV9ZXEvm2kkvlsqKN52sTlR1P+NeA+Afg7c6eputRvpbrKh1ikIRQ&#10;znczfL0JI/I4PFe73EeqRacsuoIIlkU4VTkAg8fnmvQyWlOlQ5XGxjmlWNSu5xdzjI7i20+K5u3t&#10;lmuApK5PUjO3kc49cdR714l4h8JaLqts/irXp5Wuwzo1tFhA8cigO467SSAAByPXrXrmoQS2MYjn&#10;C5fIQKSCCfr7c15Hrl1qBu2+1qXWHgIgHB9R6EjrnrXNjIxkuWa/4c2wjd7pl7T0lW0dIlVbdSix&#10;RqMBVVQuPbHTP51LIiSI9xGCSQSPUAd+OOnXvWH4ZuIp5TqALzw3bMsQOAQyAkggetdDf3KbvNit&#10;jbecg3cnHT0PTPpxV00uS9zWStJpnNzIGDEOyADerKcMT0I49q+yf+Ceviq11jxf8TNEnR45LSx0&#10;S6L4AVklmuYc9c7t6ngDAXqckCvjmS387JOcMvbgEjoD9PSvtX9hLw/oGl+M/G2v6YHm3WGkW0hD&#10;Exv++uJgCOxUgkc8jtX2/h/SvmNKS8//AElnx/G7X9mVk+y/NH6Fpbs0hR++doPp6/WqkSKr+S5O&#10;RkKe3+RWtc4llVyeWO71qiGgkPlsemccd6/pSMbH8zN2KgWSNiwGT6YpHZmY7BjjqT1qaFGCkO2S&#10;RyfpVaV5jH+7BOcAn+da3IaJjc4wjnIAx+FOChXMkRyjjpnFVrW1lt/3k68McY9hWjMMMXf7qkc9&#10;qpJFsxywjcKFHJP19qRlklUKwyVbdntx0FbMsavEc8tzgCsQdkY7T61pzdEZSQ6SMuhjkOfXNU1j&#10;kM48nG3aMeufX8qsymMsCoIJ7HsagV9zOEOMCt0wbuWSxbjPI602Rzt+UZB9PalePdAZEZd2cYNQ&#10;+aEBK+uDW0ZkqNyKa5IcYTjGPrVAXMlzKVgXCY+mcd/xrQcBsrjjr6/jUCAZHzAAc8f4V62Hq6HN&#10;KDGNC23dGPmUDGP5c9qssjIMOvTsPX1qS3YeUWB5B5PB/ClJZtyAnPc5/r64r26FXU4akGtGVuSd&#10;zLtVT1PfNR3JkRg5+70A7VZd32kbup5qEvGY9zEHHGPpXvUZ6XOCtT0GxuysHUHkduatQmPYTkqT&#10;zn+lYqkyXKpjBIJP17VehVydjHAWu6nK6OFmkuZWHmnvk84FX4nMrEvGOOgrJQzAiQN1+lXkkmcD&#10;LHJ9K6acrM5qiNFItrbsAd8DtntViIGMA4HyHnnmsxptwDQscsACAf0q6gQBQR07dD/+qu+lUuZJ&#10;9y+pikUsjbmzz71Kqrnnp7d6jMDRoH/hPPvipFWJ0+Y812wl3MKkOxI6ovyoc/09qQbOQvfHPP50&#10;5YUjYqOw71FkhQGXrmuiMzhlElDKpA/n61DI+XwBgY/nUqZJIxn2PvTC6kfN3/yK6ac2Yzdis7eS&#10;VRuf8+1UHjEkhO3gjv0Fa0iI0WVPzZyBwehqtIsqgkjIOa6FuYypmQV8varYIHH1+tU7622sJABt&#10;I5z0FbzIjKrM3H071nXsbSW/zLkd/wCtUpkSp9TmZLNwCR8yHjFfnD+2D8Ob7TPFK+PtMskNnqEL&#10;+c0SfOky4Z5JNoGVIHynkjkHAxX6clSVEqjr/If5615v8QPDOk+M/C9xoGrPst5xtLKMkN1XH0Iz&#10;6Y68GubOMrhjcHPDS6r8eh35FmMsFjIYmPTf06n4x6W9lcTCKacAsuVZfmXsQQf1561zxgtrjzVj&#10;HPXG3I69K958cfDi68G+Jriy1G1SFSuYJrfPkyE+gwDtI5Ctytee6hpEbR4j5kUd+hHcDFfyJm2W&#10;18NWdKsrNH9T5bmVLEQVWk7pnyF4h0SXQdUbUNYmEsczfu5AoUGSRsBNp4BAxj1r6s+Bvi6xklTw&#10;feXAlaRpXt1dm3fMeVGTyC+W9s4GB0xb6DRxCYr23huJIcBGdd5RgeMdgR244rBttFa71/TtaieK&#10;C4065jnAYEEgNk/d6nHTselfMtcjfIfQ+1VSHLLT+tD7OQzxXAs5Fzg7G9cnvx1rrrKZ7F2tRGGj&#10;YDOB83Hv6Z5rl1jubxGvWCoR82BweeRkdsVciuZFkU3zFssCSeuO+OlZ16buzhWp6DFM0u17c7mJ&#10;yc9QO5/CvQNJ1GG6tzEELOAVKngemPU15mojVBJbAHB9ePrVCe41ETkrKcAgLsOP1rglpqwjTUtz&#10;2W4lsb23+wQyDevz7MHK4647VmWd/wCXE7JyCpxn1z0FeeRXGqXMq3PnIsg+6GG4EdDkd6TT/Fmn&#10;3ZXSbrJa4yqMg+RSPrzniuSt5nRDDu3c7n+17wo8cM5RXPIDYxnqOOuag0VIvN/0tm8tVOzgndjs&#10;Sf8AJriryymtts9mzMCf3gwSxGOtaen+L57e1XSVCCJ8YKqd3HGGP49ev4VwSeup3UqXu2iem6P4&#10;lu9QjW1jZYkVhhByMg4yQeef84rsLmNb68F+sYWWEEDBx1Oen16V4t/a+haDdyJdymO7ALhmHHJ5&#10;IPTH9K331U64Y9U06UTxo5illRvuvtyFx64rJ1dPMp0Wtj1u18SQ6ddRLer5m9uVBwcY5HTv1zXV&#10;t4jsriza1sRvgchgsiDzAV5yGHr+teR+GLKZpReTOJUJKBXOT09zxW7HKiTSWQdTJH/ArDg9Rj3/&#10;ABqouW5zyps17S4t42M6btwYsNy+/wCIqra3BkmMg+WOZiSnoT3pzRGRBbhtu/8A1jdlHf6+lYWt&#10;3WkaZpkuptdtHbxZ8yYj5UwOufSs6smdFKD2Rmauz6tqT20I3BDzg4Gfb1pj3V3pn+gZEkgPJH8O&#10;eorj/C8una7O76XcrPGHxI0RJION/J6gkc11EulwWruqSMjS8qWJYnjvnrXJB8yuj1IPlfKyh4m1&#10;HSpXttIt8tcMxk3quYwMcLns2Rn/APXXMWepS6PefaGdpJGk3yDPPPOec9fauy00rYzB4V82XcPq&#10;pIxyPTnpTRYW+uapcnX1S5ePDKqEKcgcbuRxxwBWEqLvdPU7aNVM5fxB4sm8QQiC0t1t1UkeaSCW&#10;XtkHoPbr71yOo+FNBvYlk1NPOgc4kjAH8QwcHrg1fnutJmtZtPitprd14AmG0jBB5Pf+oq1DcwtH&#10;5I+QqO/THf8A/VXNJRm7VNT2KaaXu6HhWs/DfQtE1Oyi0a58rTzPvf5P3yYIIAABViMfKxAP417Z&#10;Zal4W1NvsOj3kc0lp95DIhlCjgEqDuHbr9Ky57RYZxcxLvETBlzyfrXPeF/Afhbw5qk9/pytNcXh&#10;IaQsSQCdxC9gCxycd/yrzaVH2U7U4qz38vQ7alVTj+8butjc13UdXfUoYp/9SDlctgAdSMjuT60t&#10;3r0ckqmNPlwxOcnac8Y6ZH1rS1y20lLIvLN5TJ/fySx9Prn9K5uOCcWRcBWB5Utn8/8ACtZylFvU&#10;zXLZGhb6zcQMPsSAswOQQMt7Z54rkrpDDOb8rwwLFQMFfatmPxHo+j3Xka3ItqqKXaYqzKhI4+6C&#10;Rnpmsa6kh1HT0l0yUTecCUYHhh/CfXn3qZuM9nquhpCLWti3oGi2HjGaRrh5IDBgqoPPYE9O/FdF&#10;Fo1x4S1pGjYNJGyvGX5CgggkHuR0rL06O40S0jhhUR3SsZZHx8xZuSO4I4wB09q2oTbXd6t1dTkb&#10;x8zSH5QeeB6dfpWmHikk2ve7mdWq7tJ6Gjf3L3brfSsrICFwozjceP1rhNR0+S5u41mcKFJJ4yBz&#10;/jXaz6dBlbuK5DRbsNt+6ceh78VhSRPIjGYB9uWyn17mu1pydmYwlbY8e8XW8o1Sa2iwBH904x2y&#10;Wx3yemBWIujR2RM5utwjUlgoIGeuCSecdPr0rtLqL+1NakF04iCHaGx99R364B9/0rn7jS5zfNa2&#10;OLhcAb1+YAH17VxToK7la56NKpZWuT6HqVlply1xcKEnmjVX2Dc23dnHrx+Fc3fy6fqF6yajnacn&#10;J+U9/wAefQU/WtD1/Qb9JpreSOCZC4fAxuB4U8/iBziuU+3XN1dMl0w85jv3dCV7Bs9K5a+LmrUm&#10;uvY66FNS96LJglgZy+nuDFjapyMn6+n40+227WHl/eGWcEAfj1/+vWjpWgadazNe3YE3mHmJjhBj&#10;+LHQk0sNhYjUFsZ7d5LN5s7DkqVHIDNnOK468JWTXU7uaK0LOnJb6rbMWwoVtu6PgDbycd+a2tCu&#10;/DUt/wCVqqrNC0Z2uDhg3bj681m3kenx3cNtZRG3iAJfAO3np34xjOa3litYrRrRotqoNqg4yQec&#10;g0UedPS2n4mdVobeG9ikMUEhS2fglThgeDj6cdR1rMkurK+vrfTw5A80K7ZC7QSASM4/EYrTlmRI&#10;k1KVlCQjzCr42YHXPTtWXf8Ah9fFEsGpLMIEkTLFAGDrjKkHPDAd/Tg0VJOb9xX8jHmj1NrXdWfw&#10;XFLqDIt9CJ1RUcHaueOcevbFXNO1Ww1G0a8hMYS5wQoflMjkZOD9O4rnte8J+KdZ0G30rwsr6mbZ&#10;9xjY8uoGWbHVmH8Iz36153b2WoxX6aZqFm9rNt3G3cLnn3BPGOh/rVVsXOnVty+69vX1Lp0ac4b6&#10;/wBdD32LRjNbNqa3KNCgAx94tu7Lzjgdc1iQSbZfstspSPduZfUnjn8qz9LN7pNlFD5zMWAJVzuV&#10;foPXFaYmhfa8UZAYg5I546j29frXXKcWlZWOSEWna5y2tag7XUYQDy1yueByOn9a5DUyXvYb5cLu&#10;zuGRkgdeTx0rotdsk+xvdRHbMpLADr/nvWV5yXtsY7vZGQmMk8sfbtnvXjY2nKpLlZ3xkkf/1/5X&#10;WtLqCaGG4RYplUHHIG09unTvTmgKL5aKJxuyAvykc/e3E9/btxU8djZJi2SJgMMcZY4GO2efx/8A&#10;11L5FvAscis/mt8qqRuAX+IHHB7dfwr5mPc/vKGrt/X9f1YgitIV8uK1IdZZC5J6qjdFG7JwMcem&#10;asQI8l6sUQwzMyqTxuKjdtLdNzelBMaSpGuEi25KgElSc8Htx7dKie31V9P+3/ZS0e7mcH5QexOM&#10;/d/A1UY31ZLfI7IdGZJlTY2YmIJB4cITzx6g8Dtmo2eF5pJC28MQWLcZGMDAHUZ4zjvmpZbi2iuQ&#10;V2zFmKmRMFWAGSDnng8YpIi4YvDhc4bJxhc9R7e/5d6u6tYyrUW2RONrbLko2WJ5AVRxzn6Y6ikj&#10;tFnyYmZVAA2glMEdg2SVGMc4FT6fb2N1cWtvMBCHIVTsLBgf41z3HIHbnGfXo9c8MXGkQ3t63lz2&#10;8iSs3O1mkKfK+3BOTgDI59uaUEr3Od0JNXOLsLTTng2zSIu1hlC+UbGcuT/sjgkd/U1Ek1vc3xmt&#10;MkyA+SxBycex9Rzg9veqfneTHBFrKmKRYwSpXH3hkDH8I5HH0q3ayO0kdtGQhGGdjklVH8JPY47j&#10;vSbbVjCjHVJE9yIJm4YSM+TtXLAKvvn1zSzefPi3uBhIflWHsSQCxO3gKenqe9S2sTXiK8qG2+Ql&#10;kYgnB6E9MBuo7HtzV9IQkmxmbIycsMHb2+TPXsT61z+TOxQb16Ms/DvwbofirxxZ+HfGniCHwfoj&#10;ljd6xPbtfpbIoJXZAHTzGLYBDMFUHceBg9vqltHoLa94OsdQh1220O4nXTtUiiEEV9CHzBdR27Et&#10;Gk8XziPLbe57V5rYtpttepKZDbRPucKQzMQOnYjPfPAFbWnane6sZHtVhhChYYZ2UHyhnOSTwoJO&#10;T29ai+ljpoYfln7SMnta3Q6HT53uom+3KqRnkS8Da+392y46knBI6jvXCXU72msXDOVFwHBJUZBL&#10;AdB0XOc+h64r1Sw8IaEIf+JpJLeXHmgko4EZBBzhVBGD6iuP8cR+GNEmfwzo8EjzMxEsrsHMWMMc&#10;8k7iRjAzgc+1KcXY7oVHGSmzFfyRcMXAJJy+w42k+/p6+1SSTSiJZISshjOMbcYVuCxA53Y6Y4wK&#10;5z7asM+Z8xnaFYKvH+0cd+acsqf6633qDlvvf+PZ6gjGev8AKuL6u9z2qWdxi+U7uGy0K31FbK4u&#10;y9pLEwVypQswYHacYwQPmFPeXz7qa+sl2pK+5FbBAx15GMn9D2rBtdfu7kR2EoSSJTv3FV3oVG0E&#10;MRknrxWtDLDLl42diEJDOMbvTGDwT0I7cV52KpuJ9hl2PpVV7pqq7yQYhUHJ756j0/xrqtMj8PaR&#10;asdVczXdwdu2IEqq9VRF6uW/iz7Y6VxMc6F5Iw7EE7R6Zxnn19MV0XhrxJNoWoC9S0S4ZVADEqCg&#10;6FwW+6QM4IrOnNPc9iUUzCXTdWt7CbUL/ZEu9UAUHDFjhRu98c9OnNT6ZdLb3UckqK5IOXwBjg4y&#10;PU8D0711Hi3x5da3btoNhZxQ2iyCR33mSQkcqCSoA28k7epPXArlbaCOYhd/lnueDgD0Hr9axqxV&#10;/dZUJvYz7LbLNNC4IDYZg2T/AOPY4HsO1dGkRtEeQwK7TEL0LE5Hy4xyPalSSCCHELMVY78NxkY7&#10;g5+Y+lWbaXUw32nT9ySnAdxncykg7VA4zgk/yqqcOUmdTQ7fwP4Vn0O6h16+uAt/bpvihwN0ZdSg&#10;MgPRuuB+NdnB4j1rSbqaawkYBcZk6HA6ZGMf/WrAl8a+D0We5lEzuq7WIIUqy445+8c/571BoKa/&#10;450648T6bol8dKhfE9xEuIlG0Hgk9cHGQCM9OK9XDxv7sD43N8Sou9R6H1R+yT4h03wb8XLfWNU1&#10;F5IZ5Hiv0G9ovKlT5A/XcBKVcDgLjNfvT4I+JFv4d006W0WzUC/mo7nK7cAkA88kdPWv5v8AwbBr&#10;2l+JbG5sru70zQtQaKC4dHGJIiWKhjtZJDlc7VycjOOMV+yHwl8e6z4x0nTdY16czzFnTe6AGSGM&#10;eWjltq72IGWbAyegAretQ56ThI/DOL8N7Wqq/Tb/AC/U+2tL8R6hr2uPealhFuZNxUDCquMBRj6V&#10;wvxAs9N0/U1bS2aUuC7jkBRkY5ODz+lc1N42soFht5pfs8YwFA+8xHXp7f41594i8elb+/1qe+g+&#10;xWlu1xJ5hH+rQDv2x0A6nr3r4+tl3Ro+cw9GUp3SOu1S8tLfw9d6pqd1KGTGEAJ3DoRnP6VieMYI&#10;/FFhpmoX86zRQK0UeMABWwTHIg6/j+tfLFv8d/DUl5dX/iY3t6JN/kwwQLsPA2iNZCvGcfMcdc9s&#10;V4afjP4D8AeIrbxR4vunNxqtlLKlhZXsN2loWOwNcS7/ACy/ZYkyQDkkcUPh2dRc3LofT0svqR3d&#10;n08/67n2tD+zz8I59Ak8Q6tpqSXwVnkDz+VBGseOBFHt4CgEhuTycc17Z4L8U6FrSxal4bhdJrOM&#10;mV0UBdv3UCkHoeoGANo65r8ndS8T6Zp2uWnjnW5ormK7xODACPvdAOc+bjj5skHvivoPwF8atUud&#10;at7zwxB9kium2m2A3zBFIJMqAn5MfMWOB2znis45I6cb8tvzO7F5TXlC/O5euy8tz9g59J0TxRon&#10;2nVb600hYv8ASJ9VlkiiEMcYBYEuQNp7qcbuxFfLV/4rg1XSY5vNTKthNwZQ2Dj5Q4DDd1wQDzXk&#10;Gv8AiOPxnG+sTSzBoFPG0mPI+ZdsfQsOq8ZHTNegz6bpmqRW8UO6WMGNlkXJLe+498fiK+ZzGhKc&#10;nyL/AIJ4dPDumlzv/gG5ptrb+IpPK2LHtUq2cgDtxnr9elezeGZR4ZezjD4aEBI5HG5lAHGDjg47&#10;/WvNLXwvfXl7b3v2pIIlLRCNuSCPlUsR/Bjr15r6k0P4ewTvb2N3Mot4Quf3YcsAvXYTkAnvkkVz&#10;UMunG8mtTmxuJio2voekeFfE15dWkdspIWQJGM8sQT1wOgz3rr45LXVrh9HujuWFsEqed3oK5mLw&#10;l9gtnNreo7xRlslfLZgBnA5ODjpTNA1W+ubLYVNtGh8xSRhmJH9729q8fESd9Txkr3cTrddW40me&#10;S3fMlsyhUhI3BVK/MDnsT+Vc54N0rQhM2j+G0m82c7pNwcKuPmxkjAHPHc0agwntEu2dpC47nOc+&#10;vf8AGrGi6rdWHh+6sWTyXlkzuHEhHoT2x/KvPqR1uzaMXy6FLxhDbWElxbG4850ByVPKgD7ufUE5&#10;9q8K/s94TJNMjmNFLNKw3FcnGWPUZP517XdnQtItCNQhkNxcxtjIDlmI4I/uj+lYsEdzcaL5LR7V&#10;YYZjj5vwHWvBxtL2k7M9rByaieYaT4smWzSws7KSNm3BJLiNmLrn5gvYc96xJ9Ev7/XFj1ZhMuPk&#10;jZiyocZwB7e1e3Wd9b+StjepujjXCZ6YHv1/KuFutDnfWZLyyfzkVgeuPkPQdONvT1rxcRgW4q7v&#10;/XY9elXd30PMvFGhajDewWmmESiTl4w22OPngnOdxPoOQKu6VpN/os/2zUHN1Ij+YiR8oqrxuyRk&#10;574r0TXrexvLgWsOEnztVh1HTkCul1q2tNJsHGnQfZ4jgEAl2zj5Tzz/AIVywyyCm5pm6xUuVROb&#10;tVnKi6u2EgdQwA4AUD3PcVy32yzBCwwbFBJ2vhmOR3I6iugkS9vdJfUrlWa2DBG5AO7p044HAzXM&#10;TiS0v0mu4zJAy/KAOTj39vStMS+WzRrQXchttlrbtDGFWPONo6Hv0+tcn4sgsI/DUkL5eeZ/mdD/&#10;AKtM859d33RXSWkUH2ie9uUYyyLiNF4Rdxznjvioo7YXRkmv1EQDFADwCQue/cjp/OuOpH2lPlN4&#10;uzueHR6bNLZsLYeXCo+QYwSoPBrz/UrONXcXabVHzbjkkdRg16PdeIrZG+xRBmmcvtODtAXvyMc5&#10;6ZrmtVZ5rYW10EDKQT357dOnX618vJppKL2PXpuS3PL9WtLAPt0vbhePMA+Ug+3GeelR+fFDD5MT&#10;HYflHqT/AJ/wqvqlxZWrutvMu5CI2X065wfXisu2S8SCQvtlWQZjIORwfXg/54oiutj0OR6XNLUr&#10;+xhtzaxfMX+VlPo39K8j+IV7qGiwaPH4ZlNmzPN50wXeOFBjUr0IbnI9vU16JNBKc3LKIpHOXTOd&#10;v507VbLQ5PCtxY3+SqKz/O2GY9QFIBxyMew616uEpuT7FUq0YSXU43R7+5vbYefKEnS3VpGwCGkz&#10;lsf3QfTp714V4i+K+mNqLeF9BeKeUN/pE3mBo423cRll9RwccKcZz0r0vTdL1H7OkDoMMpLPngfL&#10;3I6+nPftXOT/AA3sZ4p724t42uHdAEACDaB94lRgnpgdAPevbptS1sVD2EajdTU9y8DWMA0ZrgyB&#10;5JGIZc5wOOD3PPet2VoiypEdwU8e/sP8axfCFlDoum+RL+6VACxGcbu+3/dHT1rdM1vcQeXActwV&#10;Zhj6cCvai/cR8pipXqNo2bSRnQyXZLMxI2qpP04H69q8p8SaRc22vf2jqcIUiIBHbk4ySOM9u3Ga&#10;9i08SCNJCFHOCOd24cd+vvXGeNmvtUvEjjJKx/I4IHy4yeO5PNXUoLkutzLDztPQl8L6XE6G9tx+&#10;9UbhvGc7hjgf0Ne7/BnTVPj23kMajyQzEkbskjI4HI9M143p5McG1SSeFJIxzjOTX09+zvbNda/d&#10;X0yBVECqinqfmOWXHP49Djive4cpc2KhHzufL8UVXHC1JvsfZ8Gn25tv3yhmLZ3nk7v6D1qwixoQ&#10;i/eA6D0FWEEroDgcfy9fXiowuX6Y255H+FfssabR/PE5XHIzFwc4z0yetThsfJL90ZHvnioiskQ3&#10;HLdxx/hU3Ubj1P8AOuunSsZOw3zNx4XoOg9PSqxlBJDjcwHp2qc28h+dvug9vSkJOANuD25rspQF&#10;p0K4XzfmGS3oeaqzW6TKSmMjnmrL4IznkdQe/wCNVfLcFy54PIJ6V0KNxSdtSuJWB8nj93wD2A9D&#10;VKXb5vmt8q4wAO3qa0gYzAS2M57VQniDw7wSB/F6VtAHIjdcAGM7uOeKbLcSfZy0XU8GrG5BlgTu&#10;2jA9P/11jzTXGWLfIB6dwO1bwauZu5h3MGzDydc8H0qkP3I244bn1B+vvVyZZd5kbOD0z7VkyySS&#10;yeYjduldFPYtyLKyuF65x2/z+ddhpapGgEhzxjPtXFfPK+wA8jOByeK37W+cKA2FToMdya9GgrO5&#10;z1G7anZwXMK/ITgnpnqT/KuptljeA7z07DrXF2TbkDKc8kHjnP1robCF5nGfurxg17tKdtjy69Nv&#10;U6tnVNrKOgA54H51YRgH+ToRg1nMWkGCTnrz6+tW4JFZgc49vevRpSszzZtLQ142ZeTxW/4cuIk1&#10;dRKMqwIORnk+1YUMsbxktzzgcdfwrRstwuY5YIzJIvRV+82fxrmz6CqYGtCX8r/I7Mpk4YmnJd0d&#10;Fqui63qvjB7rR2/dQpF5ayMFRRwCqHsTzx3zX0LpRktjHpkwCtIwB2cgcep61gaKlotvAb6LEygA&#10;8dfTP0rvF0s2t0kqDzZW5AXJx7HNfx1Tw1pNrqf0JPEtpRLFloUr731RV8mNS2zuxHI5PFZOm/ZC&#10;DczAMzDZk9I8+n+NdbqFzJJZmO8GzzcDaBw3rj0qnp1rDZXkdl5IuIZWXK45ZcjK9Dg1rXobWLoV&#10;31JNOv8AQ7OQvbOZJyoA8xcnOORkcYznFVpf7MZBqGoTiLcx3xhSPpz0/CuLe6sNP8QzsqiSBLqT&#10;92rb9qhjgZH3setWdb1P+0ds0CMqRHKKRyWPFcrr9EaunJov6rpFneaBezIreTKVf5GK57qGYfMA&#10;cYPQmvyn/aL0zTotB1aGYGRnMLz7RvK/vlwygA4Ubyz5GABkkCv1d/4SRJfD8+heUiLjdJhS3I4B&#10;P97bnIX1r561v4baF4hlWGVi1pj/AFYC73LbfMEgI3bG2gEA5xweK8vO8vWIoOmt2mj3MkquhV55&#10;bHBfA6413UPh3pGnkJa6fPC0zxso80EHaucjcwfGfQZr07VL1Z9OOlSTkw2rsU4KgM56Ed8c4/Sq&#10;tjZ33hLWPsmlW0UEnIjgQAIBJkgLHnjrnHY+grD+JtxLpusQXt8nlQbVhC7iwMgJ6kD5evOc4xWC&#10;g6VBRk9lY9NWlVulucPq+sQ2EDLIrSShj93ofQFj/ga8n1W+05JJ7K4P2OSZMRxgM5yw5ycbVB7A&#10;81v/ABFa+un+yW5VI5VyAnVugPJ71kR3OmazZRR6yriRGYIqMCFKrje5J/KvmsbW1cEz3cLRtHmP&#10;kD4t6lLoMMOgGPz3MXmIf+Wh3A/dOOoAPHT8K+L5by/n/wBKlZdsmXdmHyAdNoI646HvmvrP9oXT&#10;1fXRY2tyEja2Q+ZneQfmBQleckHt/Ovg3xcviTTreaKzOxLAZKEEKyZAMqkcAYOQO5HSvncvnKbl&#10;GWydj63CU4ySjfVn1J4H+IlhaeRpCuPJgUbBFgmMAchh3I9OOK+iLNiwF1JuO9FYonG8HpnjoO3f&#10;tX5paZ4iRrkW94hNxL5SJJwoLcjJwAQ3Qt9a+mPh541l0ZVsrEtJHPMHuEIMmQB8qmRj8qK3IC47&#10;19hl+YODUJ7Hm5jlrXvROg8b6pothqfiXREtltp9SsEi065kV5Bb3Dbd7KEO9dwBXg4BO7nBFfAv&#10;j/xVD4o8A6rDZQF5XtJJo3uAMQtCx2yOoyztGV4GMZGeK+2PHoF9ct4gldI7iPzZZJ3Hyoqg+WiK&#10;MliSRjr9a+RpvDkOleHrrWtUiSW71iynwsjFViCoT5eVODI/3ivftxWlOb9svV/d/TPSymUYwTe6&#10;t/X4f1c/Fn4z28sPiXS9buZVkiMPJCligiULJjHLeaxEmBjgnHSuEkcxeIbW6SMoj4aMISRuUkdf&#10;UdTz6V7z8aLeTXvC9r4knyssVyIXwixjymjwpATgOWABA+vavn24umgsNMlhRpQFKbRwflY72J+7&#10;nHIr+juHJc+FifS42bjUbkdNfT6g9xhvmSDIlVsclju3Z9QOw/GrtvLpq+G72+Yv9oikjmiUqWiM&#10;ZIWR268qOc9PTHNHh/Wrjw9erc20KyPEr7Q6DDbhxkHqfX2q7rmoXvieR9av/wBzPINshVFQYJBI&#10;AX5QBgYGCK9WMNbdR87lqjzXUbr+yohq8ON3mkbj0z1C443E9APWtvxD4f1GS5sxpcMl1curNNJC&#10;QY41JBWMjIwRzkfnjFe4fB7wF4e1m4mbxrC2oWOXMUSuFdT8uWGRg9flP3gRntXnXxK+FOufDGVm&#10;1DzZtDd2W0uBJlZ1MmIxMq4ZJkyAwbC55ViK7qeGfs/aHk4nGWqeyl/Xc4jxPcahHp1tBe27xO87&#10;MfO271KgYyeuFz14xnFYyBUYbjl1znCnbk/TPbkHvVnVJLa5sktYvN+2mZmeV2yvl7ceWASSCTzu&#10;z2qhFLPjzsFm6ZVsFux4/U9q56jT1PRwtS0tSxBLm5KTEYI3KpGOV6kHufalUAlVuBuZwenRiOe3&#10;pQVnhClU3fMMDsCepXvj360feI8uP5y+7dnuOlcjR68JN7iyLtG0MAHU8c9AeQDzU1rE97Js86NB&#10;EkjnzH2Dcq5Vfdj0A5NVA0wifa2GLYI4/Hp0NLBGyruddyJ0yvO4jnP+70z1NC21NpO7TB12KrHL&#10;I53Pzk/d7H29jU6O7Osce3cuW+bHp69cj1xzVeFiGFvabndmCKo5yT0245PXoB1rSuotQsrqTw/P&#10;E0TWsx8xHC745SBuQ9wR3X+E8fTPlNVZWsZ3nRrB5py4wOT1yD29QK0vlUfZZSzD+6OcE/xVWjXy&#10;4jETxnpjkDuxNWmuIneVpBsKYyd33hj7w/nQpXZ0JaaFO3RbMvcNs+YEb1XHI9h0xVnZMyuExvKg&#10;ELgDPqM+opzxRvbI6qBkBuuMAcke/wDSo/NP3blWIbGCB7+nYjtWU9zalpoUm3jEYXdzgqR374rQ&#10;ttOubt9gTec7VU9Sf4RgdT+NWRF5032hUyq5yW459a05obW0vbdIGCtZglZMH95vGWJ9RzgE9xUM&#10;76UHe5Ua2e3ZQGDRnKIcEEMPvDPcZ4oU7JPKJ8xmXJ/2T6471aez1iXUEhsmCyzYRUk4U55Uj0JA&#10;P1+tU5ZJfMcTp5exsleh2jkc4BIrKUep6dLXRjS0yHdJ0ZecdTjuPxq3pU7W11bXEBWQ20gk2uuQ&#10;xTnDDuD3Hes8+abgnO3B4xzkY5J9Dn07VYmRRIQ/AIDEg+vQVKfU3SSH3c0F35UyAmeR5WmGAI0B&#10;IMaoB75JrMkBgd5YlXLcHnGf/wBX5VakCh18wsUVeNuAM98/561nzxv5nlpjHYk4wD13VSs2c2Kl&#10;7o9bmT7IbaPDfxK/TABzkHtuHU133gGcxWN5aPuRYmjYHPRZMjC845I6151IsjR+WqhVCsBt4Bx0&#10;/H27V3nhLWba0069GrSgOhXyo8ANKFTBUHpweQT0PTFWl0PKlLU9LiJlBVwfkwQMHt6VXv44pLGa&#10;dWwYfnkwcHyk5JX36DBrP8K+KbjWip1ZAIyMxGJMt8o5DnI5Hr3qprcbarpc9ozRq0xDIZNyAMrB&#10;lVimTg4wcVxzh0Zarvl0MvwrNrnifW5b1ZiFsPmaIRllj8wYVGYDCcdzj078a19ZXGh6zbx6IVsL&#10;tgYn2kh5I3OZArAjOR8rZGCuRxXTeDvGfirSvAN98JdbjRYl8iSKeFFVi8cskoQNwTkyEMTk7fly&#10;AcVykd/pFx4zFpBMiXrqRO2SQPLjzGq543PyGx7DNXKCaST1M6dWTvz7Ho/ifxV4g+IOs6p8QPFF&#10;5Jc3l2/n3JuSokZwiQgKFCgBUVQFAwFAxzmvLfCNnfHXZ9Rn8zy1j+zQzsf3koViRjrkKDjP0q3b&#10;z6zqMsEaMqQNOwvIHXrDtzgkchs84BHHXNdnp1g6BhbAR4wNvHYYG3/PNTK61YJxiuVKyWxqXmp2&#10;8+kf2bLY2qzpKWa5SPbcSAdEZy3Kg4IwM8c1zplkg2r5h8wjOWUkhT/ex09qkNx5MrJJHwjcnB6+&#10;9bNra2eoW0GmxLm5QyOZRnLAnOG5wcdBmnJ825k52Ma7klk0mWe0jzOqFCw6gHktjrkD/Guet/tl&#10;gkX7jzY8jaynBJx3z1H0/KvVdY8N6MtnNb8oLtArz8jDLja2ScfLjjp7157bPJpyvAs5uHi/do7L&#10;2A5bHQHnII/pWfJYy9pfYqPdXcoEckPkNtOQzjJIPXHb0x9eauxxyrBtCCTI3fNnHTAwR/P1qvHb&#10;MUIBOW6HO4n/AD1q4guI7cspVl4XnKtk9R6YotZlN3Whmqtr9oF3tYqRsCZ3KPXI9f6VooIxGfIA&#10;CgHAHt3xS3H2d5PO+6zgKVPQ/wC0O31NV5hsy0X8OMHHBz0Bq0hJu5SMgRem5c4A9D7/AFqq8ZeQ&#10;RxLubJxx0xz0rRuFikPl2rfKy5yRnBPU+vXjr71SnQ2UwhVtxQKDg9yP4TycfWtLWFObWpRfZb43&#10;b2YtnHXA789sdfeo7lryGECCTCygrkdWGeRnoB61OVM84AYAryRnA4PY1k3oeK8Vkbqp46jrzSbu&#10;Zym7FvSEa/Z7chcx4JCsMkdcjuR6kV618N/id4y+EXiyHx54Bm3Xk9rc6XcWjRq4v7W+UJLabvvo&#10;JiqKXhKS4yqt82D5jbPdaDFPqunosk8EbvG7D5IjtIOexBB5ByPX2+kvCvwum+Hf7QXhHRLrRtR1&#10;3SoL7QNYTSbmGK4u2Rtt3LZXIg3RLOr7fMgfBVGXeORnuw0ZL30zgzPF0vZujWV7puz2dtT+kb4B&#10;eEbXwh4YsTcaZNo97rOnWOoXlvMTK1nM9ovm2R+UbPKkG1uAWcHf84IHs8XiK5tNIkttQJmO4iHc&#10;cFHcANxjoB1B6V4h8HdQ+Kd/4V1PW/jJPew6v5ykW9wVSWOKSQ4VgudvzEkhizDuSa+w/wCwrvwZ&#10;G8OrW0iKcz+cxCmcZxlVILY7eor5fiXEubk4M/mulSX1h+0116f5nnnjSxXW7K716W8lhvyka26w&#10;IrROAANpD8hfXBDc8ZrzO70qC2tLaDWZSk7ozRJGpIzHgbc47EgH0r1G31xI4Y57k7bgLKrggbCh&#10;PGOxIHX6VjW95Jqmm6hd6sy+SitBZOyjeowJGEbHnd2OOvGa/MqrjKXOt2fZYWUoLlWx4X4mkuJy&#10;4mgVjbRrGySryqk7jg9ieNuPUVlR6Le6LParDc7G1CNplgKkSxouPlcnjPp7ZrqfD9zFDqdreaxY&#10;NNPZz+c4nlMkM4AbBMeBkdCrbsq4BA4rnPEYub22i1+xuxBdyv5kjLkyQjLY6jlh+R5r5nHU4te1&#10;6/1ft6fifT03JWj0/r1ONjTT5fE0ttqjPBHGyO8kZwxVDu8oHkoJOhbHA6c1t6m0unaTNq3hN2W0&#10;eZvMS4+dlyTtCu2G2jhRzk45711+i3FimjPDoDmSedG8xrpFj82ZskhVGfkBJVR1A61wlzq7674Y&#10;Ol3cBtmQM0vGAzI5ChfbcO34cV4NWmoQdnq02rflc7oV23a2i/rYj1vXXu9FfWNLVZbu2ZIpI9jG&#10;NWb+Lryyjnjp9a7v4WaRC66iL+6GlwnalnM0W+Oe4XBePzM7VI3AsnVhyDxVuw0zS20iBrmzaOWK&#10;NGkijVcIGAz53987s454rc+H0drLY6jo6YUJKLh4MkBoioCsT0xlT7+ta4XByWJhOo7/APDP+vl8&#10;jmxOIXsZRijq7OHXbeOPQLtI0m1GQJtAy3yoTuz3B5I965TWfEPivwro1h408C38un3peSy89UiZ&#10;ws6FAU81WVZDghSVYc9K3LM2E+sHUT58t/C3Dli3ljBUBTwDkdBjArs/EdlY6j4ZsNHsbJriSJ0c&#10;xvtVCy9WBbpu6c9MmvZxLlKjJRdn07+Xzvc8aMlGabV+58s+BbnVrjWG1eOee4e6WQXMzzGV2JGG&#10;MzOWdn+ULzkjHoOPeINIj/tSOwtZfNt4UWRriJhhRgHHu2eOPrWVqkUkmuyM1lb6fdTsqCO2CoCA&#10;MBflAGe2Tye+etatnKbO0NlIuyRGKkMMDPcH3HQ18Ng8MqScJu+v9ff953Yms5vmSNDUNS8Et40n&#10;srPVUgu3s4s2isWuI5gj7gAeSSNrYHrk+lJf3sdxPNrGjWA09rpIY5IEY+UZo02vNGpJ2b8AsgJV&#10;Wyc/Ma5y909bLXYtduQkd1elY3ICsyR42kqSMjoCcHqKtxX8llLHZXzB0gTAJI3Y9h79aKlbVxnp&#10;r0/rszknR0TjqegwCPWbmFLuPdAqkSFGMbD5eNrckc12Fu2our28KlrOEKpYn5ozjjJPLE9yPxry&#10;7wdqVrf3d5fgiMRARogPG0dTyOSD0PvXrNgLy10mETYj80lmIOflPr9Rzz3r6HLX7SPOup4WN5oy&#10;5WRRSwrKADk4GMjgH3Ncr4kmN9pT6Ah2i5mQtJt4UhsnBxwzdOoOM11i2bRywO7BpLj+EDBxnjn1&#10;pfEVxY2TjSvkLRnDKCSQx5yfwxzXoV6XPBqWi/zOSE0rM4aLQobbUVuJZDIDhlBHAI659cen86g8&#10;Q7R5UfmqTluuevYdz9a6XTibWUySKPLKfecdWByB7cVlPaWFtcNJuBJG75uxY84qHC0bRK9o27nk&#10;XiETx6PfM4B8qNn+Y45A+UA/WvAvDupai2gyS3aRfaJF+6W+fn16g4POOte++OLKXXLSXQ4XRYJJ&#10;lKO/fGTg+oPbPWvKtT8KR6JElzaObjPVTwAcdB2PPevk8cpurzRWiR7OEkuW0t2Y3h3TDoCRosxx&#10;kkRjG3JHJ/zxWbqc63NxtkZlaNyVAJ/l6479q9Sn0S2Aju751EUQz7lsdMfzrzSTSmglL2pVRK5L&#10;fMSBnJ3fNnqPwrWtScYKC2OyjLmu+pTi1DUII2WCYIxxtLAHHvX3t/wT+iEmk+P5oST5Gp6bbSdM&#10;CRrV5w2Ov3HUenPavgS9hllTbuXc2FO3rhTwK/ST/gny0s3wt8YNGgK/8JQAW4zuXTLcMAcZwD27&#10;En1r77wzf/CnCL7P8mfG8f2WV1X6fmj7fJ+ytsChucZJ/lUREX+tSMggc59+ac43XAjJyT0okhmj&#10;PKgx+o/rX9LSP5nKpEbDgnJ6kVZIVTvHTHWpEQOmwDOeOfeopEt5UyuQBwSO59KpXYXdhkLSbH3E&#10;cngHsfWnJMV3Q9TyevX2oWIFgpITHPPNQGQrkDqvfHY9s0JIE9NRryTXEhKAAj19KyfPieRgSB5Z&#10;2+59cevNbEk8bQlosqV6/XtXLysokMsh3Ec/rjir9CWr7lqaRWyU6jpnuKr7zJJiM7SAOtN3symV&#10;yAxOePT0qbKvk7sOeT7itVO7sZyiQyRK0gdSSy5OPeoChwQRk57jv/n86us2/wCQdAevIz7VWuJk&#10;gyjZJ/n7VoJr3SrcvMuLlWyDwccfhT4JIdhc5+Ukc1QkuFUN5YAB6+wFUhe+VKpclo1/X/8AVXZh&#10;6rTsZ8t9TsY8Lh05GOgFSug5JHJGcVRsp3uInlh4U/pV1Wlb/WcHPy9v1r6HCyvqctTzI0VSpHfP&#10;T+VUpERW3bcK34c1fkLyNtC455+tZ9/KPNC4ycd+n/1zXtUKnQ45QvoVyS5+VeBzmrKSARfNgs3B&#10;9veqY3AbjwvpUyyBkDEbfWvUoyPKrxLcTKeFPDDv7Vds5Jf9XGF2k8nPOKxnZowOCQe2Kv21o0Th&#10;9xUEdq9CLOaTVrG3NBCqeZGABjkD+f5Vctl86IEsNwXAz14rKMOZFbeGUc88YNaNtLDLKpQ9MjI9&#10;e4rsps5i7taGEuyk9AR/XHap4izgIq8euaYSChaPge55pYmJAjQY611wdtzKqif5B904x3PekYpn&#10;pkfr9KlVYyTJIB0/CqYjB6Dg89OK60zllpqSYiYZycE5pgBk/wBeeOmak3xqAoOR0OOwoZYyFLMD&#10;ngDNapnO4XICgGXCjHQmkaGQ4lBwp7f1qyAmAO3fFSTSxCLCcjpg9M10QqIHB7IzFDk+YuB6Z9qz&#10;ZLl2LRumwnAyew/z0rQ+aPc0XI64+lQXrSXEXnABWXoAOeD0rVTVjnqRsYgi3gqSVwMDNZUlmrrt&#10;m/hGMeue9LPd3RLIOVB6471BNfSCAzsCSoIHH9K2jUsQ4aXPl/8AaT8EXGt+Gl8Q6OQs2lbndApL&#10;yx7SBGMEAc85II7EgHNfn9qjT2kMlxErReTjcmRuBI6YX25/zz+u1yL28jaNxuDZDKeM5HNfEnxx&#10;+Dtxo0i+M7GFI9JCk3EagrKr4I8xQgORzuckADrnAIr8q8SOE54tPG4b40tV3Xc/T/D/AImjh2sF&#10;X+FvR/ofn3ceOI5b+WQW3mx7gN6PguD1wMfz5rubzSbIuHt5CeQwZD6DgH6d+a4Px74cv/DyPq1i&#10;nm2wQSF1KkBWPUk4zjvjNHhrxFHExsHUyJINwfd91upyp6gjgY/Gv5bp1GqrpVz+j44XmpqpRPrz&#10;wN4xg1DSodO18LDdbdpkXOxye59Dtxn1Neg6fpY+2s0xEkSMCFb+JT1GOCPpXy3p979rljjxyRle&#10;x4GQB6E17R4J8V6jC81rqnlTj5fKBysinvnsw/WvVkoyitdTzJ0mrnpdy2m2d+0dmx8kAEB+cevH&#10;8jV2GW3djvYITyAeRXJz31oz+ddMMt1B7frUC3NrcMLa2kDMMYB4JyeMV5tSCW5pCmdhqWo2Vnbm&#10;W7mVVTkc8n6e9eNm71rTNcin0pAkckjSKzZYIeoHsCO3FdJqelLqswjeUxt1XjIyPX0zWVpurzJP&#10;NoWuQEDcQkxP3v8AZb1HcHtXm4uPNpt2Z6eHtFdz2jwz4luYLI32rbEndQVETZHfgnr9fxqpcajd&#10;XGonVFEZkIwu1cAFhySB9OfWuM0a0tILrZGwUM3BY8Eke/0/Guxki8nzBCgOQNxHfIwPrXJKE7Lm&#10;NYRimJ4nhh1LSYXuh/p9uwbA+55RHzDHfJwcjkAVc8KX6w6M+npPFCC/mBmIGW6EE5xx79K5S/ut&#10;ShtPPtvndRsTeMqv+fevEtThZRsuZ2Q3GY8oOCT7f/qry69RQfMkd2Hpc65bn2R52mykw6pcRCVv&#10;lQjlZCeu0rkcUscZKq0TbXU5+Qj+HgcivyY8VeNNd+EWrS2erP8Ab43wkf7vyw2BuYlkf5WAxgnv&#10;07g/VHwe+MQ8fxG58N3UU8yxx742Vo3UyKSFfjaZAqktg9Oe9cOEzaFSbpNWl2O/EZDUpw9qnePc&#10;+/bG/wBSjj3PJ5qNgHnjP4DggUy6vNPubZrVBsfcu4t0yOnsRmvF9C13UrS4ZNSbEkmFIRiUxz9P&#10;xzXdT6rYWcRubi4jA6iPI3+3Gc16klc8d0uVmlpWlWnhG5kuNMt4rWG4YM6Rg7SRxnHY4rvbpLbU&#10;ALhSuzb97p93vXmFvb2l7azXVxKWwVKYLdO+R0/zzV2G6862axYkgZKjsQf8/jTjTUVZIp663KXi&#10;jTzNqtve6Q2YdigyJ2cHLEep6D618/fGHxrBomny2+izA6miEqWGRuzg56Hoeo6V7LrFnrUdq15F&#10;dMLaEGRkOAq9z+OPc5+tfF3jm1XV9autYinVpJTHHGAM4LHauepHJ9K8HPJyhRfItX/Wh72T04uS&#10;v0Oo+HvxX8SW15cwfECcXttMES2YBiYHU/MdxJHlOpxs4YN82e1e+38N1uD23yk44Pr2r5OuPAnj&#10;vSZ20KTSJpbwpFNcJBh0UZJMeTgZGBkj1GCecfUbi7W2SSeGSINg7ZByCB0Jz1HtXl5Z7ZxcKyen&#10;f53PZxU4cycLanVWmonT7cWkToZX65B3D8ff0rm7aSS5UXCjy2LZ3j5Rn/GtCA6WQI5pxHc9WXac&#10;D0wcYrHvb6K2byLYfNngv09wB3zXquCtds5Yb3NW1vV1C3Nt4h/flHbDsOSN2QPlxjA4yKc19pcl&#10;29vaYQrxsPbH1/nWHZWV1Yb7q8n81Wb5VbgqD06fXiuf8RQO1wBpRZgwAcA4+YnqfbFcVSq4xvb/&#10;ADNY002dvOj6f5cMe2eO73EquGyw6gjnoOf6U64trb7El7er5TqCFwP8PasPwtFHayi4+5Nhhxx9&#10;7jn6Dp/OtrUrC5aOO8a4JVRs2Ef3j1/CtKcm43CSs7XMA38Pym+OxDwWOePrVLVNQMkiKnKKPl7Z&#10;A781c1S1Fkn26D51+4+489Ow75PWuU/tGGaH/SFPz5AYHGAe3t7HvXNWqWdrmsYp6o7PRdS0m4sy&#10;08uGU8xtwMd+RwazNeg8Q32D4WijXfniSTYmP6kn1qjpj2dtEoEYAHIBPUA/0rbgkmt2MpUbSDgh&#10;uBn69a76HvwSk/uOapaMrxOU/suG81WPS9TBguUieS4EZBLsoBCofuheTzg1bk0Cz8Pau2p2AE9r&#10;cxlfLYkFXYc78c5z0zXRNPdyOryEsi9cZ4H1x1rmta8QJDc7QN1uoG/djBHT8/Qmur2UY+9IlSm2&#10;dd/bVppdhDdrI0ryg/umQlQccde+ORj86+Yh4Z1I+Lru/wBS2rG+3YFTbuGeDj1OccelegTXmp+I&#10;yJPDUpiWOQ7ZDu8tSO2fYenT6V57438SeOPDs8U8s/2uSNAjSKFUbmxgtxkqM8fnXn5tWhKKnNOy&#10;7Hp5dTcZNQerO5nsmto0kv2SIFWeNGHLFTj8PqM1JZX8k9oIo4AytnkDODnp9TXg2i+NPFHirUry&#10;91OVcoyxpEUICKF+8G+6Qx78Y6YrurXWdcF7aR6WFjmjdXfeokQ7SCNy5GVPQgHv+XkVMxjJp09j&#10;054aS92W5311atG23aA0oG5G69Aen0rLfW9Ksr+LQHRxcvtC4AwS3QfgBzW3q8up31zNcTbFupW6&#10;gbQM9PwHT6UtvY22nTeauZrp1xJM+Oc9cdgK2nB3fJ/X/BOenJfaOtg8J2+sWcUOtRI9vcgiSIno&#10;rdCSRgjPOK7pPDHhPR7tE8PorxRAb1XO3I4I9PyridE8Qw3MyRM+7CHc3GzCnoOTzx9K6fS9b8O3&#10;1+yecyyLkkZwCWPfr9enTvXp0IUrKUbX7nnV1O7XQ001G802zabSkDgk4jB2lQePlrhdWuIbmyka&#10;4t4zOgwkg4lIz3bviuxkae3uZNOT5pYyCo9QwyDx1rg7hWsN/wDarCORmDtuwSBnPTp2rprRvHQV&#10;F26HFLNcW8j2t2pjbj5T1CsOOvqOao3N9dWd9st5FYbRkA56jn8cfSofG3iJr/UdwOd6YQ9wqf1O&#10;ehridOuIoDLcOQhZvmJHf145PHXFeDVovm5U7o9eEbrmOuvNazbGCOEO3TL5AxnnkDqK8J8XapeR&#10;6k9vZHb5QJXIyMEcYx1OODXp+uyLOUWyfciDcyqeGPYc8jHWua1Oya9gS3ijDZIJ6biORtGelZ4m&#10;PQ3hVUNbH//Q/l5LiNPMVtqRgnHU+p+cckKK0dIGg3nm6Rqs/k3bfPEA+FYdSpONvmHOVB7Z9DWY&#10;4doyxyBg4PUKMYJ45wRVS4ntEf8A0cYhOTGq/OGfIPCHt/dyema+Wg2j+8pysyXWLeC08Sy6XpSX&#10;EcdvsidZHWRTKeGdCP4CGGOexPAFbvg/xdp0Edxod7OY4mlVtyktEsi8DzAAcj046/WsDVNRuL4W&#10;8ckccAt1AVhnLhjty3p1zgZA655rpPAegaZq/iext9aOyxidvtkuNoMEat+7DcDcx25Lds4OauE3&#10;shwjJO6R7f8A8KQ8By6hKviKWVvORJSkakKwIBIWZ1Aiypzlc4I+hrifE/hPTtNH2PwyVih06EQQ&#10;xgbmkIYtvLE5LEHGSD/e9h0Gv/HHwtYh7PRzNrLwyC2t1Kk27bR97zScMM8AgfTPWs7wv8RbbXNU&#10;hufFGnC1jYpHG6RfLuf7jMcBmAbjcMjB4rpnZ6IydekpOz1/rqed+GPAXiHxJqghOkzwWMMsLXFy&#10;CwWIyhjGVk4AZtpIAz0J6V6/4dTRYPMtNsbS6b5Ycv8AdKn7r46nJ5J9eele42viW1k0nUtIsNWt&#10;ikaGF08wOV8wHcOh2nIwG49M14bZ+IVURWOg6XcSwys24hVDALwThjkr755HTrVexUUkupzU6qi2&#10;2zkPG3hqw8a+N5bpEtTqMkbQGVkdFMbsCJCoyNxPTKgMTjoa474kfDWX4fTWv9m3barbTL+8yNhE&#10;kbBW3A8nA5bnC8AZB49OvL3+0mxZOshdhEEAyMr1XAB5HoTT7fwT9k+0eIb6/vTFchzLHcsHRpZD&#10;jjcCRk8Z6EVnOF79zenSite/9fM8T06ymtrQmRlkVBtBJ3sFJyN2fTp/nmb+xrvU7SGDSfLSSUjD&#10;Ox+T5sElvfnI6Hr2rp7+G1uL2aayBhVTgMoUZUcA7un3uMd6zgk0FlNIdzTDdsWNQRgDODg4A7kA&#10;8dq4Jzdz1/q8XFRS0PrH4c/sVjVvAmtfEL4nrNqaan4e1ZvDWmabcPbakmoWu2W0ubuNUKMssSTB&#10;IXIAGGlUsVQ/ItvpVvCtvC3kufKDKYk8tEBHQpnAbHJJznrk1614L1jTr65Oo+ONUDMmViQTyK7A&#10;Dq6jCnA7EkN9K4Hxkvh061FeeG1ePTJF2zxE7kikLEnyTjPksMHLZIbPOCMdFVwlFcuh5GGyyVCp&#10;Kbd2/wAP60NX+2tOSxgtldIYmPkttO45GCMbeNuB7Z55xXhniC3sLPX71NF2pab/ADF2c8yDLEt6&#10;bs8Hp0ya9JsrWyv5kS0uQCS2fMjEXl7TzuIJHTkdM15RdafqOm6pPZyDc0z4MkgH71eTu44GQDgD&#10;6Vzp9zbHuVotIaROzB2GXAVueCNw7E+o5z0/GnyWtwMwmMqJ4lZA5Kggt98E+4Ix681I07wiKZZQ&#10;JIQXXaQccjAwQe3bBHtTryW5u28+8lXKqI0A4Vcnp6jr+NSzmSVi0t1czSM8WEYkK23kEY4b0znv&#10;Xo3grThrUkgnKxmOPduYEo2OQAexJ4+vtXlU0MksYDITgbsbuoHHI64yPmr3zwRpkNl4dN1aRkS3&#10;MollYEtvCj93tPQbRkcde9ceIimrM+o4fxE41GYeqaNNoSGV5I3tTgLKCGBBPOfTnisO0Ilu2t85&#10;QqSjMOwHYjqAe/pXsEWlnWEj06zhUncQN4GwHO7LY7DPevM7yxn0fVrvSL0BZInKkKm0EE9fYnji&#10;vHlDl1R9/hsap6MZB/pTwQI4Ri+SOp2Z2uSOvA5APQ4rsdV+H+r6N5l2lys1mjANMUMbD0JTOdv+&#10;1zgnFcTFez2Wbq0KgjPzEBvm6dOcsK7PVNZ8Z+NPtfiPxBq/mFVVmV4okBZFGANoUElR/Djnrz1c&#10;YRa13Ol1GpK2xgXMqqDJI6xp3zyGycjB7/pxV2/1uysofscK7nlVT1xsYEHPHbA/piuemu1lk2wM&#10;80jKNqKBksM5UEfoelSTaD4gRrqbS9KudSXTwk16bQJJ5KSMI0M+wl4gzsFQuFBYgAnIq6MXPSKO&#10;XG46GHjzVHZHR/DD4UfGb9oj4gx/D34J6G+uX0+bhreEASvEW2F4zIyq/wC8Ozg4DYDEA5H7A/Av&#10;wHrXg74d23h/xzpjafqn2y4sZrO/aESsbP5ZZDBC8yLGuDEVJ+8pxjPPO/sW+GtS+GXwyOveHLaW&#10;31XUfEUemzmzk33KWSRR3GWVfmgWZiykjGWBzhgAf1K0L4PeDtXupLy8sIISoMsy+UDPITJvIeYY&#10;K7zneO+eeSc/Z4GjSwdJVqm7P5k424wrVcTOhf8Ad30+X9f1c+MNW+APgiHw4tx4nxZ2cSLdW9nb&#10;KscUbHGXRnPyMGIZWUZB6gitvxX4hvNNjtrvToJFaKMIfJBDSDsCe3A+av0YudCuCgv9EsokWFQz&#10;QOqsoKHKnawIx2/WviDWNXk1PVrm6gtk8uNmnkZ+FXcxJXJ4yfTtXzuOxrrTtHS54GV4+VZ/vNbH&#10;zB47+LXiEadb2+j2U80MYVWuo5MSbs7sMu0lgR19eh46+Ra14s06SwuE0kXLylN9/Fcx8KC6sWye&#10;FOANvYfSut+JepW/h8XHiC2ty9gxZo9jBAinJLHPbsMdRXxb488feK/FUtncaw7LPKjK0aYEctpC&#10;wWKMgBfMKZwTgg889K6MBRtG09z9OwFCkoJxjZHo3irxjY+KJotPijnhiQs0okwZJEyMkYzlD2HX&#10;PWvl/XY5m8y08KWSwpL5gDvEgSIM24ueNpwBgseM4r2+88RfDO7tr2O+N9bxBmiRljxGo2cszgls&#10;FuQBySOM9K+QYYta13V4rCe7aOyuI83NuryEMqnG35sAxLwxz/SvdhSXU4M0zKMfdgtdj6i+HV3o&#10;J0HSNLGrLe3KODFbvkSGVhuLY9cYwF7DI6V9YfDfxD4k8HeLI/F9nZJcpqCGykjDBZ3hYg7VkIwi&#10;M4AJ5PAOK/NTwdqniixi1B/C8UMjWLkxXUihgnOAyZxllI+g71+gX7GV/rvxa1ttF8eX7z6rpUB1&#10;XRbeGBUE7QTASpEsSs0ibCJdgO4ncVwFOStg4yehjhs8jGjyVF7tv6/E/QKw1qW40WO68YWraPcP&#10;kSQWz/amjAYjaCAFZl67jjjjtX094S1LT9KsJNHjsy5tYglsxO9Au3B3dyTxg+nevy1k+LHg65+O&#10;njz4dfErx1HotrpP2LTbBVIWD7eA0moQo8YwzRNtRpZCQCGUHg11vw9/bD+Dnjy/fw/4L8Uyvclp&#10;JLWCSGSJLiBE3H5yu0A7WIUkMxGAMnB+ar8LyvKskeXWrYaq1CE1d9Nfw7+Z+kHgq1d4LifUpvNk&#10;jCqhbqN2Sw9PSvq/wdqF74VQanq7+ZCkZJMmcgHHA7k46DmvgPTPizb+HNAW6S1h1VHRZI0tplRx&#10;nk7wS2COmDg9R1r0z4X/ABtTxxe3U/2V0uwhkkiulOV52jYykqQB16dq+SxuBdNcvU4MfltWSc2t&#10;Efdel+JNF8UamP7OyyyuGPmKUdQrDPDAfdrW1vULrTNZmiG2WE/dbqR2J44r5O03xNq+iXq3MgMk&#10;cg4z0Uj0Hf8AGvTre+1DWrNZFneSa5AbaoDA8+gxXw2Lw9ndHlRw3KzqbnxVbXV+dJ8JnfLCczeZ&#10;8see+D9emPfNerwaU15ZG7aMmSIAFhwDxkqR+tfPvhvwnrnh7xMNamKtbTIyGBuzYyGHPX1Fe2yR&#10;a1dSfZ/tRig2hwFAbGR0xx69c14HLUabmjeaimlFlnxlpttqtrFeXCDz42AyvPygZxxXExSx3832&#10;D7QlrHGhLO3OPQKOMk9hmuohns9JF3b2TyXVxbjcxVclQw68ZGPpXnN9I66gk0Qwp5b0z1B/HmvL&#10;xK5fePSwj6F23kc2/lHJKHarEYGAeCfc9a1ra0awgN5Nh45iD8vXgce/rTba+h1aYRQriV8jag4P&#10;0z29zViP7TYh45CpTB3KDzj69Pyrj5Va52OT2OafR7U3S3qKwlXgHP8ADnPTp1qC78QRTb7djJEy&#10;HrKMj6gd/at0i6vNA/tj7ObOKPcZN7biEJ2r83Tk9B15FcVd6bO082sxKotyqjknsOc+1ebWfLbk&#10;6nRTknuZEmqXtzp/kLNIhVmLxEAKQOnr164qpdC/niTWZ5flRFTDDkf19vrW7LH5e263KUkPGB1P&#10;sDzxWfrVxaxALcHCMo+VQfvY6k+/auOctG2zsp1eyOMurrNtIs4fzpFI+TjBPfI6EVzccU0as00k&#10;xMmQdxPTvjPFdlbwTapqCCBFLYy2TsGEGeSf8k8VzeuyNcamEspCzbAGQfdHJ7jj6mvJxCbtNHbG&#10;Wtjh761ijJ051Cqzb1Iwo5GeeTyfXoa4yfTJnjklZhGoYAkkZJ6nH/1662a/sptZMDKUlXlYypwQ&#10;OOD0/KsbV5iMSsoQtJ5axnOWPsO3HOTXmTSPRpt3R4/4o0UW87XkNuJIXYMy4DZz6gdQe4FUrdDP&#10;cJA8GxFBITGBxwAPQV6VdGOWQuoKAYG4469OPT0rlGVHk2zljEx+UHqg9M/Xnn+VZQp63R6KrdDA&#10;1BZLO/keGEyBT1xnAPfHt2rhtWsJ765kWWTKuQSCflBPbA6H0r0K+hjdxLdMNxJIA7H1rlpPJSV0&#10;WM5yBk5wfQ8cZz0r1sPPuZ1JJK6MJBDAVg5BTjke3f8A+vUltD500ayg+WzYA9QD0BH5Z/WnS2o+&#10;WZMESZ+9znnkjuCB1rrtOKR6Wgt0ACAkDg8jg817GDjzPU8rEVnFaEU/nafDmGEKzEdTuAx06dx6&#10;Y61FF87iT5UK5JOOMe47/wD66nuPOVQiDaOXbPYHj/I/yM9Skkghtt+erkkYOTxj8K9k871Ohgvm&#10;NyGnbIOMepA6cCuF8W+I5J7xNN0lWzNKgZo0zIo3DoD2OME+n1rrgkNnbSPeNkoNilu39SawrW2t&#10;hqsOo3iCaXIAKdsHg/gTn/69E725U9y6UoxfMd/HZ4AmlG0cDCjuPYd896+wf2bfDl1LBceKriZh&#10;Af3aIQAQzDBQey9fxr5OdTLdrEeSvJYdOfTvnFffvwT0jUNM8FQG7bdHNGhTIABcZ3YwTwCcE9z0&#10;r7vg/CqeJc7aJH5txzj+TCcierPWWVFHk8AE/QgYpscQgXAHB7HtU62kk7FRkD196njtNzMHHK+n&#10;tX6oopaI/EnIihVx8qZIA6/0qQIGy5x16d6syBo1XYeBxj296Q27bVdSMnH0roglYzVyiVkZm3HA&#10;7CqzKVyqnnr9Kv3KAHaCTk9/SqDRhc7fQDp/OtIbjb0KGGQFmB/HvUZLSjJOA3Y81YlRlGwfXjvV&#10;Akg85HfB/pXTGWhLeuo+ZYFJOdu04/Ksy5RpcIpJXuCa0ZJrclQ3Ge//ANas26lt7ZCJOCw6jv7V&#10;rGNzRFENsVExtCZJ9fYepqrK2/8Ap7+1OFwhw44z6j0qJ52Lsu0KAcAeorakrbCcVYx7yNhIWQ8H&#10;rn9azHUI2OozkHGAP8a1L6Yk/IOvB9jWSHZnDN1HGD39a6qS1uRtqyxGFWQSglcfjW3p8az3IR1y&#10;2eBz+eaxYpD5+zYRno2MDP1rZ0sss489iw689R7fSvSosyqs7u3SC2HlD7vJA+vXH1rbsJR5BjUZ&#10;xznuPxrnhI0sS8itiz8qL5lLbj/D2r06TOKrsdKJoZEUyOFJwB2zUcUSTMGQZwRn8O9ZYSN1/edu&#10;oqYTGNiIjjIrvjI8yrT6nURSLIMJwPX6Vr6dctbXkWwFizr36Z4NctaSGFBno3XnpWkLpY2HJwT1&#10;Het6nvU3HuiKU7TTR9Y6VBFPZrIhLKuQfTd0xXetfAxweTLuRsM+3qpXpk+teT+Db+e60yOaPPly&#10;8kHj3zxx/jXYadEbRlAJcTMQ391evJ9AO5r+QZ03Goz9+oy5opo7fxBLaxyQPCGZtpODnChgMt7n&#10;tiuZ1wvL4fuDG23gbnztwMjPQ5yegp8svmoSG+df73+e9X7eN4rqETqGRhubnAIPXPtWNV3OqlKz&#10;PJ59Lh0hXl06UfNAsmx/lHmHJOMdsYwOufaqOjprGqyCeW7EiqmfKX5XQKeCR0I+nNbut6Tc38Mt&#10;wzpIkILsAcYBbAAH8R5/DtXMS+IV8CRxmwhWQz7t4k5yFBwSe3PTHHFeA0oz5nsfSUVzrQ09Xe/k&#10;jngd2gWNVjacfLwSM4zwevX1q+/hSyTT2g+0PKYk3IQ4DkAfebHQV5hHqniPVvDEMxuhKqzGW4kQ&#10;DlUwQvQZDHkjt+AqGfUpb5fslij2ryZXaH++p6Dnt9a6nXj8R0eyaZU86y0iJZLt90hG9VAOdufm&#10;OSf0zWfruvw+NUuz4lWO0jiLSW0O5nd1cfKWPckjBxWVqGieI01EwSwR2qwr8r3L4DnIBVNuScdT&#10;xgd6QeHfEOmbNU1ZEMTbliJ3Hcy/xKxABx0OM4ry6rlu1oejQ5d0Z0n2aG0ilASEQ43GQ5Ht1z92&#10;vILyFb24ke0IZWYsCBgPzkGvTNVNnfXj21zA86gKU252gkc5x3FcPqHgu5jeHU9LuXeIcmJ1+ffn&#10;144A6DHHevn8ZFyfuq6PYw0lFavU+MPjXplvqOoLZSkWktpNG5LMNm11ZTnjJGTjr06V4DrdpbOG&#10;tdUZgpUQsUIycdMAgjtxX3r4x8O/aC2m30YWOX5i0g7jnAyOOf51856t4Nu7W7aKWEzR3IOSnKgj&#10;pkrkj69K+Ww8p0KknbRs9d4lNLU+SoPh5pLa2Nd1pzG0C+WYgcPKWGIy7DgBQc4HOT1r2eHwteTe&#10;C7uDRLVIjbNEFmHytmXOAfXONp44HNMvvBunX2pp5sDRPFukXHmRo7AfecjhgP8Aa+vWvefh/wCH&#10;31XS7jS7ciQYBmBztZ1HUjr8vYdcV9dlMFXbXk/Uyx+YyUU5PY+aIPh98Rm0qa21+zdmh8tWiidZ&#10;BvZcs4ckLtQdT1PYV4n48i0nw/YRnxGRNZyjEmECxxFflKAKTztwR0LDp0NfpC+jyG5R/EEQRLth&#10;iMsYRuB6l2IA45NflB+3h8Zx8QdQPwm/Z18K3Wo2HgxLnXNf1lLCS2Wa2jjMbPZ+bseXT4Pmma5K&#10;/vZRujXy42ZvocDkMW/dlb13KyrMKlauoNWXdaJH5WfEy3awHiDwno1ws9hNzEmPNERVsgMM5yOT&#10;njrwcV85x2qXtpZaXbXCRRvPIZCRkOD8xJAPUYI46V75rGvaK+oWXjS3GTIASCfv8+YrDs5OeCBg&#10;g8cGs/xr8MYvC9qviGOWO8t9alV7WJcKU3KZJMYPzIxyoYdDkYr924cjKOH5ex+g4yak483U8Shl&#10;klkVVDBYs7gCfmwTt468rg1s6dNeS2/k6qzLGjZSUDG455Vv9rHQ0t5pVxbXMlzpSeVHGpyXJO44&#10;BGGHb+EDrmqdumoXdu092WSFEYyEjCoo+bkt0z09c8V68Lp3JUVfQ+hfh/Y6rax2bIqGe6AEK/ez&#10;glhtBAwxBw3cGuY+KnxY8S/EK2m0HVYobTTRmIQJEomYKx/10i8uc/dA4UeprzFNd1WW0FrFezRR&#10;bAMByGG07idy8rnoMEH1rEu9txPukcnKbcEn7pOT05zn0PJ5rr9u+XlWxjPDx5ueSuYcwuAsos1a&#10;S4kAEKqoYAqv3cdsnv2psEGqW0Zl1CNkeLCPnkBiM4yBj1H1r3y78V/D7VfD13f6dpb6F4itIowt&#10;taoHsbvc2xmWQt5kJAy5XBGcKOuR4ULua4RpdReTMhViGfIBXOG46nP4gVnVpWQ8LFSne7ICsdoj&#10;TvlX3AL6cnjOT3HvUrPGHEk45IwAOu7vntirgEgVUaMOhIKMejc9efQ8YI4PSoBCZCY3Yo4OCeMc&#10;HPHv2xXHI92EOXRDH+1Eh7nDI6hd64wBjpjjnPHv19qbbsFRgOAMsRnI5/OrTwrMwWRsIGJ27Tj6&#10;4HpULwzLG8ULqViA5Hc9unqeoqbmrXUntri60u7h1vSp3tbm3fzEliIBBxtPPrjIz27djVMxJGu+&#10;OQKN/IJ3ZLnJOeu4++c96ttam1lEkwUBowyccnP94dv6/wA45FKWgkdg0jgCNIh83HqTwPof51nN&#10;u1jWMNb2JowFzLIuW5yBn7g9SBwPWkLvdSGGNRGdmVUnIyD+mRTg2UPzbhMACATzn1HQAGpTLFCC&#10;qqM9OOp9fbAFKCN01shW8r7RtjACHlAeCc9Rj0qG1Rhi3cbNh5ycEZyfxpk266l8uMH94cDg4UDp&#10;x6Y9DmvTZdBh0zR7fW71FcsFLooxwegX+8w6k9MetHLe9jWmtbs4m1eae7+yB03yDcByNq+hzxz2&#10;z3rd1qzht4LeaKP7OBlSRzkMON3rhu/at7xVpF9oEsWpwafNDpsqxN9qZSySNg71LDIUA9Mnj6Vy&#10;9yW1G4TarhCoY7iCMj1x2Pb1rKcGrpnrYZpx0Z1ulaPC2lDxJqEhj8pgiM7BQZMYXA6/dJOeRT9T&#10;0+2m0a1S42rdo77kWQSSSlhlDz0AHPHsPrlXz7rGyhtgfs8cHksXBL7y5d9oP3Qc9c8j8qswWuna&#10;VeXUV3OsckUYkUxsD97oo4OW7YBqnbY7YLW5xrFt5cDbkkN2PPt2qFtsp2MNmD8oPJwO5qcziNcg&#10;kKx5HUjPPf8AlVOSUpB585G/HAJ5J9OnUCuQ1nNJFa4YRja7bo1GcY4Pv9faqkUsMwD45BzzhtwY&#10;d+4x0rufh/4W8LeMfEOmaZ4+8Q/8Ij4eu59l7q62UupyWcAR3aWOygKvPIXCxogYDc25iFU1h/En&#10;T/CPhLxvqXhDwTr7eJdEsbhILHV2s30+W6jPR3tHG+3LYwY2ZipB+Y5FdkcNJ0/aLb8fuPlcZntK&#10;GJ+ryve1720flfuYwFs6eUMv5IwTzjPYY7fT/CqisXd3CHyxn5fvbc9fpSzzRyuUtSSCcbhnBIPP&#10;UdaWUpGmJCcAEkIMgkZPPc4qLWNZVItXT0PWvAGnRQ6CywOWkikDszHDNG+cbvUDHTHPHpz1t55t&#10;zOkFpGJWDgqB1zjHGO3tT/h1d/DiXwU0Xh+71H+3HiguJLaRYprJZGlIkEcijzEHl4K7i2TkYAII&#10;WK6+zXT3QTE0TAqMjoDzyOPb2rKtGzt3McPWUldHnOseI2TUG07StzkA77nHy+hWM57Ywx/Cudt9&#10;PeexGoZ3Cefyo0bq7KMtj/d/h9TUWteH59Kuo7zSsvbTSMoLEsUdju+bHQYyMnrU+m3qTaxpsqNt&#10;i85hFMwPlCReX7c44zjms3Hoa05uTs2dTZavqJtLjUdNleKeMpG4DZMjKMltp6qqD5ifpW/4D1HW&#10;dS0+f+0Gdv3xeGQjmRGHIBI7dsfrXC3s32rx99ssj5dpNehScjLKfkbGR0k5zntyfWvpCO60x9K2&#10;wWpa7jeMLK2dqxoCpUAfLtIwM/w7QB15ipCyui6s3bVHOyedYv5EowZFyQPTpyB0NXtD3wxS3MKh&#10;wQACq87u+T1wP5/hV+3is9TKsymRw52qBw2B1/PtxWHqGu6aly9pp9oVFtuikld2SPzMhsIBywHc&#10;9M1ipdTG+ha1jWXa1kt9sd0WBjZFJMa54P1bHXFcN/ptzqKaXZxr57nC73IQKB/EQM9OmOv0rQlx&#10;bwzCaUzMWeUsgwvz8khfb0ryTxTJr2la8b2zkLTToklu4JKsq4DIyjncBwQOcHitaKbdzCpNRjdn&#10;p2dS0m3vG8XxadbNaxpMBbTN57K5CnMbEllHBJX3OODW5dWE0U0kB5aLaHA6HPT5unT8xXnF94k+&#10;HfxL+IelafY295ZaTbEtql0kRmu5lMgkcorLGq7VAt4gzEIrFs5HPfLmPf5EfkwDJhtwxbyY8/JH&#10;uJJYquFyTk4znJrbEUlGxy4HFc7dtUupXlhYRt5jfeB2EckDPP8AWp2kgZwijg8AdQR2/wA9qgjn&#10;tjEI3/unJ5Hvn69qdHjys7fk5C8YrKUTvjW11JJTtCIgKo7cjPHtz69azdU+zxwGZmRArqNzNt4I&#10;6n1/rWwk89vKGVgN3AyfXjjOfy69ap6jATZlWzI/DPx97HcDH+HtW2klsE5aWOcDKszRO6ll4Iz0&#10;PXkVg3uoxwCRYzkDqR6e/wBK03uLdPnk+fJyV6Hg4Jz7frXP6jNbKnnoxWFn2+YRjrwcn1Pp1J6V&#10;nGy1MZRWp9g/si/syeIv2pb/AMUW0eunwjonh6wklu9WnspNQE95MoW3sbeFXQK20mWZyx8uMBlU&#10;sy1+2H7KWk+JbWDw34U8S6dDo0Wj2baZaXenWC2kdxPEiW3m3ADOZZ5HRpZLjCGTIwuMV8hf8E4t&#10;B1bwR8LI7nxpbtBB4h11tUt7SRCss1n9jW1LO5I3JMVUqpVSuzOSHGP1C8C6Pqj6TfanZ6isFqLh&#10;1gty53RKx3eYOSVbnoCSwHajF45QSUXbTXzPxvijMqs6lWjN3V9PLdaefe57tZaHqrXM+h3M0Fw/&#10;h2RredmGxCqsSHKfekwTnHXI4x0rR8TXmnNa6T4lXUXYSXZiluDlyUdTlmBBIO4YOOmeawYvEnhe&#10;38V/2/bxXU8DxeTcSMFSUyAfNMFY4JZlGASOpPbnC/tVNQvmMcJ3RO8scGc8yHeA+OM464461+cZ&#10;pjlKlKnHdnzGX4OXtFJrY2tQ1Xw9rdrcpO7RXYk2WqMhCyAkYJIHpzz9Oa4bxBba/ofhyS3uYlnu&#10;VH+jyA5CIxyzKuecAYx1Gec4qquv2lzltYcW8srcOCThz2I/un+9wB7dah134p6VbTWfh7RCZYVi&#10;K3VzN9952+8qEfKAOAp/i7Yxz8bVqxcW5OzPsqGHlFpQVzgfDFtoWmLLdqLq5eb5/MuHYpEFG4Da&#10;SBt7+468VQttZntdMndZY447l7i3Hy+a8ix4kBC/whiwUEe/pTdT8W3Vx4j1FIAtsGKwiIn5ljRc&#10;KoB5I25Ocd8ZGKuaZoU3inwbrvinw9EVsvCSr9pmkzGgaUKwj6HLurB1A5K8+1fPVpcz5KW6v/wf&#10;wR7nI780+tv6+85/TbyLR7BtT8W3HlQWyMZvs5JcMy8eVwDkn8SAa7DSdOl1qwVIJEjMKtNC0uQj&#10;CFckknuR3Jxms/TDJa+AtR0a40xZDqc8WpLeO/zQBIxGu1Apzx6tgEnjPNLot3HYaLHZT7pYrRpZ&#10;3LENuDgFhgn7oxwo4H1riilFpPa3n/W2prUV02tz0PSNRbUvsdla28wNvbO95NFG8rFl5jjGCFG4&#10;Hkt0wfWmaGY7e8ubzSZf+P3Y04Y8YXgAE42Yz06Zq18PfFGk2VlJr2oQyz2c95E8lpbtt86GAEsj&#10;E4+Zh+g9Mmt/SNR0ElriVVifUpF2PKQfKiYswR+NpwpC7u59q76LUuWTl/Wy+/8AU8uu2m0kQalq&#10;dxdR2zsxWziQRRfZyA5wTksRhjmvR7O70mC1g1K8jMpgAiaCYkrNIy8FdpBAHJz2PUGuCkTw3Bf/&#10;AGezht5MDcHidpAo5A6fL1H1zV+1tb8pB4hiaMRQQSXkhY/6tEHzOVHJ9iOhpSqSV3v+hzTSatsW&#10;viKqvdaTeNbTRxXMLRmQxkxqsfy7PMAw0nfGQdvNYElvCmmxyXchkhzsjzydg67j/LuKb4x8V3Wq&#10;W9npVicWkMzTTmPguzLgfe6cd6khaxjV/wCyGPkoxH7zOV3Dkc/XtxXy+OrQniJuDuv+B+P+ZrFS&#10;UEmUbiHHzvlcOPKI5G3178e1VPElnaXWo208UP785zK5G4q3Qbj2B59v5aMjxx2+6VtvlHnJwAgH&#10;X+ldq9vo2mwRvc6ZDNNIpA8wFnAPQq2cAjr0rl+rKcWtiHVcJJs8c8Ff8Jhovj2wTTrZZhcSmG8S&#10;UDy2icZBXPIcMAVIHIJ9iPrCe6nmsz57kmDqvQHHGP8ACvLoNIiSabWrcBWk/eORnLSHgH3J7/kB&#10;XXaf4Wv7/SZYtTLefd5+QnEka/Xpknn6da9jI8POjF01ruzy8xrKrJS2sdZps9oJlu5eQUZE4+6x&#10;9P8AP1rOvbOzh1IazOFTMvmO7n5WZgF+Ynr2C9OcY9KxbS0uGtl0y+bLJ8ueN21eB09q0ZNJbxHo&#10;s2mXLvasrB4X675Yj8u5TwyDvznuOle3OpeN0tV+Z49RJO9xuoRhr02cIyTz0PX0x275FczcafPc&#10;XIST5I0AUsq5+XPI98V1M1/qkN/LDKBDLEQJMEFmJHXcPWk1pJb6ya0hZoEYYUsMtzxwP8+tLmjO&#10;/kKnPl0OL1jw/pNveLdLvJjDOoJyrHBwfr2rzu+0e2dlljBhyMMpOVB6lgPX1rtfF+p6hpl1Z6ZD&#10;gW4UJhUJYMMZOR7dun61zOp2096hXf5EsYDbT8wwD3Hf8K86uouTUVsdlGUrJ3OO1YQySKoJiROc&#10;qu489AcHIyea4HU4I5J5F3ALkDGMdfT61r6xd3kF5O1+7kK21GHyxnIByBjn09q5yTGpsyXIBy2c&#10;nnGOg/EV5dSom3ZHs0JNannMb3N5cBrxtrO2xtuRznoD7L171+xf7C+hWXhn9lDwvfAsz+I5tS19&#10;5M7hJ9vvJAmeyFIokUgZ3fePJ4/GX4g6+dE0e9192/48bWedQBkfJExyB/eyOK/fz4S6FqHh/wCE&#10;fgnwzqUK28uneHtMheFcBEb7NGzhcfKPmY9Mc5r9Q8JcNzYmpWa2Vvva/wAj8/8AFXEuGXwpX+KX&#10;5J/5o7uaO2Dh2HII5HXjp+FWEzIcDgDse9DBEO0Dpwf8+tR8NIADtI7f0r9/SP53UxGidfm75zgU&#10;ispGyYbe+RyKnkiZEyDjb09qUrxtx83offpRPyK5SgWCnev8Iyf8KrbDIcoMAnJHrV6e2jPzrz6A&#10;dCaz5JTByDluQTVRdh2ILiGUkr0TksO/IrFayjBMjk89AegHvWwZi4EifNn16VWZtpMxGc8dsA1c&#10;m0yb3MhldMqcEnr/AIiqawvFKJImyM9+eO9acnkRrvJ2kdf5YrPnYmZpVOFwMDjn3o2Botxzbtyj&#10;uOAO2Kx78zxyjzDuUk57c+lNmluIlJiP3jjNVrh33BrhjkfrxW0HdES00IAryNmVuCO3rUSqm5Sv&#10;QcDHTr39aHk835EIUJz/AJNKAynDHJxn8a6KbsxJJmpaPOrJGDhT1A5yPeulVjJg568iuOtJZhc7&#10;myVUHJ7D6118ZRx5ak/d7H2r28LVsjkqxJV8wMWb5tvao5GWWMAqMg5ye3+FIEYJxkc46+lRS98g&#10;E8Z9693DVO5yTiZzMIm3IeWPy5/rT2lCjEfzcZz3zTUAEmzdlk696keQkjaDgjrXt07o86qkyCNp&#10;PLIU5b1Pat/Tbm0Ft5FwSrLgDHUj2rHYyGPPQHv2qzbr0RhuAHBrtpybOCVOxqrJCADOxLdwM8nt&#10;7DipofOUeWBgEk5HWo7dQYiSQSOn/wBapbcXLpnjapwo7/WuymclR6mqsZ8r5jyODTiuVOQeDk80&#10;yOVHjB79Km3vvOegGTXoQfQzkiZLh1QpMoyM8A/lmmPKXXaFxmolk3Mdq8flk04lVc7OCP510J3O&#10;ZwsSIFztxkHH1p6ohyyD5qgC7jzwSRjn1qR98Z2ucZ4GTWsJWMnAajsM7McjpTG+Ybhz7e/pT0nw&#10;uCApFZ09yzyFbf5WHU/pVKZLjYDJcQsTGB7giqM11PcSqFCgdWABGMdMf5/KnP8AaEjymXYnvUMy&#10;mSMFRhieTnGaqEzHluykys27aPvHPbvxVaZUiBKjpgdO/tVlt7qAinIGeD396gkWSRdm07z/AJya&#10;6lUTViZQOeuwTKWkwvGCe9Zt15dwCLld8a4IH/1+1b0yJLIFuEwOnp+NNEcVvGYYxgHjH/66cpER&#10;hbY/ML43/B7UtEkuXtpVfRTGSPOJHkgb3JHy7eeFA7t1wDX5yafa6toM32a6j3SsGETKS3yA5BYn&#10;lWJ5I6A8c1/R5qmhWGp6dJaaggMLjBQ+p71+SX7S/wAHp/BWpySaHbG4t58LaOGiO6Xy2k2Allcb&#10;hlcOpAfgtlgK/nrxS8OL3zHBLbdf5H9FeF/iBGcf7Oxr16Pv5M8X8KeJrHXrRILxTb6hC+D1wxUZ&#10;BBH9a9F07UNU0y5eQ5libBKnnAHcZ5968I8KSNZTebcR+XKw+bvyOvPQmvW9FuJbiaSJgNmAQR1z&#10;3HPtX4pgcRzRSnufrmJw8VN8q0PaNJ8c6Hq6uIU8qZX2sB0x0zz1Hvmuzl0yO+uI7jTmVsABSnRv&#10;8+tfOoaznZmSPyXPIK4+YevH9a7vwl4vl0qE217E8sOdyOgyUJ7EZyR9M4rf4viOSVBpXgelaNq8&#10;uqX8ulXiC3uocnnIBCnnOeh/nWxHpskpJwDGcj8+/POa8a8Xa3Hf3sN5YCSC5DElvUY4z+PSvU/B&#10;HipPENlHp1+US9CKHBIXc2CScHgcdMd6inZy5JGdWLiuZEeoJqGkyLdWuzylwCW+ZQCOvJ4Naela&#10;pqF1d/ZrNhiRQ/XsOua3dssjNZCITRsMlWUEY9wa46CwfTdZdI1Cq3Me3I99vXGc+nBrjxNGUZXW&#10;x1UavOrM9ImW5GmyLHgbU3/UqfzJryXUtA+2Qy3exTACXePvtP8AdH15x1r0i2vruGf7Lc4MchHz&#10;N1Bbgj0xXReI/DlpbMbMSqfOjKsjDkZ9GBxXn1sJzxZ1Yeo4M/PL4wQ+FZbqyvb3S9RlFrIzhokB&#10;CNtwHcNkEKcEcNjrW/8As6+Gksr+e800FNMkkQp5oBdmCsTtK8bQ7HnsenGK+hPE+j21neiPxBbr&#10;NHaDepYMu333DH5Hj1pnhW3Sfz9P09UjRAJFYfLtIOCAe2a+SWXNYrnb+R9O8dzYZ00emWguFciW&#10;JgAMEnGDjv8AT2NSsLYyf2lKFZz0Yj+X5VLPqJuR5TIu4Dlm6ZxVyzsby7gMVrbNcOg5RBnj+8R1&#10;AHc19FOG1jwbWWpCzKfmgmYbPm+8SPXnFbmk+I57l4bhFWRWUhs8c+v/ANauckeOwwZlKxk8oh5I&#10;HUZOcfWulFrpSyA6JE8dseQrElskdc+59KbjqTJK1ht/fz6mkli0qxJ95o2+6cfxE183+JobFNfl&#10;W1KbnUbnhGASORg+3Y8c19H32h2SQCWdC+MYAyCuRz+NeP6v8PbS6R4LdZGjbgtyHz2wR0x6+teT&#10;m+HnOPIkehgasIP3mWPAeuyaNHNcWySSm4UCR55Cz5znBzkkg8+ldxrnimO70W4t2ADP8w2sSVAI&#10;PT1xXn1lodzYxrYs2PKVVCvncfRifU9zVKO51DQGmGpRK6SfdKkkEk9eR6cYrlc5wpqMtj0ZQjOX&#10;NE39I1hZmZpGLCVgMk8qP71SXmn2V9MVEuxtuDk9cdse/rWjpA03aLVQY3lyFJGRnrzjpx0pJ7JL&#10;K5mvYAvlAYK9eB65/wAiplQfKubU2hPXQtz3v/COaW8+ts4gY/LsHmdTgAhecH9K0tG/sXXdLeXw&#10;1LHKy8SrGCNp645/EZ65rlPNlmJubnmIDadoyAP1+nNQ6R/ZelzXGpQLcBJiF2xYLHHTjIyPWufm&#10;fOrWt+JsqacXbc29IvY9PunvLiLz1xgKTt6E85+tPj1W61GAiaY7856jLH8OAPaoZnhuYxiFosc/&#10;vCM8dCAM49OazLeymt51WUgqxzyff/I4pxc4uyG4q93uW9Wubn+zXVFL7ThgCAcY68e1cVpkd3ql&#10;wIbKJWwwL7mwFUdyTXoE88L232NxtkmJXcccdx+A96qpbw2TLZ6eu+SXG4qvLEnrjpj6dK56uHc5&#10;36AqnKrWKEOnibda28/yg4fAzkjnA+lc7caf4i+zT30d2sh5VIMYAAbHD/rg10+tPPYg2zAxhWDN&#10;g9GGDjI5571xGoardQut5LI3ljqo4zk+3+FdUoJaMwipN3R15v8AUm0pIJsxyMBv2kgNzx16e9P8&#10;O6W1hqE1xqMUNwSqxssgD7VPJ2+hI4z6ZrkbzWEupYpI8qAcEMcfjnPX6V1WkW97ch2ZGUMyqCeA&#10;+O+fXmvQpyU5q2rRFRcq1PTFntb0DT02pEMhFX5UXjtgf/rr5w+IGhf2tr39l2kJZdpt5JCR0PJx&#10;/sgdu9e0yyahYNHmRZCx2qwIIBXHBz6VlXFjHe35uiB5jFtqdhxzjvW2MoxrQ9nInAy9nLmR5h4j&#10;8N2M+lw/YIFbyNsKo7ciNFwNoGAPp3+tQ6PocVnE3mqsckmGVgMnao+6R9a7C8tLmy1QWl+hRtoY&#10;MACMEdR3qOKVdreU3mOSeh5yemTXmLC03NyaPajUfLoYN4JM+bcbtgGFPYj09qx7m6Wa2ksSxVZM&#10;BiudwHUL/wDq/wD1dVqemXt1YXFpp7IJZcAB+i8/MTjr0x2rlYrS9s9n28gsX25QlunqSK4Mcnzc&#10;qLpzja6Nrw9aRWKQxjc8JBBY/KBuJJ+nXiupubDT9Lga/sg0KSAId+TuA6c9jnmiyiS5TzI5dqRc&#10;njK/ia5nVNfutU1BSVJgjGCvIyR3+vanTpxpRUZfI525TkPY6rJA11YXEokhxjYxDYJ4HuPasS41&#10;bUbsm61E+fNkDLYycdMngDjitvVb+wSzktNKZ/NYL8xG0oex9/bHFeZvqiWga2uU8ySUciTuRx+v&#10;elVag0k9PwN6a5t0ZdxYXOp62vnSCPcy7jjjyx1/Sm3UMdleSo5JgX5VIGOO307dauC+hhzdXX7v&#10;y+QQMgHOMevFXrvWdLurQm3G4H7+OuPQj3PenSpKSdnqbyq2aXQ5G+Jt7VnGcj7vepruSxC2ZsSS&#10;4bdLnJGD0/zxWbeTrHLIl6BJGV+ue+M+lZk2s2JvVvI/lif5jGvXP9zFZ+xabbHU95H/0f5ep4mM&#10;TwxzfZgzfM2RuAx1BPBBPbisWUoEllnwu0jPB2sFHXGePoO/tVtbmKbcZ8bclnRfnIAGOOg6+vWo&#10;EeW4mWaVf3KtuVScurH7pI/2u2OnSvmlHWx/ecqsOgyO1MjRw6YHmZ8eSudx3H7qjncc5A2jp9K7&#10;vR/AGpaxpVz/AGjrKWl1ZxyubBUa4uJmj+YIoVhtyxAXhtw+Y4ArL07UbrSbm0u7BEjuo5cxyKNz&#10;Ko5xkj5c/wATDnHFfR4httZ1Oy+Jvh2MWWqI8kcqnmPyj9/DqMOc5IPUAkHPQRCnd3Y5wfK+Xb7j&#10;zzwXH8NvEdrZRX1s66xYJHMRFvjWVlbmOQEFQdwIbIAOOOlezyaJ4a8TXSXviC3F1Hbsv2aCSbaY&#10;yo3qFCYZgB0PTqK7ie10DXNKjt7m1jSdFEn2hAVYvjhsbsNjqVPA4xXB6xo/2cA6baT6tfOyrCII&#10;wGZVAyV5AB5zjPPavUjRsjxMTitLSXqZU3g/w+ZZtdsbTy2uN7NcQqA6Msn3tnHGTkZHJ5rgYNA1&#10;ueVNMWS4tlB8tZQWaVuecsQDwMnd0z7V7/oekyaHpiW1yZZGuGDsZ3w0TOTuU9wAfY4+nFX/AAjf&#10;QHTnu5hPAkkzJtnAZtgwD0zuAOfTg9K0p0u5xyxit7qOGTwHY6Bp41HT5DGQWbyhgJgc7if73Xrg&#10;E815h4x1KG+kmtWJeLKn72SxXkghuAP0XtnNfQHi67sLXQJijfaPPd4omYHbGxViMr1xgZJYYB75&#10;NfJDb5LVLvUZ47h52VQwQFVVV+bHT73YHOO2Sa48wqKCsup9Bk8PbrXoVLuUMIZomMccKlcIytGh&#10;z1cHjeSeMc81mzm0n3eVKMZy2crk+nB5Pt+daMcxt1RLNWlkdACXG7dycDaODg9Cfm6dq5uZIp9l&#10;5ZjdKQ4ZJBs2uWywcE8MSOT2ryUe3Uk4vQvyR25KM2FYckYIOD37j3+tRW9x5eY52MavGQXZSGUH&#10;jOCcHp7Y9+0aRZDTwxyTKxON+AcH0x2XtXX+DPDEPjXWotI1tzFbtgLKrKGVQeQykYwefxpwV3ZE&#10;VG3cxXtbPwnYQpp2oR6jDqSeYoGN0MuCAjggEgZB3c5zxXC6tcHUJozcv/qlZAzH1HOAB9elei6v&#10;8LfGumanex6TZtcactzKbW5yg3xqM4IXkNjHAHT04riNWtLrTJ1t7i0EcsSiQgnLOrDAdcnH3u/U&#10;YI605XTszzlDmjpocZb7YSIeqoctkhGJUcYJycA+nNPQWrMslwAVdd5KgnJB4btx1+laG1z/AKXh&#10;ZzyW5Gfm7g9v8iopJl8sSTRojIOV+YuQeBlfr6cCkZRprqWtMtZNT1+1sL6WKC2umbfK8eGROgYN&#10;nqTjB7ZzX07pT2+kaNb2FvtYxD7rc5x24wD7E4z1xXzXoumLqmt2ml3SuftDBXCkjC57nB2gcZJx&#10;XuyypaqLdNpUAKxXgMcY/mOBXn4qpofS5VRsma/h+1v4Y4by1gkgRS4RFPLBmIzzz3zz24ry/XL2&#10;HVtWm1KKSRr1D5MhwfLCIcOAD0YEDLHn+VdpqXie28N6NFeAtdG4Rmg54OOAWbsCeM+1eU2X2q9u&#10;WEsbmS4yzeSv+scgYyAc55xnvjNebOppY+lw81GWhdt7mTaVBVWBBOznv1+p7+lRTWdvqFhLcJcB&#10;HkGI3bLI2G+YYHTAB5/nXuPhL4f6HrPgy+8R6ldwWEGnwmaCOdjNLfOkgXyEijAZCwLFXkOwbQrd&#10;QR9PfDD9l34f+L/D2m+KtdvL+3v9Xv44tOlhgX7E4kAWJbhZVBVfMysjAEZx5ZyKmlFzfLFhmGdU&#10;cNTcqz20Pmv4M/CnVfGOs2Gh6FYX0+tavHPHBAIVzuPKAlyscShSHdpXCgfMxGK/pQ+HHw9tfhr4&#10;S0n4T+CPsujJAilktIwIJLwrmeWZgBJPJM4O4sxReFQBRWL4D+HmvaFotp4HuLC3t9JtLJYZF04t&#10;b28k6Ku513bpWDuGY7mJ7HjFe52ngnxBrF/Be3Nxaw6Uk0YZ0DLKvILhSM7zj6Y719Xhq1DCQfvX&#10;Z/M3G/GVbNZxglywj03v5/8AA6dzzH4f/Au38E/EPUYbOyitYPEby3N/NF+8ijnUq0bxhvuEkEug&#10;wN/POSa+hdbj8I+D74S6BEkYmQb8lnYkk5Jz1J7AcDmqOo3+p3DSPYmAIxeMswblVJAbIP8AEMZF&#10;WrLwumsac17czLNJExXBBUM3Hcc46+1fI5tnEq8vdPjo0pzftKrKcupeZpdw9tchCV5X7vJ4Gf8A&#10;OK+QfHNlpGradceGJlEUW9UlMRCcnsO3JPfvzX1H4bGkXkTmRVQM+35yRwOOAf518xa/f2XiW+1K&#10;ytPLtIbe8mt98gG5jCxQnrgg4OKwy+s5TietlsOSo2uhwXiTQPBOg+HBNZ6Ql3cNGkTsoWWSRRgK&#10;h8wlQhJ5GMdz7fmf8dtE0K9lXxHrEc+j6vExizCqzIluxH7qQuww7H5kVODjOeK+8/jt4ysvAHgl&#10;PsTmK8u5BFbXcyh7dJI+WGf75X7ueM8c8ivijxl4b8YfFz4cal8QNdv5LjRdOa3F5cxRIWZF3OsY&#10;XgQZCsFkZW2nPymv0GjBctj7fLJOFN1JvS/fV/oflrcPpGl63d+GINUa6gs5dqbmI3LncuRwWwSc&#10;dee9aGj+LdN/4SY21tYvqO5hBIGZ0SOMJh1ZwCck/Nxn0PtlePoL/RL6yXWo4o5pbaK+jD4do0lY&#10;tGsXAbaoxnHGee9W9Q127s/Dw8RXDfaGhX/VhxwCcDAHTOeF7da6oRbs0fPYnGKnUcW9vyO+kuI9&#10;Y1WSyV4oNOiba4hJSNlIGFHqWbn6jNecap4/+IOg/EG6j8MapqOmarpzg6c2i3MtvcWmxSx8uWEq&#10;42rljt6j8q9CbwvqHhzTQ1xFE6wN9tkujhkh3YY89OCQOeprQ1e2/s6zHivXI44xqMDKt0u1ndCd&#10;jR5XoSByCcj+WyjqVioyqU7N2v8Akz5G0rxLrFzbzWF5qXm20kjTlZo1nMsrFizSSSZc7yxLcjLn&#10;J5OT9QfsofFHwv4G+Nuk3XiXQYfEcd0JrBrTarwwzXSKkd6ykFN9o4Ei5UBeSSuBn5OuJf7Ovp47&#10;yIQBJdzwnB2gsGAJ+6QePr35r6k+GHjnSdC8VwfFTwNp72d4Xkt5Egi8jZ9o/dvtKBlEZBOcZGAc&#10;5zge3OreHLLY/M8loy+uRfNqn5n7ieCfDOk21zrBl3W0zs6RNC22EsWLkkdTv6Kx6DkD19U0D4he&#10;EvhtqFijXMkNzdpsIOSkilwjPuPHykjjqeuDXxiPin8bz8JtO+I3iSDRNLju7y4srXyomFzLMARE&#10;pidtkjmNDL8v3U+ZgFOD4t44+L/xA1iwTV/GF+t7LZDy4o1ijhhVHPOUj+9k4LMSeRjjFfC5nl8V&#10;okf0pgMI8cuepL3dnr17bH742/irQJrBNFkuSl6js7JM3zEAchFBPA4POOTXqHhS5vdBtoX01MnA&#10;whbkhjnPtnNfz4fBH46eNb3426Np1zJA/wDa91BZkR7sovzyO7ock7VUj/6+a/d34d6lpuv61DbG&#10;6aWytovMfyztYCPAVCf4dxYYAyTgjHWvhMyybecEfK55k7wUuRyumrn09r15HeeGmeyDKdyjcxAb&#10;d+Hpn8qk0+yuI/DRWWRd8bbzh8lgR/nr9K4PxH4m8M3niS38O6FKJ3kLpDbqd5YovmMSBzhVBYkj&#10;gc5FW7HVNNt5HXWy4bAMZQqEAPrkdu3NfBYrD2k2+h81FOyPR/Cus3kM8tvpqGbzIwXxwVA4zn8e&#10;9at3o9rPYH7UMSiXygp6fd3ZGPT1rltD8TXOlySabGFPnqCN2d3HpjjB/Wr8N2dPmM25tx5Ck5Gc&#10;dcGvDxWH926Oik3fQh0/TpLLW5NNiDqkaKzTkEBw5yQvY7e49at6zqFrpC3V9pqrKi/eMhxz3IPQ&#10;H2rW1JBHBCskz+bKAY+4YHjHX37UxtQutLS38+yhMcUisFZRIzMOdxznkemOK8OpSaTSPRhVu7s8&#10;c13xKfsUej6hblX3pI0bgqVZhvRtrYK5VsgkdD705r2xvrNLdFkQg58xuBg9AF9M1Y12yvNX8Sza&#10;3rYkeW+l892mxknoOO6gAKB0ArUuobVC8d8qsGAAI44HQcdK8P2U5N8zPXjKPKrHl0cL/wBoKUGH&#10;ZmUl+MgdTz/k1FrljrM9ssllqCW6QMu5ZV3q6k54zzuHUV6QbHT0yblC3XHoCOn1+lczfWMd9GS7&#10;KqqeAo5BHFcTwdrx7nTSxCcjkry2hvow0DttAyzD5GJHJ6dKwb6O7s1d7JDtcbQx4Gewr0JNIjtY&#10;QZGJQcbiO/YVyGtRyljaStsBBIDH2449jXLiaCir9Ttp1FexyOouLKSPYN0hHOeNq9Tmse+jsbj/&#10;AE26dWEXBYsfvEdOtXngFuT5jF1PJPU9O3ufeue1CGC80+SwmQSFmR1yPlAXoGH615dSd1ex6FNW&#10;Of8AEVmsZH9kyblIQk4BBHO4D1z0zXMvOHi8iQAtzkE5/H8K3tYuk+xpawpGhXG3Zxgjj15rkrqb&#10;Yf3ikrj738OfT2qIU9XJdSumhTu5WBaQJlVyc5wQMd/58Vyk13c5WWb5eCGyP73TA65x361uatM9&#10;yHtUOI1HzKOp6Hg/zqlFaafcwXF1qrGGGBCcIeWIXKnnrg4GO9ejg6Dfuoic9NShY28cshJ6E4JP&#10;H4A11EcapCzwqI4kz93AHvz3rFsRb3sKqj/IFBVWwMkDr17VW1y5l/syOOEEAttJUYUe2Oc8dTX0&#10;OHw6jG55lS8pWHzahHevuibbgA8jGQT/AJwKz7FZZr9UjJIGSvYjnngf1qrfeZaQrZjpcqTnHKhO&#10;p9RnjrW3olp9lh8/ADyKQMHsTwfTB4ruhTbZlJ2Whq3sNteqYrl3/dHcvl4yzL654AP6Ve0200mA&#10;PeQoI2I/U9h17/41g6herBCsCKWkZiC2Rx06+ua29LmjurQyqybwQCoyDjvj1/pXRHV2sck1LlN/&#10;TNPa/wBTt4pGKIzjcQcZHcDvyPz7Yr9XNIWNdHsAQqL9mjXagCqMLjgDgdOfzr8sPC6SXniSw0aN&#10;N5nmKBjz8wG4AjqcgEYHWv1otdPS2tEDEFtinB44wOD6Y9K/TOBKPuTkj8j8RaibpwAyA4Kd+3cC&#10;oozPKSirgH7x/wDrVahiiIM+373PsMVMyq6Fc8flX6A6eh+XLQz/ALNkfK2QKhkV1P3j0HXpV/aR&#10;mMjkfyqncKFQnuOD9CeBVopvUzyQrbjj3+lU23lyF+6OhHp71M6hTiTJx749qoNtTkNgfWrgNeZI&#10;jCNsMOTzTLi3aQ+aR9M/rS7T5nydDzn3qTBOdx6D9PSt4xuFuqMl4I3wzHaQc5P8vxqpcW1n5mGG&#10;Sev+PNabsSdpHc7f6VSYtOpjkGHB/Stl5lpdjnpbcwyNAMgA8H/P8qgdGc/Jzgfd6Zz6GtieDLea&#10;55A+Uf04/wD11lzqWVSvKt/OuiEUKcUc888Zk2q4DenfA/8Ar1XXdIzAEFs8Z61cu7G3W6cYIY+n&#10;T6VAkQ3grwemW612UYdjGUkXFVGA848Z5B/n/wDWrbtoGY7c4I9KqWsO1gJwCP1/nWlbxpK/DEAD&#10;GR7+1ehCNjCdQ2YpNqj5enpWlbh3YSbsY9uMVSjiXkHr1H096uRxKqDIG3jgV20TmbNW3lQn7uHB&#10;6/8A1qnVm+Y4ye2agtkST5h8pUYycn9KtAJGOCK9GDsrnJVhdmraRq0P7wYypGKleIFNh59Pz/pV&#10;KGZtm9jjnkH0qyJ0KbuOOACa6qbXU44rU+jvhXqbTaT9hu8L5eBvAySCcfQkf1r16K2jFoYVc7mU&#10;l/QsOmPqOvvXzz4IkW0tEyQSzHgHJHPGccivpO2jtbjRY5RLiTHC47HkfjX8z8T4Xlx1WKWzZ+1Z&#10;LW5sNB+RnnNzaBMBLlRyPUe1ROkUtkZI/mmCgfeIB9cjoapm5YyeYjYbse+Pap7yUqyys5JlB7en&#10;Gc9K+QnHWx7tOFyq+h3lhbAWymUTLu2cYH4+9eU+KfDttrl99l1ONndAh8uMZ+cHCtx6DjHAPWvc&#10;7TViuEMazLgDB4H6VbV44LOWSNDvfLx4+UAA859cYwM1yVsLGatc9HDYmUJXR82aFp8tosmnQS+b&#10;Gd6yK2AFxx0Hceoqxp+lXdnrcK3XlLADndu3EYGfrz+lbo07TItbZLJvNDbmmHZWY5xnu3ckdKXS&#10;YFsJJls03J1Ib5uCea4qdLSz6Hs+15lcxvHHhma+8J3fiG0u4oDaKWiSUEmVeAwXbyMDOPU+3NfN&#10;WjeFtR8N69e6pd6jfahcanAplW4c7Iow+6FY4clImCZGE/h68mvq/wAQ30uoeHXtrNDbPBIx3MBy&#10;cZwAexHAzXjeqboo4Z7hw08x2/LxgAZ3E+prlzPDKSVj0MvruN4nORSva3Ajt5A65bcecAkA4z3I&#10;HWrtpMpuVW5gQ2wXacH5vzPGfeoreLRLiyfVLZQxsp/LeBRtU+YvDDuD1JB69e9Vbi4kklSKNf3E&#10;eZQuBuLMMHJ9B6CvBnGUEnI9WM09EZt7penaldtf3iJsbKpH8zqADxjd14/I1xev6DZC9D2oWPKn&#10;5AoG4dTyMcKOxruruS3uLBlWQArnKgjK54P1yKuWGo6XczPfRKi28YEQZwcbgByAM5Oa3wlBVNzH&#10;ETaZ4vqHg2O90dtTnt/lxuiYgYkUHnbz29CARVTwPpml6Rc3F3d3MfkXC4AC7Wyed7HpkEYwM8V7&#10;bqECa0bjULwsbSWQ2yeU2GQgdeBgA+vrXjet+HIYbVJ7Vd0UMnlZY4YMx6p6n14rsjF0Zc0Uc87T&#10;jZnhfxs0x73xrpNvpZ+33Vxps0yNv3oBFMd7BeVjESZZyQAc5Y9KyPh5dw2Gv6e2pXQe3s5YpDK4&#10;3biJFMgyxOFZN2Q2QwyO9c1rXiHVbHXZNQs/9ERVe3ldUxL5b5jYbzyEKE5A+90qxe6IdAit/EFv&#10;G95pMkS3MPnhY5LmBFwxaKPPlxnjy9wDNjJX19DIcwp1q8qsVqt/T+v679WJpOnRjBvf+v6/q38s&#10;Pxi+GPjH4ffHXxX8L/FVtBpetaVqdw0dmm0Rx213K91ZGERlo1ga1kjaEIfkXCkKV2g8WfC/X9E+&#10;EunfGiy8SaKIbvUjpUPheS+3a6sXlM8uqG3A/c2hlTykP33Yh1/dsK/bz9vD4Y/DH4vxaH8Ur6PU&#10;bLXfD2lNZx2cMkUEV2stw1wQzhC+5EO1FVs7RlxzivxJ+Jdjq2v6fpbKEF9Z3S2iDAG2CJSGiY/e&#10;IyRt6LX7Fk2dUqlRwjufc5TWqYjB00nZwsn52/z6nB6Fd/adFK24Zo0JcDduORyQeuW/n+VadjpE&#10;fiW3eF7UrkbpJFkbYCfu5z/DjkjGAffiqHw4v/DUGtra6jmGCWTy/MJDJHcyDEbOegjP3S3QEhva&#10;vsDQ/hV4YtLKXStetGLxTmeVUdgZJs/xsp6L2GCCK+9y3AOu7HTmebxw9Ndz4/1D4WeJtCsG1zQo&#10;5dStGbAyMFIQMmUsBh+eqgdMd66Xw98A/iT4y0zRtc8Iol3batDI5cqY/s0qFlYS548sgBgVOSeC&#10;BkV9wwpd6fZpp1h8lnCnlRRsSIxk5IIPByTknOTXxd490+5j8cy6Dp2rT6SzRtcRb5nihLjLbVKk&#10;cEjg9AevWvTxOWwpWla54+FzmpWXInY9Hf8AZ58J+G7m6k12a5163MInEYX7NJG0ZzMqPGw3o3QA&#10;j92BnHJr5BSW01BDe20MVuCX2CIl1C7m2fM3JOOCe/Uiu/n+M/xo1TS2sJPE92LXDnyIhGiP5nys&#10;jZUuyuB8y5Ga3fDfwg8XXWlpr1y0WgWLyx7Yrq2leR42zukjjQ5WMk4AdcnqOASOHEONX3aUT38F&#10;VdL36nX53PKL2DT44RepIYydsbQsCfujiTceiduO+Kh8o27+TcgLJhXCNg7gTwQfbvXr3xD+HGie&#10;A7a31O1uYbiS4mCGNHMZwOci3JYIqjrk/hXlkULSwJeXCmF3GNmNxCqcff6dB7ZFeFiIOMuVn2GG&#10;i5q5XYGJWkjySvocHn/OOKb/AGfdz2Uuoi2ke2hH7+RFARFbgbiO59+TQjSSs6qSpUnaBjcM9c5H&#10;J/z71ajF4jy2/mypG7g+Tv8Alfjq46VidXsnsUGKSKZg23H3jzluMdO5x+VQwZkl2xxlyw4yMcjo&#10;T7+lW4nVn/dkrGRwox1B6qfX+lD3N5KHWPc23aDuHIB6HHf+tS9S4wQ63VXZVk68nZuH3QOCP+Bc&#10;Zps6tOr+VlCxBAPAUr2p0MTq/wBrbkEAfl3A9D+tV7vb5O64J8zHykHbyT+X/wBei4cuhqafb28/&#10;+js+ZZiQqR8kNj5jgf3R6V6+2q6b4e0eO9uZubVf3YcMTI4XO0cHr0yeuKxNMu7SCxWK2SPTjIpi&#10;jdsPuOMM27ruB6jNaEeny31zEurXMcNtb434JO49l6fLk4O7kdqpabHTBO1mZMmmeItZ0m6ur69n&#10;V5pUkELZMLbiXxsBGMLwBt57nNQR2l9tGk2sLRzna0sSH5j2UAkZCAda9GmVLa8PkRgKfnO3liR1&#10;69TXL6nrsd1G1zZoYgRsTnMj465ZfzwOlTKCXU7IT5Xoa58OaRpcCa7Jc21zDY5haGR8FpX+9hTg&#10;MwfOCucL9a4DWLBbO5bXIHieG+bzY40feVU9cr/CgPHqaTSX0251e2ttevDp9tMGxcGLzDFgZICH&#10;g7uw4ye9ZUkUbatex2kgKQSfJJjDNEThTjsWAyV/hPFTOzV7Giq2e5Xl8i5LR2+TIo5HoCO9Zktv&#10;LNcx2gIXlSDj7p/vY68V1emW0Vlcf2q8gi4ARQByD2Y9SfpWbc731rzbDcoDeazcH5kIIx/Ud6xd&#10;NIc6rlqd94B8ZeA/APivS/Gfjzw1D4x0DTHdrzQ5WaKO8jMbII2dOYwkpWTcOfl24KswPLfEb4te&#10;E9V+Ivj34jeA/hloWkWvjW2a20nSXX7VbeFg7xeZJpyYjhe4kVHCytGpty7PEFcc6Dw2Wqo9oZIr&#10;e4zvi2qCUZiSQ3GApzjHpXmR0y0EX2LZs8kiRAOzAYYgDoMk8GvWwuYSpQcYnwPE3CMMfiI1ptqy&#10;tu+/bb8PPe1u5gm8NXHhgeG7iYSBAGDMjJKkjAbpIyv38sDk9gcYrLjgNxpEeveekvk7/Jh8tVdl&#10;jI27nGSxc5BBHSsNkazjSNcSdQcD1HOce3WqcUyRSSGMcg4XnaMY7jqce1efOd3c+mp0Y04qPU+k&#10;PCWo+FZvDMd54Rsbm1b7ORqi3MkXkyagTnNnDFGhhtdhxiQs5fP45MkmjeYYriRo1jKrI0g2ru9D&#10;+nb615x4U8QWmnS319eQma4jg+SYzbI0iUD5fJAyXDcl9xHIGM1qeKrtru0i1WZgI5wq/KfmJVdw&#10;B7nr17/Soq662Fh6do26HXW8Nvd6XdanbyqbZDJCfMIVXZM/KdxHDHjPvmuN8XWH2C10i12QQWk6&#10;STxW1uGEcbkKC+SSrsw7joB71iTaS9nJa2F5Ay3F6iybyA2+FuRgDgg454HpT/FuoNPdQG4JP2SA&#10;xQqBtKLu3MoXoM8ZPpWUpaWsdkIK1+xBZ2MmsXQ0qPKGUbnkGB5aAgM3sAOPr+Ne13/iQ2OniO3l&#10;LxISqndyUA4KqeM4HI6D3ryjQdA8UHXbKTSk8t7+FjmRC0aRhWfEhXlN23AJ4BIzwa9ij0621e3h&#10;uZ7dAGhjIjAzsYqNyswwCc+mPeueony3CdaDbuH9sG+sR/Z8xBI3kxKFcj+6390+uPzNZEg89vLb&#10;5Qp3Y64Gc5561syxpA++CIhW6E45PbAA6Cq48xBsUH09sVio2OeM1qzKlXMkhibIYlgAOOnQn1NP&#10;0+5n04w3kJMdzFKJInXh43H3WRuqt7irFxGAuQHIU7uOnHU475qsvmCbABZf4Qo6nHr9PWqUtTOc&#10;OZWZveKfH3xI8YW9hpfjrxBqOr2mkxJBYw3k/mrbRRqUREUBQAAxGTk46k1yf2iUnLNtXgM2Mk/5&#10;HNOuS0MhDjAc7hnsB65pkG+EAXGBJnOcj7p6deh9q6XO+rMIUY042grEyNHaorNuO4cZJ+bPQ4PG&#10;T2qZby4vgiwIV3ZwjDDZHXAGR0rA1WWe2uWtQTHt4JcEFl9s8KM03RtQWGcXWh3vl3e0hPKzuiZu&#10;C44wSOw/pmtYU07CnJpXR7DofhtrJ2utVWGSC4jCxrnLA5DeYpPC8fKR1xk9+OE8bSTWsF1cafDh&#10;2VI0jgPGTwWXJwpIGRzjORjnNV9U8c+ZtilmWWWVlVXPK8DGC/TLe/GeKNUvLLTvCMd/4ivIbEQv&#10;Ey7yEiL8h1JOOf7pHB6V1+zTjywOKrWa9+TOT04xaNpU3iDW0K+VCXKYDMo6DA/vNxjHc4HNfpB4&#10;G/Zl8QfBr4k+ENN+Nmg6G2s6vHNdXEOnXd3Nr2ifMLeBbt0xYqWfLxvDG7KN/wA4ZVNfMPw7+Ew8&#10;c2J1GPUY4tWtb+2kg8PyadcXl1cWweNzeOyDyYrYM2wBxzINp5Kg/r74f+FU/h6GTxZq+lDUAl1D&#10;LcXKTTTz3RZ9ixTXTSs5lAyFU/u9wAztBp0qFKNCdSrv0PkeJ89lSqQp05aaprq3bTXTv6X9D7O0&#10;a4aXQbqz1ywiurycNJDexMjSL5uCVZMk4Ug43HcuSK0bO+MkNvZWcSobEGWZlKplicgyHqSAMAVw&#10;/wAKdF8MatcXJ0CS7+yR+Y6Q3JzIZUYDy3bg59RkjPQkV6+JoNNi+167a2i+aCqQ7t7FsciRSMLj&#10;15Hp6V+b8RY1ySd9P66n5tQpfvHpr/XQ66TTvDdl4be6ad7+4uY1Dz+YVSIyHgxQ9AccbmJ4z3ry&#10;/wAVPcaXqsNoJ/MZ7fbE0BwdiDDc/Uheep4rbXVYrzw1cSXaRJNJPAFkVhuVYmJMSL/dYcfUCvnv&#10;xB4Z8bal4j0TVrfWorCB7tFvLK7BeK4tM/vACg3rKF+4RgK2M5AIr4jMMQpJKC3/AK/r9T6TKcG+&#10;duo7f8N5HS6pb3+pStpyOvkTQlHbkMOMHIHBwDzz2qhqenOztBJCgcRRpGkIJDBECDIOCSQMt71S&#10;D6r4P36SiJPpckrTF4laVwyjaCHGSE6AqRyc4rnfE+r61JYRtpkgld1PmlW2vGuPm284BJ4PPHb2&#10;+axFZWfMfT0oNtcr0PN77xbDH4ji1K4kjm1FpOPNO5ivQqzKMqrAEA1m+NPib4EmvodC1Ca+j+xX&#10;CXIt7dpfKeRQQsjbWCbkVmVWYHAJA4Nc3deH7dtf0e00G0RtYv7mO3gtSy2/mNK4XLOwIUKpLFiO&#10;MYwSRWTrfhKTwx4huNMtQdSju2d5EK7FvIoWYSlHQl0ZQNvorfdzU5Rl061OVVq6vb7z3JxpKcY3&#10;d7adP6X/AAfl9VJq8mpeHhNp1zFb2ckiyRAuQHdSD5Q9zn7oyCa6rStcaa1glezeZ7mHzoxCM5U8&#10;H5ACcZ49M15ZY+I/O8J6f4a8G6as1xdNDBDZRAyXLSsSMlSPv45ZzgE5JIFXvHEupeGmtdLtVn0e&#10;8tbdreRo32vjaMKCCf4uWIOPxFPG0IQvOOyS/wCGXT8jzIUm2ovq2ez6b4g1WfWINYsoIvM0ZmnZ&#10;SmY4kcbHeRTgHKgqR26etdLp8v268uEe2yzZmi2YKLuPbHQf3QOw9K87v4n0jwnaahrDT2d1fQqB&#10;bMcmZiAckqctGfvfNkn3NdN4b8W2+mWEdmzKjKoGHiLsHHIUbTk8d68V1HGpy1H5/wBdtDkrUrq8&#10;EdPoOo3dh9qt7q1lu1fMjuqjgEYOeRkKBxjkHik0bxLr0Vhq9jpMcX2C7tmtiW5aMOwKyB/4mIBB&#10;T7pB9RXQ6XpHg+4soZtU1qa0uZFUz27KsakMMlkcgkrzj1yCDiuDbRL5vElzf75LePeriSE7UbZg&#10;dBwBjkg9c1y4xVYRjZ99muv9dTnjKLbTNmBWvcMVUBOGKjlueAewOOK3b+WWzs4FKq7MW3xHgADp&#10;z1yRWW0pW0NlbIqo4LMxJz8x+8AOpHXGe1aE8IRG8o+cRGGR+ikkcdfWvnHOzaRaV9TobCASRrqL&#10;SK6XSgqhCkKFPH4+2K39TsdVWGLUbsKpuCUUK/zD5dwLKfu5rE8D2d6L2zuJ7ZpYlfYVj5y7HKs3&#10;qgPX1r1PVBaXU0EOrzmKe6djCm3un3s9sHoM8Z4Ga9/A0va0uaWiPEx1XlqcqOQlgW5sbQgSIRtU&#10;7WJCsD1x04Pc/hXpGna8qabJe6hF5PksU3k8lcfeP+ea52WyKTPZYKhRy3Rhn0P+cViXt6mjWYuH&#10;3zRyyFduC7Hb1wOp6f1r0qVT2KczzZJT0O6abTr6dp7cgH93KhU4yDncMD8M81JqF/ErNI7Fdoyh&#10;P3eev61znhRNQs4bi/1y0ksrV5B9n81Qjug+84XJbbkjGQAe3HNbV/NHMsl+2WhQDCnHToM/X061&#10;006qnDm2Zx1o2lYzbTSmutOutVLgbPml5+fnuT6AdKxZtX1G0uf4nhChQxXdluwDds1NdXZ88M6i&#10;3jKElV4Bxx9P8KxtQ1OSytnVgQ7LtKqc9ex9Mis1aK91ihRe8jP1vUoIJIJw+HlbGDkBSeBk9sel&#10;c1rMlzogS6mPnvnLZ4UA+/pk4HrVTxG6rpEt9eHH2cb1RBkk8YXHPJ/lXmHi/wAc3mpafFAsU0ci&#10;7j5WzEUiKnykseTtPJx/Tnhq4tQlLm9Ud9Ck5WSKWu3Cyma8upF+w26vK0mMKioMszHp14Fc3p2q&#10;BL/ZDJ5sLtujYEYYgdiCe35GvL/H81608VneTOYEtzJ5cTHYCeNrAcHrnP1ql4NtLPSL+6urIrHI&#10;luInUHAKsRtKL068GsozTqWse3CilC7Z2/ww8Py/Fr9o/wAC+CNVjaztdU8RxXGoeUm9o7XSlbUJ&#10;yQTtCMYIoZGPC+cDySAf6J5NQudQmlvbxszTMztkk4LndjP+znH0Ar8oP+Cfnh268RfFrx18Sr1m&#10;jh0jTLPSYlGdn2nVZTcXXydnW3tYRuP8MhAOQQP1SKBVIPDHOPU+9f0R4dZaqWX+0t8Tb+7T/M/n&#10;/wAWM19tjoYeO0I/i9fysvkRvJIXIXgD+dTBCU3zDnrxxxUG7awwBgCrGU2FF+o7/hX3jPy9SViG&#10;R5JJ42jOIwOf61O21lDHPPf/ABqHOXWMcxkc49amAUxbFYZXOPXiqGpsrzvHHG2wdsf41SYEwjeM&#10;luK0plSaPcBgdCPx7VQ8t5JNkfT39BQlbUJS0KrIVjKqTx1IqjMFRDnjb1/Cr8rSJI1uoC44JrPn&#10;GRsbt1PalzNMfQznxMvUjIx2/lVJ0jG1EGMcZ9xU807K5VcnaOcj+X+fzrP80qCqjceo+uaqZSHO&#10;5jUox3e1ZTxq75DjYo6epq+Uldd0/wAo744qkY4wpKHI/wAa0pLQJwvqUVj2DOD05x1qRVkZt4+U&#10;AcDHNA3IQcYU8EfXvTsyk+UOeOGrvpK5k5WJcoq5Zfc//rrq7eDy4hjuPxH59qwksXK7JyPmzx3/&#10;AMiuki/fbdq8RgA8+nrXoUX0MZu/QcxyGTIBxn/9VRSsj4j9PX2qeeNgQDgEDjHP51XmhDBF3g85&#10;J74HrXtYSTOGtGxnTSIJgGwOCOB2FR+ZkbOfYd6ma28zeUGcEjPeqbxbG4YnHGTwa+go1O55zg+p&#10;NJuXbGxBU849x61biZDGAMnseMCqIm58s5FWIXkD7VwDjJ4616FOSbsjnqLQ1LcKVYjsQPxrSEsp&#10;bZ90jjjrVO33RO0ancuQcN+tWIJ98jq42A9MHj3rupM4K0baouxlYIxG5J3EsD3/ABqVkYkOCc/d&#10;4qhG6wscYJY8npUpbDeZn5jkY9cV2xZhe+pL5sm7yXVsAcVYCBAHccr+VEc7Tp83ynvjjP8AWpMq&#10;V8tQDjsT7VvTmYzdyT/WLxxzzxTjhRnOT6VEkpZAmNpTr7U4iTBIHNbXMpaCSfdO4deuP0o+yu6m&#10;RTy3rx+Ge9SEspzIcYFMDK/yqefzqri5OxnC3MZ5IbBwccgUpVBh1GcdMVdSCOVgjnC55x6Veltr&#10;VvliAOehB7/4VtF3M3E5wfZmyxIVu+QcmnRIGBRPl7/h/jTr22eHO4j179aiEUkXlzqwBHcfypK5&#10;k0RSR27o7vjIOOeufasKWCPzcbckjA962bm2kkkErKNrsS2ffpU0VvHEpTAJXnNaKWhnORx115oj&#10;2zoQvTj+lctr3hbwx4x0abQPFVlFd28yPHuaJHkiEmMtGzA7WBAZc/KHAJBxz6ldZaEiVcY7ds1i&#10;PaLGu8p14GOBk/lWifMrSHTk4vmWjPwb+OPwp8XfBHXIbPU4y+lSmVre4d9zOqsMRtIAqtKikNIN&#10;qjBDLlemF4Y1vTtVuSLKby5IuFVj97j5se/qDX7t+L/AHhXxtp0dl4is47qNAdplUMUYoyZB+8FI&#10;blc4yAeoGPwZ+PP7PHij9mfxjn7Vd3Phi6ZZLbUZwGhtmZhGYpnjAVNzEbXbCMz7Rhuv84eI3AEs&#10;JKWPwEbw+0u3n6H9M+HHHtPMEsvxr5aq2fSX/B/M6mWZGlWNWEYDjOex78+hrqViluG2oxAjG4KD&#10;gkHufUV47o2taZrEf2qzuFcRt8rbgQ4AzkEfXH1qv4f8dIfG1v4fv0kiL5VJnOIi2CcA/wAWAMHO&#10;OenSvyWni435X1P1mrgJaqPQ9vlZtO2JcIZAcsvX5s9s+tWla2SdNT0t0F0vzYP8iO49RxWFquqS&#10;SbjKfMZwME54+nNUobiVLkJnCtxgDPTrWM2ueyeh5/snY9ltPiBqc22e9TbcRsMhWIUr6juBjsc/&#10;l16O38YaF4lu1j0G482aAEyRONjqM4zg9ee44rxVZTPLtYYQDPv9TWhpen6dFqY1qKP/AEmXajSg&#10;kFtoIAx/PHWuxJysjKEIwPdYfEVteakdLu42fcv3s87vpXQrHAsYJbMecbgehP8ALFeIapc3OmT2&#10;tqispcNIJMZ3beq+1dvoniCz1eL7DO3ltGu5d+FJ5yck8fhXJVw71XU25r2aOz8RStqukzW00pcs&#10;hTCnK4PB/EgV5V/ZtxprAaUzjBwU6gDOTnP9e9bepx6lHcpaxJuQ56DPzYzx6kdauabavHOs8ynJ&#10;wSWBBOec8/8A668LEUuaeq17npUZ8kdD0/wNaPeaDa6nqKrNqEaFZ4wwO1t7bRtAABKBfXnitu58&#10;URaVJJe2BMNyQd6uNuQoyVJH0rirTZa3K3FmdwHc8H9PSuf8SG6unmidyyTck4yc+nFTOs6dOy3M&#10;vZ88rvYwdb8f32oStLFBh3x5cjDgrjPIx8uDx39a9U8F32reO/DtzrViHtLexuBaz+YwLLKUEgXK&#10;ZBBByOenWvHxbXK3QjQjamAQP6+ldB4P8RzeH/OsbyKaS0eXzCkTbAGIwxK5AbIxjjII64OK8GjX&#10;rRqJ1HddTsrUouForU91jj1VWS6fbKrEkhe31H60sd/dX2tvePGg2pt2lcYwMAgev1rmNB120mIv&#10;rfzIOSRkghgetbT69ZyXBvY13F8bsHqfp9K972iaueeotO1jC1eTw7qs4s9MlDTx58yOIkjdn/PQ&#10;1Sg0611W0ezSF99uSG8zjOemK3p7bSrd21OxtAJpPnRE4DZ6HNY9v4qt9cVo9IV1uD8k0ajdsOdp&#10;Bx3z9MVhUlDaW7/E76bk17ok2iaRo4gaxi5O5pZGyxBIHHPr/Sucu/sl9duryZUfeVTyOOCR/jUl&#10;74y8DRvPot9qD/bLXcrpGjyMHUcfd6jPB7D1rjBtkvYr22LBiFBYcdemc+9eVXqQ2jb5Hr0acrXk&#10;btvKokaOOVwmNhVjz6EHH6fWr9xFHBEBZQKrrgsR0J9T14+lYJlOSYnHmI3Awd2e4/8Ar1Y0rWNl&#10;6bOQlRJyXbHXtz/OsORJ6mybSujTjvmJKTW4cnqN3IFON1/aF66rGcKoKqOenckd6S80zV7p/tem&#10;2xuPdSASRxtxxVCz1G80B3ju4Fi3kBt+Q64+vHNKXn+Q1re25qM6yRHziAehboEz3/xqtYXx0Yvd&#10;RyExxKQXQbiT3/yK5nxHdz3ZNrFbkqMYI5PqcDse1ZVq002lfZIwYyzY5B+706f5zXNOu1KyWxSp&#10;3V2aOoa7Dq8zuHJJZi5YbcgdOO1YGqR+TYtOGCkjcgJGSAcHaK3PDPhPdqiWmrXcVvYP88zBGL8D&#10;ja38OfU8DvXlPxJ13wz4b12ZrOdLuKGMrG2SFfaf+WbMBkZ4bgAH1HJ1XPGl7Srpc0pqMp8kT0f4&#10;YnV76+uLWaISR4BznLKB7juScDuK9V1JNc0zUGtI7bdBA3yjGD0BGM4z68V+TDftM/F3w/ryWWm3&#10;a6W8zPLtFtFPCkG7P7uRlDblA4JyST0xxXW6Z438Ra5dgaxqV9d4lEsfnzSO6u+TuUkhsjqTx6DG&#10;KdPM4QpKEE2++3+Z3Ynh6rze0m1b7z9ErfVraaR7a7H2d1LFmbCjk+g6H1rbjngtglxHOvAG11YY&#10;Ppg/5zXyZYeJb68B/tO+nuXRQczYOcDjDADOAep5+td/pmq3GqQjw/D+7L9MYKlQMn6fh/OtIZkm&#10;9jgngOXdnqWoxvrN/dCKY3E7epHcY25HRR2rzR/t9jq/2WAurRNyCNuCOw/xrotGLeErh5rlA5uS&#10;CGR8EBemc9c/SvGfif4q8V3Wtz2ybLMSlijJk5G0AHP+cVzZhUSgpvRnZhacnLlT0PaZtV1aB21C&#10;4CpGqkFc7QT3xnqc9uorCtvECain2Zgy3IJIQqcH3GMjA/nXzJpehNEv2yeWW4u5X3MZZncs4UAH&#10;LE4HH/66+hvDlv5dkryOJHwqls9+pA/HivNo151p7WRpWoRp63/r8S9L4ts9L1eG3vN8iqhVlijL&#10;Pn1OMDjoBVWXxNFqk7JYIYoc7V3/ACtknBznnr61la/pn9n3Ra1lZlmBkfd13HqKu2+qJq9kmhi0&#10;aLyCJGnI+SQng7X/AFxzgV3Qc3enJkKUOVSSJrxxZqY1lAbkZOeB2P1/zivN7u9vTIY7pdu1iQxI&#10;LPnvx/Kti/1fT40MTyEsWwoHoD1J5xXP3GvWFoEaQqxZgvIyN3pk1aw3P1sgVS2hQuNQjjUW8Tbv&#10;L5yeQce9MudSDKtup+WT723sfqeT6Vxk19NqUkk8cYQuTuUfdBzz+FTR6hc2iPC6/e+8znPB6FfT&#10;6mu6FGMVoTJNs6m3lhmszeX0i2uGKLvIxnO0A4zjJ6Z7e9Hg7wD4r8e+ObPw5o9pcXNvJdRR31xC&#10;gaKzV1Zt8jHCg7V/i/8ArHzDQPh98QPiV46tvBfgSxnuLhH88yMwS0t1IJE10dwBiVgN4+aTbyiM&#10;3yn9lPgj8IY/g7osmljUJ9Rvb6U3l/cSbAjTSIqFIdqqRCgX5FfJBJYnJ4+14Y4Plj5KVRPkW77n&#10;xvGHGtPK6XLBp1Hsu3mf/9L+WD7LeGzkvbWH91ATvdCAke3GQQfvDBHT1p0C+XI8m1sqFJOCcDBJ&#10;ywz6ZqpK7W0P2aKRY1HOx2IBz6AZxxx79ua7jwkqJfRR6jEZogmGIIUAgbkJHfPTHH518vz6H940&#10;KTmyhDaSi1MqhSSwUIm7eScAYHvnpXpvgTxp4Vs/Dus+EviJdPDpV0gWEYkeS3kI2PtEakqDjJ4J&#10;B5Oa4WbQr+G+nksmiDMUdo55cNh2+bHoAOFBOcjNW9U8PyI76lpdwtwygSmOJyC2CMMD1JXOG9cV&#10;Ma0oy5kej9VcoOJ9r+HIZdV8MabqMepLd2gt/KUzMiybYgPL3hRkNtzlTgjv1rQXGjJNH8xmCMyI&#10;cxiUgZUbuSuT3Pavmr4GeLtN0K6ufCGvzpBaTzRyWrsCWikckMevBfgHJORg9q911VVsr+f53dIy&#10;VCsSVLbsE+nJOPT0r26NZSgpo+KzDCzhUcJbMv6drP8AbugefeRvBK0Y85GYOyv1OG6sM9D78+89&#10;ks7WqC3Z5BISSI87gTwSDzjjv+Brm4F+xXUkcpwQWJVcrFliDwCQMjgHFRWpup1e1v5GS7jAKNGw&#10;RCG69zx7DpnNbQ/vGUKVouxU8V3trHFG96kreQWTAHLAgY5OFOMc57E18vSzhL3y4AXWNuZHYAqT&#10;0CqPvZ7nt719I+NLydtFgu4n3vGzCVHyDtB6gAYJAHBPBr5ead7+9uJpFeLzF4TI3Lz8vbOe5OPe&#10;vIzflTR9Nw1CVmjbhRIpIzfyLAr8koGkdSeMgDBORjkc59qoQPG8E/2pjPGZCIZPuh1z6Efe9Sav&#10;7N5V7tSRuDMV42lf7uOfrWV5ltdxeZNMUydrGdsc+gB5DEdPWvJVZM+kqQkpENvLLbXG6RSxw7Aj&#10;7q7eDjsB7Guy8Oag+lTwajDtuZHzgxgbeSdoHJBx1POM8Vx11qO+SC1EEpeJnD5IWN8DiNmHPBxk&#10;AcdaS18U6jpdykD6bCpLA+RbMVHXkhm5UE9ePetEcSq8rs9jsvjBrfiJ5dHuYrj7LazHy1hikdMy&#10;oAzF+5BHOBjB45rzGBRqFuLPVla5CYaN7g5JBY/IW6kKDkZ6jAOcV1niTxlqerJa/wBpaVa2Vrhk&#10;jhyZsuvLSb2O4Mw445xwOK5fQtO1PVtUEOlWstwCpbKR5AUsFASMkl8t2HQfMcCsq0rNu5nvL3Vu&#10;UJ7G2gVFJjkuZMFY26HHCj+6Kt2p0e0SYR2hExZSk8jn5cDkbT2z07V39noCPJJb39ui3sJaNdwy&#10;yljwoUcfN16VhQ+C9SOonSRC5ltyTMpVsLj0PpyB15NeZXzSEdD3MPkdRtSPVvD/AIJik0P+3LZE&#10;lWRhFPcBlKK5GVjYBshcZ5xnd7CuZm1bw9cOUlR7RoGIWOYAMCWwVBXKEjA+YHaeora0H4aW2p6a&#10;qatPeabZyxsG8tRBGWDDBSY5LkHg4Gf4Rya+qPht+yb8T9Z0W38U+FPCN++hlGaK81DZDJe+US2Y&#10;RcESsDyoYxopPHOMjx8RmSk/cVz0qvs8Mr1pJLzfU+R18NQ+LblfPTa9gEWJQjNGokbgyBBwCx4G&#10;MZ96+zP2bf2WtO8XeLrbW/Ht2lxYaRKbm50uHfE9wV4jV5FwyxO2fN2/PgBFwHZh92fCj9mXSYfC&#10;9jqPjaeESWxJ/spY98oBcyIs0uQrKCc4QdcANgYr6I8M/Bfw3DfRSaEselXP2kSzXSRK7kO3z7i5&#10;BywyOcgE9Ota08TBLmm7+R8VnnGlGMJUcPo31/r9PkfNXhL9nn4YaR4jmkh0aKI2swuFSXLRsu7g&#10;Kg+UI3QjpjKjIr6MsvAJ8Q6jdxx6TeT2lkCxkgGLaBxh0Cf3mUD5VUHGOwHPv2t+A2ur2LTdNwtp&#10;KyiV35ZMHHy4wS2OQegPFer2NtDptmuladiG3BIUA9S3G4n+8T39a8SeZxUmflmPzOvX96Um/V7G&#10;J4egvdXtIjqE5lUBQ8gGGBYDPH6/Wtaz0p31IaNZufMEjRIGJUZbgk9ugzViLSl020is7aRmKs2A&#10;eDwRz6cHr+daGmTS6LfT3bOzlyCrDlkYdSD3PauDEZlJyuz56WF7HLeLI7zwXONNKiVo2wT0R845&#10;B9s1leG9VuLpZ4ZSDAv8O7o2eoJ9s1P441ubxMttHbgOPMMkjPjPQjAzypxySOaq/D6+8PR+MIbW&#10;9UPAhVniZc8hhgc9SfQ9a8h5q3WSi9DthgbUryWpTl1OeyNxqU0KNAoJAx1K8546kjmvjf4ueNdH&#10;0kT+IjBFDJqMmYliOE3uVXJXHJbOTx15rO0Hx34y8V+L/iN4R1J7iNtM8U6m8Jil3JHaXF1KIbXf&#10;gZEQAVdvG35cDaCfPvi/daD4a+HeuWepWS3N7qGnXqWbyHPkXXlMUuFGMKUYbtx6EDBz1+2yScZN&#10;T6HfQy10qyjLV6aLtufmP8avG3iH4tXZ1XUGGn6Ppl0Y7O5ztAcMfmWE48xAMgB1yTk/Xnrr4x+J&#10;NM+Buu/CH4N6NLpek6pJbf27qd+7G8aOPcFSIRny44bg79wIMi5wCAxrK11TPoy3MqtI0jqD1fBx&#10;k5Y8D69yemK8P8X+KLLTLVNJv5mgtmaNwqbsHcDlWAJ3AnkZHGK/TsFG6O7iDEU6aSey6HkXiC0i&#10;v92uapPvuIE2wHlsx8BUwT8u0cg9hWfZappmnaOrmQeQl6s0qBMnbt2/+PNg8dOa6h4R4qt7i20W&#10;R4btGMbGVF25bGcRgneCCOCfevQdc8N/Avxld+HPDfhxtW8BXIZ7bV9X1edLzTbxVh8xbuOFNrQM&#10;J90XkR5QQqjBmfea9WnT0sfmOZZgr8/c5DxF8SNbvLbUfCSakdP026j8uW2O1jIkiqCTIFbqePYD&#10;jrXax63o/iz4R2Gn+DvDrRW2h4F2bhyd4Mio86DOHMsjBctyqgcDk15dqvgbwtpnii/8Px61Z6nB&#10;p0UckOoWUrSQXKSLmVYHmSJyyE4JK5Uj5Qw5PpeiWXg3wN8F/EUmt+K7iV72RbfTNJtJvOLwSTRS&#10;eZLHCDtUJu3sSg3ptGScHZUrK5x0c/cpuM3o7mF4s+H/AIB17Wft9j55MahruK4ZQmSQQGVODs+6&#10;eTnPavRtMjs30mym1eVbad4TttLZCg8hs4VARtQEcY6jpxnnxjSV0DUbz7FYTySmUSGS7k3oi7cc&#10;LHgtyeMj6npXpuv+Po7D4f2VrYz77iCQ28aqnmCdEO15ElkAClHZRs5ZsgVc6Mmj28lz3BwrSnJJ&#10;Hq95HpfiTTT4ts7ud7m2Ii2yytst3WMJtVMlVfaoGU5ZeM44HndhpHinxWbhA2BArBmkLRhhjLfL&#10;0JPRSPyryG78V+Kp7Gxt7++W1sr8NIqoBG4ZRhQ3GAWwcAfSqfg/xRqlx40tzqk4it5lMckl4Wws&#10;edrSKc7QVXPGORXBXwd3do+6w/iJhIWpRTaZ9FeEvE2s+E/GOleL9DDx3emsoEkOC6ZO07jzxtLZ&#10;74yK/WnT/jcfDQgu9Ov3m1DUWZ7u1tJkc28AG77RdFSDGvOMYBPIwa/ArWUHhzxC2ieHdcj1ODDS&#10;3Fzp8xaLLZ2orADnGNxHAOV7ZrX8LePvFnw8v317wl5LXkjbma6QzwPzwro5+baeQpOM4PJxXBXy&#10;2MoOL6kV+N6FaqozjdLf/I/eT4X+IvGfxP8AiP8AbLm4U6ZDcOturTSKwMW1hKH4O45PBIAHBzmv&#10;2W8E6DJ4tlfV49s8kKlFVx+7JyPn56kHgV/Oh+yr+0JZ6teRyX1rbW1/c3EQkkljdE35EUh8pjtx&#10;KowpTkOOeK/eH4e+P/EWi28cmpXSTAb3comwrnOGUAkjjGSOpGcZ4r87zfh2nCLkvmacRYpT5Z0t&#10;I20PfpNRF7LbWiwqbndsLr95jnHIHUA+lb8ml2k1xHZXG5brIyWZuMZ4x6YrK8OeK9Nv7+2u7FW4&#10;AZpVAI+YfwsO5610N28c2vQzbSyhRvd88jnPXv8AWvzXF0Em0zw6dfRW0Ibrzx5RgYbrUfutwL5P&#10;bA7+9W7XUZ9RuEe7GZIxk7F7jqQvP5VoJc6bdXsenwSJbq/WeU8RjHXaMMc9gOSa8t8Y61Imp2ie&#10;BlujaJDKJ724UwNJKWwvlI3IUAZGRk56Dv8APY3lguY9DDNzfKdr4l8zUbET2tq6rasfMmYYG3gb&#10;fUAE9/WuREeAWlTJ4KkjOD39K8wk+J81wz6VqE080KnIGcRsw6HjhsH1/Dnolv4k1S1ZvtZZkzuC&#10;5JI/CvmZ4ynN3T9T6OlhZxjZnazO0rMry87sjnHX2pZ7ayghij+YIeGOPvf/AKqxrKaPVJT9tkW2&#10;DI7AlgpO0Zwoz1PYf5NjT5Wl06S9urktsAwHwSMdwo4Ga5m7vYqTsULueEhxbvshDAAueAB1J9K5&#10;3XLS31CENYXCGdx95m3J7/dHFdPreraNPYmG8IE0gKqEQ/L657DIrgrizubKxN7C/wAkfVVGOD71&#10;y4iF1yvU7KKvrscXqmnX+nOHml/cnAODxz6ZGcEZ61xmtalaaXPmHMqtj5eR8vufau71TVbe6Gxg&#10;GyN33v6e/evnTxpc29xqUttazCGSRRlScDA44HGTn9K8OrSinaJ6cZuS1Ogu7yDYXkxwM9PmJ7Af&#10;5/SsWPWbVI/sassjE9CwUgnoOeCT2rjYtlvBJpLOGjwrbwSfmP8ADk84BxWhZaEjTqu//SM9CAUw&#10;OTnJBH17VtTpSuowRUmluyzqCLZypHdnbKeQhGSoyMnjjGeM+tRSsMKkf3STjPb2qS70+4nZrjW2&#10;LSDPlgtgj8Pf09eao+c0GqJpFsmJyofYWGcYzu57D/61e3gMPZu5hKtpoWYLG8tYJLogeZKwVQw4&#10;Ud8Y7nv+lZM5kdks9mXU/MQSQPXj/HpTZ55Zd9xNOZCh2YXITk8kDt9RUmgWGozJJdZ43fxHqvZv&#10;/rda9p0l8MTiqTsnJmRFbWsd48135jEZC8knHT6H8q7NmjgERhRQ0Q78jIHXHrVNFeGcKqlyMtu9&#10;cHkZ56dqlt7priHcsQVWOAx4JHr+PtXXQp8uhzyrOWrKUl7bfbvs00m+RwGaM9Qp6E9O/T6da620&#10;aHUhHxuMBzuXC44xniudayspL5JWDeaobPpgDvXZ+G4rN9RSCMGMIpyFBweOOP5V0Rw8m+VPcwrS&#10;io8x7Z+z94Su9Z+IcdyQrJZtG7RyZyFKk707HB4PpntX6P3UUmSFxjOfbivJvgP4Vbwv4PGo3rMW&#10;vkJVMEGINjdwcHLEAketewYwc/QkV+v8NZf9WwqjLd6n8+8VZp9bxb5dloQpnADDr2zQYRt8scA+&#10;vvV8LGmWAHI4I6/h/WmPtOAeBjr9a+iufNIqGPAOTnPPHesq/DgbHJ9v8K1ml8pQew7gZ/OsZ1ll&#10;yztkrzz0pIqT7GY2G4Y4HSqoh2qd31BNaD7Thm7dO1QMhDcjdx0raLsYa2uRqdvHqfr1pNi4csN3&#10;9KkWMyDc4wepA4/ChkVRuBx6+1axvsaxl3KDKpYADO0Dk9ao3IlWX5ANp6/WtJBuUE4559M1nXsV&#10;xIGSP5SOhPp/U11QRVymMFTuHy+tQMWlz0B4PPtRHGUUtctuyOhOf/rUjRAx7lyTn8v8mtoK7Fdn&#10;OXYk3yZGSvygj1/yareUMDzW4AB6f4Vt3NqN/mEj5gSBmqscDMxJXB7Z6V61CKtc5ZIs2sySgFB7&#10;Yx/n9K0YLdiMkYb06Z/+tRb2QhjXeRtGCMdjV+Mqz/M3J6V1Q3MLDo1dgFjG7A6KK0olY7YzwuOc&#10;96WFoIiYx85znP8ASrJPmTZTgdcV0U4WehDIIpJ7dmDA8dCOp5qzBvdzzweTmpi5dfLVeAMZ96WN&#10;BnOcEiuuEWY1LlpHlcjb26cUjkJIHYc9/anocscfJkEfTntUZyRtbGf8966oT1ONxs9DsPD3iNNL&#10;uFjB8yN3UNt6rn1/DtX1l4PvRcW77MsqNtQkcDvxn17V8NNAkisUJDZXG3joc9a+rPhbrBvLBIp1&#10;OZBgYHRuv+T/AEr8d8RcEo45VYr4l+K/pH6NwniW8M4t7M9Em3IzWyAq2/BwOh65NYfi52XRkXTZ&#10;dt7G6shI+QKPvBh3yK6RL1LiVpIcLxtx1ORxn65rK8QCK/SF7NSJEiKSMTkE7s8Dt6V+QYuO9j73&#10;CSXUg0qRBdwxGVZJXjVpdoPBxz7denpXRyxrc8T7gjDAB/hHT5fp/PmuW8KWy20ss0iL5vbk4wcn&#10;HPeu+ih03UtJktSxjmt42kVu7MSMDn+XoK5KKdjufkefSeFrOweSOwJVWjOwk7juweueTWAJH0W0&#10;0/TNSikhuZE3mZhuDDocEfeGe/YV0k2qR3bRR3C5aLOSOhPQnPeuH16K9XxM3iaAyzrIiRMGYsqm&#10;MYQIvO0AckDAJ56mom7axPRpTDWJYLueROMOzSZ3ABQRgk+jH05NeS3L6bHeJpUAf7P5gRpFOXK9&#10;9p/vYzivU7h9OEItr7ESBmcgx7SXf+pPeuAt9HuYCtzPH9ntZCTFvbLhM8EjkjPUZ7Yrmq66nXSl&#10;ZnU3uj3V9aReC9Egs7G0vpN6CMbwF6tJIV5LgDIyeW6kCvKr/wDsnR9djiSRLh7VjGdxAU/3jxkY&#10;OOK6W51G7024/s4M+4hVDqxXCZ6cD5sjjFeCeNLeeOC91SMAwrmWQHAHlJ6t0yTjAFefmUlKlzW2&#10;PYyxNzs+pa0m60bxRBrk/iKWKxMcoaApN5AjBOCAD/rBx359umPW/C9r4cOix6pLq+n2b29tDLFD&#10;MWBkWRmRmiVchtmBknPXA5ya+OPHmq2PiTTXudDtyvlIM28qgMz44cHJHXABzkdSOa9F8N6Vp0Hg&#10;fw+dCEc0NuYZri6Zj5onjO+SLyxwm1i3y49Dkg5Ph5Dipe0lTSvZXv31/r0PZzPAL2ane2u3Y9/t&#10;tX8O28c1lql3BCqMrRp5ir5+8nDqOpTjGcdea+ffEWjavbyQJpLZsmkNx9oDfch3/wATMRgDIAI5&#10;YnFdDe6Ho2v6qNY0tWgur4v5LHhvNLFVZs5J29Ai8EdBS6J4WuLGe6t/Hs0EtgIRMYw7Fy0DZRnR&#10;vmVd3K4xkjHNe3Upur7s18zzIxUdb/I8D8R+G/D2n+ILi4nTzxcy7PKZiYwXGdrdyBnjnHSo4fD5&#10;8Q6vF4b0+AoQPNMRG1TsUnGe+McDv9BXTa14Y1LxJ4qgutBSK0smiWWQENjdG2XCoD8pdfw69hXI&#10;+N3h0zWW1LU5/slvcsI1BDMzoh3EYXIPouccV5+QYyOHryU1aLfy+/7vvKxlBziknqfFn7SHhfVf&#10;GenXl3HsFpYQJAzNny54i2/90xIAdicc4bAwK/BP4+HTLPxm39myA/2ZFHbCVcjzJomZZEPrknr1&#10;IxX9MHxPgl8Z6Y2l6HbvteEFA4/dv828sxHBIHI4ODX8yfj2W+ksZn1iRLm51O6uGa5K7fNdTlZi&#10;mFCibO5AB/Ca/QcnmqeNck9H+P8Aw2h9XwxOboSj2/r9Dw/xhoNvaW0n9jQr5Oo2/wBtZUHPC8gE&#10;HOMDGB9O1fot4U8b2niW50/w5cSxDUJNNspYYDLH58waBSQUBG1gAOGOMY9cV+fml6p4P1Gznk1m&#10;djffbI0byUb5LSJBGUUjKjDAuVGSGycGs6fT9N03Uo7zw7qwLwnMc+xo3VT8yspXdu3jqvAx1xnF&#10;fvuAxjpLnWtzoxeCji46fI/TeTTLmykW2v7eRIpwuxs7tx7bcfKfYg89K81+LOsp4c8O/wBqXSWl&#10;3fQJtskvfmVzKDgKoBAkwCdhIyB3FfLekfEfxo12tvceJb68+3qBKsp22hJyVVduGjzjGFGD7V5Z&#10;rc2n3+rztbxXEK3G2WaF5HZWkUkFhvzkDoPT6mu3EZzGULJGOX8MzpyTnIkuVsmkjvNOto7eULuk&#10;VMLEjjkeUo4RRknqeeOmK2PE2t694p1NNW8Q3VxeXcuFa5aRg7Ej5mdwcknGMntWZbyqHVLZh5eF&#10;aMAZ249AfvLj1qeb/RmaOYMr7SQBzvOcjbjqMf5xXzEqkuh+k0cLTjBJIytO0+2gj3WSbER9q7ec&#10;burc+45znNdhp+heJfEMV2PC2k3OpCwQSy/ZlEnlgnbl8kbVzxn3x2rFlsQLJ7p5xG8S73hwSwXG&#10;eT0B/wBnr2qPw34i8T+GNUGs+Gbl7K52MgmjPG2QYw4I2sucNhgRkdK52lzanSm4wtDczrvTr+zu&#10;WbXbWa1uIxu8lwYy/boRnGe469siqod0O5o2eWQgOYwSoJ6L1OOOMmtS/vLy+u59R1aaS6upm3yS&#10;ytuMkhyW745P4c+1S6beXFvOn2VzDuYuxfG3BB4IxhlxxisnJPRHbSg2rvcxV37TbyrlwfukYOWP&#10;GBx09qto3n7khYfJ8pJ4Off/AD71Gd8dwGlHlScMM88MCcgemP0qx9ruJSsigsGxtRAN2AMsfwrO&#10;UjXk2ZEcq7RBTIScJjoFPGSOnHNLLbK7LIrblAPGAMkHj3qZzcxLgqQxGcAcjPv+tV/OjtJQABhz&#10;1bt7D604u4SsRIjukS4bbOxQL1AJGWPovA5PWva9Nv8AWJYorUWkCWpT7xzgHAwOect1yMgV47AF&#10;S9DthYQGZiMgc89ARivV9GiH9h6cs0oRbeRjhSQMZJAYHg4znNXGT1RtyaXHXuszDVrayiAC3cUr&#10;t5ibmBi6ozDuDxx1yD7VyjGZbeS/061j8lyF3PnEb4A2jtkg5xXbeKdNspkN20nko0ZCOr/M0mOf&#10;lHRR3PeuENvqlvY2mn3oMYm/fGAHLKzfxMfVgB+FKo9Sot3sRm4kj8xicO2FAUccDGBzVy00G8l0&#10;691KxspnjtiouJIUPlwluFMrjhd3OB3ParltpE2U+zQbjksGwSGbHXvjFdR4S8Mapq2oF9Ov7ewN&#10;pG15PLdSOltAkYYedcBc/u1yFUBWdnZVVSTRTg72FiKiSuzze8ntvsz2C8NIOJFA4xjHqASccisS&#10;21S3t7oecPNVztI5zj3x79PzqLVbK40+5kS42lixZioEajOPuoMgKRz9eap22yacSSNtQgDPZs9x&#10;6Hj/AD1rFu7Btq1jrSlrM7zojBgNoOc5AOcc9c+1Yl55Vtc/6Szbm5DDg/e6H07n8Kks7poLOO0h&#10;V90e5i7fMCCchfw796w2lQ6u1td4DNywUBXKgZAPrgHj0FVdbFTdlqF5d3UoEcIwikk5zyw/liqc&#10;jrPJuA2rxkgY6/y56VbVHkhG9yHI5ODgHH909v8AJqlOkqpJKwJ8sLz2Iz6f0pxizirPqRXLAxxy&#10;TExoA29lOW2qPm6DnjJPavdj8FfFei6F9v8AGNhLYQmdrW1W4OZHnSKOeRU2ZCyRxyxM4chgWC44&#10;OPNZvDV7qWm3vjDTYYZNNhgLOiPhkkJEflrGwDFiecduua9t8J/FDxFq/h6w+Fd1pztp1jLd31tc&#10;mRpEa5mjRZtrN83mSKi+Zk9FAHatoQjszkcmprt1PNvF2lt4c8Qiyv7p7maztEZCkZBC/e+8T0DE&#10;r6HGRwa5zT9K1XxbdSWiMqzSKWO7B5BwWY9hkjnsPWvUPiVqVrqGmzOwD3t1Jb25c8l0iDMQTjjG&#10;M579zmjwV4SvNMhl1UOkkt7FFsG3lFGWZSfdsH+fUVhOl71kdE6llY9EEUemiGyWVJpoIxH5mMFg&#10;qgHgcbeM47VJDcm5hZiuShC469ee1Yr2OpWKM0qSJkYYhOV3Dv6fyFS6TdanLdxaVaQvdyyhtuPv&#10;HYPm5IAwPU/rUyoyehzqqn1G3MjsUZm8wZwRngYPJyP8mkYPCplYY3E4XuT6H0raHhfUrhppLHL3&#10;Khv9GDZDBAc4OMF+DwPTH15qw1XRZYGnuJysjKxQ7W3MQOFK4JB7c1zTw809TSNeL2GN55Gwgjbk&#10;jGCMD9aoyebHbtLHISRwDjH1rqfCXh3UfEOtNPq0E1jpkQDSS7cSZkX5RGDwzd254FYWveH/ABB4&#10;ajf7ZG8tgrn/AEpDvhUsQFB7pvHTcOordUW4XZHtop2uc/IUjYs6ksM9SCOnv/k1W1C4E8LxhS8h&#10;BJHHJ6/n6VLdPDJIscZ3r1PT0/rXM30N/fXHl7QYz1WMkknvnHOMYxWT5XudHs29TPuQS+ybLkYY&#10;HJOD0IBPUe/5eoJtRSK0/se0yJH/ANY4O0lSc8Hse3XgVTS21B4mkbYytlBtfJH1XA5H160ssKvB&#10;5bPh+R8vc/4CsViUnodywacbmOFkWFYSMDBK/KOgOc46cHn0r9Uv2DYvh/4w+IV5+0R4kvxNr3gP&#10;SprOPwYNNgnXxHDdQfY5JEvbkSQ2MS+bsvHELTiFiYGVpzj8pvLaV2tyd3RsHPHoTnoMV71+yb8S&#10;L34U/tKeFvFFvpUmpC+nbRZ7eFzCJk1MfZ4jnOGeGYpKiSDY7A5IO0j2MBi/ZzTR8DxhQ9rg5wX/&#10;AA9ne3p93qfs1pHhHV/hd4s1y+8J+HzHod5q322Cw0eGW58sCPy7G0O3dN9msogfssTnZE3I+c19&#10;WfC/V/EWla1cxSWwgsCPtEJvoCVa4k271dSR8vPQgFTnNbOgfDzWJ9CGtX2pXegsXn2ujHyZXjYg&#10;qyDkLjoxO7PBGQa0bvTdY1myHhbWJZLQTqBJO+N6yAZ3Er2Pf174r5bNsdODd29eh+SUnGu+Wy00&#10;b9D0nw1qMtvqLXOowR+TqX2gw3MbiRmnTBEbBOEUgEjuAACBXA61d6rD9o0DUkQG18sSMMMWDjem&#10;Nx5OOo7d6enh6XS/Dmn65bzLZ+aZUe4UskFxJCxjZ0QfKJGYHI79elUrmwE0k+vOzTLdSAKXbLIq&#10;qEGQewA6j/69fmOf4+Ve0Uv+Ga/4Y+gy/AwpPnEuLSzTTrWFLeWO7uWWKWUJvZNx++uMgY6nIHFd&#10;Dc+GLHQpo4J5Lh2u41ntJ7lRi4hLbS0RVQrqGBVtvK8ZAyM4cety2UYlsblFuJo3hl4+dY9pDHHY&#10;sMY7nNen6/d+JdUtzN4t87UIrS4SSPeAFjmjhEPmREYyRF8hxgFRivJw1OPJKVtrfI9BzlFqPc8s&#10;1PSL+3aPQdOkZIGk82co23zI8lguTwFDH8+1edmO0t7u5jA8xcqPLPC5xznHXscn+dewaz4s0Lw1&#10;e29vNcCW8vNypEo8wKowWJx8oPIAHXPp1rJ1vVNOfwtLF4f0640mSfy/spRQ7sN4LgZLCPzADlSS&#10;AeSRmuKtThUcrS26b9Nv66ndRqyjFab/ANXPH/E2vaj4ch0LxXa2cc1xaah+4mlR1xIIicRuQAyq&#10;mcjPPFckdO8JxeOrjx940WS6a5tp30622M9o930itrlUYMlrhmlIBw7gKWA66GrePo5Z5rPxclzd&#10;aTpN5589qqNuhjwVjbaMqnmPhcZG75sdDjhdJ8bpqmuW+pXukGwa5V7sRFy0bqpw8e/GPL3EYwDg&#10;8dhl08WqVO0ZfJ99r2PSoYWq/eStpa9+j1t/w36nsHhPVo7TUfI0eSexvZIdsbE+XHKn3WKyL9eV&#10;44PGa9Dt9C8XT2otPEgtr2BnAXyABtx08t+pAPXOc1xGiSprtxLrSxqEnUbLdfmBU/LxjGSW6cD8&#10;K+ktK+G1n4GaIRwSRXisBclJTJEGb5W2DO1goJK+/FclDnqLyX9beZ5uNxCpy31/rqclo3gTR7PS&#10;d2BCisX8srvMYAxgEk9+M8YzxXUaJp9vN4Zik1GJRqN84c7kX5Y48hSrDkA9fc+1ddrGmaM2qNpu&#10;kkSxlVCgMfn3Dl3Y4Ix1YY4PGMVxV9rGiWPi2f4bae0D6s9jBqMRmWRHW1OY3Fu2DGw8xdr5OV4G&#10;OcjV4SlD7Pl/X9dTzVialTr5mjp+o6zqniCDSo9OEqafGJLgk7oyT8oyVGB6gdTXaasbu4s8MgaH&#10;JLhF+bPYY64Pp3rF0O11PRbuVYJlRLzyzLGR1CggnI5DdOPbNdIuo21isk8qtNEG5CgkjnGSBnuc&#10;ZrllQtCUZPf+vyFUqO6cUULjwtc28AnFtKghTMyn5tnqTgnjOORwKgt9HW7dBdSYhkJDHH3VPU49&#10;K63wnruq3fiRrWSzaO2aHYEwR80jBeHbjgHkdxVm9lt7BtagDxBbPfGrOR94OOF55J5Ge3evmsbl&#10;lJWlF2X+RrDETWjLHhtNUWznlhvGvPJk8kOo2qqKB8p9OD35+lO8R61BFqkyaiCYrURokjcsVK78&#10;9M4JPrj8ab4MlnaGayjVgtw3mOhOAQfuk+/HBFb1zY2F+Ib++hE8MRKIwb5c5yVI9PavTw9KUsMo&#10;w09TzMUrVHKQ7T5s6Ymr3rk/bov3TSkqQsT43/MB97pn8ea6XyJLKC3YxGNYHWSMn7xbruHf8vxq&#10;LVZ18RrFEoLMu4gSEHORjA9sCs57TXdM1H7TrjGeLyxltxYo3RVOenvjtXVyONuvn+Z5t77l6XxD&#10;LqOtGPXoxJD5yAM4AA98f3e/vWFrs0cEl1NaI5twWbk88d1B6jPTvj3rbu7PUFsG8RLbAwFlXd2Z&#10;mHT1ryZPEuq6vqkOm6kkcMKo6hEBLL36nBPpz+FRKXK/e67E06Teq6GlbXL3KC41hTEH+UFumDz6&#10;cf5zVC5MN5dvaTAMhwqlf7xHHPuKgutZt4NOIu5DDISQpHcjpj8OvavPVuodR08FjIWDMwBzhvQ7&#10;gf51nUny2S1OyNPua3jmxhks4tQaRIUtZc+U2Szrt2fpnOTXj2uLBqlzaXFl+7tbVXhbI6hwOVxz&#10;+deu3F5PNpUl/bwCaYMI1LchiBznvgdPfp714V4g1y4hj8m4ieN1kAlKjAROuAP4cHjHT0rgxaTf&#10;Ntc68NB7I4fxdZaZcajawWQPmxI29mHJEmNuD6DHQ1iwWDaYjzzhfJkwgkH3gF6/gOpPaus1dreS&#10;9guJ5BuZcIVGBtxwB3zXP6t8P9U+KOq6V8LNARZr/wAT30GkxRtIYlZbqQJLh+DhIPNkbad2EO35&#10;sVpQwznVtBaux1zrqMbzdl1/U/Yv9i3wt/YPwA07X57AWN/4zurjxBPuQrKYLnbHYibP8a20YOAS&#10;oDDBPNfVE5EcjY5f+VWfI0/TrKHS9FXZaWEUVpbDAH7i2jWGIYGFHyIOBxVVHEZLMODyexr+sMBh&#10;1Qw8KCeySP5GznGfWsVUr92yrsuDNl87QD+ZqWOSMI0Z5YkDA7VLLIqARgcHJ6dfb2qAg9V+UDrX&#10;oLVHk2s9ScER4jzgHjr3qOKOLzG77MY96ZHIs9s0ijjpzz+RqT7QzbfLUY4zn0qlG+przoa0cvml&#10;EI4xk+n/ANaq8kKi6ba2cdh2P1q3LKWbCnAbA+nvVWYhZ9qH7/JP+FWkOUuhWmMxyI1wo71VlVZo&#10;2lPBI4q60UhYhDxnJ/Dr9aqNG0oJBA7D0qYtPYXMrmHdyOtu00Y+YY69ePrWRGUeMyMDk9x6mti5&#10;huFHlKO/OT6fzrNlRoh5ZJAAzwO/vVySuJSEZ98ZT+I9j/nvVLyysrKDx15/lWt5UhXc6jPrxUJj&#10;V2/e5APJ9cVrG3Qbm0ZjAfxAZB/z0p8nl3IVUIBB4FOdIxu2tvAxg+oNC2krKp24Y9B610U5Gclf&#10;Uv6fZyJE0lyfv8Ac5x6/jWxH8kbLAdoPv/WqzLLJbLI689DjnHtxU8CmT5iQAc9q9WhDqZN2Fbze&#10;Q3O7vSeUjMuecen9asBXdwSecVGsblgAO+PqK9XDuxy1tindTSDT5obXasjoQpbkKT345Ncw0F3K&#10;gEpCEYAGc12UqwyEwbSu0DkdBzWNPHziQfd5zXs0p33OCpoQxwqsPlu2SO9WIUdQVj/P+eaYrKXO&#10;8jnt3qdEIyFPXoRXq0WtDhqbFxGdPmU8cA/5xVhZI35bjJ9+lU1UhT1Kqe44qaKRlyzKCAcDvXo0&#10;2cc46G3HGrAKzckZ/wA+9R+TIhXLA7Tjp2qr50lxkhckjg46fjVovM4UoeQOc9K6Yy7nOWgjS4a3&#10;IVV/OrZ8qNg7dWOB9agPluN0Xccf1obzXjWHOWBHOMVqmS0XhHuO5h9/r1prBS5wcjpiqcKl5zKG&#10;IwOh/X/61XkjU5OcEnjtzXRGRnKA1Vxgk4HvT1jR5NqjbuFRSK6KEY++amjBIJQ4z1JrRPTUjlto&#10;QyW4Q5mZsDgjp+NTMFUjyWyOCKjRI2Xdnn88VLsLKHTv68/WqT7GPL3GSobkAA8gc981lrbP9p2M&#10;vC8g9s/StkeYnJHI9/61IzxgIsY5JP1rWGopxuZrL18wZ7Y9f8KRY4EUCMHk5561dPlMTu79B3FQ&#10;5jJ3xjpxVN2MpQKjwo7bzyMcexzWXc28si74wPpXQPDEbcpCcE9+/X371Wit337Iz789M0763MeR&#10;mObSVIwcctnOK5HxJ4T8PeL9IuPDniKyhvrO6RopYbiNZI3RuGVkkDI6sOCrAqe4Ir05Iv4W5b37&#10;/rVWXTlmJlIwVPHv611ciasyYyknzRep+G3x5/Yj8X/Dm8n8XfCNX1LSLmSQ/YZpTJcLIiBwkTt9&#10;4yjcd0jKibApOWXPwjY3Fl4ojaS6tp4zasY286EpJBMP+WckT4ZGAw2McggjIOa/qnubTNtIE+ZS&#10;MED+LByAR35r4b+PH7IfgH42TrrCxro2siIQ/a4ht81UyVjchldUGScIRubG4hQRX4fxp4Q0MTfE&#10;Zf7snuuj9Ox+8cE+MNajbD5m3KPSS3Xr3/P1Pyz8FzuPD1smrzpJPEmxtgKruz0+Ykk475roFM1u&#10;GmRvuMSrcYBI7+3asr42/s2fHb4XtdX+m6M+r6QkiJFPYTk3PzqxQmMjcV3KVLjLjjevOT8reBPj&#10;d4i1e8fQVnN/EI2MkVzBJbTRbRgqY5ERxl+BuXJxnA6D8HzjIsXgbRxNOUfO2n3n7nl2Nw2YRdXB&#10;1Yy62T/T/M+xV1+9NmZ5IwkqALuGME9M49Korr17okZMkjSxySAgH5xx1Ib+EV5zoXjmx1SxS3mb&#10;yLp/lCP825hk7UHUsB17YrdvGv3jCRYjRG+ZePTr7/SvJoYiUne9zqqYZxbjJHu1v4j/AOEg0yOD&#10;zdsuCAM4aMk/pntmpvIvJ4PKC7yg3Nx+AzXytrWq6zpix3+hSCGXepkfGcoCOCCeh4x1r3nwN8RC&#10;9zJLrFykk8q/vvKUqc5wDsOcfQHNe7GvCWkt/wAzirYWVNc62Pa9A1VbzTRZXzGOZTmLzM446AH2&#10;9M1o3rasdjbhHjqw5GMYHFclaeJdLuZJJkfMRBAYq2/JPp2BHWraaxpcz+Usm9t/yOpIB9iDWGLw&#10;0ZR90ilWknqd5pusxjSYgl6ouEdvOjZcHAPH4Ed+SDUkOvWMsyyRROSc5XHQjp16iuOvLVLJo3kU&#10;pIRk9gc1Uhu5UmL2xyUxgHkD0r5yvh5rQ9KjOLNtpUubuVYMuJD1zjkdR+BqSwuTHex+Zkb22u39&#10;3jr/AI1VvfGl/qtkbPULWM3CggTx/KCeMZGO3bBrFt7yNrX9+CD3KdOK8OpSV7J/od6h7uqPbGv9&#10;Pg0pjqLKgg6MMYKjknjviqr32ix2aajbThw3RRwSSPTqOtfKnjHTLrxLCf30wETApGHKqG67lx0+&#10;tea+DtK+Itj4l+3acjRaUjSfaJLhuJT6I24kkHtgDHGaynmc41OT2d13OyjlsHHm5rH1u+r6nbTt&#10;9nnfDnOCTx7An07Vycui2U87S+bJCWycwSOnf+LaQGwecHPrTo9SkcR3qZdfv7W6HH8JHpWhcEuP&#10;tBh8sE52DjaPQdaxnSjNtvWxdOpyjND03S9EQXKRsrlj8zHJI6n73PPfmusuNQXyWNsm5iM88fn/&#10;APWqvb6los9qmnSbvNJ3Dt7f/rHetOAQWsRjh/1oHOFzj/6+K66eFXLaGw51L6syrCCdx5zkskmf&#10;mHBHsfTmqr2iRyLdRzAMqkmF1OWzwCp7Y966qHF1Yu8kqQeVjHP3gecY9TXG694j00XMVtEu0wqS&#10;dxwW54AGeQB0J9amtRjCN5suhUk3Y2rDxJrVnaPPDHGk8bE5DE4Un9TisD7N4jcm5vLh7xrgsxU/&#10;OR3wo7E1LY3Vjqen/bFRoQrEDfjkfh7+ta0kUlvJ9ohDRKuMK2cdO3tWP1fmSbdzV1Um7Izp9Xmk&#10;ZBbjGzh2ckHIHp1BrD1G+u5gFjb5mxgAkZJ9+MVo6v4hvG221qV3DcDt5+U9cdeTXnU8c89y0kZC&#10;sV24OFHHc98jpWOIoN+7e5rSk92j1SC2uoNHSa+YviMuXB4OScDPHA6V5N8QfCmheNfBt5Jc5S4t&#10;UaW1lib5xImQVI6FSOo6dz2rsLvxr4t1LRYPDiwW0VraRiFfKByQBzu3c9OetcJN4j0rTtPmK3Ma&#10;3oDqlszL5pLAjciE5dD1z14NdUq1Nx5GtLdQpU6ilzre/Q+JJNN+2eJDot3uy8cYcrjKq2clWYcn&#10;joD9QK9JsPDFnLcRq2/yLMRkybiGcJzy3H4+vSrtt4I8a6tf3EehabcagwG8bFx8rHB+ZyFXd2Gc&#10;4/CvUPBmmGXSF0fW4vJmZyXXdkjGQUJ7Hr9a+ewmGqN9j6XFYy0bxZs6bompG3gcRnZdFWVz12H2&#10;H9a9p0XTNP0+6G6ECbbgtgjP0/wrntOtN202G3yIQIzl+UC9hkdhxium1W92XEY2jzMHccYA9q92&#10;hhFF8zPm6tRy0Q/VbWO5UiUeYI42LNnPuR7V5Dq9na+J7aMTzeX5ecSKMkD0z2r1IP8AbLaRrVdw&#10;xg89M9uKyJZra2v2JSJow+1NigZGOp9wc8/5OeJwnO/IdCu4LzOL0HwpotnIBLIz55Lv97OPU+vt&#10;XW2q6fFbvGjDyU4HOcEd+TVObU9FupXWYNHMx4JIOcDt2/CvPtZvrbTlN0ysSVIULgfz4/xojgVC&#10;KcVoOpVcneTO31HUIyiXEisDFysZwCeeh9K831Hx5PMZdJ0dPs0idQwbbtbOfm5GP1FZVjcLKhYt&#10;I0j9C5JPHfJzioYzNGsgtFJdid5J45+v+eetbU8J/KR7RK6Zo2tnf3G2Scq4LDJ6gj9OvSo/E8T2&#10;dhlIwd5wEzkgjvjrjHSmi4GlwMWdS5Aba3PbsBz2rG+HHhLxr8X/ABiNL+HccNxNc3Zhvr24f/Rb&#10;R/K88tMq/PsSFThY/mZyq8ZLD1qOUzq2p0YttnFUxtOF6tWaSRiQLNZyKbrMaspYY5yMY5x+tc/4&#10;N1i/+KXiWL4dfDrR7nUvETvLMPJAaNbJHAeZidvyRKQ0gzu/uByCB9kax+w78X5Lo3V54p0k6eCo&#10;dooZvtGzd8zIkgIVyvQEsqnHJxz+ivwY8DeCvhf8PrPwJ8MtOFrpluuXkmcz3V1NuLPPd3DKpklZ&#10;2bG1USMfKiKvX7TJvD7EzqqOJXLH8X6dvU+Nz/xOwVCg3hnzze26S9e/p+R5h8C/gN4a+DGhPY2b&#10;zXWq3nlyajezSu4knRCh8qNjthQAkBE6nLdWNfR1rp8cZ80Eu3qauSt5hEMyY2+lPMbupkwQB6dq&#10;/c8Fl9LD0lSpKyR/OOOzCtiqsq9eV5M//9P+Wm2sdRN4fKga6ib5Yy0WFbd0IGCPlPfPvXT6Xpmu&#10;ppzW8kBiaV1BdslVVSc5J9T0z2/XodPkK5kaZp9+S3zHGD3xxnj04roLaaO9Yxy3KhWyCAOMqO/q&#10;a+K9pc/0Lo4dLqcdZ6LrEd6paBQkscgLyMMOZBsJwTncMggH8KesLaPqL/MgUEJJHvyVPQMB6EDn&#10;px71LLqomt0Z43SJU8rc5+fIJwSOu4E/liuQ1K4+yxwmxXapbdIzLud1UHoc8En1yMZ4zTjIppL3&#10;kb+sW40+6gkWKNc728xRujy3C7T0z716h4E+JXiTVdRs/Bd1HDeRjartsKSxoDnLPyreoB5wBivF&#10;I7y6ktmtLhjKN0ZGcBUwCfmA4/3cYPrWro3iXxJ4YupLjS5THv2F8KjBwBgBgQeQORjnGM9q6KNX&#10;lZjiKMaq1Psi6CS3mxJxMkLtsJ252E9CvUDPBB6dKyLlARGpjVTE24FMBS3rj+7jsDXzrL8YfHIt&#10;mihltbeSSIHMVssbtg8MzqScf3sH5jzVvw78XtVtHMXiO5kukSB442jjDyiXPy8HapTJ6E5HXJ5r&#10;1fr0b2R4zy2K1ke43t7bxc3Bz5xKoNvSQc4IPAUAHmvnW9l0JdRnj0iLYqlQqDnaFO75jknJOcc9&#10;OtdlqnjDSfHXhe5ufD0sqz2odZzKoQK0fEgwpOXAbjBIGRzmvMDZw2Q2JJvc79yH5fmU4yDzg+pJ&#10;ryMfXlN2PYyugoe9HY6mC9hurlbWKElpTiJACX3Z5yM4x7jp3xX6QfC3/gl14k+JH7Nfin9pHxT4&#10;qs/DujaFBqggsYWieaa8tYndRdzXEgtraJ5jEqzxrM5DtgI6AH8wfDuo6Fp+tC41KBTFLthlmTf5&#10;ihuASScbd2N2ACR1r+vf9nX4e/su638AG8B/tB6Hqup2mrTWFx4mtmQRmZdJVWs4YWhdZZop3Anc&#10;Kyv5jESFVQqdcrw1BuU670R4PHWcV8NhYew3k9bau3W3r/wD+Z79nz9jPUvjN4jm07VvGKeFtM0/&#10;Sm1LVb+ezF1LE8SnzYYrQSq85iKsJAHVgvYuQp8Nj+FevQw/aLOQXOD/AKtAQyR5IRpXfDDevzIC&#10;MhSAfmBr+njUdH8NfswaTrlh8NfCujx+CfHtg9hqOmW0Es11aQQh4mdb15Hk+0TrL+8kVWYuNwJw&#10;oHxd8Qf2PtfXxOLPxTdN4Ss5IIbqwtVijub9bTb+5t7toWVUvEVf3gk3PyGLYJUfDZxxGqdT2VFb&#10;b/p8jvyHNsNUk61d2i0rddt9Fre713VrM/HrQvh342168uLe30yS8tbExvNsi3JEAfmmaQ4GG6DB&#10;yQO9fSfwK8I+F9Be71DxDpby3sqssHzlY49smHUAcnKkMD68dhX0rD8APil4QS1i0+dorfX1+0I7&#10;FFkNuvGJEjLR4OTtIbA5zjiug0v9nX4vp410mLQr+xsILmSNY7u8iaXCod8oVI9zMoxuDAqc8Bge&#10;awwefqclofU1swwvK7TVumrvp/X3HzR4I+FfjL4tfGZvBnhHSm1O6u3uUiht0EayyWcLSC2ErFVV&#10;mCn53YKuCCckCvX9T/Z71+DxtP8ACi71Gys9Q0+5htdQnijcwliQyZjYIzgZ2kZU5Br7u/Z1/ZP1&#10;L4XfEOz1zQtcnvtTkknu1htoAsFvNKjpIYmfMxUROy7XOCTuHIFeo/C/9n5vC3iTWrvxJbXFrOjS&#10;RwRXU7zXEeHxH5rOW3qI8FMscq3BA4qcyqwsu7/I+bx3GajUl7CV0oq2nW++vT5HJ/Av4M+GPhhq&#10;2lXEsNpeappLu8V5JEssglUny5YvMBWN+dwI5Q4KkEA17ofhj/aOo3HivxZqMuqh5XkiifdGIssS&#10;r/LgkgHbyxGO2TXT+HvCL2+rQ3toFF5JxI7jd8o5wq9Opz0rofE1tqtndPpl3uKIACwxzkZwdvp6&#10;dK+cq5lpZLRHwGJxlatU55yu3/WhznhfwF4ei1GLUbsS+XGsiDaR80hAKuSc8Ieg6Hoa3LnTZ08q&#10;3CARurbmGeeeOPp/jXVpp1sllbafabjDGAfMbqGPPJ75qnrfh7xLZ+TcZUsql8hsNtPAbBrkxGO5&#10;Ytrc82Uby1ZoT293bos8J8uMhfu8MFGMjn1Gefxqt4+hWK8/4l8RaHCvH5bZ2ofujjqeevWs4eKd&#10;XXTItNncSKuRnAG3HXpkk/jUegaRHlWmkFrGxZAexHUk5/SvDnjVU91dTSOGcfekV49R1W5ght5Z&#10;S5hOVZedoHPNdnpkOpatOYbS2MhOCpz19u39K57w9YXGl6zcaRaNiOZZGYrx0wc856jvWgbzW45o&#10;rDSmkTJ5ZTgDHIJPYd6dOvyr3mZ16Kb90wtdinfWbie0hCRq5jJ4ChlO1uDzjIPNc1run3Op36a4&#10;kvlyxQiIlAASFyQx9x2rpdWj1G5luFt1acxbpHZDuDP1Y+pOTzXFSQ302iXUUkjW5b5AD99Nw5P+&#10;elc1WqrtGlOnpc+errwlo2lald6x4bieW5vbqW9u/LJdp7iX777B8qsTzgcFucA18l/HnxPpusWE&#10;2japbvDbXDSQXDSFkkUhSI4ig7b+ueFI71+g11pup+B/D91f6TL5F7f74bS4K4UTqvChsYDKOT7e&#10;9fAniS1k8JqLnUEkmuFuC0nnMZHaR8k7z3U8nPvzX02U5g48kHov6/M9HL6cXU53q1t3Pxp1Xxbf&#10;eFtXfQpL+QfvERLcoFUKyBxuz1ITvk5IrhPiVcS+LZ5rvT7QW8VtbxI6RtguwJO8AjG5u4z6n0r2&#10;X466Xe3/AI1ubfRWjjGzzLeNyURUL7iuXBbPmfdPZDjpXks3hXX7WBLhr5HeVCzxqrArKeqhSf4f&#10;7x4Pbiv6Ay2cXRjJHwnElWoq86cvhOX0HRI7jTE1XUrs21tbl4DbbljupC+BuXcc7QDkk8kfSvnN&#10;fEPxI8Fma1S7eETTu7sMTBm3ZV2l+bGVwOAOBjGa+itd8Cafo2k/bnumnvAryz3EwLNtIX5Ap4QI&#10;OQQSSeK8R1/w9rd9ZyWWnqSwKS9QQ65HzKT8p+Xk5/nXtYd66H5nm6ei2GW/xL1TVoo7rxRDDci3&#10;ygManeVJ6KDgAM3AXqD064r0fS9TttE046xoe/TEOWkMmIzuY4YOGzj33dOvWtP4ZaP4B+Hchu9X&#10;8y+1/wC0xyWt/JmW1t02sSUiQbVfO3a53FCMrzyedTVNF1XVprvWvLjvbm43y210gIMjPkgo2Vdf&#10;XcTxya7km9DwKqa95vX+v6/U6bwnP4etf7Pn1CRpo0laQw2gcjymYbyszKIye4wxHIHrTLfQ2lv2&#10;vvEEqXkkUjvDCMtEELERbQccoMduTycmu8+I3xp8Q+K7iG9+K2pW2o3FlC0UMSJFC7RDOyNIrdFj&#10;2rzghRnuTxXKWiytCl9f2KxeZKPKDFtxjZcgvjAGOOn5U3Fox9o9mQeI4Nb8T6TF9rukWKB2ihgE&#10;YUFVP8J5wcngmvOPGttIEsp5LpbI24CtwXHzZykh678c56DoeK9bE95Dd+dbqFkzlVK5Cgjk7T69&#10;vevO/Ha3dlp8s148Yee4wASoM0nX5s+gGT2/Osqvex0U72ZkeErm3g1Ca33zTyPEERsABnAzgDjG&#10;F6f4131zZSyaNc6OSYproKpkz84AIYYPQZxg9/wrxSwkZ9QSW4WZTECY9nAGOef1wOlfQHge7/tp&#10;Wu9Z3AqOZCBu2qMA+mw4wT615mLqcq5kfacGUI1q3sJ7v+mfob/wTa+G3w2+JOlNY+Kt39tJOitc&#10;tK+yFDdHapLYRGiYo7NuUtuUE4Ff0x+FvAvhHRPDdvZWd+t88TgPIJBI87xDa/muMqQG5G0gfyr+&#10;fj9grx7eeLvBesfBjTtFl0vR7jU4b+C+Nj5cN8xKpO0j8K7rtVo3GQVBHYiv3H8IT2PhXSmsYwFs&#10;owBGq4XIAwMADH5V8hnVReyP0XN8NKEVTjLRdOnTX5/0z6y8JWmmX9iY7yFEmWUkInyKwA4YBcDP&#10;bHQCtjxHr1tJbCwtnQ3zv8hUBjEMY3YIIY56KeM8nIFeXeHdQ8+KN3nX5V3RrkZb/ZOMZ/nipr2y&#10;kXUmvbpGSa4BY4OMZHb19jX45mSabseXQWupHa+GpdL+0T3Uou7iY+ZkLjbznnGf/rdq43xdJf3e&#10;kvdTzssYG2TILEKTj5ec8nv2HIrurNb0JIjSfKeNg7j3Nc9fadZ3oCzkPG3UAZ4H09K+Lx2G5ouK&#10;PocLV97mZ4J4U0K31zURaandf2Xbxq5eQR+a2B90bARkse+eBz1qbxDGtlfnTbaa4lSLaquwK7ge&#10;PT8eua901/TtHsYo4NLjERc7pJFUB844A9h/M1wWqa7plrdp9ngjnKLhxLu257fmPSvlqmVRpU3F&#10;vXv+h9HTx0pvmWxwOnaFaWO2SaQzSgq4aU5A55IHYZ5I/GvTdT063tFilsr17pcAsqKNjE9sg549&#10;a5sabYXzIsEKqJmyowQVJ6df0FbE0F1aFtF0t43zFmYADjGOCR/FWVLBqCbsXOrzNamdrd9bpCLW&#10;FC8xAIUDJ5JwPUk9sVi+I4byw0+GK/Vm3jzEj3Dg+hHqP0qCfxL4C0G7mm1vWrX7Va4Bi8zMintw&#10;OTjPGM81Z1SWfUrFby0YMockN94jcON2Tla3+rKcZOW/l09S1UcWjwie4uJru5Ds4BbjcewA4H8q&#10;+efi7oV74sv4rbS7p9NvbIIwdOAzH5lEgxl0bHAX+Lk8ZFfWs+iK0InbZ5gDMSD3U56e9cy9tBNc&#10;TXl7Eklw8QjRwoJVQcgDPQZ9K8aeWy0PQo45xlzI+OtH1nxFdXdlpusQlbmRxEssK5V2H8LjnB75&#10;Ix9Oleu2Gn60zGWeSKB0JDsNzZIOflAOTxjnODz1rurvQZ21Z7qOTZtxg7eHO3njjGP1qslitvI6&#10;u5bpjpg+w/xrqwmCfN7xvUx0GtEY9rYiWZlcEoozljlie2Qc81y2pa7c6LrM9o0QkuZkLDcfux5w&#10;AGxxnrjoK7aK5WO6McXzEdyO/pXnFzpM+seKptTuJWRcrGGPTABPTvkk59K+koYaKV0edTqJt82x&#10;vMY7aJYbTOD8xz/CcdP1xSxtLGwhQbvlzkZJBPvUU6QpHJp9uNpUgh8/eI7Y+nP+NadjZ3EUD20m&#10;RIASQTzt7HP0/L+e9OKcjCc0lcVvmK2isu0kb92fu9PqfSpxOioylS6qxUDgNkHjFQ3mr2WiW4N/&#10;80sgBjVULnGSCcj+R61S1G5kisfPlYrO643gY25PPH+f8eiUftLc5tZdCUT3YZ1jPlPyVAzkDtjt&#10;2/WvrD4E/DO71vW7TXLg4iVA+D1LjBZjj5epx7dcY4rwL4WeANa8c6zHLCyY80R7GbD98ZbO1SSM&#10;49Oetfqt8P8Aw7pvgjSIdI01fMSNQnIAxubcx47FiTX2XCmQyqNYistOh8HxlxMqEXhqT957+R6j&#10;Fa21vYR2cCBQBjPU5+vU+tVhCo3S43H3q2TJIxeTv/nAoGU/dvxnn61+nH4xJ3dys28gyEY6HFN2&#10;h1OOMfr7VI8j5yemKEUMpbdjAzj/AOtRYTZX2bTkAjHas+WJWyyDB9R6/jWo6AjLnABqtcW8joPJ&#10;9eR/+uqj5Cd7HPeQ24q+MgnGTj/9dMk3sQFwAoyf8avzwnf8u7DZGc9M9arNvVQufxPNNbktlTa6&#10;/TGaqg5DNLnj15qZ45UTEjd89MnFQCMyt8+MjI9K3hZOwW7DHlQLuHO3se9UpyMFl49/SpypOFOB&#10;z/k01gT8uNx9K64IcX3MeQxqyrNkhjkelRTnDiROAThvcdPyq5JG5TDnbzx34py2wIwwBU+vTivQ&#10;oUrvUicupWMEMkeT94jORVBraSNQzDLenXr9K35QkajZyx7e1VWGGB6EdsV32SMHLqV4kkVFEqgE&#10;DGB1qeKIFwzDCqCaliQbBJnqakh5n85uRjbjPr7etdMY2Mmy4kBTa5B+h6VeTj5lGM8ZqZLjaGVh&#10;nAxn0p/zKQ0nJPTFdMboyHwqzD5+fbuKlWHd/DgUkQeTOepOPTFT/NHhQOf511RlZHNUV2T2g/dm&#10;F1H1Pf8A/VTJIoFwrA57Y7VGqzOB5pCd/apJWDJwAD37VUX2FZIRQkcMkipuYcgdM9v/ANde1/C6&#10;bW7SCFYvnimbI3DACngjd/n0rxOIM8oTIx2PfivZdI8Twabodpbxqk0qyeXKqkqY0PRyMHOScfnX&#10;xHH+Hc8Gqq+y/wDgH03C1ZKt7N9T3a/mgDGe1OEQYLDAIBPUdjio4baYQZVvkGSvrzzWfo1pG9jH&#10;dI3+uycdhg9K1Zd1vchOdpA2niv58xS1uz9Ro9kFvM8aoAV3ksdmOwPGaXVrHU5NJle1ZVbOSWOC&#10;A3XH+FYevXD2Ui3cIGUUkg/xL7nrx2rs49Ls9f8ACsWpQN+8ZmXnuyYHH54rkhDnbgtz1qbUFeR5&#10;RpE8kltJY3ZVmxlJCT27VoySXBgkWAANEqyEDkAE4z7471Rv7WXS74Wl4ojnAV2QfMMHkdu/8+td&#10;FpU9vcph1+duuOhX0P0rhgpJ8rPTk01zRI9Fu1ule2u1EiiNxjAKkOMHPHU//qrFbwzaabbXFley&#10;uz3hGHXjylznCbshSRxn8vWurms5bq2k03SZTbM/O6PGcLg4+bg5HH41y93Hf6A0yMP39yuY1nOf&#10;lIxu7kjI4Pfp0rpS7mcZe9Y8x8Rxx6JfNFaHzFtSGO/ncgXO0nuc/jXivia/k8UCSSKzVopwGdEB&#10;bIzk5XnAH5V6lr6Xd5GZLiQNcP8AdYZ28cEgdMdq5m9e+8NRraXl3DMLkK22NAGBYfd3Dljn8/Sv&#10;MxcU1boe/gattT5b1jRtuoSx2apEyE5Veqk8AAfQ9K9d8GaNp+maVYafrcL4vp2eISKwjdWcJvLf&#10;xJwc9RkYq74j0Wy1XWraJ4GS8eRcJGAGcYOBJ6KMZ/Cs3ULLxfYXMLIvmwuiiGBW3SRIrYUbf+WR&#10;z75xz0rxsuwnsa0ppH0Fav7WmoM3fiRpc321vD3hOQ2lrB8puipWZCpLEwqemcAKRg45GOK4DSNB&#10;1bVfB6XejSJHdzOBdRNlTL5eSu5iDgg856E+1dapnt9Vln12TzBYKXZN+Sz4wBu6fKpI69Tz0rzW&#10;18UabY61p9xqV5GYoZg72gkYSOjnbt4GN2Md+SO1dmJ5Pae0k99CKNFuPLE6jVNI1rw7LpNpotwl&#10;xqV4TNJLwI0QDG0ledmenGSevHA8l+I2mXNxpc9rqLgT2O55WC5SQ4+ZVJw20k9RzW94w8TteeIY&#10;vCOnXKzTaRCqyywjAjWQmaJHZfvE7stnlSNjAEc+W+IfFGl3Ul7b+OrKW8mtIdtl/pbW6faTktJN&#10;5S/vVwQQgK9OvUV4GPxtKPNGL/yTS8r9fx0O7B4CbalJf5nz94n8eSaTff2fbDZdLAEt4ZQyrHER&#10;gEqpBOSSVJOG4zwDX5V/HPwv4a8LSzw3Gmm81MWk9nFNG8aG3byw0UsvmERlQzbjx67Rzgfo/wDF&#10;Pw9fav4Ua70mYi6ZYd9wseJnaHgDI+YAgkBRxzXyh8cvBdv4s8Ito9jZRrrEHkvbkybZZ51O0LMW&#10;zuQqSMH5Q2D2FerkWbupGMqr1TPfw+GhRqpRej3/AK7H4naHpemap8SovCvinVotC067crcXzxHy&#10;LFSAJLqbZuZo0G+Ty4x5krbYkIZ8j3X9or4L/Bj4FR2d78NPjRpnxNF9a2Vz9mtdNNldbb0n7Psk&#10;hkuLXKRDzp45WjmiBVHHmNgZXjz4HeKPB19Z+MLm6tNS0+6k8prezkZpo5Iyei7MnaBukz8oZeDg&#10;VwHiGLRPiJYPqBaO11Ozt5IZo7SBLeO4kVywmCoAjSSFc543vliBmv6XynO6NWioxSb01OeOW1ni&#10;VUp1XGKvp0f9f0jj4ZYIJbW8WYxQzgP54/hX+IEdV9Cfxrv/ABbp6WkdhYxRxG3ydk/JZspuXHAG&#10;MknOea8ghuJJrBLhEIeQAY24AfHzBx1yOhGetfVdr4X1/wCJfg+00fw9ZrexacM3TCURtEWxtclu&#10;Sc/dX+6Pxr1YrmTitz632tlzdD59vdWurzUGvZ1WKZgkW1V2qVVcDPfbiuh0qXSLhknk3SXjhhaJ&#10;JztYDbnOcYBOQeSemM1s654Y1q/MtvbtH51jGIYoy4KtHkHbuIG7kdWOew4rhrN4LVRNFGTd8lJG&#10;6L6fL2PXvjFYWtqddJvZmfqFnLpVu0OpStLcLMQ8pJLswJ+Y442gce30qNRG0ccsbfI3yhQeVxyM&#10;j0J7/pV24udUuC0rDJIbcG+cnPUA5z07+lUGjmt7WCSQbYZ1LRMRgELxx7jkYrnnd6ndCSiPcGRR&#10;EvBOeT0/CtOx2yyfafL2IFKledo6BiBk1RgEE6usDKrngEHJ3de/HPX3p9uIrGRLfzMsdwGeAQfV&#10;SefrXPZHrUr2JtV1ETaXHaxQRvOrkb+RJsUZAB6Y+nJqCO2eXbDO6xq5yWYE7AwHHHWpki/0rEp4&#10;Iyueh9cetQ7lljKygrGwxj7pAzUO3U0infUrwrMFIRS3ljDc5+UdPr61I5BcyBASoycnPB9PepIh&#10;5aMASgx16ZPTIx/OoEdgobl2GcZ9+P8A9dSmaW0tYuaXZXWsXZFpEsiwqZGxnKnOFAH8WfSu00S6&#10;stWEujzzMJEy9vHn5S4+/wC546D1rnfBwnTX4Y7VnLZO7Z97pkcdDjHX8qde6ZFH4mu1uoDBaqxe&#10;32rg78ZLZGMqMkcd6uL0uDeyPQzf6foelXWqRrD9stYHMDXIDqHwFztPDevPAx0ryeSa8uZ31i5n&#10;MjsMM5/i7cA8DPoOnatfWbufWhFJOgOIlTAH8KDAJHc+pPNcwkceWcLuLEcsTjIPU+nrVTndWDl1&#10;ue3/ALPE/wAKrr4y6Ppn7Qlvql74L1Ey2V4dJuVgurWaRCYboKRulih2OzwoVeTKhdzAI+T8SPEP&#10;hq48WXkXgW8v9T8N2BMOkXGp2cdhqTW0Z/dmeGImJGY5bjL4wXPmFlXzGC0tpWBmXcGYnJG4YU9w&#10;Oue1XZAqu32cfKOB9M9MduKbxH7r2dvmcdPLLYp4pzeqty/Z9Uu5kx21xeySXF6TtYgMCS27HufS&#10;rkVnaQJhMlC2WBzkkfyqUpcqCgwBgEY4x36dKSSZREXlbaO59veuY9Opy9DNkSe0SQxMTvO0ZbkA&#10;9vbFVYrZY1MNyS5DFwBj73YnPtV+d1nhAiOEJ2kcHd9D2qk8crBSsgCgfdC5+vH9a2hA4qzu7oQr&#10;C8h3lgSOT2/z9OtQXpF4Vt7Zd7pnCngM4x3/AC56DPNa0ds2oXGJCIrViHefqEIzjjvXpng3wNea&#10;a9l478R6fbX+n3sE0lta3krRrLHtwk0uzG2EnccFgTwSMYrejScnocWLfKrGoujW9r4Hh8FWV809&#10;pcJ5guGUIzTOwlZVBAO3flQccquRXT/DnwlPB4Nnt9VWS1f+0Z5GjcsJWTahXGOgJBOO3qc1W0Xw&#10;NqU3iSHxZqdxZxrbQlrS3tsmNGkIGIgS2IYo12ruJLMSe2T6QdUEo2aeNzs43bzkcfyyOn1r1KeG&#10;u+aR5H1uN7Q0sY/jy3sf7MltYRBaWcMbNLJIigRvj5Wj3ZOc4xt5z0z0rjfDOrprWiW1pEHis7eI&#10;/viMBhjkEnA3MeoPTk9a9F8S+HNL8V3VteSNJA0Mm84bCjAKgEE4bGevBI9+a0vhzt8MWo0/WLTT&#10;7p4d6Qq2JLfax+V2WQBCVXOBilXwt53bLWJ93RXKNtqH22x+yaN5UsjqNxOWUscKvIPIAra0+GfS&#10;bOPSr+TzJySVJPQNxtBH8IPTnJrH8bX2ljxLHHZyQBhChnktEjjhkb0QRBV2gEAsAMkcjrWGt7dy&#10;TkoVCouNiDk4HqefrWEnZ6mdOHMlqbA1oSXh1SxLqLRSI+MKGJ5yOOeOvv8AldfU9W1SVbyGNFMi&#10;gBYkXzNvYmTGf+A9Oat6P4auLqGP7fLtaRQ0aIpJdm+7kdhjpjk+le26X4F1C4RbPT9OeUIpElzl&#10;EUNjK7snPsABnr3rzq2LUUd/sYQV5M4O70XVtLtoV1GMRTtCZTsIARj95WGcbgMZ7GvLNa1m+uNK&#10;Z9LlbflgsibSwDcMWQ8NxwAc4r6NvvDMekXNpe3Un+kRRMTCDlQX4Uk/UHjFcX4/0sXkEFjYQRrc&#10;s4BjgQbz224GM5bGMn71cE85pK6uVClDR7nyzqFtpbQ/aLbHmqB5jLkDnqMdMD9OlelfDv4VWetX&#10;F5ea5YwXIhgjmEF07gM0hKp5YiZWJGMv7cAZrtLz9nT4u6QbaTUNKisrhrpUisL67hW8lfaXVmtl&#10;ZiIgQN7M2RnhTiv0J+D3wc0DV5NPk0yD+228NfudSjuwLQz6ldxFnMDK3Co2A247SFAXqa8fGY5z&#10;TjDc48y4ho0KPNCV/T/Pzen/AAx8UeM/2bLUeF7j4h+BdYGoWEOrQafDDdojXDuLcSzK7QL5cbIS&#10;BECAHXJJ3Dn5F8W/DHxrY3RltbTzlchg8YJAzneu1RnjHav3++Bvge/+GWheLtL1fTlQ33lQfafK&#10;4k+aRpFZ8dt3GB7A7a5+8/Z98J+PNRt4fA1yNOv7lykpIkaNXf7zEA4+YdccjHTpXxuIzitBxlBa&#10;vp87Hk4DjPknKnW1itpfJb/56n84+paLruj3ck+qxbGMaSO24kkNnbEOAeB83t3Nbvw6+D/xJ/aJ&#10;8WP8M/hdZm7fyEm1C5BUwWdp5yI9xI+QcoxG1U+d2HyA4OP2b+IX7HE2gadcR3qQXVoCQJY41R5H&#10;if5i5G91jdfuZIZicMAQM/Uv7NPw58NfBf4aPongjSrKFddd766v1iaKZbk/IkcgycKkZ2RKeEG7&#10;Ay7k+rlvGVOU/ZVU1JHBxFmUamGcsNK/M7f5n3H8N/Fmn6tYNL4heG7TSmbdZpBtBWPAgcpli+4j&#10;Mj5+Z/mPPXgLXT5L+9i02ZZZWUjcr/JI6nqxPOCOvvWZp/iO8TXY01yd7WO5Qq0yqSAq4EP3RgK7&#10;/Lk8KeTmu8m8NQXzwzyXYizncWBkyyk4LMpBTJ4P515WaZrLFLlWtmfC4PARo3l3OB8W6wl3ZJ4c&#10;vbZorLRM+REmMGV+PNfkbcjgAZwPrUE/iy3sfBMmj3xgmtYYo4sbVWRUTkjeOc567uTT10nUIjca&#10;tp2y9vJ4nd7Z2GwAdeuScDoD1xXjlpO6w3+l3FoHW93NJCuJRGrKAX3denGT/SvhsRjakal5dbr/&#10;AC/4Y+kw+FjKPL2PQvDdtpOq6hb6zrUr2ljIJkYkElogvUbc4Kt37ivSgZ9Vs7o22pZSzhPkNcP/&#10;AKzjIDAYUHHJOBn615X4IbwnrXhGbSbJLnR59LG63lcCSCUbxuMpz5nzA844IH3s1s3sGp+DbxdU&#10;toxfaPfCCxlYFUXfdkkfuxuJEe3KHOMZ6ZxXTh8UoULWvF7tf1sn5Cr4f97a+q2/rzJrTwp4b1DT&#10;ZJg3m+US7MTuJ39WQYHfrsNeIw2T6XqJ0TWJCs9tId8wkIRsN8uATyCDwep5B5r3S/t9U8MX6aMN&#10;PluI5md441VshY8AybVyQigjJPFZP/COxpv1/W8q7MPseQBucA53ZyW9MdB16ivMeFT5VGNmt/6+&#10;7+mdtKu43cndPY8h17xB4m0/SZfDx0/7WdclZ7i6hIXcsMga2CgdZF5IyeM+tZHw98FeLfGHiGS2&#10;sbB47HT9kJXckW12O5o9znAIwGZsYA45NfQsOlabJNDcX0Ja7t4GYRliY1dvutt4DMnY9j61f8Jp&#10;oNlqcGlWwS3W5DPLOPlLSkYzIx6Z65HTp0rKrDmqR9pLTb+tO+5p9e5aclCOv9efY6Ox8N21l4as&#10;tQs4VtczCbyGUAAb8gbh82TySP8AGvV18QNd6F/bSQwy3EZ8l1mI2yNn7yheQVFcfr91p6SRPfBr&#10;i6WSMFl6mFWCu2OBnb93pXV2sWhJNczQWpFqrNIiBQzBQCQT3JxwT3r0aTak4QfQ+UrtytKSOY1q&#10;11rVJINS0pY42njRHDN/ACSzk+pB/DFN1jSWs5YJbO3824jURm4ByGReVVWP3VBOeMcnmufsfHek&#10;x6PNcX1s0kczNIoThXVxwSxxwG7da8e0fx14htfG1rFaP9rtLwGOVJJHWMBjnzFRSFBGAM4PHHBO&#10;a8apmdCLV3dy/A9Gjhakr6bH2pbWmra5b6P4S8uKzguJA01xIiopcITlpcEhWPBPQ8Doa6LRvDt7&#10;oUMOr3h2yzRbSu1cphsNE+0kMcYOT7EVP4eWCKS31mZHHnTQi4w5O4RMAFUMcKOctjGe/OK6+XTN&#10;RfVLp7q4ilhj3sSgIY7clcD/AD6+w+uhhU/elufN1sW1otjB8X6dM+iadHooEF8yyeeAAFJzwyqC&#10;CXPTcQAAMDvXmWhHR9JurvVfFVrHLceW8dvtCXMKO67WeSPJIZTyG/hPvXB/Gf4geOrbUv7K8Kxv&#10;DHdQrm4aPeyJjDKpOAp+bO4k45IBNcH8OLS4slJW5hnlNu8SRbyGBAwSep9wDyTX59xDjoyxihGO&#10;q+77uv8Awx9FgMJL6vzye567PJZ6e3220kMkw+QXBcglSOijOPcnvW/oniBNRsU02KMk2z7SZGGW&#10;I53gDjpxXms3/COaYrReKNQtrFZEKIhuFj+cDcVLMOuASQOvQc15q/xIsPEWvC48P2csa25WGS4V&#10;xtkEv8YHDINoON3zZGMCvJjmPsWm3a/Tr59PzOv6o6qenzPqXVNRuBdwahp+1WiJA64U/wB3A78V&#10;00GoT67YCW8clV+UpuzjkkHtn8a46zgjvInstPtGQQqv+jRKSFj4w2Se/Unrk04XV3p8ElzJArwq&#10;drLv5OeB05GD2619LTbTcnsz5ypST0QuqeJbi3RNJEzxi3kKbFJIYH7pbtt79Mj1rzjV7iL+0hqM&#10;8jebwAynIHsR+pp3ivWo4EUaiRLLL+7G3I5Rfb61R0G4t762EMvclX34APvu9Mc5rlqVHOfImbwo&#10;uK5ite+INOnkjtmlSIyof3jnBz2HsTjgHr9aoaNfJFd2mmXWFad2aNsYyQCwU59azdQ0rR4daazV&#10;BciSREiGdyYB3ZLdODyK1oWjM13qc5i+0W0ObNWJBJOc4yMDH8jRhuaUve7/ANf15lzUbGXJ4wni&#10;aaxnXkXDlnHqemOx44PvXBa9fX0k3yRKY3Xkv/rMnPJ6j6VzviHxTqtlfHTbGL7KYow8kkiAktJ/&#10;zyJ64HJYg81mDUtXKPPNMJElAU5xu57j396cXz3hJnYqKS5ipBLPJDujZZFVtrKwHXswOMjFfb37&#10;DvwauNd8bf8AC/dYuW+zeDdSm07RbWNcG4u3tsXt1Mxz+5iScQwhcP5u9920Yr4H8Ra3F4a0ebVr&#10;aA3jRgMkUbAPK5IWOJCeN0jEKvbJr94vgV8MYPgX8KtB+GjbW1KxtzLqsse/ZNqd0xnvZF8xmcL5&#10;rbFUkhQmBxX6H4eZHGtifa1FdQ1+fT8r/I/P/EbPHhsF7ODs5u3y+1+dvmevP5caYIz0/T0qBp1h&#10;KqCQzHrgn+WfzpkkigbX5z1/Gmbwyhl6e3qO341+7Sp9UfzzBLqTzvHH85bIPIwM0yKRZFZduO/1&#10;pHnUIEH/AC09aVmC4AGT6+lCM5D2CtbEldp7e/8A+uookTYN/wB0fjmmmSZwEkO0R8ccDPTNJFJG&#10;3bIH59cVSYl3LssRK+WeNvIqu8STIGRiCPWpjE6osWMqcnP9KgYvG5UZ5HFaeSDlvqN27lA/iA54&#10;rOuEjVQXHfpn/CtqJWMZaRSD1rLv0kDB0j+QHJx6/wCfSp5GlcjlZQYgybj0PYVlXMDMhVQf6mtP&#10;azxCZemeazpCxfZGCWYHp1x9e1axhzag1YcU2rsX5WbkZ/nVCWUR8yDIHbjmpxFGG3kkt6E9Pwof&#10;3HUHPsMVuo20BmPHcLHc7BGpG7OCe3pWiHedzITw2RgdgfSmMQyFY06dxjJqaIQ4LRjr/D71004k&#10;SlYfazQbmgQgqeeP1q8i7QzqdxbgCsyKyj3gpwTyQOlbskCkeYpKD+Zr06K0MXsMIuUAD9epPpSM&#10;J9q7AMY59c0CJ5/4ueOTntUqAxqN2GIyD6f/AFxXoQjZHLN62IZppUYCFMKRzu/oRUAWCbIlypPT&#10;AzitWSRWi8pk2YGcD1qkrBIArjv1Gc4/CvSwsnc56kbopi1tl/dwDJAP6VTWPdJycBeMD+VbDSpE&#10;N8Zz64rKfyJWJjG3PUjrXrU5LY4KkBwjJXCHODyTUylFGzPJ/wA9KrxKAAUPXrV2F1ZuCpK92r06&#10;U9DknG+hbWd1RVT7y+o6ipo3WNSVbLMecVRkXymIOfTIGf8A9dTMYBL8gKhu/vXQ30Oa1jTidpBi&#10;Pj6VcXgkHkg9M1TgkyAjdl7f5zVtGBH7rseP8/1raL0uChpcljjaNjuxirBfaGYkn/PeqHmL5gRy&#10;OT19PWrpG0c1rGdtTMaEjJ2AjI681JGYwxTcTnsf1qL91JIC3FJL5RkYpkYOPSuiMupm47Ei7VYK&#10;rZHYgUBZGYCE7fQ+nP8Animhtg4JAP8An9anCAENnAPQ1om+hlJWepKnmsWZzye/FRqwJw3X8qf8&#10;rEBuR1FA5ypGCCe/X0raLIa6AzkAquSBx05NRRKxDb+CeKsq5RMnrnilCdWIGPatEjCbE+zRheeB&#10;x82ai8qUIQOcd+1XY5Ng8vAZeTzTVDKxOex49venYzuU0gdkGw5fv7VBNDco/wC9BOem3nI/+tWv&#10;BGo/eKcZ6k0xyHJdGzjpgEVrB3IcH0KgjJARl64xXN6rYxyuFYB16+3PqK7InaQ5U56e1ZF7a3Mm&#10;+fICRjcc+gGfxNVUWlhxdmed3cHlokEkWFB3Ae/QHivkf4//ALIHwy+OUUt5rNsNL1Oe7F1/asKh&#10;pVn27DI65BlLKqqQ7FQBkDcAa+5HjFwoldA4QZXIzjPJrndRsJLrzIduEbGDnkfSuHFYSlWg6dWN&#10;0+jPSwOOq4erGtQk4yXVaH87PxZ/Yf8A2gfhEX1vwlbP4q0W2ljw9m8aXiqwJlDW4+aZY32nfFg4&#10;cBkIBI8bj+LNzocC6R4jhnhvVcweXdREMHX7yN3BHofTiv6jdOt47eOPbwYSCMgHkDAODxn3ryzx&#10;v8GPhd4zx/wl/h/T9YjSUXCx3MIkxJtKblPBB2kjrX4xxD4PYapUdbAzdNvpuv8AgH7xkPjZWjCN&#10;PMqSqJdVpL/J/cj+fTTvFHhfUoREzI0sqkAAZVSPU8frVW68eWHg5ftsMkVz8wVxAysysykpuGcj&#10;gHmv0b+J3/BMb4RePopp/Cd1caDfFYVhklP2hPLjbmOVmIll+T5VZ2yOCxavzy+I/wDwS3/aE+Gu&#10;n3eo/DePTvEEcXR7Z3imkALOP3T7s4HJ+Y4H3gcDPwGO8Ocxw8L2Urdv8j9Eyjj7JMbPllNwv0l/&#10;mnY77wv8WLLVNKi1+CPdDKuXUqUdsdgDwT713Gh+PPCmotM8qTWs47TRkREY7HGD69fevmnwHF8e&#10;fANmNP8Ain4EvEhh2FZ4rYtH5YGR8yFgMDow6fxCvRbb4t+HvFl0ugwQS2s6MxEMqYKtj5h8owTj&#10;HXB6cV51PKMQoXrK1u6Z7WJVLmfsGpLupJ6H1XYeP7ayhS31I/ao5PlSZRuG0jgEeg7VsQXWkX9t&#10;IsMi7eh2cHBP6V84WmoR28sMa3EcxH/LMYXkD0znp9K6z/hafw68M6TMdZg8q8Kb5PJYb32j5Opx&#10;gc9+a4KuGs2mYQbXwbnoN7s0uVriX9/Gi4+XrnPQ54zVdru3uI0eHIDD5lYYK5PRgOh4z3rwrQ/2&#10;g/Ani1zYX5ksw6mQTzoUj3A4VTJkqCw5A56dq9jtLy+s7YyW7QyRTD7z8hhjgrj68frXgVMqjJ8y&#10;2PXVadPSaszW1Ca0O1I3yMnOVwCf5n2rOtFhiZI1CiPduwcbcHrx0NYjQTmTyrciVk4wDuIBHU+1&#10;UBduzCK9Y4XG0KOh75PGc152Jy/ls2dtPEux6DNfWdwDb2qLtzu3JnJIxjjt+FXY2E0aFH3McZz/&#10;AF+leZ4mv7by4ywlbAG3k/XFaFzeah4Ysm1e+mP2WMqJGC7ipYgY2jJOO+M4HPvXnTwXvc3Tua0m&#10;9upo69ess4UkYBzwcH14+lb9pqj28q3Zl3NKOBuz0HPHrXm8Hjjw7qrFNXt5cDO1lTdvXPPHXb3A&#10;6+tUr7xNo0N3HbaVHIFUbwsibc9jtz7Vyc8U9Gei6bfu2PedQ17TZdMS5dHSUsMgAALnryeoPasx&#10;30nUJGuljyEAHzjngf1rhtO1KO42yXG4Rt1B6jHbmtuL7BBD51mcNKc8nOc+1dTpKbvoznd46I3r&#10;SWE3axwMqztnbHkYKjqSelb+oX0+paabLmEgENjnheuD6V5VHcSW063jIQ4JPAx047e1bWp6zb6j&#10;Alvps53yFQyhcHb36/0rB01ytAp6kkKoqSTQoAQcnbz1HHPvWWzyTOfNHzHtkdfQ+pqV2hFyYJ4n&#10;jWPjoRz7D0qNfsOntvkkZlc4UY5AHJOOp5680QpcqszqT6mL4kj13+zpIdOcwI3zTTKAWweMAcfi&#10;cVy3w/8A2f8AQYvFrfETUzDd3bbBG8o/1SqOSi9y3Gck+3GRXoDa7piyKousr/EWUqeTjv0rpIfF&#10;GnTKYLchPKGQwOO/p0ohgaLmp1He2xrHE1oU3GGl9zptQ1++8Lp5BkkzIRtjTHOASrMvQD35rxyS&#10;/Wa+kuX2iWdyzOV6g5zk+uawdQ8Tf2n4kuVsbkTTxkLIvygLkZC8ZOfQHGc+9Ru01i5u3djIp/1f&#10;bGPT15rSviFU22RnRo+zWu7PYNIvLaHTmtH+clt3HpjqPXpWZP4g0OeeSNpg88eSVKsenB6ZOcdP&#10;WuRsNbLw/u4HjKgLtYZxnp04I9x/+vXimgjSOSYIMcyDGM+vOAf1rSonNJR2J2epVPiKaK3kWwaS&#10;LePmT0yMZIwckisHUrxrZUlJMrSYHfgY659vSo7q/id3n0oKkZLFQfQ5xnPb371k6hrcqWMYlt1d&#10;gxJEfTGO2fTqeea4HBwVmwjNPYxfEE2o3ClYJCmRuYt0wOwxzWFFK20NdO1wYwDtLfNng4OeOKva&#10;lrVxc2zR28eApzx8x+ijucdhXOeDNG8afEPxHb+HvhlpNxqd3MVKmEKIgu7DmVmOFVcfMT83HANO&#10;lCdWSp0YttlzqKFN1KrSSNn7RNJcRrbfIX6HnI56D+X0ro7HR/FXjXVpfCXw5s31m/UhZktirm3D&#10;naGkJYInJz85HAJIwMV9PfCL9hf4oapcXepfGS5tdLtreQLbW+mzC4uZH3KdzOdqRIBuBUeZ5gII&#10;KMpB/Qvwj8JvD3gnTbLRfD6eVBZR+SHcBpHUMzgM+1SxBYnJzya/TOG/DjF1bTxS5V+P/APyvirx&#10;QwWF/c4T35d+i+fX+vQ8M+EH7KHgbwfYXN34zitPEmo3kSxSlleS3iCgFo41chXywP73AyuNoXJz&#10;9T6F4Q8I+GtDj8O+HNPgsLOPLeTAiRRh2xuYKgAycDk81qQQQ2kRETFi5yxPeplORgDOa/c8Bk9D&#10;DU1CjFI/AMwzzE4qo6lebd/62K82n2QgzbAOnHb1/lWbiOEeWq7Fb8sn0H/162tkkxMZGAKHgOdj&#10;gNjn8a7HRPKlV10OcjFy1y0oUlAASSetbW0yoN3GR82PQ/lV1I12kBRz1qKTft+TAJP1z7UKmb+0&#10;0P/U/ny+JngrS/A/xJ17wboWs2niTTtPvDDBq9gy/Z72Jo45VkUBm2N85VgWO1lIznpy1vcBNMSe&#10;VNqRykEADJy2AG6bce341y3he7t0s5rMJ/qm3boYwFx1C7FAUHPQ+nXsTetNR1DUJ5tF1u7fT7Ri&#10;uPNXzGHoecAZPAAJwOT6V8Ppd2R/onCo4QXM7v8Ar5GZdT3d3cTWuoKY/tEhcIoBK5OQqkdCQME/&#10;nUUvh2TR7S8XXIB5rBhGIzvYAfNtJY4BOexrqtU8LX0aC4026WSLe6xllMZb/Z4OSQD97v3rEsvD&#10;uk2OkFtVaSa4+8zOSqoiHJQKeu8fxdapWtqZxhNy2OLf/Rh9qYmRpQoYKNoGOgI9Rnr1PekNxGI1&#10;QIECkMsmQeRz8o4I98966C/is5LN2s1cPI5WJMlmVVGWOe+AeP0zWLDBpmo6c91BOIlhblnXfkqO&#10;4OCDkc4/nT5lfQmcLbFVZWhMknBMkgkZcZ5JAyD94ZHJA4z2rOmkhk1Z7C7neAEl1aZhHGcnYGUH&#10;GeTgDOR6V2GjaMdXsk1FZ/LnVw0eGCx7V+8Wdhn39AM9TX6Z/wDBPj4W6Nqfx+n8f+OtOtrqz8G6&#10;Rf3skF1E+zTY3txu1WaORGSQkEwwQlfOZpPOVQFrpw1N1JqCPLzjEfV8LKta9tbd/wCv63Ph/wAV&#10;/Dzx14L+Hfh2fxdpt5p9t4kkN5pdwTEZbu0SIkn7MMS26yNkp5o/eD503D5j5RHpl9HGt4tvdq0n&#10;y4lhYEbRwC33QfQckjmv2S+MfgzxX+0Hqh8a/aLeyTUJzqDRuT5q74lighV+QiRwoAAeVOVXABrm&#10;779mPU/G/ha0t7W1huoZNiC9s3MbImwgiRJiAoOO/wAxbHIzXzvEGZvD1fZwVzXKcyouhGpXmlJ7&#10;+X9fifnr+zh8NNX+JHxz8PaaLIXlnZanZ3N8WliWJYIZRPLG6H5nZkjYFVywU7gAMkf1eaRrXh+e&#10;bVks4CsVxcGW2h2AeVu58sehAwAO2OvNfN3wU+Flp8K/h3pXgjwDp8OnLbxol5JHCFnuWJ2/bLko&#10;CJJiu1HlzllUDoK+hNG0oeCTLa3luLlrhncXBch+TjK46j0zXzeMzaSjZvQ+FzjHvG1r20Wi18/k&#10;dzY+F9TsIYvGWv24tUWT/Rkdhu81MEMUzuXacENxnGRkAGvE/GOk6tq3jOG51a4+2NfurSXEj+WU&#10;ycfMcEDC5wQPTivQ9T1C/wBbu4pbmeVo4owoeVsrknLNsHsAM9/oK5i91VJYRLHaNFP83mb/AJnd&#10;BnhSMj06818fjMyg+peCwko6v/hjBuPhh4Us9Qlaw1a6ulgRlaeZ45IiGYkpGF+U4zg4A5PTOa5y&#10;2s9Z0qeSf7DcR6ZbTRwteOg2srEAEMOBknGMYr2a78HeGtRmiTSzJa3MiRnyg+IohjLO6kAM57k9&#10;B6V5bc6PrOsa55NnOLmDKoh3ERFc4LY6HpwcZ6V5c8ZOlLmh17HcqKmveZ6h8OtRbRPGiakzZit0&#10;laNvfBADY7EHBq8fEcmq+I7rVLqCUtAm/CjCMqgAlWJ7ZrL0TS7G01OTR5LgRSJblWZiNzFXzjDE&#10;ZJB6V1DxaLpls8MCtNI2VLOQoAz2A4/DvXX/AGlUlpJnC8JBScrbmPBquuzXaX1s6RRIC7AD5lGf&#10;XnJH5Vs3/iPQrzUpItMmknlZFMkkp3GRuh2DsoPrXn0mtwWu/TE5WRSMgcbT1GTVGa8W0iElrtik&#10;jUiJo+AGPIYY9DivFnmzi2ou/f8A4B0f2fF6nV3N9r2lXEUeoTSBUywQnj24HWurj8R209vP9uaR&#10;7mWPeq8ksqjoCeAB0614bps+oT36arfzyX15hRHGVyAqctgDgD/9fevQNWln+1RXtsSkbqNucYOe&#10;SMfWvPhjJzTl/wAEVXBxTUR1rqE5sBqEwZSh5wowue3Xt61uaXqQ1JJIYZMyBfmXHAB6fWsiCJ7a&#10;cWeryMUm+d0YjAOOMY/UelXZtT8N6bdbNP2JcyoOEGIwQcDnuT1IooTcUm5et9zGrST0ijetoZLP&#10;bHI2Sc5IyGGeg9avrFJO21B8y5zngbQP55rmLvUrq3hEpkE00oPzHHB46ds+lbso1W30qXVlUtFD&#10;hZmOQQxHGOMHPsfwr0YYiLukccqDtqOk8SWnhBXaRRLlcsmMnngY98/pXk//AAmkpfzpo1Czklgo&#10;685JUHPT0zWsmo6Tf3clzrDpGiruKN0fIA//AF15h4kdZJk/ssfZ4Ys7Qv8AD2/Pv71yVsXJWknp&#10;0Lhh1ezR0fxc1DUPiFoWkeDoNVX7Jo102oRlWYFZHiaBkVQANhVizd9wB9q+Y/Hmg6faWytcMLmS&#10;PanzMWYqf4j6AdPavatKksoohfxzO01xuU7gCCF43D0614R41i0LQ1uLSwSZ7vCswYvIrbiTnP8A&#10;exz711fXP+Xj6/0i8PRfMorofmv+0H8M7C51P/hI9HVBchEikZmZQ6Fz8mMEHGQy9818Z6j/AGpp&#10;Vy2nX0bTeQ3lSMh5WRRyCfUehxmv2Q1LRoXtluYIwJ4jlC43FW9TnIyOvtjtXwz8UvhWum6fPeXS&#10;/LcSo7KvRndiAZO5bdzkA9R2r9G4W4yqULUqusTsx2QYfHrX3Z9+/qfn74v8Racs8Wmvd/aLghT5&#10;AyQ+8/3sbQ3HA74xxxWc08TxMiq0KxDDGUhQBnOS33cAnn0r2KD4afY9Wn/0WU3DsWLOMOIsgqgx&#10;8pCvuO/G7BwOnOFr3wh1DWLlbG0W6c3IKSeVGrgqzZ8wgfKoUjBB9uK/ZsBxHhpxTTPzLNvDXHtu&#10;VLU8UgvBbQRrYqZhcMznyVJOOuVH178fSvWl+FAmhh8TfEC1giYiORYbb5HiVPurMcnc8gxkDgZ9&#10;c12+k/BHUfCcTahYx3MupMWkYythVVyMrGrdAuOB6E5Jr1z4e/DS4+JWrQvf2szQ25klkuDKUWQg&#10;bQpXjKh+cjGcYBr2qOOjUdoE5Z4aVYe9il/kfMWmeH9N0LxOggtjG9vht6gbldhhck9gD07dhVe4&#10;jgaM2dpcyMkkvzRs7FPlPRYz904zyDx16190t8PNFsPNuZNlt9gumaRydwkYAhlIbIwDjDDB/lXz&#10;b8U30SYWQ0i2jhbc8wmjGwuc4yT3J689MZGK0pVWpWZ0cWcAU6eEdWHTyPKLmOO0iW4jbytpCsGz&#10;jHqCRznrkdKhvvDHh3xDJDBrai4SLDROQW2bwN3lgdm4DZ5IA/Ddkk8tRdaqdsJUZMi7gEGfmA55&#10;9vxqnp9+qRA2qNsZ/lWZSq/N0XHfJ5Hf+Vb1a6R+V4fKpP3bbHiqeGptJ1Xy1d3t5FCpK2V5BORj&#10;9K9I8EQalqEJhlj2Qqzq7gcAZxg+ox3rUubP+2rdoneGyjjcvulY7QckBfbd2PapPDKPpdxHeXO+&#10;EMAjLITjbnjeBxz2P5+3g5liEoPsfonBeQzWMjLU/XD9jv4x+L9cfSdP1y6OpRRzNaxyzt/qUEZw&#10;kSYUBYgCEx0Bbiv1E8Pa5bX26K5uBMqycRFiNoA6Y9D2/U1+Z37DPwO1+ZLnxJHdWq/Z084QzEs0&#10;ZlHBA4TBT+6S47nGc/pJ4c8A6tp95JEnlC6nBdpxh1aNVyFwOfcdBXxedV70Vfc/ReIo0FWcVukv&#10;v3PrPwPr2iX0dtbaeokwudg+fa3pke9eqXF9NqV1/pAVDGMMAcn9ec18vfDnT77w4ksE1wzGYZZ9&#10;vlkEHI2gdPr3r2zw1cWlpqzC8/etcRsqu5yQTz1/TNfmuL1V2j4ycFGT5djrFgWaB2tUdyOMEgkj&#10;vj1Ncbqt/Np6RrpCGNj1yMFSPQenr+ldr4g8QyaDbW8iRrIcCNRnA2jPJ9+2a8J1nxxdpqy6o4X5&#10;C8h80jYABn73sOfSvk81tBXvqd2C5pM6U6lJb2ZN+xmlfIwf1/KseKwt5rQXFzh2UgoCQTkHgn6/&#10;Ssn/AISfSNb01dYe8gJdfMQq64IJGG6jK84yauz6wjW629sillwSw4/4Dg/zrwHFPVvQ9uDa06nB&#10;eO5J8xy7mSYhehxtz1Ix0Ix1rxe68c6/4bmP/CPOscW7MpKM0kkh+8S2T94Y7V7P4hjn1BFnnZSy&#10;ZyoHUZ79CDX5r/tk/tuWv7PPirSvhn4d8KpqWpT2UOprcyXQiRYWaRDvhVJJGGUwpON3ODkVw0sh&#10;r4vE8lB2k9j1aOKhCHvrYT9uf9obUP2dtG8Gaj4X0201TXtblu2ltbgFwkFuqvJJ8rKQSzKCzZUr&#10;kDaTuE3wU/bY8EfGHxl4b8EeHNW+2+JNRtnuL20gtJYra0a3haWZDKxJJiA2I4zGx6elfib8Yfj7&#10;8RP2ofHcXjDxlJbo1n5kOn6da71ggWTAkXdIBI7ShQWLYHQAAcV6l/wT50LVtf8Aj008GpDQZ9Ps&#10;pplnt03TyssoKwkMrxhSjlJA+FZRjkgV+u1eCsLhcucqkffjq2nbU8uOMlVqKPR3t/W5/TPbTpq1&#10;r5UimNkUSSFD1GMjA9PUVSu9NsvMZ1JaYruwScYHHy47nv71mae8Wg21vbxqZ5GhZZC77XI4/eED&#10;rz1+tU59cnRmhtkYPIAPMYZwAc8c9+lfljw0b2kddKs7e6V7qNY5ljVvmIOO2cetc3LbwW7naNyL&#10;ydvyjk55HOBWnCI7GJrqTK+xOQPqTz1NZaCS4mM0z/Iw259T6UU8Lqi3URireAzmUpHuj+ZS2eM8&#10;VzQNm15LcJGcMuNmdoc+oPp/9bmupv8ATLcQO99IfNk/1apgADOPmz61zdna3H22NEAdxnPAYDjk&#10;47e1d0YuyRpCcbOSG2vnB21CTaXyUUclUyMcnv65rVsrWC1tPNeYySS/O7twM46L7cZxWDq2oWmn&#10;F9OlbMwbb8mBnIyRgnnjvUOrzXdnp8dkoUSsoJLNkBcenH5V00oKL16GE31fUuHXNLu5i0yncoAQ&#10;tjPB6+4zzS6fHeeMNcg0G1Bka8fyyoPzMAM4GOTkf5zxXBDQ7jXb6HStKLvcSMAiIhf5gcZfHCrk&#10;5JOMjpX6D/s/fCq6+G1ot9q6pdajeYWS4wC6JySVbqqHgbFwDgE5PNfR5Fw7Uxc7yVoLd9/I+Y4j&#10;4ip4Om1B3m9l28z1j4VfD3SvB+hWul6VAtoI8SFVAGGbGenOR3ySa+ndF09kQ3LYOMYP8uK4DQAs&#10;cxdmyMkjj8K9Y054Rahnx9c9q/WFSjCKhFWR+F4mtKrNzqPVl1TI3yucf4inyJvZfM5A7H3phJU5&#10;QZzUhIAUsenTvS32MeUUopxtzjpj2qGdIlDbRwevY+1TRl2Xc3bnB9qbPHwGU8NzVc2grPqVVBSM&#10;uxxtqjLKsjYU5z1x61txW5fhsdOhrImiaJmWIYB7delKTJ1uZjJF91uT15PODVdol2HDYB7df1q6&#10;yZZSByfvVH5JYkEg56AVrCNxtdilKQjbhz8vf/OKw9xxxww4/KujwqExuucev/16y5kw24ckcA1r&#10;yq9zG7WhnlmyBjryPT/69RSMcgnjIOatOpY/u/XtVSWLDBl+bHrxXYl1F7S6IJB5i7FABNI0excf&#10;Men0q6I9zeYw2npk9asR2zzIJIvpz2r0cOrEOVjLNuDIxbIOATz0FVHicsU6kcDPauhZShKMAOOv&#10;rVCRYzwx+9+GT9a9KEDCUykY2ggV3OccZ9c96nslWUDaQc5x+dXbaGOdvKJ+UdfarLwwwSLGByeB&#10;WsYdhbjMYYqeSDzirOdoDN0/T86amY/v8Y71LHDukUvyWPf/AOvXUoPcy5uhobNoEb8g9ffNO8sJ&#10;83X9RTpAw/1Qyc49aVIiq4xgehOa6IpGcpakgLiEDHHU+1RNHG/Cglhz7CpxGWAwT6VM2Rj5cjmt&#10;EjBshhiGRct349Ocf1rW0+OX7emyTbv+U5A6VQWR2yGAAGPxFW7JJGuklGSAwbGcdDnHrXLmOEjW&#10;oSpvqmdGCxLp1VJdD6p8FRJNokdtG5Z4flIAycHkH3Jror3T5LiPz4m2yIcYxnr06VgeEZtNju5Z&#10;LIhY5Yw2znqO4zyK7BTMJTcwMxcknd05Nfy9jsJyScJbo/ZcPiOb3omFD4bllgae4YvIxO5XzlAB&#10;yQeM16n4a0577SJZoDHHHajqcKm0DOOOmMfjRZX9skv2i/i8x2UjAGQWIxznt6mtqTR7SGJ9PMfl&#10;CbG3jAHIbp0OTjFRhsNGD5zTEYiclY8w8TaHHqssV7qfCBBt24Awedp7kiuMs9Mi0l2MUrOM4QHg&#10;/T6161rszuscTRlYFchWxnc34cV5z9ncLJc3XyRxtyXIGSWwOT3J4HrXnY+Mee6PUy+pNQtIVLeP&#10;R431bVWMZRclOSWJ6KPc/kO9ec+IrKHW9ZOpbvJaflmdiQEXAAP0HCjI4PpXQ6lPNf3m++bezcAE&#10;nB7Bfyrn9R03Vbm0Npq0YgP3o+M7sdiM150r2sevS7nC65NF5wSCYTKCRGQMDA9e309ai0W3tYNR&#10;N9dIjEAHLAMPQ9e+O/aszx7psug+WZcnywHkQHJwRndx2xVTxFqUFtpTXyRLBGUVjHncwGBjAHXg&#10;5NcdSTXxHu4XVKx51r8el3msXN7OPMLMRGQcHCk7c9j6elcXrviq4g1GS9bNvK4Dtbx5ZMdNvzfM&#10;Rj3rQ+JutWlroNiv2hUmaRpVEf3yoUgkqMkr2APevlfSPF3h3R5pFublLeGzRjM7MZNhm+VMgEuW&#10;Zs4GOxPAFeNjMWqU+V6Nn1WBwrnDmsfSnjDxvpHirw5JpHh+0SykyFV8FpG2kfMR0yQDwD1OfWvn&#10;61nks9WeOciSWOUlEUkBmb7rZIPHP4HpXp0mh6VF4StfEdhfyPLcxibf5RiQB/uqiN84yOcn73Xp&#10;XD+JfDNzaaJZ6wLkFrmQG3gcfOYR1mLZ3L83QEY7Vli+eSVR72/rr/XmdmGjGF4rqcprEWn+C9ev&#10;5luGS/um824gQDaGJyyljjexb5iQMg1U8TeGbKwubnxHLNa70ia7eK4m8ts5wFjRv9aztwqKMk8d&#10;cV2txqehaxNPYaQpuGlRcTSxnztw++ybhkEeoODn0qrJYf2hrFrfqwnktDGI5LrAQNGwcebxjBIA&#10;IHJHFeDisJGTklZp6ryet/X8juhWatc8S1rS2ur5I4lSIiJZLkhSViRx8vynHzj8iR7V5V8Qfhxp&#10;nh/xNpupXytPa3Fs9xayXKss3mLg7GbAO0HBX65r7FvtVur691fx9JHBHqF3jzA6iTy13kFI1bhF&#10;zkjPQYHSvlf4iXF9qeotc6jcXF2YpGS381mbAYDcBnoCep/DpjHmVZfV/ei7tu69E/6+Z2Ub1HY/&#10;NPxj4X8RiSG38Mefpcct80BmaORxKJSxfbICOWJyM53DdgV+a17pU/gPxHqug+MLU2V1ZiS0ls5E&#10;L7m3MYmDDClSMMrjj09K/dXxP4Z1LWUa40sFE08PewhWXf5kSfKAjjbjfwWPQcjmvyy/aX8N+K/F&#10;/ib/AIWhfyQT3GoWccV9G4KMJLNdkSxgZDCRD8pPOQcg9a/VuBOIYOXJN2Pewbcp2aVvx8v1PhbV&#10;dCvNAFhFeJIont/MWTeGDEHDHA6NnsfWvQ/DeuPokmbJ2aOVB52wkb1XorZ4O1jkdwTjpxWd4gsr&#10;zVdFt7nQQbuW3Xe8OVVynUhVyASuD8uck5x2rG8Mefqb3Asg0/kwSSFOhKqASDnGAowSeo6V+9Uq&#10;jkk4nXDlhJxZ2mtaxLqkHkRu9k0iqpWMj5W6Ebuct/LqKox+FLm12JqFtc3v23EduYQWHnKpbbgf&#10;MzBefTvX0R8DvBNnZQp4o8Sra3Ftf2wmskiBZ7eRVbG9fu7twx+PasXxL4A1rW9dE8eqTm3DNLEk&#10;JEJiIyAS+P8AWYJU4ypFe/RyuXs1UkeJiM+gqnJBHgnhT4Z+IPEmuP4e1a6g8PGFyZxeYM7Rg8CJ&#10;AQDLtOcPgdSeBz6jZeDPhd4Gg/4TnVL6XUrmyuPsp0lkSPfOQwTau5naJduWkI28j1qvqvwWjtbS&#10;48QXlzcXU8VvyA4nZyp4Xfglmb+I/wAPXNeIWIu/skX9pRskqKS6SAh0z255/D0rkxEVR0cdT0st&#10;aryvzFryIVuGjnxAZiZW2KNoZjkKB+PHb2rp5n0W1RIEdZhJvY3DgbsjBPQfgB+VWrDQlt9Bttbv&#10;p7Yvd3DQraySbZGWMB3PAwqYO0sTwSNpOOO58U+Ivg74h8F20mheHp9M8TwySRM8UivYpg5EwfcZ&#10;JGHAVcbckljXmU6SSbbsfUzr8tlFXv8AgeHXMTJdSSTs0ZYhyGGMjGFGOq5GOO1PR8x7V4AHTGT+&#10;vFWJp7O7uZdPkLPc5BkTliO4GV4BqFkVoxNa5YZ5HUr7DPpXJPc6YNdNRfL+1A/bGOWADAYAHHAH&#10;tSCa6kiSB8/uxsQHkKM+3JzTFLKyiMEjHfqR36mr4DfaYzDlmAyykYHXAAPfH6mo6HSnqa3hzFre&#10;zxXRwJYHiSTurnHzAjlSRlePX8tjxJDeBbOTUJPKMcWVRjniTndkdcgYrk7+G4hht/s+xndvnU7v&#10;kGcAjHVs/lW1rVzfatrFsLglvsdsLYsD8rlWLFiAeDyBz6VfNpYclqZ3mR/Z/MwVDfKc5B+nsfbu&#10;KqmGIIdq+WjH5gOATjoB61vw2669I+nTs0LrkkrtBwOP4uN3PHNZ2rtZWF89vp7iS3jAG5zulL9M&#10;lsYwTwCOtSo3VzW62Mr7N5MYEZVS3XGTjn2/XFSEFZFBYAP0I5JIprS742VScEfNwOT3A9+1Pt4V&#10;aNJZJtrkgFNvIAHLZ/oce1Sl3HKfRFdpUuD5nBcEnB4z1H0qtJIW/dKcdPlUccDt65NXnbfI0WNw&#10;XjP1/CqnlkPhEOVHUjPI6++P51cFrqZTldWM4hk+/kjBdj2yPy+tXbcRJGrpkZUFmA5bcO3Uj6U6&#10;x022BgsLubZGw2ySHLKFzlmwOenHvXReINI8PaPfx2vhi6a6sI4Y281jnLkHzOg+XbgAjkA9zWq1&#10;jc42mnoUtPkht5XbU4Dex+W6oA4jxKRhXPBzt7qMZ9RXTeBfFfiPw/qSaI7HWbbUYxaHTpmydv3i&#10;8YwVUpg9Rgg+tcO92A8JhjYLdlmgYj5Sqjkgnghu3r2zX0F8K9H1OwV9ZvAiW18u0o4BYpH8y7SA&#10;SMtz26V3YWEuZWPKx2Lg4PW7Ov1WO2trAeR+5g27U2KFIHAGFHQ81Rhv7O2CpDCrSLna/ftjfnsK&#10;drFwjWks4fMkwGQuCRzncN3HXj/61cM2r3hvnhkYNJG+GY4Az2yRyfTpzXozlbY+eSdrnrmivYX8&#10;n2W4kCs4fdgE4cdto7E9Ca4vWjcbZNOudrCE7WCkFTjkHPeqdpIbphdTDyiMsZAxxnvzkcelJaWf&#10;9u6m6wyhbZUJBUFVO3nG7HzEDsM5J4zWFeuuXU76TbVx+mQK9sLuJAkYZlOz7vHJ6enU16T4U0OK&#10;9tfNeKRZUkUrJKpCH0O3GcHtz/8AX6vwj4DbWNAF/HcpY29m6AiWN0SQn7sCsV2+bj53+YkL1wK7&#10;KOXxFpmqQWNrCwsrZw1y8ilhLG4LZj7MuBnd1Havlc3zqFFWTNaFa8nZao9K8JeH9HudVhEAkN2H&#10;XzZpXAiCsN29Y2AK4A4OefQ17Va+Eb+1tJJdJ0ma8ubmQrDC5B3IhP7zHGFC8ljjA68Gvdfhn8LN&#10;K1XwVpz+L9Pso59Y0lFxOqvdx28cu4STSA8EqyqYx8wyFc54HtfhvwxpXhHTJ/EizNdaoIZdPZJR&#10;mCPzCGTZj5h+7Cq2T/8AX+QzPFTaUr26nyuM4ivNxgr209f+Bc+DrHwlY6rqijxoYrBrRDMFQrPO&#10;WzhVVIi3yYySwyV429673Tf2btfjlg1vUNSm8tv9K+xMsKzWwblBMWU+azDHyJjYCMtuHH2DJ4I0&#10;660PTvB+nqhmu7t7mf7Kiws0jAvI28fMFIGGJI9h0rozpx1G6XUfKLTDCu2TtVAON3b2GfWvk3i3&#10;u3/X/AOOtndaWkHb+ul9up+betabFpOsS22vTSaeU2TyMbcNLGx5jQSnLRqDyAGG098HntfgraaH&#10;d/Di61VdO8jWLd2S51KQshmNzOZI1lIOHLKRjIz6kd/rTSPhfN4v1PUdBsreO7edZZZpJhsEEMeX&#10;3O4ycYG0DGWJx6EeBaR4CbXPE+lab4Q0iS00ma7jjlkt4bgJMI2Eh+0SOdu8AEgk7gOvalluYOTt&#10;U63X9emhWIxEalJ09mrP+vU+pvh54f8AEbeCLLSfE+orb/YRItuYk89gXPWUsQW2kBcegwPWus8J&#10;ac1hrM994hjSSBoj5X2UmNBMJFxIysMhQm75Mn5j1q7rk+n+HntI4JFla7LMIxx5fzY5/wBnHbrn&#10;rWzFYazfXUfiKxcw2DqttEueZHU5ZwCOFGQN3B3cdqrM3CNVKDu4+f5ngYWEpJuWlyr4l8IaIdWl&#10;n+zJfTQqZLcbmDITyUKg4Oe+4HjtxxXtfBg1fwxNd6Vaw2s8bGaONiSJB1cKeAA3JBPX2rsTcS3u&#10;qy3OnWPkNJJkxqxcAjjJkJw3fvj2rjp/F91bLe6ba3Mj3AldECry0IOAVyMAg5JB7e2K8bE16SfP&#10;Lr2/rc7adGbtGPQ5SO1u/Ed3BpbW/wBn0+3VZrmS2YPuwflJX+E5GFXkDk1uane6xpeuSLprre/a&#10;mAm3KGRnbG0oAQQMHnk8iqlve21lqLXvhrdHDKqh/PBZiVGZC3b5jnAxwDUWqTaSJUv/AA/iS2QI&#10;ywRsd4I5kwW5AJ4X0rnlXtSdSMtb7/5f1163OuNFKolbQoa5psxgCavZeWIXYtJnYzFidzMmcbQe&#10;1crp/hWzlude+zmIJaxR30SSMFfeAVZosYZkzgNGcg5GOlZv2nXL+4miPlpb3DbpAys0qoGJVS2S&#10;Np7/AE680up69omlwRKsA/tCEFppAP3iKoyMluMOuOB+Ir52njqbftJL7+vQ9VUJpcsSbSLSVvD1&#10;os0jQ7l8sRQOBJkDoysCQMdsGopfDOq2VgE8K3KWkFzIJhPcuTIJoF2nahByyg9cBecDFcxofiS3&#10;1nUbnXryaSWQpFMJVAYiORco+FGQmAACO55zmvRvE+j67pesS2PiJI48WTSxMHJTH8WTxjLEbl/U&#10;iujD1I1ad2ttP67bMVTnhPlf9f5l60k/s+C31a7ne0slTyjNNMz72PMhLsejE8rwBxjtXOXD+KfF&#10;Gu3Fhp9hLeQROAJ4Y2EdtCCCWkY9EODlyMnpXjHjvWLZ/D+l6cb39xf28iXbP8qWcsZHzrngrj5S&#10;fUjpWf4A+IOlaxLc+HY9X1PSNTEkUGk20G5ku7COLjcrjy/NVg4+c5CkGvRyyCxdX2K0Vr7rXTbt&#10;6HRHByjTdVfltrv3/wCBrsfRerx+INO1m0g8P26azfTljbi0kABSc7YlG8hSWGSVzxgH6bV7oVjB&#10;oaKsSjUsrEQzghTkAggHBA5zj05rh/ClxPJbA6MRdNE/ksqyIXjmXnDeXwGXvjGKn8TXlnbXdpaQ&#10;Tpa3906ozod8YWR0DNuOc/eJJzz3rycZJR53Jb9O3ppv8zCVJtqMf69fI6uK8um8SPaWsrTW5J4d&#10;AMEAKFX2zznv9K62TXdW0V4bmQs1ku5ZQq5Kn3x8wx7fQ1zOvx6To2qyTSM1vEjEJHuG6TYdoGT6&#10;npj1wO1aujahq8+lbr+J1+yFiqEYaRSMDngsOcZ7YrKlJxm4X1/r8DhrQjJKVtChe2OmXbw6PDI5&#10;E6EZjADxgDIXGOMA59q7z4beA/D+nT3+k6qoku54zA104UBC/C7B0VwB16n6VjXmsRxaxoOtasgt&#10;LjyW+0mE7Xk2DaJHYdGztIPXI71U0+9udc8ciXULhp2u4ZYgrEZy5VlCquPm+XJbGQO4HFehg4UI&#10;1uaUbu9l6NL/ADOSvCo6binZW/E+n7SaKz1SHRZrlpUt7fqyDczjgSFU+UE47ce1a+oeIYbqMxaL&#10;N9jZztnmAzIcDB+9x+nSs+5g17U/AGkWtobRrvTIiMwRhJVEhLss8md8jgYXc3yjHA714lr3jPS9&#10;E1Wz0/WIJGbUGyZF4SIAkYY9954AAx6mvocdjI4aLlN6f1/X+R89QwkqsrR3Rj/F9WtPCSapEQjX&#10;t+toYS5aR4whdj1zlSAz+gI9a434Yx6JrVjdXE0bWzoGXeAC0jZwm0+gGSQOc1oeMbS78Q63H4cu&#10;WaKztg9zboqKAktyAJC7DlzhAAoOAvrTLVLTw/ZwrlFa2LyyeWc7iT1IPfb0HGPwr82zFKpjHWkv&#10;dWmp9hh4qGHVPqzj/Hng+5kvbS7eF5SkTxyZJkUc7kfackMRxkdsDrWl4E0EK8V5qUSpbH5XjdGV&#10;5GUYjdsgfIOetdJe+LNIcwSZkeSYrgnG3g5HKn24+mauT+KJPE2p3l9qJBKlSBESx3HqXYnv7V5N&#10;PBUFX9pF69v6/rU2lUqcnK0ez6BdPaXss0sqhJo9rMvJYLyAD6fy9a4Xxhd6oknmQnMTuzFV45bs&#10;w9ffNZFrr832VNHW3kd2bEcp4IXsF45qLVbwWULR6rmNjkKpOSzY7e/vX0s6nPT5b2PFjS5Z3ZQ8&#10;fQ6RY2mlSWN79qaWNHuI2TbskOQ6hs4JOMg8E+lcp4ek1l9Tnj+a5ilQuYsA7AflBGBkAZ5+mayN&#10;UvdUVWYbSJWyN/OBj0HQ9qypNX1W3u4JdPlML5ALR4y6Dl0z1BNefVxFqt1dI6vZe7ZnfzC40+2T&#10;T7CIPcBSF2kH5icKcHoc1zV542lS1SW3eK0uUZopEB37njO0jDdDn8j14o0nxHBqlysBnQzxvtMa&#10;jE3A3Z2k5YEfxd68nuwuiJK19BH5k11NeqoOPKdzjYpJ56buepJ7V6tOLUVKD0OP2OrUjjNf+Ik3&#10;jTXIdNst8sOnB1+1SKUkDSMDMpxwFyi7RjkjNbWlalJq9/d2dhhryEI8qsQAqOp27e3Y5HbvXLWd&#10;xYuLg20MaTSSCabYDuZ2BCE9s4647n8aq2ck0EkmrafGXuZLqK0jt4sebc3UpWKCEEdDI7qmcHqe&#10;OK7cJh5zneWtzrqyjytJWSPqr9kv4CaZ8dvii2u+M1ZvCvgue3u7u3YbRf6iW82ytXx1iQx/aZwe&#10;HRUQffav3HurgyszSHMsjGR2PVnY5JP1zmvGPgT8F7L4BfCbTvh1m2m1XzZL3Wr22B23uqTcXEod&#10;gGaKIBYLfIG2CNVxivWAbiVSi8nOC3pmv6P4WySOAwkafV6v1/4Gx/LPGufvMMdKUX7kdI/5/Pf7&#10;l0JkX9xufAzyD04zTQrXJaJ+B3I4HFMImbO7+DgdKWPcyk5IH0r6DzPkrixRLExVhuAB2n+X41Oj&#10;M2UVfu9T70wzyIRG6jP09aYhnYMudvUntz7VLiwUlYsoYgoRgBg59yaUxRQyCZRuyMAd8VBHH+7L&#10;SdcgZ9KlTbJ8qdvXqaajrYTbsPi8tnKqTtPOfQ0w70GG+YjvSqzAAK3HcEdqhiZrgk52gnqeoA61&#10;fITz6E4mljUqy5DEc+1Q3kk3yp6Y/I+1WHiTlmIJ7DpUEzB3VdpUkZPfitY9he001M1lU5Tpx0Hr&#10;VZ12SAxnaGHOavlMna7bfSoJLGSQndjpwPb0raMeiBNmIgt52+0R8jp0wfxNCxZdj69cVYQwruCD&#10;I6ccYOaVgowN3XpTS1EzHZWWQpEuAvQ+xpRujw+3AwQPWrjgIuVOTmmQq8bZDZyMjJ9a64RdzKpN&#10;Elk6TuVj+Uds+3WtMWrvGwlb5l6elVYQByRz6fjWmyMQMNjcOcf54rvpaGEpXK3kske6Q49un0ps&#10;bFCGU4A4I9v896WScsBE43Y4/LpmpAQIwG6k4OelehCT6mU0RJumztOQBn60kflkMV5HrVyH91EY&#10;oiOhqvby7MwR+nUjqa7qPc5ZSaIp4/Lj3fdx2xVCVdjrKxzkZ/8ArVeuNuzyyScdjVaIKk4kA3Ag&#10;5zyOlenBmEk+UrsSpDYxnnOKWWPy23N0PUj+X1qQLhf7o7d6iYkqQRkdcdPyrshLU5XAvZjk4X5R&#10;2x0qcZD7ugPHrzVCON/MV1GVHOPWrTKzLjHA/mf1r0IHI6a3ZdWV1cRsh+YE/gD2P1qZ7qMDCEgn&#10;HUdPrVGJCM+Znp0PYD3qd4ocAOdvORz0rpSuZJ20FVtk6tjJYckHHNXLe7eZSmd2D244qjCokZVV&#10;gwUdeR+laFmskKsJGGRzx2FaqJD3LHmKRuZduemP896aXkcYI25yD9PWoiyyL3x2qVc7t2O/Gefr&#10;XRTdjOW5Jnv0HQ/hVhcOQpyAPaqocb/LdTx/nrVm3lXLb+SOOOlaXM3J3JwAcoq4z0/+vTUDAbVy&#10;efrTpXRlUgsMHqOKQyZk2MeG6sPftWifYJbXGuVZNxB9PanW2wjym6nrVh8Qt5bEHjHHOP8A9QpV&#10;jtgSyknIDVa3OSb0sSgNGrRzD2FIoIB2844//XUgO6Tft/z+NMYkPkjC9q2uSNeMH7ueKdtAH7rj&#10;HJ+tBlSBgW+6fbP/ANemOw8wsPlBwT6VvCNwUdLlgsrRFk56DHpTXeR4WVj1Xk1AsZ8zFueehB6V&#10;NhmbbnjFJq5jK5nx2aE8Z24/lRPp7mPNvg45568dh/nmtFI+CUJJxjkdc1YNrcbSchQOcUoroPn6&#10;o45LRWjOV+YHpWJexRwTqob5/SvQ5NP3t5xfGetYWoaSsIYsoIY8N1+nXpWFWm7GkKpxGwGQOQSF&#10;5GKo3Snb8xxz+R9fautTRmGGBz/h9aqXelGKMzOc+uOgrgqUT06VXQ8o1K0SS6aS5QM+NoYDJK9c&#10;fQntXKan4D+HviIM2vaDYXkjMDI8tum9sc/MwAYjjue1euTaaQ4kwrEdCen1x61m3FmEgbcSMAnj&#10;jp/9auKpQXU9SnipJXiz5pl/Zl+DLmdNK0aLTfNk83/QyYznnIGd3y8/d5HpivN779iX4Aajdy3O&#10;oafJOZW3Mk6xyqX75G0btw69+4NfZMbnygyYKg56d/8A69W7cfvxuzuYdR0x61wTyjCy+KmvuR3U&#10;uIsdDWFaS+bPzd8Rf8E0vgnqt0lz4UnfQrdMf6NDCSoJB37mMmTubBXAXaBtyRUVl/wT8g8PpaLp&#10;vim8MyQ7JPKZxE8gA+aNJGItwGBIUFzghc9Sf0qyXzHjg9TjrT44whLMTg8DFeXW4Ty6WrpL7j16&#10;PHGbJW9vL5v/ADPgWb9jRVj+06Rr82m3h2+bLFGHSTGQSyNkgnOchgBz68ePa1+zj+0Zo2u3F3YW&#10;2neINKWICM20phu1YEjMgmAjYEfMQjfLwuCa/VgSqhZWUEc5BHGP5ViXiSSRhEIVfQHIzXn47gLL&#10;K8OVU+V91p/wPwPQy/xCzShLmc+byav/AMH8T8f9X0Lxz4U8y78Q6BqdmkCebLcJD5sMaZALvLEW&#10;Rcd8n2rifEAu7ry7+P8AfReY6udxyWQ7SeuCwHGwncTwATX7QPAt1/o9yqSRL/AwyvPXjpz3ry3x&#10;T8CPhn4xuTe6hp3kSuzOxs2+znzdu0T/AC5UzKDhXKkgZ9Tn4nOfCGnWpuFCrb1X+R9rl3jJKEk8&#10;TS+5/wCf+Z+UEKWmoaE2qMZLaMsfKaWMxOy8HcucEA9OetXNL1lWtUhsIncTkgShCwwMg4YjGR3A&#10;PB6199Xv7H+htqEMT67c3Witlp4btc3JftslQCPbnnlNwxweeOg/4ZI+G1rYJpui3d3bWyIdkbSN&#10;LsYnqhYjb1Ixgj1r8+l4OZnGV4yjp57n1sfGLLGtVL7tj8+LGfyLcQq3ng4AbIHvnPfNdJbXZljE&#10;0q+XtAOQegHUfQ17Vrv7I/ifw5J9o0kW+uW6MyrgeQ4BOU3xlmU5zg7eARnhSMcTrPwQ+M+jxC/i&#10;8NzyW5mjt/s9vJHIw3nG7azKBGp++wYhRzgjp4FTgLN6H8Sk2l21PqqHH2U4hfu66176fmcxe6zD&#10;dMlu21k2nlVwVJNQWeotZXCXkSL8h6Pn+fFc/reifEDRtUlsdQ8M6oZLYvHNHBavJHC6EEI8wAXz&#10;GXDqE3BkIZTgg02S71+fbBJoGrG2CBmK2M7HP93aqkn2qaWTV7+9Tf3M9T+0sNZNVFr5r/M9GgvX&#10;1KZ7u+TDt0cnjj3PQgVg3tyL3EULGTBOMrj9f8elZFrrGum3a40nQdZnTb8oGm3eTgdNhj38eu3H&#10;uai0L4ffF/4pPe3HhDw/eO2nxr5sM8M0Eh3nCgRyrGWXJySM8ZABPAqrkdWfuQg235MiOb4aEXOd&#10;VJLu0UNQvdMEstpKVaQKDtON3HU49P61DO9jsWGxZhuBJByvII/HHrXZW/8AwT8/aJ8FLDZ232HX&#10;FixF9ohvmtCBknDwzKSeSfmDc+ldLefsl/tBWFw13PaWEkLriKBLvMilRgFnKEHJ5wamHB2ZONnQ&#10;f3EvjPKNo4mLXr+h5Rr2uNqbKgsks5YOhBUiQjBH3QCQD0ycms+LUhf/ALyZNsvJ3HABPqAfWvYL&#10;z9lr9oaS0f7LokV1eRodkYniAJbB/iIPHTP/AOuuRi/Y2/a+165ayNnoOmRu4zLcXrTNCRht7JCj&#10;Yz9w9QCcngZq4cG5le7oSfqjL/XfKLW+sRXzPPtQ8QTaJchrORPORgzJv4II+6euR+o7YrnLvx1d&#10;Xl/s1bUVi2pvkUKqAA8DcT2Pv1r6v8L/APBO39oK6tGn1/xPodtIpPyQGRuCOvmOudoPUAZwODXt&#10;fhv/AIJgfA3R7xZfGmv634ihiRlih+0m3gG9lZgyqu51+8MblJByTxivUp+H+bVtHDlXm/8AI8zE&#10;+JuRUVd1ed/3U3+dvzPzquNfuNHjgu2tTdLcSxxbYg7uxl4VjsVu5AC9TkcY5r3vwv8As2/H/wCJ&#10;Z/0HR103SZtwju79GtpgxXIZ4zulMasNmdqliwwCoJr9afhx8I/h78IfDy+F/A9hFFa+a9w0ki77&#10;hppDy8kzFnZgMKpJ+RAFUBQBXro1ea8fzb6Us7ZLO2csfUn+I+5ya+2yzwmpcqljJ3fZf5/8MfmW&#10;b+MtaU3HA00l3er+7p95+Y/wy/4J+6foN3Z6x8XNcbXykgll0iCNI7AZQja0n+vdlb/lpG0YbAwq&#10;/MD94+DfhN4O8H3Mtx4f0m006J8swtl2FnYBdzDpwowK9OlK+WSfmB9uuKQiOKPCc5x+dfoOUcN4&#10;LBK1CCXn1+8/N864qx+PlzYmo35bL7loPtNtvllGG6DuRTJdzYPqxOfrVv7OeA7YyOw71WR2jO0g&#10;/X2r3HBNnzymRppkM7MxIQdu2Peq8WnyNICTgjk+h/8Ard60ZZkiyw+YtzjqPzq28LPFmLqe3/16&#10;rk6FJ9zIuLXaPk+8MdKomFWYEsN2ep4robe0LRAy5Lepqo+mB3yemc7v/rdqShrYVR2VyisHnR9Q&#10;QPTiq5iXGxgV68mugjt7eJNsZ6etRXEDz7dwGM881MqetyVN2P/V/mr0V4rJJ7e5bYJHVo/L442k&#10;MM9SPrzXaw/a76zjtLlVvFj2+XlQCob+HJwBkcgN1615Xp2oXZlE21XK7QZHOzcCc7eAdvPOa9La&#10;+khGIZmjjcbptvzM0p4yT2IH3ew5r4hw6n+iNKpzXRowWYTTRp3hRIoZGKzRrPlnYsSGZlY5OcYG&#10;CcEVj6jofia5cPfTwW7DIDD/AFEhbnacNuzgEHHenO5vJY2WVpyhIR5BuZQ3dT2z6DikXTpFWRrN&#10;tssHzuq7WYEcZIOTnnGTg805JvY3pRKLeGLeDzTc/Z5ZJdo2/M3l44B3KR35x09eTTb3Rbu+1ON9&#10;NiNzeMFhS3iQGSRuOEVAcknoApI6n1q/KBAqQxKFZAcYLZBHUnnDAepFejfDSx8ZXXxE0C58G6lD&#10;ousvfxQW97GAZYJbj9wzRIeC/lyP947cZz2rGN20jXE2hSlK2q1NI/Ar4i+D/Hfgjw/8SNCn02+8&#10;UnT7vS7e5kMFtJDfXSRxea+wmCaGRdlxFIheEHJViQD+12ga1490OPRdGstF0s6j8QdTvL3xW+g2&#10;ksEHlC4mgFpIZ8u8J3PN5krKZchkRVI2/B/hb4P+GtY+Pc/xJur3xB4l8FeE7RLXRb7xPe/aLrXN&#10;Q0qf7OoWJ40MWmwyEoyRbvmTZvHmS7f1k+Hfwr8atZalreos0tzqMi3t2yEHYI8bsE42gucfKCPT&#10;Hb6WXJhaLqS+R+F5/m9TEKLq72fkm/v6aP1R5N8K/hFqXh159FuLe2ure4umkEaTeZ5a4AETZQEh&#10;FH3jzx0Ffaek/CrS5tctEtBB5EzDzsplUIX5Tz3boCec07Q9MsL15tUu5PKkjG+IEfKR35PJz+te&#10;q+A7mHWvEVyGs9tlp1i961yzHbvgZG2DAwTg5C8k9K/Nsfi41Z3fU8qc6slzshvb/wAMeFlvPDIu&#10;SLp7do5VWMIWjxgKzDjHORnnvXlumwWuu6HPp1vBLJfWqp5bqu+SdQQo2r146lR9c812Pxki8P6v&#10;8RpPEPh25kuLa+gjuN8sIiBlYFZIlXqoQAYzzljzXLWLf2Evm2EhtLm5BPm5y5i6FVB6buQSMH0x&#10;X5znGYz9tKH2Vp6n1mWYSMaKn1ZjWfhNJbia7m1ECAIVWDlGYr13OQQoB6ADPrxWtoFqNQtGE6Ao&#10;VYFWPK5P3iw/yfSmTxWCQ+fEoZZBnZ6E9/bFYOs3g0mx8qVmkeQYOzI2jqN2OCB7185Uqxi3Loer&#10;q9DPvbBNLuoo76cCAuNx3HOwdiw68Vlvq1tDr9xZ6NGWEEg2SMTs5wTtPRl5+Unrj05pkmoLqm68&#10;a1CxxrhSAeTwQOTyfw4qvHrNvYabPp5sPtYuRlt7FRHgEbuAST7AiuL62ls7I6o029dzSKaNNcX1&#10;xqUbT3UYASQYKozZJLY6DAxgfnXPTXDtZ3Kx8lo/kyOXJODtP0rrvDGh2mp+Hb7TbyTbM+yXgHbs&#10;XgBu/GM//Xrjry5tpC9rETIsZJR8Fche+Dzz3rLE1XyKW1/vNIJarsV9PeW4lsrG7KeTGxy75BCk&#10;Z57dafPdabq2rNBZzmaHOyVQMFcdfw461Hqdn9nsEkWRZVuF4289RxyM8j37VN4H0jTraa8vpstc&#10;CMDbuKryMB9vc549hXDCL51B/j6GrjHlcuxoLpcljIYNJVyzZKLHkt05zj2/CvQNNFzbeGJNS1m3&#10;CPDIsSLIoaRGK5BKc+x9vrWVaatNpcW6yhKHg/OpJJPQYOD1/CtHTtV1gSzya1Zn97jI4XcM5J2n&#10;tnjmu+jKEZaN6/ceXXm3oUpNHivtFubbSpPst/IRJHM3zqGzkgL7+vY1gaT4LEM4t3lFxvO6Vufl&#10;x1GTnGf512UmqxX9291aRrbZOUh4xwOQAPzqn9gvrqN9QV1jVjlkHBz244/KscTRhJqSV2iXKUUX&#10;rLVm0q/ii1KNJbOCTzFAX5sep7HFafxI8dX+r6cfD0CsLO6EcyqV7xtuVgQeMGuZL3cMJtJkEql9&#10;43ckduwq9rdzbxwK05V3QHCn+EdcYx0rd1n7OUb6HPKMXNOx4fqljftOt/EMpGpTLdRk+h/KrNtF&#10;dIALuEgBuC3AHv8A7X+Nb3iK7gkso45ATsYMGzxnv9fbNcBf65fXUjW0zBYo2wpxyOMYJ965aM4x&#10;d2ypNvRlrWrizN7G+nsZNse1zjGJCcEA9MY79M/SsrxYLRbq1g1SIQ3E0ZZFYYIAweW6YPp356Yr&#10;OuLvxZa6Te2vhIQwyX8ZhN1LF5zog/jgXIAk7KTwDyQcYrU8C+H9TuvDj+IfH4ea/u3kRXuWDTeQ&#10;PlRgAAF3gZ4HA68k16NCTn7kVvr5ImVPlhzt+XmebW/hnT/EVv8A2rdSMjMxVYl4J/vOWGcr24qj&#10;4j+EmieJdPltraGHEa/L5anepPIMcmSQcjk19GwaBpGq6VOtgipJCVCBMhyoBGelZvhxFsXMMIA4&#10;4DDnAPTnnr7V69CklpLr1OB4mUX7mlj8pPFPwQ1HQNflttZSSQTO3liNSrSLjK/KeQDyDgkAgmq9&#10;v8H73yBo+mXiwztjckWcrEeSJHzgkdOB81fq38RPCWmeJLUFCLa+SF1WQEkYPIyucfe9O2a+WPD3&#10;hb+x9SFk8Ejm4JMjAfMT0JUH+EA57DHvX0eXYypRfI3p0PeoZ9UlTu90fHWr/CbWdEslubGST7VG&#10;V4ZQ6vGpO8gZwWxyFz09a7PwBpVx4I8HGzuGMwebzpEcDe+3naW/ujOVB6A9K+1fEnhGRILG38Ly&#10;xLJE291lQujhTjacYIxkEEc5Arxjx94S1ubUotbsZEeB4jFLbtuDNJEclo/4CSPXByO9fY4LiGrR&#10;qJm+HzaNdKFTY+YdZ0mW+jkt7N2ttJuJXnKFVYAyEZBzzjPYcV8LfEzwhrsesyaZLYyxxWatcRTo&#10;6+WsUhxkL1bGD1+7X6T3HhTx1pumJeTWxNs6l0Rnw4yeoAGfmX+HnmvKPFHhxtU0C50/UbaQRIpd&#10;kZGDgYI4btnHvkdRX3lHNlUgpRZ62MwdLEUnSbTifmlcx2FwTo6u0sSRorSE/KzPyfTH0Fa17aXu&#10;l6Pb3k8Hl2wOMHkYPG8N6/rnuK98j+H1rZX66hdWKklC8d0ys7EIcABR91sHPTnqtQXfhrVvFF6L&#10;PyJDCqM0bllH3Rg/IwztB+9wT6etbf2w31PlYcA0lzSj8j5ksvtUmqpZtETG8gcJkP5ig/MAp/iA&#10;+bj6V7bP4B1PU4ra6gfajssTK7kRtH0DkAHcyg52nA5IJ710vgv4V674dnGrMW1C+XbHNE4UgRhw&#10;wZdq5PA9R0PNfcOmWl1qmjx3lxF5kMq7jK0Squ3oAGKjCgjjABNeDnWY88bR6Ht5FkawSc57s+kf&#10;2PfAWmXPhaDWNbuI764tons7abaN8Ko5VYwTxtkXn5RwOOa/RDStRks5BEkYTKhSy9wMAY9q/On4&#10;Ha7Z6fdvFCqrprCGKGOHjddKC7nPHGcA496+/wDwDf6hf2X9oeI7SNGll/cbW3MsZO0EjAwc5yPS&#10;vmZ4xTp+Z8PxRCft5TbPU7PTvstt/axUETgyE5HAx/M45rrfAGqeD9TkaLV3EbIQ8UTRsd2RnJfH&#10;QY/HpWPdT6RopfTtJjdo2bc0jHcCzD5iCep9u1P0fwd5O3Vo7hmYMG8oNwFx0z6kfWvlcZOTkuU+&#10;VU1JO7D4k3Ou6v4ne+/tKNNHiiiWOyZFBRo0KttYDJMjHexYn+6AABXi3jhpI/CWqT6Lp9xqF2Lc&#10;gGFVeKGIgiWSTcR91MsAMkke1el+MGsbtjFpqZZcFzxg/TPUisi21BP7JmsbhVktryN4pkOTvjcb&#10;WUjI6jI5r5LMcPz80U9/mepg6nIkz8vdS8IapJbwRzxNHaFoypORC6RgABt3JYqBk8Bs9K+y/Afi&#10;zW7jQ9P0e6MMjQo6I24edsH3N3UsF6BjyRweldJe/CHwbHZXWnRwyW1jcj5LeN2Pl4HCo7lmAHUc&#10;nB4HAAq3pnhzw9ohTSPDNrHbRQRjPO9wp7s5O4ljnIPU18VgMprYebd9/wCux9Nis1hWhbsZusLc&#10;zTJK0zMrHAiUYGRzknqfTNfjN/wWB8P6ZBoPwy8ZafCLPxD5mr2UxCqJ7jTN0Dq7HG8xwTFkXkhf&#10;NIABzn9wbbUdE8N6Vf8Ai7xK0q2WlwT3M/lxiSVooo2dkiQ8NIwGFycZPJAzX82/xz0v4m/tmfEx&#10;viQmgSPr+pwNDb2Fskrx2tqiqIoUzuBVF/1jAhd7O3cGvveE8RTw+LjXqysjCGVVcVSkoLRfLX+t&#10;T83/ALfeXbtY2EbyXV0AqW8GXeR84VQB8xJ/U+5r9fP2OfgR4n8NhNR8Nw77+4gH9oXu1mPkH5/J&#10;UEqu8P1PX5dvPSuU/Zk/YB8ZaFcQ+Pfjfdz6FcbTLb6bLEGmSVWwvmMmFwNv3Q2eQRg5r9aPh1pn&#10;h/wboEo1a6m1JmunuEUgLHEWUblhjGNqlxuO7JBJxXv8bcYU68ngcLJcr+J9/IjKsN9XpuvUV59F&#10;2/S/5feegWK3ulxKJrgSkoFJwQCAMZ55B747dOetc5qniG4s5H03T1NzqswDK0i4hjQ5w7twCewX&#10;6ZwKvvdTXrM8UaxxOCVTOdvfGfbvVCK1eF5SsarLKNp77sc8e1fARpO1olwqdZE5F2lpbWFxePeX&#10;M2MkEDcxGML2AHJ9gDW5e29vaWZ824wwBX5BnoOTnv8Al+VO0/TTZOyLmRjtw+Mnkc8dfr7Vi6xN&#10;FdTHT0UpGg3O/QkcnA9P5mvQp4Zxi5T3Zm63M7GOkEF7YfareIyl5OWYElWHHTp+VNvbl9KRoLM4&#10;upsMWU9FPA69fYV1X2ie6s4iqfZIYVCpg8YHTC/Tn+dcZqd7BaA6ncKJZRkIhONx6dPT/IrWNDT3&#10;TT26ekjlNRvvDPhy5hW5jkuNQlJbzduQik4B3E4Xr9Tz+GRdyXmu6jBoli/m3tyyxpGvLHzDgbRk&#10;biRnAz65OBmoobafXtYWZI3uLqUNItvGdzMI13nC/gPQDvX318J/h2uhQW95qSK12UVl3RgGJSvQ&#10;bhkDJzgHk+1e9w9w9PGyd9IL+vvPmuIeIoYOGmsmM+EPwgsfh3a/aNQ23GsXbq1w8ZPlKF+7Cg9F&#10;6s3Vj/sgCvpmxtvmMx+ZgcY96TSdMCSneuY1GfT6AV21nZk7ViXYPav1/DYeFGkqdNWSPxXFY2pV&#10;qOrVd2zU0ew+QMBhjjpziu7CKm2NVzjsKx9KtxC3zZ2qOc8V0cewN5mPbiplFNHmuqTLGc+1SfJv&#10;68/rSKucAHFTlSY1ZcHnIGMVHL3LhO4nluAVVgVPB9qPJRhgglj6fzNMIVX44z1pQj/Ngk8cUciI&#10;c9R6rhiSeaz76KZjvwQexHHH1rWiAKhY8/hVadRyduRkA0lEttI5gsd22PJPWozsVw245AqxKHbc&#10;NuzJOP6USRY55JX+orppQuQpW1ZSuPLkztPHXOe/0qg8JZN7NjPBArQMTZ+bj+lQXTIuFc8jP411&#10;RpBJ6GJtw2QcgcZH+FCxxvIPMPsAOPzqVjHvOFxjtVlYYywaU8f1rpp0zmbuPhtZJHEh6Dg+mKtb&#10;DghMZzwF4zV6LySoKkkEEcinNCc5TkV6VGmZSmY0kbSfJKMBh071nfZYwQvP+P8AhXSSBZeV9Kyn&#10;8wSlevpxivTpUjj5+5DFaDIjXgdcf5xVvy1ckIN2Oh9KiiDhuDntj1qRISxaVBz3x2rfksXCoxfI&#10;Vvn7njJ/n+FW4lVfu4JHGTUUSvlcjafQ81b2HAwMe39a2UDOVVX0JFjI+bjkU5lkB3Y69z/n+dR+&#10;TJLjYdp9uM/j71cSC4OQxyB09K0UTOVTuRKqoSEJY+9TCNmyMY69alSNNuWHzY7cUmxtvynitEuh&#10;jKVyoZCrAMMAVbtrqS3kV/ujr+FRNHGFPPPWmqAyAEEA/wBK3hAS01PoTwHcR31tCXIkSN2Vj3A/&#10;ye9eyafcPtcuT5St90ev/wBbvXzh8L7tYrua2zkSIGO3jJU8Z+gr6GFwY7Vxar5ZwM55/Gv5344w&#10;aw+On56/efrnD2I9pho36HRQzGR/3fLdQT6e9dXq+pS65bpY2jeUwVYxg7S2Ooz71wmm3slzD9hl&#10;TMgJ+fv7CmazEEtEnlZyyOAc9PzGCMV8XOu7M+gjTu9Sn4ibU49Jm02B/Lmh4ROCA/TOOnvXw78Y&#10;viZqPgv4g2WmeJnJsp7KKVWCFiZGZ1crj+6oB7EV9kXRZJBNCMnBXB5+nWvjj48/DLxN8QLrTr6z&#10;si9xZXUuZxIiMLdAcffO3Y3pjd3HNfL52qrp3pfEfWZAqPtlGrsz1LSvHVnqWmLNLKHlgABcg4dR&#10;0YscfN6jHbJ5NaB165vl/tBJJJVT5kA7/Qn+vWvgrXvireeGL1/A+lyieO1Ul7tly3mZBbCgc9Qo&#10;ydv1r6i+Fvi0eMPDa6grrbNFKVuVkHG0KG3Jg+h/PjmsMBmEJy5L6nvZnk86UPaxWjN69stS8SeJ&#10;lsri7yzRhmZyMkdlAHX6Zz6183fEbUvF2l3WrXPh8RyWNjaXQmuI4vNdXQlZNoJHIThVCnnNe1+J&#10;NTgm1yW78OkW1tbQKqzvlCznLSPgDOTuxnuRXyta/Ev+yNfvfCrTOlscuZvLa4mRyDmN4QQy+fn5&#10;ZS2FAOQcgjPMatNe63a/U6cmw0r8yV7dDx3wlY6xJHLpUFt5EMcWTjhvm42jkkcc/WvWbnwdq3xB&#10;stFsTbWmnWmhytMDNAil5JU8sqHwS4I52NuXd83Wut8NafpkGg2x0lWt7cgqysVbcwP8PdV24+U9&#10;MHHWuul1Oz03TLa2tzP5qSvvLlTCquBsCZ53bs5zwRjFeDh8qjCFpu6/4N0fTVsdKU7xVjzsx+J/&#10;EUb2ZiZJLa4MamTA2BTgNwANoHH6cCszxT4cGjeJxpniu7W4u2VQfKmSUOSMqGKfKoC/wAnGfU16&#10;VYX/ANiW61KRnmSRzLIGBUb8EcZwT2J7ZryzxV4Tk8V65a+JmtnNxbKqr5fKBRnk47nOT9BXTNLk&#10;vu9N+xMa3vWeiMa58YwaToeo6VbabJBdXTROl2mMqEBjBbdnauMjjGc9DjNcX4I8QeBpnuBp8xuL&#10;uV1QOky/Z1C4X58nru6sDwBzWt42tYLPw9d20UslxNegxluAMdGVSe6jjPr1r5ksNGh0O1WyiVgI&#10;IfLQKOI1DZGQeCfX1+lfI53mlShXjZJ2V/T/AIJ7OAwcKlJ62ufUg8NapHr+oXWoSEJc75pJGXEb&#10;sW2jaOx4465Az1NePfFPQodO08XkqTTyxy4kYL+6iiUdW9Xf+E/hXsnw4TVtYgSWWQ3Mqaf5hidj&#10;mKNDlfvcZCjOMfSqHiDW5tb0KWxt9rSX4RiGX50yflOB0OOg6ipxFOnUoc0dL3a6/wBf8ORRqThV&#10;s3ex8qf8ItoWt2W3VDJ/Z9xC0cio7RSMrD5djjlCDgg18r698HtKs/CB0bQNIj1G4nutkv2xlaeR&#10;gDh1dscryQBjAJNfojceE59R0maWNjJdWxGI+zlTgjJ6OOo456GvAfFWlywQlWkU+VIzyg5zkDB9&#10;c+2PSuDB4mpRmmj06deVtJdf6/r+l+Hvxy+Ftp8NtZtl0azm09LOBI54zAQrAFvm+0Z2yuGOWOAV&#10;GBz3808C6HqsvjWPWtHTbp4ic3YMO9X8xSjIJG+6x4II+YfTOP1W+M/gTR/GzWohYzzQB45GkU7Z&#10;F4IjUn7wdsDcOmOtflz418D674S+INxp3hjUlS0tRaTC3mdkKNKSzxlT94KcqAedvtX9K8B8UKrF&#10;U6j1R7cZqrRUXv8A1/X+Z614B/syfwrFbeHEaOzsC0P8TNgEkCRz1bGfwArpXjsNH09r+doIIk+W&#10;FJpTDGZH4UMxySG6ccjtXzp4o8ReIvBnjRZNMuRFbTxRTPaMP3Srz8hCkY3kHDddppPFPxZh8ZJB&#10;pN5phsbIOslwiyecHKnPyE4K8/d/Wv3KlndJQ5Zbo+SxWQYmpLmpLQ9v8T+L10HwzFpeuvFpWo3M&#10;Uhh+xLJNblVfASSSXBBb+6Qc9c4r441CRLm7nvJJzI7ETSuxBUbudgwc4A717hrvjK4+IV3aeGrS&#10;BriGTOyCQD92zDDOvf5RyQxIDc14hqvw4+JPhyK6m1LSGFlHEWDuVBxyMHu529CACc9K4cbJ1581&#10;PVI9PL8RHAxVOvuzEh1GwktZFhuYnVcF1QqxBA43YOcY/MV1+ieJNIspbWPV9MttUtrY+a1u+VeZ&#10;eNyFl52t79O1bXiK+bxF4Y0Dw1r3h2fTdW0y2tojqJtxG5tRGMQqsY2z5UrtDHevPGeKyb/wx438&#10;MWT6nqekXlhZnFslzdxbMM4yoG7B3le5FefisE4WcT3MqzlV7xnbU938e+KLubRtJ1XwfdWul+Cr&#10;2B4ylvZhJ7OWFDvhMiqXd3JCIjHJPJxndXzlCNPurhIrfzrewfAPn4aQJxywjGM9flHI711Xhfxx&#10;4u8HR3Vt4dvTBBeNm4IVXZ2CbQVMgIVhn7ygN2zxXNKDPcFiWO7axXceMnnnv/SuTE1uez6nv4PD&#10;+yTithb6LSpr920mB4LDfwNxZthOM7n6M3XHQZqiI/JQ+VlbdywjfcN64Pyhvw7+taSKsk4t4Yiz&#10;SE/MSefw6H8elXYptOEhg1iNpTggxooIx77SOBjpXNY74O24yCC2W1i1KQhFHMKKpPH945PY5JJH&#10;JqeJIvs0hh2mQn5iT8vJ6k9h61JdzW12tqiyIksxUjepwqgHI2DofQGqF3ZNFdnSo95U/MnH3hj2&#10;9Oc0+XsXzJvUsvewWZkTTZIrmduTcp8yFv8ApkCSMDsTyTzXMRTgCWRVDI2SwYj7x4Iz7df096Rk&#10;lt3e2njlgAK7SwUEknHDAYwfXrUdzJGjiCQ4ZhkDBPA45/Go5rG0diXzHGEC5XcAxHBHuO30r2Lw&#10;18P9I8d+FdQt7G/8nxTGC2nWNxJHBBeKu1uJXKhmKhl29jjOBXjsEbTyDysEkEM3p2GB9K6Xw/q2&#10;laO06ajpVnroeJrc217JIIkJIYOBGVO7I6e/NXQlHm99aGWJpSlB8j1M+80/VLLVH0m/gMFyn34/&#10;MRwo9S6EqcHgkHGapTpKbxSpyDIqgZCrn0Zjxjvmte6FlcaqzGOLTLYnISLd5UMY6Im9mJA7biam&#10;07wp4m8TXK2fh62ZmbLCacFbZUBxvL45IP8AAMk1cKTbtFXCtKNOF6jsZMMZV3kmCmJAS7hsqPUZ&#10;6Y9+9aGmaBqvi/WI9N8L20yWcq5ku0i3QImRufdkA7TkAZ5Oa990T4beHPDOoxai891qdxbEERzr&#10;EkCvsw+FUEyBWJKeYOnUEitu/uRthhZ/KVTtSBQI41PUkIPlBOefXrXoQwHKveZ4GIzX2mlNFfWZ&#10;7lNR2XUdk9hBbpbhVjBYBcLtCEbQp+9kfxHj1rC1u+Rk8uNiqJ80srHIVF5GwDknt6+1Jrl7NqFo&#10;9m7CGCThnGN5x0Kt259vaueIaWRkjykWARuPLepUDOOK1c9TzY0E9SpGzOTdTFmjbGUPIyO7ehOe&#10;SPYVZ8PaPaNqi3DbSP75Pyqmc9+mP096tpsjZnfJL8Edjjp9MVkQaZePeMtqnlW7guwGNxKkZA54&#10;z/jijToKdJM9mg8NabrspgjAlQ/vFMnzKTnqBjkH8utfbnwg+C+gfE3VYD4o8q20O1DSbbT5Lpni&#10;jzGYFwUjXfgbyCVG4KM4I+HfCdzB4clhNnFNqczTRP8AZIZFEjfNyA8nCIT94c4r9NP2fry4m1m4&#10;8M61qtnLLMRcqdNRpPs9tOQgR7jbsZy+QB2HQELkcWYq1K583n2KqUqbVN2Z9EzWPw68X6XpumXO&#10;imPSo5BIlu3EWUBxIoJLK5xg8ZI65JNXLTwT4f8AFepRL4bs2Q6ZPKJXmIlikinj2yKyOP4RyuwZ&#10;A4yATXqtt4HhlsEtCm5d2VLuC4CJlmDAfeJHTuM8Yqhp8X2CZtOsVBt5sv5ivsYBwenUk9iR2r8s&#10;x9eUavPU1T+8+LwleTVoN/ecB4e0Xxn4g1qD7IjxaXpMT2yQeWM/Z0O8KAR+7jLDcxOc4+les6hc&#10;6no9pFayT28+nzSNO0cIJJYgYDNjlccj1OaqR6NrWneEra9V2hk8Rz3NmoUq8YSzXKgbTkM2cndw&#10;BxjINdL4NVf+YyDNOxGzAG7CjYR06f8A66+TzLHuTVOLd3rf9PutoenBX95pWX9fn1NfwXpMktpc&#10;+JoIZYjCWWQSjaSAoI2Z/gAOPzzSeFtD8V2mgHVdathDol68dzDdqwZZS2UAHO7Hy8DHUH8e+huN&#10;G0TbaywMzRCSaYj5kVVzwFPXHVsn26VKfFay2sdtL5b2sp3wFlJJLDJCIucHHpzXn2jFR5pWav8A&#10;j3MKlWTukjgo9FW90ubT7SPy4L2XdKImKNIFPy7iOfqM1Tl0LWbTTVvtFvV2IHxagvku3yqqtnYr&#10;n1I5r1i20SHVdCTWtLQx4QsY9pwoQ4xnGc9OoqXxD4WjttEsktmjivVlVmfJAco+QGI45HTirjF2&#10;uuwQrpOzPE9a8UaxoF1Z2q2sloVkhS6gkZR50b/efzCCODyOnH1rqdI8UpBqf2Oaby4ZlcWqsGJZ&#10;piRH8oBKB2IxkZ5Ga0vFCWQmlttSEUlxcFUnleMBoSnQIDzjGM9yPrUIbQYtFcWUSJcuyM9wGYsX&#10;iyVZGP3VB54+p5GRz4jEVOd2n/X9eh6FCMGl7o28sNW0ib+w72CayutPRYpkf5SzYzkc/dx0OeTX&#10;GKr3GpXmseIZRZQrbkbyAflUce2SfQZJrvdetb61006lcXPn3d4iNvkYsznADbs88Dhe1c7qNrov&#10;iKxR7K5liFkdk6BQQcLkqB/e9McivErpuVk9Vsm/62W56NNtK/4nKQ3N2NLEcCFFuQPKlkyB852k&#10;MOoOP05FVfGJ0yxtgmhW0lhPbyKt3cozuTBsOxM52opf5txHPSuwstNn1rw6ZPFKCyGrRxR6Vb5K&#10;PDsbBnlJxjfwFibnAySNwFdbbWVxY6bNY6vN587hkl+QfPgbR8vQ/LwaVp1Kbh3W/bf7r/kV7RRl&#10;zNf1/X4nzxoaza4xttJkad3UgyKMINvJ3McLwOgzk9s1a1Tw/Z7wtjEZ7hIJEncqWLnOCCP904IH&#10;UcGvdvAvjZbOwvfActri2u82z2ciYEaYH7xJEwHBUFVVsEE5B4rEkS3sdZvr6GynsoISxeSAmR0X&#10;G7McR/upjOMj16muehl9J0E+a7e+m35/j+BpPEy9o01ZdPM5I+D9IEN78QdSW4srmeO3s3SFUcSJ&#10;HHtiQqWGxUbAIUZYYOaTxZc2OrXC21g8l1FbQrGQw+6I1C+UrMSW+bLFjjrjmoLKNfE00Vh4ku1e&#10;zhV7vzpcLkhTsUuNoXOfw/WugsCl54Xk17WrWezMdzvSFEHmSROwiihCvggOMsG79QDXdRkppqCs&#10;t3301fkt/mKcLWb1f9WPjb4x/FfxV8MZdZ8NeFNK0q5iW3lCPrMTSqykL5q+UhTBw+AxYDODg4wf&#10;m/4A+PfiFqnjeLV49E0+502XydLh0lJHw4aKX7QY5CwaOZox5q7mPKqvG4EfbOo+EvB/xGvb231i&#10;G8vrp5WkX7KsMk8UBBWSORZvkKdieflHTvXnWjfs++Fb2Rfh7Z358KaZY/aNTg1CRWmdZ0VTCjCJ&#10;kYmYYQOvKY3AEDbUYHH1aU1OG19P8r/5n0mFxmFhQdGpH3nu9X87J3+7Xex6T4I0zSvCNo//AAhE&#10;tvZWt0EliMn7vYkQIKsHy285+cHJBGDT/DGieHr3w1KJ8jyrkJCmwiJ0AO/Y5xnBPOMgHjjFQS+C&#10;08NRrfeKNR0/WzK67YLJpJY7bjs0yIdzHuRycdK5zxv4rv7Hw5aa7pFm5sdPmKrFKzbmJHzqsana&#10;F5POR8/1zXm1KKc3Oou+nr/X5Hn8znK0Hv1PX9Og1Gw8K/2/4i0hNZt2VY1uUdZWhEk5ht2dGGIy&#10;0i8Fhk43fKNpPYv4gl/sZdMv4XN7Y7fPuN4MbFuRnPR2PYZB57180+EfFfi3xLr2n6HoukXt5BqF&#10;1bW8+kpcRpLIrMZDPtfCkwBQ6xk5IU98Vt3/AIxu77wlf6nHbz3ENpqrC6vgjBYvMcx2pL/dJwhB&#10;IzjI3AbsnWlBQheLdrW9bb9PTfbXUwrYKTlZ737/APB/4fQ6ufUbbUbi4ureTfKx80oh3OfTAz07&#10;e30r1Xw/4Dj8J69J4i8XSWd/fzWtveWE1vKZUgjuFbdsZcDeOUyOxOOOvlMPi+x/4R5r/R9NsTab&#10;3fzow0ckko+Uuw671GRgkYHQc17Z4B8OWE+lT3movFZ2Ql8w3vBj2so4cA5O5vTkZBNdWDw0Pii7&#10;yWvl11/4JwY2clBrZbeZ6HoMt1dWFvaaeio9uAJHDP5mSxO5yTg8d+n0rzvxDrFp4h1aCG90/wAu&#10;S2lPmTlugUkx/L0bDDeG4IzgcVhy6n/adtcpAcQOGjQwuy5XPcnse4P8qkhSKS4T7YwVQoQKM5cn&#10;hc9TgegrycTjpVoqnF6fgc9DDezfMxPEWpmUrrOqXTwfJ5cbKcBlB3fgCed34e1W4p/M0m6u/LS7&#10;kniCwSP8yjzVKA8Dnrwe1V1udN0CCC4XzJrKKfzOokBJPIGc5XPO0DmuhmsLvVPDNjJpNvGkMEhi&#10;jMRCA7BvVAueSB+Axj2p0MLztybu7bF1JJWvseX6z4ZvdG0qyv7dfOgtlELEMWm3og3yFAP9WQQA&#10;2c7sjGK3vDwx4eSK0xukJkZjxyegJ746CvQPBK6vruqQab4rt1F4x+YwpsUAk7SduV24+8fWtL4q&#10;+GNH8DavpT6HECt8sy3MUbZTzVIaNxGfmj3xkszfdbHQEc5RyZQ/2iG21uq2/pjnjW37KW55ydSd&#10;NRlsEtZI/sqLOHZuCG4yCOQc5xjjivOrvxEttrEfiDWWW78ljI3JAYgEDg9CenuelbmveI7mTTzD&#10;c7J4woUBSw2hGJGG9D68+lfLnxW1C5n8AavpumyvbzSwl2eLJYI7KpAwCT8pP5496x9nKdRJPzNa&#10;FLnaj30PdpfGU+vrJKbbyixUiJWU/L6hh29fTvWXrk12sMtrNH5bHBj2nB55UEDoK+Lvg34s1Sc6&#10;ZpmrXStH5lw2Y3PnO8R4QvnBVCMAKANvDDPNfXWhw3WqRzTA72vDvJYHcpB5Prg4wCOgr055f73K&#10;9WysdhXh5crM7xd4QtNa0yHT9OVVmXy5BMS42hW+f5kIbkZ6EAnGa8T8XapHP8R7L4fC5lm1CGAM&#10;nmIUQll+Us+SGcBTnAzgivddc1+80jWYPCepwOJAFk89eIWV8lRkjqMfMor508ReH3k8Z3954Zhm&#10;v9YF95txH50ccVpDMyhWVZCHbcMZ28KMnGSBXbhMApy5UjOhV5Ytzelnb5/obui3kXhyC5vjMjFz&#10;sZpiRHEY+S+QOQoB+v4V+sP7CX7HyWy6R+1p8VEMGo6napqHhbQyWxp9reITHqV4wPz380TboYD8&#10;tqkhdiZnwnzb+x9+xbZ/G/Ub3xp8aYoU8GaNevapo8Dnz9ZnEbiSS4lRlMNijsu0DL3LAgbEQmT9&#10;1dJsNM0nw/ZeH9Bt0s7LTbeG0treIYSGGBQkUaDsqIAAOw4r9k4M4XULYivH0X6/5H4j4hcbcsZY&#10;LCS1ekmu3ZP8/uvuJLaxxQAId7IMCmwRv5W1v1qeRf4cEsepHSkWLzIyGypQ/Lzxiv0rVvQ/DJIj&#10;jcrxndnqMdPSmptE5z/CORmp9uTvQnHY/wD66aBsIZgcqMnNaKCeorkjyoQOMKOKhZzKTFnAHGe3&#10;4VPh9wEmeeuf6Um1A26LGMYwKFEXOiJoFaM7WyBjjtUSAKCh4GOTV3yTtGeA39KrzOqfLj7uBnpm&#10;q5dROoSRtE8m1W7dDS5USfJgFcgHsPWqSxo6+ZGcfp/hV2NeDvHr09a0SHGdxQECbU5Izj3qJ5C8&#10;nlgbTjnjr/8AWqwQ6n5Dk9cU3y1eTePvYx0/OtIw6kJalHYWODg4/CqolZd8hyzkYznpWoqfMN4y&#10;x4AFJLaKQVKgEjGa15WWcsrStllCheRz+lNeNguH5PGSK2LuNIkjjC/KDj6CqEoRW2qwI/TkVXJb&#10;UwnPUoNaZP7vOzvnnHFO2BAEPJ6/UDtVhlDYY9uo6VLGUK8AYPQ+1dMF0Mm+pFHb723M2NvPAycV&#10;r7N4AUgKRjPTGKaBGhAkOM9fpT1VUYyK+V6Y5zXdRfQTBLbahgnO4nkfT61SSHdGoPXOMda1Q6K7&#10;YOQeg7DiqCqyZYjHNdkNSHUQgt2SdfbO4+vt+dCb2Zgi8Dr9auCQZLKM+gqGTzZO2T0OenH/ANau&#10;+kjlqyW6IG2MfmHqOfX2NVltFD5TkY59RV4wOJFYg7W6gE8VVkRELLkqzHj1rth3MZNpCpbGOMK6&#10;4Gc54zj0qL7PECMAkDtnvS7QvzZ6Hk05WmXBnBXIyPQiu2LRzNsiDIIyQfmz26D/ACahLPIu9VPf&#10;r096l/dxsZMYJ7DvTJTKckkhT+ddlKpqc9VXEWXhom6k9c9Ktm5s/JFuz8nAOM/qfaqKlll2sMEn&#10;/OaUxByGce9didzmcNbDxMS6pCW9j7e+a0beSTJ3fOQKyyTE2C2OeCeaviZt+5z838XGK6IS6Gct&#10;7F4tuwFGMjOe341U/tCYKA0frgdce9STPghTkE9fcCpkjgHzhcexrWDIXmNguJJf3k7ctwPWrtuq&#10;Lng+oyeajlQMgyOB0qSBt3zJz7npWyaE49iYcjaOcc8U1PLcZZihHI9eDQwYhgT8vqKbHIU5Tpnr&#10;6VcEZVG2Tgk5deeetWknCALjB/OqnmIjBW4608TMfn2/KeOvNbRepzzgaSuCu49SB3pizkjLgEHr&#10;2qjuy24NyT1qYmZchSWHQ5P6VsZ6F4xRMm6VBlTxnp+FMkyqhsZ5qAPJGBxx0x25o2MzGSU8DjbW&#10;y2BPXUdFJAZA8T4NWFkUDaD83c+1QiEMC8YznggVaRLb/loCHAx17dqLa3Zm7FhSm3cvXOSanHzA&#10;E8/l/KqkAVSQBnNStGWXCjHXFauJlbUAxkkC4+X09abcW5kj8sHJHRTUsELEYOeO/vTyp2gt244p&#10;2QI5rcqkxyArjuR/nioguM45UDnP+cV0DW8dyR5uN3Qd6zJY2idreQZyMHHSsKlK5qqvKchfRQSu&#10;7Mu3OeAeD9axmsI5YzE27OeefQdOa7a6sEAKuMnGQffvVFrRY0z94ivOq0LO56NDEJpHndzo6soW&#10;3ATHbsRVeOxvvNETKWHbHp6f/Xrtrliy5YAc5zjqf8DRGmIizAgkDFczpM6/bWRx0llKCQ3U09oG&#10;Vdsf09c11F5b4CNEeMEEf1rMkg2yZj4I9f5VCp6i9pc57UIZ7aDcyk5OMjt7mstNgcecAQRkH1rr&#10;Li2vDlZOc5x9Mf5zWOmnZys6kDqMU7alxqKxly6fBzNbsQTzg8An8ayp3a1iBlQkk9etbptXMhRV&#10;PHQnp6U0RXG394vI4IPasnDUXNYrCNGRRIMkZJHTGKjNsQMgja3IBrYWyWZMwHZt4J5/rVo2tq2P&#10;PBJXiodNGrmmtDEijaGLzBgeoFaySgxCK2+Qgg4HBBH8vwqzb2gdg04O3sMZpZdHeOTfaZKn72T3&#10;Poetc849BRS3Y22VHl3IMyAHHfA9s1ai8+3l8+AFHj5BGRz7DpmtG1tVt4w0igP+taptUeMswI7j&#10;6etQ61lYzeHT1MwalNLGDfEtKD8rFiT+ZroLfUZpbERXErSFDxuOSc8g/hVAWUTkE/Ko79+lWrcx&#10;QhoygKrj5yP0zWM6ly3RVijPdSTA2kjEgqRgnPX69q5e8sJpNpiUKo4/z/8ArrvPsiTEyQKN+OCe&#10;P1qpPBcQ4MnzK/UgZH/1qzTXYqF0cRaWkzzN82Gxzu/rXSW8S9JTtwOoxk0/ydz7MEepq+qWcZAJ&#10;dSeOoNLQcY2ZDscKJS+QO3TFIYBI+WG39K0/IgJxGAMdMHpT7e18tvmwwPPJJIPtUtLcqU+hnvp1&#10;sAw5JPAB54+lSC0jhZIwMjP5YrQlE8e6VhuA7jrikjhwRJJ3Oc/WpYKStoL9l8tdp5Gen1ojtiOH&#10;49D24q8iIY90eSM4+hpywyHKJyeh9qSjqDloVzEo9qhW1Z2YJ0IOB61fW3Zxx175qM28uCV78Hnp&#10;z1quTUFO6uQIo8vYVAz1yKIVdSUzgD271eKKq7d2M8H/ABpViETfNyTTsOVSyIyoZMDgn1qFWVn8&#10;px25+uelaiQpEBIMHP5frSywozLP9D7UbMnmujMEYiHA/P8AwpJMyJx19hWgY1ly3GT2FRfY5lJl&#10;IwueKdiVNn//1v5kPD98k+pT2oAiJUyLG/V8YGMj0HJPGeK6C4dlVYZN23IycjDY7n6/5FcPonn2&#10;y3DazA1uyjaVTaWkjHzAuT1x2HHNadt4ijuruGFLM28bPGm93BAyPmYj/CvkJ0nsf3vhc2htJnWQ&#10;teXcbaVHOFmI3KygZTJ6YPHH1xmuG0HWn03VItWu4dzsxt5WOV3ZbGWPcbv16cVf8Sw6kLiCSxjC&#10;pEyrtEg5CtkbvUZ54PHfNF5pb6fdwg38Tr5DXYJVlAcy5RF3Z3Ko7E8nrjih6Iuri37T3dLHp7Wb&#10;29+7qn7vnLNy20j1PQA9QK7r4L3HxV8QfF3T/CHwbu7fSNbleWVNTvWEdtptqsRW6vLiZlYJBCrB&#10;twVpCSscfzyIR4+fFzvbQXPieYJBEWe4kZB+8AGRuXoAT1/oa/Vj9jrwDrGnfDW5Y6PFaa98SDDA&#10;0skoa/fQ7eMSRWEezKxW93OxuJ8srsUjVx5aqK1wOG56l76I5+Jc+jDDclP4pd+i6s+ofEPh29uN&#10;G8J6H8IsSeDfByaVoFrdRwFp5biW4C32o5kGH87e11IjuRvDAksxB/WnRyfBkR063kEirEbRpWAD&#10;SJnG844DNjOBwM4HFcB8PPBV1onge00iK2it5FjHnxxsvzyZ5bA+XoByecjceeT2NjdxTBkdQQkZ&#10;jC/eDAcV8rxJnaqVHBPRH41Sg61klor/AIlDULuxjv1k0nTU1AttDRzMwjPOSCy4xgc8HmqP2y50&#10;zS9Rj0NIkSK5aeBWTIRZsZUKxIx1x2AArsvPS80tUEipDbYnkjztIbBB2r/FtB6jk1yVxq5vx5tu&#10;CLcgnDcHHbI68+lfnWOx0ujPqMLhFZJo4eHwxe2N3Db6rE9lcXo86ORxwyk/eHQVFrGlzt4nitZp&#10;dp2hZLhxnC84yAeAPrXsNjqC/wBmGC4kEgRCFkmO/G7su7oB2FeV61cWNzfqt7OYlmTG2M/MQp5P&#10;cAH3618njKajE+gw9R3tYuQaBqOmx3TzXELxIQ0QAYlwem3r35PpXF3UssEsl8SQF/vAYGD39Peu&#10;70STWYr0WemRfuo4HRGbHyDGF/Hn8uK5jSLWFHMNwVkwx3Z6ZHHHtXHOLlaMdDVd2c/Je2es3FjY&#10;27S2onUtI+3cGb+FUJ45PTP5VWu7M2M1zZlxL/CrA7Srdwe3GOvQ/hXdTWrJrcWqZ3bEwq7cBSM/&#10;d7Dg1W1a5iuNKE848uRm2xggfPz3HpjuayeFbTcnqUqlrWRg20bi3i+048wKAdpIHsDjrmsTUr59&#10;Fu21TTkGSAJCw3bvX5cVrubuQ7bXaQgyQ3Xk4rS0/wAOWOjxzXwDtO+PMkkYuEGeg3Hgc9ue1P3n&#10;G0Vt1/r/AIAe1UdWYth4Vvf7FF7MXWaV3eNcfIAei4HQk/T1+vP+GNF1S91tEgi2yRuwZX6c9ST6&#10;enPNenaTNud7aNzIMErg5AH6Vu+FJbaw1D/SEJDh85TAA5CruPB9aSw9OTikYzxsoqRWNiifaJJl&#10;3TBuSxPYcYHoPauVt7nXb1RLM7TP5hAGR8qnt9B6Gu7uLNI5pfsw2YXfjqo7dP0rh5Fu44nkdyWc&#10;889e2f8APStK1JKyOSnLm1ZWudLngu0Ph6Z7u4OXyq/dHRucfmB29qt3el38+pRXtzyANvlq24bx&#10;/ER0B545+tSjT79rxr6JvKkbBAQlecAdB2I9KjjtdSvbqOKWdiy7ipUjC4ODzxmuL2aXutG0peZe&#10;1MXOk20l8ATlMcdFbvn371xUhs7yB5LyV2m4wAPlIPB/GunttKa8WW2up3lhkGDvPGT6D0qtq3hx&#10;tJijkh2SWhJYjBXnPJPselc9ZSk+ZLQzpcsXa+p8+eMvFmkaHfHQI2eW4RN5UE/KCMgk+4/H2rxn&#10;XviR4jForytHHEW4eJPmXg8tkEuFPB4HHNfU/wAS/CegeJtHtvFfhXTGn121kCybFA/0YqRMXGcM&#10;FHIbqPpXyunhKfWbL7BbQktGFcljjYD/ABHHY9Mfpnr4OJdWnVcebR7W7Hq0I0mlJr1ueweHPEFl&#10;PoljPPdmaZkyysMhOQQMqNp9jXoF3fuXXzZRtPAz156Y9sV4/wDDbwumg2E6+K0h1CFJlW3VUZEw&#10;Du4+bLHOB+GPWvfo9Eh1qD7QZRbTh9ygDdlT0BX29a+ly6vOpDTc8jHKMZvl2JtGudPtbbbp8fkz&#10;lwZJSBmQjoazdQuLKbV/sao0Nwm1izcKd43Ar36ZxV/S9J8QBTqF1YOtschpH28EcE5B7+nbj3xN&#10;PqIV4zeIrmJQNwXkjPTPtX0NCrKcUpafI8icdW0c1cfD/wAYePIZPDHgmeCLVHMRtnuXMasfMAcF&#10;1ViMcHGORXyzo3inxnbQy6H4wu7X+1bae4s5FgVNiSQSPE6+Yhwy5TcDgZXFfV813d2V7/atjeTW&#10;bQ8oY22MzZ4+br+XbrXh0fw98M2Fu76JawWc75VplQB3U84J+vtXqwjLlUqe/r+htQrxjCUZr00/&#10;U2LXV10/T4be5QrMwzJs6M7DBI7/AP66zvFXhqHxXZQYvDZPbMzAqBg7hyr5zx3+vWpIZJNPkNrq&#10;oYqCFULjAA/iye2O3WrD/Yzas9xdxW0DMoBmYIhLHg5Pr0A716+HquStI5IuUZKUdzkPEmifZvCr&#10;vPdrNPbwq2GGCD3yff0r4s13W57iSVZgWjckwYBO5TypGBnGc89jkeuf0V0iPw9r0smh+G3i1Fgu&#10;4iMhsnsec8HtXyB8Sfh18SBd3Nl4LhtbDW7iExxzysBEgLllPmHhGYEjcQQpOSMDj36GZzpJJbM+&#10;kyPMFGUoVdH56HgPh+08U+JL+6vNakWGws84ZUMbtKOgbPRSDkleleh3Pge20vS4b7WIWaTIKmMY&#10;YbsfNIx7Djj0rp/gZ4G1y7+DdvF8RxJYXttd3EaozCWVokY7pCRgrvk3FAd3yjPQgnuPFenagPDk&#10;6adMTbW8LSNNKN7YiUkhsc/MO46Y6V1vMX8Te+p6lXMk63JFrR2OA0iGzsnMmmxbp5kVJTgL5iDo&#10;rHGAAPT05Jri/GnhDW9a1CGyu7iSW2MqNDGrkeWzDjaqjBxj5eMjn619G/DvQdA8UeFbbxLZuQwb&#10;bLbFPm3KASSTyMk5UenNeoeHPBwbWY7i/hP2eNsogBUB3ztIY4PHTArkxNepW9GcdbO40KknbVGr&#10;4D8FeH9B0nT5LxTFcHaqSOgALOdisU6cZ4PvmvryTwTqXg7To4pdkkjMVcs+GTb3Prn2rzbwtaxX&#10;V2ttu82eAlvmUfIqcD246A969lmuG1O3SN2LgHHJzyBzWM7JcsT8yzLGyqT1N2KWK50g2ijCrnJH&#10;HHqT9Opqxpk0Jt9iRshR8hscEYGB1PfniqFlM1pYiwgRVUHksM8dDgVrwo01qIHx5YwMj09a8WpF&#10;31PNTSeoWfh7TtZ1ARPH5pLbtu7Cn1BIGSO+Ky9VsrXS76TT3gVwfl2hcKc9h6+mO9aOmXLaVdho&#10;GHJzkU/Vb9Ly6e6CFUT5iAd3QduOOeneuCsl0R0wqM8uvNOvYH+z3cTKBnjqFU8jOK6PUtQsr7Ro&#10;LK0so4PszqwmChS4IIILYBIPXv7V1TeL9Bgu45mRsSgsMjB2jAPDVxep6lbXN7LJYt5scudpYYIA&#10;6DHTOfwryatKKvyvc9HD3la6PHvFsNvLLLpUyo1nOpidG+ZWRhggjpzXPPbxabZ402ZYLVFCrCih&#10;Tkem3H3u9a+oNearqzXDwoiAEcZ3AZ75P4+1QJZ2F0LhJAyumE35wpT/AGT65/Gvn1hOao3Y9j2r&#10;irHzLrPiC2u7oyXRZsNs+fIHU4AwSMZ7Yz3q9owlneG3C5ZQz9sqB1Y+gPvXS6l4ah0a/lurYCTz&#10;wD043Hhvl5C565rS0fT7PTreS6QHfcLh89PlOQB/nmnhcmnKfvaHXWxkOT3dyqkVlZ2qWVqhZ+Rk&#10;9yx/nWpb2MyzhZU5Ucng7e3rycVeW0Kt9o8oIxGBuOOvTJ5/CmXF5YaNEPtczRTLgKigtuY+oHIA&#10;Pf8ApX0lLC8qtM82OIu7Ip6rrTaSJrCGIl5gFU7sthl61yd5rmn+BNFPifxQomfGIIHZd8zqP4Qe&#10;CfUHgV558QPiLp/gOJWjtze6vdpvgtiGCnawBDyYKodvzBT1H515RfaPrXiXU21bxlfSSOSCiD7k&#10;OedgX+6BxnjNTQTb5pb9PI6FR5UpS0T+9+h6DpvxFufEl/c+IPEci2qTHFraRklI0QBeD6uTxxyf&#10;YCtrU7gW10bvUSsRICKCeijtk+/pXBx6v4bs7iFLP5rm4f7PaxRAeY8rcqiIeWZuuBzivpz4Q/s+&#10;ax4gurTxl8UbNolKCVLOQkPEWHMcincrHHcYIBwMHNfQYHKKmJmlH7z53Oc2pYa85aeR2vwR+HQ2&#10;w+M9X0t45DM/kyOBJv3AIGJHO0jpj5R05r7QstPuppVQ52gf6xuQO1GmWEVvCYYY9iIdqxLjCrjg&#10;AdsdMCu0sbIwBZlOSQBt9DnPWv1HC4Knh6SpU9kfi+YY+eJqurUZe0vR2tnWGKRnB5Of6elelWen&#10;xRqNijA7f49ay9Os3SNJm/i68ckHtXSpGY2wgIPbFEnqee02WoEjxsK8np6jFWgmWHbjjjrUKRZY&#10;Arz0GOlXUAD+W1BFruxIFyoIwCeuO9SBkKhvug8fWmIdpLDB9KQbVHkkDr6VnY1TSWoikgbhj/e7&#10;/lT45FxkE5HX/P8AOrMdnI4K9VHzA5xxVuOOBcNGoBPr/gaauNK+5DH5iuDjAPUVSuZJJJir8Y9P&#10;881qJb5LZP0qhPuhzLICv9T+NaUoN7jqS1sc/eRyD5k5Ppj86pSCUDLkjnnI6V1Mkauu/q3dgf1q&#10;hPJk7sYx/Su6nTMZHNzM4IQfrVefyVAEmCSOB/hW9dIs2FwOKyZ4ldsn0IB9q6YxOeVR2MCCJ5G2&#10;k4HqelX7e1eRtrNgg9/6VYVFxt4A79/yrT01ooTiT5sknjpXVRpoxlUsWhaRpbhQuGGcnHJH/wBa&#10;lEXzYU4A/wAirocSIe/Pf+lP8kbCynGf5jpXpU4djJzvojGaAyz/ALodOv1pklr82xxk9Oe1dCsJ&#10;ZTjp1NVZ7eQkCJdxFd9NaWIcLPU582SI4Mf688U5IWBzjk9x0/OrpVwx8wEc446U1lYsVUcf571v&#10;GJDfQj8kZyTuAo2Lx29B3qdokwCD/jTUTDGPBzmtUjCdmG8IoBySegqVWXaJB0x3pm1xw4wB361M&#10;YkIw3zA8+2atIh7EKvu4HzdxTuFyTke1SIiqoVTnjNIqK8g3GtY0yJyGKd4J2j2NLljnIxUhj+bC&#10;8ADP1pORjjB61qtyUdV4HvxBrkPyExsdrEHoD0JzxgGvphZbe9DkZCr/ABHgZ9h3r5PsFiabdj73&#10;ykdjX074YkstS0pG8zMqhV255wBzgdfrX4z4n5VKUoV4+jP0Tg/GqzpfM2Yr2O2uVt45CGYYI9va&#10;ulmuIb/TyygMD90HsccGsxNKs5rlYLcbpCMAEjn8aotdNb35stu3B2EdR8ufT3/CvxbVbn6PTV9j&#10;J1S/hIWyQnzYzufHA5HAz39apeJtNazsIJ7NS4uYHClvumX7rKCe4U5rT1RUNyk6xgDbyO5OarSt&#10;/aF1FHOQBwM/rgfU1jOzdjphdapn5o+OPAFl4O1WTw9e280kmoq0sUgRmadVbagYKpBYH5T2GOcA&#10;iub+E+m6rpOoSrrouLZBJukhyUDHlYl65kUA5JGAT6iv1pvYNB3It7bvGkmIXlRsFFcjJx6HvxzX&#10;mN38P/D1vrCXVvZiU2sj+SsrFz5YY7Mk98YPrmvC/sHlqKcXouh9lhuJpey9nUje/U8C1Lwlfw6W&#10;88O9n3L8hI2gdDx16V8QfFb4W3E/iSPVLFZbXUFBM0lsoWO6DNktKxOS2AFBOcdB1r9U9es4Ybb/&#10;AEdFWXefMPJOPT8+vevPb3QLHVLOa9kkTz4MCOM9X9eTxgdq5czwcai5JHfluaSh78T5p8LfDq40&#10;fSRc3jp5uRJLAWBkBA4Vm6ADrwfzroLHTNATTjeq882sidlXewEMUBAGAg++xOcnjHSvWINLsdMl&#10;FxG5ZpVxtcZAGePypmtaJ4asr43FmgkMqZYsNpDd8Y6c0QhbRI63jXJ3Z45q1nYvCFmt/N8vBYHo&#10;R6Ef0rOt/wC19PtJntLd47K7dURlGS7joqKPmz2z36V1GsXMGmXipYszQONzLJ8zO46nnHGOmP5V&#10;laPHNrd2IizrIhyq7wESI8nHuO59alW59DphO8TgPHnw91bX/B4vL+Jhd2YaaCN2CsGB4QKvQkev&#10;HrXy5d+FdUsLhj4iUWkUw8yKPG+VweBuU/c59c+3evvjWbqw0ewSbVmkbz32pDGhdjjLfMR0BHGT&#10;xnqa+X9Zt/DcF/PrVt57kSZlWSVWWXJ+65+8COB6cCvnc+yqlOcai36/8E9jKsTNJroO0DxbY+Hr&#10;NrT+z3k1O7jkT7QzgRJGVCoGTrwAcnOCcY96nhnw3BL4iku4iZWWQ3DwAblOBzuOc9fz/Cuk0TWN&#10;Ot/tHhzWLpo7PUd9zZQiPIluMKHAdht/doMoCQuSSc44x7XV08P+D38VaYkf2u4jEkELnKybZdoT&#10;Knrjn616mLwVGNOM5u/Ld+lvTfo9d+xVOo3KSirN/icJ49g1DUvD83i3wgGSC1nVZ8Y4YkrnYPnL&#10;IT12nGRn28F1PQ9Ys7G41LULd2iQ7CFdGIIHzMxJySMjI6+2c19QjVbC00668SJF5N1rRliuLuMl&#10;JkMoIcRMM7R14HYnOa8g1/SBaWKWOmXBu4fMExHllDGT/eAyCCOp9frXxGPw9n7aL1t8vu8193c9&#10;bDTsuU+SPGPhexuNDuoIJnjmvl8vcDkwzdVdF6BSMAgHjr1r49/aC+AuufETw/YDQ72xt9XsWYrc&#10;MvyyrwTDKxUtgZ/dseh64Nfffia2jiuDZX2x9pBJ28AdckDuP1Nc9b6TpWrbngH+hSq6xiQNFIyk&#10;7W3AgEAEcE11ZJn9WhUU6b1R68azhFSTP52PFGk+LPBPii+8JeKhImo2srI6zqNxQH5cFflII6bS&#10;QB0PNZ1q6w3RkueYyDhR0GQMHnrX6Kftu/BhLbQ/+FiadB/aN1p0uXlDjfb2KgeYBHkF4k4+YfdP&#10;NfnJYSm4jXYyN7qwYDjd19x2r+neGs9jj8PGqt+vqe/hcUpQTTNmx1LUtJuhLp9y9tKVIVkO1xvU&#10;hiCeQcHg/wCAr61+EllN4k8BWN5rsouJ2TbPgnh1f92GLDIfaBu9etfG8yRyW+yZY5lZtrb/AJiF&#10;J5HPevQ/D3xK8V+GbaHR4LhobOF0YBAC2Q2TuHG7jpnvX3+T42NGp+82PluJsrniaX7p2aPof4zf&#10;DjXPFVsms6TqM8cmno+yxDAW5cHdv6go57vzjAx6j5W8XarrniYaW1tc3fiGaO3kiMEYd0i2sAHG&#10;/AJboXbOQOOlfdWneMX8R6BB4hWZZrS9h3xvtALLuI+YDjg57VpW9rf61o6HzfsyqsojdlV35HBC&#10;cDbu5CMefTFfY4vL411ePU/P8mx9TDT5H3Pz9Xw/eQWt5JfbBPpuw3Vm52zxBmCGTHQhXIXA57jP&#10;NVnZraJIZZSWYkqAOQPc+ldN4w8Lah4c8X6hb6zKLi6vH+1BghQsowMuOzKw6ds5HFcNfQzz3Ymn&#10;cMVAUA/wj0HsTzX55iVyTcGtj95wE+eiql9zWS4kiiMUXEsyAsw4LKT61An7pnjiO0hTtI449z7m&#10;qMmyJfLxuZhtA3ZAwc8DsKtWGmXl9cxWNuGaSX5XYfwZ6FiecD1xUpJ6HTzHQaHZ2m0aheB15yBj&#10;73rj3/yK0LEX+mRT3/2yW3hQlmuEIBCn3weB0/StjUI10PRFkAG3CQx9Qo4wMk+/4muIub+a5VPt&#10;knzNEEYA/J6j5emeK0lBRGnd2Rl3uoapq9w99rlzJcn5FiDZwFUcZUcA9yetEEvlozNgAnOSOR/u&#10;+lRySb4vIRWTAAHGWA9cVWkkaYtEvO7GcHA9s46CuRpt3Z0qoo6IvCWFtQaBU2sNvzr09enU17Cv&#10;hebx74A07T9D1axfWdLLj7GsYjeOIyH/AF0rAeYdpByu4DjPNeL2ixJagTKSIyWx6euPb3r2T4Zz&#10;+ALbVo73xI19HercqljJbymOHDDGJVwdylj2xjgV0YWzlZ7Mwxs5RpuUdz1Xwd8K7TwvqQn1+GHU&#10;vKCrGwG0mR1wXLHIwCfl4B+leoahqCjOm3JKQ2iqiiQY247LxgKMYyP1qLxBdXcd+keJFmG4bD1V&#10;gMfMD/EMZ5rzrX7i7ubVtRuWku5JPmd25cBRg8fj2HSvo+aNOPLBHzEpzr+/NlO81ViH/s+XYijM&#10;krc55xtRj1Ge/X2FYcsiSwtxkqNo6n5jz1561z1/cJLcW8MLopH8OenoSPTHbFLL5jKltOQ+0kd+&#10;pOc5HSuHnvubex7DroCCWS/nLAKoQhgScY6AdgM44HNLaMGiNwkex51+QsPmAGeAKgLTR3aSRZDF&#10;gfmJzkdv6119po13qF5FcXd0LeOXaInmbapY8bST3OevT8aSa7DnG25zdra3N9L9mtVLuOeOy9zz&#10;3rudFez8Px2t14juIrZUY5ZgDvkX5sDPPK8YANaLWp03xVaeCvCVidZ1i6MrSJHKgzHCjSSBC5RW&#10;ZUUttB+b7oy2AfpnwL8OvESJdafZ2C23jPxLa/Z4LsWpvLjT9FWIrPEAit9lluWcLLcAZSLEbMOc&#10;5VcVCmrnjY/MI0v66d+uh5an7PXxI8P+INC03w34fBt/EsSXGnS2t3ayzlLpPtG2SB5VPnCD94FY&#10;hSAvz5BA/S/4GfDbSfCezwf4QtZJrpH+1SK0zGbapVfPvCQIgxcnaEyi/dUk113wi+A/h3SdM0K1&#10;8cQQ3+vR6XBpw1HT/MLWcFmHkBRpFEiBdxjc8Bkwv3MCvpzw7DDptpdaTpt4s0b2otY3QFVW3jKv&#10;GcdQdwAJzyeRXz2cZktlomfmea57Urt00727aJ6/12K2nW9+moSx6nIssyghtp2I/HzOemABxz2z&#10;WTe6bYQW9vq3hllvI/NdFKkhQByee4A6HHNZMMOp3KskUz3jyAyTF1ClpMndk5I2ntXdwXJ8N+Hb&#10;O91hv3drJ8oAwFiZcEHH3sZ/E1+U5jjPaN3Vl37ammEhyJW3PO/H9u2naTaWGibjetIrvFE5+SM9&#10;WA6fMcD379K9I0m5u/DRktbSxaa++z7fNbc7Q568jjPrnpxXRnwbB4quGv57mSO2nCPC8RCHd6AE&#10;ZU8ZzWqmkxadpsVlY3xuWjciQbh5nl5GdxBOWxnLevavmq+Gl7SVRaLp8jsdePKonO2V9q09lDZO&#10;hmnvg7eUFG54lxvbHVlUEFmr1n4XeEvDXhqe+8RX1pHdM8IhVnJ/0dTkSBctjc64we2MDnmq+k22&#10;keW0Gj29uJQ/mRbkDXKf3trn51QjG4LgHn6VsafbXsZuYlRfJc4M8hwvHLn8OmelXQw1nGU9Wtjk&#10;q1201HS53ct1Z6bJDaTy+VaiBli3/eDjoQeScjrnPOPWrtx4ft28HS+JbqV1NqVYAopMsZ5LBPvD&#10;n7uPqa5vwlqOkeILmZ7uARIgMUBYEpsOdknPqeSOMcVaubiC3uZtG1C7BtpLV4RMcuUkYbVAA7ZO&#10;ce1dar3V+nQ5Jwd7HD6TDrvji6e6ks0vIxnyJAELhtvOS3ygAHr68c5rF8UwCyurCO7srDSL2wiZ&#10;CtqpSSaOYYUSLkoAMbsDqT1A4r1bwbPpWj6LDZahdNKtkEtrkWgMKzOEG6VSS20FvmIyQOmTVrXb&#10;LT9c0y51e/uFkubRfLhK8nYQDgnqwHHXv6VEcOp0N/eev9fcbxxMoVdFoeE63o9pP4fi1eXLzOTL&#10;vU4CRr8gUjufeuT1of2TpFta+AoUup5JGYEjEa7j8x+YgtIx556D8BXoP9nNrUktvKsaNaxgQPKQ&#10;okdyAck4VVHQZ+81ULCbSPGNrLonhLR0tdYSNpLYhi8rtF/x8GNRwzngIpGOck8DPg18OrtrRtb9&#10;flp/Wh9LQq6XetvuPOb5opNUiste2FpR5W05ALDkYHYFs575681lPplrLaPbyBkXBZF3ttXHQkA5&#10;x7iu90q9sG02eV4PtF/LZhI2vofMjilD8koSDuUA5B6tjI4xWD4Rs7i7hu77xG2/OFilUAFRt+YE&#10;DqSfm9uleTOgpSS35v61f9bnoU56N7W/rQafB09rqwHhSOSaG7hjNo5kJCTnoTK2PmSUZUnAwcVg&#10;aXN4p1HUWhl1CS9vIvtKSRAhQ8ifLL5bAcoc4HbHTrW3dWPiK90m6t7C82x3LO8MDs3kFhwC4x3I&#10;46/Sud0WPUpdVh0/TZpJbwCSEybTmRRguSxxjBXg98CtIpRcVFNJ+fn0/Qa1T1TNDwOtsNXbwPqm&#10;jNLfSslsizuEjVZCEcSrJ+7IUlSHIOMdBXVfEfxTrGi+NtXtvCGo3Uz6JOLK9VolUWk1sRAUjEik&#10;hMlivGTyeARUd/qCaXZX95rNlBb6pAjtHfo7/bdqpgRrG2UcsRjdjJHXpXi2jah/ZCm+1CBry21J&#10;xHPHcSOzySt/q5GdjvLRvyGJyeeSOm1atKjBUYu1+uzS6f8AB3021M6VP2knUt8u7J/Hl94z8JeM&#10;tB8P6UbaLw26Xf8AZJhCyvIFVPOM7/ejmLvtwf3ZRsj5s7ac8d1qdubi5EcTxOtu0aHlSF3HHr17&#10;fQ13Hj0WtnpdpZ3usR3l6Z1YQ2ajy3Qp86rjO0REAljgSHIA4zXJad4e1LXS1tbMpkEqkkHywA46&#10;8cnGOemegrGu5Oo6cb+nbTbT+rfJmtNpwUmreffz/r/gHnd9fPqkVrpviF5ZLKSZl+zf6thtyB+8&#10;U7skge1M8d/D/RPFN5ba18M/7Snn0bRx9nt7ZxJ9qWLJ+y+VMQiO8rkmUHedvHFd9N4Fk07xCItS&#10;kVYSSlv8rE7mAO/IGBjup5xXWx+H/EFrLJpmkRpqFvCFw8CGEkL/ABLGxDOqk+xPXBr0cHh5OMoz&#10;Xl56fjb+vVzxai4ypv8Ay1PjjxHD4w8MGb7GbjT9Slie3lms5QZII5VMcqCVDkFlyhZDnk4IzXb+&#10;ErXxXdWkOga5fPbW0MKPDbeYx3HcA58kAJgjB3ZJHSvXLKx+wXhuHskS6uv3JeUcYOf4D9zn0wa4&#10;NRrn9rCy+0wGcIYlu4NzohjPWJnALbidpLYyfoCfMlT5Jattdv6selHF+0hy2XqdlPe+HNNgYOsS&#10;PE43BV3YbGArIBgkgYx6elWbfxCL3Uo/DdhHFbSTs8jIUKPKqru284C4BOe56Z5r5J+Ktp448NrZ&#10;6bLpU9ijxyCOWGVi8skWAbhtmdnzNkuSTk5Ir0H4JWGv2mnWV34xnm1C5CyGHzHa45+YuDJjJVUG&#10;Rk5BJzVU8RKcnCSsFfARjQ9tzX7H1h4bt9KjneW8s8uchfMztK9xgdfStiz1TTtN1a3u7yFgsZXy&#10;GAPEm7oueRgdSegq5pWqWviLw9bavChSOM4VSOUbI3jjBzxx2xTLiOyNnNNZqUjsMyy+YMDaf4gT&#10;1POf84rKFBRS5LdzwJTcm+Y3pII9SL6ODHcQyuSdi+X87EsSCOAB1BrI1rUdbjNt4b0+3trC2sUw&#10;fLBJkLrgyM2QQ452gcc5OT0hjmZtFuprK9FusuNjjGQ6HgEHHGeD+dZF/dWwmU6zOsrJGHnmU4Xg&#10;ZJB7kcDj8K66svd00/y7d/MxjFJm9ZeK9Q0i0Gm2PlrK7KrTzpkvGOTzkZDfd498c18++IfEWq6t&#10;4i1dddv3lnmvZZGuJABuZgo+UdEwgCIuMBABzitLxX4ov7+KGPwzeRQxWkMkVrJMm+T5jv3FycHn&#10;heMAd6+c/B3iiG8XU/DHja6ez8S6ZPGU0y7jCXM1pNF5n2piTwm4gJt3Kw+bOeBw15TrRUVql939&#10;fid+HoWTn/w52mkajqD3sFn5m+xs3JmjPzH5xj5c/gef61yHxVKeINEtdH0G0eKZ3EFyYn5lVX3h&#10;wVwR84HHHHBz1r0e3nFl4Y/tDTFjFwz4eFk4TAzzzkk56dhzXmXiXU7O38R/YbKKWNrq3R1aVSI3&#10;2ffCHnoTzW+Ew3s4XClVbrc0VseRfCz4Ja54E8QPrGtXisDb3Edsmz54nlcsTwccg4xySf0+j9T1&#10;C98P+BY20tZIbgRwrNNkDa+cEjcfujOfc9aydG1L+zdJ2bTe3RO2NGxuCucAfN1zngnp7V1mpWd5&#10;p9xP4f11Yr2ONhG0Lg+U743jaW+8B6gda9OlBzu0/wDgX/roTj8ZOpUUquv/AADjNIuda1fxFoF1&#10;rkv21rRmEzSsoiePa3BB/i5BHHatf9lv9ljW/wBr39o3UfHV3NPYeAdDk8/V5Yppba6lN1E0VpY2&#10;c0Q2iZmi824LH9zbtnaWlQjh9F0LxJ4+8S6b8N/BNlLeav4guprCyRAHWF1UGWaSMMrNbWsJaaUo&#10;QWjTapLsAf6Q/g38GfB3wC+Htr8K/hj5jaTaTSzNcTtunvbqYr595McKN8xUFUVQkUe2NAFUAfoP&#10;AfDkqzdasrwT69Xb9D838Q+MP7OpewoO1WasrdI3d389kUfgz8BPBfwR0/U7Hwk01zcaxMk9/fXb&#10;K91OIQVtod6qqrBbIzLDEqgDcztukZmr2+CFCoEBGMY44FRW1q8Y8+TIfBwM9qu+TvBUDGMk496/&#10;Z40FCKjFaH8z1686knObuyvKmceUcgdfxpxUOgLAjp+OOxpyrIDjGB60cttDn6YHJroSMObWwmAW&#10;4UAY7+gqosU3nlt3H5/hWiwQ4C/U5pgt4lL7Btz6U1HQpq5T8qYrlsA9/c+1LhARsYhsZwenp/Or&#10;nkAnceSo61AYZBlV71XLrqRKHYgyTxjJ65NOLr5mJY8gjH19zUzooQDuOfxprJI0mcdcfStOUmMb&#10;FVooseWAP8KdG6EMzHJX9fSrEbxLmGM5ZevrUZkj6ADkk/8A16UYCejsQBnlbDcD2qcRMRgk4HTv&#10;T1RFJYYP49qI5WVdzYzjgVcYl21I8bmEgHIxj/63/wBamyB1RuOSec8kk1Iu5uVIyeKkUsr5c54I&#10;xXRTiZ1JaWKUsbkZkGQc5/8Ar1ltBu/doAqjrketb7kMwLgegNQBJVYqOn9K1UL6GNupgzWgRSFJ&#10;ORg+9S21moDMeQoA/wDr1qvl4tqqeTniqkYZLvyFVsNx6VvGNnYm4skQkXe534Ocg9PanoqIB5Y2&#10;g9+tL5BjZo9uC2c47mpOiDGRt45HT3rphDXULirA6yllOPf1qAxTM25/nYE5A6Y/xq8LRSNgbr82&#10;fWojHJj5W55BzxiuqDOdxuNgCquMEMTyDVT5nkIkPT0NaEMLFd0fUdB/Xiq8i/eZuT7+tdlKp3MK&#10;kSBpRES7sQw6d8+lVJLiMSKtwDzkk9ulX3UrtaRRuHUAVE1vGU8zAGScYrrg2YNPqUXhhWUbRknn&#10;r1olbdbEyjcVOAc8irDQCYBk+UqcVE0Mp3SRJkqPTit4S7lz1WhRR1VtqDnHUdaGDuSy54GealIV&#10;cu2ArcehFQJHGql1YKMHOTXpYe1jjmtSEK80m6QjB9KnWSMRtHjvwCeD7VABhh8uB1x1zUo5TfMp&#10;56V2QlcyatqAjLjlRgjB59avi2Ux7lOGxz9KqHcrBkO0en9KkhmkDNnLMw61tTfVmEpK2pblOxfJ&#10;ZeT931z2pwfGV645J4/QelVt5RhgZK5yaesiiZirYA/CumGq1MLdy0HchQGHPOT6Cp4WjkJCjJ71&#10;D98B0+ZV4GP6UyN5o2IVixJ6HsO1XF32C9tzUVjsMQ6g01cBScZyaUZLbicY6Z4FIC4yRx7eua2g&#10;YJMkjkXLBgCDxn/69KWTcFVdoxnNRpMxG9kGPrz9fwpylpGA2nK9vauiBhJk+F4VjnPpU20AZXpn&#10;jNR+X5oLKMdBjv8ArVxBHIoQjcP61qZSmk9BykqMyDdxz9e1IcJtkGRu5K0YZcqoOR1z/jTNilS2&#10;SCTjFaoi9yQKwzIpKj0FWA8hOSByOPpUC/JwjZz1qyiDAJOM1ZKbEBRiDuxnuB0/Kroj24BJz2I6&#10;VAWVFCAYHr/Optkq45yjfyqxLRCgzLGyJyDznvUSKZ2AdsYPOc/pToi0f7pehPUelWCqr8sYxjrR&#10;GxLaZC0BMeEOcUwRPyGBOemOfxq0jMV4HTrg9aVVIy3f1+tK+pFkYl5HdRsvmrgEHb3z/LFZCht2&#10;7OQeg/z710Wpzu1sIC2GY5wD2rnd7pJsQgjvnrUzp3NVMRrVHt9s5zg+nf1xWNPGYyYpsbf73QGt&#10;7yJJR9o9Ov8An61dXP8AEgGeSOv/ANaueVE1dV9zljawzEyR/JgYx61i3J2ziBVJ6/h7muzmWFGI&#10;t/Xt0rnpfOuZmXYfQcY46ZrllDXU6KVRPUyfLYDIYt7VRuQSwZh8v6n2rWaB4j5bgg4AAHNRGEE4&#10;ZSWB4J7GplFJGkqjMtyM4Zc9Of6VWEeXLP0Gfp+Vbs1hdWyKy9W6+1VfsJuSSoKleDkEc1i4E+1f&#10;UooHfCkDnr2/KrotiRwDgcZA5PtV2GyLKI8quOpNa6CKGPaTwOCRzn6VzTVjRVblFFVIkYAFmHT0&#10;5xT2aMJsOOPXmtSO0tHiCoCT6kVoW9kHGYhg9Oa5pO+h0c2hyyyKw2KOOc+34Vch09GYSknGOc9a&#10;3LeySFnDKAOvTinzQpjEZPy1lOA+dvQxGjunZomVcdOOBT0leFfKZR+A71baNTkjkN156UxYmH7y&#10;NjtPcf1rCcdLle1sLACzb3HQcfWld22iN+Af1pzNk7WIGD+lG5VysvIb9aILQr2lyjLZR+Zv5x19&#10;/wDIqwIIgpwO3Xv+dWgS64UHaDkCgSxxEIg37jzjsMVLgUnpYh+zx7Q0XbqCO9T+SAyocg4HP0qR&#10;mi3BWyCRxUkaJ/G3txz+dUkhOXcDFuXJIA/z+tWkhVBsk5AGQB0qYQA5jkOMdz1xQsSohG4jA/Ol&#10;yII2tqRngeXtwPTH5VA0cy/fHy9j6ip5ZpNgVSePyqMRzK27se3WoqQsKU2KB5uAPu9fSmoYounH&#10;+f1q+uwH5cFTzgcUyRI0PmJnaO3v+NLbRju0rFRxle2B+tT74ZFA3HcPaoWWSRtqZ+f9B61IyKn7&#10;tRyfXqatRTVyXJ9RV2hD0ByPpUrJIzjHbuKk2IAs0mM9MHvUUy+YwIwAfWjkuCQirIIyHXv3pCS6&#10;FGGccjFTN5j4VcelNliWM4YkE+gzVRgrGvNpY//X/nxT4AXnjTQw+leKgJLYMC8sJljKuDlMBsoR&#10;94A8Ank814TfeDvE/hTW7rSdeRWnslVnmRAY3hPKPGw+XBHVThgc9ua+4dP1vwn4SgGk6nerYNct&#10;ughWJm3MeCx2gkDtk1p+Kfil4C+HulxQ+Ip0ug8gEdkoD+aGXG5A2Rgjgk4Az1rypU4ddD+tuflq&#10;c8X/AF958M2N5DcW8ixzRtHEN0ZLBRkjIX0OcfX8K0fDmn3+vPYaXZWdy0F/fraStbQyTyXF1c5k&#10;ijtY0VnmkbGCiKW74wMi9LofiT9r/wCOHhz4Z/Cbw/FpniLxVcW2mWOmwFEiWc5ElzJJEG8uNYlM&#10;k8rKTGFLMpGAf6Rfgn8KLP8AZ60DTvhP4mSHTp/CNi+jXev6CZHvfKuCsl3HpzsI5bWe8cbJpcpN&#10;bxFvKZJJBtill905N6HHj+KZQaitZJbf1/w9j8wv2c/2DLTWtG0/48/HG9WOAI1yPD0cceyOJGME&#10;Vxdyu5SJ3kxL9n2yfusbgHYY/ZP4Uaf8Kvir4y0/4i6HZ3N9remSyvLfSNNbwpKIvKVxC22OZ9v3&#10;XxlQoJztWuT8H/ss/B661fWz4Os7nQ/Bd2lsLXw1FfXE1vBIindcO87PLIxcCRVdyAflYNtUj70+&#10;Bfw48B/DjwtaeGdCsvstpCoJllZnMpySx+fO0nrgcHsOK+aznN1Rj7KkeXiMT7VOfM7vbpZPdPv+&#10;R3Vxf2DR2RjiW3ijgji+UZJ2DBYjGcnqe/515UlxbQ6zPYaczyPZzlAjAKcY+8c8AEc47Ct6XXNK&#10;0zUDBc3UahmZsFd75J4+UdgOCe3U1mLdR6lr0mrqu+WZi7EDlmYADJ7kgD8K/H8wxbnU0fqe1leD&#10;9nFtrcfp+k6rrmpzWlpAFmCiSQyNtUBjgBeoPPGBzVm68PabYxxCdJWumdhKgP3RGOi/j+dZE3iu&#10;/sb1pYmCXAyVPdT7f/qri/iBqOoahpwurWYvNCN28Lhgz/KRnjrmvAxmNjTi5b2Peo4aUprWyJbr&#10;Vby5tomVVggkJ5K/McDhct0B74+mageyS38rULqPB43N2K/X6V5aPteh2MVmySB0YsPMOQobrj8e&#10;a09H1MpfMb64dlYKUDMWAI9jxz6cV82sw5muZanrSwvKm47HshvbZL5Y7Z2Cw9WP3gce3r6GufSS&#10;1gLTyAbyTtX1yf0/GuBtNek1e7lns5kQMWIQk8AeuOrHv2qSLVWvkaQ5L45PuOOtdSzCLs0YOi0t&#10;TvppdSn3CRw6KnyEAYHbAPcVzmq6qJGiDknagVycDPPQAenSs2w+yaLyJBmVstFuIGT3I7H6VX1a&#10;aHzDesysBkDbznvxjqfpV1qrdNsjls9CywgdBPnKg56lfYc11NvFNqsKWt/aiVGwSpGFJXvjOeOv&#10;/wBevKF8Q287JFaOsit1QgnI789AB3B/D39N8K3JvLBmEqq68fKc4Hbr7Y/HNY4WvGpLluc+J5ox&#10;udlbvpGjSyWTwrETztGcenPoPaoLmyt5bkXFvlWPzEY46fwjtVKDRJvKN28rCfkrg8D/AHs8nNXL&#10;XVUQC2ulwFzmXow/A9v84rvcLLVHkSbbuncY2maxcW4FnNkk42t0K+g7VNpegxzLKuqlkZAQg6bW&#10;HO4eo9B37116AmDzLOIlQARuIG4eo/nVj+z01QiYNsb7p7E1Swrvcz+uSWhz2n+G1uLZJpJ/LweS&#10;BkjB5+mapxeHrS31Ga1hYPbHOAOOpJP45Neq2mg6WbB43kPmA4bLH5voKw9L8Mau5k2AeWku1ZHO&#10;ARjJwBk59u9TLCq60MXjnq7nN3MMN4JLSytgkduPnLDbjAHPrx71y+oXM+uSDT4lzEflC+4HJzx/&#10;+qvdPFV9pqaOsAjHnonlzM3UhRjtnOfXtXlun2c+mQf2tGAu4jbn0PoPfvWeKo6pfeVhsVdHlOte&#10;G/EFnaJZ6TCG3Hc8aHBcZwVJx3HJ9elUNT+HVv4eEc821zOAuxAdyg4zg+39K9evjLdwtKQGWNl3&#10;Y5IJ6A1m30pubpZ3zLKBgqc4APX8f514lbALmb37eR2LFzSPLfEPhnSfD+uWEHh4tqSwqZbiR1CI&#10;zM+FROwwuckdzXS3WnX93O2orbCO4nYBEbA5PAHHA4HWrvjfSJYbjT9QtnaNE3I0QOVck7lbjnK9&#10;MdMHPWr9rrNzsE83JQAnHTn2Fd2Ap8k5Rei/4BjWqNxUtzh9XbxLDbtpeoSSJbPxsUgK3HQ8dQO/&#10;euVS2BDuMtGuQPqPT2969Z1TU3123S2YmEQncyn5ix6ZJPt0xWLJobwhNQLfuT92Ppj3/E9K9JRa&#10;lfc544jSz0Pn+/8AF2lWWpNZX0sfmqCwiyFJCjOBn0/KsOTxlo3iBVtvCri6llIBWHDFHI3YJ6Ar&#10;169Kl+LPwq1Ea9YeMbKJrmB0khk8ohfLL9WkBHzAj0P/ANfrvAfwlfQfBUmr3N9BYXV0sey3VfkR&#10;cHCH+7jqcHkmvTyz29SbhayDF1cPCCnfXt5ngHirxBqFvcWti5J3MyyOyjcJWwI8P6jkFfevUfFn&#10;g34fa54Rk0XW7e3uo7yH7pfLeaBlGXnG5X5wOK7eX4d/DnXLR77xPNOdQ8p1V7csA3mAbgUX5G6c&#10;FuR61f1DwHo+nWkMWnHzdhUl5GDEY9cDHA/WvfweEmnJySdznlm9NcihdNHz/wDCn4axeANVPiSd&#10;dt61uLXeny7hwWYop2D0HGRXo3iOHw/NA6OwMxPCMeWJ547gVpXk2kaXdx6fcXEjmTLHvjkADjpn&#10;PFcx4w8M2MesrNDIWZVUEdtyHO8+p7EemK7acPZQ5YLYK2MlVqe0m9TjNSsr0xbX3iMdo+/fA71V&#10;1rTNe0bR2YWD+VNkEj5sDHPyj1HrXelWuQIYl3Kx5bAz9Mdvat+4JlsfsV5L5cZUhSv3gMev+ea9&#10;CFDmV7kLFyi0ef8Awk1TT9LupNLntGX7a42t935+Oq9eR3Hp2r6uMljJpTWNwqGVfmj7kNjjkjoO&#10;5PSvC/h1eafaXv8AZ8a7QzndKy42lRwcnnHuP516hBbyyalIsDEQ5BUDJ3A9cfzrvwdOShys8zN5&#10;89Tm2NfT/hZ4g0/Vf7T1W+RmcFRt+XHAPVSQ2e1em/bUhKWvlrmLAyoxxiiG7sfsUQY48sBB6ccf&#10;hRdWtncwtcWkkbMo3Fw3y4A6E9qwqYXkvY8BYhyl75q3NrImnpqEJwmCRnjnH9KwLLXNu5JHV8kj&#10;HYeozXkvibxHrN1p8tlCSFZgEC8n655GfpWToHxS8K2kH9k+J3KXUZdZDbgOdw4Hy57cbjnA5NeR&#10;Vp80rG/JJxfKrn0SuqxTqYbP5guMsDnHsfT61iz6jLFJ5bbhGRw/qQeg/wAa/En4jft5fFPW/jBq&#10;fhjwRqo0HSrOZbfSk0+ZRGvlkxvcXMuwm7ec5Y7gqRABI1xln/SP4R+ONd1LwfZ6541MuoajPGfO&#10;uJNoM244UlEwNw/2QAeCMZrkeClqj0a+V1sPTVSo9+nX/I+iL+EajELh8eZGmI2Ocg5zXD3utXun&#10;WtxapcASOpHmAAshPdfcVla94xureIRWU21uqEYztHUAHvjg+n1rz6TxjplpkyIW3cKvX5vQnt7n&#10;9K8nFUuVjw0pFufWmnlaO2ZvPJ+fOefUgkdSanbU1mSOKQ7UQZY9yfTivP4dYupGe7kB2MxOFGMY&#10;Pb27VZubuae5EdmygyYYtjgfXpzj0rkw9CDV2enUk2tC9f3VokDrL84PAHbPYmqlitzqNxwDFFGc&#10;5cYBx6fiPxrV8M2UlxdPfX6eYYzgd/m9c/8A1q2tSupZLjFwcYGR2JA9T0r0adNWU5aI5VWs+UxN&#10;cuJ7G0L2ADzEMwLjKrjGD1B5P+cV5fp2m3U11PdzyrcTn5+cHnk5ZhyPp+Vdbrst94ps0Fkn2K2t&#10;nyxGC3cEtg4yMcrnium8EfD7XW0VItNLMLqPdJdTqqlx03D+HkdPeoo4epjK6jQTa7mtTF0sPScq&#10;skmfO3iHQPBLarP4u8XJF9uUII28xlYBV+UlWbaM9uM+vPFbvgb4aeNviREJrK3ijsbvaTK6mTCM&#10;uUZtuF+Zei57/hX134H+BXhzw5ft4l1VpLm9LlwZQjiM7cDy9ykLlep55ztwK9+gRriELbR+VCcb&#10;VTp7HH6199k/BziufE/cv1Z8Zm/HMf4eG18309EeM/DL9nrwp8NALywMk90QxeZ2zuLkFsKfuDKj&#10;pjOBxxXvqW03mjaCS5Ppjce5+taVppNw6Rpv27geoOcf4112n6RHbYzzjqzdTz+lfaRwkKSUKasj&#10;84xmOnWm51HdkOm6LOXV2DbmAOccdOhHvXYwWADZiiVemeOK0bSBiFmb6gV00MJdRkcnHSspo4W7&#10;leytl2h3JBz0Pp61phEUAKM+/WpBaMsnynAJyc9OfSpjEsI2qCc8n2+lYOCJVyEE52Y4NKWRSFjJ&#10;yD09OKmZV6uQSO3XNRsq7S68H1xn9alhew7z1LdOvB7f41OFLqJCM/T+dMRUEeCevOQKuRIqYVj8&#10;vT8KlQbNlYntw3lbUP0zVt0AJyM4HPpVn7OCXjQhT0yOn5UNEqoobgjuO9aKNhKoiqGMkeEHTpUd&#10;yqvbhZl37uMdCPp3p95qFrpziKTLeZ0wP5ZqMXUdyQqfIMcc5IrporWxlUlfUzmtEgGcFh0GeuSe&#10;Kxr2Ro3CHAB/n6V1M8LMfMIycc+360RY5LZwR1x/L6V3wgYp6HGzQXMeAyEA/wCc1RcO5ZI1z6kV&#10;1N3OhZhnO7OBzXPk7CQuMZ6+ua6YU76EStYqpaxH/WjGatxRRxsY1B5PeoTgt8579a07RA+HcjDD&#10;gn/PWuiFO2hhPQnEWVC/cA6f41diQr0AbtnGRRFaBx8zcj+WaumEK3zEKByR0z+td1NGF+iGLGO+&#10;V9CKimVSuCcFe/rWgh83np6f/rqOazkZQI8jnn6e1dlOI1KyszmpB8xycn0pgMQGSMkd605oMsWk&#10;wv8AP0qM6YSBcBgFboDXSqfYxcuhQCrICxHX/PFK0fmf6sYq9HaYXYMZ9ff0+lTrYuM/MMYx7Dit&#10;VHoc7lZmJ98FTkEdM+1Tbzhsrg4x/wDXoMe0nC4z3/z+lPVGbBYEYH8quMLClO+xVwMZPI+nerf2&#10;SUbWYjHp/SrCQw4LADJ5HPf6VawrgtgjaM5ramr7mbloYssU0bY6HPXrUiK8pCSAsc9utWJZUdsJ&#10;gjqDinoCq4X+L/PWtVFDb6lYI8Z4JwOhxXr/AIBvlgiiZmHnKz4zyMe4+leZooZATgE9Oa2PC7pb&#10;aiZt2S4xg9M//rr5ji/LPrOBqRW61XyPayDGqliYt7PQ+m9N1OO8vPskrLtc446D0z360/V9Oe11&#10;jybdGbMSSPgcKWz+lcLYTNpjB58hmb05yOa9FglmeJZTJkyLlx0I74Oe+a/lurTT0Z+1U6tupy2o&#10;u7uzkbjF0UnpVH7RdMBIsYjH8OeT+R61193pOnagPPlcxPklig5Pt6H8a4e6WW3vxbTTALEOD0GD&#10;yDz6+ledVg1uehCdzXutRf8As3zpcGU9Rn88d6z0+yvIk0k2HYhlzxknsax9ct7mxt472ZkRbgmN&#10;JDz23Yxjr9M4rk7HX7QiLRtSPk3EzZjkcEeZnnC544A9qzdazPQoRk9jtLuHT9Qu3hvtzI5+bbwM&#10;j0Pt61n3mg2t/ZGFSLXyTuBwNxXnkn0/nXVWui3Oqact1C6IrAsrE8HBx0HY9q569tJtKt/tN+yM&#10;rFUVg2d249h1wO/pXPVgnds9GlU6HKDwzotxpnm3d3ulYnYoGAQPc9/euHvdKa11eQL++jtyqKGx&#10;gHAyTjrye9bOrtcNdFIcHyuiDJC/3sD+eOtZsEjIXjkDBpR8oxj73Q479eK8qUdT1qctLlDxRo9r&#10;qKOupQRTSIvyY5CZAyAfTv7GvO7HwleWUb6p4Zt4mFuUjnWMsXRW6E7uOACTjoOa9TvLqy07Q7pN&#10;adpdkZaNiBGZXJChFI7gcj6GuQstQuLCD7fpr4eJ1laIjcJSpG0MMYIYgAjoR1qa0Y3uenQlK2mx&#10;55drqcnm6hNtlt15UMdxBHYKO1cL4j8QaZIZPBclkoZIobmWZSi72f50XAXLHAzycA16D4v8X+Lt&#10;e1OTU/G97KZbr90HQJGqgA4RRGMBVzj+ZNfO3inxH4e0+2tjYxSQXOfLlmdFzOgJ8vYdx/djnAIB&#10;rkq4mMVv957eDot2utfI3/iBpWm+L/B1x4Q1OH7RZXighlcxmOReY2jI5Vwcg47Eggg1neL9NaHS&#10;9M/tDy1jLI4CpubCoRnnoWIAPr15NU/Csdx4vtbozvIHs4JbtUfCRiFWCZGOdxJAPr09q5DXdWtN&#10;WkSex82Yp+7kkMhKuE4GAfTt+nFcuZ4yMqfN3t+B10MJJT5U9maE89hdWX2Xy45bcMAkZ5BA9DwR&#10;z6c5rCm0vRppb2W/f7O9woCCFmG5h3YDI5AAAGAPTNZ1lpmqRTtfKn+jMMRuzj/0E88euOauWKs0&#10;H2oPuVWySD1JHb24r52Pvq00dzhy7M4W+8P2osZftEIczKXYNgk9iSDxxivP/GHg67SZILuRUBtj&#10;LC6HOA2GUHpwehxn1r6cj0Ox0/WrTU/E8LGC5hLpEBwwQ7SBkgHDHB5wM+tY/wAUdOj8aTWltbEx&#10;JaQCONgBsjAI2oM4wAox/KuSpl1qcmt1bTuOlifeXbufn5qPhqxuJ4766QJNaSCP7itG79Ry+T8h&#10;5AxX5kftC/sX6xHLrnxK+HF/HcXmUuV0EWiQ24iY5nENwHB81nJlRduOSNwwBX7wat4KEvhu+lso&#10;R9oVkMj91jBG8qp4YtgYXr1714bqekWkskmg/ZPMktADdyugVYwfult2RsyRtPevS4cznEZbXU4P&#10;R/c/6t0O54hvSLt6H86niD4X/FHwFpx8TfEPQbjRdFiljR7uWSCRIzIH2bxEzFc7Tk44x05rT1v4&#10;afFz4dy2+rfFz4beILXTZY47qVtW0q9tbSWAbHEq3ATase1kJYuo2thsZNfqH+1Z4N0afTH8IWWm&#10;fb47+3DSloSyPOjAxOQMDaCO2CRxk818T+IfjF+1t4y0vWfhd4o+JPifVLbXoHsrjSXu3W1uFcjE&#10;EkUrFEiGNpjyq7eM4yD/AE3wtxFhsZT56mkvLb8RV4ZlOMXh3Fx6qS1t8np/Wh0mnftGfDLUNNt9&#10;Ov8AQ7zTopUWOMJCjRomPv7MghQOij5j2Fdp4T+Jnw+8ZudO0fVAt2SdsNzH9n/dj5V6cZY42qfm&#10;9a+AIdV1d53tNUt2tobVpEuJkjY+TJE4UrkfK2zI3sDhMg85q61xMjsLa4kL2z70YLtIcdwT33cn&#10;Nff0uI8RHR2aNf8AVTC1XeDaZ9v/ABnudJfQU8Nao6vqEhSeOAIxZODtkZyAVYjOATyMZHSvizWt&#10;NhtrCWaSV5ZnOdn3hgnkcAH8/wCVdRpHi/VbC7ng1O5fUbmZVmY3ErzPIQMYDvyQB+XSsy41KRL+&#10;W68sYmbcUOCRu6jHXHHHavOzLFLET9qfUZRhPqtNUb3OL3RNKuNuXAYHv6A49K1oL37DBHLbsyzq&#10;SrGP5S2TyQeRx6HiqF1JHb3EboCpZScjA2887fXj2qvJcyJAwgicxgkj1wfpXnJaaHqe0V9TSv8A&#10;Ub7VCqXchl6HDcD268ZFV2he7hkkXB8pQWA6n5u3r9BVvQ9FuvFWr2eh6O2+4u/uqvBwQcliRhAC&#10;MMTyPSuzuvhN8SrHTrjUrmwji/s7eLlZZ0jKFF3AomSZGdfuqOTVrD1Jq6VynjqVN+9JI86vnmlV&#10;WidFP95h8uT646fhS2Jt49skYlVCwhLsjKXwQSeR09D0PSvevh74DtbC+g1PxZ5epWzLIWt1JVcu&#10;uI1cfxYPzNg8EcV67rdzpetRJpOux/a1WFFt4pQ3loUOECkYGVxwuduPauijl0uW7djkxGeQjL3V&#10;c+R9C0608Uauui+GmzdSkxlJCFZMZP7w/dVSBkN0xjNe2eB/h5qHhnXYfEev3FkyWXzwxojuscgG&#10;VCu2AWjOCWAxnp0Brupp9OkuhZyvZaTLcjC3DiO2BC4DF5cYXjgcfN0xmoPE/ij4f2ph06PUVlm3&#10;4xExeIKvBJfo2cjA4zn3FbU8LCn7zexj9eniFaxYlvpLOSSS3JdpD8wYk7+5yeo65OOax5LuZyks&#10;QWMxdUX1xzj2rU+0ve2P2qzXbE4+XzBhhngnb24rm7q1m8ofKJY2HOMg5+n+FbSlruKnFLRo5PV9&#10;KP2mK4DeZKSS24Z4Pcnvg8iqN1eSor4AkIwMA4JGeh/nmutk0bVbqzaS0STc+FyQcL/9c9BzXlev&#10;XeraRq7pNB51wkgRxEA4G3kg44II6+9cdevGnqzejRc3ZHpWl6adF0688Z6v5aabYsP38m5hJkhP&#10;kz0JJGAcV9LfCH4a/DL4u/FDQ7H4rW+t3mh2ck1tcwaKk6vJczwh7WGSWML9nVSfNaUkcKqHCM7D&#10;6Y/ZC8BRfFSTwx8Svh/qFrob+GNfTfYTQG9I1CwVZUluPPHl7XjlMluFV9vDEh1QL+gGq/C7V/Dn&#10;jyKfT9Suho1y9zd3U15dqrz3t1I0k7qoXCpI7ghPnIYEcVrXrRhBTWqPyzirjBUpzwkdJWa6prf+&#10;tGfMfw2/Za+EHwg1DxNonjRtO1/xFf8A+hGTDXslpp00bG3hikK+XDdPEQ920J3LKdm/5RXTeArL&#10;wP8ADD4i6x4V8JQ/2RLfxW80bQh51uo4I2Jil5JSTlmMmQH43cgZ+x7rwJ4y1PwfrGm/BXSLMard&#10;qkT+ZcxRnaiEJGs1wRlAzF3Y5wC5CknFS+KfAXgbwXbS+HPB1vbrdQ3Gbh7fdJktGokdZnClUZgC&#10;kZAwvO0ZNfnWdZlUu6kHZR/4Oi7v7j47B5nKrzOu3Jy319NWtvT+mcBpni9fBMKeJp4I5rgxtF5J&#10;bDOLgbOSDktg4weD0NaMXjexh0a2Xw6kEkc5LeTtJkYKNpYjA5HRSTgY6VmX3wtl16yN/fW7WiiL&#10;zJlLCJyq4O4t1ViBxjnpXnM/hnWPDPiKLXtJu3a0tUd4LNIzcvFGwJLzOx3FSxJLsPb3r89xuc4y&#10;c+Z/D+Pr/wAA9ehhcO/X+tDvNO8c6N4e0VtL1mzihV9qRlHYOJXP3jI+4sD2zj29pZ/F/hB1Q3M5&#10;gMZx5MxZyhxjeQBjb69adoV7dWtx/a8tyWM1uUZjHwA4G4c5GQAQPTt1ryLxRqlsmr6Xc6Lp/lM1&#10;vIzltzCbccMZDnACDlAOpJ4wOOSaqezjd/h0+RvSp+9a1vmfSGseIX1SwhjkukSSAebF5Mi7gAuD&#10;u2nG1gRndWlpdzINSWxmP2YhWG9+OGHPJ7Y4z/WvP/hfpUPiHwO13otnHKkcX7+78rassSuSZHkA&#10;JYA8nJ/GvQ9Ol8O634jiZpXvLbT5Psd55gKhHdBKpVx8roysrKQSCMj7wIDrZdWbVTvYyni6cW4d&#10;rnewQGy1C31hGTEDhgc8uccDj5iuPw9a6I+Km8Q402+mTDNsWKNcPIBzjAzwp78Vwfiu/XTIYb1F&#10;VJ0fcSyEoIc8gbeu4e/GM88V0PhnW7CS1GueHrja91E8QZFBEWT8wY/89MjB4+Xp1zWc6U4zcF8z&#10;kVeLXMdZo39sahqAhtZGe1DBWUkABF6A+4roFW3sr+E2U4urhJQ4jJDN8ucjjt61yFrJJY263Ekb&#10;sr4zKD1J9u+fWrdnpl7bXUet2LKCcsATyFPdT9Kx5ZbJXGqi6mnbazpVvJd2skeyV2O9CRw3O47f&#10;4QxrYfWZclJkLooCKVjypXA+Uge3c1i34tdUs9tuvktgnzcKWLHPU9x1rr9KuNIfRIotK8yZ4sJO&#10;0gC7nUAfL6/XpV0rp2uVOUbXPnb4m+JNS0zRJI4LVTb+cIWZxh9+75Qw5wpOOowOvXFcbpfjrSoN&#10;R0vQdME9hf6eu43EMhiljL/xKyndyCQCD0P4V6p8VfDGpeNNMm0jRiLWaVokLspIUBs7uOjHHFeO&#10;2nhFtUnNhd2kp1JMRSvDC5l2DOMsFHB9e9fNZnGv7d8mz/z2X4H0eCxNB0bSep7RFoD3W6FDcGAu&#10;fMIA3buuN+MZ5yT1PfrXJ+IU0DRrWbT4Zg8u7Hmk5wMYyccZJGMDvXrekeGr7w1YwaPqbTRaUYgk&#10;jHgqwGVeQZzjsfqK8T+L3gC31OCSXwhIb9J5CEEZDbZAoPzqCPkBGP8Aaz61vmVCpTw7nTheX9bF&#10;5fXhUrKDlp3O30yG21W2gGnskkMUW+PbxlVzyccnaeMdc1n6T4Ysp9UubYrexX8U+9Gjd0wSPMLA&#10;gYPJyPQdvXt/hL4X06z+H9v4ea58/Wbz/iY6lEMJ9hMgVVso5fvSLCRmR8/NIxwAoUV2M08Q15bP&#10;TZJY7dG8uJJmOXxwxTd8x3cgN3HevRw2F5qVOdS1/v8A6scuJxvJVlTp9D5vl8V6TbXBvdbLXeyb&#10;Et47bnO3hQSR8wXpx6VV8Qa5YXk39jxtHc6VeeXNO0OGAkictDGxOCNrctjsQM9a9J1jw34WutQ1&#10;K6uNPhhuPPk3OibxIu7CMUOV3AcnaBn69edvPhlpfhjWP7L11rW58+1knBgVhsAYeUJA3I3jJXnt&#10;zjFYTpYlLlTVn/Wvr1+ep2UMXRvezv8A1seeeIfDk/8Awji3emrblLQKIyvUPIchWfGBvI2jJ9qG&#10;1/wBomrQWWnvJLcSwxy3MpRgvmRjOznBUAZH+9nHFaOvXGl6JYQWOhiS5W8yqWKOS+9WBLSlhgKM&#10;jYRkscgYwSOR0XSJpbq58RLHslU/ZEVx91goeQ47cfL0z1rn9k+e1NK+nn93yO3nTg+d6HsOi6vD&#10;4ttLq4hjT7OJEZXiZXZd4yikDIVlAyelcbr+m+K/D0UOq2zT2q3SN5UqbSZDGS2VyTj34Bx0p3w/&#10;1i21e5PhywsrfTVnl82F42CSTT7SoV24B4yB6D8qqfGO61qwlae63efaxAx+SyuZPLThSowBkcdc&#10;kjGQSK7KtZPDe1vdrtp+hyU6dqvJ0Z5tYvq2v6bfz69eJYTqxcmXJeZT94Kx+VT2BPXPSuekhsba&#10;Ey6WpUjgDHfGQcnqfbsa9m+IXh7wD4R0Owl8PeJn8cWt/ZwT6heGxfThBeuQr29vbyqrmOP7wErP&#10;Iv3JHZ+nIeCbKDVLoeGbGaKNmhkmthL8zhwQZHKnGV2fiXI4xzXlYnCtVVRbTfdO/wCO33Ho0sSn&#10;TdSKaXpb8Gk/vOM1/R9b1dbBLR2uriztpf3CDOEkO92z/eY9c9ccZr034XeAfG6WlnrOsIotYYlz&#10;ASBdRPLkwFwvG18EnnJHBGTW3pVlc+HtSlh1aESW0s5fLHb8h4yzj+XbpXeDVo/Daf2l88UB2q0h&#10;G6M9SqHPU9cZ6djXs5fgIxbnUbv2/r0PNx2PnKHs4IgZvF2g6mzajahnuJD5MNrE7q7kYASFVLbg&#10;vYA965+3s7zVI7uCzcTpcRkLEOWAjzu3KTg5A/DBqfQPifqmmapB4wu9UJniud9sfJM/zbSGVolK&#10;sF2EDhgQe9c7c6jcpEZ9KUQeWXkaVhueXcxPAThcknd78Vx1fZy1TbWvrZ/1/wAOc9JSj7r3INIf&#10;+25Yre4gEtvIhLhmEeV4xnIyeD2xXGeNL+/8KvJpiQJdR3Fw1ratI3yKsah3KlRzgHaM8Zrp9QS6&#10;j0eWZ1Fs6KoZWOxgx5ICjnnsOtea6ppEtzqpvZLt5XaEIkUzBEjVTuOzjjcTk9/XpxyzwzUFG2vf&#10;+v6ubprmu9jz7S/G3gnUdbi0D4lfZrC3RJphe3Ehjgh8lc5kI6l/uIvOWxXnvib4/wDxE+MPhy30&#10;z4d+EbDRtGtri3hlv5IYbnUL62tpC9vGJ3zNaIqgSyW4DF3cqW2BkafXvBtrJqcX9pyJNYnEszvC&#10;G5OTtiPsduTz+vFTwlZx+Btdv7rw9ARbXUStKsMZUNKMqrZAwjuv8s960wGLnTg6Wye70vY73Cj8&#10;aV5La97L/g/1udT4Ul17xEjNd3UVjuCyKpjwPm4YOASd5x37VueMFbTni8OWUJ1G8iDGyhgdS/lO&#10;RvaUt0IP3VHXqTgVOZdMbzL/AE+Bw8iDaW4OWxuJIJGWPfvWNryaTpd7/a1q7xXMyKDKshUqFXnB&#10;PPsf/r11qHLB8r+fkedCs3U207Gc2jtBBBql05TYd8wjG4KVOApfnkHrxUlnF47+I/iTT/AHw6ib&#10;WPEt/I8dppqrh2jRQWmllY/urWHcpmnOEiH3juKo258NfAvxR+OPi6P4SfCMudRleNb3UGyLHS4L&#10;j5jcXkpIjDBFZoYgTNI20ojJuYfvJ+zp+zN8N/2a/DV3Y+ChPqGt6sE/tfxBqBWS/wBQKcorbQq2&#10;9sp+aO1iCxIxLHe5LV9nwjwVPGS9rO8affu/I+J4243o5bD2cfeqvZdvN+XbW7/Ew/gT+zH4K/Zy&#10;8KNpXhwyalrd8kC6vq82Glup4snEAxmC1WRmMUSEZB3vucnH0ZZmSMRpMArbec8mtLyWVhwFA5H1&#10;9aT7HmT7SzHgYOK/eqGDhSpqlSjaK2R/MeLx1bE1pYjESvJ7tkiMvXAzjvx+VWFROAT3zx3pzpF5&#10;WwpgdMmp4gqkBl+Zenb/ACa2VI5r9SDyt/zH5T0+lRONw2OBxj2q7IjsmV4PbFVJVWNg2MZ49ST6&#10;1sqaKuitICD8ww3BAPvSLwQq596uTsojXGMj8+tV3LMcMMY9KXsx85IIweIic800qrtkHJFORd52&#10;McnGCRSpGASqjhenNKUNLlc5XId5fKzxx9KqyK4yrgjHX8K2GjBwsnf071DcMuwwxjORiqUTFyMi&#10;OOFUKj5d3Of61Q2Mu7154z1rVRYwuMcYIz6elVikQGHIBPI/CnbohuSWpDA5+4+SScY9MVaXdGpU&#10;49TVZWCyH+729fzqVnJjLYyuBn/P61rGlqTKoug8kEbc4B4pxjYnZH2654/z9KjZM4wcfT/GrBIb&#10;LZ6nPNb8hjIaUaFVJ5P9aEYMx38DjtUk8mJMbt+ccCmfNI+wg+o4q4R11G30IpHSGTbH0I69hTZA&#10;0siyEcY+9/Kla0zKcsCp/TFSCPaBGvCrxzzzWqgxIrlTgNnPcHp/kVJGYt/DAs2SQP8ACoiWJaIj&#10;HHXtSRWkqXADHnn/APVWyM5FogFzuBzSOyoxZWwFxxjpU4WQHYODjvUJjhRzsBy3et4IynJE2Szk&#10;HAB9KiuIwJSB0xxTRCScqdpxSMnlvgEkd89fzrrpoxab1KUgj5dwxHoMcke1RPFJIofBC/p/hVx4&#10;4yQSeBTCqsNgPH+c12UmYN7siUQscg5BGM1BLfJbHy4l3Ht6c1YijG4N/CPfigj7S2xlwE5XjGBX&#10;XC1yLmQ0eJGfdkvkkD/PaqNzbpx/D3JPTjpW00JXIZeMYFVL6KAokbnBPP4CuunbcxnuY5iYEjcD&#10;g8ZqUhs7nHPfPBpNm04U43DjPGBUTI2VROM9/eumL7Gco3HEuw/uj0/+tVrcIoy0ZLHuMVV2suCR&#10;uJ6dx/8AXqY7mJ28A9egrog9dDC3cstNbsgbjIPTqf8AIqxEsUyAKdh6Hvz7+1ZpZB82CSeCPb8K&#10;lV0jHmj5SMGulTMZxszUj82NQhJwvfipiN6Hdjce4GPpnmqpZmwEG/256/41a/esnHy+uetaJmbJ&#10;kQRqBJ8xH4Yp6yGPGBnPf+VRx8ryNwPGc5qTGVGTwevFaxl0FazLsEqtIdq4Y9z/AJ5qOXZHKzSM&#10;F245/wD1VFGTu2nORVo+WWAlOTxXRdbGTjqORlnIcnIPT/69Tl9oCgcD06U+KJAwwMLjqelSKu1N&#10;jLuB9+tbHNKHYbvwoyA2MigSRq37zg4p5HyFApH8se3em+WNhLrkHua1g2ZNaiEHGV6k8f5+lXtp&#10;K+WWw2OtZqLlR5fCg/lVoMjDJzuX16frWkO6JbLC5hyGOQSB9D/nmrbuHOVFZ7OvlnJySB+tXg21&#10;B29M81otyL9B7cZLfw9eKmCErufGeo71WbG0MTnPBx0H4U1XYAAfN9e34UnclysTO0an6+lQgbgQ&#10;h5Hf3+lPJaMEt3/nRG4jQIwH1pwfczkiKeBXTMi5btmqltZmSUgR7cDr14+tahlU/d+c0vEqtu4B&#10;JGOe306VsTCyZizW3lfulI6fyqAfKVGcDvwOcVtXSZYMuTgdf6VUEbNjHJ9qzkjZzTM82XnlmXCH&#10;PAXsBVKVViJbkN0z+ma1bozouWyM981nsjO+/qDxisJw6DjUtoQRNAqkyYY9uOc+tZ7eYznbggY6&#10;9a6L+zbdfmjLFscZ6VU+ywBNyNg+/TNYzpaGyqeZWnVCgU4bPPuDWfIJ5FPlAEgfjitgxedgpnIF&#10;Qx2xXhOvpXNUgaRaMZLe4mk2mPAHGe1Xo7Z1lOMAD16itdbd1IB6noKtGzjfHzEduB3/AK1yVI3N&#10;OXuY6Rb8My8jkY61oQMnl7FIJPBJHSrscAG1V5boe/birrRLKpRCVwBzgfe+nSsHTtsXzt7GaLaY&#10;jGCy9TjtQlkGjJblieAeP/1Voxwz20SjzMjPzD2NS7kbIRQCOfes5I1jKz1OZeyO5xIwGeMVVktZ&#10;Cu1SPr0H4Vt3EY8zcD8p659aja3Eke4fe7gDpXJKLNtznJY2aXYowy8lqXygz43ZA9auzxgEPH93&#10;OCT/ADquVBfK4NZ2BIuAxuAUTHauktLe1jhEbKpP8R9awVz5gbsOw4rYiuHXawXj3o8hobcxwv8A&#10;KkSD04zjFVIgVO0gZxz9PatWXmHEYLZqJCSrRzR4IwD6H0/GpW5rfsUN0EjHAIPY8n9KYWUNgDI9&#10;RWoEhYFY0xnODisuWOSGRYpF2jr9fetuTqStyw0iGPZEuD+fSoGXphutOA4CquTnqc9+etTq6qNn&#10;U9/SspK70G7tkI3LtQ4P4d6hkSR0YbWXHBq6I4N2+NgTx1GT/jUMoVznq2ec/wCcUSgxtDWJVw0n&#10;Gf0FSSXCyfKnUDHJ6/pUO+JiYzj5eCD/AJ6UExqNygAHqR0qumwS0Qu125fJU/T8qJSYtqDJGQff&#10;/P8An6vaZN2x+MDj0/Cqk0rvyOCf8mrUdQjpqSuzSL5ZwADnjqaf85Uhjk/571QaRQ2yNduOSf8A&#10;9VTLcIib5yTn0GT+XFTUp3Kir6n/0P53vFHxT1HX/BLTaOixXUQ8n7Tar5zSTYG0QsyjLOflUDDM&#10;20AZq38Tv2Nfj/8AC34yR/ArxToUms/EDUbSyurK20xjcPJb6jzA8s0+wpIHWVbhZlQQBJHY7VzX&#10;R2fhX4geIbRvCHgzTpdf1i+ktZVh0iN5I7dopGaOVSygLKQrFCWXAUsCdpI/Sf4P/s2eJL74iarH&#10;qmo6rrk62dv9o1fzpFF1M4JliurklwCVOxj5rN8oIytfPUM1w1TWcj+ts2y+VCSkpW0eluvR76W/&#10;ruvDfCv7Dvi/9n3ULzw+fiBqdt8SJWEkE/gi4DaRc2SldtnHNPHDdyXZuBvMuPIG0BVZMOv6eeFf&#10;hOfhpFD8KpvtM+o6Zbwz3k2ZJbe61G7RZru5/ePJukecszkuw3Zweor3/wCFnwjvNQ13TtBXybWZ&#10;3WNpkQvKkSHccSNyzcAcdW5r3XxNoU58Q3Hh/T5tyRZjj9Qyr0YnqRjkdM18zxDn8l+7ovQ+Xw9J&#10;NpS1a6+ff/gHN+ANBhvZDI6mOKIBHKnhm25ANfQmi6P4j8Rzvp9hbLcW1mYxPdONkMYPChmP16AE&#10;juRkZ8qS8I0o6Ky+VtYEqAN+7GDlx1z19vrXp+k6p4h1zw3F4Wid7eGE+bGA5CF05aSQfxEjjngd&#10;hmvz2tj05WbPSjhWtTwrxNo0R1u41ARpCxmMZCElQwOMgnnB69Oc55q5p9qbezt2mcGSRimM5Ix3&#10;7cenrWDrOtPc6tMZInBJGWb+IjoeO2MYrT0iHTtbkVr6YxwqqiREyGQbsb/VlAr4meJTqtxPsadC&#10;SppM4DVr+/ivTfW+HSORvMzxkLwT3P8AWtPxCt3L4Wk1KGaO2inKYlI5OWBVQD1/oK0PFYsvC1xP&#10;o9sxuY2mJS6IVdyEZ2kDv7fnXnWsalPqqJbjHkW5yp5x8314z9K+exlS3PFu7f8AX9fmelSp3tKO&#10;xm6jt2+dNKTCwzvY9WPpXNedubyQAYumT15/pV2+s7hp44/NzuUsADn26DoaSGyuNQMUFqhkaRgu&#10;MgZOcZPYD614U+Z6WPTbtEz4o0TMUW6MYGQvynp39sU6w1DUI55H+1hY9vKnBAGO3GaqTfLdy23m&#10;bTE5jcnkAg4PPOefwrX1RY9FtE04wBppx5nnMAcA8bQeuD+lYxf2trHPLs9bjP7Sum8pmfO47sjo&#10;Rjoc8+9Z2pebfW/2CRQFz5gIJALDp7jHftTo0wu1icr064+n07UxoXkYEMGAGPm657V03lJWOeW9&#10;0MitjbvFNA+CGUuvIGBjPHfNdbFqljbX8VxAQmSW2BscdyfauNu5WtVDOOQevT64rIN6iXa3MK7S&#10;q5HAySOxH9K1oySehz1XzKx65ceIryC6E8cpcSYCxjrgH3P616pZy21/ZLPb8ByFO4hzvIyBn1Ff&#10;G3j251WwtI5JbbdEH3l/MwAccDjnv24/lWb4M+KN5bazBGy/6MoyQOcHGDjGck547n9K+kw+LhCf&#10;s6nU8jEYWUoc8D9FPD+o6mLd9OuVEnkn5TnGAffvXQ2+oeXKBIgI6EDnHuK+dvB/xG1LU7+S0jXz&#10;ot2VlCncueqsB/DnHzEcdK9r03WrZHjlhyZSM4I+UNnrz/KvqaeGUoc0HofJYqvKMmpI9bi0eW4t&#10;GurNGknxkAngDsD2BNWtNkWKyuINRc20gc43HAyR/Q1Vu/FUlrpMltaMY5plCt2BHXg9iK4rUfEt&#10;xCPtV58ysMbdobJ9cH/IrlrUrbmcavMjTaGGTzwW89ixw7dcH1qr4g0qwWztYdHRi0QJZ5G++Tzh&#10;QPugdBn8ay9Lv7RoTLJmKJerk/d56Gu3tb2C1tBI6eakwDK4HO31Fc0KXMmpGvtrfCcdpNpNOCZC&#10;qM4APAGR6E1y2vW1taak6wxsoUAEg5B75GOmK9DtoTHJ5UXztP8Ad3kfxHjJ/Ss2Hw5Fb3+7V7jZ&#10;liJF4wD2G7Pb261nPCaJG9Kv7zbOBEL3dm9q2Mj5gM8/XPY1yy6UsGorZXEm1ShJxwfTr0x/nHWu&#10;38S2dtY3co0wmSE/dcNuXJ64b69K4idRaxRu8ZOTzgE9fc1zSoW1ZuqnZj7zS9NeMW1tMROg8ws3&#10;VwBjkcdevFJpMN20klvP+9Lf6vpgDqetOk0meO3W9u02Ryc+pA5wM1aSzD+V5u5WHQBsMvHJ4/zi&#10;u3C0XzXscVWou5zPiIzLtlLbxsZfLY5A9Wxjv0/SuPSGcxlLpSFYEhRxjHTFdn4gl06yvhJGGdUU&#10;bjjGCOw7kUtzDBdzx3ESFopBnB9Djnjpn/Ir6PL6e55uJrdjF0rT7O60mWWXb5ZJIAOGDL3rldQS&#10;3mj+yyyY5yeCeO3QV1M+kzPdNDZMcDI2gHr9e1ef+KdNvBpzz3jeSWIQHupB5xjkZ6V61JO6Vjjp&#10;1rPVkE2n+DNVtpY9NiimvoNg81Gy6DPt1ycjBrg9cFvHfwxw3CSOnyuTkdTjnPp+tYbanrWjxyat&#10;pNtvIyC2wudg7/Kc/TGa8q0/x0JtP+1eIfKM85wJcbFYMcY2N6DuDzXWqUXZNans4eMpJyTuesyy&#10;S2Wq/wBn/bUvxIrNtjTyvJIGQpb+L09f61LmGTVLN7a4drfzRtO0glOnIHQ4/wA+3zXf/E+Hw3q6&#10;2Gnyx3GAyeckwCZxjZtwwLDucj8afonx8vLnxFd6Rp9pHfXKRqSsshSNQgJ4CqSGOccjtz0r0MLg&#10;XOduh2YjB1YJTS/Q6jWJtQ0zxBHqllOY/sxLKVPCqv3srnDbsdMV9neCPiB4evdEttRikaMuoLb1&#10;wTn0Xt+NfAC/ErwetvFq+sNFDNJ5iTwGYOVlU5YZAyVA7gAnkdq+ZvFP7YPgzSviJJoOixXF+Io2&#10;QNZSeQEnVgRE5cgMhB/3/avpcDlDp6M83HP2sVCelj9c9Q+O+l2WrXWm3sK7wCFUMcdc/eAK59j0&#10;HWsfX/jzoHgHRZNTt9OubyeUCJIbdg6sH6kvggAdiMkngD0/FDxD+05qej2c3i3RbiKbVyfKt7Zo&#10;N0e6ViQ5LcOI+5I+Ygdjx4Pf/G/xjqFmF1/VNQ1CUyPcfM4iWGYsGEgCEDfGf9XgHYOOhrtlk8Jx&#10;aZlHL6Kkk36n7/3nx1sPEGgSSeHLNo7wxbkikYM8bNwN6LzlTyOoyMGvlb+2/C3hu7kv/GGq2kTm&#10;Vo4oGcTSyORvI2R7iv1I27sjOa/IWHxzqekzXOvWmo35ublDGZUuWjkwR+83MGBQN0+X7w44rF8F&#10;eEfHfi+xvvE3hLRjKkJCT3j3ToZnJ37IpJDmQhfnONvAJ615OI4ep8yk3sezg6VON4Qe/wB5+lnx&#10;m+Kfhr4haVo0PiHQNPstI8PXktwl9sKTSxTRiMwlmVGELH94w/iZFIAwM9XpH7aUDQXd/wCCYhLa&#10;afttoY0DbVaMru8wybi67cMixjf+ea/PRPAvxS8brFo/jy9MC3TJLshxMXVsBVV3AZGwccjvxX6L&#10;/D7wN8LvhnYW9vo2mtPqkDF3iQSCG1dAFklkYAyPKQcMyjA4HFeJmcLXjGWp6nsqKiuanddvz/4c&#10;9y8KfHXxx8UrZ9Q1/Tn04wSlUQqYlI2gl2VwH5zlQQMjGM163oghvpJb+9mafbgHy+AxxncSOeB2&#10;AHP6+f6fa6p4huo2sXknnmyqpMrR4yeCxI3YP04r1nwl8P8AxDBbm0upbe0zKGkiiXzpGK8HLcRj&#10;dx0zgdcZr5SpltabvZv+vuPExuIoR+G0fIhiVJnlhBOZOgGTwR+h9/61tabYQSzJaRAs+wcyEtnB&#10;7jv6da9m074D6xLaQSTF4ZTIrM4j5aJiN3zbhtz0DDJHpXstl8KNC0zy0n/frCOAwO4+xY5yB696&#10;7su4OxlWXvKy8z5rHcV4OirKV35Hhk9hqaxhLW2kb5dzsi9h6+v4VN4e+EPiHxZcLqniF47aCInY&#10;o3L5m7lctjPTnpjPGSK+pYbSzhjVLGBYVHICj1Pqc/pWrAHK7M4z19DX3EOBMO2niJOVunQ+Hr8a&#10;V7v2Stf7zzDRPh9o/h+DybqJLqZMrudRgBj0zwD+RPrXX3EbT4eYmQrxzyfx/wD1V0bWklyvmRDG&#10;cnJ5+mKit9NuNmV+Ynrx09q+iwuX06K5aSsj5vEY6pWfNVd2ZkFjG8IE6/Mf4TWrpulGIg/eU9un&#10;H/162otFmeIPlOgznn9a3beyaRtoII7f/WrSa6nG52FsrPapKx7iemegrs7e3imjUsoBUc1Dptmy&#10;RhcZ9ewArq4tOKW5PG8jIBPBPbHpXMyV3Dy1CjjHA9zWzBEqquT1ptlZFbUNKMsOTjoM1osmMZJX&#10;/wCvXPNI0TsUS4cHkE9xUccTY+bnPr1q/wDZpsEsF254xwT/AJ9amW0fyxluTzj0rnqLqDlcyZIN&#10;jHngcd81DKYY1xnJ9v8A61dALR5pNkrL5f61UWGN8mJQBnnilFdUSrGGM+aEzg+1asahwY3PHf3x&#10;T2hfzFBAIPHt+dbNrbpEDzknn8Kdm9BqVinbDdnbxsP4HFaSneozjI9OlWkTdHwoA7nH8qWLGSUI&#10;ABwfw5zWipivcrS6Xb3JV7yLdtzjODgEY/WporLTkTy/KHHT6fXrWgke4BiSFB5qOY5k2Nnpwexr&#10;opKz1JqRMswpGCQBiqix4OOK0pI0UmRycY/lWdd3B8svCAOO9dsNzNw0OYv1YXLgjj6/nWA8YDEq&#10;P/r1t3P2kxPcqhwDjI6frWDIZCPmb73Prj8e5NdkI23Oea3sROibcADHGR6V3NjbxNZIGAHH61yU&#10;Vm9xtAJC55z6+orvLG3nht/s7jcoH3jXTTjfQyUkOtktsbFPI5x71K8aMd46r+VWYLYqm5SD9asv&#10;ZOmHUgjGa64QFJWehmK6DGw5Wldd7A85GOBVgpHISExxx9PalZNq5PJGOtd9KPc55uxzT/vZsRj1&#10;OT049KXzPKRXckL3747VttEzNjGT61U8r5wzHOOcjpXQlqYSehSOIweDgn+XvUhjjkAAPU88fzq2&#10;h8wlAcDuDUhWJV25HsO341q463QRVzlp4cSeXuyo7ioy+3Cjqe4+tX5ovMlcxcAcc9ag4bKY6Dg9&#10;6tR6mTuVoox9qHOc54HWt2OyQlHfO0/y9D7VmxbYyQ6/N3Pf863Y5JpFG0AcdO34VcEjOS1sY95Y&#10;xbwUO0E/nSxWEz48tuD3x3q2+xT84yef8/hU0FwoHlMuIxjGD1NaxQSkZzafKxCOV2A/5xVjT8wX&#10;Ktt+7yD79qss4usvCeOo9qUeY52E4B6H8aqVNWsTz66HsGjXcN4kV7Io83ow9+5/Gu/hYshWH+Ln&#10;nrz6V4r4QuzaXnkTEkE5Hp0/xr1m3uIGCzRSFi5xkdj6Y9a/lzjHLVhcdUppWV7r0Z+0ZFi/bYeM&#10;29ep2UFu8NkxnztZCdwGSvHbNeJ3AuZ7smU75N4Az1Ppn8PSvVbaU28rOHJccdSRz1FYetpC1q18&#10;g8tYeXI+vXHevh8VG6uj6/Cu258X/FTXdX1nSL3S4L1bX7MzCJ8lBnpgvnOCT0GM5x9PzetoLmw8&#10;az6fqN7LIsMjSTRF5SkY7oMsVOM/Ljp0xxX6v+NfA+i3Nw0qFJ7d1LCOQHcJCc8N6Z6Z6V8T/Fb4&#10;Yf2Jro8Q6fZFLW7VRNGCDEspzud1BBG75cYO0nrg9fz/AD3DSk1Va2P0zhfHU4QdJ9T6u+FvxnuP&#10;FOhfZI9Wke5iRF+dYlZUSPB8uMKoCn6YB6c5r028tJ9R0+G8WXfFGRnA2h+ecH/PNfEPwrsruOSK&#10;ewBijX9xKhXG5FIJbJ+uAB9c19uaDd3/AIwRoreRQtsqtEmNoxyB0+n617GXYqVSmubc83NMJCnV&#10;bp7GfdXCDUP9Fyj5UgZ+bnpn6/rVm8F1ceJIbXy2eaMAhW7hTuOR2HOfpWdBpV5e6o1yqGOR3BG7&#10;J+Yeo/Dp2qrf6f4h1K/m12QJLcKgjQqRGfkJ+UAADnnJPXvWkota2HTkmjkfEsmp6rLHZLjzZmlc&#10;IcbVUD1GSMeteWwfb4GFi7lRExDAMDkj3Br2XXLCew8Px+IlAR8GAquVf9+NpAYcZXGR7ZxXzj4h&#10;8Sp4VvorBoYpJZhu2tuIUFiDnb3Hp3HNePj5xg+abPoMti5q0dS3rOhyvrEct3cMqhfnzwpVgScY&#10;7n1r5Q+KPiWHw9Yx3Utrcywzt5UU0MDFCU+Z13n93uA5CkqSORX0lL4kj1Fm1JoUkt5SoCBjgBSA&#10;cHsD6Dp9a5b46ab4f+IPw2ufD1jb/wDCNWsCve77JSFkmkAjJWPLKUCKBg/MSWb5OBXj4/36UnSe&#10;tr+v6H0GXz5KkVUWh8wSfEAaJb2ulWM80llczoJfL3jchBbGwA5Gcbh0zx1r3XwxZDXZ2uXdUgnD&#10;LHGuMtJtyMf3QB1HevD/AId/CSTStNli8XXu2S4kP2aK33bUWQZLMW5wRyE4wSSewr6v0Hw1Z/DS&#10;O4Gl3AlkaONElZBgOBy/JOMLwxHUYrjyyFWpaVVe7+XkelmNSlG8Ke/fucz4ZsJ7dLqy1GLZIpQo&#10;r9GK8naeoB4NYGqME1eK1dVX7ZKAhQhyxyMrtUdfQHqAT2r0670/WNY1O8ktgjEFThmAyTx8uQPl&#10;9fTtXCXqX+m+JBo11D9m1B/3UbZG1lbksGJG3d3PUjiurEx9nFQ6XPNhUcncsalpts9uL7Vd8X7w&#10;wRzFugU52AElQG69Oo65rI1OO3t7aCyuSzEg4Gcvg/dY+1Ymr3VpbRjQL/VbZTHNn7MZlKE5wdz9&#10;MgnnnirQOlz/AL7Q3WEkH5pQXAA+Xrnkgjjkf48/1iMm1G33/f8A07FTp2SuZ/iDwx/aWlPbWNwY&#10;4LaNncA5eSTHyEtngBjyeo7YGa800W/1zWI3Gt27/ZI2jWNDGABJF94u4UMx3AYLHb0K9a9nZUjS&#10;306zzK8xkS5YsBswo2ueMbafo2mf2Cj+bM8iyncQVGx8DAKgd/U9/SpVFyqqUHZde3l/Xcl1bL3t&#10;ex4x400+51qGG0Uqy3CPFKr4xGrds4yFY9fSvzW8afsnx+NPEtxoetaqizxCbUINVsY3jjChdi20&#10;+4FmxsOwKSQW3A84r9avFHh0XsqQxFrdLjjeigrgH5sA8bh+VeO+L9AOnwXuhWdwJTETlnXb8qLy&#10;CFzzg/Qe9e3luYVaFVyux0sROnrTdmfz9eKvDGm+E9Vm8H+IJb+70nV1WC6tLdxB5ludsrOzbWVi&#10;rgGM9nUFgeMeW/Ej4UaR4c1SR/gxr0viS1uYPMtbTUrR9P1K2BJwlwu54JQOiTQuBJgnYmBn9h9Z&#10;+F/g/wASINL1SArHbsZTdbirnIwAzZwVbOSvTI9q8g8XfsyeA9T0OSHR9ivbYuo7lJjHIJlxmEE5&#10;/dOo+YE8MAQBzX6nkfG8PZJVj6mWOpTlGbbUvLb1fp0Pz/8AjfrP7KU1zpPhz9k3w14jtpNNT/id&#10;a94tvi2o3U7Lue1hsoiLe3ihY43jmTaNoCgtJ5jpcM2p2l3rDo223MfntKPmjEg+RsAE7W/Tv2r6&#10;O8QfAhfF/j251b4gPqltaaeIV1qTRoIJJjaow2SgyhYxI6nJyGJx8wNeIGN/hZqmoWWg3N7KupSC&#10;JP7atBBLLZiRhbyiNTtR3VcfIxAGQMcgfpNLPKGInzX/AEOrKMK6EPq1Jtve7d9/62sdte/A8Xen&#10;2kmmT241WSzfz5byV/I3uDtaEAY37flAbA3c57VJ8Lfht4t0HxWZtbSBYktwY2DbyxdSJUljIAUH&#10;1x05FdFaeMfEHgT4d2HjT4g+HLhvDWvXZh02+LxxPcSxId4tUZi7wnadkhQRmRSqMzZFVfHP7Qnh&#10;rQtKL/DtjdXs0yhbnUYTElvEqhpEljkOwzschRuZFGW+/jH2sPqkoKa0a6Hz8sRiVOS5uaza0t+J&#10;6dDYQW1idJtf3KyEqBjkyZ6+uVOMAYAHQVe+zzCO4GovFEj/ADyPMQI0aMD5y7dBx/Eepx6V8lp8&#10;Z/FOp6hPLprJZwTuVgELecgjb7jDzAfnA/iNdZZfFDSfERkvvGTSzmdHtJLSK3JiliwNzMN4XJKg&#10;54IPI7VySzCjF2R7EcqrVI8x3mo+P/ANtO95cX7F5cvM0UUkyBQcFyI1KqAcjkjGDSReOvAGqxNc&#10;2OpBo0kC75EaKMAf8tFduCM9uvHSvKdQ+IcCw2+k6Xo8Uem26osVnIxC5+b5WK/fUklthzk5z3rg&#10;fEWtS6tC2tawkMc1w6wCGKLZDuACokUKAKMADcAPcnJrzamYraJ6FHJZRX7zRWPqO+Wz1nSlshbw&#10;3ME2CWkGVkU8g4OD9OnFVLrwp4b124s72CxiU2CPbwgZRMMSx2qvB57t1HB4rO8I6pBLpoa6cy/u&#10;VCtsHybTgOwwBjjHOK1NP8Y+DNEmkXWJLq7WKbY6WwClnBA4Z8Jy3XGeOnPFDxVJpObRvTwlSnpF&#10;XsU9K8SvLfXen6hZ/Y/syblGUMrKONhCHZyehGQo61W1nx5HBp82tahBDZWluBuknO9geoUtuSMk&#10;jgD86+jfhp+w4fjR4Zf4l2XjkWXiXxO2pah4d0GG1gazFjYgLLfarqsrgadbCQsEQRySSKgVAXkX&#10;HZfCX9mNvGvxE8LX2rY0iz8PRtrskOq2pv4LvyZUhQW1moxLvcxuftW0EKSoJBWvPxGMlGUU3ozj&#10;nn2D5akU/ehvdNd9u6unt2Plj4EfD3xD+0J47a+8ba9e+GNL/sd9Q0qa1sDfWryrcpDHHcxM8QSC&#10;dd6iZZAWkACnaDnO8TaHDpHjPUbaSOGQ2jGN54VK7yihZHEbEsq7uFJ6gA9en6bfBHwJZC78Q6X4&#10;yu4ZIdfjWye2bdHEJXleWRRCAEjdp3Z1jQBVyQnHFJ4//ZUsdOuLtPDG+SS9ZJDZXB3kyqm1pBck&#10;GUjAAEZzjtXyPE+eQhQTiceX8Q0qWNlGpJ2aVu3y/q3mecfsX/FC9+E/xG0y98Txyx+Hb61WxuBD&#10;EXEAk3ypdwQxfPLcM5AYkEFSecgAfs/onhPwnp2hwapbx3o821/0H7ZKJpYFkyzSs6/KDJwAuCw5&#10;3HPFflp8I/h7ff8ACbJoawLcTywokWzaI1UfM8ZY9Nq9GXqTxg9P1j0C+v28NGW8Z3eyVba3ilAM&#10;ioigKrEY4CkYzz2r5XCcV81CSvdLY+C45wVHFYyNamrN7+f9dzw74leHtU1DRIZNZt3ntYL2JrJY&#10;sqFuQpcSb1wyyRgZWTI2n0ya6DRdI8Y67q7a14v1q61Jpol3TTMrPI7gDOUVVITGWPUkAZ612TeI&#10;3tJJLC7YyWekkTmF0HIk+63ON+5iQM5A5rsdG8PxX+iaemlNJZSM00kUo+dijtuiiMRO0GPkZwCQ&#10;fmyRXyGElGviJVHJvyv20+fl6Hn1oyp01C1keJeIZrPQLKbw34q1FBeRyIIoGf8A17A/MWz2HBPY&#10;H6V2tlpPhmXQbmx1o3Eml3KMlz9hkCTyREZ2QzEYjweQTkdc8GvNNf0rU/7Tm8OX1q2pT/NMJnXI&#10;mVhvkfPfaeGHZhgVyuifEQ6f4YOi6fsW0lwqXWzcm3JOM85LDgAD2rfC4yP1jkqLTVf8Dz/ImdD9&#10;3eL1Oe8Z6beeEvDk1ylxLHby2008a3Loss8cPB2lMLknapZRgMSOmK+F7n4l2S6NDreoRJfSSRBG&#10;tr64a3UAth8MuchWO0Y49etfVWrXepfE3x/4d0fxlcXFvaWMFx5DKhkRImk80LjgQCRgGlc8Ehfl&#10;zjHJfHT4WeH7r4enSr6G1MeqT23mxqvmFLSFzJLHGFHyCV1TftI3d+M56MRgrtVIaRX9bHs4DFUo&#10;ONOtq32+Z8gaL8SPir4B1Vb3SLu/tJYdJulgawv/ACbZbZ1bKNCS4dS6gyLhlkGOtejfB74ta1om&#10;s2Pg+81izlh1OyVorO0XyVS7lwyRwYJE8jkkOOcEYXpz8+638NPEnwy+HUv7Vmu2xmt4/Os7SCRV&#10;jilnctEI4drMuYufPQqFjYfLuxXxV8DfD0Ok+ErTxVrXiLyfGOq6utlZaRdzSRG108lHj1CCRQSJ&#10;FnG0spVkjAZQxzj7fLMsVSj7STtbYxzrEwdX2MVdPRtLZr7+5/TJpGha82sQ3erarPI01pFb2umB&#10;hHaxJEiqJAkn7yR92WaTPVzwTjHtfgi1XT5U04ARWse4ygHd69BxnL9T2Ffk98F/GGsahrOvaL4i&#10;8Tf24+ipEZLqe6M07NIW2mNnBLRN1aQN8sgC7e9fZPhv4wav5P2mxtobVYiImMziVypHLnOFBIyR&#10;1rzMZl0PaJ2sfBYqvOk3FO/4H2ZPLZWTEl2MaZMYcMvUcZHt+XpXRQXEOrIttayE28QVRGBtO8KN&#10;wPcjPTtXzl4T8SzTssluEvIpX+ZkcsUz1z1GfYV6lG/ljzFlxIrdMdvUHvV08jVtDgWbN6M9AsJH&#10;/thtCSUbgxDRN3fGeuOOPT612lxBJpWqQ2FjYFJrraxjjBJZzwOOxPTnGa8ye8ht5LWxvkm80qsq&#10;ywBWZWJ4DnI28c55NXtM8TSQas0kUkzQM+HlZwXwBnO7vzx2/Ss3w7ZaHRHN3LqeqyTzW5m8uNY5&#10;lI+RwCQwIyD7ii18SXejRXF/cO8nmYON23leBuI55Jq6NIsRZC5eRtzfMZpnVQV++SBk5Y/dGOT1&#10;rFt9IOqXsUjupVW3fZHB3yBgcdew75HX9fFxGGnTeqPQw9aE3qaWlXGo6jcQ3Vm6TNuWTy3AcBkI&#10;YhlB+Yeo7iofHtpbarqs+sFxHdTfIFjgSOKNEGEVUQAEAknJyxzyegrz+yjfw5ru6Aqj2rlwIzgn&#10;JwMDoxAJ6cV22rXU1+97a2xWVUg84zMcMsfUjB7kjBxzXmyqKcWpI92g+SSlE5nwpqZs9JnspraK&#10;K5eRSZwDvPGGXGBn29j60nizUvDOsX93fb5YRpVv5aO4CRtuPYctkHOB681A+r3J0uG3JRFtkEu9&#10;hiV1boOeo56jnFeReN9Iu9dinnvn8lMFyxJG8jugHUevbNclWcoUrR1sehBRlPmeh6FLpc91oqaj&#10;pNwBc2iLISy53MP4WB+8T3/SuT8bajca1e6da2rj7bqF2sQtkb/WkpsTB67FJyT2+tYMviIy6XLD&#10;CGSdyuCpwn3eMj9a8pvtYvp9OYWbu18sm4XDfM0eG+baD93I44xjOevNYV8RFrlXX9P1N6FN812S&#10;eMPDmut4e8Vv4Hv45fGOlC2WyktSLhZNs6NNDAJCqB54t0XmMMIQcYJJr5d+HVl4t8Ia1qfw916C&#10;/sPGN3KDeNeOsjLbuA64aNjGAoLMdvzkkc44Hs1/fa5Za5L4k1tZdMuivll8KoeNRw4VRtKgc8jg&#10;9RXDaJr8vi3xDrHjFma9vYo7SKymbaJJVhR4WJJC7Sy4IHQoODk15FSMPditGm/u1b879D6fD1XG&#10;jK9mnbXrfTT062PctfvNEttbtLTSrRozbRPLbZABBhH8QzhWyQFzyeuc1DoXiq78Z3CX2oW832uG&#10;ANOkilVBJxgMww2T36kV4NZXfxQ1DxfDeeKtMjNjcrHa291b7oWjLOMSzRkndgH5mXnA4zX0vJFq&#10;ukeJ4/CGtXUd4kp83zIx5abTn5yOcZIGQTyDkcV0KUptyitG9rfd/Wp59RKmlFu7t3+/+tCSOCyv&#10;tTabVV86ERssltLkqzAgg89MH8KfHp+jSQrAiRWync4KpukJ6gNIxyF9Mn2qWewvRfB7yILasCC0&#10;bBmX13DORjqO35VjaJqlxamW8to1niw8apOu4SAggORnn1X3q0uV8so7mTm38LJm05IbmOzgXYuV&#10;4LA985IORjjj8q3NaMV/PFD4ineC2mLtFnO1ATjf5Y689CecdOOvJ6WujWUz/wBqWrSQxwq67gdw&#10;3fcIGckN/D7+tbs3iePxpaz2EOnvYX6sghV281plYYzuAG1xjO3kHsfTSj8Li9307+RzTlLm0+88&#10;u/srWXuoodBnU3MvyvHOf3WwZyynAOT15OT0zXp7y3Gk6Tdarodvcy2tlLDBdSIm6OGe44i8zuEd&#10;gQWwVHG4jIzztvYWtpqaPqQmRowylX5Ct0yR0z/LtXSD4gaxf2jeDLfxTbR6NcSfZ7y1uFhgtokt&#10;AZUc3MihoyMEY3gOxCnJIxOFwahd31f9dbdd9ysVUk2tNP67fgcjHqGsSXv9oasgvH3iZFZSN/PR&#10;iOox079q5jV7Kx8XaV/akv8Aol/CZY1IV9sp3ZxsboAuB7eprodS1W3gvWFlcyTb9qwx7ThcjJfP&#10;QA54BPvXK674wnvruNryb97EDEASzKSMcBugOSATyM8V2RwlouMnf+u5nGq73iccpkjI0vVLfyWR&#10;cDzR8u3HUY6A9sflXS+HbCa1vJNN04Syw3W35IyNi7QMmTJzj+6exOOleZ6p4mivNaOmalm2vbOd&#10;4QjEbDIq5OCM/wAJxk8fpWn4A03VvE3iSw0XwVbXviHV9VvY7TGnRzzxwLPIqI95LEjx2sUKkvNJ&#10;MVVY1LdeDeX4ecqsYU1d/iRmVRU6TqTdl+HqWvFniLwp4e0S70UJFDFaXMkk915n7tFABfAJwQvQ&#10;5ICkE175+zR+yl4+/aYFj8RdVZNA8E3CO1tqV1Gxvb9Gby2aytT/AMsmUFluJf3fACo5O4fafwM/&#10;4J8+F/CN3beJfj1cweJ9StWint9Ntyx0i2vYJi/nHzEWW6ZHVGiZtkWOXjZwpr9IS91dM9xdytLK&#10;zZyfU89uP6fSv1jh3w/c2quOjbtFdvO39efQ/IeJPE6FODoZbrJ7zf6L9Xp5dThPh18NPhz8D/Bc&#10;fw3+FWkw6NoiOZmiiRfMuJ2AVrm6kxumuZABukYk4AVdqACuv8uMnPQHBA9KmWCeRSZPlP0qVbMs&#10;2d5AH9a/WadCMIqEFZI/Da1edWbqVXdvdvcTZIfTPQg9P/rU91SNQucA9AemferHkiRN8vIX8qQq&#10;oXaozmn7IjnIZZJCuD0OPxp6ZEX7zrnOBVuONXYg4LY/Ooo8YPmj5R0471XshSldDgikFlwBVOeU&#10;RR5bkY57VdWNv9YBx0war3GJSAMMB27ZqvZiUrma8sjASp/FxwBSus7cD5sdatPGqxKi4APPHeoM&#10;yeX8vAJ6f1qOQcZagQyoXQcL3PSrARpokjQ4HeoYkUgow3DHPpVkiJ1IX5SAeewApcg3PXQgki4+&#10;XJx2pzA7AGHBGMd/qPenlhIqp046n1pJC4HByT0A5qVDUHK25Ra1cHcR8v61VmtJCwYYxnke1aHm&#10;PLHgnb6Ed6adzIzKN3H5Vaplc10Z32eKL5WyVx/KnokKrsVcKfxp7ASwgg/OOo9f/wBVVxlmC4yp&#10;9P5VvGFmc7b2RIFAl3dD/OlEXG4nPsDTGzn5j07f5FWIU3p82Cf89a3ULk+0s9RTG0aBwMgc8dsi&#10;ow24kAdMcUsgAOzdyvb/ABpCHbKnIPU/QVUY2YKTtcQ7Q3lnA9Pp7Yp4ClBzjPrSLAgXe/pnHpTh&#10;GrKCR7jPrVKIc6BopM5XAXHBqNYWUl5Dy3Qj2qyUVU8teQw5zUUcRBw/Iz161so9UZt9Byu0W7cM&#10;gjANVSq7gGbBzkY71dIO/B6DtTZpBtBA/GtYvoRKOpArxdSTzzioJGVAT13HbjHrVjCmPJB3HjP0&#10;qFl3ZAPK+tdUVYmUyDau7H3d2ck8ioGT7Oylznd0+lWJE3qNxGV/nVOYlifm3MDXTTZzTWo8xMuF&#10;6+1SMXLjy+T3psZAw3Tuf8amA2MQTk9Sf8a6Yu5BEUfmSXpjpVa5tvMCsUDc454OKvFoAvzHnsB6&#10;1WeU4ZnAA44reLsZSd2YFzalDkdecewFVfIBGOSxIHrWlcSM53EbQM/U+1NAUxYGMgg89ea2jN3I&#10;ZUML28rSSYbdg4zkfhUTxs0hx2/rVmSNg3ljAB5qBY1xlHJYdgetd0X1OacG9hWC4yADx196ltjK&#10;MHp9e/8A9agRPsDMNuP61CwkclI+cAZ9q6YS7mKLSziSZnk6n0/+vU0BLkuc4X+EcVVNowhEuMqO&#10;vr7cdasxKY3+Y5B6/hW8SWXvtcEagKC3qDx+dTRTK6biMdce1ZjpGclTu/ven4e/rT/Ny+TjYowA&#10;OK0g+5nI14yVkHtU0kkCjaxw7HgAVlrPE6kRbuBxnr9MUzzUKjZyxPUZ4rdvqQ5PqbUUhH7uQ/4V&#10;oKZASseDgda59Z5QnmD5jxwTz+lW4boxx8n5T1J4rWE7rUxdzQaRz95Tx+H4VXnlnJ3HjB+UD6Va&#10;OHIK8ED6H6VVk278R5Xjkmtk7Gct9CKKSdJAT0PXPethGWZASo+br/WsaNPNcoeR/StC3ieDJYnB&#10;7VrC5hPRl1yFG/nb61IwVwAx6/1pI5Gl3blKkDP4CkAwxc8MevtW0fMy8ySMmNmBXBz3qyIgse+J&#10;s55/Gs+aTec/p3/KpoHaNCG4UdqvnJk9dUXTFMYyxOTjIB9KqJIWLRlCoXqTwKGMr8qdwAyMVXYN&#10;jYeoFZi3RfUoBhR/9c1ZR3A2OAM571lCWbzcAAKvc+9a2YgnB6cVrHYzcHYjm3MORwepNQ/Mjqij&#10;hupPQCrEiySx4X7p7+lSJFG8ZfdyvGD1+tDIuLCkfKuobHPPPWsWeCKOcmPGSemfwrV+zrLHlmOR&#10;6cfyNI0a7PLc5I6k9aleY0ZZypKgZx6H1qrIqqd5UEtxiunWz81MkhTjgjnp/OrS2lsF8uQA/hg+&#10;n1rKaN1sctBCjKHGATSNFIr+YpB7kj+tdSmm2lzGLSICNwcgjP69qqyaKkK7lYkE88461zyj3LhM&#10;xkTcpbOeM1bitG8vzZck5+nHTpWjBp9u8m4EgD8eR2rRMGMsBnjH5e9c9SPQ6YGNDDIwwoDex4zU&#10;skEr8yLweueOfrWhbWyOCd2AD+daAhkZh/EuOlc0oG0Tl2iUAY4XrTGiVh5ijr3rfuIkeQl13uBy&#10;ccH8/Ss54J48FcY56jpiuaaNG9TLlDsRHtJz7ZoUSodrr+P+NaJgeUcHnvVMsY/9YuOvWs5Q6Exm&#10;0yhcWsGGkdS3GAPrVHZDFHsxyRwB2rbaT5NzdMcmqgtIQdzEtx9K5+RXsdKmZQR14PHepkYgABvU&#10;4q61upUmQ49/8eapyxbSNg4P5YoqU+oc5fid0zKQDgDGe1asRhliBbkkZx61zKQvGclj69zwauWu&#10;opbSFSCc8j1NZLsWbcyFl3RAB+w4H0HXFY0k80zBbhNrLxznjFdZHbAW8V2o+SQZXjrWFfiPzyxG&#10;Mn5v/wBXb8a0ckkNMywsShmBOF559fWnK2+PeBlT1wat/fXcygAdAf0pjPJ5nHGDisrXCPkV1hhD&#10;qSeDwP8AOKido+fJ4APB96c0xEmSMjt6GmmYH922Md6SY1NjDAJEIDDPJx3qvknMcy4UHj/P9Kvx&#10;xq6Fl/h6Y61TZPnx371aWpSsR7YymFJGOn86JHk8ry16Hp9aaJFB3KucVG+Rh8ckfpV26hzK1mVg&#10;5BKucMoGfXnv9KURhl+ds56Dp+dKwYKXUbj3puYzhjwT+lJsaatY/9GHwD4f8AfDJ9X06HSLXwLa&#10;6xqiTtBYqdtzdSDaCoDOAqg7ECYRQx2gZJP2/o1+0Pg+18HeD4otP02w+X7NEDGDuJOWUfey2T0z&#10;njPrwuo2nhr+3keKOSaZWQRMwCgO3GMehJ6V67/YPhvw1a/Y7Hyr7VHbImUEsCB84Trjb9M+tfz7&#10;h82ck0+h/VOYYWTact2WLS3srJpVt5THcqoYXBOwoqr6gjB6nitfxE8t3BYx6UuBkb5FB+7jghh3&#10;zz71l6rJpdn4ct5NR2f2jcSFZlcfOEABGAeo6AY79ag/tpLPSH04LuCxeZGqMpwuSePXnqP6VzY3&#10;GqW7Jw2Das0QawumN4jgSGTfL5KiV2yo3MCSuOh2Y+93zVvw/rPiBXu7PT5mjt3/AIgcNydpAY9s&#10;emDXkljqmpalrr6xfMYsMTslOcgDAPy9SR2rtdO8XwaYAdcTdGG4EeBw3QkH9c9q+Pni4uTd7H06&#10;wtrJK5zuq6pdx3smntEiCBiI2IzhB06H0rHttTa3to54mIkYkDPy4Pt7Cui32Gu6sb6zj3FTlQeg&#10;Hr6Y9K4bxIWl11pp3VY1GQM9Wx2XtXh1rr31Lc9amov3bFeby5TMmqRmRpCXy2T759uTUtxplmA+&#10;nXzNEHT5SrbWBIyME9/zq1YNLeFLHz4oQMKHlyFjXOSSByTRPdynULr+0kjuArYLopKgHoADk89f&#10;XGOlczpr7zaMnexx9tpONdjs5XeOKPO4jGTxx83QfWtXULvT9B08afZ2h3O4Y3LNnIPG0r1J9D0x&#10;W3cNo8esWenvF80sG9pd3y5zwD747e9R+MNdF3HHavaDI/ifkADg9OMdOOvesp0oQpy5Xr/Wgqs3&#10;JrQ4SGGNiWkh8yRTnJ9jnHHUZqtdE6vdbr1vkhJOE65x3+v5VHaXN7PPLbRbfnBCHBzjtjmsxdbt&#10;9NtFv1Hn4faYuQGweCfYn8a8n2kdm9C+V3KlxqtjHrK+bK0VvtwQvzAEDofx6elXPMiYGeDIR8bQ&#10;ME+/P6dK+b9a8U67Fqd3OIInhlndi24owHsMEH0Hc17L4V1C8udEKXqkTDaVXoBkcgc9+tLC11Nu&#10;KRpjMM6cVIs30BfzGiLtjn95xz3AI/z+NQQQyJKk38I6k+g9fetmZJbJNuAXfoc+3T1p+kwkDyr7&#10;5m5dQeBn3FelhsMudHgVcTZGy2lWWpKwupFkVgcRghsjI4/Pt0rY0vSNB0XS2tYo4obfG4rhRgNz&#10;0HTJz2rz/wAYeIrjw3ZQzQ2jOLk7CykDax6E+gY8fWvLtC1S91fVXvNStl8xiQX3YVQo5wf42z6j&#10;jsa+6y+FNSTa94+Sx9abW+h9Z6T4n8P6JtGny+S+1fMRUb516DLdh/npXWeHvi18O724dZNQVJLc&#10;EupUkgkfJ+Yzk9sc818ow3dvaO928fKhTAR13dOp6Yz37ZNcJ/aE86z6fpxMahQHkyAXXkts74yM&#10;ZOPyr3pV1GNrHzk7zu7n6hReIrTV9Gj1bSZUugxI2qc7cdd2Dke1E9x/aFsfOGFiUtgjHIweSK/J&#10;OHxN4g0vV21HwvK1qIYtsIhZk3OG3nOGAJLcAYI656mvT/Bn7S/xgskaz8ZRw6hAYy8W9VSQMCMA&#10;sMDbjcCevTHGaylUoz0krXKjzwjff8z7Pm8Sbrzy7t1S2jc/McooX+HI759a9W8IfELw9rP+iabI&#10;08Fs2y4ZuBGvZuP4c+n6V8tJ8XPh/wCLrAHW/I0y5YENCS024AY+9gHDehGP61LBtMt2W00PzFgf&#10;93sXcAy9TyOMexrwa1KdOd4NNP8Ar5Ho4aUKsddGffeo6x4Ybyo7aWNAR8smfvA+hPX/ABrmH8q8&#10;ZiJNzL3P868D8HWgzJDOMFEBjVjncCckjd0H0r3PRtRto7RiYQXxtIzyc9xXXRpuavJHPUbpsll0&#10;5f7IkETgPyMEZ69x2zXM28E1tbgXCn0I6/j71vzalDZ2hFyw5yAPpXOTamTAz/aFJyMgEcD3966o&#10;4a/QynWdyK6vYoo/KLlkJOVHIGKzUktrbdcw5YMMA98dsUl6bGKITHpjcSD8uDwfrXPaprNjp+nN&#10;qhHk24IQE87mJ4AXuT6CuulhddEcVbGxjojn9ft7go9xByGB4PNcxYSXzyrGJmCEYweMH26dq1bv&#10;xgrWkhMK4RS5Zevyg/nXgV98UrA2c91BMiXBj85FfIO3P3sAE/8AAQM46c16NPBS6ChiHNXR7/rG&#10;v6b4M0aTWtYZ5TB85jjyXODxnvjua+O/FHxM1W98Kyz+Kr5La381ZZp84cKX+VQw56EKcDJ7Yqn4&#10;z+ItwNAEdxfRtBHMHuDEj7t2CVQKSZApOTnOeMV+W/x1+OF7rviye+1WOMxwyRxWUEbHbAgjBMLL&#10;EV3lwxYs2SNx54r6jKsmlUdmRTUVepU2XU+3vF37VWh+BfE9l4U8J6ja6o4tHuTdQEzRwzrJgRSI&#10;vLlQMsrFScgrkZx8m+Mvjz4RvTf63cX6X73LtckRg7y7s2Y9o4iOcgqRgD3xXwvqV3qZWW1s5oxF&#10;zJIxIVsNyF74KjAyMk/zzDaazqVoYElF9EAZLibIwnclicfKBzn0r7ijw3RaSqHLHi2NBtYeN/M+&#10;jtb+O/h2KbTrLwPpTxWnmSRTy3rLIyysNwkTYV3qo+TB9c9q5rxZ8ebuB4pvBcZguU3+dJEuGZmQ&#10;qrEsGLooGcDb9TXytqDRC5uIm1u1ZbbCokRJ8wPznOMewwTz14qKXVNQv/3WhaZI8dqkf2i8kLIc&#10;vuwAM4KkLnIGTz2Az6tLKqNPSmjw58Y4uq3GcjtbfxrqemhpohIk4IDStMSzMed2wjIHufYVlX/i&#10;aN7z7WgXdzmRh0bn5hxwSepPfpXNRSeMLy7SDUDa2YRiFIHzSrjoXOdx6YAwP1rJ0nT7vWNVvdN1&#10;NZI54ykYjb5MBvunjCnJq3BbWM6GY1ZtXk9TSu9bt2Mcl5d+Zc9DIRgAZzxj8frUL3thqETXFzdi&#10;Ex/daQ7W3t0CAD5icc47da7K6+D+k397BpzSXRvmiJMEG0/vVYqVLMMKox+ee1dx4Q+G/jfwLqFx&#10;DY6BcPfzWwgmnuoRKYIbiVShcqJNrPIAFYLvxwOM1nUson1OG9o3epscB4I0G4vp4kt7E6tLHJGb&#10;iBhvISRgoPUfKDx68Yr778J65rs/2qz1jNuZXjWDIZSZVBSQPwR9zbtGAT9K7/8AZ9/4JnftI69e&#10;vqfjON/Ckcxt1v57/CPFNHLIphtrdPM84wfenZ2QR7l+aQnA/YP4K/sY/B74Paa1q1tJq90HDvcX&#10;kpnWeRgQ7spAAGAMIBjoSSRXh4qhUqPTQ9irxfl+X0OSL5pvov1f/Dnwn4L+AvjTV5bTR/FmjzJp&#10;lwkchgt1+a6nOCN5RswBcB97EHgAYzx94+CP2crfSr+bWr0yJPcBmXL/ADxs+MtlR8zHHzZ/Cvqm&#10;HybNDHaQxW6kYfylVM8cZx1NaYkiVcqcD9ePWpo5XSvd6n5pmXGuMr/D7q8ji9J+HOgaRHBdFPtE&#10;8cflq0vJXP3sEc8muxsNKsdPZY7CBIkIPyhRgE9f15q/E7SrkDgdB6mreXxmMA4znivQhTjF2ij5&#10;atias9ZybL1osk7AM2do9+npjsK1UiVV2sdxI/yKktLWEWizR5DkAnOc/T2/CrjRq0Rkfj15rouc&#10;UptmT/ZqPldmD1GO3+f8+0sOlTInlTPjnt/+utaAAxB1YMuMZz39K1Y7NmUOFyM9O9Vzshtp3M9L&#10;MJGoHQcA+9S21qZcSMvXuPStyCwYOJJFwemM9fc+lXZLRF4XjHXH+NYy0HGRlpZMSIIj98gAe/tX&#10;Q2ekFZFWQk4HUcAfTrU+nwPDcLxnd0PXHeuts4JFG3G3PaueUr7j31E0+2RIztA9Mn+daUcEKHzG&#10;O7GcDqKv22nl48BQrHggd/qK04rVLbGeQfXtXHJXLuYbS8jHyjp9fpUkzRy8DKLnoKuofOyFBwPu&#10;5pDGqqUYBW4Oev41jaw9BEGVCKePSnJG7EqRgEfrmk2OWwexHtn8auxw8Dd8zHP41hONx2K7QyFd&#10;zcfTkVFJu2bl+YjvWkoVswrz9DjB/wAabu8mQDHJHJHUVUNh2W5mhZHgAfkDGMA1o2tsojHmE/hT&#10;0VGcHoM8+lXYiob5SOOn0p21B+RD9mk4bdtx2pBArnOSTzVsB2yzfd5PTkntQCQnGQT1HrWqfRit&#10;1CKAxqWVyQTnB+ncU9mjlOxBtZewHBz1piMEHPB6/X8ak2OUMgTJXn861SsyW7FWeNAp3HJwMc4r&#10;MntYYovNXLZPTsK2GjM6YcY449qzJFO3yjwPeu2nbcl6oxrkII1RFHynIP8AnisoxRSNu2+5GP5V&#10;q3ayQOoVWO72qvNbSq67V37x0Hr713w13OCpO4trHlzFEucEYA7V1cQwuxxt9cDk/lWXpVpdKuLg&#10;qrjj5cleOn4/5FdObYKQXJznFdVPQjl6ogjSFkwvQjnt3p0oiCbUOAOMY4qxHaIOd2ARyTTGiSId&#10;Qc11xSEpXRiGF1JY5+uKY0RKEklsd/8A69biwu4Py/KPyqhcwhdwTgGu2COWT1MU5Z93YdDUAKck&#10;jpzx0q+Y93zAgY/GoGyq5xkencitoq24pNdSgI/NlEpOARyo6Zomj2oFjXdg44q47LGpZjwT0A5q&#10;jJcCZcp90kfhW3LoTBGfOhVht444FVjEuMMxz2NTyyM4zIMe3p+NLugKgSEkNxxVLQb7kIjADOrk&#10;k9ce3pV20nkeMliMnpntj8ahCgHyVY5x26UKfLQjJAJ5xz/kU3voZzVlqWwecEDIqtEq7RGFwfSi&#10;RGEnmsOD0P1p6sImEjduPWtaexzyk7F2NFij2gc8nimmQIBheDzVja4wO9N8tjh5AQw/LFap66mT&#10;20LNnfLHMMZBBAzjoPSvV9M1c2s6vAuHckdeCCMY/EV5GCrOSgz2PYmtaw1G9s9UgeVWaNxtI6gY&#10;/r71+ReKPD0qlJY2mvh39D73gzNoqX1eXXY91zJIgZQPbHA4/rVJPs97fI2osIog6hsdNoPzceuM&#10;0zT73/VwMNglwQzHj5uB9PaszxP/AGfoEOJpFO6QZkJz8zZAH1z2Ffz5WT3P17DvRXINe8O6bqMN&#10;3BoYxEZM25cncoDHABPPI457V4zrXhaVLhrHWrdZoZeB5iB0345GOhx79ete16Pf28LCG8+XzAT7&#10;5IqTWdCi1J1YswxIHCA4H3QPyI5rgrYeNRHq0MTKDsjw/T/hdotp5I8PiWOEQqlzJcyNcTSyLx8r&#10;sQqKQfmCrzgHIxz61p/hzSPD1nHZ6bHsCgZK9S3Un35rbs9A+xR+QzeanKqy9APU1JNZpPIumwRk&#10;yom4MO4AJ6k+grno4eMNIo7niZ1N2Y/2W0bUku1OyQr8xPQsPQep71kWY07R5Ptd5m7EbNJ5IIDE&#10;deTjA9s1sRRC7tzcXD/IijaAdh3HkZPXntVeyfR9WvpbC6/0e5lG7gEZQYB5+natEujLT0PnrxFd&#10;a3qXh2+it3jjlbc8aPkoDuzhepDBeAe59M18z2Hgs+PpbiS5l+zOYl8svuBWRQSWx1J42gdDX3p4&#10;t8JPolvNYiWOdUIe3bgSy7sZIUf3ehPQ9a8jXSbe9Z7iZWQjIyOCe/4ZPevCzLAXkvaao+myjMHG&#10;LUT540PwvDo2n3USQtKJB5WZfvSEnnHpk4zitKDwZq9hfW974sWJ7KVvLW1BLFXI3DzCPlYDGSAc&#10;E8c17c1nFLp/9nPAkrqQ25hmRSDnhvTNUNVtIpEjttaCqZx5SyFvmAJyQp4+bgEe9eesNTi12X3H&#10;txxc31PH5/hDZJKniDwjo8Uk1+JpJGiEhMMecn5GcpgjOwfwgfQVxemTRzwxRTcupO0bOFVTwS3T&#10;8K94u/ENzbJFo2kCSFYgYTu5kljUf8tCMAqep4AryfW/D99cRvd2OFlvpX80Ekkon8EQ6BmOM55I&#10;6Vhi1Tpu+HXqkdlGrKelQr+c2jzxarIpl84yLgtgHGCAPbmvDfiBqMmvyX0U1tJ9pu1EcIkQlhnj&#10;dHkcgAEKehr1vR7y21bUZBeR7Z1AjKyjBUKM/d4wT6fjWB4gl1GXVxYCQNBZjYGY8knnC55rwsbi&#10;HXhyp6Nno4elyTTa1PiK/wDCuu6tGPD9vZypczR+XAHIiGRkoGAOOvOOOfSvqzwz4e0qz8GfYNRZ&#10;4b2zbyQpl3vuKguWxkOd/c8YNY+s3tzHfWs8QOIfMMgUE8MAMBh0HrjpWqusxXttCImSJjldpUZ4&#10;7ADOQR3NeXk+DpUakk3d+fb/AIc9DH1JVYJW0IYNOkCs8QklihX970HJ9Pf2FdB5yrbGeOIsIgFL&#10;EH5c+vv7+tYq6tf6ffzW0kI8tkV9+B0HJGegxSS+MYItMOqXsq3NnCwBQSAHLnChVGcnPOK+lpTp&#10;U+tjyp03IPGttr8Oow6OJA9tZD+EYMjSAEnPbb0479a4TUbO3sbWXU4mX7RjcSc/KR06+uf8a7Px&#10;LJvhs7yC8+yugV2QJvJI7E5O085IArkNeuby20hdRjgMtqXVZCvUFzgH3XPBxnrUVXGNRzX+dv8A&#10;hiqa5opM89sPh3Yb5JkidLa0Rbm7VfmjRC3JCkdMnliQBntxR8SfD/h0+D5Ui0+3iheQOvkRgMXO&#10;Rk9mYj1617Jp3iHVrLwjNaWCmJNVxDMUAYtG+PlZ2B2gqM4HPp1zWdpOhXPiie38GaFsDykKhYfK&#10;ApwBn15r2MRRioKNJatf8Mjjp1XzOUuh8fap8IvDh0+ysUJF29qfNeBNnmTs2S6tncMDA5zyPwr4&#10;R/al+A/iPxlYeHLCNWiezku4ILh2RmSKXYckPmR41CswHLKc7RzX6n+L9TsvDPiC+s7eSKa4snlt&#10;kMQLxvJCdr4x0Af1968ii1TRr6VbrxBbxzbl/eKg3ABvlwFbJGAfyr08ozZxfuytJf1qenhsZXpT&#10;VZK9v1v/AJnxVL8IfAmhaNqXgfwXJNLpDW8VmEvlSa/W2i2yk/aAPLQGQMwCKoClc/OCaztL/Zs8&#10;A/szeLv+Foa7YW3xLt9Rto7nwvpuquETTNUGZPMvo498V/bQLs/clVS643+U6Dd9SfG34D3HiPW7&#10;TQvh5p017eXUUn2mGzi3FYotrebJkqm1Rxy3zMQq88HnPgP+z0NNttQ8V3E99cwyzf2ZYwsdkW5M&#10;PO5Vhzl8INoAGDyTnH2tDirFUHKEX733+bKxDp1aKqVKjs949+mtn5fdc/LzVfgd8VfHPinxD4o8&#10;V+Gdc1XxPqk8+sTmPT2tBNeahIDDIlvGVG24lPyRqNiL6Iu4dJ8Hv2QW8Y6Zear8W9afwXAkzQWd&#10;nDbteXWoywsvm2yzxOYLSWT5lgklDxtIPmwo+b91X8FXWu29yJruUXsSiOOR403IrZEhiYkEkLwd&#10;7bSODwa2Lr4GfCfQtPuPD9vbTXizxqss2oSI+1kHBhjQBITz83l4yMKcgYrtpca1ZPnnFfN7/wBf&#10;12HLifkpexh7vT3ei9X/AF+Z+f3xp/Zw/Zx0H4dXHhr4F/BKwQ+FIbjWtd8T6tqt3qd5cQujW08E&#10;1ypigd7NNtzPBbSBPOUJajcJC3i/h/8AY90nx94D8PaX8ITdSXujRXNxr1+8flXV2k8yNakpK5jS&#10;O3iBVY42yclgW3EV+tmkfC+z1vTZdP1hYNT0iSELLabmWCZsrt3IowU+UEr0zjivR9C+FPhnw3aC&#10;y0KKRFnX51ZsqFzuCBcY2qeFJ57V0Zlxo8TZxXLdf10/ryPIyvMZ4OlyUZO929313vrru+3Tc/Hj&#10;Qf2QtZ06z8TyXt/dpZ6ramyjhkt1lBQuHcSCNt5HCkYZSeRjJ49Fsf2J/gF4Q8SeBNf8Mx6xDrej&#10;xJc65Y67aySJfSSs7Q3su6QJaqzBhb2kClFjVXdiwPmfrdoHh/wouj3Ka/ex2V3GWLRSQhYpFH3S&#10;jKSWfP3geB1FeT2sFtpXjq/1jWrp743VkiC6mYvlYifLi3EYwu8hM845Hv4n+sShGKlPf8Op0Vs8&#10;xtdyburdtL6W7a6HmmuQ+CvBjXvia4nSO6kg+ywbl2uWmkXC4RSuWxzIVCJ1JXOaq+DrvVRKniFs&#10;rM8MUf2ZXUhefMBcqTklTuAJGBg964j4za/rvhrxVDPus7i3mmit7W4yrRtHMvmNGSwwuxhgk8Y9&#10;eg7r4I6Np2saRfacth5TiH7fO0Uh8oyyOUYhQMBCoXZ8xOc9gK7KueqrS54yta9vU855fyUuaWt/&#10;y/r+kTeNT4I8RahBrJ06W4mtJ0MM1srBt24HBMZwyhskhs885GK+jk8PW1jZXl/dSfabjUYxFGrj&#10;lUYneCehJHcY49+vB6LqFj4ctGhuAtsz/wCi4kyuA4xkBeQ306133hyXTLq6ayvLnI27SxGVQZGW&#10;5xgleAK+CxucvETak9X8rdDb6tywS1sjFtfhJ4o0DTbDxj4ZsrSSJpXWG2gObhPLJXc6bVQL35Y5&#10;HvXtGn6Dp1t4Fu/EkrPPq73XmyQSsUiRUCqeF4Z+TtGcDqc10azQ+HtAn8NaS8n2a4lE6NIfky3D&#10;ZJ65GP6VzmsE/aRZISsDkugwMMDjkA/lz161yVFTw1Npa6bdL9zlg6lSd3t+hVsdT0i9MVzrcEU0&#10;0pWNLdmwCoJxtJ6Y7Zrp9Rso7ZbG50wvHHclnC7lV0JONpxj9a4OOPSV1Hbcw8hMIQw+Rs/fI47H&#10;gf8A666/S9Xsp9Mdrf55Yzs3E88+v4CufL8w1amaYygn8KMS/wBOttJW8s7nbPLtDRFAQcsw53E5&#10;XauTz1NfFvx38B+P9Z8Btq/hfUbOxvX1ZdP0q3nRljE12jBroiNlAgtkU+Y0inbI6lc4IP3X4k0P&#10;Utclhm8KBZLh8q+SAJM4K89ODwRXNa54osfEPhZLTU9Pihuo5DFbFipaKUfLJnGdmcEBe+B35r2J&#10;tVJ2btbVdn/w352PPoVZ05KcVc/Pv4I+BP2k/DHhpvCPxy8O6ZYabpUZS31mLUYpr27klkCqkkKl&#10;pZZwxZ3nkWJNgXCZNdH+1VYNB8J0g8Kb4bu4gt7SzeH5TEqvulYgfM8h2FcjnaxNfYvjAHV/DLoB&#10;HYrdFIYJRh3EgIyy56uuMjP48V4p8QfCel3Hha6uLx5LiHTLdp8SlfOMsYI3BhhV4YnAAHPpgV7e&#10;Nr+64010Rlh8S5YiOIktb7L/AIc/KfTNFvfip8Ol+EHjC/ttP0u3ufttlHIHcw3svAneWR+RFuZx&#10;CoXcSQ7YNfAviHwo3wy0+48b28smoNpxliWOFkMEkSXPlI4K7xtZMs0Zbcmc8gV+lPim31rwzqdz&#10;4iuwYrKwsP7V05ggeIyxYDtKeSAjcurn0A4Nfm58J9Dvb+61LTb6+SO4neWWaa4LCOdZpdzSbeFC&#10;l2CjjdjoMV9NkONbo+90PpMbT5pOcdE9fn/X+R9P/s5eLfFPjLxhceBfg9ofmaGxgv8AWNTvYgv2&#10;eNkIQjY37tnO5FX5jJjcQEGa++/DianolvdedAgt5Z1fzscs0f8ACN2Qy4/iGOK+cfgF8INY8DeA&#10;dJ8QeJHSPWdSuTdW0MEzLHDbw5SJ7oJhHllySY8sFTbuyxIH2Nc2+oapoDXVwimKBFaQDgcZLDr3&#10;9B2rLHYiNSo4xVmj81zeunVfLqj0mHx5qtvoluvhy3j02eb52mVVbYOvyRgbAxHQnP0zXOP4z+Ir&#10;XZeLxJqcbyIAWE6sXUH+MMhGMnoBinTgzaZBNbrsW5jDBFA+UHkLg+nv+NWvCelXeo66mlwwi5di&#10;S24cKB1bPfHbHfFVVjWnJQi30/rQ+fhKEE5NI90+F2n654t0uLUvF7tdaa2HtpiAv2jqr5C4JVW4&#10;JIB3ZXtXvC+GtLtLSK20mLyEQsNqkkcnJ4Y59qfoto0FjBYzuGMaKoO0DhQAoOPQf/Xrp4V+zOHA&#10;G48+1fpWX5LGnSUJavqz4jGZ1OdRyp6LseZa7qWoaHqNnqN7C80sRJieL5jhP4SDgYweQa9qsPEV&#10;x4gmimuphAI8KJVRQZd/3grZDArnpjkVlTwibCyKCAc4xkD8PeryWNtIkbyKPNT7jMM7c+1efmHC&#10;kZqUqfXoepguLLRUaq1XX/gGlqz2098Es4zMtsAEkAAXaox8oP8AM9aztv8Ao5nmUZAJxnLY54B+&#10;nXtSz3N7YIJI7Y3JYhf3bevJOOuMCqE2opeqVSJrWZcblcYBx3B6HP6V+Y4/h+pRu5I+/wAtzqnV&#10;SUHdFSWb7dI8xgcwJDvVZRt3sOAqn0xWmkl4dOSznBu4gQEtkjXClxj68jjrVXWtRW9h8uabylUZ&#10;UMwwAMcjoAKr2V4dNia4jk3F+6kY5GBivJo4duR7FXEtpWPPtf0JYJ/O1m0jtNrKjRRhlKqeV3HP&#10;GelecXHhM3s82u6S8yRl94jUhW46qARz68/zr3maa0uU864O87gZNxyx9uf51y+tnSHuvtOjRTQW&#10;zjMiO27DnghAOi//AKqVTLodTSnmc9keJa34WttWs10jV5Zld0YgRuIz84PDZB69627i3fU/BEVl&#10;q9pBCv8Ax8eYsS+dIbVDGQHAAIVTgqDjPNbuq+GdU1iaO809DDCzhJbl1LKgAxzjB3Hso9yeBXoG&#10;rT+H7X4bQeCoyusX03m+ZcSooSz/AHnHkjgmZ179ACSey1hHLpXm7dPvOt5npFL/AIY8P8PX13lb&#10;G/hS7DklXmUEqQuQeeuP7uMGvR/EWtyQz29rp9vGkbRbmR181XLrtZiW53c5GCNpxjpznHSPs9s6&#10;6dIYnYbWJALqSOSM9P6VR8Sag9vpUct4beFbPYAdoQtwEHJPzE4yff3ohTlTptN6m/1lSmmjj9Q1&#10;2aB1tQgWLJBz1J7ZbsR2HeuWXUIZLaRraUpLGNgUoCoUdSMH+lXp9Wsy/mwsMsQBAwJYk88cEc9R&#10;k8VJfxNaaaVt4ttx8zPOqFnQdSM44B9TXkVaE5Ny3PVo4pJ2Kd5rGn67eyavpsU3krFDb7pI2j+Z&#10;ATgA89ckE9eoqhcx3EVxBfTRMpZeh4YD1wP6fhWB/wAJbq0Gsm7tbhHguVSJ42QFcx9HC8HzfQg9&#10;M57VpHxUmlh7q+2TBfV0U9PvfO2AAOTzxWUcPzS5nub1KnU1dQuobawezmH+sUDa2Twe/Pf8eK8j&#10;1HVr+MtbXceGAZ3CDLOF56YPP05P4Ve17xdBq2lvPpbPPJOqwQLaxS3SvM5wsavbJLuYnjC5b2r2&#10;Kx/Zf/ap8ZWGj6l4Y0KHTodXincXOvO1gtoEISJp48GYeecmJQgbYMvtJUN3YHJsViZv2MW7dkeZ&#10;js5w2GinXmo37s+R9W+PXhbRLqfR9XM0f2eFJZ5JIiiRJJwhkZyPv4OzAIOD/dOOs0bRPiF8a9Zg&#10;Twr4R17xf/aNix0+3jtJLa0MKEDck1yIIQhblpGcdMjIxn9uP2ef2VtD+C+uSeM/Fl9beM/GUipB&#10;FrEthDBFYWqIN0GnxMZGhWSUlpZWYySfKvyquK+ubzff4jnkY7Bt25OwgAADGSMAdK/Wss8OJSpp&#10;4qpbysvxd2j8uzrxZpU6jhgKd7dW3Z+isnv5o/If4Qf8EwTKkPiL9pzUkEsgUPonh2doz5SjCx3G&#10;qKBIGB2/8eyr8u4FjkY/Wfwd4a8JeAdAh8N+A9KtNC0yMDFtYxiGNjtCZfZgyMQoBeQsxwMniraK&#10;qr5aAbRx6dqs26sUw5ziv0TKOG8Jgo2oQs+/X7z8pz7i7MMxlfE1Lrtsl8v6ZYZm37lA6AY5xT43&#10;QYBIb+dQhHB2E7cfyq5ZRQYLtk17Hs2fMxk+pZR+BzjnJ/pT0Tdl36deKXyg/MfA5x2xSxqmWjOc&#10;+nqPrVKm0bKYzy2YHjaPTP8AjVqOONIzhTnIApri3V1iDYDDigCYKD+QPoa1s7GMtSBIznzEY5/l&#10;TrhpQAzHdu/OrTN5LbWA5PY96aYxHtywzyCDUOA1qtCq9zhUQenIxVGY5KonGTWq7ByQEwQOCO9Z&#10;0zNv2uvI74pKLLRC43YTjK/560jABcpyfap1kjjfack03zPLVicKo7n1qowHzFWNcMQ3X1qZN+CT&#10;9aFTCl25LEn8KVVUruDcDH50pU9RKw9DtxHGMMabtDYUfLtz+tIMqMsc8/lTssyiP1xmpjS1B6K4&#10;wyBwfKGcDrVYhsCTn0I9asPExDZPTt71CJGlG3BzjJOPXtWbg09SfaFQp/F3/lRGQg2nOBx6cipm&#10;AUBR1qGMuME4UE9DyfrXVGA+a+pH8ssxeLtjOPWrEEbBGkc5zkYHb/GodoBMZ/wzU6q0RJjJwD+G&#10;acI2Mpbj3jBAlcjJ5BFKzb2y2CCf5UtxCZXHc+nuKjjhYSAg/KefpVrcXQRyC25fmwOfSouWOfSp&#10;x8r4U/Lnqe9K4R28uIZx6Gq3C9hSzEegFMO0NlST9acQzN5Y6dsVG8TK2OgHariugpbBIQG2EHk9&#10;aifKlWbkHpn/AAq0qbhwOnOTVRlDMCOT05raO5D2EJfATAAHpzzUW5XJ2fjipW3Lg54zggevvTXP&#10;V+pPX2rrijnkyHycgujDAz1qDywY/MAwQeSOp7fnVgjau7OSe1Ro+3JIAwfx/L/P+HToRzEIiw/z&#10;cjvirXliMBjgZ/WqqSRljExJYc8f4VKrY5bsOR7VpCRk97A+B0GQen/1qcDHkKV+n/6qYCxcyRsR&#10;nn6UqZaMuRuJz9frWqd2KUSG7WLzOQN/cD+tUo4Ybc7olCluT/n0q1IAQH3cnocVAZRHncp4Of8A&#10;CuiCMpu2hnT7XYnj6UxY/lEgwpBwO2T6VcmUuvyLjiqeCFPAOeoHX610xnYzTsPd12nzB0GPbmox&#10;sL4HUccdPpUoG5fMXkjJwKqCESN8xwp6n0rqgzFuxZRnX5iAM8ZPbHamgRyzmSMYHqM8n1/z2pfs&#10;7q2zfkA49OOatJDhg0gB/UV0xMWU3VofmiPDHGemc04RnpJ8w74q7LDC20Mcqp6dgPfNNnhCRebG&#10;fmHTvkd89sVtGoRpuVYj9nYw7sKxz+NOFyWbbtx9KihMs+dg/E9vpVlIZAPLcbR3/wD1VumZT0HQ&#10;tF5wXBLEdfXFasESlcOMJ/DnufWscMsDh5DgYz1q7BO08flKu7nknj6YrSKMupfjyjbGIbPcH9f/&#10;AK1MjWRp2jClh1yP8aRoWQ7ecHv79604JP8ARzFIRyfSto+ZE9NiqllI7EKcZwck56VoeXIm3zct&#10;6+5pgKbBtI68VckaZYQQAxJ/LtXRBq1jCRO0yyNvUAGlERY725XvUBhcxgY5p6SzRhVJ69ia1sRy&#10;2D7K7H5Tg96qlzEzeZ1BwSenFaIcPIUxg+ueKpFXJO9cdMf/AFzRymU+5GZlZcJnaen19qmDYXzI&#10;h07E0xAqZXZjPWlgVWVi7YC/zNXBApWRcRvMHQZznrzVqFlWQoyhhgY7jP8AOqIEZTC9D19at27s&#10;77D905571aMuddS8RC6eUFxz2qARukgJ4K9asoyK2B37f4GmOqSncCR6kGlq9TKMNRhiJ/enncc5&#10;/wARVkxh12SD5f8ADmk8syKRu246ep9quRqI0UPzjn8ayky07DAjDBdflH8qnEIdtynjtmp4oVI3&#10;Oc84IPSrkKRru2YXpg+n4VnN9RJvZFL7LJgt94nA/DP0p0tpK6iKVsAVsxKu75mwcHintbmQEqcE&#10;dM1m2Uou5lW9sqfIuM926gelWPsMsoMeQN2S3XtUsMPziD+M9SOnPer0dqVyC2Tn6YrGozpUrGJ5&#10;C79q52t3Aq2bYljGDgDvWl9lJwWIVR0NRXAiiIjiBb1J6fnXI12OinLqc9cReScRDcF6kHPeoWEk&#10;ibpRkD8DWo9uJMxxYDAdCMfhUGZJAIZOvSsbFc/YxWW2lIaInaeu3jrSrHuAjfAXOT3rRe3Kk+WB&#10;nv2qu1tMyhW5Yc5PH8qmzQ4vuZksIQ7EH4evpUMqvE2GAOePp+NaUlvMHBbAUDrmo3i35UqM561C&#10;j1NL6GWViYhCuWUcDOKglifaGQdeK2dkJXy5OMEgkdTWM1oI5cITg/pUOJvz6qxnSvskBX5cd/eq&#10;Luq4bqa3pYw4G1fu4/H3rPaJJ1IHynp/kVl7PsJ1dTu/Cd/HfQsjNudTjbnp7YrK1vS72K6do0BU&#10;sSDnj6c1l+Er3+ztSMchGG3HJGM54+vSvZXjt7u3Eg6HoV4qXSuNVFc8Qlkubdtk8ZXjJ4z+tSws&#10;Zhuxgsc813OpWESXZlB+6MjPeuevIhMVmjOCvAGc4zVKjoaxlqY7opZgwJ9x71XG0SGI8jGOMVsr&#10;bbPlRTuznNNu0t41UEDryc4FSoJMbfYyfIywMGdmec9qdPAGjdXyOOCOCKn8sxktGCwODjrxTcIG&#10;J6n0/n14qo0+ormOoH3VHHTHvTWVO/P51akUye+RzntTGTGBINv0pKArdUU1RQuGbn6d6a7FOGXJ&#10;xmnOsrHLdBzyaiHnkmRyDnpjsKmcRXaZ/9L62vdFZNRAeZFnjw7HIOwKM5bsPcVH4V1LxNca8uqm&#10;YRlQWaRo9pZWG3Izx+NeI6De3ui6kdPfc8Vw3lxqCWfOBwc5JB59q9bsr640+9j1iEhWjYD959wh&#10;T0weCPb8q/kWnilL3lpZ6q5/a1bDtaPW5e1Tx7HPM95dWovxcEiNyASuPl4HGBxnOead4aubPWro&#10;wapcC0iClVJK726Y25B/EdeMVzFyvh+G8kkuCyFyzFAPlViScoBxzn6Vy9wf7T2SWUxWKFeAAVLP&#10;nOSe/v8Al3rixONnfmbv5G9PDQtZKx6vJb2doLWwuFUTSMTuY4zt7j69cf4VHrT+HRCllqIHmTHK&#10;sRgqQcBs98en6U/Q/GF3eade21wImumwpfYCQDywH+96Dp2ql4h0JNWEOt71tRFEcxnkEdv90/0q&#10;ajvTcqav69iIpqVpGToE8VlLJHcvsRWyrrwrAcfN3H4cYr0KWzhkR7aeBGAHyllycnnIP8q88vNM&#10;ewMLW482Jok55yJGHzfgfSt3RUiU+SHYMo37BySM4I9B/WuXDpr920a1X9o59475Ly4a7/cIgyrY&#10;A3qOpGfTv+VZdx49VNOvP7FgH2dkMUrOBukyPmOMA5HbPIrrfHdrLrc9voySGG1tCsgA5Zi3JByO&#10;B7d+tclqi6QLUabEv71DwUGBjGTu7Dd+dcmJdSF1F2Xfv/X4mlKqnbmR47c6rqF8n2m1DgZCw8hp&#10;EReQxPTOPTOD612tt4gbUtJhsbwieRgN80YABxn6dO/vXI/GDVrn4cTaJ4XgaCJdet7iQsMNOGh2&#10;tsznMYZWLLkDeMlSQDVnw1eWD+CbOW1ieV4x5PmgHBdeSeOGBHcDHpXz0IyhOUG9ba/8A9Oo+amp&#10;20b0/r5Fe4a8t9SeCIsSq5+UnoemOP1rhfEVzci2Nnas0LM2WIyGI7j2969u8EQaX4h1aFtUJgg2&#10;7ZHV8fKWA4JwB1PX0r51+JkmoaSurQ6mwlmhlkWKSEhS0aN+7fBPBKDLKTwAeaieHagqi6k0Heoo&#10;dTEW2lV089SNmX3EcsSflyfT2rsBeraaclpcOVIK5ZTyQOQ2ff618t3+u2es3di2myMyWquySBiQ&#10;N+1lIGdpyBnJyBjivavDOp6dNbRaRLvlnhXzH2jgvJ83fuQSfYfhUUHZ+p147DSjBOR65BI8bK+9&#10;jvA+Y8lsd6uhr+RzMsny4wB3wff2rJjvUVUmDBwr4U4P3Qcj8f8APFatrZuDvcbcjIYng5PTHt3r&#10;6bCtaI+IxrtcTUcXkareLvVeMHpWcum2qMAzkICNvoR6cVakke3kcTcHAJOc8j0+tQPMwZZjGZE2&#10;7s/d4P8AP/P4fYYbERtex8Tjr8xzus6pcfajp6ooAQNj5SRnpypIGAMkHnFcSJvs8Uq7dzL0B4zj&#10;3Pp/n33Lm8xfSXSLhC3zKMYLDueMn/CoZ9l1MrY3h0JVT90gehxwf51Ua3NJyucUY2VjmktZ7GIX&#10;VyUVnyVjjPUZ4LZ6MfyriNd1X7fdvI0jRQqAqx7cMjKPm6A5HP0x0r1BkLobqBExs2DnI/xzXm2q&#10;yRXOvWyxDyIySJCf4nboAP1Pp071GIndb6HXQjzXudVoFk8ywXjNuUMcDHYDvz3rvbfxxr3hxZEs&#10;JhDyNzFiC49Ofl49xWJp+nadaSNcW7DfcoSOTjoMkDoMVy/jy58jwzKd7NNHIm2Ncb2ywUgEDPfj&#10;/Gs1eEbx3OenHnlyo9L8H/GTxpq+oSyf2m95AVIjEypIiEHgqqhW3DpndjHUV9SeFvjM920drr0Q&#10;S5ZVUyrwGI4ztHQn0zya/P34f211pdtJIsfklmABJ/v8BVHXjv2zx1zXttqkmw/bWwWwEXo3H8WR&#10;0Ppzmu3A4qSWuvqY5jC0rJ6H2fe64C7SXzmRXOEU4H5Zx07157faokN4ypeLHKfmADjOPYDPSvn1&#10;bZHDxXjSSZ2kiR2Y4HA5OeKtwOwuYxZhInJw+ABuA425wABXqzrxfwo8zmktme7Hxhb2trJcazqK&#10;xbm2RtkcsR0HPXrx+VfPvj/4ieEdP01rq81ESJbSBlWQn778cL1Ugcg9R9K+YvG3iN/EN1BqPmvH&#10;sYukcwBAdCVBIHp2/OsfT/D/APwldr5kenRP5chdixbbu6en8XU561OEzSlOfLJaHfHLNFObD4t/&#10;tCxa8IvAGi+KILOK0maS+FnI0dw4KbPJdsEhUB3kA5DYIPY/KfiT4+2uhOunwS3tvHp+yFLp5yhu&#10;wy4wcqxjKnoxOTkEDHX6xvfg9pepTHUFsYrKaWN4JLiIbHaNwVPOcbhnKsBkEA89Kb4a+Cvwv8F2&#10;zxjR4biGWMRyJPmRZOFG58sc8D8ST2OB9jDPcJDVq5UFGnG0UfBC+PdV8c6jLJe2viRdKYxbYo1k&#10;bSoEhyS810WQHYcyPIx3FjnaRgDyfxVpvwK1LxBqnjbXPiNa2S5iDW1jG17emUhVJjBAjKFcbmGf&#10;4gckGv1/1HwzpV/pCaDNAg06dTDHZRjbGyKOECqemD0xmuLs/wDgnN+z98ZrNrvxJpD6BeTTRmW7&#10;spn+2yAKw2j5/JjGcFsxsWACgg8n2Mk4qo1cR7OMGjwM9pz9i5XPxj1v4r+EoBP4T+E/h19RkYPB&#10;Lq2okL5zP/q3jiUDbhQW5JyOgAryHVIJtTuVXxtfST21th7dIJNkTEcM7IACcngtznpxiv6AtS/4&#10;JFeE9IsFt/hBrl1Z3qzLJcahqQivnmhCHFu8GIlADfMkytvHKkFcY14v+CR/g3XNIt4fG3iWW+vk&#10;jDMHghS1WYkswiKb50ixhVjbdzksxBAH6IsbHZHwtPla9+R/PXpF7a3+pC10Hw3OJBuME5RSr7ec&#10;RsGIH/6+9etPZGxs/wC0j5qybFZ4gfMKq3G5lGSFH8TdOM9q/fDQv+CPXwAt4JptQ1zU4nlAjjjs&#10;1ggijUD5iR5ZLMx7nAI4Ir7F+HX7DX7I3w08Mp4U0bwbb6lGJo7uS81Rmub2W5jXCTNPlSmCAfKQ&#10;LBxjyyMgzUxWmhn7anHzP5X/AAV4Y8UfE/WLTS/BOlalqX2gFhdafavepFGpI82RIdxVVZGLAsNq&#10;Av06/od8F/8AgmZ+0f8AEy20Lx5qbaLoeh6nEZ42vbt5roRug2ztaiIMPW2gLJv5dmQKA39G/hjS&#10;dG8LWA0Xw5aQ2djFt8u3hRIokCEFQiRqigqRkHGQfatOaSSSZp7h2kdiWLNySTyST1JJ6k1zSryb&#10;NVmsoK0F8z80Ph5/wTH+DXh6y06Xx3qF1qeoQrGb/wCyM9pDcbAw8pMMWSPLBg3Mm4Zz2r9Cvh34&#10;J8IfCHw83hn4WaeuiWDrCskcLOzy/Z08uIyyyFpJWVCRvdixJJJyTXRmNm9wetT7YkUOCGwOf8K5&#10;9tTDEZhWqq05Nrt0K1wZJZC8/wAzYAHsB0H0/lUSxMoO3Iz1/GrDLzvYnnPH0oKkSbh1Iyf/AK1K&#10;TPPMuWGFG37ST1P1qaNmbcUOcjGDV0wHiQfxcn61cG2NQ4APfpUWsO5HHHMsQVRj2+tbEPl4Eh47&#10;Z9/pVJrgOwO0r9frUpUsyoejdhVRdxyeh0uneVcJtD5Zev4/yrag0wzOHGcd8HPFRaJplvEDJEuM&#10;43evtnNdjZQck54OP/1VsmjkbMrTdCtrLI2DDAfIOmfWtpIkiQLEMcjrzV+KCV5fK4Pqf5VqQaRc&#10;ed5kpBxzt7H6ms2+xcnfcoKmUyI8+nv71INPubqUOV2nP3cdq7Kzs0mIkkGCe2PTqK310+KNtiDH&#10;qBx+tY1JD5TntH0qO3jzMBuPrg1rpAnmZPA78f4c4rVfTduFDcHseRWobNIYwx6njrXFNu9kOxjx&#10;rngNjPccf/XqTyg245JA7k5yfWtEW6Zwy5PZTRIqxcSAgAHis2VY51uAcZA7kdqau0ksoyDwc5q7&#10;ndudhwp6/Wn4UfeG3OPr+dZST3GUiAo2bs/Qf0qYRAEK/wA3PJzVpY1U7kzinFZixaH1wc1fLbUC&#10;s1vvbdnAHSkVsvkZyeOuce9bDw4bLrtGOaQxRIuEUBm659qUYiZQSMoAMA1LDErfOhwBTnZl/hLL&#10;jB6celPhSRmwo5/T/wDXVKINiZGSoOFA61OIWC71O4HODTmHJVRyOo9c1aeJoAqNhlOTW3s0Q5dC&#10;rJEFQfxMed2f5CnIzvKHlbkdR2q75Ukih16H19KgaIKwjZSVfnPXpxVctxbkToyFpnbHbB7+wrOl&#10;XLHPTtxWtLbnPBLcj8MVBcQIoPmc9xXRAd9LGFdJ5iqR94HOfbuKI87tq9RU+8Lhwu4Hn1H0q5bW&#10;3mNuj4Oa7Iq5k2WrVQMNgnp1HT8ankdQxycZ4zVgySkbTzjrn1/Gm43uQxx65FdsI9Uck30Ixn7r&#10;H6Y7/WnbUztbG6nR7QcSjg8etXBJFubrXdBdTGRTeWRBhBjaKyHjXJ805DdxWs85ZyuMAd6oOyzo&#10;HHIzxj1rrgYsxTG4bnhTjjpn61E6mPj739KtyMN3z9eg9sUx22D5+c11IzabMieBmO7d9Kz0xASs&#10;jAg+n9a1bmVXOVB4HXrVTPmj5xxnr9Kqz6iUrFBtvlmOmi32lVyDuP8AKnywuJSVHycc+n0pFO6X&#10;ZnGPWrTuTzClFIJj4I5yOTinIoaMqc5Byc8Zp5j3EIDgnP4UilWkMcWcqD3q1Ezl6ll33RsWOAAM&#10;02JgDvAzjikaKSRhxtUD5vw/xqRE2Z8oYPtWqj2MWW/LVjuBzkdKTarcOce1PjhdY8/xfriozG7l&#10;XcZ4yc1ZjONnuSB0kRliXBHGaltpZ0mRXYjnr16f40scCjmMfeHUH1qRto+ZfpzyPwrnzDCRr4ed&#10;GXVNfebYTEulVjOPRnpFleTXdspun3cYUYA+7/Ouhj23sQgmCy4wSGGQCpyCPQg8g9a8xtZ2Lg4+&#10;6MnHWun0/UgJW2s209QPb+tfx3nWVVMFXlQrLVH9EZZjoV6aq03ozevxBFaFZyFA53duOfrj1rfv&#10;4Z5Ik4IMigjHY4rmb+ezvbQ20oyWx14I9DxV2z1DUvKWIEOy8DPI/pivAclc9yLuzbbyNLtSGn3c&#10;nIJ6sRzj2/lXJnXBB5/2FcyzLt39wh4OAfX9K3tSvvM06bRY40LXTRybsfOChyNp7Ke471BFpU1p&#10;ZbbY72mABOOQfXAolLsd1KSS1PJbu6028JuLkMiQMu18DkdCD7V2sgj1G5S7t8I5TAOey84z6VF4&#10;s8B30Hhm8hG1rceUyyxsF3BXBbaj/Me4P51X8OXr2kAiZP8AVDq3pzgGubmtKzPRoxU43iTeJvFe&#10;h2lmuk6YrNKHYzAR7VUFflG88kk8nb0HXnivMFvtM0+5AYKxI+YH0P8AKu9vbWy8Q3M2jPGquY2V&#10;ZVyQh6+xHPTk965zTfCFncWD2V83mMrnExHPynqAD7fTFceNnKTPTwMVBeZ55aCXVb9fJVmjM2Hd&#10;AQFBBPJ9Olcnrelj+1W067bc0OJlX/eHBVj19D/jXX6re6z4T0lYNEx57XCtLuBLMjjAwOgA/lzV&#10;fxF4sm8S2en6NNaxW32VDmRTl5WY5PpgDnr+AAHPz1WzXK9z3aDlujk4bM2PmTMzRi9zIASW5HX6&#10;Zri9RcW18lnDMzg5cxvn5SevsM12mo21zNaw6VHMVkVgxz1KgcZI6D/OK4WWfTYY7u+1CES3UG5o&#10;huIJ2/e6Hp+tc1T3VY9Cg7syfEdlpLadP4gl80XwYdCNhVRwXB5Yj+9njjtXnKxPdsb+RsSTYkXa&#10;uSx6HgZJx6irGveJZNXjV7BwUfjyiOjYwBgdB6e/WuosNQvLXTLaxniEJ0xc7uhYEHcMnoT7cd64&#10;IqnUq3Wx7UIyjFX3PDvFA1G302e9kiysYdLff8oBU9D0+8fWuP0O4khvYNX1F9lwUKeXwq/N1yfU&#10;e1eia9fxaxdLaWsIWRbgqqTKcfvPlOS2FPPIJ4rA8Y+HIfCmuXGimSKWS3O0OjblIZQwJAzsYDhk&#10;ycHuQRXiOlav7WLul+Z2yneHJ1YyHURqsC6hhhE4IRCM/ICVYt3Az6+vSsufQtEW2S0ihhto4GMr&#10;ZwfNkHRR3z78AAYqtoSJpv2mO5kWA3arECzbA/BZzycYx6Dk8dau3l3Y6nJbS2iCWCKMCM9GfHRi&#10;Dz7Af1rulJVIpy37fM5lBxdlsNewln/0m+ISJjlQj8knkswA9OnWuC8b6h4nuEi8OyE/2efmMcaH&#10;zJQo+Rd/UDPIAr0af7JLZqXkESBsgtnqvUnsAD1zW54f8V/Ca11N/Aviy4iuNb1m3b7CDIY2twgL&#10;rIqht0m48AY5zkYCtXTTw/tfd5reffyFdxV1G/8AW47w9qclv4K0zRI52iiiVnlXnO+QDKn1wqgE&#10;9ulavgLWvC2n+Jri8mSadFgZINsO5Hd/lMjPkFfLBJXjk9xxWnommsbO6bkrsWLyW7dSQPQ9ifQ1&#10;N4PTRPCl7I3ifT45bf7RhoYxvPzgEIAecA9cdBzX2EIyShfZfpoeFZXku58B/FCCfw14ym020dLW&#10;zMhgi2RFyWA+QPj7rN1ZjxmvNvDdzZv4zvFvYt5hTYxICqsargykfx5c4VRnkZzxX6IX3hxYP7Qa&#10;a3imtr2WRUGwlIklLFEDnkbFO0HgjHevkXXvhDq9j4ls7PwzFBO15cCO688mPEeDtZj12gZB2nnO&#10;cZJr5JYephqvOldN7dux9bg8bTnTdOWmm59ieEUup9A0aFbuO5S4jLSeU4aRXI5DY+VgMDBBJ47U&#10;+48P6Zdy/vWbba5jQmTCqCSzDA4y2ST/AErD+HnhfTtB1yy0aZ5NQtA7SXIhXybf5oztVFB+WNSo&#10;PJyejH5q9f0y5vo/FthbeBIDGdQLI3CqqkITu2sCqqQOh5PTqa/QsFmDrR/e6Wdu/Y+ExmH5Kj5H&#10;5nnMmjxpptxBZQoYlYCOSQEuw6Yz6dxx0FeQXWoapY6rJdXNn5iWqE5CExbE5OTggHHJ3AY96+rL&#10;TV/C1/8A2jYzzpd3BW3uFnUqQEkXLIjLwj7gcg9R93IBrzDWdXey0w6Vo0RMxllk8zOQ+emQMY9B&#10;ycjsK8riHBp01UjO1ux05c3KXK4k/g7w3Z6no0N99oX+0G3F0RvliGchWGACSvUrwB0PWuua38LW&#10;2izXNsj3F9Nbt5bHMiwTsMK/ynGwHr2x2rw6DWLbUdO8x1KXdw4VolBycHGR0I2kVJD9hvN+n+Ip&#10;JIbdlzLt3DgcYyp/LrXz39uKFNRUVtvf+rM9d5Td3cjtv7N0nWrKTTryZ0gVTuMf3mJ4C88EE8n1&#10;rN8Q+EdAvrKez1S5nh02ayIiuoG3XEVwmCriPGHGRhlbgg44wDUPg3QNL1HR4kt9ZlsdQvnMVtbT&#10;JvCqh6qRxuI5IbGR0OeK6Wws21bW5vDksjC4tARHtGPOXdgP3GCBkYrootVaUZSiry87/J9dvQic&#10;HCbs9v6uec+INH8B+CPin4gtvAlgNS8Jano1pYbb+bzrmPzFWa6UqdynzpQquG/5Zqu05L586k0n&#10;Qb7VdQ1zQ2ka41G+lne1hZykJYgiLEeFCqeiD5QMdxXYWfhNLnWbiydtqzGQcHY7YJyVP8J68mvR&#10;raWPwasVp4OjWwVYirrGoKbyMOwyCWd85ckk7uR3rig6lZNTVoJvTtftt+P/AA3TOSjbld3Zf0zw&#10;/wARXh8QWjvbgtcQ5eVpAFcMBtPTv/OtLw2mqar4R/s1Ivsy2riRmnJRbiR8BSjAHco5z2B4rZ8Y&#10;2p03RV1LUoIrby5o9swGMBgeHI+8OO54PvT/AAXDq91FoGgXkzaRYq/lXV1JEGCIzmRpADyTt4RR&#10;gZI3cZrzJyaxDU73a/U7FNey93uekaP4Z1ayurTTfEm6X7fjyhIx5J4UkZ4A4IHX1617Z46g0mTR&#10;7ScKr3sbQQMx4yqjbIeoAJIHHvXA6wmkanYroXh6SW+tLSU3NreXP3pJJAR+9VFDEgcZUcnGB0qi&#10;mj+KNU0sq9sllbWmU/fB42naM/M37z5lx2BAzXsU5JJ0oq9/n/Xr9x4bvJqcnaxpajYRWjDzIdkD&#10;NlHUfI2BzjPII/8Ar1zF9cRwlre3Vlnn5gRBuLkc9B6cmuf03UWOvrDqhkuZQ0SwwpuBZCDhcHIG&#10;0d/rmvbNL06LW9Xge1ijWaPcryONvlADH3hwGI4GOetclNRr3VPTWxpWXstXqZegR67Z+HnktJls&#10;2lQM21SGDBePoWPUjvXjmlaFquq+L11vWIfsaXlzF9xgxkeBSxdm4+YgbS2PbmvojxRoWo2s8Vtf&#10;6lse8YJE8qbkCqOeUAJwAB0Jzgc550vEXhXTdJsG095mNxBgokzKZ2IALHaMdM8jHFek8K+ZJvSJ&#10;5sqzd3HqeSeI5ZbpPslrZxmTzBNCM7RExOCwOMdMg+teXa94Gu9O0DW7m8uBcG7VsQIduwP95wxH&#10;zFm9sKOa97n0OS30k6jcxSxyxKWaAth5ePlwD0yfXivGdM8J+IdY0y613xETbx58uGOUcycHdgcY&#10;A+6D/EQSK9eti3KSTTba+S06/wDBOSFHl12SPz2+Kvgu68W/DyX4ZeHLlv8ASLdru88x/Ja7hjIZ&#10;oRIo+VFOGVcHzHVd/GK+C9T+Ces319at4Quo7tb8xxJBcr8sUmQpeaXoYlTLs2CRjGORX61eOPhe&#10;fG2opbazDcaPgFY2iCgNGRtbBOQNwxjFebR/CnQPD2pfYNAikuJbJpbmaS7cyHK/KCi4GBt4xjB7&#10;ZOa6MFnrhG0v6+XQ+gp4uMKdlq99vzOO8ERa3ongyx8L+OEtoLrQEh0yzW1YmKSC3GyOUlvvPIzE&#10;lsDIxwMV9IaHZCOK50sxBgQrOd3Qpwqg/nivFPg0kfxG1uPV7ZjNL/ahVBICDmEBmZVP3tucDHGM&#10;V9lXmmW0c/kwxCLPMa4xnP0rvyjGuvOVa/U+Bz3CctRxsfNd9qd1pCmLDzS+YI03HaCfT8PTvX2b&#10;8N/Alp4b0ZNRuWBv7oB3K9iTnGevHAx26e9fHus6Dq2s/Eeys44hJatdW0cqL8yhEY+az84zg4c9&#10;SPfFfolp6MkGGQLsJH6/px2r9W4OwnPKVaS20R+Y8U1+SMaUXvuWIbVY2DSHaRyF9/8APrWnGTuX&#10;IyG7e3as4Rqzbiu70PfmriJJv2qMYH51+j00fEuXQv7QzcHnoB/jVwzeWnljJAxgHqDVGMkzqSff&#10;kZ6VqJCwfI6fX9RWnIczYqPKZlDjAwD/AJ9KimjtNStytxEsjAEYcZwM5/HNDyET7lbqMYpYI8Ms&#10;y574HrUVKEWrNXNqNaUHzJ2M19A0O9T5rfyzgjdGdpOOhwcjjtmsJvBWoB2XR75BHgBRcKWfH1TA&#10;J6/X2rtvLi3qzr+R7/Sgs0ah0yMn5hwc+tePjOH8LW+KCv5afkerh8+xNP4Jv5/8E5PVfB9/G8R0&#10;zdeQ/wAbEIrADtgHkHsRz6+/nup6X4jikKpYTNAOcx4O4D2HPHvzX0AZRGqlH4GOvTFSw5SQydD3&#10;9/yrw6/BuFk73a/rzPYw/GuJpq0kmfPumjV4olu76KeGFSzENGzgkDgqi5JJxj61kaf4wnvS1u+i&#10;yzDHyfupUdST0cMuGPfK4A/WvqUsxQKcY6jnmpEDbgY2aPZnBGQa5J8F0vs1GvkjqXHc+tNfez57&#10;1/wJ4mu4z/ZdrLKjhFm8shWBXknDde3TkfSuO1v4K/EbxNHGthpNtmMjD3l2FYB+C25VYKAOSME+&#10;gzX2mJzeEPjL+v8AjW1bxkYE5znt2pf6kYKXx3f9ehgvEDGx0gl93/BPzhuP2YPj/FfJFoZ0LUTI&#10;7oPKvJoY4iCoTzGeMkhlJJYLgbcclgBs3f7DHx68TeZp+vfEqxS3uwTcRWsF6sQQfdVIyyt6Dl85&#10;ya/RKBo7bMkKhQOWI6nFdnpwtRarMOG6jr90+1a0+Ccvhoov72L/AIiPmaV4tJ/4Vf8AG/4HwX4A&#10;/wCCe/hvQ9Gi0fxH4ju7lI33gW0K26RnB/1fmebIMtg53YPOeox9DeHv2If2X7fWYPGfinwzH4n1&#10;SHasb62Vu7YGMDa/2UKkTOD8ys4bYR8vevoi2S8klRVXAJ5GfWuotY5GfyXUgKOpr1MJw5gaNuSk&#10;vuv+Z4WJ4rzKteVStLXzt+Vg0e1h0LnRY47JFAVEtkS3RABt+VYgig44yAOO/Wry2kcjMbgl2JyW&#10;OS2T7k5PuSaEhZ/3aYx6VobI0JZjzjp2r6Om1FWSPmakLu7CKJITshUDOACetOkHzccY/U+9PjRy&#10;BI/GegqdI3lyQPlrQzsimGAfBGcn/wCvWvCuAqgcf09MVC1ugO8Y4Hf1q/Go2DYQSxA9hXZBmU5W&#10;dhm0F8g9R29KIVbdhRhB+WatSorvsxhqfbhyfLx8o64q1G5m5Ie6COVfLOV6Y/z2okmUfKmCc/hU&#10;zKjRcn73P/1qYoAYsgBxyR6/jT5SHUK3yNjeOvP1qxvkn4iX5VHf+dS+VHjLknJxgc/hTvJKPsVs&#10;jt/X8KZcHoRCONogJyd2cj6e/wDniopFfePm4xwMCp2fPJHI6+pphYbgYiM4/HNU4qwrvoOETrID&#10;94L61QlkZ+wweenNXjJKUK5GQPTn8ap+WYo1YkMTRyoOYh2hf4eahI35VhjuKsiUdFG7gcntSESe&#10;bx16/QfWptYqcrIhWOQnZjio1THyoPf6VNLIUXBUlmzyP5UgwkYlPbHHb3oaM+ZohicBDu53HJwP&#10;5U8uzMAQB6YpSrSNmMbAe59aMsoCMvbNQ4djSUuZWEdBJjJwKeIhHwoPfrUcgIIXtjmpT90EkjHS&#10;h0+xMVdkFwm0gxgH1HpVF8Rt5jn0H0NaOSFZmOSeKiZGZQmAOeT7VdjSNihuA+Y9+2KlTywhj6nj&#10;GDT2hZ2wWOcYHp/k0JtWTJHPaqSJkuw7J55IJpqkYxgc+/JqSTa3GOaa2CuP4V6Y4AHpVaXM1dDm&#10;Tf8Ae59qr5khUhRuJ6elWWVVj3KSR+RquXwvOeKpK4r9hdyyR5YFSOvvTWlBG1B/gB7U8KrxZ9Rn&#10;mom+f94ozjJGKcVqS5JkaKcYJ69v60FFxt7dqerDZ5jY7VBI8u4EgEMO3YV1RRnN2QLl58g4UDtU&#10;M+dp8tymep4/rTzKS20DafU1X3gj/Zx35rog7GEtxyRuRwvyr+f4ULERP0JGfbv/AIUNuOQpxiiM&#10;yE/J8uOP8mtUupN7asa3zhigwR3FP8iEAtGxOBjJ/wAKa2845HHfqDTSCz71O0DqPWrRLYoffzDx&#10;x3PvT4/3YAI5+tKskpzswufw/OpCuMqT7dOtbwZEkQMmVO08ZzjFM8qLaS469asAR4IXIzxn3qFk&#10;V+DlSPT0rojO6MnBrVleVBINiNt6dP5VniLym3kDGORnqBWlIili/Q47Y/KomVt3mLx6DitYqzM+&#10;YoBZD8xGQaeQIY2jflW6/wD1qvZcKuMAn1qhNuLbMbsdB9eldkJIhpvQDHHLFwcbucVLHC6/vv73&#10;8I/nVkQRgh2HJ4xipFWLd5kRwM9K6FK2hhYdJYxTAbicdwP88VVktEhG4EtjoPT1q6GJBMLbs96S&#10;WQOoXPPU8VvFoykiIRxpt8gdsYoaGSRwVqxChAIzz64qw0ZiXLkgcZHeuiO2hEld2KH2UywMroNp&#10;GDnuadbRCN/LCEcfgP61oIrO2yJjt9CRnB9cUqrO42gqCvoO9bQMZRGgQld6cj1NPWPzGVs4PUgD&#10;HSgKZDj65FTRMu1gSDg1tGVxbDSREMHLE8Ae3vVxCTtX+IDJ9KiCySIV7DtVlFkwSv481tGVjKSs&#10;KWk+8TwOQB7VLHDvyzDJ9f506OFeidxgj3qdbaYfdbGT6+lWqhzuWpEi9W7dcGmFw/yKc54zWh5P&#10;ylOq4IJ4rOidkgaJVAYdz1NaLa4O97kJPlhQ+eTjp39z/WnF/LYKw2gtjkVYJwmc9qEkjVQJxuVe&#10;nse1HMzOUujLJRDEFAFJGhjG0cH1PPWrlvFEqmTqH6H0/Ck2AE88noannDlT0FaFyqHrkdqRITkN&#10;jirybFt9vIOfzNW0CMm3d8vUirjMzcVfQrrZuF845AGOBVkW04dZSmF/LnPFaEOyNWCDHP1/SpWi&#10;kkcyK4C56f0qHIpQIIVL7k2fKOpP8VX0tIE4Undjr2xjpT4Sy87MYH05q4gGRx24IrFu4nEqxwtw&#10;cEgd89verRjKLhumKtRZ+4wwQD09KnbyGiOzJJ59MUmwUtbGZHbK2Z+hHXNXRFGwwwK5GeDSG2d2&#10;3t8oPPFPKIGDDKr0I/z2FZyZpyO9yKaFto2HKj9cVBlI2JZMnGQfpU1xujfDMCqn5fT9Ki3AhUIO&#10;awmuhcZa2KjW8mGkQ7D+vJqkgkZWSVdzg5B/H8RWq9vLISzyYJ9PSq7IYsxjJYH86mPmNMzZUVFw&#10;xC56ge3rULIFi8zOMEdfStBlWcDsR0yBVbZgkyfdAy30qZR00L5ujKcoBj8on73cVQZQV8qIcDq1&#10;bEoUMDEOAOcfWoMoibskduOpPTHSs/Zm0WtjE8pChdQQM4qKeBi2UfGPbtXRFSgAK4Xt7j2rMmhj&#10;VmchSx6A9cVlKJpGRgyGIHe/8POD/hWSsQNy0jHAfkADpXZsYZMmcAt9P51hzRRSyM8bKrA8J6Cp&#10;cSHKxjSQELmPIYc7unFd94f1dYZTbuzHced3P4A9DXIKuF8uThm6sOQB9KjCOIw44YH19D1qErFO&#10;Wh7BqQt5rNYsqxY5IGM4xzn61xFzYQW7K1vlfXuMCsW1uJ0Vmzkk8+tbC3sZjVwMHHIHY1SNFKw6&#10;2s57qRYlGIyck5ArYn0SNYWKjczevrU2iObuI7BwTjOAK2fsc0qMsP6/rTehcXdnnaacyQMwQA8j&#10;OSDn/CqUlkEOEPIPNeiXOm4idM+49ePSubvbOaKMzY+XNO9xuzVzi3s9kpkDZ4xt96gcead45OAP&#10;rjtWpeyzl0R1GwHIPuetUZcKuRkA9hx36YqeQcZNrQyLgNs44/x+lViyyfu8HgA4q5cAM3yYLYyf&#10;aqLLHnKDBOfpmsJwLikf/9P0ix1u40vV4r/QXe4dW2PcSoJNySLhkAUbTns3titfWLa61PSpZL0P&#10;JBHtaVmGFUk8Kx6DnsDxXaXOlQeFtGbQILiYvOSzF4FhbGeu1fy7VR8a63qF14K/suBBbRhERFXn&#10;cpxjA9SfX1r+Kq9NxjNzfS9j+5Y1byTiupw+jTNbQyS25GIMYDgHKHooXtj1rrtL1XT9Ohlub63U&#10;NdQsE39QD3VfXOPyqHQfDUNvo15beKtNu7G8bBi3DDSFDnjn7oFU/FVrq3hySwkvYN9tfKTGUYOx&#10;I5KjHI45Hqa4I+0hFT6f1ubTcJPlRteDIbW/TyrSVGvZTtbJ6le2D6jnIrvruxt49FZtduFmR5Si&#10;wKcsCnXPoPQV43Dr9xo+HtYJ7SZWLxtKhjmjX3zkA/UYxXQeHVuNT02bW5hvSORskg7jvOSxzyQT&#10;+tdOExat7K12c9am/jPQvE8szeG7WfRGKI7o0jRKCTCyngehDgZFWLC8ktrlNX0O0kER8vbHuDsW&#10;H3iS4AIZudo4A4HFcxpsl5ct/Ytqnmo33VBxhmOPpg9yeldf4t1vVLHSIJ5ysN5G6qIoSNqhBj5e&#10;Og4Ga7VUu3Vvsv6scNTfkOc8f2t/o+oXOt6neIJb51mjhHzysX4fcOiqpGRyT2rz0XG27S4i2sTh&#10;8jvxyDXO6/8AE+wW/XSvFCiS6uAfL2BthAPUsRgcj15NdVoeialrsse1/ssJGd5XOF/xPYfj0rxK&#10;9dVqrjS18juhRdOF5nlniX4EfDfx18R7n4t+LpZpbmYW3m2W9vKkktRiNmkLbwBwDGvylcpjYxz1&#10;+o+IrjQ232ODDIDsx8oU/wB0DgAY6Y+lei674Ks9EihvBqJuY5DuZSoUhu449j1PJ9q8x1/7Kmo2&#10;uowqsiQFjGJRuw2flOO+PUisMTSnTburP+tTeOIlVS5ndLRHDeJruaHwVfa/pRHnJJAYrRVALxzS&#10;gTOO4CLk8Drz0rwbxCItf8Pakvia3DW7IyLGqlA69Rkr1x/Ee569TXvY0MX3nWtoZWeQSNiPmTuz&#10;AE9AO3oK8Kv5ba2jTTvEHnLKJG8+BvkdUYYAZWwSOM7vTn1rzr7Hp4Rrpvf5nzBaXWnWet3DyBpo&#10;7qZnRyOUbOWRV4UJz8o6ADivdPBYaZRq1g5k3sIdsfJ5I6epHTHYU/xF4C8ORq3iDQoEkuph+8HT&#10;emPUHHX6EDoa9X+EGkalpHh+Zri3+zy3BcxYAwqZ6LjIz688mqlS5mkd+a46Doc8dz0C20mWzsh5&#10;6lhIAWQjgAdhjrWoAsyI2/CIuAD0zz3+lW4I5iqpO/KgYJ7D8qkt7S3CmSZtgk4LEckHt6DmvoML&#10;h9Fyn5tXqXu2Zjw+ajPHjkDOMnH415Zf6pNJqkujNICyANsyeFJwhI6DODj9a2Nd8d2+i+IRpt1G&#10;Wt4wwm8vBdWwCvse59vwrznUtaubm+m1a0ICykbC4wwXHQ8kH/Oa9VYlJKK3PKngZT1aOlu7ySws&#10;o1CYLyFQcDkdffPsaWxkV9LjKrtlkG3Pbrnv9a59oZ7hxMX5+8ScHcMdh7fSujEOFE04KO7AqT0w&#10;fb0rrpVm5XPKxGESOb1ORwriF5I8OybsbG+Xhhhv0I7c5Oa8/vdOttO1JtRe4AtgqMS4O5Cp+Ug8&#10;g+h4yTXqGvzGQiUkqxG04PVvTB4HFZHhTRbaS/fVrtS5gw0bOpDQtnk45Gcfd6+tXUk5SUURR9xN&#10;s63SFimt4dStcPazAEcYZ36k544I9qrxaCrXkt9cHYNzAHqRu6HB7Z/l+NdkzxSACIFgASCzEkk4&#10;ySTzkmtCJI03wlfnTBbP8O7kfnXZGPM7djzas3F3Rjadp7WiiGfDDJflRjJ6kHrz1Poc/WtN4k8+&#10;M52jI4yDnmrcvmHaQ3B5qSNwZRNgA9Bj178duK66VKyOGpJsjaFI23SnYo/vHAAPU/SvPdf8YXsU&#10;6waVGhkjcjd98dMe3I4OK6PxjezCwuIrNyCFGC3ykk9vfivNvDmhw6trK+QBsz87tkevT1O7r7Yq&#10;K+Ibl7OG5tQoqznMp6X8MYfEd3Ib9ykU2GaJSMJzkkEfN8xOSO1emafY2vhOzXw5YzLI0Q3NIep7&#10;YOenB+tdTPBBpv8Ax6L8kZG1hzzjue/tWZFotrdXks0qIolALMF+YnGAWz1+vtXRCgqatFairYmU&#10;lq9Dyfxj4mXSLG4uLtSY4SE4G4lmOcDOB0/MDivLYfHVrbWDwsyuYmZ02/cKnJUAH06dvpWt8Z9c&#10;1m3uf7JnjMlssSyCXHyQsXKgnoSxxkHsMZ9/OPBfhO28a6qYJRJ5USb58DjjkKdvOWzkYwAevpXJ&#10;UlOVTkie1g6NL2HtKu257f4F1y91hYY4dPkM7uViRV34YDBbcuQFYdCSOOoFfZXgbwP4hsZYL3Uy&#10;kcu0fIrdxy3BGR7evWrPws8CaFo2i27aNCc+WBvGQrbxhi27luRgk9/avdo7Ig5mBdyo5A4r9a4b&#10;4aVGKqVXeR+b8Q58qknCirIRYbv7S+eAF5buee3rWvDFsHmRjPPQHH4/Spra32IZv4yBuFSAbXVA&#10;vXp619pax8U5NkysW4Jzn8enWrQUsV3H/PWoo4UXOcj/AD+tWkKl/lyST+v86d2ZLyJI9wbK4PWr&#10;gEigbjlscA8cdqrAjaQD0qcsxYHnA6f/AFvarbE5dxjREvgggZ456mpHA+4wwepPrRK2GG3IB79q&#10;kbA+QDI71ErjTKjYVw7dBkn0/wAipDkSKRkr1/z3pGc5KkHa3GMUgRgwySScdKXMNl1dr5EZ6dCR&#10;UkFsjMWbHT9RUIgZfnjJJ7CtII6Eb/l39vepVQlrsWfI8yIo2COorasNN8xzIE2ov3T346kfQVHb&#10;om1A3OOn4cH8q6fTo3FufMHfgj+tPm7kPQsQukSqFXj0PWugh+TA6nrjGfxrPgtshJZMkg9+n+cV&#10;uWkLGZZDxjj8KmVXojLlR0dhaiKLdG/zNjGfX/69b1tHAmZHOcjGPWq1nZttOWOD/jXQ2Vkjsp4P&#10;OeeualzuXa2xZghYRFoVATt6/lV+KOVdsgBxkfStuCxUKqt3GKutabYwtuOaykxXtsZUSEfvQBkY&#10;HrirsZMkbKowWHepIonHzk5P8vyqWKMqq7UXdnIPp64/xpNoV7ldYYWXd1yO/aoZbIugCfKT2NXy&#10;FYmRuR0/wqUKpOe/8qzlLsHM0cvNpjhhkZXvjoPqKjls5goY8rj8a7AEDJ7mq7QNPuZG6dR/hUKN&#10;w59TlIbCdcbVAHTk9RWlFCsBbyuc+vt71qiNTjI6+n86icRooLD9fSkkVzMz3tieffoT1zTnto9w&#10;TBHGeOcVbYjO0kEmk+VgD+YqopJhKZmTW22QAklTzyKt28LA49OcYqc48sqvOOR61Jb2l60ivgbW&#10;AxnitIxBu+w5YwrFioz2x2/+tT/LwmWbIPJ4FW2t9oynQgnHvVdI0kO5iMZHA/lVpdCGWBAJIwVb&#10;Knofp6f41X2LsaMHHIHXNW9gjAiA+XqM1HsQhiOCwrWCCJnFWZt3TAx81Zt6WCeU5HzHBI4z9K3R&#10;GWlYt93rkd/asu/RC4SP0zjHA7VrEUtzDW3JACNgd+/9a2rYblAgB9qrfZkbljn6A/rVtRsUJb89&#10;jn/CuqmYydx8oLYVwRjrnjn19xUAA5B+ntVyUHAyQDjOTzj+VRRxJ5ZYdT2Hb3NdtNnO1qRZZYyD&#10;0HPHX/8AVUUiysmYPvcdf5VYEuAUVeR/OrcYb7zZyOD/APXrpTaMZmFDbXYZS6YH1HFSJbyBSJCO&#10;Mk+561qStGW2jP8A9eo5ld4werg9RXbFXM9LamG1vEoyTg9aoTRRke3JHtWpdqudmCSmG9qpynb9&#10;/o3b3zXYlrqYp2VzJnh8j5R99gePT61nj5DyCR0JrduFLEuBliO/esuSOJQS2BnqPX1rVIhlV8lf&#10;LHfkehFQRDlWkOOOnvU7QoY8xng49f0qJI5pJPLH3e3HU01EbSWpMRICCpwOpqNfLLh2AzjBx1rU&#10;jhjAMbHcR0PUDFV/spZx5Z7854xWqMZeRCpycKMgdM1KWcj5FweOe/FWkhaPAYZHrTCg3bepNUjC&#10;pJ20QqO0uQehHPpSFHBCj/Ipyh5Cew9fpT2jaQ5Q+/8A+qtYEqLfxCiIh+R37VO+4Egdunehd2SM&#10;9eM0NthUluvI5qoR7ila2hb0+d45/IL8ScnJxnA6exrXZ0tcbuD90D+lc+sGW8wEZA69a6a3urC+&#10;09LLUAY7jlYn7M3pn3Ffjvizw6qlKONhutGfonAeb8lT6tLZ6oiiv40/1wwD16nB/Cu6sDviWMnA&#10;xn8uxrintkgOWyCAOv8AStC11vy1+w3CfulJO8Z3/T0I/Wv5uqQ5XqftFOx0EMtxc3oaLOxB07+2&#10;K7lMxLvKn5FBJ68Vwek3mnoptI92ekTOeWGMkj1Arrkkc2iQTT+UWAIDHkgevrUruNyexja5r/mu&#10;IYpU8uM/MWweSMY//XXkXiDWjDeK2nSiOGIGP5VwST169cHpiuq1qGCdjDpyrNEnJI+b5lbP+e9e&#10;U+KdJ1VrWV41zhzIjDnIPLcdOh5Fedi6z1aPdy2CR1mhXs+o6fLdxAZSTYxOQzjbnoPrwehrK1C8&#10;uJCLewbZFCuWcNzuPUZHavMrPVdUt5ksPMd0Y8Bc5J6YOK7W3f8A0TZGuFXIPGOT1BryVXlPQ99U&#10;1HUqXNjqOsXSG63CHGHlGCeBwvPrXM63o2n6FrEd1byMwkTpIRkEnHyjH68V6XZ29zcP9m09lZ8Z&#10;AbgE47nH/wCqtKfRokubrRdQmHnGMCKZUBBVgDuG7oVPX6e9UsLeOpvDE8r1PGLLTln1J5w6bJeN&#10;hOMnp19Mdq8/+IFrpcUX/Exj8m5VidqcSyL0Cg91J7nj0rt7QXPhrz11Mi7VEZnZQQMA5GPTP6V4&#10;74v1PWtUtrzxXMsTGGBxbLu3NFjlQyEZG08jOQTXj4p8sbPc9rBq81K5w2leCng1GK91a8WztoG8&#10;93KsxLAghWCg8djjNR6t4vSDUHeZTPmTEbHhAvO4t7kYwv59K8hv/HFvNcpFcTyCaGZkfeXZUI5Z&#10;zjqozjpmupsJbK6lvU1K5guyoDR3FtKPJJbJTBx0IHOeleFQxlOSdOhp/wAN/XQ+qlh5fFURFqHm&#10;TGbVI5cxw/MPMBkBywwqj/P9af4h0WKGL/S0KrMzHaq7c56g4PBHWoyLO7tPsVjarPe3MkWLlZiq&#10;RxIGMihF+Vy5wC7fcUfLzmrL3OszpPb30iXLkFAeBx0H3fT170oxjrG17/8AB/rS/r0M9VY8t1nR&#10;7h/JaYs3CbIkG6QrnpnueOcc10UesXl5bzaKlqtobWQyEr95S/GMnt9TxXTeFodO8O6xNB4yL3iW&#10;sZA8nLSfOAflOcZ7E9s1Zi0iHUNWn1K6H9nRXZMxQHeRGMbELYyWx9O9VQwz3i7PZrr8/n5jqVFs&#10;16EPh1YbHQLJ5grurMVDqGYFnwD0xwOvtWJ4x8A+BX8RxeI7O1jj1FYWiN2I034JJ4kx5gwSdoDb&#10;QDgAZrpvFUUNvZLfTM0kO7IVflDcZChRznA7Vn+JSHsDbRIWDxrIxIJaEYHpkAjOGz/WvZhOCpun&#10;JJ2scHvRmpp2ucV4P12LwZA2maeGvf3/ANolEzsxJJ+YjJ44H3RgZ+teyaLbaN4j1CTxT4oxcwTK&#10;Wittx2yY7gKQQfY/0rxDU4YY9Is7eNwG8xmmPABUn5QuP4vau70zw9DEi6taSus4i8xo92V24zjA&#10;yQen49K1y6pU/hNXiun9bmWNpxl7ydmz0We90yHzIRbgRxMB5EbM4AyHweOSOOT7V5fqUVndxa54&#10;5VN1rpkMmoXbdSkQYL07EZwMDpXrWkeXaygJgrMNxEmA6q3UAnn14r5y+Jqat52pad4bvPLgv3EN&#10;xEz+WksJ4MbKPvjHY/e5z1rqzWryU1Utf+tDnwNO8+X+vM0fh342tPEWrSpp1vNAxjIDyrhC2c7R&#10;yctjnGOle26F4QvfF2k6lrWpyGysdLt0dwqZM5ln+zxxoxO0HJ3nrlQTxivjTwJDq+neJLw28TQG&#10;zhjMk4H7s72ZCig8DgZx15zX0V4V1vX4tOvjbX1wlrCiJGrPv2tIDwiEbQpXOR/FmuDI82UkoVlf&#10;f+vwOvM8vTd6Ttsb1tcjSdKfwPPBFKZpDMfIxhgnGXb9eecYA4FeX6r4iu7rXJbSVEheMMIY8jCq&#10;O56Ek4z+ldMLNrZp9Y812lmBAcqUR5eAOeQDgdBx2rlL9P7TuwJI4RcQq5d5cK5U4PBxx9M4rHM8&#10;bVqxUdktl5dNfxNcDhoQd/x8ztG1V9S0uOZCqx2kKh5Tzs2/eHrgntUF1Y6bdqst0AQgGwxtjLdW&#10;LEdfpVbwJcaXf6fLZ6sZDaycxR2xClpeCPOfkiMjPQdcE8UzS9P8PaZJqMhvpkYkfZbUfvTIxJy7&#10;seFVenByfpWbqc8Yykk0/wBDoatJx7CXklskMUzKF3kmc42qFU/eP1HPamXeoXkN5Z67od7FcWV3&#10;AHhntmDJLBIPkKSD16hhxjODVe9itdcibTpLf7R5hCt8w2t2xt6n39K622+G9m9lpum6bGUS1DR2&#10;8EYCxAZ3gKOwDZPp1rk5qkrqmu2u2op8kfiOf8JaR458UyXB8MrYmfT2V3juphC0hkyFVOGY9OSB&#10;8uRnrXrumaJpN5YwaXqF8i30KyTm22sWN4DldzYwY1AwRkbsg8c1BZ2clvPNayWyQyRIDLKoAyz9&#10;gevsc/jS2UenQXJkjQodu6WZieB2AB4Ocdq93LJKlHllq/P/ACPJxV5NuOhzni+K1l0aTSktUM/n&#10;qbm3jA8ogAkADBUfMc4HA61X0HQDqer2Gh3sRieaRHmRzx5SEMUznC5Ucn0q+0emxanEZZGdboqD&#10;EzBYtrnG4t1HHr+FdpdaSnh69XWdJiAjhjdHkklMjBHIGF/2cd81Dh7WbqPb9P68wc+WPKjIsdWs&#10;LnxVdS6fGbRTNJNDEc7VaFgY9oyW25XI/TjFd/4qv31XT7rXr0Hz7tPNcPkruK/xegB59a4XS9Mb&#10;WNXGp6TEXV9yCReVBP3iM9vUiuik1C90dDp1xAJhMzbC2eo6+/PUV2UZOMXfqcNaKbSRy+h+FLOD&#10;+zte1aK5W6eRIykq7UliZsbuu5cZAweoOSRjntPEi2ekeJrnwrAY4LOxws4ZiuxurgerZ9+BWbe6&#10;1dz3cchnbYUVArjIRRzhe/bk9+9cx5VtfX73sqGSLJDh24Yn+JgevT61HsIU42pLUvllN80mepPq&#10;V9ra22nx7Ge1V7hG3AZRMBVA9ST1HXtWDdSWt5rkesabbh9TiQNI0iNvbaON+7k+/Qmuz8PXl7rN&#10;5ZXkthDa27RybZSwaTBI+8MAhWIyo7daxNb8TTR31zvZJrj7Q6bSvzFUO0Egc4x07mvQr04yjzNn&#10;LSvdqJkSvqOr3c8d45ju538zHL7UCj5VHv19vpVG81a7+wta3RadZI1GwoAFVD2z09eetWIdHTVp&#10;TcTSkXTsXMgyhxjrjPA/wrMHiKG40/ztgilztBzuVuMB+fX0ridZxWugVqK6I8d+Jlr9o0+0MFwF&#10;NwxYkrhAVOdgPugy36V4b4j8P60dFXV9PuPs0t03lvIWxcGJwV2hSCeVYgAHIzkEda+mJo45La30&#10;28jaSBJfNY8hWfJIOfRc8V4h4ov5rrxJJa4TYg/ctgjAJ7g9Txye/tXlYir73tJddDqoU2/dR8qe&#10;AvBfh3Q4r7RPD9t/Z3lvJbIXkfbBsOyaQAn5WfaNxXlsDv1+oLGc2en2umQsSlpGscTMSzlVGMt3&#10;+np0ryjX/Dkdzqs1za3EiyajMS7L2YgZKZ+6BjOPUZr2LSvJkmT7Iu5FPzu3LEgd89M9f6V1cP1b&#10;VrLuc2cUnKPM3c6b4ZeFob/xVceIbuNWhtEAiIyMTyc7iB1KqO+Rk5PpX0yrxS5Zsucfn+Vec/Di&#10;LPhO2nmZFaaSZ12Z+4H2ruyBhhgg4yOmM816HaLJ5oVFIHfNf1ZwxRjDBwa66/efzVxJVc8ZNP7O&#10;n3C9Mq/IPp2+tOUxyMFl6L3/AMKmMOQcrgE/hn609didV+Y8DHJ49a+qskjxY2RLHcpE37vBPcn6&#10;VfRN6FSeuPfpVAW8UalwGDHuehH0q/biRnU8DoT+VKRnKwi20bOJDu+UA5HT6UgV93muTjtt4FaJ&#10;2DBQ5Pf86agLAzbgVOeO+fbFZczE5dynLM5wkZBI5J/z/k0xEcsAQdx6DPU1qxRoDuUYJ9eOlV40&#10;VGedcYQ85/p61KCHkWI4UiPze2aseWm4GI/hUaMrKCM9OhqxbglsCsqhjNPqTopVN5Ga0ra1aQ7G&#10;YgdTt/lzUCQnBTbz1H/1q1xI+EUHoefft+XrXNNDjB2NOztFT5kOc/n/AErTjtg4x1btVO3tc4ck&#10;j6dq21UBxMwP9MYqUiZSVzQ020KTKyAEe+MGuyhEbJviABzjjtXH2rPK5i6YGee49RXaWKbIGjXg&#10;+p4/XmrSYORp2itkH+IYyfUVvpKhj3DkDjjua5tdxXa3Q8fnW9aQyQoEcK2cfnV0Y9yZSsjRhVSM&#10;bdv41pJH5f7wgcGqUajeu9cHOfYVqgEDdFznp+FbpJGTkyA5ZflGST3/AM9Ktxb2XOB/9emBZEyJ&#10;MZFaMNtK8e5CDz0roUCGyknzSDc2B0+h7VrKuwoHxgHPHtT1jRkMQwcD9fWrEERJ/etwASPxreJD&#10;VyoAgJ8vqTlj/n/9VTRRMvAGAalVYi2Dxx09qljAkxu4weK2RzyjZ2IXtzuG0/zpFsZYsGR8HuBW&#10;lujiAC5JPU9qjZk2HA71F3cagiB0Mce4gHAAwODzWXJbzI4LjjgnPcVtkEqAvI/qagljUybk+UN0&#10;AqmhtXKWxYSDzg+lRPCV+ZWDEdPWp2hyxWAfMc9ecCpmRlG1uc8nH9eKZClbQpNbnHnKck9qY9nL&#10;JCzMQuR8v/6quLsRjKMnYcAetOklaWM7vl3cYFaJMuVr6GQgMuSoyB3odXOZTJ14wKmaMiHyG4AO&#10;cj/GoWgUrvH4CpexEtRCVOFc4APfipWVt/y/MoFR+WrRhRncD2qYC7C/MemKSQJJlZvKQqqDlsZ9&#10;OetPMkbP688U9wSwKckZoWI+XvdRhh9KLDt1KrFmJz+VLuVfvg89COcVNcKhw68Goo8iba/QDii4&#10;/QJNpkVsfLj8feodu5Tz0PFWI0bcxYfQ0gXsBk0LYG9Sm4LthsKAfXrmgAxtz1FXJLZfl3NjHbpV&#10;FdwOJB/kVUYkymEgbAOOBQxQgFAOnJpuQD1zj1oO0Hn8qtIJbDG3YyeFH60iplQFPJ6elPcyFQRw&#10;RxnPGKruqHk9R94Diq5exmp62HbMsWB6D/OBVdldBl+Se3rVhnjI3E4xyCKrymEv5hbLHt/hVJNs&#10;lsjC7sgsQD69KcqkJ5fHqDzTMBiGxz6+9QMpLAynBHpXVFdyZIfhvMDScnOMimEqGwBxgn60pIcB&#10;gcEcfWhJVyTjBPWtYxuc0txu0FAQMHHY1MyHb5h7YHFRpuKbhwGyQPQVJg55B5HQf41UQ0GBQR+7&#10;IYk54OeacqqMs/Tqf608oVXZEoXnJwOtRnzIV2gfe6+9aWITGOskjBlGF/pnvT1lSRCiZfB44/l6&#10;0i7kGCMrzzSrlQAhx6VtG3QGraDpJ5hGOMdfmI74quWUIPMPbqe9TB85JYentmhdm0RsoYZ4reBl&#10;K5BujUFIxjAzgd/pUZwpVXGOmPbNTuNpwF4JNOIYsGK5284NaqTehjykDxuCVz9DUTKA5WEZ45J7&#10;5rQYLFgj7p556YqtJncAvHHT0reErBboGckEjPSlXpuddoz0/wA96kBZeD/9Y/jTfm5Lcd/aumJz&#10;zQ1VP3oyQT609YxtBYYP0pijGWXhjmrI85PnkI54x3reLZk7bE6IjfxFT2zSSWgkC7iQVIHP9BTI&#10;5kEgMiBh2HP05qyLvDEsuW7V3QMZEJhj87923AGassN+Vf7vrUS+YT5uM4P+fSpihB3PwD+WK0jO&#10;xHL3IEA3+WgJx3PA/wA4q/EI433FQc85PP5VXeFEkAU5A7e9XIIpdm8/IT0z0raDM6jsMARcscAO&#10;efWp40BkCQnOB0FREAbmZT0x9f8ACprKKPzRuBG7v0wa0UzntoWhGoc8Y9Tnk/nVtOOQOn50JDxt&#10;xgDjd+tNRSvzdjVJmbgWYJ1xiVcjvj1rNmiMriSIgY7dqnJZMyqRj+X1qJYuR278VbmNLUQ22xv3&#10;nPsO1IvmFWYr8prRckgM3ORzSIcjnBB/nS5jJwGWoVYyzjvU6oso/dgkfxYqdURsB+M9s9qvxWSR&#10;kzr0POD0/CkpFOJBFbO7lB39umOhq+tpEo/dON545PX6VZU85RQecEk06O0jZvPGM9Pz/Cncynpu&#10;Kbfj52Jzg5HBx6UxlmQgKCQPQjjH1/KrcSgnD4z+OaX5c4Jz7YpSkF0yS1EkowxGR0B71dii58t2&#10;+Y9R6f4VRiQvIMEEd8eg+tXRErrkHHofekmGrLEKtEhjYZzz9atJHGV3Kx3Gq8P2kfI2OB7npU32&#10;gtIWC4ZuM84qVdkyhZjlI27XyRTtsZyZCc4+pOKUMYh5dwclzngdvqKk8iJ1yGwB6dPXmlZmkqlm&#10;VZIlnC56j0qNIxGclcFc/Mw6/T8K0GtPMA2MAB6Z49qYbaR5OQQB0NZcupSbetjNmGFMgILc5BHa&#10;quF3j5TnnHp7itVo/KVnkbJHQgcVXMTNB+6A9SPUe1DSKjbcyvLyxUdT3IpjxKGK5yeM1sNb7iqx&#10;gYxk/wCFQ/ZomLFvve/+eKN0ZqXvGWCuCMAn09arbUD/ACqAR0x2rXmtgQCueeeB2qlIYlY+UOh4&#10;rORrTepU8x921gMHIUgH9azJo/3ypH1IzittkCjzcqQOmP8ACoCSzlxgL6d6zaujsjK+iOelguXO&#10;ydNjAcAEH9RmqkulSw4uB2GTg85rpGYllOFYZ71UuA6AyDkdT1rLqK1tznorV2Rp1bgcelV5ocOD&#10;GOhOT/h/nit1vnBD/dPf0xWfdIwOR8+3mqkl0HdWKaPBDcjz1yoxnjmt6K3t2YMFJXr14+lYE0av&#10;tLKRgfp71ahmkWLfGwAAwRjn8al0wSOuhvEtVEnAXrtI689Mdq6zTr+3vITKqkHofb159K8qMhZs&#10;sQX6D/61dZo/iKx063MF4rH5t3B/OlKF0Vz3R0s7xzSlfu44/E1mzQxMu1G4ycr2+lbFzFbttMQB&#10;DDIPrkA1lSQhA207cioi0LqeaX0zxXLbABGOn1+tZkyCfDS5Of513dxpySJiPrt6+nvXJXVosMi+&#10;SORxx/8AXqp6FR0ehyszTPIyNgDtgY4qlI5jIbbvxkeuT+Fbt0shYg9qzJducjjFZ8hu43P/1PoC&#10;+fUtPtLjVfsz+VbqxLSneWIGevJ9h+Vdiun+E3jWCDUBfvtjZmhKkK4AcYA4yD79q42eyvZ47yPz&#10;2eG4wPKZuAMdBxxzzXQxLo2lafDNoO13+WPyXJLcAlmK8fKD+fFfxtGXvPTTz/Q/t+T0t1Nv4l65&#10;qviCxto5dwmnm3ebu27YwM4HOTuJxgdfauM1DxTp2q6Rb6Poscy3th+7ea4AKRlRtJiGc8g4yRz9&#10;KxL3WLma5S61uZppYlO1cYVRnoAPlHPvUcF3dvZvq11i2jeQBSCGYoo6kdueBnmvKxOLc6jae/5f&#10;pqaQoKMVEdd3z2+sJPeFri8l/cPuHBOAFHT04/8A1VZ0ifVbDX5re8Rl8zaJAOVZR0IA4H1rOtvK&#10;uWkInDMpZvMY5Lk+p9avQTTPOkNoHuZ32KB/Gx9D7Hv6VzQlrzX6ltaWOssYbhfEdvd2Mg8yVtrD&#10;pgcnJPTArp7nw6s+rJqN9ci5MY+VEYna2c4wex7561jWsi6TeSXt+vlzOux4Qw2oB1x7nvWVqesa&#10;Fq+oNFpHEyBiQDgYUDG0+uf8+norlim5972PPtKT0PNbjwTMPGlj4k1yxS4hspvNAbG1WJI3DnkA&#10;N0xye3Ga9m/t7WL+5NlawpBbmQLFlcvx6EcAH3rXu7OC1urC6ugHtiFkcA8NwCfr744qlqM8+pTy&#10;3s7iILJz5fQIem0Y/Ws6eHVLm5XuVUxLqWv0JfEhs9J0iKzv2Jlu9wwIsqjAg4J7Zz1rzbWdNspb&#10;JWuYlhX1UbWz35PT+tdNfNYwx/Z7d3c8OmGJAxUesX1xqlvA1xEvlpgYPO7JJya5MTV55O/bQ1oz&#10;cUeRX+m3PhiOO/kZrX59iOTsxv6Asem4dj1FeQ69b2mvXPn6xbxXcoZ9ssgUkqMY5GCB6CvYfix4&#10;bbxxqVlewTTRNZ2zKo6xFy2VYqSBuzwTzlePevC9egg8NXckd5LhSQrA/M6u2OCF55/hz1rwsW3B&#10;uNvdPUwzUkmn7xv6N4at/E17czSbbaO0KxogGI3YxhxjkDgMASeM9uBXUWVxcaXHHavlkRdm1Ac4&#10;Hbjr+FTeEZ7LWdEM1p8nlZEitwdxwTxjPTH/AOurOo3VqnO4EjOcdwOOD7+nWvSpU4uCmmebjJzl&#10;LlfQmhhdUMkKhTwQzE7lB7EGuY+Ius6lo3gq71PRpVikt4mmkYqXJVVJwqd2J/TpW6L6SS1LJMgO&#10;wAjnOB9f/rVxmrS2+txJaNl0OGGMg5U8H8+RiuyNfljaJ43s/evI8ItJB9ixeSnfN8zbyCxc4JOP&#10;qen6VoWli6JHbMkhV+WZifbBIz1NekaR4MSxkdr4i4kZhtLpggDJGW7nOeeM8VdvNEsoWdbNWaYq&#10;B8+eHH06DufatKNOTV0RXxSTaRxej2Qmv4oZCNltMquoIPygZwee4/Sukv1WPUI50BWDaQeQRkk4&#10;VQeQe+Rxj0OKzLLTF0uPEpR7iVizlM4Jxx06Y7UzUDfSbBIhRQMJ5fzDJ6kk89O5r1qUnGNrHl1G&#10;pTujbtrFL1fMlBCIwIyc5A9e1dBpWnIheS2AQdeT1+q9yfXtUWnDZYLAyZIwT75ro9Oie2hWV/4s&#10;gZH6+1etRhqmeLiU7uxQiiKkmbGT8x57jpx7VZETSZVASB1z0GeetWltxcXBmj27eecY7VFqtxNY&#10;wf6AyupwM8HBHJDZ9T2/rXdDo2tDhqR6MxbpnWUrHglWHsB25NaETpFldu8KpLAdQV5IAPqOhzWZ&#10;BNHNaiSc/OxywXgj1/D0rndS8RvZ3UNgVysh2gSfK3y9Tnt7etFWso+8H1fm0SGeLL1dRS3S2WTd&#10;HnI7jI6EDqRnA5PPOa1/CULWgm+0MZFwGGQcq3HU/Qcj1rIuA2p3cIsHynIBHQ4Pt2Nd7oNoisYy&#10;ehzkevYH3/yK5qCcq3OxV6ajCyLyQyMZA4Ee85GevueOOcYFUbxmsIWurnIjTJwAW6e3f/PpXfWt&#10;oJpdsoDOB2IGB9K4Xxg0cUjWi8oyKDjpkE/5NevWg1G6Z5cbykonyp8S4L/X2WGMo0k+EdlBIADY&#10;B2j0zzjr/L7q+E3wn0zwd4dKnfLcTbVklOACAoyFA4AyP514N8Pvhpca94sOowXDLZhCyAqGKYZQ&#10;0ijjIA4AJ6nvX3bbpCwaS3UxqwC9c/KOFA+lfVcDZM1fFVo69Dy+Ks15ILC036lrSbNba3idSSqA&#10;qoJzx9a24pEZycdM9M1Fa2jm3WHP3R1/HrWzHGIYtkZ/pX6lFH51OXM7DIVBUux+o7+1TsmT8oz+&#10;NPChcgdP8aA6u+5eCp7ccVaRnysI92MMMnofY1PFFKX3xDGMg/l6GnKitmTI9elSJI6Jl17fnTC1&#10;mRhWTEh+Yj29qtviVdwHPHWnbgVyTgnqO2frTWjcw7B944rO99BS3JCcAK3YflUBSRTwcD19aFVl&#10;4iOfXP8A9ep0BPyn3yT/AJ4pt9RuAwBOhXJ5GfarSxGNQwXkjijbsQL19cc1rWVp5y+fI23svGef&#10;pWEpCGWds0sqvIcBeR9f89a6GG0QttzkHg+oqBIkRSAScHPpn2q0qMMGPr0Kj0pKWupD8i7DbRgl&#10;XGAp7detdJEoikCnlT0BFYmn2l5Nuf7oBIAPcD/P4116WJKjzMg9eD60SkzKS1LVqkUriNH+Un0x&#10;+tbsKLFIqRJ0POeazrLTjHdbicxMMn69q6aJY1wMgfr+GTWdyoqxrwI4iVmxuHJrW00h5lXaQuec&#10;dhWfbNHKwVscdRmuqsFRGL8H6c4qeYdux1CO4jG87hxyR1p5zn94M9/Y/WoYAwG6U5Hoatt8r5xg&#10;DoDWUnqTfQjjtHkIdiMg5pjlxlUG3B69sfyq5EkWwszkYHI/z1qOQpJhkzsA/P8ACqirhBohWMSY&#10;BHUfhSgDBA69hT2ZcZTknp7fWkOw4ffuboaTfYGtbihFILHDe3v60MqnHpwCOlRMZCylu2cD+uaf&#10;t+XaMcnkn+lTZ7ClK5E8Qztzx+XFV/LVSd/RufUj1qw29BtOM98/40jQjqpxnnim46Be5A6JL8pB&#10;IHY84pTGydMHPHP8qlCx7sNnPHtTihV8hu/FCt1HZbkSnkBMEjrj/wCtUu/yvldiQD25p437QvU+&#10;vTmniOMHbuI75A4reMLojlJvtH+zmqypuzsGM57ZxT1GBlgDnjnkVbRcyFuhFCi0yZbjfspYYPrz&#10;VZgySGM8t1J7VfZWaUKSB2NRPHuO3owPX/64ra4JmcEVtyHjHSsieCRpSRnPcD/CujmECt5zDGPw&#10;z9axrqJbn7xIX9a0ihsz1RoTsf5gB6HJ/rVpAVJZDweaUMrAIG27eAe9EZ8vLMP8966ab1MZoa4R&#10;uWOc457UgVUcDtj8RSB4XOG6e1OTdIcYyB+Z9K9Gluc/NZkSBVn2jgnp71piNlxnCknk9RUVuI/P&#10;3OMdhnkj3H4VaOWzz8qnr/SupeRlUZXKbPkbmomjPXPBq05G/PTP86gfAByeldlLcwbXUybqJg4O&#10;AcjHufrWZNBGH3McD09K15kLAPGSB2x61my+ZtLOQTj8vpXSnqZRSsyrKin5ozwtU5EjZfmXPp71&#10;ceAyBWA2gdjzUbQlju6Kp61tFCmrGS8Zif51A5xUkchHyr0q5LEhjI75/EfhWdL5MLqFOT1x7CrS&#10;M5NlguY0G7sccdKVJAyYPOetRMqOxKkn264p2Fj+UNlvyzVGTehNvKrkdOtNZuflB/pTwgYhlPTj&#10;6VLtVAecjAPvV7mcptFZiwHPQ4zUoDD/AFX4g9P/ANYpqB5D8oPv6Uoi+Xhyc1pC5m0L5fnDaD05&#10;49ak8voW+b3OKlMlsqbADkHI49PWlDhuTyMf5/GqSZlJ2G7O0ff/AD0rRhuJYJNxA+b054qGKJUH&#10;lnqehPvRuSXJz04xj9a58wy6GKoSo1VdM3wWLnRqqrB2aL8kjOoiySew9KUy3MUDSwxq8qA7RICV&#10;JPAyBgke2eaisL6aO9WB44zASAzs5Mi8dlAx198Y7ZrSvdMnvLlkhuAlvK2Y5EUseByDyOSelfxr&#10;xLk08JiZYee6f9M/pXIsyjiKUaq2Z574M8byXlz9m1l/tDYIU4VCpHG0qoAABGMCvV2v7nU3wnBA&#10;C56nGOAO+K+cdR8E6lZa1JPpcRuDDIZNisdoDHk9uuckZ619D6BYeXYwy3DFZAihl6849q+Ow6qa&#10;xkfWVvZL3omPp8V9p/2xo4REqZeZiRtwMDucHNcjrD/bpBLbgpgZYkjD56Y9APasv443n9gxwaom&#10;Wgul8gx52gvgkjnjLD/PWuG8JeJNb8QRQiCFYbcDLB1JY4GF2tnA/AEYrzMXiEqvsXuenl9Hmpe2&#10;6HolpoMN3cRXF8pRB1QEqT7nbzXQanpbQ2xjtR5bMDtduUJA+X35PX1q/oelvMkg1ORcRjqPu4z0&#10;z712C2qSBhIoMQC7R6emPTFXSpK1zWeKaZ5t4Nub6DT2l8TWv2K7H31DK4OADwVJAzzgVFFrJ1LU&#10;Jbq/BjUKFIBz8vYDPcVu3AW31Rrq9t90LDYysBxkfeGf4q4rUrSztJ1ls1kwxIOckN3H4+tErpJI&#10;3pSUpXGAaVMb46RbtcWHls0qsBt27eS5Jxg4Jx+VfO8uk2uqwz2sZd0dGOIxy46qp746V6te6ir6&#10;fe6TahhFdIw+XOC3YnHBwfWvONIke1vTJGQ0jLhhn5cjqfxrycT70lc93DJpbnjmq/A3V/E11/aF&#10;nshSYRq9ujldj5wkjYAbr8uBwehqCx8Dab4G8O3GmPYtFLPMDdNOmHeTJCqB02Kc7QOpJJzXs0+u&#10;3Mt9JeO8rPCAAkY4/wCBbRyB2HXNcl4pmn1+VLfVbhoPtjIXmkySoU4BIPKqi5Ppj3rhpZfQhepF&#10;e9r+J7VLHVpJQlLQ+fbk6dYPLrN5KyxW5/cquF2k/wAOBjKn+XvWZL42eayi0Lw3p8l3q9z5jw7M&#10;DAX7xKvtwAuTliFzjtwersDbJdF5JorpbSZtropMb7GKrIocfxD5l9MivStB0DwRfxTa74puWiN/&#10;C8MUiqso8/O+JTGR8y/Kd5GNi8jnFcmXYV15tU5WX9db/LyPUrYhU43mrnjd5afZdLstTsXSM6nM&#10;wjhkJNwI0GXmfjAAb5cdSx446aVnJdPp6G/lDkOwDKOMfw4PfuK25jYz+G/7PubZpL/dl5NnCoAR&#10;sRs5HJ3E+vFPuzpN9o6R2tvJbz2MWHOAyylcYJA5TBz781KoctRtPT+r/wBf09JTXLqjFv8ATr7U&#10;dPhdpZYUdTJCy8owXhlyeCwbr0IFc7rmtPoFjdRee10mowlZ44zjJ4xn0PHUcetTajrV1Po1tpsM&#10;paW2LJFGM7Vik5kJ9ee3U/SuQ1vEVk32JkkyAZGf+Hs34D61jisQoxcqe9t/+B/Wg4UuZpSPS303&#10;T7bw+uoWri4e7hSSRVXCxuOSit/ER03fh0qPR9c0m1uku5Gkt1lzGwI+UtwQxA7A/kOlcv4U1291&#10;XQb3S5wrLhbeF4jtxKw6D+8QMcDnJ561cuLG5XTY9CuraZI7f5pmdGGMddzcYI9K9eli/wB3GrTW&#10;lvxuedPDWk4z/pHf67qWhX0Vu+klp4GEhe4QlA+Dg4BGSAehPp0rG8Z6AniW38nR1isXgRYnL5I4&#10;H3s/3sEfh1qHwfoerX1/bpJEstj5itvGSjxLyHb0XIwQevSvRhFNJ4p1O3gcxx2ro6Tuv7vzH5zg&#10;dVQc46kfSvcwWCeJpOVZWT/y/rqcNWqqU7QeqPIdK8G3vgiWO0nl+32dsrs7iMbvMcctJycEdcEe&#10;hOOlWNc03wp4sa1v1RdAmSECZtLL7Z3RShkaNmK73XBYrgFskYBIrttb8OX9zrN60msW4upIkW4l&#10;iyGYSAMAqAn5HXGXzWRcaemk6JKl7DHeWsKgyCNvmZRySWT5gARzivLxGXxg5U0vcXfX8d1/W52U&#10;sQ3abfvf18jh7v8AsnQtNufC888sHkwhyWYNIp45UMeZADkjHGeQeK8tnu3uppLq8mWJZNxY5Kr5&#10;aDgLnkjj65Jpt1bzXtxLrbQpAZ3aYxo2dpPOMsS2COuc5PPevK9Yl1K5urt2d/LnIJwc7VAA+UDl&#10;eeOO/wBa+NxuYvTTT9D38Jhk766nvfhvXJtLaK2sLdZDdvGVL5ULuOAwxyRjORx6V7MdF01blLDU&#10;bSO1ijQztKwLMVYkBj65PPPQV4p4Ull1vTLN9ThS2+xRxlPMbaZCPlC59PXNfU3hiKx8XaBJJfC3&#10;S9gH2WeRCWk3Fd8YjQkZUqPmcjaDx1r7bI8D7SlaWq6aHi5niVCWm/U86sdb0S/1ZJdXVrKzWJlB&#10;j2qSf4S2BhFPXP0Bq9oPiQw+KI47e4ZrVAzF4wWLduAcZ98VzfjjQL23t7mDzFVYYWd41TczLH8z&#10;qGzgnd+HXFYvgfVtd1y/j17UdKa1sY/NtldovJjecxK6ooY72yDuyBtx37V8/icRUhiFRfff+tkW&#10;4RlT50enLdY8QjXdHEzKXZZkkxJkYPOOnuoOcH8a0PE95cXSuLqGOA3cA2BiAxEoOwnGQScHP5VU&#10;1C6Gp3w8OeHmO5rcSSeVwY93BBHfpziqGoJG9nFFfQeYIlSJVkOP9VwvToV7dq9GLbUlF/5XOHqm&#10;zhPD3g/xRroXQ2s5Hv5z5ZYkt5gUcMPUmvUotO1/R9Kj0DWVaJFAjViwJIU44x0I9676wvby3aHV&#10;tJZoRbxnycHhZkGFOe+0/nT1VvEUCXesujeWRkhsSux4+VcYyOePStcNlcKSXI3c5q2MlJ6rQ4jw&#10;/aX+p3ckOlOYorf90GJIXgktz3OeoH4133jbQJLjw/BNcxpIwkViNxDFQABkjBzuAIxitKzsDDqT&#10;QWgEcayqjIcAIHHLE+uOcda5vxFqt1putraJO0lpxGsjDK5OSygt0xjg13qKjBqfU4XUlKacehPa&#10;6RpRmnubZg2+D5o35RT/ABAHqD+tZvizwxo+m6HbRaLCYtUu2WQxRyt5CRKv3jGcqCWI3t1PIxjm&#10;sgeJfsjSrZWbbJGPybgetXodT8NWWolfFCG4SSFmj3CVlSQkYOUIC8ZA3ZHoAea6YVqcoNK3r2ua&#10;WqJnBWMfikfbrC3MgWFknlfc20bPl2o5IG091HX0rdtorx0F3YxmOWYklTlSWPUqW5NWNFujrks+&#10;jaNcQotum+TzmKRj2Y4OMj8T7VF8QfGuteEhYavqV3aRNIvlxMw3SOxbISFPRRk7gMAdelcLjGMH&#10;V5vdRtyzlPkS1LtxDqslvJHpDeTdMq5Vm/h78Dp1PNebaJry3twfDtxCgaFij+XuLrg46YwB7+nP&#10;tXR3d/Hbzg6ZIN9zGXzv3mSPPJ9duepHGa2LG906B0GkK0JRUMuSGLvgjO7GdozwD0rlxMeacXGV&#10;u/mjaCai1JFK+vhFNcWcLKZFQFFIIUg8KffB5OO9fPup273TXAvhuuI1+ZxhSOfuj2yMYr2+/wBR&#10;v4vEP9pxKTstwmD0Pzk4HYHnoK8D8Rajd+Hp59QZBKsswZ9+QAZDwcdcA1x42r7vvbamtClZ+6cf&#10;pp1i1YyzxqkxUoQedvr+Hoa6Pw7PPLemKfn5WZgowCR3yfX0rjYdfV9wv0Cyj5RgY3EnhR1xtren&#10;mMFtPJExjKLnGOfu8cfUgGsMpny1Iyi9EPH0705cy3Pr34dRQ/8ACIadLJGFZkdgCCPvMTnB9a7X&#10;zJJGIfhf6/X+v4VnaVbxW1hYWwGRDbQo204G8RjP/jxIrX3BmyvTpj2r+08mo8mHhDsl+R/JGZ1e&#10;fETn3b/MqSxTPGZkLZH8JzjHsP61GhbAmh6dx0ycVJ9okYbV+XPvnvjrUsfyLtUljngf5616zPNf&#10;MmMtbif7QqsfXIx049q1IZAGWJzljjBxgVXiDPKX8scYGMdPT8auqsYY7OSAOP8A61LQKjFkCNlC&#10;AQPyxUEcmAHZdoznHvTmuVdfkAIT8/1qyJI/LVcZYZ/P6VF10JTHXJmH3DxkZ/z600x8bDjZnOCO&#10;Rjv71IWMoMch6Y4HFSrErsSrtheccY/GocrBGVtCeC38xcvhelaCQeV/qyMHj/8AVVW3j3zKpBOc&#10;8H+dbD27Io7g449B3rKWhnNt6FjypAoGMHgc1q21qQnB+bGAD2qtBHNgKcnnA71sG2dCNnzf59Ky&#10;a1JUlsy9bKpPl3BxxgEd63IdgiEa44xz7enNZFrbGYhW5xg4A6fhW2sfGCBntxSskxuK6I1LON5m&#10;AJyMV0qgICvZa52BsS7wpOBwDxg1s28Uu0tLy3fFVAxnuaUMav8AvD36fX/61dBbsvykgEqMc8Vk&#10;2UUhlWCP3bLDtj9K244YQQ0x+XPAx6CtaaZEpFhpRtzJ1z+nrmr0cjBtqcYHWqHDYZRxwMAfpV8H&#10;5WZuvetlG7uiObsTGRpSdnXpWnY79uzd3zWQHYcDrnv6fWtazcQ5CkjII9RW8Za6i5Ua21Qx2KB3&#10;I/rTFUKoGfYDtTA/3nPHvSwyBmO7njjFbKQeSL9vuVC8eN7cZY8Y9qetu4nABDentVOLzJZREMBQ&#10;Rg+vvV+ObZNsH3hn1pp9jOUnezL6wKsW7G5j+GPrVeS3hhTC8lucn2qQ3Lbct8vHaoGYgbyQN3r2&#10;9sVVipJdCHYFIkQ9famPbu37yPnv196lB8xvnOAD0HFHmsw2AfKM5xxTvYiMLopwszHcCcjNPbk7&#10;mOf8/rS4AG1Og49KXCKFXGcZ+i4ojLqZpNbkSxxoWd/nzkIOgGfXnn2qv8+DEev51YaFS3LYqod6&#10;H5hjPAJ9a0t0Fa7uROnJLnHp3zULDCB2bJ9R/hViMREfvCS3XB6Z9uarOGK5UAZ/lRoKXkRCRRIA&#10;Mnvg1JIBLl9xBqryjeu7pinRFhkgYB/Hn6UKSFC73JmxCmXIC+tIxcph+UHOKjESlN7c4OMH3qxz&#10;0TBFQ0U5May7/nPAPrULKxcL0HrVpxJwWHA6ClVUlPn9c8Y+lFi5FV9pGG6jvQyOVBHAGPrVn5BI&#10;SwxjpxkVDHzz6mnGJEkV2Qthw3I7GmPGEyynJI596t/IpYBQaqmRtoYjnFXclRuVQpjYcDPPvQ6o&#10;SZWJ6UhaQDjkVE7BuwA9Md/WnFFNDS+B1z3wPzqtHtDMxJAPOaldnU5VTyeWqNju3GTjPGMVrBXM&#10;5JNhiKRP3nbt9e9RCKOPO/qRgn+lPQL5YyOMn8vXNIVwOpJHP5VtFEyt0KyqVUxg9efz4pNxQfPz&#10;jHPens5K7hjPTpRKiEfMc8du9bGUkMUDO1Rwec9hUsgBYKTgDv70zoREBkY6UhMh5kORTuSlZCqm&#10;Rl8ZHQipHLMc8bRxio2f5gcHJ4/KpVCkknkDr/StUkE2iQvCRlTxTJ5htCR4wQBz2+lTKgAEhHGM&#10;njP6UIsMgGVAUHgdKq/Ywa1uyjksGUnj2FKA4Hyckeoq35UBy6KcNnmnKijKZ49a1TDm6lJzvwFG&#10;0H+tNIKjKc44OKvSiJk2bdy1VVudkZ2nOCMVvTi7XMp1EKHYDdjrj8KQ8cSDOfSpDGN24tkEcUNG&#10;rEEEZFapkKIwIgUqxJJ/Wk2RMDjPP6VbUbVBxk+p7VBKw3YiGwdcDv61vSsDRWWOWPKqA6juKkjU&#10;yKxI6cipYyqDDNx+tS74ypLg5HQZroRz1Y21Io40cHPUcj61NJF5v3uo/GnRyOQd68NkD05qwY23&#10;Bm54/Gt4SOZX6lJY98m3pjp65qdEL4DjDdKV8DL7d3b6GrKqBtWMbiDn1rpUrktNsZGhSTbJyD+v&#10;+FTjkfNgDP5etRky8M2R9f5/jTthZVkmAXqMD/PArSm+xEtCGT77KvI+nX8KvW94kifZXXBBxuBx&#10;n6+lVSkcTg/f457flTYofNl3k45BOP5VpzNIwtfW5L57L+6Y8ZPuRU0Ur4PXI7ioVtpI5AH+77Vb&#10;gVWPloDtxnPr/ntVqZTgi00kpgyzAcE+/epRLGYVbBywHHamCKHyNxY46ZAFAVGbn/61dEZWOeSs&#10;7CSTRwsNqk/403eJyXGF3dh7e5q0IS5wBgnoeMUmJORnpx7GktRPQartkpGe2OKlZCj8c5GT7fSp&#10;UTgMP4ulNdJy2yPJ5xn27/4VettTOLuWY4HjmBYBgevPatREY/eOBnv+lQRKUQKByOCfxrRBJlVR&#10;ySM9OKzS6hqye1ik/wBYx4AwKsohTGOAf0psUoZxGhwMYIzVwAFfk4x261o5aGL7EJiYjcTjH+f5&#10;1ZSGNlLMOR196FWZhiM7mHX0x9amDZUlRjPv6VndjUbai2qwrP5h4B4K1aVY93ycYGQBwKrnBYEj&#10;qTgYqdYlVQ7Eqxyceoq0tCYv3tB+4yP5anB/vH09/SrYO6VWZd2O/v8A59aiJhY7VX8qm2SEeUg+&#10;gpoT7sR1VZA3UfWhlRxvj7ngVEYXRykgwV9uOasQpuJKHORipXYqokSoQCM+x60khRsE5VsdB6Zp&#10;B8q4UZyfXvTFijYrM3XHr603HQiM3ewXHl7FVPmQHmq8YSV9sfygnH+c1dAhkwWXj3I61CYh5w8v&#10;G7kdqzkrnRZFR4CGIzz09enrVctIh8hVGVJzn1rRw0TbWwD71XkG/lhk+opS8wckzPlMkQ3ykkDA&#10;5/lUGLZ1KsBz+p9q0wQcLgsemAf6YqvKUbC7AW/vHOf0pTS6hJdTP+ywg4f8wcdaie3QHIyQPyrR&#10;JVJNjH6dOKguI5Am1Tjjms/IqFRozHgCKDGCzHk1UcGM4b5d3rx+FbUUcWzZOcN1z3qvLbJMcSLg&#10;dualx7l85lNaqeGXCkVBcWTiMc4UkgZ7/hWs0DhvIR8gDrUVyjLhGbdnPXtQoLYcZnL/AGVnQb+C&#10;M8e1Z7obc7WPBHH19q6F4WdiuenY9PfmqlxbM0eQPM29cf0o5dDWeupjpJFBIjSFio4Pr0/xqFrZ&#10;5JxctHtQEE//AK6vw+YHBK4bng1YdXmjZQefy471EY2FG56na31pqOnRyxdMYAPHTt749arybImC&#10;EcHOT6Vxvh67a0kFqwBQ9Md/xNd7fQRhvLjyOPcg/nS5Ei2la1zjdVZox/op+U8Z6AH/AArlTG5f&#10;cTn3P+Fdrqdu0K7ByWx8v09qw/sto0YZDggZGO9Xy6FdLnn95Dd29yST8pyQSeuPWseVpN+5eRjk&#10;/StXXbgQStNMTycKM5z2rmGvCEyPu+ppNWFOq+h//9X6HnsLe7sSYL43JOBvwQc/jgVb1TSbnTbS&#10;xuL3eXhiMSumNkjsQ2SccuMdj09ayJdQk1EJdW8AjRXUfIS28t0OCOP1pbwXV1dm2vpnl+yAPsLk&#10;xpnI4U9CccnGeOvSv4sVeHK3FH9zRdjF1nTkuxFDaszfaDmcKSoyG4J7Zx+dWbLTbDRLJkkkN0H+&#10;Yh8EBgeBtrasLJr6BbiykV8xn92DkDHpz8xOKqxK09j5WwjP3sg44b864ZU7y57avYiVS2g28tTH&#10;JLqLRqNwAOOAD2GOuD7VYs7fUWtLm701EnkjU5IIXjGScHpgVY1GKUQPqQVp1j2khMfSuZt9XvFu&#10;1itLeQtLyY1GDlj/ABZ9ulatU46S6ijLmRz902oX9qlvNPvR33EgFiQexxyPwrtvCHw7l1OG8FxM&#10;1tdRkZUAZ2tyrDPBBHBHXPcV0Z8Mf8I9rmnPJBs+2K4yeiFRkYPYj8/yrsW1m60RpZ4EV3mA3KRn&#10;dsJIP6n+tLD5bBScqnT17HPWxjaSpnMRw32nW0enaoyzcMkRQnCLngc9+5HY8Djmr1u8UdvHAQT8&#10;u0sxzkdic1Ymup/EM25FAmdtxWMYCkjpzXT23heaNIzr6J5WFZk7sucYHpitVG3wao46lRRV5HBQ&#10;eHbHT3VIoi8nJaUZPB/EjipvEkMVtaCMACOJNzY44HBB+nXivVJorXS4Db6ND5SxEnaOOOvWvPtR&#10;k+1WUtxPE8s0jldkJAHzd+eAawnhuRcq0FTruT1Pjrxx4l12202ez8J2/mC4Gwnky4ZtvyjI7Z57&#10;YryqOyuYQdLmM0l0ArESrkkgYBLDHP8AI19/WEVjYae8kFskhAYPkDcyfdKZx07fSvH9f8KW2sTy&#10;RW1utpC77kMQxtHoM+3A/Wvmsfl81aXNd9j3KOYRUXHlPNfDHh680zS4XvHUPM++RCTgYHA3L15H&#10;BFW5mhRSirscnLYyQT6/l+VdM1jbaTbnS7SfzGgHVvvYzznHfmufuRKXGFXB43dT9PpQ04xSgcM6&#10;3NJtmFqUgEXLsm/7zDrt+v1q5ommQtsvzkqmUVmHfuewPT0qnPp8l5KLeQ7bYY3FeCSOmD/hXbWe&#10;jfZLcQKwRI1OATu6fyrswN5zV0edianKtyV4zNAhtum7oxOMZ/z/ACqnfW728ZvSqkgfLg8nH8sV&#10;sRsv2f7HICc5CgZ5z156isi9klA8w5G0NnPTj1z2/nX1lCmtz5+rK71OHumLztHGu7A/i4BY/wBP&#10;88VNp9uLW2keT5pm2ls88Dj6VLb28jlTKCJJTjA5wT79BWzHDBCpSZdzAYyMDBHtXbQjd6nPVk9i&#10;KztUuJZHRAQigjnGPUj1PatFyDBtQkoOQ3f/AOv9fwpNNs2kgmvpJgojOAoAJ9ee/PtV3TbU+SXu&#10;toXHcdPp27816VNW919ThqaFFr9Yi00xwApIUYAOOgrzWfX7/Ud8TbUiJDAqATxzz+Ndtq0H2wmG&#10;BVMQBATA/HAPHSvMEiupdUk0i1lDOE3gquGCBgpK9jjpXNVryvy3OjDUoyTbM3xN43PhewbKSSzz&#10;52iNd2zbjcxH3j1+71NcPoN7c65Zy6hdRsxPJKj5mAzg8ZJz3HUdK1vH/hzV77VrUWoMhlBQpGv3&#10;wx+YN2GF/iyOTxXoWh6K1jp0EgAEaxmJcEcAdmA6H1NcdWpOcve6HoKnCFNW3ZoaRfpodqv9ooka&#10;rGH3FgAoJC/N+fOOQPYGvZ7TTra3jKQSmRpGDMQRtbHHH06D2qn4X0jTtLsvOj8qa4bLkjDFW6ZB&#10;PQjtj3rcuI4Fw+duOn9eO3419Dg4OMLyf/APm8bJc1kaMESM/mKoVVGCSOQPr2ArxnxKsviDVP7K&#10;0jMpuJNhKnafL+6zIx446jPPpXda1eNbIYIywDDDf7XAPrz7V3vwq8ErY266xqcYxJuZVfBOTyv/&#10;AAFex7n6V7mW4SWMrKjHbds8fFYyOHg6st+h0ng7wq/hfTY9NhAyE2nCgHB6k+59O1el20X2eJFj&#10;K9x7j3/Go4bRQTIVOZOfyrb0+BmUXLrsyeRxnGetfs0KUYRUIqyR+Y4ivKpJyk9WJCpdj6DjGO/1&#10;rV8knnOR37CnpHtkEo5B65/T8qnjiUZc8Z/L8B71qkcUmiAR5JBPHtUiLuO4AAYycetSJCCc8HnH&#10;tU6RKrgqBj+tFyVJlNopC4Y9MdT1q6rAhQRwQRj0NO2gxlSASDx60/5/usgww/HIp3TVxqWhBJEG&#10;4xnr+VTLIrA4GcH16mmSbRmIc+hPf86REmxjJ+Y9AP5+9ZpBuLFlDhxz6GrltCHkwTkAZPvUohVW&#10;Kv8Ar0NWLeMCQFF69h2rJz1CMb7liOBdwO3O3gn0rQjjCyZI3A+vFTxWbLIJcYyCv/18VditVDbg&#10;MsfWpkyJMjjKiQKenB+tdBZ21vnJ+U+g6VXgQkhWHYc+lbkVs6rluh4ApJmLbJbCMRfeIIPQZwAa&#10;24X3ruHP9KzIombCxj6GujsrIWiiSXv82M881F3cqA8LMUAPXrWpZJ58gjUnJIznmo1j83hWUEjg&#10;Hg1esGn8/wAqHHT5iaUmObL9tZyrKJJGBB4wPT3rrLbMGAB+H/16pWttE+S7EnH+fetW3wLoGMBs&#10;dR3P0qOUmJvWscYjHmEsSOa0VCkltvHGOaoJtBKHgDn0p3mPHF+7NKRKfcsPiTCDB9vSoWjMYMbs&#10;Du5GOelQNM20KPbJqNzvwWLBRjtz9aIPoPl1JfM3fLuAYdVz/Mehq1YiKaSRJMB8blB9utVnd9mC&#10;ocA+tVpI1M3mDOfy/wA/5607a3HI2pX48tBnOD9femNC6fKep6jHaoop33dTnjrzT8YYyHgjuDni&#10;nd2HGKZHKoIAIxnFIAoAHGBxUzNvbETZGMjI/r/n2qD5tyrEu524IHXr2rMU1YGIJ9xSK/zbHxnr&#10;x/jTiqqxC8MeCD7U0RSH7vPqKmC1KfkWF6AqvHb2pEdduASVPzEe9JHA4Khnxu5Azx9KkQAZQ4wK&#10;7YNbEO/YmDRzAMmCM4NWQ65wBvxTFijWPy157/nVoBXxjgjgc96uwroh3IRkj8xjmq7v5hKqdo6V&#10;YZ5Q3TjnPrVCaZYlZlHPv6mmQn2KznbLsPLdagkijdw5GPUUgmLMd5AzjOKmYKGY89a0i10H6leW&#10;FNm1TkYPFRPG0o2t8vv1zVo9juP8qjYEfxZb6V1U9zGUtCnHaolx1LA1qrFGj9DvAzntj6VViwxD&#10;bquElecf7PPOK9Ck+hy1GI0av8oGCR+VP8sKqqTzUm0MCo7e9IEJy0h45HPSumMehnJMruqBjxzV&#10;SRV3cjmtHyyrELnB6e1QOnOecnpXVCRzTVzJk6bOmOvr/OqTCMZB4Pr/AErYljEaF15yefY1lyRg&#10;yB+ST1rqiZWtoUpQ2Qq9D161Tyu9kOcj9asSnOUPQflTP3ZyBg579xW8dAm2VHBKk49qyHh/eAwD&#10;bjrW5IpT3H+NUZVbpn8Mdq25epPM73ZDG6gFiQOoximsUkZWGOe9W0h4BHU8VAwiDFsEEYBz3p26&#10;ia6io4DEEdPWnyII9rliC3pSsEPHr2plyQcIh3A1dON2ZSfUHEjAtB3FKT8u4ce1ORMKDyd1W1hj&#10;jHmSHH+eM1smlsZSn0GKj5XzAOR161beDyyuFBPUgcioYmj48s5IPpUrBstK+cDjb25rWG5hPXce&#10;kYJDSZJxwAamAO/aBvyPp/Sog0wO4jJOOKl8xnkCQZDdMgcjmtHAzlKxHfJJJaMCBGwB2gf55pti&#10;BJCscchAQnKk9G9cetW4bKe4LecwAGRz1ryrxZezeEfE9rqLBhDdgxyE8IWUcck4zjr7V+Q+KvDE&#10;a1D6/DeO/p/wD9H8P87ca31SW0tj3/TiDOUfIUD25rR0+3eGQyRgH0B+uea4Twv4ks9SgE1tKrO5&#10;+7jGPfmvSrKYRX4S3fzePm28jn0PSv5s5EnqftEqhm65oGj+IIfsWrwrNGzBgrLkB1OQQO2K5DV/&#10;A+naTbpLp8Xkw27A7oxxyeAwzxk9xXrsM1nKXSUMCR/CeKfBFbyp5FyMr19iP61y4jCQnrbU1w+J&#10;lB76Hg9jbXF7c/Zo1H7xgoG4lcn1P+Nd0umSWNgkE0wRLZC25s/vG7RqOpZjwM8eproHtre11GRt&#10;PiSHfnOBgHNZGpQx3Dl5H8wW/wAw5OMnjp3ryPY20PajiHM5LWIHv7TdvJI5YdvXrXOeJ7HV7FNP&#10;02K1m82+TMZKHLZ4AHua6SfXLhLWTS7aNSz5yccLn+XSs9LvVba4hCyvO0I+Q7iwUei5PAz2FctS&#10;N9Dvw7lzKx4Fe3LRRSyxzFDnk46qp+baACfw61F4fh0W+jF9ZNHMqsw3x4Iyp5wR39a6rUdAmm1S&#10;bUpLgOiyOUQqFK7zljuHXnp3qnEmm2Tmycqi5JCpj5S3XIHSvLUHzXex9LCsuWyHGKAXSqQEXO7A&#10;wOn+NfN3iafXrvUZk8NWn269vmaNbdI3mc/7Kxp8z4HJ9Opr07Wb3XdRQWRt3R3fK8YwAeCDxn69&#10;65/VLe+0nUbRtLE9pqUcf+uRip2vw2xgcj3wajExc42ielhmk7nkWk+FNQngkh1j/RsHplcMR97L&#10;DIABByM57V7Do+gWV3Y3VpbFjZGPCSA4Bk/jKkfhmsrR7O11O6ZLu4WK3jcbkUne7E5IPGFB6sep&#10;/HNT6tr0ejwJZQoYLNF+zxRoFCIinA2oAAM+lGW0YYdOdv8AM661SVR8vU4q/ttO8G3BknkN283y&#10;qiAsp3DjjORk9/0rz/XfGOqeGdVit9Otlt4LmNvNlkAdGkX5ggxwQV/hPPrW3q94upa7ahpl8qGV&#10;t20/MCVYKDnvnt0H1rO8brfaBbWs5kt5HY+WqoVl5J3IUzhd3XOfauCo5Tc5Qdkn/wAOehT0cYyV&#10;2zy7WNRdIVvZ4/MuHAaVlARQ0nIAHr+HtXQeHPCsHjGAQyQPIpOdjnyy5QZ/AgZI7msK+i8Mw+Hb&#10;S11G6kXUtzXEmG8pHkkOdrnBOEH3QMA5PNdt4WOsXax6reS+VZwb5I2D9GC7WkKgZIUdz+Fc2CwU&#10;XVtV1TS0/wAzqxDkoXhoybwxYeA/C+mzaZrljqToY7htJ+yTCAx3XVGmkOS8bNhXAG4L8wyeBQ8V&#10;6idM8L2McmpT7ZpAbmN8n96RlVViSTGcFm3fTms3V9Qk1DWDfKuyKUeUiKPkVj/EoJ+Un7xHSk8S&#10;3dzcW1va6NYx/wDEriBfYPNaW4IPmTu7nB2k/IoHyjPB4x6NdxdNxgrJaLT/AC3+fTQ54U7yUpbv&#10;ch8FfETxDp/i2SHU7qW7jADzJKm0eVjgKEAVcjG04zx35r03wpPH4re+sLu/Fp9ulVHlTrCmCeEY&#10;85HynPXPXPTyjw3aeH9DlgXWLw3l7eQRzXe5DhJzlhbDsyRA5zzuYk9BXM6ndaVd3Ml/pAm0yePK&#10;TBsKZkBPcEkAHAAHUc1WHzOpSppSd7X0vr/Xz72HVwcJzdlbzsdghvPAOt3za7G8kKO0MIdQjCEP&#10;+7MgBbazKN3l7mKDAznNadprV3dabcz2reTamF1kiiBJZJMjGeqgZ6ivH5L67MghWTJCsF3EtnHO&#10;4g9SP6V3mn+ILvS9AuJbjUoYRcRGC7Ii2iRA26Pyzyc5OCF5J9qwpVNHZNRX9b6f8MdNTDaX6nN+&#10;J/Dw0yLZobrE5to43QAyDJXk8c5HH1HvXEwP4Pi1JdJE9vPfWaASW7P++aQ4yzxnDKAeVDdAa9j8&#10;HWsfibU4rbRXEEJ3G5lOTKqQ4PyI3RnzgDooOTzXQ6t8YPtugXHw51vw3YtZrc71kmUfa7YwybkR&#10;5FUMzEfK5dsEEgrivNeCpSXtJNR7aXV/06a2/U1jUmvctd9dbFrw3p9p4e1JPGUl/b3KNazWscbL&#10;uWB7tPKdzjnzFXOxuikk16fJ4JOh+ELSTw8Z4XjSJBIcbvLToA2MtuxgsfevEfEnibS7axsxZ2cB&#10;h8oW7oh2LKWJO8kchgODjjPI5rv/AAb8avFWv6UuhyiOCOQyJDcBi7RoRswwcY+QfIpI4Br6vBZt&#10;hqV8PPdrS1935/ceDjcurytVh+JlXevPpum6lq1vGJp54RANw6kvywz6eprlX13VfElrb6DY7UYy&#10;LNsZhu+QYMm49lBIIHFXtZ0dNV1CDS7YkxWqsZAjHaqBRge5OPXnr2rB0+yksZJdXgAzDtXceQEc&#10;4xxzg98dua+UxUqjnZ/Ds/zZ6dJQUbrc9F0eyuYNBt9TWPZNeqC2wksPJdo+cdBuUn+lbN/bxa1f&#10;xRXDO007qFUEZLepx2z1PFbtnced4ZsbsxEQgzmFskFNzcZxzkNkkH6Vf0NdWiUHw9bxSXqkyO0m&#10;F3Accn0x+Ar26WGUYKK2sjyatXVyNXw3pniDUtHW3SSC3s4JjES5/fsN2ZGB+6vOdueTg8Y5qDxN&#10;pqxTZ8PyGUryHLBRxnJGOOP1rQvYtPiuv7UusQb1HmRgAISeuD0yBxu71fsBLNZCGWJQpQhjyQD1&#10;4yOmOtdvs0lyM86SbfMR6sLzwXaR3aSrLZTsu10O9nJXg7eTwOuenfpXkvibX7jWdIOnKQs8rlo3&#10;AzsORuVuzDHcV3GtWP8AbCFLqVoLKwVmVkXIdiOR83BUdDg5z6GvCda0XxBbabaaTqV0n2gJuMlu&#10;Tu+UA5xwVLcEeorzcyxTScbaNf1/wDqoUE2nfU7DRbTNwblZ2eWNViEDPiNnxlpNoG44HA5xya6e&#10;HT7e+kT+05jHGf3j+VkuxXoOemRwPSug8Mn4YeH50eSUPqkoZ2mjVmbY6Aqo/hQL2Hr1rFkk1a2s&#10;5db1NGmvfMZUbjewPCBgoChiMZxx3r0sPhoxp20+Wv8ATMZ17ytYuQeM/hroGg2+m3djb6fetKyS&#10;XE3mvNezu26FByOnC7IxjAyTnJrzO7+Amq+Gda1bxP4p1OLXPEGuu7T3BjaL7OsYGyCKNiwiUcLw&#10;cnGBx15H4g+Er65itLvxJOkriZRGm3IDPlSjHoTzzjrX1DbPenwvbHcZrlQEd35IMYAw3XPAB61z&#10;Uaft5yhWhZR2/wCG2udKqOkk6ctZb/12OOtFtvD/AMOtN+G+q6TaWhtkWZtQTcbu5dGYqHZ+VQMx&#10;BVPkbg8c1w7S26qLaNSu4gs5yCQTwSO+K7LxC154g8Rte6jJu2xxWqmNBsjhiUkcdiSTk9Tn2ArF&#10;8TaZdaV4dPiucraaewYQSykl5GRghVVA65bPf5ck4AqMRQfL5RVvkiqcop+cnf5s53VbFTrWntZM&#10;8rSSeUId4wSfucYGNx4Of0rxrx1aXeka7faNeyx3U+SyNnKKc8rxw2w8cHHFd1Pq8Eng2+R7dDI5&#10;AMqruaQZIXk8IMZ3ccnFcxqC6Nqum6PYavGsN3aWEgm8phGE2gtArEcY58xlHBPBPauGWHUlZaX1&#10;/S36/LQ6qfuyv0/png1l54vFm1YEyKC0cakYDA8Zx2I5rstBgufEd6v2sC3hWWMs3UFQ4LAntx1P&#10;pXi2qS3PlxiGYy3DsdxjPy465DZzgnnHpXvfw907WNShtNK8P2kt2styglkRwUjiZlDl5GwPubjj&#10;qRyMmteH8ulUxEYRjfy7mXEOLVGhKUmkj7X0y8kubXzSBkSMoZeQVB459a0g5lQxjOW9OKvfYLPT&#10;IV0+whihtoRtiSJdqBQew/r65qLykjkDqAS/T8K/tHBUnGmlPc/kLEzTk3HuVltgynzOG6/SpAqo&#10;Aq8kn8atAy5A28DIyeRSRL5spycFf738zXUck6jEETvwzbd3Huf8+9XIYoomDMpyTtyOfzpY2zII&#10;3J2rznGFz9TUiuiqfL5Oe/HJqOmhnzNonZQJA2MEdx2+tQQRuHLFRnsB+pzRJtRjLcfKp6Aev4Ve&#10;jw6qyfXB7Vny2WoNW2Izg/NzntV6KNSQZVIOeP8AGp4lJUMw5Oea0EWMIFxgDv8A1rncdTPm1Ltl&#10;DaQKJmBLfw+xq8Y3njXysZznP09KSxj81NzYIA71pRRGNQ44Ax7GictAtcnhjjRFLLk561qJDGUz&#10;0OcY6mqsEAKlphjn5aswpcCUSrjav8qUTGzTubEarC4dQMlcHAzWqltJNh9oAOBj3rJtlkmmUYOC&#10;ckDjgV0y5HKNjHU4/wA9KlwLu0S2x3HymXB6jODW/FBEo2OxC+vfJrn7fd9ojI69eea6EGNiAOvQ&#10;9xW9JIzlJMniQwt5kR3M2B9cVfjWdmCuceo96dFFDGQUOW2888GrCx/Nn+I9vpV2s7GMtiWNnWMo&#10;uD71NALhwWmGGH8I6Gq3yglUOc9jWnaLISyMvJycmtaYkroImYt5SLknv6VfgUKMH+Hk/wAqTlDs&#10;AyRUkbBGwDkHrj3raKRm21oXt6EEEYIHGR1NRxJK8oZug9OlABJCxgse/tVmGSKNslSFqZq2xUZ9&#10;GWlPmfNkjHFLEmCD0Izgn3qNZY2k2E7VPfHc+tPy3IPOO9aQZdRpak4dPNxIeT0pJJodwQDO4/MT&#10;1B9v8/SoPLII8w5PIHFQyQsWXoB15J7CqaMJX3RrEL5O7d9ah8zcQPvLxx9KoH7UIxLL90nA9T/9&#10;apGlZTyvWhxuV7WysOYzAkg8Hp9KfvBXjHPY+1RI7MCJM+2Tnin4JIOAOP0qvh0FGSerGRybhu79&#10;KtJmU5K7sDiqm51UhMHbwQOw96qp6q2QTVpke0K1wo+1OoPyr364PcUkr4jOzKkdTwRVp4Ai714B&#10;5wKouz7N0jY69KLdBudimpZpFQjnvjt9akO7cWXqac2Syk4BPQVGoBYKD838qViE9Cydo4U5x27f&#10;jQ8b3BCDgf0pIgoIIAOe/rxUgf5ic9P1+lNrqOEkxWhYMTEeAOn0qCIuSee/A6YzVhDkNhvxFRwq&#10;DJjt/jSUdSpNMdvbaQcN69qhC7lZi23B65qfChwjHt0Pb09qgdTkjoBzVpg3pZB8q84IB9Kqz+Zx&#10;jPbv0FTHBAPPHFU5jIJMEg/oc0tLkXEcb3GzgAcD8KqvGVY9cHnpU5ZZIwO/TNLuOcPyOTV8vYSf&#10;cqnLKSc/Lzjp19aGR2GSM9MUhMisS3TpzTGMhO1WIWuiCujOb1HRRKj7XOQ3f09qGj8vKN36GhGc&#10;ff5qOSVi+SMjkCtYxaM/aJ6EBwBu3ZyMUqbHAOe/Ue1OIbJQ8A4/l0qJV2qVfkH+VWMkJZmLdFPP&#10;4VGGULgHAPfrUaptY7jhRyO/508qfl39O9aRSMajvoC7gNzEHHYjGB3q1uQ/d7HNVUbacMOvr1H1&#10;qxDGWfIHXrWhKTJhM/l+axAB6H2NK4RRgdwD09arn7nktyc5IqdPLZQHGABjBoBscJDGm2E7m6j6&#10;d6YPNyd4/HpUhxjMY6cYHrTWmZPvjJP4EVcLvYiUug0DI+bv79u1RvAFlJJP+H5VK0qKvzAc5wD6&#10;moJJWlZSgwq9cZ611Qb6nM4ihHC7Sc/WlgSWQdean3hwMHqKartHwx69QPbtTUrjSHsxAHUYzjHr&#10;SMiMfMduvX1oDKWC4wR2pyK8jtkdPy4rohLoTUlbYjESkZxnnHvTiqH5iM+xqTAII9untTd8bN+6&#10;G0Ac568e9bctzOWu4sUseMOx47AelWTGqxAuMN/nFQMql95xkcY7mrUkNuzhgdgA4HtWsWZyIFi+&#10;cEHkc4q4Mn95gg+3XHrTWtih2qSfYdaVLG8RSztnngDmummzJdxxK27b2xJ3/H2qT55VDEY3Z4/r&#10;TBu3DAGQeM/qK0ogk6jKfnWyZDjd3RjXeNqrGcY5JPIPt/WrMMcaIJwdxUAtnp+Vab20IBP8PbPN&#10;K6REFCNq7T7ZNUmZ+yZQxIU3yAbu/HHPpSQxyIpZejc8ntVmOIKo3HIJPX+tQ+YjSbFBBA69M1tG&#10;SZEhdsYUBRgdckdaEVpCAh+Yj7pqaBoTII2I3AZAzV1Ix5mIgVDdf89q1TsYQXUYyzbVCcEdeack&#10;IHLt8x7HnH0q/DtQOXIBHTPtUbQq2HDZbv2xVpmtlIl8hgRzgEcYoFvMSUz159gatRLKUw/IJxxg&#10;nj3qVWZVxzn+Qp8xzSjYltbfy8Pu3FfwPT0q0IowxeXgdaihuTC2fvEevWrCyLLCwK4Pel7TUyuW&#10;Y1hUqB1bgZ7VaEPz7g2FJOT71nLgYOcj1q6qqxbBJJHB5H55qjOJP5cg5PA6/wD1qmBYrux69Kox&#10;Rqx3nl+3XAq1F55bbn5vUDgAipbSLdthEuoUl2PnPA9RV0PhxIoyw6cdKZGYlYo4yen5U+IASeYo&#10;4HY9abd9R04qxO+4yGVs4B59c9cU5pQJA/15B596cJyJN+MnH40zzEXIx17HkU7mckluiRmzgITu&#10;I5z6e/rTl8wN+5G7HXGPwpNkaqswHUZ+narEO0AyKMD/AD1FUokRl3I3hmVQ6nBPX605NuduMEHH&#10;Hek+0BW8oNhj2I4FT/LuwP4hyc5GPWqbQuV7oryFnB2Y4644wKga3kmwwPTqfQ1eJEbb2UBc4x1z&#10;xUOJA+xTkAjn6f1rNxJUdbERh2YU4YHtTcEMqlcA9CPQ1cMyNII8ZBHp/n/PemvGxlxgcdqSWhqm&#10;oszjGR8hBBx0HXr6VC5w52jbngf41ZluHKjJOBn6/Q//AF6SQeavyNt5zihwuEqjbsisyFiXGCoH&#10;6dOlDwMvKtlegHrVo26hCfusc5zVZraTHmoMr0zyAKnkHG73K5iWRgp+8eMD2pPLR1Kp82OOemas&#10;KhX94Oo7ConV5W2wqFA5JqNNi0rMqNGyZQYyRjNVpog0fl46fmP8itCO3frnL8cdB/8ArqGeNlPm&#10;SgfMe/XNO41KzMTAPyS8Akhc96pSIqEMnb88+lbDW6s+QpBwBjtgdOKqm3UBivzYzwOeehH1BqeX&#10;Q0lLQ50SDBlYYB7/AKURy+c21eT271oSWsav5Ei+59qmjiVIz9nRUB6/hVRWppTeuhQFvIJY5N+A&#10;p6CvRLa8lu7dJJAAF4BPOT/n/wCvXD5kGBKM5456/nXTaew8gI3KKOM+vWs5QW5cpK4jymSYuV6c&#10;Y/p71yeqW8KQAqSCvHHc11k7LGpZjw3IzxiuR1WSKRS6ghQCeO+Pb61cIXM+d7nnmtwNIBvGR64r&#10;iWiPmbRyp9PT6V2es3n2qJbNQRg5J6bq4qaST7TIsfLKMZ64I9q2nSuiYVD/1vcvh3rGr6fopuJb&#10;USSwMfKkkUEFwPlZypw2CASBj8+tC8uda1S6nvLmEJd3abZ9vClzySBnGM5OOgrn/hpY3+n6LH4Y&#10;1DUZXghjM0rKmyN5c9kyQoJHQYHtXY6vbeKtO1VXtJoREyAxkgnPqGHcntzgV/DlGTdFXvZen9fM&#10;/uBSUajRR0mWfTrNNGeBn8jO1xgEEsSfyruLKJmgcXJMQ3hS8mQctyO2e9Xbeeaa085oPJumJyFB&#10;5HryM89a6Wb7UllHKY2aQgfIoJyR17elerhqPJG9+hwYrE62OPu2s45l06Jlfy852dJD/eOPx4r1&#10;Xw34YtPEPw+1jxvYXMNpcaLbpcRwFSTcZbDRoTghlGCFIO7nkd9Xwh8Fzb6y/izxq6hvKAtIoGVg&#10;rydTKAMEYOMHv055q74o1SKPSRJorJsWZ7d227QQgHJHHXsfxrroUJKLlUVr7dzyq2LUmo09TktS&#10;vNO1LTY5LCZXnjb/AFZPPH3jj0Pr3rzy4kvJ2DaxubAwu3JUA8nGO3tW7HZ2miTLes/mx3WCxdQx&#10;BzzjHUV1uteIbTWbKz0XSo1AhkaSRsgA4GF2gDgc85wfQd6zqwco3ejNaUmn7qujm/C+lwy+X4hu&#10;JjAbcnYg+ZXI5AdRzjuDxivVH1LUfEOox6lrEwk2xnB4XAzn5R6Zrh9PsYJLADT1Msgds7G4znBH&#10;pwa19EmurSacNHvwuwqwyBk5OPQ5rOlBRVi675m2UNa1ELNI9tKPIU7MYxnPXJrKS4t1iNsqrl/l&#10;yQMEH69K2Gl0+/s3QJh3fJ28/qOlcxqBSGdvJU/Ko5xgZrjrSfM2yEm3axl32nXMdu0NntMijJIO&#10;TgnkDtn+VcfA8JInk+VQSGPTHrgdz3Feg3U8OkRLdrudDyVTBxwOfTArzaRg97PdW8eyORy0asxJ&#10;znPQ9MV5eKT5k1udlGTkmjzvV9Av7KIpaKZgx3BjgO57sxHVj34Fc5LakkqDgqBy3c//AF67nWrm&#10;c3C+azbVzlh059u4rldR8xrpGkZpO6kcAEemO/avKlFJto69dmZyWDBN8+fMboy/dX3Oa1JJmLq5&#10;OTgDBGOvfH+FV98jqSRlsAAHKjHvjqatQxiZEkmXcw4GO2TxXqYCCTPNxGu4Kju7XUcbFhycHIHr&#10;xUI+ytGfOHDnJz3+n9a3rZWNr5oALZ6L0/z9Ky9WaNbUkrgvwCvUEdPzr6qikkjx6yu7HN2Vkt9e&#10;7dTPlwbCNnZiTxyPaq8sllcSumjQiJWGEAGASDjknue34VYhN1dKbh+sGSccbj3+X9Oay4dTjtnb&#10;7OvmSNwB26dOeePpWrkoq34nK4O7LOjzSTM0DKUKjLAqRgj3Nb80M8FsLVGbLdR0znnp9KfHazLt&#10;luCsbN1XO7BPrmr4t7WGUXMhL7e+c556fT1/nXfhoe6+Y460lexnfZIJIlXdsboMjGfx/rWPHpem&#10;W13JPchWkXIBHoO34/WumMKkvNzhySFP9O4HpWffWjyMv8IPAz39c1pKCWtjNaaXOG1CxcyI4PO7&#10;LbcAHGeDjjHNQald2luAsQwTyQOxPTgf/rpfHHiA+FNOLMgnmTA2BghdnPyqh7n17e4ri9AtmuP+&#10;JhqTs/2lg6gjI55zkelefiWlLljuetSw7cFUlt+Z7Fomqhl8zT3CA/eBXpj09R/Ot+81ZYrQGVxI&#10;Qc5bgY78d/pXC2qQIpkjOwqpCjPXPb8cV0nhfw/c+NNUjtBHviWVBKRyCvU+5A7/AJd69vLKdWq1&#10;Spq7Z4uNVKCdWeyL3gjw5r/ivxBHrExC2a+ZvMmVlUr92QLjBVhlcDnPJ4Br6zeKFYwsXyiMBefQ&#10;cY9Kh07TNO0WH7JpsKRKD0UcEjvzmte2SK4yZTyPbvX7ZkmS08HT5VrJ7s/I86zd4mpdaJbEFkN8&#10;wRRuGAT7Z/T8K3olIXdggD1FNt4RApWMHaTn15qeLf3BUgnqc/jXtWPFlZ6oX7NLJgk4A6kf41f8&#10;gbfnPpyaFBVMEYPX6ipWyBlckYpLRamNinErBmXGffvVnYWcZ5HXB9qlTe+D1J/lUyBz0Ax3oY7F&#10;Rfugeo7fWnsP4sljnA9s9eKsGFuf6j/Pel8p8EqckDnPp0rOb6IG0iExkqXiA3fz+npViKHy9hJO&#10;5iOnpVjZtx83Ge3rVtlkh54wp4x+VKTIlJIjMQyyH5iD61at4kBKrkg8D/69Sxqvyqq5I57n681f&#10;jB3gYOD29PfNZSY3MmjDqN0mCD+npV5BnDZ68fSo1tzuJJwDWxAkTIDGNxxnnnms2ZSfUsaauIpA&#10;2ecYHar6I+0I2RjnFEWYo1AGcgcelaMcZkkzggep/wAalu2pnqOiJJAI6ela0SsBgH8P6VJaW0Q+&#10;8c4PGPStNRax7GZScsOvJFO5oo2EtrO4kKy8bT1zXQWlpHAoj4OO5pYxGo2g559On0q3ACHx0U8d&#10;KS7k85ditpCSSw69vStS2s54iZR8q+1Mtiqrhucce9akM2Mo4OR0qZM0JrePb9zovp6mrTAFvTHU&#10;1XXah2xnn681Iu7nzMcnIOOnFEjO2gyTLOu0DHWgkOpxlSOPpTFOwn16DPpTznysrxjrzSsNPQVB&#10;s75459RjvUfmneVZcAjg+9MDSOdkZ3Y6jHUVIBk8jr2Pak33FuWYZIwG3H0/l2q0jeYg2GoI2dh1&#10;OB0HapEQsS2OT+H4Vry6XJW49lOGZjg4yeOuaptuTlunQnHSpniVpC0hxtHboR6VDvySVPGcdaIx&#10;RfOiRJVk+VBjHf1p8eF+aU/MeB6U+3VZVO4cKe3FOCFn2sPl7UlDW6IcrkzQo4Bbh16d+lRr3x9/&#10;tUqom0Bvm9Bz+tMCYyd3Tvnmt1HW43U0Jk3qo2HDY59BUuQBjIB9KjR14VxgeoqPaG9QfUmtVEyk&#10;9B7F2XK8Oo7/ANay33GMsw+bHIzV6M7s5OSe5NVLiWGN1jbhupAquQlOzKiQxyTKMYx0/A1fZA3y&#10;7sfSqUU6yPlBgIOan892O0/dPt6Voog5q4zZuba/X6e3aol3N8w5+tTMV+7jB54PemH7w2k/T/69&#10;b0kZTS3ZGgcMQ3Qjt1/GteIoByev64rIdDtYj72R9c1owxsiKJTkqPSuyCOeTSJWiZW3AjDcilbC&#10;kZ4BHSmlSCSPunpTQHMQ3kEDj2yea7afcxkwIz17etNkKsAgbgHNDJsXcxGM4/T0quxA4UFT710o&#10;wk3rYguHCLsbk981kyGSEZi5U9citecoYwkmOT35qnNEChZBkH1rrprQhvuYssiIDgjcc4/GqZJV&#10;c9CDzirssFuDtX74ycZqs5Cvlj14raK1G5WRE2WAxz0quyluuc1bAUEN0yeAP51E8yg7FGOf881v&#10;Y5pTM9lvIjgfd7HPBpzCRGy+Bnv7/SrLSJn5OSODj61WwpOGppDJwA6c8j+tMeKNl+Uc0yN2YkKM&#10;DOMH+dWCzoSY/wBa0pMie2hFEscvEnHp/j9KueS/I3HOORjpUCqxkDNwOtXd4P7x8nHpWjWuhkl1&#10;IIgsR+XoTg46+9aUcXDOFwTjHpT1gtwRxwME++avRxGXDKDgdq6IIxbuZqCcybCowTyccAGtaPyl&#10;IUdunNIkE23K9M889PqKsRWN2DuVt/bGMCtVHuZTY3gv5ZB57+9cj408E6b430511AjdHGyoxBLL&#10;k8le2Txn1x17V3dxbtDlZMg44IqOzjZ8hwR+H6VnisHCtTlSqq8Xo0GFxc6VRVKbs1sfIvwp+IC6&#10;D4uufhdq0KpcSMVhupZCN7ryIguCvzLkoQeSCvcV9maLEV5ickjg8+1fNHxw+GdnfzQeMLOJ2vYG&#10;WaaSA7ZURGCI4HQ5OFYDkj5uvX1rwLc61d6ZBPezGaYjEjHAO7uxwB16dO1fxvxTw3Vy3H1MNL4b&#10;3i/7r6fLY/pTJM7p47DQrR+LZrz/AOCepabqKxahLDcxkLGMMP7xPfJ7AV0cskEsfnAhMcD1x2Fc&#10;i1xIbgeacLjsO/8A+qr1kC87yNzgcMe1fMzjbc9iKu7I0r6RriCMQoC6Ej0JB/w61g3b2dwNl67R&#10;Ih+90y3pmuhtREjm5uASi5BX39q5XV721uvOESCPJOxe5OMfhXl4iOp6eDlbRjNT0vSzcRyDOyVV&#10;RoweAFHYnnnvXBeLZf7FZr21VIoXAAVTjYwHXB7EfrXar5IWKSZsvEmAP7vr/wDrrgr+ynuJGnTE&#10;oYg8gHGDx1rgrRse5QqK6OVeOByk0sgjeUZGT2PWpdQ07w9ZTQzSAb1H3lQMS56bu49abqNtqV3e&#10;NOI1xFjczHHJ5yB34/AUy4SH7N9uZ/lh4ZeM5PT8q89x11R60J6XRyOvXNy2vRatJKqK0QhXepPA&#10;yTg9sg1geI9OTXJvtOkKTJANu3d5gkUgHK4wFPH49K6e91HSbmx/s/UrdZ2EnmBv4kyMYx3Brz3x&#10;Fe2mmA3FsZrS3kYLCsJUSFlXc2NxC4wM/MeKJRte+x6dCWqRBpcsd7rEn2PaDbw/vCygKxY4+oYY&#10;x04rwDUVudbjkur26UKpkcxyNtAY52oh9vU9q94k1nwvAEt9CvYry4mi81rhWBLg5yv+8Ody8fjm&#10;vF/FsMUt1DaRRLHBs8xe2W5U+vFcGMSlC6dz2MHUtN3VjN8N+F7HVtPi+03caPhp3kcbEiX3Y8Ej&#10;rz2FeEeK9Rlv9Rg0uyZb2UpLcwsp2xmBDt3gHnDEfL+lehXk/hbRdOk8Q+KldtKgMn2yEKZPkRC3&#10;meWMk7MZwASew7V4V4R8b+B/GniG++IXh1fs2jW1vJFazXLhF2R5O3bklGb72w5YKwB54HnOClGN&#10;NWV9+9u/9dT6HCJ+9Vd2l+fYm8Wt4h0/R4vF9rcQxXM2wvBInmPH5hxH94bWyOo7dc14onxA8YWd&#10;++r63eNcWrzpLMsYaMSLF9wNHGQoVDggDgtyRxXb+NvEMnie0t9I028b7ACZbm2g4jlYkGEOSvmf&#10;usHYAwAByQT0wLKxjtjFFHbhyflCvnbyeA2c4+vrXzGY117bloydv16/16n0OBilS/epXf5H21aQ&#10;w67ZaZr8tu0bzwpdNbwlSm2QfIWHb3P5VzGu+CtU13xPai0vILGVLaTc8u6OJVjILMXAwflbDDBy&#10;MCrvhG4u/BNlLp0wgvbu4xdvPvwiLhSVJIG5EIA46np1xUvjjxjp3iq2sZbWa4iJ82W+VV2rEcLw&#10;rsBlWxlwemAOtfcValKVC1Ve9pp56df8j5KCmqv7vbXUxG0/wxaeI203wzOs88NufOaeXcGmbBVQ&#10;DwiBQdx+9z14rynxzqOn6driSaBMNWiB8iT7FBIII2ABYrNJgOFJ25wN2MgVofEvWNFuG0rVdJYJ&#10;BY2lwi2UECxPIgXznzJlRI0rDaqyEbScg7Scfj/4r8S+NfFF5Nf6pPcwyXMgliltrho1j3k+Wm2N&#10;9yvGny85QEcHPXghGnNuCS36ei2/rXsj6bKMolW/eOVvX5n6r3PjPX/Aem6l49sNLguDpdjd6jaz&#10;XBYwvcWkLSJDPEGVmhkIGdrKSMjNfC37J37VPir46JrXhb4pa7GNane1n0SxW3WNIyfOa6SERgbY&#10;VymwOTgKBu652fgp8WfjP/witr4Z+JXhuTxb4F1O4vtDTVrQxS3SXSRARwSpvVTGjF3laQBmR9ys&#10;dm1tL9lv9nKx/Z4fV9UvZIdbuJ7l7awvntCTaWqjbap5zR/uZJY2DXIzscgFCVxn7TF0qMMtaT36&#10;dbs4lh/Y16kasbvo077P8PNdj9AdE1jU9T8u9sRFYiwQRu0fJYsMswHO0t1IP4VF4km0C5uo761t&#10;2jigiUTkPgzzAlpJWznBPQnjNdp4j8D6J4dsNOv9H8xYpYdt7g7hcXKgEuq9BHnKqMk+/pj+GNL0&#10;fWPEjXWqRIbO0kWTyAflZgMqzhf4AR0+ueOK+FnhKqkqEt3/AF/w/e3U43iabvOOyKNvaprlyLa8&#10;ijhsZ0DlpOBHH2OPY849OvWuwsvB9/4TtvJ0mEzWwiknkuWkRsQxjcXc5AAI546jj69Z4U8Rnxn4&#10;k1Gx0/S7OfTYbcNJK6eUGZmG4YIwyt2/2eTwRXl/inxLf31vHZGKGOLUHeKSVwY4hDbONttEF4UM&#10;2N3UsAB2NdtfC0KdL2zd3rZ/P8rnKqlWU+Rq3l/XU6MW97HcWst+ZTDqUDlbe2DFnxyXIUF9gU5P&#10;HHPoa2oNX0GxQ3gm80qoRYoQXLIB1ycIAen6+9cf4B8Q67oOu3XjXQ7poL+0KWltI5DttnVgyqCc&#10;eWFznAOOvFd54Q8A2N7BdeJPG2uNJ5MctxKh2oXkZ2EMahFCbM/e2gEAqOnJ4KUm0nSWr79Pnf1d&#10;rCqxjF3m/wCv6sFjq97NpranAHXToZC2COOvO0dcbjjJxk9OK9h8E+K9Ov8AU4zDGYY23xS5ABkC&#10;puCg9c57j0rw3VLLVLiCzt4ZPItWBAjDeXGZBzh+enpnv0z26nwrqF7Y6dDayBIyHYSCIfMq54JJ&#10;7nvj611YTEVFUS6f1t5HJiaEZxuj3jRtZj0+P/SLM3NkCRJJIBICx4C4PT8fx61w0d/fapcXQ0a3&#10;kTS4HEcjE/JHM5LIgIyc7SNo7/XFcTa6XcX2rGSW7eG1t3SQbXIBVjyuzOM478n6V3GqeLXsLC5/&#10;4RllkhuJVjmjK4y0Y3JkjnI7H1+ldzxDcbz0S+9nIsMk7LVnpkuk2+gW0Hhjx3G0UVlbFVsZiZVK&#10;vlmRtpyeuXXdkHgnNfLHiq9W3u5vEbOTbxJ5YB+aRsgqpZl69gBjius8SfES88a7dL1WZmltB5SM&#10;F2uNzbnZ5PvSMCcEnthegzXlOs3VlbCXSonEzE4dUYHgDOfTrxx/KvGzbGUp2VLbo/P/AIB14PCO&#10;Os9zovBK2USw31w8bNPbASxSHhXDbsg9DkYFegXz+Vr9jcXkskTRMd6MSB8+Np2e3UE14LpmleMb&#10;2KDxZp7TRWkKB43EavBEw5WKRiwLSNjOAOBz6V7nd30uteG9F8TDTriaC48hml8slTIwYyKX+6S+&#10;1mVc5PX1r2coqXo+zlG1tV5+ZzZhRSne+/4HfeENWttI8QQeIriGHUrOymLrHMqtEZSjoMlgRxu3&#10;DAPIBFUDd6Vo0P2WCSR3I3s2MAsB1YdKoeHpdS17RNZi0uye4h0uP+0bnaozbxhinmEZGVCjkDJ7&#10;4qCz0a88X+KJfCkRWKQSrEnlMqDIXKnc3AUrySRgCvTqTkkuRb/1+h58IRUnzdP6/ULy40QaJF/Z&#10;TeTdXG/zGwSpEaEjBPTJ4GBwa+efFvjnwzq01xa+Ntek0y/0+wlurUXEMktqlssSsNnl5P2iZiQF&#10;VNzEfLuOQPUPElg0MF4l25ikto2QDzFAZojgqCOGHXGPvDkcV8B/FS3j8T+I0gSSeSXBRgOzqcYK&#10;8fdXpzyOnNeRmVWUErr5d/uPYyvDRqTu3p3PSPCfxC0fxHoEk80jaep23H2a8A2mAD7zOpIOWyAg&#10;57nrWfrXiNdWibUtQiRJmiXKRKFiBwQFAJP3kxnJqbUPDeg2unWWm6dbfZ0trG3g+0Fg811LCqhr&#10;qcgDMjkdMdOCM1xHiqCSGOKz0+csxBLyhQDuBHy7eg47iuRqbXI9T0JSp87cEc9a+VaIzoUgEYOS&#10;3CJGOvI77eg7V+hn7POkQ6N8ItMQxsJtTeTUZ2cAHdNjy0DYB2RxgKh9CT1JNfnFHaG8tv8AhGrL&#10;zZp70+QFRRLJ8wJwF7gdCD0UkngEj9hoYrK1t1tdPjWFESLEa/dTbGqbV7ALjAxxxxxX7D4TZcli&#10;J15LZWXz/wCG/E/H/F7MGsNTop7u/wB3/Bf4COJZSVAwowB6mnKFVh8vQYJ6D/61SIigCPdz196e&#10;CjSZXp09vw9frX71Y/AOZdCNkdz5WeB1qKGB2fbKPkUZAHf61fROg7dBUILRyHYdyscH0GKzk2yt&#10;9BrRmRwrLxnOB2P1ocsgw/rgfSrRdWIJPTg0eSJPmxjB4pLUaqJaMhkgbywGBIJB9eK0IUBTauAQ&#10;DwKntysi7D39+eauwW4TIJ2kjp0/P6VL7mEp9CWOL92Ao/CrtvFukJbqvX0/zimoqeX8pyxOc9x+&#10;FWo2DnDZAB4Pr7CsZIlRua1q8YZUxwPStYqgY7CQhH1rL0+PHzuhweORzit+KNHwY8kcdef0rPfQ&#10;VrEkajbuH0+arlvEAzeYdqgZAHU/hTWQSDy0HIyeaurERiQJzgDj9Kt7A2iSFhAm0rknocd+taUA&#10;knhEki7D6fSpLNmdt8oA3f0rSG5m2dBjgj0rSEbowl2HW1u8EYlkBw+DgjkD/CtmOPMYJXhqpWss&#10;kkxgwOnH+yPc961IIWZvL5J788VpCkkRUb2ZPDF50ZMIwFPf+lXkjB4lXPoe1EcflZRzt5+uRVjc&#10;o+UE89+x4rVxIUbixpFkFhz2x2+tX4Q8bbw2Se1V0cFtoG3tjr+vFXExvAHynrnrVwNLWLLLKDyQ&#10;FJ9Oamt9ryOrLlRzmo1UMCCR647VNEyEER4Ht/OtLGVupeJWNfNg57/WligcuGlJYH1H481BC4jU&#10;JuyOP8KQ3U0Mg+bcPzotoOyuX2RPL3OOB6d6gSRzyV+X61WnlmlZVJ+UHIQY6+tTRtIgLTgKB057&#10;0ldlOz3LcRUxsjHgdj3o3fKSpxj8QaqwxurO5OSe3oPx9afyWK9BjrSdzJb2J0jdV3LyO2ff60kh&#10;3Hey5I60R+YRtDZK/dpqhgGaTIz19T+taJdiJJJ6CRskSbifm9PTNPd1Hz7v/r0iJGi7snPq3b6U&#10;wKxcbyF7gmqsgUb6IQYGfL4Lc9DTFKH5GPK9KVyUmYjkcdOlRzSw7cq2GA9+/vV3BU0ypfXRUrCF&#10;OCOp6c1UQlkBI9sdKluHIkCvxt7/AFqOUMYgB90nr07+lK+oOIsg+fjj0/GoZHG4ZG7nGacTggAZ&#10;x3piMMsoHAxn8arlIiwMjqANvT86liBkk/efLgcDB5qIs7DnBC9//r1IJJE4POenp9abiJtFnZiP&#10;Ev5jvSx7JDuU4C9MVHHcSRwMz8nOBx1psUwVtwHJ6j2FCQ2rEpibDOxJOe9V2CLgg4B6j3qRp1lY&#10;nbtIHfv6VUEkbKdwJ560JCnJIsurhN7cA+vXFV5ViiyrKSTwcVK2668sOwwOn/6qrTrLENpGWJwB&#10;2/Ora1MuZ2E8qNU2IcHjv1qKWGPGB1HWnOzA/MAze/Tj6VD+8fKkfU9vatVDqS5lf5lBBOf04pjy&#10;Rxx5bccdfX6Cp4Yi/wAn8Xb6+lZFx++fa2VwME5rSKtsCs9zQtT54kCg5Uce3+NEm+RCOm3PIrJt&#10;hPBciRc+Xgg/j+ua1JPmO8tgHn3NaonlSKsStyXxyemeac0258LgBu3+e9AJGSBTgkUq/uxtz1zV&#10;JaDWuwnl4YK2Tt7dsio2OOvY+vP0p/lgKI1JOO/ShUALZGc+vSrgjOTHneWCEblxlTjofXNI3y5Z&#10;uCe+eppxWSRVwR3yPalVG6uABz+dUZj4lJIYnr+lT/OXA/zn6frUDup/CngqpHOORzVWBpDgrncy&#10;8Mex9ulLhmA3Hkdc880B0G7ymGcZz1xUaMTxjP8AjVwuY2sSiBHBZzkD0FRhNuGVjtHbGPxJo8yQ&#10;MUOQp7c//WpGeQgHbwTn3roaYOPRkvlRsd0XGKiIQoM0g3RyBnHPoKlVlJJHQfrVJMlDoo13bh+I&#10;p4UA/wB7d+Q+tLuVF3IfooB4H1qx5aFsdSTkD1NaRZlKKbIFEgyx79x7VYWTZHkLtYjn60bSp3MM&#10;kcf1p6yKnAzgHvXVCdiWiJWRF8xwd3UD29auIICMkg46E/4GkiiaSNmnHykcfTtx1qQQQEbsHI4H&#10;/wBetoxOeb1IokicmRGIc9Ae+O9XFkcDdLwAe55qMIC64zjJ681J5JXjPBPT1AFXTY1EUxgvv79g&#10;KmgLrGW7Zxk+38qkMewAv0PQ+tSgRhtkgyuPqc1vBmcl2JXBkk3Adcgn/wCt/nP84ZY0ZeCTtPQc&#10;ZqdgBhc9uM09Y4trZ+Y9zW8DKDk9zJlWRgfMJHv/ADqJbYSRlnHOMKD39K2ysLx7iNqj0PNUd0Du&#10;RyvOAO2P/r0bMipa4yGDbFudefX6dqupnaA3ynnH40bXLszH5ewFTJvnj2EkPn7x/r9a3UjnatqT&#10;RxfeLjgDqcYz2pzHavHJ/wAaPlJ2yAYH+elSGNZACvQH6UczKch1svykkg5OSQe47fhV8xhgC/BG&#10;fr+VUlVoRmMFvcVeRPMIY4HqT61a7mc22ySMkLtODtq20imPYnoKqokaJ5keMng5HXtmpgW5UDHq&#10;f5mm5psxm1cRTzleO5B/lVpZoZYgiDBPPpxVZPKY5I4/IVYEKxncPT3pJogeW8tkRgST6dvTNXU+&#10;TDs2WPUfTviqkUbRhld888DGKteW28PGQCeM1a1Q7JDfOR5CyKduc8etX4hIxaRjkt7AGqpWNRgZ&#10;689P0qcjKlWOOgB6fSnEak9iZvMhdTvyMdRTlvoywymPTr+hqDcU+dvUcetTRTCEkj7p/Squc8nd&#10;jRLICYwu4MePXmrqQGNvPk6rzj6+tMcptGzgHv39akFwkIzJ8xHSlGZq7X0ELo6ETpnPY+oqfDGP&#10;bGVTjg9h7VEZS0TCcYx069/Wkjky4DcKBx7n3qubW4pNJWHFRbkxydAPz96mEhlG1eB3x1pBLsj/&#10;AH3zZHB4/lREysMnA5IB74qlqhWs7ihBI+OnrnvSOjAqWHuPWpVVuCD07+xppwCZD+dCXUU227EL&#10;Iztg88YPHX3qGS3lwix8E+2Bj9atJIVb7vHv/n9aZL8pOAWJ9u1D11CC00IZVWMkbSc+lRMrdIhg&#10;Hrz6VbG2VSDkemR3qp5ExkaQZCkYHTr3NYy0NZO/usr7iG28FSMDFHDg+Uw+vfFSLHDGvlF+vQcf&#10;zqCWDILxjHHQc1nYG7FfKbdqZyKrTJMyCVgxx0yP5f8A160yI/L2r05Bz71Jk7QrDgDg5P8AMU3E&#10;T7swHOCDIp6Z9Khbcw8xOSc8Hiti5t0bbJkMB/P/AAqmRAjlVHJ6kdBVJChN3sY8+27ZmUlcfeHf&#10;r/nmqaxylm8jnHY9M1elhKv5kZ68HNRuHXJjOWJzzxk1DVtTROz0M2K1ugpEjAjPH1rfsQI4wjEA&#10;nr+HrWRLKkYBU/MWAI9Mde1SWl5FuKT/AC5A60+W5Ubs15w12rF8YHA46Vz2pRmKARquSeM+lbd0&#10;/kQ7oG+bg/hXIXmqwMhhJO71HrW9KBEtEcXqAZLopIQpHA9K4I2oSd/NO9sk+nNdTqQNzfmVTgPz&#10;XMXNvL9pKZKxn2znPcfT3rtVNEI//9f3vwzpM95q9rdaaq/Z7lQ7oOnfGB2wRz7V03iTTWtNbSKB&#10;g4IyAOwznn69qtJoWQNW0y8bNs2dg4ZgOeCABx3B61sWUi3UNzqTcyxOqKpIJweTgdeCe3Sv4spL&#10;3XGS3P7KqV9eZGjoTyySru2+bGhyRxx3GT7fn7V2ui6lY3ETx3kmznrjJ/z615+jQ6xexJZoH8gH&#10;7jcHPZwPfmvcv+Ec8M2HhWBYrNri83o73TufkVckxiNeMNnljk9uK9XCzlLbY8yv59TmPEmp6qrx&#10;WAumeK3yqhCQoDAZHHX0I5rynxhLqNhKI0kP+lpjBABBB5Hvx1J6V7j4ptoruxsW06JIhES8pAxj&#10;jAXPXnr6V4h450P7drUctpPK6bVReOB2wBn6/jzWWZ8/s3yiwkkpJGPpOpWF8BZTSbpIuCM8Ln/H&#10;9aW+svIYrZnzTMvzbM7uuOMc1LB4IXw/A32YrO8rbi4PzLntk9s9cc1ABeWt+jQy+XI3ONvT1Ga8&#10;ZznyqNVanfGcbtxNTRr7VYLL7JZym3i3c4GG5PJz1JzXU6drl3o00hTE/mLhs8/Q59axIHiEXmAY&#10;OTnHP6CtE3V9Y2Ml/ADs2blw2P8AIrfZaPYznPmdkiKK4isT5spO1hsJHPJOefpXl/j/AMa3/h/x&#10;zY6HYFP7Oubfe0jLnz5FbDhHPAChgCp5JG7IFdfaao9xayWlztBZDk9s4647YJ4rirtLttPXTtVm&#10;S6hz8qsM528An3rycc24r2bt1v8A13OuirP3jqLbVYWcxStuQ4+9z8vt6/1rnrwxwXUltZnzo/4W&#10;6YU8/p0qtbpvjXK7ccYK4wO3X09MVQvLhLKJ7h8syqPkHXrgYPfI5p+05o+8Ukk9CtqltLPAImxg&#10;jIPv3H1rhJbpIQQ8m0A4Xv1Paunk1VrmJSQWBPIAxjHGG44yfzrxj4s6x/ZenKNHRopAAwc5YKSc&#10;ElRyfbt3NcspRS50dNK8pKCO/t57K6uvslrN5jcH3x/ntVtVhjlWFmDFjg+jY5IHfPH868X+Gen3&#10;sZHiCacqXZoliH8ag4keQH+IsMrtxgevb2W2+zyXMku3a0agxnPTueO46V7GX+9FStY48dFQk0mW&#10;pLiaGALGAqnIVCMED/Pasu9IMMZuD/rOg78elWYGhkkk81sspycE4Hf9OKryTxPZiSfLOrHCf1JG&#10;ea9ymurPDqOzuYwv0htJIyMAgg/7J55A7/SqWn232orFEwVWG4BuCc9z3GavSy7XacKOAScjqfqa&#10;t2fmPbi4MawBu4zggjv7/jiuuFLna1MJVFys1rC2KTlbtg4CYUdifXP+f8dOV7GzhSKP5dxwCOMH&#10;rzUNhbvKFULuIP3j3+n0qO/Wzt5PMcAtjkdTj2PavQopJHmyd2OQFAdh3biSB15xVHUpbu0tpGgQ&#10;+aFLKDyAQO5rQinmji88Js3Z25HHtwOelc14lvFtbD7TLMiTztsh3cbiAWKj3Kg4rSSt1HTi3I+E&#10;viz48u7z4hW9mkYuJLJTHcSbw8Xzsu5BjtGV2sT918rjNe8aTrS3SRo6+V+7ztzjYB2A9AK8Ivfh&#10;FcW/iTUNUeErb6hcTF5Im3OvmYYZXkFmxgsR2/L3DwL4bv8AxJKdI8PE3E4cLKxGfJJ+7uI7Y5AH&#10;U14WFwtatX5ILc+tzLE4elRi09Io9P03TtX1u4hstFJk83A3gcBWPBGOTxzx/WvtDwL4Kg8HaEtr&#10;Lt+1zPJJKyE7VVmykYJJztXgnjd1wOlVPAnw803wNYRJEAGRfl4+YsTl2ZiScls4GcCvQ51Zl9Rk&#10;fn9a/euGuG4YOHPPWTP564k4jeKm6dP4V+JVghCMxOevHt7VcWFEDOq7QccdqWCGU9t2DgnP+TV6&#10;JQhUN69PWvqZHy8pkcTHeCoDY6iryKpbAznvTGI80m3UKT+NXAoLHt61SGnYVQI22yHpkZ9KvbCz&#10;EJznpVDZllbPXJz1571PGLiXLRttUYzx+lFzHmZMhUHavJ45qT5uCRnjipYYQEKSA89/WrSKkZDE&#10;dsAfXtSemwnJsrhfMfZnHTip1RvM28Enn681ZEDykMikdiSMY+taEdqrjPAb+tJoL6lGOz6MVJIX&#10;gdOatKqo+U5I4NWgrvIyE/MvT3qxbWDSt5I/d55ye+ayaJT7mekBe5SPb989R3rXCIMjH3atRQrA&#10;4I++O/8AhTxbl2ypzu61DjclzI41y+CM8Hj/AD2rctC00BZRtx2xVSC0d7gDBwtdArRhQzDjpgDq&#10;aXIRJ6kEClmxnj+VbcMTrMivwp5PGcVLZskGw7AQSQM/zrftwt4ORgdCRScCbmYITKAkRO6uni0e&#10;V0BlbDEZI9B9KnsNPt1lGzv6/wCNdZGrBQmOOn/1qFTLhU6GJY6W+3y0YysvTjH/AOqt6LSQrqXU&#10;o/c44OetdBpaSRgsyYyAOOa0H3SBkcZx2qvZdiG7Mybe0SBCQMhh3oeBWUgEY6jOc1flYqNqjOf8&#10;9az2bywqy5Ax+lL2eg+a43phgOmfekDYUoW4OCKVhjCt8ueOlMVdyMMHjuO/0qeUGOCbznOB3/Cp&#10;/MVeQcr3HbHr/wDWpwiZ18mRcDGMnpz2qRbGNkCBi2f84rZU+5NxXVV+WEgdskY4+lJtAA3AnPHN&#10;PS1KYwxIPGWNWCgxgdD/AE70pUNRRq2IM7Muvbimq8pO8Hb9P61bYqqFj0/lUTxdGP1/CqVJFOep&#10;VfG35jx7+1V5JVeMCIA+/p3q8F34xwMc/wCeKqGOPzm2k/NziplS7AiNkLjdk5GenrWhbyNhYCct&#10;jv8A5NVWK5wDgj+VSptKYQ4wefwoULBKRd2+UvmOc57imbJJThCAT/eoUpt+Y4P0p6s4XzWA2mte&#10;QlyJHXywIuOBk9/8moifVvXIqBZmx8y5PQ0Suyx/MAFz+dNR6Ap23HvGADuPYY9M1mzIEY3DEZPB&#10;3Vb3KuVPc9KxNUvN5EKjIB59c009BSVzZsIrWVAJTt68f/X701RBh95wB+P51Qth5K7snB6DP+el&#10;TpGXHAGO+K3ijmu+bUmLqyhl5JPX1pvAfOD9R/hTSXSQcZyOP8mpwjMWJBX/AD6ZreEUTUkVY034&#10;53MAc1qQyhgquCCOM9qzXHOSPunPpVqE7nU7AQ4zv6jFdUNjF7al2Tcciog275fxxTXOXY5PFMGx&#10;huA/GuynEyYSMAnynI9TUJV3wABzxzUrEL+Ht1qDIJ2qK0jMlxvuRFcHb+lZ9zcpH8hXluuTWtHL&#10;GXIcYKng9jWNqKru83eM5wfyrvp3tqYy3Mu5nOxeBnn2/Gs1pOd5yTmr8uJOQd3OMe1ZwyTlua6V&#10;sZOwGVwMgfKagHA+U/h34p7u5GxRkjnJ6VGwxyANxHSrM2rsTYGO09PapVQZ+tNUhRnsKc8qrhh0&#10;I/lWqp6DcrAocKemCetPi3uCknQd+gqBWdmzkj+orQt1aReVLY6GrUL6Izq7DVUrjHzc9B6VoxxA&#10;rsYHB79qqxxFD5jEr7VqBmPykYPoe9XGn2OeT0sh7MQoiiG70NaltMjZXkFaoW8cjSbjkDv9a27V&#10;G/hwMf54rphCzMXKwmTI2ck46n/GrcD7SFHOTgd8+9R/ZpyfmGO1XbCIITIQcr932xXTY55Me+Cx&#10;AJx6dqmRth+Xv7U5ojGS6g8nPPqe1WIYWZyW49KsxdinqOm22pW5sb5cxSEBscYXvz9K868M3H9j&#10;StpmqKNyZIdCdpBJA4PJwMZzXr7CLYehB6n3rk9X0RZwJ1y5VsqRxwRyp/mK+E4+4V/tHC81Je/H&#10;VefkfV8I8QfUsRab917/AOZTN+l5ePBF9zaMAjn69fWpby8tLjSJ7dJds8Do2AehBJ5+o7f1rzvx&#10;DHDFMkhcwyqQGweCOowfcV5x4o8S6hYatBDaEyRvydo6BQOoHPJ7/gK/kPML024zWx/SOBSqWcXu&#10;fULX5jtkl3AlgCB3HviuYW+gvXa6gAb5iDICCMg8g4+6c9jzXG+C/Emp+J55DBs3RBkZVOdrYyCR&#10;jI465qLw9ol3omstJd/6lCZHjGCsztxzzgkHnnqa8au+aziemqfKzvLnzpFxbjIc9+Kq3Wm6lG0Y&#10;hWNUb7zFgSPoo/OrSXEt3JujIUKfqR9fem6ibxrYHT5tjscE4zhfYfWsfZ33OyE30OS8U2hsovMg&#10;dpAMKGEbAceo7fjXmesTTiRbgbfLX5do6lj1z7V6jqfiq7FnPo9wwjE6jhOGbaR+Qz26V4D4k8US&#10;eHXlu9YQPCE80IuEyc4IZ26HHIJ46ms5043PRwk5TfKdHNPaaxpLiCGKQpgO+cTJxyF56fUfrXjn&#10;xS0O78W+EIILCOFWtZWmc3DEhkK42hQMAj2OT29/OL34jzXfi023hyeOGyR1GSAztnqu4ZBA6ZXv&#10;XssOsaVcmTRLqZbsAbhGmAGGc46ZPP4iufEYWNam4dNj6anRqUWpHhvhnR9JfVovD9mtzBcKDJPL&#10;GyKJF+7gBw2T2GBXqOkeHZtT1o6FaMs5H3DOQpQLjeGfoQODkDkdRmuRNpfaZq0F7c7CZZRG0Eak&#10;RiJ3ygVuXGB3PSvSdPs9Pinl8TRXoi1pLpI7eAqxDW3l/O4I+T7+AdwOcDA9OLDYZU1y2/4Y9CrW&#10;5lc8i8U6NcJ4vlS9jaOVJVhENpsf5oSVJRh8p3ZzkcfrX57+N9H0z4bWk3hPwbokWkWt1cyXLRNB&#10;tlUoTkyMRucn7isflVVCKMAV+vPhvTWj+II057KHUblLGWdEkcQoJZEOGaU/KvlE78nvjjuPjL4l&#10;fDPUPHmiQfaLl7W6tIDAZZiX8yJiHZXXO4ncNwKtkEkd81w5nhpcjdLd3/Tr/X5HrZNmChU5am2n&#10;620Phn4VvqGr6iNGudTedSxeMsUJj/jk5HQAdAentX1JofgWfVbuHTLVf7QvZZY0EKc/NI3ykknC&#10;gdSx4xk1r/D7wRoWm2OqLLbIx1K3EEkgjCFQSH3RjGUIP8ROc4ByM17fD4ksfDd1ptnotq2lNFaN&#10;IsqYdwkuYyzPjLF/mOSCVByO1eRgMlhb2lZ/1+R7OY5o5T/dIwPFvg/VdH1C1hu4IrdRE8M7o6us&#10;qAgjlTnAPqBknNcZrNyraPHcS+W6K/krbyJhWj67ue4+mBjNejX1rBfQTJcKpuRFILWUsTiR14Y5&#10;JDEdg2cehrzK6UrZ79elDyxFgdvygOF2sAPvYHrXqY5JX5dL/wDA/rY4cPU0SZ5R8brcS+E7vSyS&#10;4lj8qB42ICu6na25R0HUk/Tk8V+buneF4bDTZLWYq9xH5a7oxywUdjxgNySK/XR9Ksrqxms7pVkh&#10;lt2ZAxwr9MA8dzXzXffBXQdWuDe6hi0RW3SWqnhvRWYHDJnqMZ7V85i41IT54dT6fJ8zjSpunI8b&#10;/Zr8OeMbmLVZfDVpIdL1TyrWNgQlpHJGSsszhvu/KwBmRTuKleWXFfZkdr4z0+a18JeFSt3CCPtE&#10;hkaNJBGpXYsbj593GdxBxx71U0fV08K6amkaPcxT2Zf/AI91UII2QAFUU4Pyjkj8cV2l9rGiW2pJ&#10;qcaSwzGMrmRSVzjOUx1J6D1PFfQUsfCVJQ53db/8A8nH15Vazqcu/wDWplXmsroajRvEl5BBcqC8&#10;VuZFXgfwKehAJ7fh0rLhmvNY1C1/4RsW5mvlZXMrC3hCKuXMxP8AyzAGSepA4BJAqrrHgbw/488c&#10;abqPiTSxImjRi9Z5Q4jQoSA1xtwvlhmHysQGbA5xiqGsNc6B4pfVNaJntYWJht4lEaoq9I14+bpn&#10;fnuaylByXM/hvbzMYcmij8Vvl/X3HtuoS6NY3+leC7DWIbyXUNMiuLe7skMkUyzbhsdFfMbYXcFb&#10;kDGQMitHUY4NCntv7HCX32PyfLtogj+cyDLs55VNwOGYcjr1r5Otfip8Ntd8aRaudOv5IrwSS6hJ&#10;p8sMR2xbQscTEgF8cZGPQnGa9k+GHjTS7/StR1C783T47eRW0aG4iV5LqVpSJYi0R2RIseGV3BDu&#10;CAQMV3UsRCpJxuvJq+iXr/V9NTmxGAqU48zT8/n6f1bU7C90m3u/FsXiv7BDbi4dwljE5eOBpSFC&#10;pI4DsQ3zFiOWJ4AwB6vN4f1S2vG0mxVphCGa8MyeQkaxZYkBuXxg7cdevQ15tbXlxZ3txrOrTrbz&#10;SycSTRF40hC8n5OMk8nGMAVm+FfG/ifVprPxFbXU13aagptEdgYw4O5FcLJ8wDDOc4JBFctRwg2r&#10;b/f2v8/T0OZ05TV+x6bbeMLrTYJLDw2ltF/a9s8cnnATRmEZG8K6/K6hztP8OTkHjHP77PR7Kwhk&#10;lUtMiz5UHHkBtpJJ5J461nT+HPtWjzX93JsissbbcAt98gORjgKoGWJOO1ZVh4rs9Vk2XDAvFELW&#10;FWYfJFkkKq9Dn7x9e9ck684e7U0b2/XToVGkndx+Z3761pklidT06OWKG5Ja3ku1KiUBtpK4+8FP&#10;G4cHseuM9Dq3i5odI8Mp59zJdo89wGCRwKqMC8jAEgY6DGM4B6iuO8T+LdQ8U6vFaRTRObeCOBmb&#10;MYKJx8q9N2TyBgelQ6An9h60lz4fuSLhWZfLZwrbWwpDeoJ5/KuaVWVWXLvHq1+m4vY8q5nuR6RL&#10;r8U95c3KG5SBvJaaOIxRuWHGdxJDjglRn3rE0nwdqeu3l1P4fjEn2W3kuJlIbBRAflUKCWkYj5Rw&#10;PevYT4Nuta1Lw/4V0m5Nkmpf2nfakkZy0jrgrsBziVo1ZY+gwfXFeFy6vret6xanwLaX+h2E0CW7&#10;xSTv5sshl/1jGPG5uVSJUyfvbscEqOWRpuLqpuz/AET09Lq9zSOJbTcH/X9I6GWwuPD2i2FhqjAv&#10;q8IvII4C0iJFMv8ArS3QEjC7gO2M4FZeuS+OtaTw94Zg1G8u9M0Hzv7PtIpjBHZyOvzzEx4LSFQQ&#10;HkLFFyqbQzZ9D1nwrFbaI0egT3Go31lIYMIhOW5JEaAFiisCCqjggnHWtTwVpc2haHdXniKNJNZv&#10;IXEFrIpVIAQA4yD80oXk5Hqvc49ieBlKSpLRW6du3nr0OP64kuZav+vu06nJeHfF0nhnT7nTjGlx&#10;HMVEzBm3uEHChsjjuSc54ruNB+Mni7T/AIgxeKfDukacySwWqT6cImVJ1slYr++GXUux8yQqMcAY&#10;6k4er6Z4TsrS21DVIvKlaZBOH2qFDZ2sy8k7AP8AVrnOc1Yv9c/Z1tPBUv8AwsnXrjSbi81CJftE&#10;Ebi8+wD78dkyxsA7YxLG3zDI25zgdOEwtb2ih7VJLXt+f3dUctadO3NyNt6dzz3wvBJ8RfGB8I3W&#10;otNfvFd3089xvDt5C+ZLNhVZgoZlG7AAyueoDefL4C1XVvF13YeFbO41L7LLFFMu6Iypdum+VcqQ&#10;mxSQFkJ+9knAK15UP2ktY/ZY+KPiHw18PfEf9qxeIGsZptS0aG21CMaYHkmt4pvtQZob2NXInjQn&#10;BIc5GxR9m/HT4m+EdUHh2y+CuoC4mstUN/PqFkqx6fKZbZ4hFG2FecROwZnkQRu2GGcfL7UMlw7w&#10;79tL34vXbXokvzuaYmeKpVY8kf3clo9fVt6ab2Sv5+R86+IbmXRdSk0CMI07r5c0W8NLbcYff2BJ&#10;yoAz0PSvFtaeLRPtE9/PHGij5DIcBTwBnPT2rp7S4txePcxTP5iyMJXmQhpGViGDd2Oe+ec968J+&#10;I9zrHibxTb6KbKS3gmYyM5ZG+RDsb7pyoPJG75gTjFeEqPvqUlp2PWw0VJ8jfq/Q+w/2TPBial44&#10;v/FdykcttozB0kL4drmdNiMmAcokRZm5GSwxk5FfoRLFFHkRBUHTI744zXzx+yv4c0HRvhbF4g0g&#10;Sf8AEzkG0yKVBt7cGKAQqQD5WAxDkEsc84Ax9CA+czOOlf01wfl8aGBjpq9f6+R/KfiHmf1jNJpP&#10;SOn3b/jcgXy5GMwTHQKDT0ABJYnOemP5CpswqnyDleOlSjah8yMZLenYf/Wr6xS1sfEuQpTJ2g4I&#10;9B+lCx8ll6kbfyrUjgA5+9kdT61GttuBXPXoB2rRpE8xTSyjZViUnJJJPvVwW0gZDwFI5A6Z71N5&#10;NwHHH05q7HESgXt7UlFswnPWxFCkY+4OQc++a1YoBM6sgOB147j3p1naSSIyvtHPB7+2a0bZGijO&#10;4455+ntUNNidS7IYrVHkG1eT69zWjBB9nl/ejJ/hFW1t1LCZSQp79a2fItdm4nLYxzUuHcI1Lme0&#10;aFd0gPXjB9a6CyjlCgrwuPTNVIYYcKH6A8jtW+p8sYz9Bis5Q6g6lypLbtD/AKTIPb25qKMo7KXG&#10;cZx6A1pywS3cexfl3cnPYCp49PW3JRiGBx0pxgxykQwRJNtOThe1dBbMjuuQcnH+cVTt4khkAhTL&#10;MR37H/61dJCFiOxgPatoU+phKdgFknmeYxKn0xipbZJ1bfHzjgDsKvblKFFGOPxqSFFUABvnPJx/&#10;SuhQJ5rjtkmC0g4PQ1LAhd1Xk4qSWRtmZDxyQPpSRzsD5y8cdO1VyCUuxMQokyx+Y/5/GrSSf3zz&#10;0rLV3dvMcbj2x6elDXMkTAHngZHf1qoxG5Pc3xAvl4TCJ6A9zTYDEjfMCT35xVG11DYpOPlYHr/O&#10;nEzAhu3UY/rQ0O+hsBkAK4AI757+lRLIQxPfrmoAOVZhnH4/5xU212UbVwvqf8aLE8vUVLsBwVAJ&#10;J6d6vtBG0bNKWVvU9PwqljPJGB/Wq0Kzx7muHL/MdpbJwKlCaNHzI4gCOp7etDTpKoWMFCTUULGR&#10;MJ97P5iniJiPMU8f09R9Kuw3cnjYBySTjHXuKmj+aVpHGMnOPboKgideFjw2P5e9Sbgq7Bk1KQuW&#10;+5E0gEwiZS+RySenpT3UDDE8gYGf8KRdwcnp1pZHiYrvb3xWiikZSdiqrSmQnG49fbp6VXuW3xiR&#10;R1OPxqzNKQyeUQOcse1UrhnTci/MrHcT70mrsIys7ifu5V8rGCo5x9arEyFTu4A6d6cBJywPP8/r&#10;TTcDO5gBnqBVpWQNN6EhQKpPUnpz6UwA7Tu43Y4Ht60F0+Xbn1pcZfL9B78GrVyVGwv7wx7I+AeD&#10;9O9PVUWIDqaYI2jYMCQCcD8aIlYjaW6ZqnHQhxZLgqMA8dajBdfnZQM9Tnr+Hamq7iTbxtollbeq&#10;qMgc9f8APSpRab2HNHHIwA7/AJZ9KqyqOFiJH8qeshkfHCg/zqrcr5eFI4HODWjVhKV9y1C22FWd&#10;gTjOOn4VAxkbKZzznNVFTKjb1PGKsDjIzjjk01EiyHM4Ch26DPHfNNbGDGPlAx+dJMuVDLyD0A9q&#10;b5LyDe33RzgVpazIRVuL6NARHwe3f2z/AFrGZlVHfOT1JJxxWgER5DP2HXvTvKVV3Njac1rHyEUb&#10;e58/C85HftitBGwDhvm6ccVnxiOVjJEoz0I6VcVWdt3QjnPpTSEtUSSeXIoA55wWFPWNdozwB6d6&#10;UDaoDjHqalWMMvHA4J79KpPQbaKUiYYTHqOAKa3mSZZB07fpV1lBUIDj6UqZjU8gbeT9KtXMV5lX&#10;9+DgZC+vcetSBgHK5yMZBx0qbCqhZjge/f8AKmLLhjjoelUga0F8sEbUwfb+uKSTPKPjrx/jTwSz&#10;fLyOx9qgkMbuQozg8k/56VcTNRaEeBiB8+0/xY9KtQhVJDD2+lVyyPjjPfjjNTCfeP3fUnB6YH+N&#10;W07kt6E0krluO3+elRktuwnJ9T2NMZiZNufTmnMsaP8AI2Qew6g10q9gctBC7EmM5yf0FHHVRjHa&#10;lBf5pXIO7gAdQPSolbzOG6jp3q7IxnsWY3RZCJMgY781dieN23KfxqisEm5d64Vjgc1oKkcalFXh&#10;e359acYszjIFYxMVcZHWpC5ljKzDae3+FMSOPAXIUdh61J9nDHL/ACN256CuiN7hKKREkwizsHsM&#10;9/wq0WZUDN/CMkdutRqm2PCrkgVOiqio4XJHY8/pW0bnK5akiYfmRskf57VdVT0bg+p7d6rqdr5x&#10;yR+tWkfqWIBHBNbQim9SHJoEYzuI2OMDAzxgVPEsQfyhjI9TVZg2Qx/E96sQkSttbgeg9f8A69bI&#10;PesPwpTc3A5FIq/MQuB7egpzGSMFTyP1FNUjGVGMHn1rQlz0HySvynZRnp19KoIyTReayjKn6YxV&#10;iaZY13fe478g1TeSKaPCAqenPb/69NaHM0X0MbYUttYgkD1qQlYiuBktwQD196zY1aQbY3w6ZxzV&#10;9Qyr+9IyO/8AhWyZPU0yiMh2HbtBOc0KhaMFM4UDPvVVHyd45A7YqUI1wAd2z/PpQipqyuXo3UMA&#10;OSOoqQbJmDIwB9CfyH/16rRiM/8AAe/r/wDWqRCGjOAFIB9c0J6nOrmnnjcBlgOvbNT72IyF4GMj&#10;1rJiLE7UbjvnvVpHKpz07e4q1sYypu2o4Fwp2g8Hp9a0iy7VGAOOTzyc/wAqqRli3mr9wHHA/SrE&#10;R5zOMjrj+RpuOhnFdRd5PzY4JwBUgWJ/lC5POOvXtnFPSJGiBkcEE547H+dSMqx9OSPStIyWxe5E&#10;drOYm4zVwRNcKqzEgHjIqqdm8SH5T1/PrU4kR1xuPFDemgaXDZPbt5b/ADJ644A/z2psYChj1BHQ&#10;+lWSS6hWP3e1SR7VUFvmBPT/AOvUx1M5U+wn38CPn1PpVqNSWwxxt6Y9RUPmwqAUPJPIH+e1NWdl&#10;myhwoPQ1rZKwow1sycwTk/OflNPXAk+deg4FOZndS6np0x6fpTWedCse05IxknvWlgSsycKnBk5w&#10;OPr/APqp6nLbTziozOEfZIMcDH/66mYpIpKY5H5j1pJ9jV6bj2UAYPJH+elNwiqQxJOOAD69+aQg&#10;42g9BihgnDqeo+tU7mSkhrlS/wA4+Y8eopJ7hkQA/U55A/z9KUqxj84DcAcdjnNQiK5CmWTnPA5z&#10;hT70zMa87TIB/d6Htz6DFOj8zAQnOO/9KeI4hgj5v8RTzuORnGe1ZuLZsqiSM1YwAZHTHOOc4447&#10;U94p3X9ztHrV/wAtyNjrkE/54pwjKEsoz65/z3p8vRi5veujERGaLdt2MO565FSB3kTC844I6de9&#10;awUNhicD07fjUbtEpVpAW4wBgA/5FTI15tNTGZPNBdWHofqP5VRlSUHdIAOcZ/kB/jW5IGkOUJRR&#10;/DgfmT/hVfyRIoYnBzjtj8xUXJV7X6nOyxSyMPNYHGTtHFV5LbbJ83DDpWxMrJIoI/PnvVSRGJYg&#10;bjk8nvmj1KUjAvt5Zd33T+WfXNRx6e7TGVv4MYz/AI1Jfo5uRuJ29gB0P9anlmMMZyBjHX/JrWK0&#10;0FOVkaKGKSJvMTKAduxzXA3lvBKSV4YkkfWuwWffExi6MMEfWuSv12psiB8wEgrj+tdsKehycxwl&#10;9AsKf6STk5IbH6VzjyNI46YXkk56e34+tdjqdlPLB5k5+VQSPTiuIeznmPmRLjtyeAB2+ldEoj5z&#10;/9D7xl0OH7Guo2E6+XtLBMEk44C49T74xXC6dazXl2ZsbUByzKOnr+fSvWbLRbC0uWkeV5LVRuYH&#10;g+/+e9cDpMkVhq7h3HlHLhSTliDlQRyO/OK/jOcdVc/rmlUeqO8t/wCzrCWFtNso0QLtfbGA7Afd&#10;JPBOAa7NpILiCzh0q4hZrnzPMiV8uioM/MOmM8e9cVr8fiaG2k8VS26xJKyljvXcyyMFBC9cHgZH&#10;T0qDRJtPvL9Lcxi1uMDBzncQvJyPxwK64VrS5UcvI2uZs7mXQ7iWy2XIdQcBWX7oPb61x0GgtPqM&#10;mnagxTye6/7XQgnqMemOa6kXN6IfJmlb5cn2AH9a5nUdZu5NSFzIocgBWI4G0DjHvW05xvdmau9E&#10;cTqskGl643he5uFa5jVZNq/MCGBZfTkgZ/rV5bePz45IIv8AR2Q7pCcZbjA9etXvEulG6vjrVvGp&#10;meNAHY4+VeB/9aoRfBbIRbAX24KAcA45IzXAqd5Pm+R1Q1SsYH2GGxz5QGJTzk/yH9axtQ1ieymO&#10;nFv3ci4CsOFz2/H/ADituDypkCANnng56A4z/wDXqzcaTbXkBYKHdAWHfaQOTWEoPl906ozSfvHn&#10;dvHbSobCYPEsvy+aoPyqM5J7/lzWLPpa6LeyLHIZIgwMTFt2VA/Prn+Vd08NvCpjnBkaQAse6gdx&#10;/hWddaJp8mJLqR9gAbPQ4/8A1VwzwbklZao6HV130ORutSSRmkQeY7ZG0nAyPp29KxUS7l3PdNnz&#10;E4xxjPpjpWnHHDbs88ILnou5cZ56tj1FZV3eB5S/lkNHkjZxjnOBjjFZ0MPK92W5LYnZofINjpiH&#10;Bz1/vf3j7k15hq+lC7ZlvZArAAMVIJIJ/Ln/ABrrWuLpJjeKeD2789sf1rHjEaXJZl2DruOOq8gc&#10;9/Su6WCjOzZlGq49TFTTIdLVbTSogka5YAEjBPXPrmtvTrPU/tHmspdDkH2yKiiNvpdilxdFkgX5&#10;QQS7Dnjd3/E1d0S5TXrC5vNHkZUjlKJvUg5UcnB52t2NexgcDGy/I4cXWlZ9jOvxFaSyabaLkj72&#10;z9Rz3qnEbZoN7OY2jJwrcKfXB71PdTRTSG7IBlGA+eOn+enWq0dxJdQRXLAnfkRKOeO56Y/rW7pq&#10;+iOCUuhMhivpBFc7FhGGIOQcY962o2W7dIHUtGhxxwOOx9qoQ21zcv5kymLzCAEY4IHqR2Pbn9Kk&#10;l1eDSXGlafETN5hEkgJ4HbHHPH+HWvQpyUdWYTjzaROgv9Ss9LsyMjzAPugcnsenTriuf0qyvLy4&#10;+3SoEVxwhzn2oj026vrpVuOFwW34+YEexqOWQfMEbiIkNjjgd8Z5/lmlOd3zTVkYRp20Wp1iWTom&#10;4SAjOSMYH4fhXmPj+2Se2ighZGUOj7BtYjGcHHVfY9/etDUfEOpvjTrCFvLnTaHXDADt7ZPrXN23&#10;hvVtSle1s15OC7HGUJ4yM9R6DP6U1J15KjRV2XpRj7Sq7WPPrTw14w8Z+ILXQdHCeTGA0szHhScL&#10;tAB+ZiMkdgBX6DfDXwPpng7Sdlkm6cqoJChRnGCMdcnrk5PvVT4W/DzSvBelRXSo0t3tbdK6jcdx&#10;z26Dknjp7V7BGkirzlieQDx+tfrfDXDkcHDnqazf4eR+T8UcTyxUvY0vgX4mfFbSOQrg5ORWgtkw&#10;YFyMe/SrFvC077VwOMjNbYtQEHfIPB4/CvsU+x8XKRgJalGKEbiT39aljjaM7m49MVqNbKswAO0H&#10;ng+v1pJrNIwu045575HpTsCZmfZ23ZUhR6DmpgyLkphSMZ9Ksm2kw0kYyFHPtiqttDNdYyoAPTrk&#10;49vSqSuIkEjBdo6HGPWtu3ggWIbM56nPY/ShdOk2eZGpcqOg9BWjHAWRTMNp9vX0pNDbVtCtIrIA&#10;BhQAOn1pyJuwu3Jxz0rVt9NE7KsQIHoT/WpINNa0jMhJ+c9CcgAHHWhI5+fWzKsaMp+9jjuMj6dq&#10;0xC5jwo/SrNpaxykTT8DOBnrmtex0oTkSFT5WcE//W9KLXKlUOcjt1WTeD8x6+g71rxI00gCcDbz&#10;+NdVHoFqFKryh555P1q/b6VbxxYA6H0wfen7IzlNdDlv7OaZn8pRuOOfX2q9/ZNwg2yHIPTmusiS&#10;O3XC8453f0p8kDXGEGAFHB7A/hVKn0MlV11MjTtLud5QYbPXPGBWxPpOWEjcgHj+ufat2O3dUHOW&#10;GOn6VIbUuNkhwT2/nR7JESqu5UgtycbQNvtzz39K3IrdyhMeKdFF5kYSMdscd/et4WQh2pEx59qF&#10;QuCmkrIg0ewLO0k5wFHGT3zXXWtotw2eAijOemfqaybUqn7tF6849K6qFlS3VW+U4Py+n4VX1exn&#10;ztCxzeX8mMBev+NShh5Zz1+lQmCR2LZwOhoI+XGDn29qTpW2FzvuRyEBCf6d6BHKwLSLjsD2zSoX&#10;fDHkjGO3A71M4kQDPzDrn0qXS6FKqys8QU4PQf54FPDfOQgwMf0p7Ru3zjDNn8f5U6KMjLd+496P&#10;ZmiqdyJgp544H4/SnIB0I6enWnbCUyecN9Kcse47WHb86XKV7TsNc7VIYgDHIJzUYkAABOPf+lTB&#10;UTj06ZpiRp5mR909s9T/AId6pRM6grgykJGdvvVcholAc5AOOeOaslMNkjjvTfJgDZmIIHShxQ4z&#10;aK0zC3+6vpz6DNV2aUnLgZPTHFXmIJ2jljwePeqzZB8tj8nr6VKtYqTdxoAQCSMEnpkf1NOGC3TI&#10;P+cn2qQKygMRyacu8tvfv0ycZ96VipEfLLyQv+f6U3YSA8gI9MGpiFDE4yvcdvrUcg3kDOT2xS5T&#10;LmaYAswOMZwcio9rcAfnjrUmxyuV+6fX2qFyx3KGwAeR1H5VpFBO/UichgUBweKqSxxyOowCyj17&#10;VYZVDEoDyc59TVXcYWyRksc03AqFRvYezkkFhgkDj1q8mzcGxgDp/wDWxWeInOZZBuB6c9zV4ZCn&#10;PzH16flVU43Jk0mWmEYQBc8c0izRE/KOn60bA5GeP8aa0MGBIFwcdzwf/wBddEFZWMJyXQjaQFy4&#10;44Az2oaZTGoUDI4z7d6VDGiFnBOOgp75MeFIHfNdtKJlOTsNyCB1GOuai3bQSw46f/Xp0oUNgkjg&#10;cVDnOSB0PeuyCMJCyXMQXYmeP51EjucjvTSVbIYZ9qUYDfL0raFMlyd9Btwy7Bg//X5rInCzHaRj&#10;APT6Vcnldf4BkcZP+eKpqY5EDkEDqMmumDIZRYb8FSfpVeWKVCCB09K1nRhhWHHsM1nTBdzAHAzw&#10;K6ImJSwpPlgnJI47VFtDR78cVZdt3B6E/jSGOUZkILbjuyfU9v8APStETa2xB5HmMVbAXGfxNSfZ&#10;9icjP9KjLESbYwS3YAVsRWUsiDccN+lbJtOxjOV3qZ8KNIfm/wA//XrS+WGNQWzzjjtxVyx0ySWV&#10;hMNigA5HGTWgumRQuJJMsa6Y3Dm6GTaQPOAwA69O/wCNbEdnuk8mP+LOeelPW1zKdgwxrQW2Ee35&#10;T3H1NaQRyTbTHwQ26Rhf4hwe+auxkADBz6CqiJhcDqPwFXYowBtT05Oc10xMZMc+9gHzwaupIrxB&#10;YxjHX+dUWVcCZARx09atQ/vMdmPT0/CrM5NWLLld2/nPepY/MZVJXB7gj196mjjAYsg6D6jipQpf&#10;CnjPTNUrHPO5DJGdoZP4etMeM3K7FP3Mdf8AOatZJ+RBuPTI6ZqJ5F3lG6jv71p7K6FGZ5f4i0+5&#10;srwyXSbraRdrk8hWzwfoR1PrXinxQ+HE2t+FZJvDFz5V7G6T4BIEqRnO1WByrH16H619ayJHdKYp&#10;vm4z9P8APoeteTeIPDsmmSPDZOWtFOFBHKBuxP8AEB69ulfz94o+HcZwnjKMbp/El+a/U/YuAeMp&#10;RlHDVXqtv8jwH4W2EuhyG8vJG+1TKEkIJUlCeASCCfxNfS0xlvJFUIoxjA/+vXnlzYW+m2qRLGrD&#10;cctjB59RWza6ukFqqRSiOQHG4/5/nX85LDexjyH7c8T7R850lnFcGaWEkKZcYx7fT2zTJ1KloW+Q&#10;oAWycAD1rO07W9LF8I55vnwfukNzjIAx69PSuautUhub94TJhwBvLcg8dvU1k9Hc6KUzTvFuJPMk&#10;tJkQxxkJKY1l2nqDtbrg84r4W+L3iDxhrNxcaN4isooRHCXNy7eZ9pSQFVdTgbBwylWGQwIHHNfZ&#10;k5lLCWBt6pxtzke+MV5r4y0bQNd+e/t0kMgETBgMsoyRn12knGemeK48TSc42TsexluLVOopSR+X&#10;Ftqc3hO0/tGUiNSAY41JQHHyr9CMcge1ev8Aw6+Jmop4gt59cmbz75CYjIFSPy+wIJC7u2c5Pua9&#10;Yn+Dngq68SLqsumyGGCZnit5nKwIp7AE5BH8P19OK8z+MnwO0nxjZz29ja3F3cX1uyDe6osKA7Y1&#10;iJUIFiz8pOWJ5JJrxPY4mjHnjrbp3/roffSzjCVpKE9L7vt+J63/AMJ5o+u3DXujX0Fy8D/ZLhYS&#10;HKSkBljO3IVwhBIJOAR2NetSEX1lbJp8SptXG4jkucAl2J4+nrX56/BvwHbfs/TR6LrV0zXWrTDK&#10;OY2SKSJfLjTfGAgMgyfUnjjpX3dpGq3l1p0li1uuZBuZpZMELwcKgH3vTP1Nd2GxLq071FaXVdjj&#10;xtGnSnajK8ej7lvVotJ0HSYP7Uinup7udo9wKpGu0Bi7Ag7if4VHX1HfzHXvD1/cTfbLS6+0Qs4V&#10;jgnyA+Qm5f4QxBA9TnFeorpdz4x1GHSZCRHuGGYn5cg45Hb1xWRpFx4hksr3wddyCW0tpPnXuJI2&#10;5x+PuRWdSnzaS2FTqcq5jx29so31a60i8njYptiX7PGyq5KBsnPpyDjg026g1EyteXs0ct3cr5aR&#10;uUB8qPgcLwFGcA8c/nXeazpmjWFx9kSeKS5v0bG3IdNmNwI7qm4YPTPy9RXC6u3hTSNcttNsbWd5&#10;3XEczb3TdjBQBchemSe3euepT5Xdvr3PRozcrWIVEltZZujsIbchABwWIXgDuTgV5t8QPC+q+HvF&#10;l406JKYNqZ3iRQUX9424YHBI4616DBc7dfknFsdPlhlSWHf+8wyEESYPHDDO05z3rkvENj4k8QzX&#10;viPxe6NNeXskpMQWMLG+ApWNPlUFh05PrzXJmceenypf0u53YeVp3ueQWnjGWW5MN9JJDHbMQp28&#10;NgY5GN2AenGDXp+reC/EmreGdP8AFmkJa3Uk8LIluhMcr7yAHXd8rAHlsEGMAk5JFebpqmpafqU2&#10;nWsQeW3R32FfmCINzsBwcKMFgOgrvrbWLg+Ef7OliMVwbZ1kj8w5/fHJ+Yf3hjhcehrwsujGSnCq&#10;29Px09T08VFpxlAo/Dltf1ixj+Gl09lFpE0h+1Xc8EZmZ4/nGy6Y7ooWOd2wbn/E5mvp9Kt4Vt5I&#10;PtF3G5kgLknZgjDZPHYEYB4xioNDt9Kt/D93p18s0V80iuEQjytqjaGIbsnZRyTjtTbo3NpKmo2a&#10;eXEHQI0i8uR/Ec9M4zj2ram3Gkk/87Ltby/UxqJObf8AVzz6bxt4olv9VQ6hPAs0D2F1ErfuntyQ&#10;WidCNrqTzkjOehzWPN4Xtri083UJpHlVRseRy42MM4+bJA/2RirUlvNJqLJty7ySOG6Z3HdkgH5f&#10;p2rV02w1CSc2kNyjR5y2Iy2Bj7oOQAeemD61zUa/PLlld+p3VEopSWhyOleGPC/hy5F6tultvi8p&#10;CgCjBOWO0Dkk9T1/KvZfCOiWqs9yX3sYXgjmxlbfzMZZVPAcL37A9qpS6PpNrYJNfKXnLiNJONyo&#10;3UN2znnPBA4r5cHxG8XeEfiNDoEMs95pOnanBHeyRbY1uUmkUbNzgqFCty2ccYJAzXuUpRw8kqq0&#10;fbv5mFOM8TdQeq7n6P8Ag/8A4R6C1NroF60oS1mLveKGhYxgcZP3ldiFChTycVxN5o9nffY7bV5/&#10;sOJd8xUFYo0Xk4POOcKOOaoald6V4l1/VdM0S4t38yaRrZEBw1uGyjCMYwOnTAByQcYNdVbWn/CW&#10;XlrpkFvLd3dtG0l3Bb8+YqNkyA9AmMLyQ2eOSRXZXSlem1psuz12PIguX3m9Tobz/hYnj621jW9E&#10;to5rPToIIJ47ci32W7ghWaJySz4H70Z6YwDya+YfFV/fXt7/AGBrUJsorBP3bRRLE7xy4wzbc7ix&#10;GAeOOetaPhLxFqOneILbWLy7nhV7w/aVZmUBmJT95GRzsU4PGccV2/j3R0XUk8VWmqRm3uHaHfwX&#10;ZgM7lwc4Y9B2Ga8PHR+t0XKLaaeuvTfyPRw01RqpNaPY8kTVNP0vRja3EwW4s4WmCsSWdVzt+YnO&#10;49ADXo3wlsdL8aaWvjK6ErXE/meTHJH91Y2Cx5A4yTlmOfQD1r5/vZb/AMSQtq6ov20qfKhixkk5&#10;XPzZ5bHB9a9hW9vfB8drB4Nmu7bTzZEXFtc5R9+7cZJlJYgkEkqpwDzx0q8loQX7yaul/SZtml2u&#10;SL1Z63rFhZa1Zvpt0czLnM0blQFU/N864PJ9Ov0rhdH1Xxb4N8T2Pia2fz7y181bQyYuI0VlKgup&#10;wBgHIxzkdeuYvC3iLXPGMVvp0UkMVnczEPcbRmOFRuyRkblI6e/WuntIL9LqAWNhM8VxI5geRR5b&#10;xq23zCw4CkHJPGO1enU5a7VSF15nkKLp3hIxfCereI9B16PxfY61dx6zaxO0V9EwHl3U6MkjY2+W&#10;pKOxOEx83AHbodE1HUNFtLSGyld5LMhUeUmRj7lmJJPc5Jz1Oa4OG9mhWb+zCBa3E4dXYjyz5ZKb&#10;wD1U87T0I5rsLX/TNO1DU5bsxWdpHGPNiAczXEz7I4kTqVyCXcYCKPcVng21ZJvr/wAPr6LUK9Pq&#10;15f19+xU1WDTbA2+tRzm91Ca5mkkgYkrEmz/AFjdtzsdqjOcZIHGa88+JLNeeK9CbSdP+36TOyRX&#10;dnEA0ksOd80CIxAV5I1ZA2QRu4Oa7PTfDuuSMbGW6jt8yFgip5khBP3uDjBwOOTg+vFbXiC00XwT&#10;9m1vVpRc/ZdabTrzT0RVuRDbRpOZSC27YzfunIA5ICkMCK9bLcNLWc1yrQ469WMZJJ3Z+QXhjwDq&#10;+r63eazoFpBpOnX+oXNwtm52ixjeYmO2VFG0+THtQn+IhievP2Vp1vY+GLBbZHe4EanzZskF2z23&#10;McD0HYY/DJ8Q6obrXNY8VX0SRy6heTXZtrNfk3zStLhFJztjQiNc9gM815n438VapF4Xs7vwvA0k&#10;l9MkItnBVn83dkkHGzYBnceB35xWLqKLb6/10Per1quJkoPRf11O18Ra3LepFBZSNbQwq8gZWw4y&#10;MFi3b+lcv8Ivh7qfj/X7XQPDqSy3erec5lebaTZoA08yPLvCuke7YWGGk2j5iQDD4W06+l0z7T4j&#10;nieWeBBcsZFky4b504wu3OBjg8H1r9F/2R/BMMHhvUfiMILyKPWTBZWglCx28lnZFm+0QhfmZZZm&#10;IywCYjBjyCSfoOGchlmGKhGW279F/Vj5TiziGOV4CpUhq9l2v09e/wAj6rg0bRrG0h0/Q4hb2Vmi&#10;QW0QyQkMShY0GewUD8c077FEGODnd+lXZolXcuCVHQ0sMbKMR429+2D9a/pyjQUVyJaH8gVasptz&#10;k7tlWDTkzv4Cj+dTyWNsQDGDuj6AHAP5VdjDhMEbeevrVoWlxBguMKzc45//AFCtvZLoZqbKqjyI&#10;VhUlh2zyevr3p8eWYxkdP61s2mn7SJHPzN1z0xV68sfMUeQBx3FNQ01OeU9TCVEViRyRxWulmBCH&#10;kHUZAFSxWG51EYz6gevvWqsDEBTyemckUKD2Jk+pSittrZx/hgVPbxSSuzJhyDzn+Vbv9nOwwhwQ&#10;Ksx6YUPnIuMLz/WqVGyFzq5S8yNMfwj096cp81QMdT7dx2q/Lp+7BVvmwSKtWek3EmZrgfIBwO5z&#10;URpNj50Q2dql1NsZMBO+O/pW6llbbvU9eT0qYWYVRFjA4GMZrZhs0UfL6D/9Vbwo3WwnURSFszku&#10;r4FXLfTppF3tg4zyeOvar8dgJVxnPpir4HHlEnHQY/U1SpEOp2MEWM4lMkR9if6Cty0UJCEkGHPX&#10;OPyqeNAhOwZUD6fpQJNi71Xn6dvT6VpDD63JnO5Pz1K5xyAaWO3Ulig5Ydu1SRsQmZOg5BqYMuGC&#10;5GST9auVIwc0iQ22FEn5k+1UQ/Uqc4OKllcmExlsjOTioEWS4UFFAAOefSs3DoXzFgFiAvQDsKdC&#10;sRJaXtSGKQfKT+FIsWw7g3QdMU1HQvm6slAUMWYnJPy+oq+gcHy16jOSaoozRZYjt3q/bQqpEszY&#10;BPQUlHUuM3YtqihGZmwo44FONw7oRjnIx/8AWqPjzWHIFMWVsMIwfQ//AK6icCoy0J1bbznjOTim&#10;MY5SQ2CB17ik3sybuARwD/8AWp4McHynluue/wCNLlsVF6jSyM5SMfd4zUvLkkNhV7c81EOcsBtH&#10;+NTqDHheoHv0p8oEaMQwbjngf561dD5AL8MPQVQl3GUKgHHHWphKBJtYA4H5f5/Oq5SWtbjmLyn+&#10;6CeB7Ux44yBweuDz61DJPtJkU/KDjmkN5DIpK5BboKdjCUVbUR8MdueCMH0AFVNjRQgKc0rSqpOe&#10;QaUyRmEM3y9Of/rU+XoKGom0cL0OQSR0qQ+XgsCMZx/WqkksP3QQKzYNQJ3qq8rkqfehRBysaE0y&#10;xPypyDnHvSq8b/NjrWSZHf7+SD6d6lhAEq7en6CqS0IdTU08SNJndx2HqaQKdwVRx0qMyCP98ckA&#10;9AM0pLSMvHHBx0xWkVdXZV7sniYbTu6Zz7mo96ysPl46c04owXdIAAATj1qAlGK+VyrZ49qapA5L&#10;oTAqsmSMH+Y9Kzbm8bd5MybccjNaELE5Xk44/wA/hVKaKO4wLjgHkHP8jScUtTPmIVbJ8xOAwzg8&#10;1LGzM21zhfX1p4gUJsjwM989P55qCQyK4Vh2rWBDZIHBUsPl9KsxXDPbjGAvPzetZruYyFlAGece&#10;1SJKkS4z8pOfpWmgmrgWCMURcDqD6+tZXmySP5bY+UYcDse//wBatCVz5nmjhV4p9tY+UjSxFQG5&#10;wPzzUotOysZkTeWhEYwx+96AVfiYsoCDjpmrM0EDwlhtzg+xqja7oXVwOPQ9/wA6oyd0WpNzE7Pp&#10;z3IqJgmcHpxnjNW5XTO5sg4596rGQeXvZdxx0/pVxHN9SwE3KZADx0IHFMljJ5U9OenWiOWQR7Oz&#10;feHuaQFY0Jx8+Oc+/vVozbKzkSgB8cZPOetEZXzFD9+v5dKe/OHyOmKgRcsXHAU4/GtErvQTRMjY&#10;AU/eJ5zTQAX3bRnHSm5Mi/Me/fih1fG0dO5rZIknZlMIli5GakRQRtU57/8A66qpsxuX9O9SO5kw&#10;E4wM/wD6qqMTKTLDMuMOPmznPrSYw3lA8+n6ZqJy5I2nJHr/ADpDHHKRvJB9jxn0rVoxd2S7mjG1&#10;gOMY9cf0qcuQ21hwD1zVQozLgsQTxz/Kp2Bz+9GQowB/jTSJkry1JmkPA7Hp7elPDO2ATjGcH61C&#10;ImkAaUHk8en+RV8IGXcByD/n8KpOw32K8Ekqv5Eabien+cVqR43kTHgYwT696psXUBZc4boO/Hp9&#10;Ku2ywpnPXHGR/SuinU6MixG8ip1yVznkf09KsKgVPkB3Hkk0kj+ZJhQGXjBP+eaerPG4+bletbGb&#10;h1RJ5EbsACcqPXv/AIVMixpJxkj0wDxTSUKZXjb+v+e1P3LKoZR90cjvj1rWPcgjUuP3g+VATUTg&#10;TMpHA6dOQO9WTCJFG3gnn2/WsrZdeczoeAWXFbRT6mcnZHWRruULF8+0YJ6En8agaEoxABOePx71&#10;gRGeWQl2A9FBweO9XUlu1zHn5TjNXdmSqW0HAgOfKPA4J7VC8RaVtwPOMkdTkcGpGbb90fU+9REO&#10;zkw55x2z09PpWu5EpXVyzaxwYLsTuGUBHvV1A0MmW5znHc1UhEkcf+kDMhP8IwAD0pzQyAbyCWX7&#10;vP8AnNFmmSjThkV3JHG3IweP/rU4BS4xwf61TWKVyChyfr3qdQAg807mH4VaKW9yw0kHmBWJwB0H&#10;1qZpBISU+6eMVFHDFKA3CHv6j2qYLAAeT1wDjgD86ozdS3wj3cqAWG4DjA7VbjfaxkUZA7d6pxof&#10;MWMc85zirECbmZEY5Azn8aI6HPzX3LCMRKuWYKc4Cnj8atx4iO2Y8HufeqiAtuyfaryOsiCMjkHG&#10;farcmkTJCtHC+WOc8YzU6c/e5PXJqNXDJheRzg9hU4c9Rxjr/nvmlFMiJG7qMowPHG4jjP1q4kUb&#10;RBUIXHHPeoWBmYls4Ay1SoISC0eQDxk9/wAauLIUdbimLeAH6LznqfpUiRgfKuVAxmmuHXbI2cNj&#10;FCzSITFJkrnKk8cVfkCqeRPJaIi/uWOAelSxxJkbxgYGfammWKVEC8CPkn1x1pY98rFVU9eB7Yqr&#10;alOV1dEpf7OCsYyG6EdST3pYmLYZeMdj0pnlICIsZbOSKnVABjBHrn2rWyMrt6lqKZjH5iAxnoQc&#10;Hj/69NwS28896ijeZA3lDOT97Hb/AAp+AWzknHX/AOvWckaR1DI3MvoeMU/BK4j+vNPjKNhehY04&#10;puIfA+XpWiZk4NFdY3gPyDr2pXJc7ZBwOcDNTOjsoA4HX8aZJE6JuB9+OtDdioQI1Xy2CKchgTj6&#10;daeqSK+9sbQMgfSow0I2rI+HB9PX0/8Ar1PGCnAOR2zzSiDle4xnnUHkFT2A6fhUrO+3/VndnA5B&#10;FOXgYB/WpAWH3uamQQepXMGd0jnk9eMD8ulU51CjJ5UHFXy4JzkZ9KjfghR1Pr2qjORmKVJzjDH2&#10;PA7UjpkbOAB6c/8A6xVuXec5wfQHv/Xj/OKjCGMgDHXqBjGfx/z/ADzUbs6W+VGZLE0L+ZJyvt1r&#10;MIWTJi64/OtW6Rt6kckZ+b/61VZonRsOOSeuOtaKJg5nNXZ2uR35/DjpUASSVNswXAIx7HrWjqUL&#10;IFuIxhgTnPIrh9U1DczR28jrtGcjv3/z/wDXrSG4nPsdvZwb4WJ655965C/SSO9eSUlS5Jx9a5ef&#10;xpcWbBJlAx94gEfnTrfxBLqEa3gX5Wzweo9vwxXpUjnquz0INeBMCIxON2MDpx2NcVcXi2K/MBkk&#10;YH+HrXpd1Al5agjBHXnviuEvbExyecVVx1AI6e4rWUCIyR//0f0kNrd2l0kOqQFdxMbxSAhl45DA&#10;9Mg9653TNJXTIp9PgVJvtZQGQ/fTyySNp5x6c/4Y7i5uftV/KqStKxAUM5z90Y/L0rmfFlofC3h5&#10;tZidpMqxCAc71G7hh1Br+PqsVZy7H9Y89nyrqR66/iaLwq/g7WpzZxTlRFcqoeRUDbhHz0RjwQMH&#10;tmq/hnStPXUSbu+KPHFuV3A+d93zHHOBjnArZk12PxRDZ6zclXkuEXPORkjp65zk+9SyWOmWHmSq&#10;hU+vJP0rL2alJTE6n2TVTKTvCMSYzhvY96o3WlWt3CsgQhw3OMc+tZ9yIZNOD27tGwOTjj/PWtLR&#10;bi4sYpPEchDAvhYn+6vljGfbcTk10p9DCTa1Rg3NqobyoH+7nKt2+lU5NNttPEU5mBcj7rAbNp/u&#10;1FI/2uaS5vZihZyxOODntx2+lZNxLHFMWhbzYlPyg5OK45tLWx1Ur9y29+YY5TpseJxwST8pB/Dj&#10;6flWdZJPJEyI+0EYJycDjOOOe1PuLaW4QxW7YeXlTn0GelXDZXNjCq3kTRB+DnGSfp2z2rWneTux&#10;SaivU5mXQUlYzi4YqBjygv3sDpnNcDqt7LfMf3ckYi5fJwx7AED+VevyJZ20DvHOyzY3Kue56f8A&#10;668cfTrwXUsKyjB53npg89PWl9WXRblQqLdnFzXVnZrJez3EhbP3Ac9TgDHUmsiTXI4IlksYjncR&#10;Jyc+gIOOD6e1cp471Z9ES41nUYwkKBiuDkjHBIz3P615nD8T4Nc8LXVtb6fLHNqaiCHzj5YiLBgZ&#10;WIJPAOQB1PHWphBJ66Hoxw8px5lsev6jfrZ232lpAd7ABFIBJPUA9zjt3qD+0LaWDpkDGS3YdyT2&#10;xXlOn2Gn6d9iks2DrbHKhwTucrh8j03ZweleXeM/Eni/xP4xi8JeH0nhtIfLYjJSFpSCWMz85AGN&#10;qAHHUgnGOvnjFXt8hQw7nLlT0XVnuerz3+ra1FEyl7BhiONDlXHBySuQe/fPavSdGu5LCA6fZx+Q&#10;qksEJ3Agfrn+Vee/DjwZB4E8NwWavLdXg3RySyy+Yzxly6vswFVc5+6Occ13yI6LJNan52ByxBx/&#10;kDpXsYKhJe892eJi60ebki7pGO2mz6peiOC3R5Qz4D4G09SQTnt15rpEaF9h/u8DsML/AE96LG3W&#10;2Vpp1L+YNoPJbHrnnihPDN9OWaS4EK5zGNu44PAycgcV1ww7T0V2cE5p7sq79UmkMVpHvUMQxOMD&#10;v1+lGk6IbRDeam2HPyqA/AzyT0wSTXTwPHpMQtrBQWwMyLgbj3OO34/4ViNNLOZCqF3U9Mcn8P16&#10;UqlKKlzS3KjVdrJEepXF1NGLPSR5ryKQWBA256dSOT+FULfw3HCiyajPvZeOBgDvggHkj9asWdrr&#10;niC4bTdBtRI8WHl8vaTtBwWwxzkdeR+de4aJ8KLW4y3iFWuS6Ngj5VX0I9cHkZrbLcnr42bcI6d3&#10;scmY5tQwcP3krPt1PM/BHg+fX4JY9Pi2xqTsYDanynnk5zX0B4Y8C2/hoMyhJJ5gATGu0Z7435J+&#10;p/IV3GlabbabbfYdPjVFxnKDGcDGT/Wt1IWiiSRwMHA3AV+u5Hw/RwlNaXl3PyPPOI6uLm1e0exS&#10;sbCVP3YAUg9RWnb2kAKwTDIx0HU46Z9qekLogXbjJ/T2q5t29zu6c/5zXvKJ8y5oqGBEcQwoAOvs&#10;B6Z/zmrjxvOcNgg8NiohjcQhPXpzW9Z2JQ7pflPXHtV8oOXUw/s0Udz5bfMT2NWGsVdMfTGP0rqI&#10;bKHa0v8AEPWq/wDZ5TCLlS56Z6Fs1pGk2ZVKiM0WrRw7R0x26n/PpU/2CQqCwAYcMPy/pW+dNIj2&#10;u3zAZ2ir39nvN8vbrhfTvzW0cO76GH1lMwobZI4ihIPPXpyewq1DbRImyYg7uea6O2sba6u0ROXJ&#10;4z2rVt/DiNIbi6PQ/KBgj61SwsuhnPEdDnIIViAYqCnUY46VPLYxTwbEGxTXUy6CXwACCByKsLo0&#10;CRgSMScEkDp1/wA5rojhNDF1rnC2+nCJxExDY/HmuttbR4BtIJzzn19jXQxaRYshZU2t1BB5q9BZ&#10;xRp5ZOSOfek8MQ6l9jllleGQKOh5xxU8Mr/atkw+VuQfQ+9TahYeRMJxwvUcda27XS1SNJHwc44P&#10;WkqDuU6mhnm0cPtXGGwB61q29qtvFsjA56ZrZtbRGbDjamMEkd6sNBLIwaMZQHjHtWnsFuZN6GJF&#10;aSvJ2UnkDPXNbEVk8YHmKCcdR1H/AOurUNlOsx3LjPIPY1oQxzpJhVBB79uKy9mNO5DFplwzLwAe&#10;pPbHpWjFpsiyEu+e/wBa1I7fzlAB/p/X/P8AO4kDFtuOehNLltqJzKsNogOA/K8Y7H6VbTeG56dv&#10;SpUi5ZWPPqOlReUW+WQ/SonFiciVJFJ+bA3dzT1dEZVB+YHoP8+tMjgYhchdwwM+1W4EEf3z16HF&#10;Q0LmZFNtLjA5HYU7lTsC8nHXmnvEGYSEZxn6/wCRVh4riVMIwHvSSLjLQzpJSHIwe+T05qIIxBKZ&#10;Y9MCtBrPaSQcj35pEtwmXVuc8Z6f5FUogpFZYlVPL6Y560h3SsDn6/T6VcEavnzMYPp/jSCOFcNk&#10;k4x74qFA0VToQSYXBYkbf85pgQSMHgPB7npWkuxwEY5UeoyKiZoSxjhXG0kjtx9Ky5Wbc3YpsjHg&#10;jg557U0wgZZ8gj1q4q5y5HHce9QBRI2W78AEfrVNCkhhjC4MK7j6ev0qq8D28hebIbHQ478jiroI&#10;ZtyfLtPPofp6UwmGLHOSen19KlQsOV7lJMMTI3G08Zp/Eo3jAH+elSkbx5h+UDt1HtVN1fzPkGVH&#10;XipepUW7kmeD5S/XHrS4jb5nyGP+eaQoq/NGQfahpGYbxhSOvH605LsQnZ6iYdiyrkGntwpB9Krk&#10;787uV6/jU4XCYA24HHOcihLUrnWxUzydo+b3qqxBbdgAj371ea3nEZC469u31qgqqzFNxB9PWt4x&#10;T3M27bEHmsjHaf8AZP8AjWgGIUMQCc5GP61QkgywOeP61tWsLEs3Tbz61cafYhS6EEkkkXzAdP0p&#10;YrnzmNuV68jH0q4+5iVPTp/+uo7a0WCR5FbqOn9a1hHqZz0ICsm3OzO3r6mo8HcQq4A9e1aTxAqG&#10;jfI9RTCke3cxHTGelbxdiObSxmOjYO4dPSosSZOev8xV5xtUMT156dRVYqAODxnpXVCojmbvoV3Y&#10;7OVGecY61XdU6vjPFWnOScnaO5NVZArfIMH059a6Iuwr9Cthl+QjIHXFRLE8p+9tUDHPOfzqZIXC&#10;hV4Hrnr71ajTavl4568/lmt4y1sRJ22KkkPl42HAHX1zVRbSLofm75rRuUfaY0HB755qNopnXYqn&#10;Pt1xXZE53LS5QghSG4EhA2noBz1+tbMirKhBXG4cEdRUEViI+JOp9e3pV7YMgk4OMetdMCJSaRQt&#10;7aO3HmKpH15/Sr67Sv7tQD/n2pCDgImMn1OKmaP+HjI9KpR11MHK71HROg+TGAatqjMobIOaro2H&#10;DEdeDirqZH3ep/zmuxISnbQauUPHB9e1WI2MiE9Mdf8A61MMQGGzwecYqVRjgcA8itox7mEmKSjN&#10;5Q6dOfemx9QIxyOuPSiUkERkfN1//XV21EbAlgCAO1bOBjzELI+wGNuT13VNFuQhxz2x3q3JEMg9&#10;T6VAGQPuB57fWmoGKlrqXoZJCSmMDPH1/wAmrcUbSTbpueec/wAqrxvDsycrnv15/wAKnilxll5P&#10;bHpVqNiKslYvOsaHLrwR09qzrlVA3J04OPrWi6zNgycbhj8Pf3qnJEr/AH+q8D8PeuiOphZlRYEj&#10;bIJ/GoNQsIrlTb3IDJkEkDrjnv71ejY7SmCQB97uKkuIjLEQnTv/APqonTTTUjSm3F8yZ4d4k0q6&#10;8OWMuokGazZiMgklN2AAwxwvPXOP0rzjUvsz2DQRSHbKOTGcnDeh78d6+tbW3Mbjk59emP8AP6Gv&#10;jz41aZqPgXX7TUtEjKaTq0kzSAIBDHdBtzRIcBFMqnzEjHo7d6/mvxQ8Oo0IyzDBr3ftLt5ryP2/&#10;gbjN1eXB4l+90fc5Czhk0a7j1HIJjyN+Mkg9jirVz4jE90bqaH7PJKV4Vg4VumQcDr+lNttXsLy1&#10;jltXY7hjDcnPfPf/ABHPSkktJZ5A6Iu9zu3H9Rjp2r8HjgW9D9dWKVjstFe984yg7xJkDdznHX6f&#10;Wtm90+11aMq6GLZhiyruK4/pWh4YW0mh/wBJj28kKDySc8kema6m3hezll3OCshG3j8v/wBVd6yh&#10;WMP7RtoeNavaEaTPE0au0aluQDle449vx9KzLm7m1a6hmwIBDGkaovQKn3fyr1jWND+0aiv2GE+Z&#10;Iokl5xGSOCV/u59B35715je6atvr0GlYMCOcjdyCrZzgjsCK8vF4N02ephMUpKx5drPw20e51W88&#10;U6hJE08hUh5NwAKH5MLyM55z1rLtLJtOtX1Oa5W5upm2OsSYQKD1BOSST+H616hrD2dgl0l8A6Qk&#10;IQedxYgL+uPpXKWsSXs/miNpI3/1cceMs3QAZwMfWvLnBX0PqcuqylG02atvbPptr50EijcS45J+&#10;b2x9Ks332rRGivdTmCXl/GJCuwK21jwXYdCfQjnFRXuky6LP9k1lPLu9qsybs+WeuABxntmobZ47&#10;yW5utWRrqZwFjZjkqV9c/gB1rFwfQ9dd2efX2nJLqccMs6xxAhA2M7Sx5IPv3HrzWpb2vhrwtLJf&#10;vJPNLLGzlVwBIidFUDge4z7nNWNXg1GYLALZJbiPIBjxtYNggsOANtVVsJbuP/SSpEXzSZwFAHcC&#10;sFGXNdLU6YSfLqzxuTUrU7768la2tnJLAt8qZPTJHB7E96d4U09/EUmpXokD2lnCpXH/AC0Ykkbv&#10;TgEnH86pLplj4ovp9TJDSISRAg2qxfIAK5+UggEH1rX0B49C0qdreb7J5zeU54JBQHcCoz685Fcd&#10;KMnJOW2p6jdou255Xr0el6Ve39g+lm8ub5ElwswRYRyu9dwLKx6gDC5zngmqPi/W9PubSzj0/TPI&#10;FjGGmkeQecZF6MpUbQqjgAZ55BruNetE1zSZJtLiJu4HBj3ACWVPQnPPXIycfSuT0zw9BqWoC01V&#10;iH4aQEkeWU5CkjIweh6+leXXoVOZwjs/Jf5Hp4erGycunr/mYV0t74h1yRb1j590MIIlLSSEgFQq&#10;Lkkn2HJrL15rv/hD5/ts73CI5SIN8jI/3c5GDwRj0zXvkfgn7FdN4ns7h7aOGB4YpbeYR3Cyyg+b&#10;IrfeQKvyptHJJ5AHPDeIfBWkP4Tjtri/knjlLLOrxrGqogDLtIJIbOCSSRWOJy2rGMn1afU2o46n&#10;zR+R4XpNrfTWck1tazMsD7A4GTIQBuIAJYhc8mvQTKum2dsunBhmTGFUnnbuZnZeN2BzUOjeKtN0&#10;KY2FjIlwJ5Fe4YAM+IxtBDD7ozyex7+tdSuqa74h0ybUZJhAs0++2gC43EHCgkcnf1z6V5mBhCOk&#10;Xr/Xmb4qpJ7rQ4nWtYF74Oh1DTVjuzfTr5DQA+pUMSfYHisbTfBNh4g0mxDLGktjJI0STIZIywf5&#10;xLE33lccEHt0xX1zYeG9EvrKw077PbN5pVrq8WENIinkxxhcAYI2jPc5JxwYLjRfAV0LjxFZQmyu&#10;nBTyH5DRRg4JYffbsM9+D2r6x5Y3aU2np/wb/f8A1oePHHpaRVnc+Qv+Fb+KX8Za58SL3y4nUx+S&#10;1mXRmG0AsinhREAF2j73Jxjg+w+DvE3jLw7ENQ0y433RfjjPnEfdD45PJ49+evNUNSutT1RZ7DRj&#10;vdTg5ONo/iKhsAketVtP1q08HWlrrD3LJcXN8qxxQ8mFkHLOzcDf7ZxkV5MbKs5xbS118+/5f1c7&#10;a0pTjaWvkeo+PNLutc8ZxWccSWcltpj3l4MeYRKvznkDJO3IBPpXisU/9sWc0UsQDGQFG7E46k+h&#10;Br1vzrnxhrOqSyXd/AlzbeW00bATtFs2sjMFwFIBwMfd/GvAbhjoFhffZInure0TIGR5kisBjAJ6&#10;gHgV0Y6Xve0+y7nPhFpydVY7DxhqOm/Cb4f2+uX2miZrNonVYlj82QSShC6FiARuIXgkA88DmuK0&#10;bxPD4l8PjxlZxMkdwxLqysfLcsUdGLcYVhsDZKs3AJzXivxU0HQPGvjez8ZXF3e2kdlYQ28Wmqw8&#10;mMRA72yf4pycyMuCwABzgV9BeFdc1fV/hNbfD8BY9JW5W8WNofKLtG7SLjn5ow7E4HDHHfmsljnU&#10;qOnD4UtPU9CphoRpRm9ZN6+S7ef9ep1/w7vND8LaZcXNvZIizggqoYjOeRgE4LA8gcV6ZZahr+ve&#10;GTq1rEmnvPJ9mXnoD8oRUPPzjhQK43U7C8j0WxXQ0UwypufaApVduF+U45z2/P3t6dqV5cXFvbRy&#10;NI0O0owYR7ZUxtK54ByOp6H2rvp1ZQ/d9EvQ8uolO8+tzz+40W21O+bR591qljCYEU/Kd0Y+4V69&#10;PU9qXw74mjsPD8NvqMe+eFjDGB8oSLOQoHqeTnv35FWrjRbq2v5NT15pHaa6kXzRIG3TMS7s5OSW&#10;O4k46k/hXMw6FqzXd3JcpFBH5gMZALMB3DDgZx37ZrkwNOopc0Vrr9xVaacbSeh1dt4r0pjqNx4m&#10;06fULEvElvFbzm2bzFG4eZKpDrEWxnZyxz9K8D0G1TQrp9M0kxzxTTFhuUoFEh3MvJ6AnAJzkDJ+&#10;bmtvVfFVlbW8mh4kmlLstmYuNrZwZmzxtA4Gc5rmbjUINLsDdTxmWdnKqQeFwPvEHnGfzr0ZVuZp&#10;t7df6/r7zljBq6XU37HQo5r+W3uoo4pMsIWk527hyw7be3WvKtZ8M6WNQsdS8QRmSzk3IjZPzhTt&#10;YgA5A/INj2r0qKW8v7OKXWozB5oUyRoD9dvGdu8c4/PitSx8C6j4i1iHS9ItEn1G/ItdMSbAYvIW&#10;ZQqHog27pHzlVBIHFdFDCzrVFTpR32/4YirjFQTnOVrHR/Df4RaL8RfHGnad4XtoYPDGmwTTaoif&#10;Ivky5WMRMMs9zLORh8goqs+QQFP6a2Wlm1sodO0638m3t40giQDCJFEoRFVR0VVAAHpVb4beAYPh&#10;z4HtfBkUovbtFWS+vtmz7VcFQGcLgYiT7kK4yIwNxLEmvQrSwkRQ0h6nr/8AX9a/qnhjhmOCormX&#10;vy38vI/k/jPiqpmOIsn+7jdLz835v8jDhsXWHyZFyAOSP5iqgs4WmEMS7ucbRXYx24iRWXcR1YHn&#10;/wDVT0iVpPMgj+ZuCw/z0r6OWGb1R8d7fl0ZiwaTBgSpkZ5w3X/PpV82at8m7JxxxWwujSKTI8me&#10;OFAzV06QpddrYwBx3o9hbYTrdzmGhWFfLU5+vWtKHT7sxBvKO1R+GPWuhOiKVBK467Rxk1tsk7RL&#10;Ep5HOCOmetbqjqZOrfU4yO0ZU86JOTnKgdfetEaWiQqwwec4Fb62ZgAiAyrd/er8NgIsu/zZ6D0q&#10;ZUBuozPtNPkMe+SPduHyj6046YUjOCWJ659K6WKPICyKRnP4ZpjIIhsJznnPce1UqStYx9o1ucnB&#10;aS5JKnnv/jXQ20L/AGctImPTNXYLcSZKnkdM1fBbcI2xxU+wRSqMybeHCea4zk/WtRYljXeB168+&#10;vpV2KKJQU2jP/wCqp0CxyAx/wDofX1raNPQTndlS8tjEirbgq3b3PuKlgt1kiaTkk9KmwWfc46ev&#10;4Yq7EInZVwFz94+tSqbuNSsURaS7sPwf89avwhlGxgD68UpYITtGST168Cld51XyovXOR0rTl0F7&#10;TQd5SsQoHXsabCgSXfIu5RxjrUEbrKNxYtnOSBkfQmh1kyGQkAds+lDp30M3JbmgbaKcnHB5OOnF&#10;UmhhibylH3TnNSecWjUgEnp9abMqEgP25P4VCpFOWg4mDcu3kng98f8A1qhETB2HVR/nPtVu3RZG&#10;EwUZPHpStCJs7c5+vUUnS6lxmVsAoAuBjp9BUvn78RsOnP4U7yIVUnkZ6c5qONVHQYqHDU2TZchl&#10;2A4HzdhURmbaSxGCeQKFSMbhuLE4yOw+tMk2FDkkdMkd89KzlT7jUlcWO5+/vHA4GcfXrUm75i7j&#10;qM49qpIzt8sQ3cdKmfcvMnB7/Wk6di0nckSV2bdIflXoKmjZSpaMkt+dVMqcDP8An60I64PRAOSO&#10;1RyBMtorOy7Tt4/P608ISmQeDkkdziqiSK7eVg4z34/Opd7eZk9OSfelFBFaXZAoMh/eEY54Hbjv&#10;TI42ALE5Knr1P/1qrysGVos4DdR647VVimaOIRKeM5J9RWvL2MlJGvv2L2OfWsa5LXLmOU7QBkAe&#10;3ariu6qZCc47H3rHvLzCnAwAwwR1I9D61MUOyZJhQoz09PSh1UxgIcc8+mPb/OKptqTNP5cgG0ck&#10;/wD16ttIjJuON2fy+v4VaWtkKXmSfKQWB2gHv2qJLhPOCod3semaU/7J4I44qjHCiStADyOffnmk&#10;7iUFbU6feGAc8g9fQ0k10WKJt4zgfQmsmCcwIY5myT0GORV5WR2XbzjJJPWimhPfUvGVWG0k8dc8&#10;VHgoWIPPUChAwJyc56e3tTmVVjDMc1d3sS10I0aRlJmByT19sU12Lnp8opxZ3BVcHFQyfJEcHiqe&#10;43Cy1EJYEKDt/pUdwpeEg8sBx/jTIrtJWY9v881Ik0T5AbBHHNWtdjmkmjEuJRCViLFXz/EM59qt&#10;STKNwHHdc+lQTyR3JVgv3ScE9eaWTYFCRA7sc8enamOLEnmkCBVGQeT9aiSOZyspbaepA64zyKex&#10;kQLuAXvk+lMSYDDJ8wxzn0q7I0uXw43bkPBztFNBZs7DwPX2qq07MpDfLjufT0pEvWiHOCD0zU2B&#10;GoVJQEHAOCc+9OARSXUc+p7f5+lIs8ciedGdykdQe1RxvuyDnH596qMeopNdR7lE49SO/wClIuM8&#10;9B0+tNDFj82Px9aahZmLk8cfStosylboDRrjkcjpUflOF3Nxnn0qyxXBDDOPeqMrvInqPTrinFa3&#10;JkSK2JD8w7cfypsbKv7tz16CmmNjGY2x83PuPpTEb5sj0roSuZOTWg8MpGENSK4jOd3Tv355ppGT&#10;tb0qMphgr9OuBVp6aGWvMW0mXgIM559aVVUucAgZ4J60xUOQoAH0/wA+lTnI6cY9+lO5rbQr+ZDG&#10;MSAgj9akknjCb5Ocdh29M0jR/MGccepqPah/eP8AMOeRxzVpoymiymZRu6gY5B6fr2q7mQIoyASP&#10;l78VDDthOYQFXqePbrVqGYH5ggLDv9auFnuRFaaDLeNgAcbeOOcf41djBALSE/iOQP51UV5NwkbG&#10;CeMdM1bXdtQKTweueCPpXVCMVsc6umOZmiT5zz6/1qzCjGQuvGB/OodrLITIMfh0+tT2yZYyqSQO&#10;PTmtOXXQJPsT7FZsj5T1/Kpo4YmkDL2459PpTSJFichckDI//VT7d/NTB4Y9h7f41pGN9yWkCx7H&#10;MyZH096dIhQiRFwwPIPJxUqb0P7oknvntUMULytsQDnLZ9T710IwqotII1bzCOuO2MmqEo8mTyYj&#10;78n+dX32JEDI2z+pFZU8jMACAQwycdevFBjJWLfkzRffw+RyRTWd43KL6ZHrUMX2gwmPOxvbnINT&#10;L+4cFhn3qokk8U6sgkxuPp9P8KdJIy4defWolCEFiSvt9ff0qVA6r5atwecEZH4/nVW7EJ63LFuy&#10;B2KHBx0/D17VauIo5kG0kM3pjt6+tQQQiNdsgxnPf8KesbINo5Gen/16auWpDooyHOOWcAf5FTAA&#10;ZC9umB2qrK5SYCI5OOPfNW1KjKgc1otiZRuKTuf096s+UYwpU5P8sjmqrhtw4wT+VW4QxyjMRngD&#10;/wCvTMJRuWo3OdowF4zj296sJJvJKjOOT27+tVU2ghD1HHqKtwbEl3Km4Ng+tW1dGUyyPL2kK3HY&#10;mrDRNGm4Ht1Hr9KqK8TsYgMHqc9OtSefMGHXafXnnOMY9MVUUSi5tUAbuNw9f5Gn7ESLLcg+/btU&#10;fm72+ZAoHQUpCcGQ5B56+3enaxaViYGBtijrj9fSnbkCMjruPqeg9aYI1ySvPYf5604K7MUH+PHe&#10;qQmlfUmWLqxzgDGB6GrEW1T5kfXGPc1WAYJhfm3cgD0pYk3SBM4br6detWzKN1Iull38n5xzg1KH&#10;LkAdR7daYJEjcb8Bjxx3xU0sXz7x1JGSKnmbKjHRtkgVRkBwR14PI9aaMt059xQvzrtbCgjj1pyB&#10;kySeOuO4pp66lO1gIdWU4yKlzghh1z09qAVzlTkUAoR1J9cetaXMru+jAOobDcA98VDMZQ29fu+n&#10;9P8A69WABjpxim5+XPRe5PpRJFJ6lLyg0qSEBSepBJNWQoXIUcdOvFRDyyODnJPOakUS7doHynpz&#10;29qL9jLldrkgQKAFGMHP1pwyrbSetNRyE2jnnvVldyYcrnIoauKLK+Y2OE6+tNIU9BUzFJCSgI9q&#10;Zsx9/H86EDepUaMMTsXcVPc4H16Uxxn7gGBgnHarEwuI2/dJkdyTjrUbpI8YKk8nke1OwnqipJFG&#10;GGTg/n0rPmXHyKwOavzRq2WdsL37YFY4UuhZWJbGBk9fr3poi1kctrd5sgNoB1/i9MHmvOnffOyx&#10;+nA6c16HqMQlIMa/MRgVwF3DteWckg5+72+nWuqMTKL1OW1GIsPNXnPHH86o6Vp2ovfpMgYRp2PA&#10;yO2Dwff/AOvXTQ6auqSpbB9nOTzjp2/pXRSZtz5QThK66cOpFWoSyY2CFuwwen9K5LUV2y+YgJLD&#10;HHb6Vvs8jkk9v8eazrtgc47HJ9Cf8RXXDuYRuf/S/SnSNTs9Jhe01az85Hxsk5LRgcnp2/M4rifH&#10;8FxpcTxeabiOUgxrkkKGPt7H/IFbun6lp93eQPKmGTLMjH5semenNSa3MNSvo5rmHylwNp65IPBB&#10;65Ga/jySvFxTP6xhZVLszfCGg6lp2gLLfBIbSJ2AkmbYo+bONxGM/wAhXo0mnCfUfJviUh25znrx&#10;UV+NB8T+Hn8N+I4xNAzB8FiiKU5R+CCeSeD8p7isqK4t9AmW2s7jMap5ahjncoAH4kY6/wCQ6dBw&#10;SitkRWd3fqZOqSi1i22qF0kztOOQB3/LrXHvrtzJajTrNPNywcg5K8Hnp3rqrbxFps806jIVdynK&#10;na3qOe1cmxQztMkYh4wNoxx2xTqX6DjtqjMOoaqEkguQSZCCoUAKMHtjse/etCG3eeAMAQ2Mtg/K&#10;CfT+mawL6/eK5W3XGBxkdTj0roke3gRZgx2MAx5OPcH8f5VlCzdmaX00HW8b2upQ+Y+VHJDDrkYz&#10;n2rqdUv7S5tDCD5mVAVj0B7frXPTySJCBNCojJyrH7xLDv7U2O0la2a5f5Q3AXpk16mEoX9056mu&#10;rOSvrVHXfM5Fwr5cDJLf7IH8q8j8XxalY35hiAVZFyqPkKc+pHT8K9J1LUoxdC9kiKXOcHBOMDPI&#10;Pr2NeDePvFepLd+fJB5rEbF2khVA5ySc4A7n17c1VShG13saUeZux8p+NdC8SaTr14uoTpJp0SeZ&#10;aHeWjleXJIctkoVYYxyAORk4rB+G2r6trMFxptzbwzeS8aQywYQu0gOCA3GAe5OenFdv4l8KeIvi&#10;B4ghtrZz5Cq8LRMDs+cj5+NuXHB55Xsea9S+Fv7O2n+BZX1nVZjLeHzHPmEuCzt14O1BjhcAnrk5&#10;Oa8/D5bOpVapL3T6KrmdGnh7VX73Zf194+y8N32l2K/b4kjnlHCSOHfaOAcrkbe/HfrTtN02Eal5&#10;kcLGUctIgO5iey+3cCvW7uO0dVeZUWOIfJjkn1XpnBxzSxX0TwLME2hCFVE+YjHp7e9fT0sphGyv&#10;sfI4nMJy+ZHYWH2GNbptstwRgHnAB9uma3b7Rla1W4lJjEu3eVHJGc43Nwc1lRtIR5+di45zgDH0&#10;65pnlRTSrLcSsbdRuAJJP054Ar14xja1jxXN3u2bqyR6aqtpmNzDgn/A1l3q6pK5uryXO4kgcKPq&#10;cc1JpnhGe7u/7RtJWdGJCLhmUM3CjIHDHpz0/WvevCP7PWreILlNQ8aO1va7QphVj94DIJPGTnHB&#10;xXpZdw5jcbrQhp+B5uZ5/g8Er152/M8BtrTUr7On6TayXlwcZCLwM9GZugUdzmvbPC3wf1iZ0uNV&#10;UxsB8v3RuBznLdcfSvqu0+HXhTw7bxWWhQN+6xhmbOD3IGBjJ9zmuhXSpoE8y3XJ7L6n1NfpeWeH&#10;lKnFPEO7PzLMfEWpVbhhlZd+p4To3w90Hw40hsbdEcgqJUURsQcHDEDJG7nBJrp4vD0qxeVGMAd3&#10;O4j8eK9Kj0SeUjeDzyQeMGtA2cqfuvL3A56Dt6V9JRyiFOPJBWR8vi82qVJc03dnl+n6CIWd5f4Q&#10;BjHp7/zrfMFu8f2eOMlfT19/rXXLpuZgojJY9sHNOGkTROWmhIIbt71U8vSVjiWNd9Tgp9LuopVa&#10;FOvOG9Pb3PpVn+zELbHPzHnGOvbrXcyWhZvL2cA5Jwa0hpkc0BZBhwch+enpisVg2X9asrtnmtzY&#10;yeapjTJOFAX2+tbdrp2zm4bLHjpnNdYuizxqA6hgQSNtaum6U8ah3Vfm7d/1roWCXUznjdNDk4rL&#10;JztAHBORVuOzjDZPzN1OBkfjXcx6W5DDGSeg/DipLbTWtIdgABbr/n2rpp4eysT9Ycjh/wCymRv3&#10;owSMmrMVqADAyhMduldu2mBFwT+tT2+h2zAiQYycmqVCxhKrZ2Rzlhp+T5wyrngH0H1roUtI2wDw&#10;ehA6VrW2meQvlwKdgPOT+ta0dikkwkwMjp/9etfZ9jP21znjp2JSsJOWHA6mobWwf7RuflkyD6V3&#10;f2VXQp93HQ//AKqrNbJFJjhv5E0KHYTqXRiSweTGW2gduBz+dNi026MhJXIIHNdEIkdRGDxySfyq&#10;R5ZYT82GHY/59KTVtjSlIyJNHhVQUOT34rUXTYFSOFVGB+f1qygMi5weeeKtIsjLt79qzcS5TS0M&#10;5rBfN4+6O1SrDDtKqCAep7//AKq0raweOTzJjnPYVoPZErtiAB7/AE/CspQM41NTnEt0VP3YwAT7&#10;963INJiCCZPukZ9yaaLaWGQ7hyOv4+1WU+0bDHncnBP49x61MorcfMwihMZ8otnJ7DFaPl7FEQGA&#10;B1qtGU3ggcDjGavW8MkrFM9BwOe1ZcnY0V+pERtG5lAHQ5pEt2Zz0x2+lWmjXzMZ9CRz09j61YVU&#10;2Boz93OB3qHEpmSI/mChSATj2+hqZYXjYJIeCeB/hVie2kRC8bA8cCpisEX7xefr696jk1CDsVJF&#10;YttU/L/Kq07rgnnb7evrWg65UhW+U/rz0qDDLuUEfMD81KUSpTITtSMOoJzTISqAyS/NnjPUj19q&#10;tKQvzMcKeD6DNPVhG2dwwT3HTHvU2BdyHbsBDD3xVeRAoO0Z9xU8kqjLN0HoM5zUaO2wEDG7kA/z&#10;qeUXON8xuV2nP+eKHgSRNxBU9j3xTi7s+HXBz1HT60O+7qMN1/GpaSOmm1YYEaL5Dz/tdM/hUU0h&#10;6KvTg570vmyMisTkDvSkRLECCemT6CpYe07E7JAhCnuBz259aozxqTvi5I6fWnbAw8w/dB49B/nF&#10;VZZ5M4jOOM0uW+hXtO6I2xG54JLCgMrE7Ovf/Cq5lTzCrNliO1PQhwQflx0x0weKn2eguZpggj58&#10;vOM9D705C27Cnk9e/wBKRVI468U5VJUqvzHOTVqBm5ahEQJGUgDt/k06QDBVyCF68dajI2fJ0Yc5&#10;HtU6LHJzKOB2PSlyFX7jZHbkk4z6VmMijLHOefxFXppZVcqR8n8xVLABGwcH17VpBDml0M7MobBX&#10;G3nJ6fSug0/5VLk7vQf0rIeMn5Om4dRW1AoVUt2IOOM+v+FbRic8x7pHu3quMnnnGMU4RyNwoyP8&#10;9Pxqw5RVKEZPqRkfSpYYllkzjOPTgCrsZt6aEY3t+764wOlMdNvXkjr6cVeZGmf93jC8ce1VGgYZ&#10;OQO5zW0aTYJ6alBo43IY9cVmOhQ8nitghRjGQc9Peqcu5pCeOnFdEIWMpPuUShf93nOeD24qr5Kr&#10;uXgt05/pWiDGo2Nk88dMfiahkVpBuXAHT8q3izFzGBcKTjt7VIsRK7SOB0FLFBM0vlTDC4yGz+lX&#10;TFN52xsAYHFdVOJlJq1xlvbcYk+71/KrptVBzGTx1IqeCOQuYz26ntzV2RSke1O3PPNd0InPOZim&#10;ND85XJ/T8feq8kKE7wc7ucDtV8Rv5f7wdeuf50zyIyuXzz6da64wMVJMz8Ip2k4z0J709fkye/rU&#10;zQFTheQex/xpfIZiVB9x/wDXq12BWZDBhWwec9z2q6cupLjjqPpUAjYAZ6DvT2IyDI20/jz+Vb00&#10;+oTikEfzP8wBGOpFSh5D+7AwB0xUG7eR/kU5JpckAA49B+HWt7HLN9CfLHlFye/tV23Vt4DgDkHi&#10;s4FuXPU9SOmK0bKRXTyxwSeffHpW0EYtmhPGHyAx/r+FQrCgGO/T65qVi4YA8HvU6KQ+8/hWnK72&#10;OecupXZGeEeYu0nqvtViKONPu9x+WKezsQS3LD3/ACpiyO8e5xjPFOMGQnc2HkVlUSZOcD64qu4y&#10;fMJGOwqOJBs2sMZ+6T0pjiOR8Z56HH+NaqFuoSRpWCbW3L07n/61XP3eCCmfXI/wrL0xNrf6z5Bn&#10;P4VpXfngDy2wuST6/wD6vWrbvsYqtbQRmg8vEvynOMD3ryj4v+BoPHfhCXw0Lh7ORmjkjliQO6vG&#10;25SEY7W9GGQ20nad2K9Uit45MNIcg80TrGyyI4ypGCccgVjiMJSr03Rqq6ejOnD4ydKaq03ZrY/H&#10;159X8JaldaL4rVrTUNNAYxB8gxnkSoe6P/CfqDggiut8L/EGODVRLq5KiaMbELrj5j1KthiSM9Px&#10;wK+/fiN8G/BnxatLex8WWiiW1jlWzu7c+RcQNLgsQ6jLDjOyTcmecdK/Pvx/+xF4h+Durv8AEj4b&#10;6tf+JbOMSiSwuSst3YwFtym3kCmS6VR8rof3mAXzgFT/ADTxZ4X43CylXwMeen2v7yXp1+R+/wDD&#10;PHmDxEFSxcuSf4X9enz+8+h/CnjnT73URpt7EInIPlbTlnIGSADgnHU47V64uJGWQ9H67hyv0xXy&#10;rY6R4Z1/TdLnsL2Sz1SNEkuZUXMnmquGAz9wbufl4OBzg19DeEdXuZbAWV2nmGPOZieSPcDufavz&#10;2EXtM+mrVIuV4s6q+XyokkeQbckDsckdh9K4LxLpiXfkTJhkiDMpb765HOD7jtXbX5a+IknTaYMb&#10;ABzjqT/n9Kzr4wNamGbh5BlWxnbn1H8xWOMw0ZxsdOCxLhJWZ5fd3EGsXZ1WOMQZjVQit12jgknu&#10;epNY95aw6lA92yKtwkm1WX5Txgjkcc9qe9hqVlLLa+Vh2YhgOmM549sVVlkutOzaXsr2SnBcjB4I&#10;6Dg8/TmviK9Kzdz7vBYtaMoPFML94b4M28DzDk7zgAL83OBVmSK2gdLMp5YYgbuoA7nPU15B4r+M&#10;WkeAdXutHuop7iWS18y1Lr5aySN9xndjnyxglwnzjCjHzZG9ZeLrnX9JOplUMm0NDt4Bx0B+h65/&#10;WvDli6fPKEXdo+rp058ik1ozTi1LXYXmtNMg89ix2rHGXZucA8c8964mzN8toEVmhiucJK2QTtJ5&#10;z3zjpXUeFNT17w/cma7uuZsF5Y+WBYE44xgDOK0pLG0u1ZmjEqSK5kB+7jGOAOmBk0UpOaUmbKbi&#10;7I4nxle+HtItTDYRQrJBGWhkVFRWwvG8r97Jx3yecc18VXfxD1XSdde81ry7i+uXMjwTgxJwBuA2&#10;chMfd259+a+xdW8DJOo1yG6trWxMrBbZg2/ywoAx1yc88dc5Jr5b+JBn8P3djcSW0U9tc7olQ7c+&#10;YDu2uSC4UKM5HBPB6V5Wd1KnIqkXypf1c9/KqkHLkavcv6Bq+ra5MdSvrK4061uwGtvPCgFO7xgZ&#10;Yx54Utg+vFdnp1iYLP7HYl5riX97MmwINsfAyzYJGDnA69aytL8Qal44t20CynaWdreRbKNtsYgZ&#10;U6qWwFTplsn2z376W2t7O1hXxrNHp+qeWkMija8ss7r8sahSVKuOS2duDnvis8Ik9ea/m/6t6eRr&#10;iJSUrbeRPB4iintgNTtMPGGb72SRjhRxx7+orzzVNVvJZDf6Y37on5bcsMqCMH8PQ12j2mo6dfW+&#10;q3UavZTbiXVx95Dgrg+vYjtnkHrk6teS6jbNerZpHKkrLHJ6QjnbjAyA2DXdi1OUbN7GdOyldIYv&#10;xGWXwLdeCb3Tbae4uCBDdyAB4SeSyKq8sBwpzjklh0FM0FEktXkuPluJY9jqAdqccbWwMnHJx06V&#10;n+EdEvIdSvLe8vIXlW0M++dwVJ3dWcDAI9AK6PTr65upZbRnUwxOBEyjO8ng89SPfvXFh1OXLKq9&#10;dvuNptRVoHqHhmeyl0XT9J0jT5EEDmOW6ll3sSeWLD5RjPTAwBgDvXC+Mk/sRr66tbeJ7YMzyTc4&#10;jRuQo7Dngep4FdJZaneiP+w7bKmVc/L1wuc4Pv8AzrI1/TtR8UaRqn9tyqNOsLF7qVZN7MIIcF2K&#10;xKzOwA4UdefQ17kk5U+WG550Xyzu9jxFcw6emu3oLx3kxVfIUtycFRxnBI7ce1b/APZenarFHexx&#10;x/ZbeYOJH5KSrxxx94ZP0r5E+IHxZn+GGs6N4x8F67f6E/iEPBfNCkbyzWkDB1lhjZJE8mJisbyB&#10;QwZlGeTX0n8HPGPh/wAY61LrGt6pDd6c25tSl80yTRGOJnh8xAvyu56qAd2eT6efSw3JJQ7/ANXv&#10;+emnfQ9uvh5xp+16f5aW/wAtT1Dw/a6sVDI8tsNVhYRvEA0qBt0YYZBX1yCOOOK8ZfTdLi1R7S7h&#10;MrW7GCOUsQxCjBZcHrxxXtOu+DvGvhXwL4P1me6mvJNXinn2NH5EsNuX3wPsUkCKVWx15PPVsDyi&#10;7gk1F1cnYmTI7KBnv90Hoe3/AOuni1dRi46rXXz19Diw892np/keaxaFZG58/Uil1p0jNG8ciFi7&#10;tgKcg4wM8jv2r0TylivwZAFtMGNA2BtZeiD0FL4f0/TfEPgJ7dAtrqMN+0ls7biVhH3BJjjOd3y8&#10;568dKyIbOC5geG7uZLdICZXuCmTtQ8naM46DOM8e9eZTpOnBOK31O6dTmfK3sewQXM2oLPaF4Ua2&#10;jDMuQoVMdSfT1PWuHutAtzCsrOiQjJEYGff5euPf61DrlvB4w1j+2NNuLO1UA+cjMcAso2MvRjkc&#10;7ffPbFXpb/TtLmstPgQLDGiox+8xK9MZ4x1544616MqftLqS06M4I1PZrR6nSeG9bg0jwzeapZqY&#10;LW0kDGR49678ADYuCWkB7AZzXjtt4jDSXVtPbyWzys7Rm4P70gtnMiAnk5zgE46E9qu6+niS31EW&#10;9xNLbWd3KzgOxEbNwxK9twHUjBx7YqjeXUAHmX1xFABkK0hAWIMcA5YFgSOo+nFbUqU2lHblOSpO&#10;Or3uZE8t9Jpzx6Yha3K4mCru4zyc9QCfvVzkUCXEc3lIhQ/6wnoAvTr2B/Oug1fxpoNjNb6P4Tle&#10;yZ4gHCESJKRnczN1CkdBg7iTnA68jq9ylpZi4imWKJOZGOQqhiACcA8AkDnqSB1IruhhlfV3scjr&#10;cqvsbeq+JdK0HQ3luC8KJgsShkYk4TKrGC8hZ2VVUDcWIUAkgH9Ff2dfgXrvgrTH8ffEKOeHxJr9&#10;qI5dLlCCPSbSRRi3ZRuIvHX5rmRGG3d5AyqEnO/Zf/ZYvvCl1YfGb4rRJL4kGZdMsWBWPSVywS5e&#10;N8M19JGc4dQbQErgylmH2n9hniYgDJPOQeuT1z7mv6L4B4F9lCONxa977K7eb8+y6fl/O3iFx8qz&#10;lgsG9PtS7+S8u769NN8Mabbg/NuPfJqdLPzCVKgjntxW8mmzh8Erj171o/Y/lXYMkDH+frX6q6St&#10;ofjyru9mc2ulgyt5aZRj36fhUxtTAQwGQD+VdaLNdquy8j07gUrokzbWG7PBGOaSpIbqs5LcAu6A&#10;fNUiW4E26VNrHjB7/lXTwaaJHVpVxt6A/ofwq5JYRiUyjnHtSnTRanoYUSSTsWVQoXgZ7k+9WzC0&#10;SBcZbqT3roLOASIwxgL2NXGhjLjv70nCwoz7HOJbybwjDHf8TV0x/ZhuUZJx9K0hHl84w3r7mrH2&#10;eeNstgr6npSdN7kKo7mEWHneQ/JPPH65rTgg/dkADnqSP51fUQh/lHyng4NW2VGUmNMDPGOtZumF&#10;SoYL2wilBVcOOCRTmtFUpJ1YZ4x0rQaNt5ST8/XFWYhm3XcM9iT354/SmqZXPpdGdFaRMTKGOQen&#10;rV3ykifKr0Oc9fwqYWweQBVIOfyq5IjQoAmByc96pRI9quhQkUqpbbw2B29KrxgJlWzg8Yq5dwo0&#10;YwzcHnHvVNsxy4dizdwP880pUzSNbqW7eBdhkcED39PpWcwnIJAADHp2rdWGScAjIDdyce2aa9hI&#10;zGPeCcZx2/OplAJS6mVI0e77wOACccde31p9pBJNky425OF9vXitiHTjEoZBmQdeeee1W47YxAqv&#10;BY/Xmmo2EpKxTitljwmAwAxk8dfTFV2jhhfzJP4T9K1JbeZySi4x1xxmqMaw248qX5m9Tz+f4VLj&#10;qXcptIXJdOFz/nNKztg7E4H5/p1+lTSYlViqds8ioA0pHAwO/fn9KUoFKQpYbdx+gHqf89agYlZW&#10;ZyME8EdqmSNXTc7ZPf2xUB/eL8vA/r9Kz5LmiqdCGTcCcdG5/Cqkke7luvYdqneZYiVY4Pv1GKqy&#10;3EY5Xk9fzqJGsNxryujhIck7eTSpPIY9x5J4FVWmaQhOBx+P1oY7TycA+vWsZGty+DJ8v8W6nk7u&#10;n0rJkuzbqA3AJznrTY9ViY7V3Ajrn+hqIq+4XtsbcckaL6ZODmp4lZz5ic49+1cxPdsjebI+7sKP&#10;7UXaInfO4cAds0eyQlc2p0RImd2J7+2DWestsoV2PPLY9h/jXOXmuTSbrXPbHIrnbzUZAojic70H&#10;3zzjvRdIXI2eii9huv3cLBVI+b1z2FZM00AnaCXt6V5Z/bdwLYqZQ8mQNw9PU9RmohrUjx4RwGHp&#10;9fx5J60rpGlOkz1BdolIX06+v/6qWQKwMm7cBzXmU/ijUIoMXJBIGAR1J9wOKxrTxPdCBp5nLbuh&#10;7D2/CspV4Ip0Gz3ZtQs1EflqWxgen5VWiv43nJlHzsep/QfhXkMPiyRnEu4CNOvB6jvx6fStf/hJ&#10;o1nw3A4O4HJ+bpwf1qPrcClhpo9aGDtPU/pUrgRHJIG4j9a8nsPGtm9wwnfHQH2z06dqlTxbbWrv&#10;5jiQMe3GAOmAcfzqFjqfcTwM+x64ZpAPMHToDjqajS5d0AY4Oa8ti8aJu8zP7oE8Zz9OD0Natt4r&#10;0yZ0Vn5I3H29Tk8Y/OtI42l3FLBVF0O2XUjKWRo/mHTHTj360+8uUijDqMlsH/GuGm8YaZbIJ0wc&#10;nlsknB7DGc1oHV7CQ4kYJu5yea0ji6ctExSozW6OigkhdCGBXjr6VE8YPb6Hvn2rKj1BLOTzpfuM&#10;P896VtWtpZiglxnn3PriumNSPcwcXsaWxCNyD64qRIgrbl+vQ84HWsyK8+baoJA5xxk+9T/2jZvI&#10;I0G5iAcZI/z/ACqrJ6nPZp2ZJdnMQj3ENnIPp6/4VXSyaJftG4nOflx/M0s9yJEDnhV5OPasSe8k&#10;jdnUEMcn6D3ocuhorm4i7snof/rU0xCRirdBjpxzXPx6jNukMhyG6D0PtVm3vFSMMWzvPReoqIsb&#10;idFDLBDHnccnog5zjrViC5SYb4gABwR2rm3mGcrleo596ktJwZNgHyEZ4/z+NbKa6GMqcjqpFVW3&#10;oOCMf/qqEBt4b8cVGhUwhTyckjB7fjQ4+RixwO1U5go6Fgt8m5RhgeDx0qCRQz/uvlZuvbFJDNhQ&#10;PQ45qKQspbzMhqtEpIYhw+E69zn9akDxhiuAGGT9aiDFADjryM1IzdGC4HU8ZzVqepNkSK2xct94&#10;DJFDspCjr/EM8UKqSnHy5PaoZUkklADHKnOP6VqpkTiPW7aI8LnHXNOM4nO0jAPOR2rNa5V2x79a&#10;ZHP5cjODle1bJmdzUd2K7C3J/nQnnI397HcnFVo3V/mds8/5HFW4iCQoP3R1/p9a0TM3FlmNgvzL&#10;39KnSTbJ8nI9D3qBZolkZU+bA6DmgSIRtA+b36fnWtNoy57aMv8ADAbuuM4HrUjRhCnmNznjPaqg&#10;ck7WGM9ef88VdR49m2UFgvXnn6+9dMIg5EscfKhHxk9D/nrVpBNCcrjDf5zVNdkT7ofuj1561Z2O&#10;4XLZDdc1q7bGEty+JccAcnrz1p0ZYgheueT/APWqqzYfDHA9/Wo5C8e1hubvx2x61aVmZ3ZswwuI&#10;/lbgjqaeGjiIEnHfkVzzXV8gO5tgk44qrhwRtcsQec+nvWnMZSWtzUutRimmWNAdvXJ4/wD1cU1p&#10;UlU7RwOAR1OP6VXeGPb5u7k4GO35UKMMJc5BBAApKVmZv0L8L74wMgM2SoPfHWkM7qCDySMHnOc+&#10;9VdqyYycbTjI65qYqFY/KcLxz1I/xrSLM2n0HRzvvDtg9j/hWkw3qQRgt39KzIsE5PFaCTZ/dyJk&#10;c9Patr3FaysT73UKvT361OhYg5bIJ/CqULutxhs47DsKurbsh87fnPb607ifcsQpiXzGXJHrTpAN&#10;5ZzhR0xUcc6KVdwSKtCTA3DB28jPc/8A66tDs0x6D5gTzzgCrLwtIdy4yPyqrFJLI29xkk/lmrpO&#10;47ZMD/ClJOxg0NjEm3aAox0rRWFoo/OQ5c/eA7VS2gAY5I5B7VcAkQ4YZOOcd/8AGmmjOeuhO5Eq&#10;ANy3p9KdE20F4/myOPTFUpFXb8h5Pt0FPhLIQkOOOKuJMUy0jAKASWPTmrBYCHbISecAY9v89ahV&#10;kkI28baVcbgT2quZBfUu7WwTIcZGAR0xT2jZFLN+Z68VE1w8nM3ye31ptuEIKoOeuOa0i1sap3L8&#10;TARF42PA4J7Ypnmqn3W+bOfxoCFVC5I3cn8qWJLdZSoUZ5Prik3YGi6lzHtwUPJ4J9fWpnSbKmMk&#10;nI4HAx71ApQvtU7j1JxUgc43Yz6Y9KcbbsiSvoSJIY1CSKMjjjipWBY+g5yaaHAxtABByc00ED/W&#10;HOD/ADq1a5m17pOm0DAyCvFAAAIXAyaZGUPyp1qQrkcCncyu7aEZDkCSM4BHTpT3UlfnJPfP9PSn&#10;CVh8zjA9+lPZzg8Y/wDrUnNFRh1IBHE4w4wM8VIgctj+HjiotxGIowcnr2A+tTCPzMgtjHPFEWrB&#10;KVyYIUznqajaJg+Q+4nk+nNCpiTJ6gdTTiWj56fSnuiBBGd3OB9KkAUKQec+g6Uxo8jaW2kd+uPX&#10;2pxhdW2L+Z4qhNkTsVUcEgZzVTzPMGGGGHIGe5q7hh+Pr/8AWrNk8tUwh2+p9O/ahDemxnXzxiMt&#10;cHZx0Fc9NdRoplHJXp1rZu4Az/Pn19B1rMnSFR5jpkcnjgHFaQRnzHCX2pXo3MpCZyPl5Az9a424&#10;uJXnaOUkdyfWuv1SO0CeZGcH2PHrWBLJ5g2NgqMdT1rrpWtqRfUzYFS1kNzk7mGB+ec1ftrrz1aI&#10;5Upnr/OqMqSHJ6D06d6oS3hhnPlAq4444/Cu2mjCpHqdIVwfnJFYty2Plzn606G686IqCSV659Ox&#10;FVbqVXURgkOx4P8AOtDFprVH/9P7IvvtOniGSRSrlxiTJbBHPXgH+VS6p4gOoaxbRzTi3lkiJjJB&#10;GVU4GAevPTtWvpuk3GvyXSSSeY8YXagO0E5xgZ6evFWtetvDsvhywOtGd76CYwJlRsjjVdwG/wC9&#10;yeMcciv429nKzaeh/Wymr67nL3Wl+JWnjkv7qK6tyGDjYQwOcAYPOK7Wy1GJv3N8GZouAT8w4HT1&#10;rm7fU9MnkEllOJFAx1PA9M8fl/8ArrSmlhl2x2g5Q7mbv9Pp611U6ajrH/Mmq29GEezULpTNtgOe&#10;C/8ACMc/kK4PVte1i7gdYlFu0O4LnoRnAOPUgVvXogOrtLMnlkAOqk5Xgcke9c9qGqWE5ia2BdpA&#10;UcDGRjuc44Ge2etVJJx1dgjDY5+0vp3nR2IbkE8cY78+td5Za9AupwPON1qm7cAMnkcHA9D1xXN3&#10;yaNo+jvfXSBNqn94e5J4OOpPoK8tub6e31hLgyf6IRt2ofu7T39Dn07Vi4clkzaMFK57nq/i8X92&#10;/wBnbpnAI+X/AIDXFr42khMkequQoUkP/dAGfw96yZ9Q24ZVV268H2zn/P1rJ1VI7oh4dqTBeNwy&#10;u4jpn0P513Uoy5rp6nNKFlrscw/xMOq3C3Ok2kzROPlEyYLE9DjcMDuPUda020mbxNo0+na1BHLZ&#10;3kTrKq7o38thggEYYH3BH4V43aXs9r4jv9ByIp9MYQywoNyksA+Y2GA2QRjkHnGOle7W2laylgk2&#10;r3Ys4xgJbsPmw3O5mOADjtyfWvQwNKc9Jk4qtThbldjL0LTdF0yV/wCzYwEZt54JO5urFvU9+/FT&#10;6lqcVi/kSO8jnAAPcnnOemP171TuvFGl2eILKIyEAkyY+8vYqBwfqDWPbX1n4vuAINheIqFjfcrs&#10;zEgKF6ls9Nvc161KcY2pU92eTUi5N1J7D/7buNSuik6L+652jnC+vH+TSy3o06WOSWXaZx8qk4Yj&#10;jj8B2NfT3wz/AGRvGXi4Q3N3O2n2t5MqhnUsqocndKwwwRRwQvPIz1r7d8F/s1/DLwFYeTFYR380&#10;xBmkmjGWI6fe3NhR05HJOc9v0TJvC/NMZFTqJQT6vf7v+GPzrOPE/KsI3Tg3Uku233/5XPy28J/C&#10;vxx451lLjR4WWykBdmkjdGcgEDy2+62GGCCOPevrDwl+xmsvkan4u1G5GJSfswDbNueEOXBO31Ix&#10;npxxX6CW+m22lWSw6XCsEYwqqoGQB0AJBIA7AVXkivJGJ3E56swPfpya/U8t8MsDhoWqe+/M/L8y&#10;8TMbiJP2XuLy3PNfDPwq8H+DtFg0/R7FTLGSXnOctI3BcjJyW4HOcDABwM1qLpnlI0c4ypYkcYHt&#10;+PrXpTBgwKZA71HKN0JV8HH+eK+vo0IUoqEFZHx2Kxc68uebuzzkaR5EZkkQuOCB6CrqadtVZYgA&#10;H4wQfWu0tLYDf5g4PAz2q7BEV4Ubk7YHTHtWcoXZEKrSOQh8O2ko8+bI5PAPXFXDpVpNmADHB6fp&#10;XWvBnDgcen41nG2mErIvXnB7CuOpTszdVrnKyaSY5cRDgfyqLy2/1sag7egx0rrfse2QmQ4J7DJz&#10;j+X9a0Pskbyhgu3PQjGPypSpi9tY82js7q4bMikjOAB0NXYLSBMiFQo7j/Peu3mga3bIUYHJxj19&#10;qRbCGaQFUAP+0BjNZexRsqumpzMltD8pVcnsKWDTLhJxLgFR1H1/rXUy6dLGoaAZI9hV+C1Krlzk&#10;/wBaFSRMpnKyWdwcbeAOMmmCxZj5IOc4IJ9q7R4V7ZwTnB5xVb+zt0oaM5HGaapW2NI1rI5yKHyV&#10;IdTkcdKI7MxoCwYgk/N06np+FdHNZtHIDjjJ4x/Opmib7jnIHbtR7FtkOtdmZHC1uNgBGeT6Cr0V&#10;vPJIrooBA7/4Vf8ALLL8ox/WrCswAaXO7OAaToW3M1NLYzRDIPknPzD07082Czg7wd47+ta0bqRh&#10;15BwD3qz8rgNx7GkqXccampnxWcMXylOvJqOSzgaUKowD0/+t9a0GiwTvbO4VDMMAbh8vf8ACs/Z&#10;M09pqJDBHlh1BPFTlIt20jDLjH/16rxTYJVQWHUgDj8/85ragt5JlJIwBjO0Zz+Nc7hqaqehTjEM&#10;jZcYH5HNXAA3BHB7/wBauQwxqBx+NTR2xBLEcZ49PyquUcfIoCI4PI3Ecf8A1/6U97VHkG3hR29/&#10;WtHySDkcnvikW2MhK5IGOvfP0rCVK5qmZAt1D7VPfIFXUEhJ/hC9/wClSvEkMnmfedRTs5DNyoA5&#10;rOMOhd7vUjM5OD2B5Bpke12znBY9McU7YuWZcev/ANahixxt4H+elKVLW6NUDPz8gPGc02VAYcFC&#10;T1+lTNmABlw5xyfepFcMuJB8xHXtWM4WYmUJI40C7idvbHr9arCNeTnI7/j3rQ8qM/vnz8oOcniq&#10;yeXhlj4yMcf0qHFslTKqKeg6enemRtFLI1pbkhgcMcHAqy8S8lcZHX8fep4ogJC+cA9D16UlTdhx&#10;lciWGPHl4zjrnvUMisDiP5j9OK00hyhZOgOeP896rlB1wR61MqZqlczGQ8b8hnyME8AVDJAzLtZu&#10;V7fSrExRrnJB2fXg1XeKQDehLA9TjAx6VlbUuw08kkYbA701mHD5AXv/APrqXCYJf2zx3rMdsqSz&#10;dMdB0pWHG2hI86JhU43ev/16pvyPUU5i0oJHqDUBgleTeWIB4z15+lFi3LUFRZPl9DVnf+7CDnI7&#10;0QRRDk/eHA5x/nNOjTchdhg+n+FBMk9x6qsS7gODwc07CAdc+van+QrESuenoeasBFuOh4HXPHX1&#10;4piSuV1cH5lPBqEdT22mrTrD5vGOe3WpNm+HnsT6f55o5bhJGRM3zbF5P1x/SqkuTjOeOf06n6Vp&#10;zxqrYbIxVZiBtAbnPUVUVpqTGaK6K75WMZJ5yD/npW3Db7EyTyRUdhGHk8wnOOCvT6VrSSNvZSoH&#10;arS0IlZsrFQI9vQ9elSKiooZ16+lSRsoYNg9sjtg1KqqJCz9M1cUZyiRqGdtq9D93nH8qjmjZ1xH&#10;xt6++a0TIwRlU7D/AHexqSElgT3H5V1007GXM7aGFJbAoSOMjH/16oT2cka5ToOSe9dIbKUPtTbx&#10;2bPNLc2SkDYTnoQP6Vq4kOdzBhsYNguGG9yOOePxqnKBFIpuVwGIGQC2M+uOcV2qW5KKYxxjGT/j&#10;Ub2ap8rrz610wgzGVjDi08y/vHOD2HQfWtBbSKABkzu79MVoJEABu/SnCKNzlm69O1d0I9GYKetj&#10;PjTy1Ow/eP6VJ5fXd154/nV0WeOE5Xv6/hxUMqOo8w/dA6muqETN3buzCljEx+Tj3qJoyoLSc4HW&#10;tpYwqF1BOfalXYrBZBhQPmPv6V1QRlJW3OfAZhjGM0khKvsHPpj2rUeMCTc3KnPTtSNFEF3oC27t&#10;3H0rZU0zK5lqjtlxxjqPaq8ikrsOSfb19K03jCDg89/aowpJGwjKnj04rWMdROTOf3uzeVn5unNW&#10;0WQw/OOTxnNaV4gkIk2/OP4vX2qu0ZCg52g+taxRlJshjygKv26GrUDknjv6VCyJt3Zz7D29qnt2&#10;2kkH8OnWt4xM56GjHcyLhFII6YqVJmcmRmwQOaosD/yzIGf1NELklyRkYHH+etaNGBsCeVQVPGeh&#10;PFX0Me/YV7ZweDWQkjvgSDheQcHj+lTLK4JkDA47/wA/rVqViLtM0mVZeU6e/tUJEYATPy9qijeS&#10;QGTpk08qCB2b1rRPuS7SRs6e0MkexiA3UY6069mcR4iG0k8+mKr6dbRsDITwMY/OtOa3BHntz2wa&#10;aitzlaSM+F5BHuk9/wD63FT4mYlW5OOfTn0ojkc5Ude4qRnaMFDyW6YODVWHTqW0K8KiOXaRtI4O&#10;e9Wo3VzskQMAQR9RyDkHsah6DL5B9/pU8aedG3ykN+uaah2B1ddD588efBHwjrc974o0SzTTNUJS&#10;VTah0WVoxjYyAlQZCfmcDOO3Ax57oN1OjPB89vc2Jbzkb5WjkQlGVvcHj3696+xIlZn+zyDI6+mD&#10;61yfj34dw67od1c6cu3UsCVZO8hQDajkAs3yggDkk454wfyzjfw+jjIPE4RJVF/5N/wfM+84X4wl&#10;Qao13eP5f8A8Ij8RiJWSZsySMGyM8AdR+NYut6/DFGlzA5MrnlBxt29/qa5d78XesXfhf7PJb6pY&#10;kiaOTKkbQG/iHcHgjIPUV5z/AGnHZ3PkeIWkiimfHAO9ATwGI5/+tX8wZhUqUpOlPRrufvWXOnNK&#10;cXdM9ITxLYy3y2IQwscly7ctuOMgdh60y/g0i43W8d0t0i/K/ksDtc9ULDuMckce9c9qtlaSQoI8&#10;P5ROyRcMdp6/N3Hr/jWdpejSXsp0vTpkSV8EY+UEZxhj2BPSvnq8G7tn02HxCtZHkfxt+Hll8RZ9&#10;Ps9O855rEbEAb9ztPJDoB8wOSScjBwazvAXgfxH4Yii0jXblZI4FlkMxYksq5c+YBkAKvAx1x613&#10;vhjxx4c1PxXfeHZmY3NiXR4dpxujYBjnofQjjB6jkZ6i9FxBI12v+qk6KpGG4xjFfJzwFCdR4iG+&#10;z+Xc+4w+NrRpqjLYydMltdT0RLy0HnQF84XoTgbTjqOD36VbvYrfTv3d0zRNIdqYz82T049BUFrq&#10;JjcqYxDkAKp6Zxz0rM1m61ExRXSqJNrNGoLZMY4JJ+vQVrJOKNo1G3oUPFUsWgrtt7Zp2iQEZOck&#10;nHB7KuOnWvEGt11O+i1LUlUvExkVTghWxkY9hX03vk1m0UXoRba4BVhtOW/hI9eOenPevIrjwnaq&#10;08cIXdbuQiEkNszhSec5wamrScrdUehhcQlvuV55rCwjR72D5XRpBIMJJkDd/rB+WOmK810/w+Ly&#10;9udamg81Xc7zISGSUnlhjkHaQOOK574h/GLRtPjm8GaNZHVGmtJUuZJN0ZimYlQEdv4Y1GTgfNnA&#10;OKk+GWoXel+DtN0WaQ3AmhEyy3RfdFCzFyp2jkoOmT8x9sV5FTGUauIVNa2/Pt5ntQoVIUvaPS/5&#10;HXx2AjhjdbkyhMRRxvn5V9j0wPpTNTd7yVNNtIzt+UNNnKJz0b/9dRa1qNgdGGvjUbe1is7pIfIm&#10;LJ5sbjLXBPRY4yQpHJYnil07xro/icXWmeGIJbextHAVZ9qSzIQT5rRqSFBYHaAzYGMkHIHpQpJ+&#10;5ff8TD2skr2K+p2drbXMaxy7Y7dQWDfxMTnLH0x0AqvrOpXfhRYbgxRxmVi7AnlIxyRgcZI6L1zj&#10;mq+oXUfnxExGSzU5mf7vPXZ/n/8AXH4ouvDHiBrW+u45ZL2Vdp4ygj6KjY4989fWlWw9k+XcunXe&#10;ikro9Nv7/R4/D8V3ZxxSXmqFfss+8gxwE72kcA5GB8oB4Jznpz4B44+INqv2LwRc6tHp0Wqym3ka&#10;OVl85967YX3YwNxG8E4YkKQc4rvvCF6mg6qNa01YrRrKKTy8xiRGB+VlKNwcA5Az1we1eceLLbRf&#10;iF4kg+Jt5pEV1q8pDRSeSsjF4ht3EAbHnZcF22Ek7eQVU11e0cY+7u/y6mdOUVP3tv16H5AfF8N4&#10;r+Mmq6/Y389/aWE0ljpH2mbzFFjAzKTE4CKYnmDuFGPvZz1r6Z/Y68I/Ee01vWde1O0Wy0z7BHDd&#10;faMGSeeaVpbUQhflRBiR5ec7Sq8kjH0Z42+E1neXLXFhai1Zy32iFDiDcedxjwQMNyyg8nPevQfD&#10;Hg628H6WH02IxxyhTmSQNcTMRzMyIdqKx4RB91QB1zXkKhUeIbmtEfW43iaE8J7CC6Ja+X9fqeta&#10;d4f1y5uF11LxreKa2EbyiRpX2rtIi2sTiPdztBAHUDNJqlhYSXrg3W2SOMSAlSomwcEDklc8kZ9O&#10;a19IstPt7eCTVE8mRU3GMHLqxHHzA49+enSsLXrjR3f7bHMoKRhMuQDuHUKD3Ofx/n6U+WEG3+Z8&#10;jDEOUrGE1n/ZelXmpaRbEed+6iRFLYdjywUchcDJJrnNM0rUtX024ummMEJK7uPlcYwQwz0I9wa6&#10;CDWdf0fTdTudEGbu8s5UG7knCt5YPYAk4I4yOO+ayrOHX9W8MC/unFrbWIillWYiFPnGJWUdwSDg&#10;5OOMHFeclGU1Fp7PTp951SrOKbRyfiTw3psviR73w5aLp1i8cXkQEkRmQKFeTqcF25I5HQjnNQ+J&#10;tHubXRYvslwz3HmxwKE4VixO8sSM7VUHp3xXSXHiRZLWG3kgluydwSSTC7EJyqADqR7gVz97fXOt&#10;Xb/aoFgNq7fLFn5h0GeeP/rV2UsDTbbit/69Dini53XNsi/FLqOr+BrTw14lkkuH0eOdrZhKC8Uj&#10;g4beR8yqvyrGeACQO2PmfUrvxlret2ml6lfaLeRNCs8w01pBMsIP3plfIBONoAHXvXqPiTXl03Tx&#10;/YwLzlyoViCCwU546kdu5rxT9lD4P/EP4q2viCzTwfea/dXckFnb3lqTBYi481zc/a74MI4o7cEC&#10;SRSSpRlCtKAh+iwOWPEVY0aMW3t923+RlLFU6VGpiKskku9uu9rtep2OrabaXypJpYRoyiPM2H8u&#10;JC2GOUBYschURAXdsKoOcj9XP2Wf2Q7/AMGapb/GL4yROdaidv7H0RpP3OlQkYWe8VcCa/lBJeN9&#10;8Vsu1QDMGkr279nv9nDS/gxJF4n8QTWviHxgYvJm1cQGOK1Q4PkabFIxMEK4AaU/vrjAeTbhVX6g&#10;a5OFiGWAyfzPJr+ieC/DOjhJLF4tXnvbov8Agn8ycceKlTFReDwTtDZy6v8A4H4tFG6RJZGuWJ8y&#10;TG5s5Jx0zn/9Zqq4LACNTgDnHetB0UnI45zgU5ACvyDGRkd6/VppXPyCNRvUqJZQDqp346Z45o+z&#10;Rx7Qh5HNayWkkrebyuB3HNXBYjmR0IcDvwfbFcvsrlU5md9llnz5eFHYn1xUkdnLC29fvHjOfatK&#10;GOSQhEHB4z6ZrVFnHtAJJYGpVFmrmY/2WGBVkuASewBxTxDG0BfZ+IJ/KtqO3MmUwKty7F2xxjGR&#10;z70/ZkOb6mLb2TS2584AZOB9KGsYQdk3Ld+1axAGBu6c571FMcLvRAT6nt9aSp30KUzKOnwqvzE9&#10;PyoaCeaLyUYbOMH9a1YII3dc8r2z0+vNarwquAuAPQU3TDnszl7GzmLP58W1VOD3yfatdrTD5QbR&#10;09quyBcB89+KflSgjB5b/H9KTjbcJSuc++jPPcfvGIQZ5Xg/4VozxNAwib9K2hBIq7V+Yd/T61RX&#10;dcz/ACAvz9frU8vYUql9ih5TpF8hy3c1E6PsG/lvX2rWmtpt33CDgduPpVeWxljfI5wM/wD66XIV&#10;dNamdLDHcfK4zjt6H/GpLGyt5bnY3zY+Y9jVuG2e5ufIKkADLHoPzrYFikB/cAE9M59e9DgXa2wk&#10;0MckZES5IGScZwPxqOC2EY8xu/T29K1RZTuVMLjA6nOMcfrQbaRG/d4J9TS9mi3K5lSzKyeVBFtI&#10;5yB19agkYv8AvWByfTpWxNAwI3fNjg49KpyW6KnBxnkemaFDuLm7FJ2UYGcHnGPesK/cW4XYMykk&#10;5PpWzImSLiP689jWU8URbzHjy2Dz3xScCedt2Kkkk8tvuj4bpj/69VJo5lh81uV4yc/pWgX2xMDj&#10;5epPvRIqtCx3ZOOvpWNSnpoaKbuYiy7B+74Ld6VzIV+VcNnk/wA+BT4meNiikL+FIZHZmYck98Yr&#10;Bpo3MtonkZmkbOTmoHVi5wQVH6UrXIG5f4skH8apSXcUKZUcgdx1qHDqbryJbhgFCdiSKz90ipgE&#10;njvUcc8kxRiCI8nEjEbT3I5I6Y7H6VxmtfErwVptvcXV9qKpHCuflBcsc4GAvOT2rhxOIp01eTsd&#10;2GwlWq0oRb9DrJZRDAZ5yCiDJx6d/wA6La6822E2NoBAx359e9fKHjL9pvw7pTtp+jKGY2wuEaY/&#10;I5kDGMkqThDjkkfSvmnxf+1X4uuLK4ltZAYThDsHknBYHaMEkAD5jhj19DXxWacfZdhYtupf01Pu&#10;Mu8PswxFvct66H6fXd5aFTJDKnyj5ssBj1GM/wCe1czL4gsLdZJJ7hCsQwzA7sY54x1Hpjr9a/ML&#10;Sfi/ruuRmQ3bo0jE4ck7VA65yAfas3V/F2s3Vw2pz6nK0drG4gCkohL4DNs6Fs8AnOBnbjPPyVfx&#10;Zwyjz043Po4eFtVaVJpH6K61488P2IF5d3sUIxhOc7geM4GT+fSvL9Y+Pfw/LPp6XLzNEcMyggSD&#10;ByUJHKjgZ6NnKnANfAM2r3t/LNc6ixla42lflCAFRjbhcZ9axndbcmSfJd2LNkk59ck//qNfM5h4&#10;vVZW9jTXzPZwvhlh4O1SbZ91D4+eEZrjybfdAy9nON2ePlPO4+oA6Vw8/wC0v4bgungtoN8kfGGD&#10;F1Ocf6vAYg9iOK+Jda8RxwOILVQzH7qoNzAeoxz+AqPSNL1K5vIr0QygMQSdmGA/2s4IH5/TvXgV&#10;fFvHyfJTS+5/5np0/D/L4Pmmnb1PvzUvjjObFfIgG5gC0m7KoPUx/e/WuVuvjffW6IiLHhvmZUUZ&#10;IA7LkjPfJP4V4qt5LJZNDsxuGCfp6ViReH5rqWWOwZIlHO6Qkg98DHIx/OtsVxxmE1eEiYcK5fF/&#10;Ae5XXx01Le0yRKUgweEIdc9Tgkcfnn9Kybn47+KruxkdH2sCJGClVAx6nk+xzXjM2ha758sUSfap&#10;UChyoGcHpwT0Izz7etTp4NvXMi3HzqBkP0BPpt65/wD15rkhxZmE7+8dKyHL4/DBHWTftH+MYhmd&#10;EKuQoXK/nggE+o5GKLL9pXxPeNHFdRCOM4+8AxGDjlQeB374rj9T+HQ1CNPM4ySCWJPGMZBXBBx6&#10;fWsmL4XSWM6La3O3b0OSwwB3LZPPv1rjfE2bJ/Fp8gWTZc1rA9uX4zeKpmMYMTDBYhVJPHXBGP1r&#10;S0z46a/ZXMNj8hViXMixyF0/2dztt/Tj3rx608O32kwfbWALyE/dJ/AYNRBruYk3Q8nbnO48D64/&#10;Sur/AFmx6fvSMXkODa0ifR9r8e9UvJxMQwVBkllX5+xyc54PPHWtVv2iltF33QO/OR8rsozx/Bkc&#10;+9fNL3FrEVj5cqR0AJPHX6VzWqatDaL5JbK7WfcTyQD7VvV40xlOPusxlwvg5uzifa1j+0Bpbt9o&#10;uz+6xlvlOQP7zDjoew5r1TS/jb4KvbFbxb4oWJ2xuuwtjj5XPGPxr8lRr82rSC2l2CJscDgE5zn8&#10;xn04q0dXe1t1UFwiNlfKIG39MfmOK7MD4k4j7S0OOtwJhpfDoz9gm+K3hoRJJJfW8SdSZJQCM9sH&#10;pXUHxnpJjW8adSvQYPHA6ZBJr8QZtc8QXheeFp4t+MRx7XODxlhhg2euT0rs9I8SfETSdKZ57jy2&#10;DNymN7Lnjdgdcdf84+pw/igtnBnh4nw2je6mftfD4gtprZrlm2MVBC9z6DHr7/nWpHqS3ES+XEWw&#10;PmJIHHqPx/Kvx58N/G3xZoNnFbXcn70IqvLuLbwDkAA5weeo9cHrXsNn+0/JYWimJBKw4UOrSEhj&#10;3Cfdx9evavpMD4kYaovfdvU+bx/AuJpu0Ff0P0hEtrcrut3DckcdAR2NZ0N3bC4DSkYU4yfbqRXy&#10;Pon7QFhewq7vtd4mkZckbVQZY+jbRyFXnGT2Ndpo/wATvDmqMl1bSSSEsR3VW5xyW4A9zge9fU0O&#10;JsNUXuyR85WyDEU3rBn07dXtkIfPLgLgHnIOPoaqWGrRvGxTgdsHNeT/APCS2V1AZo2DDOGIcHH+&#10;fyrofD99bGJoRyck7ui49vX+Verh8wpzejPPr4OcdLHr2n6q00MjH+ABgcepqVtSVwjyZ9xjiuRs&#10;9Qhig+yhgZHO7rwAen4VsSXAUL5xC4PfivTeJilY5fYSOjZklgXawUn0OMD1qMTRbwF5PHOfzNY6&#10;TM3yKQ3rUmxmTfEMH1z1rWNZNGToG5HmaP5uAeSO3FVpXnaBY1J2sd2Kz4LnbG+6TGPmwe2PSphq&#10;EUwWa3OFPGSPxq+dMj2ImFOX3DdzkUnmzRRqsfzAcZPJqs80Mku+MgKcEe1Nmv41iwh69vUVXMkS&#10;oXVhsoLzbT+H1NTPxtgiHTt71mxP9pl3J1Xpnr9asLOzMAVxgcnPUjvXTGTaOaa6k8U/lygKxC4x&#10;+Na8eFUnPA5PHQmsHJR03ZHOOO57VuLKI/v8jvxxW8djDVas0EVUQTMdwXqenT6Vbj8uaMPDjOfX&#10;nn/D2rAubjaS0P3TyKso/wB24jx/OrjIz0vc1RI3mqrDGDj8atRStMHwMMnOe5rKBkmZSx+YdxVu&#10;IYbJbJHPH+eK6Yy6kJ6msjQ58wABsHHt+FLFMm7dzk9v51XDCVAo4PQn1FErBQqIclPUdRW6vYma&#10;Rf8ANUqF3ZJ7H/GnBwj4DdcbiOenH4Cs84l+dO/Ydse1WBIiAIoL7vy/OtL6mZb8mO6j2krjP16c&#10;1mF2QmVMYfsR09K0raIsw55I6VTuI3Fw0Y4UH8q0bM5QuR28u/7vVjjNX44nGfM5APQD+tUC+MhB&#10;hRx/n60+JmjbeCQf0x2oiZ1FZFgvtIJO0D0HP/66m3s/zJ09ahUG44J4HapIliEuMlRjgZx+dXF9&#10;DCzJD7g465+tW4xGfmZevG7P+RVZWEEhbIaMnk5/zzVkPGUymSrHkHjA9+taqXYXoTLHc5+VwOnY&#10;EY/Hg1omVT8x6HtnpVONtufJOR/hU0TCRGMnyDOfeqRcbdSTccCMLkg47cVZ2hcN1A7etVkdtv7v&#10;v+NTxlljJI5HX/8AXVrsY81nqWo5DMpUdP4TmtCCFky0+CTjBUk4rDWNkUFCQPT36c1o2ssvSbkt&#10;jPfAqmS97IvmLCl1wQevY1YkBdgD0wM9MfT8KptLK3yYwBxn3p6RsHwrsDjqv+elHKYSgyaTy418&#10;wnJ6AD1oyVHmP2HH4087HlBY47g/59KREYE56nPWhu2gXa0J3R4vmbnvjtgirCTKqlxjp3qFJAP3&#10;Tc7eoPHSjHaI/MMEZ6Va13BItsWJ4AJ7Z6D0zTo5JMGQr054qOMq5EjtjB6ev+FNje5gkLoMc/Lx&#10;VqTuEp2epoJMGXfJwccn6f8A1qkDxbhMOFOeeagWWF8FgA3PA4/GpmlcAvGBz6/nUyK5icIYm8wE&#10;ljjrgDip8H70o+bGD/n3qvFMu1nI+Unp+HWn7vlDDCqOgP8AnNWrCnsTiJmzKpx/hUrIcDaMAdKj&#10;WeFyCcg9iatZRivzfkKpNXMZwe4JHtHyDGanjQt8wXGPWmwoxba3f/Oa01jUD5e/anzalqOhVjU7&#10;wqjnJ69KZPCxXBOF9utX9w2+Xgk+tBCBem4nt/Km0iuhmEMDgDjHOTQoZDuQ49asPFtXk9RwO9VD&#10;GwwN2aEujMqjW6HqFb7vP9acqAY29KiKggbOg5qQZ6AHAwMGqStoC11ZJjC7ucfyqFPOGUU7gDkH&#10;OTz2/CnuMgDOfao1LRnaTnnB96T0MmhOjYYEetZxjUE/Lxk4BP8AStR0VztcjgcZOKz5GQoQSMkd&#10;F5qwt3MyR4ixSYEgjAOeAa5fXJb+O2Bh5DEhh7dq6ubbIwThVBxyK4jUmMjMnm5CEgen/wCuuqkj&#10;FPU4i9WaSMqVyCOlc1cymM5kyPQY4/Ou2lmdEMa8q2cg9a5iWDLE5yvGM9Pp3rojElMpx3kg+Qxb&#10;29c4HTn8aoyNMZmO3eTk8dh9a00Bkj8qTjJ6njqelZ86NbyeXGwAyQMcmuqOhhUfUrGQqTt6AckY&#10;5pjTRBwm8Fzk8fpVeV+pYnDDn19KzzvKhozz71Zyym0z/9T7ovbsaXbi8sWUvnDH257f5xXCeJ/F&#10;l5HAum2DLIjESEMoySn8IY8j0P8AOnJd3Vizpexqd5BxG+QV+px+VcvrhW4u1uOFjYvtAHTcckY9&#10;K/kCvG6fK7H9ZUtJanQeGbt9UVkvgq3EgyUzkhfX8OldB9sfQ7tJo/3ar8jMFB4z6d8/pXlcYhtW&#10;8z5l2N8rZ9emPQfXpXqgFvYJb3HiiKSSKZA8e07shu68j0IPT3rbDz92xVSydyvqMlreSHUBO4DD&#10;Cg4+bGSPl/zgV88fELRr/V0t9U0ppI47VWlKRMFZ2BBAHue3tXrc17Gt3OlgrIu5hGOhC5OOvt3r&#10;EcGINHKVduM7azxWE9tFxNKNRwkmjxnURreu6fA+oXTI+/cBtBKk9VOeCe3v7Vo6bYXyk26f8skE&#10;mHYMdpOCDx/KuvvY7e/Lw2UBnlxu2RhnKbeSdqKxx356fSur+EvgPxp8Uru3j+Heganrkd2Zi9zb&#10;W7LZqkDCOVvtMhRGVHIWQx79rZUAsGA2yjhrEYiuoUk5N9rseOzmlh6UqtVqMV30OS086ndoAib9&#10;nyhxgLzyAfTjv/Wuw0HwDrOv3sdlayPcajPNHClnbxu2xXIRRnnDMxAy2FXOSQMkfoz8O/8AgnxJ&#10;qy/b/jtrf2ewbhdJ8PS+S74ONtxfMpcoOSTbiNy2MMFB3fcPhXwR8PvhtpNt4Z+Hei2ulWlpGIlE&#10;alpXPO5pJnzJIzEkksehxz1P9GcHeCdbm9rmOi7dT+fOMPGzDQTpZf70u+yPz58B/sT+INW8MxXH&#10;i29k0G5kOX05eZ7Z1BVxLJGZIS24EBkLhgBIp24BuD9gPwzrWkyWfjW/ku7yUna6ztmBVyqKHUYk&#10;Dqd0gKj5gAMgKR+j/wBobbuz6AAcD6Af4VnXcI3lUB7c+lftD4DyrkVN0k0u+p+Kx4+zRyc/atN9&#10;j8obn/gm5ovhlnu/BOp3VzNI21ob668228tiCVigCqkWCMNg8qeAa+v/AAX+z94J8LeFrbTL2P7b&#10;fwnLTSojHCMxjAYKGygcgEbSFCjkjdX0W6FDvI5HpxVCVSJNyjrzkVeA4Ly3B1Pa4akosnMOMcyx&#10;kFTxNVySMpraaZlSInYihUTgBQOBgdBWHLaS2rbnOSe/t6V10sUhyVHzDt6iqkiLGuyYD6Gveqvo&#10;jwIvXU582rONucg+1XX08yKIE4Hrjj8eauRrJIfKjQ7V7gcc9vx9K3BYsqCfByM+xwfauaotDqhI&#10;5y10YsGaY4KnH19qlXSirlVAxg4+tdD5ZZQidCc++al+yun+vGPQ1wSgmbRqu5ygsIk+XqzevTit&#10;BLZgmUHXHFan9mgNuyWJPA9vT8KtPZtF82ztzURgi/bM5HyDHKVk4H8+aFhhDFZOQvTtXSTwO8Z2&#10;qSfbnv7VBDp7SqTMoyBwAcH/APXWM49jdT6HOTxx5ATndnj1xUMdrcswRht9Pauyi0yFSsgGG6bm&#10;5NWobaFJcyLz74rOVLQSqanD3GmXg/eqMgcYHvSx2phAwCMfzrumgMR46Hpnkf5+tRQ26OdkmCT0&#10;WsHRNfatHGiG6KM4AznG096lMUxjBZSpOMCu4/s/zZNxAK/TGKrGONeVUOV5x+NNUl1LjUOUksrq&#10;MFsFsc8elVwkw2uo4OPx/wD1V3Mbq/KdTz71CiCWXeRyPXmqlTQ1Ns5uKydf3hBIPHP1qMWORhlw&#10;MZ9yCfpXXiBg5Z/mUD9TUcluoALqePX/ADis5ohy1OfW3ATEa47cVGLUwgBsk45/pXTIgwYUG09e&#10;fT1pssBikJZdwPI6VDjcIy6GCsK+VuIweP0pzJztI5Nbd1bSFVdBkHiqcloVt/Nyd+cewpNF2s9y&#10;GNMqUkOSOhx2oa1hddj9+lShZRzg5YdOuKlAYuBICSep+lc83bQ6b6XILWzEUpEfBI+72JFdGilY&#10;NkuUUgZA/wA/596wIkeW7VFyFUg5rqv7PYrvZevJP+etS46XBvuZMTJCwZzgMvGeKvwKbibbIDsb&#10;POOBjtWvbW8ajJUMegzzV5IQIyvH4d8Viyo1LaHPzRGDOeQM9v0qJdqk+WSSe/tXUPaxou2VelOh&#10;hiVBGsYA6j/JrFs6VI5RLOO4YbjjJ4q5PYxkL5Y27TnA9BWjJBFHOSilQwGPagEhsnDepHTmplHT&#10;QqMtTjpIGVjvIwTnAqZvMwW/hYYBIrpZYIpG8x0wRnGOlQysD8rjJ6fSs12Zupaas56GGecbIlzt&#10;4IPvTUjO/bJ3/wA81u/KseEAAB69/wDJrPa3zllbO45PGeetJx6smVS+iII4v3fmqSTyNpqmsBxh&#10;flIGT/n1rYdGVR5eSD0yOfyqlJlfunBFKaW4RTZX8hxlMZJ9MCpLeFmO1R16Z4FSxOvIOQE53VZZ&#10;YziQZ5FQ4Fc1titKgX5t2eMH0/KoJI8t5hHHfFaBslljBboCCPc1BPbSFhzgDnmsGnsU5GWIlAZW&#10;XdkcZIqtIgj+dGwp6AnP4Vc2tsK557f4VTmOVKOc4Gcj9axmkio1OhlOdzEOcA+nT8qgmlRM7hkD&#10;GD7fX0p5fI28d+aZLAS3lqfvcfnWXKdEKbtdlRQr8dB1p7hEwS4C8jOe9PitVhkMceWPXP161LJB&#10;GyfP+NCQ9ncYQijBB3jvnr70vXjr/QVE7eWTEMMccHsPrVt7cRLvwSxA9MYp8oXb3Isdu/51IJWY&#10;legPXHHNAyi7hjJ9KkCDdsK7hkZ5xVpIOZEIBbkdPY0qRn5mLFun0554qe5Gw/KvY8e9PEu1NzD7&#10;3p7UOAqruZ0y7Hy3TOapyRLncmSp/Q1qXEyoQ7HHAGDUa/OSB97IqmjO19iTSYlafcSPlBABGc1t&#10;m2Rzh88noKnskja22gZ2/MGHYniolExbyYxnHYD+tbwhoYydmSAAkE8EZHNL5Qzz+XanMkgbaV3e&#10;napYoZZPY5x9a1hBGU5N7Bb2a3LkTfd9j1/GtOCLaqxsoVEGFX0x71FaLJFN8y465z16d61dg++v&#10;KkZ4P+eldCiZ8/ch+yRhsj73XPU8duaZNAr4EfyFc9BitBYsuFIxjv8AWpLiHBOFyPc10Rh3M0zM&#10;MDoD/ET1/p/+uoJYTKPMcbQDg89a0PKkPzJzn0GAB9aGh8snuCK2huZuHUzI2j+ZumccjilkCMAI&#10;lBHOTipk2o+W6r3Ip/yMS8ZyRz0xXRy6mTKbgMu6Nto7DNR/Nny/6VYdCuWVc5zTyiONy84PI/Ku&#10;mC1M27amIVdSfr/+ukMbFvLAJz39v8atM6bueTSE4xkDGeMetdcFbcmb0MuWNmyp4A4JpqKqqB6V&#10;Zc7mOTkn+tMMeZNqnI6810pWOdspmJNxO7PGeajGyM8HPrVubiHbt6/nUKgeVgDhu+elbKNtTCb7&#10;DZuzZ6HIqpJAj4kbOB2H9amkSRVAJJPvzUUkgR+VBHv2/wA/WtDNy6MqTRIjg4O0j1/OkhTDnHsA&#10;P/r1K8gfpySP1pg5Y84x0wDVxj1LeqLyoqKGY9cZNOREiYEd+wpkCPJGoIAQ98f0q0qKr55Y9vb+&#10;VaGE9CYqWHzHnHP1p0mFKpgYbGPb/wDXREoOXOQenbmmSQyRuJH4B7jrTMkrj/NdDyODVou5iyF4&#10;69cUsD/NtHAOOauG2d4wB0JA471pGNjPka2JtKXY3nvjOMgdfzraubnbC7bc56fXtUNrGsShIx8u&#10;c5P+e1W2T7pC98e1apGUVpeRiQeZKBITgnOff09qnWBBKWmfB9vSnXTnzyyjIbGT26Uzy9yZzjJz&#10;kU79CLlZGlMgDNtXOPWuoBWSFVx04H/6qwhFHJKiEbTwDz1HU/nXRLtcEAAEcYHSr8jKUyMW6SEN&#10;IOOuAeTitOMBl2kAKRg5qi543Ec1ejBKAAfXFDjpYylPU43WvA2ha5cPdXkCyzMgj81l/eBEOURX&#10;HzKoyehzgmvlj4ifBz+yNQkF/bHVNNk/fLcRgo4OQDGypyrruByp2lfmzkMB9s73XIUH3JFWBDb3&#10;MBSRfvYBz3A5AI7j2r5HibgvB5pS9nVjZ9Gt/wDgn03D/FWIwFVShK67H5mWXh9vDF00No+60dSY&#10;0yWKEnlNxJ38dG6noc4zWrZ2htiVHyZO9h34H6f0r67+I/wY0PVtEudY8O4tdWR2ljEasIZgeRG8&#10;S5CluQZEA5IJBr4qudf1Pwrcpp3xGsBo88rDyg0gdHVk3riUEozFBuK5yByQBX818V+HuKy7Vx5o&#10;d0tPn2P3rhzjChjnZO0uz3/4J8neO/g38RvBXxQvvi58MrxILa//AH0kcc37zzZExJEYJlcMkm0b&#10;gW2OTj5TzX0J4WfzPD9hHrnmGZUVpQTgmRhlgDjG0E4GOABx616Bqn2W8KwjgnqM/oRWPNJGoa3H&#10;YdByRxX4jLJ4UJylTb11t0v5I/YcNm86kIwqdOpkX1lpFwxjfcsr9CD/AD9a5K5SSEqsiZKt8xHP&#10;tXZtY+VHGsEnPQ57+tZF3bTWZkYKrhuMgnK574rFK57dOscy1tPb2Rvo5dsduflDMc5Y9AB9a4y9&#10;mv5NWlvQkkUrqE2uCAMDrkZHOfXNdje2VrBZrqCF2kjcb45CSrZPB29ttN1zXLi90OTQdLt0k+0k&#10;K5yQ4xgjaOpY+9Y1IL7jupVH0Pk7xT4Vu77Xme508yW4SMF8jDbOgGTg4HH44Ga9BTwr4iu9Ke8s&#10;JYIY1XYUOd4HTpwB+vtXpZsIYdKi0/VFFw0bbiGH3WzkfivrWLd6FLqLLHCso2NuI+6n+ycn05xX&#10;DSyyMXKXc9OeZyaUX0PzT+Nd74h8QxJ4cuGl07SNLufKng2gJLcAfIXbJ3fMfkx8uffp1fwOj1HS&#10;9UttC1J/NdLeYJIsp2xQDBjUcc7cfNnqSea+gfjH8NNK1a0tri6icTxBxMLeQK5VW/dqw+5k8sSu&#10;CF+XPNfMN54ni+H18LzQrXdNbwMsYlLeUEYg8lcsx45A7eled9VeGrqpVeit9x9JSx8cRhlRgtT6&#10;xudWu5tPjiv5RDs3SR+adoCnoRnoSc5POa4bQ/Gej6ulxbw3KSSZ2RMGyAejcr/GDyB6dq838M/E&#10;jxJ8Q47jVtctILQW4WNHtUkWIqVzhRKOCv8AEMn3Arfg+BehaaYdfFxNE82JfJhkCupPzAOcYwe4&#10;64rtqYqdSSdJXS3PPlRhSTjVdmeqXF5aWc91eyI7IyqI0XHlqe+7+7j1HWq8fiN1RIlAhmj2tGUb&#10;CIM5yMAbfXNS2WmfZ7HyULyQAYYt9w7uo6d6QaOl5beSI/3bEAlBghM9Ae3FdUOe+h5sqkepysvh&#10;7UJL+9gsXkvsuQqhiVVydxJJOM84/pWs3gnU9AK+KtRniecISY42b9yrAcSMRgntx0/m/wAZa74k&#10;W0Tw5ot3LYabpmVFtGEJZCuMFtu/jOeCGJPU1y+hXniPRrB9EKzxWd0uX8473cMcEhmyQCeoPNc1&#10;V0oVGuVu3Xz/AF+dvQ6VKUo8zaPUtN1CaCJdQvfKkdsjy8kjb6sT09hXWW/ikXXha70Pw1o0X2yW&#10;V2mnZkGITjEceQfnJBBPHycZ3cjzkjT4bpRM5CMvDZwc88HPGK6q21CKC1EMMaxxYAMiZy5HQHHT&#10;rzXoU1zaN2/M5ZpWvYyNJm1Vblp7hERJF8uGMEbx7lf8fyxWP4zupHt47FQtzHGsscrAcK0vI/3u&#10;B2HFdhFZLd2pa2Xzb/zeducqnOAT/ePp7VzmoaJoS3S3cl6xukDRx24KSCQ5+cvjoFPAIzzxXSsI&#10;+TlRMcZHmueVB7nEcsEjI6gHjvwMZ7dKUW2rW6xXRQmO5kCtKy4SPc2BvbPQk/e4A6V6fYfDXxn4&#10;y1m4TwRoV3rcCGG3P2HaYopX3EvLKxRU4BJyx4HAJwD99/BT9kfw1babba98YLWDUtamLNJp7t59&#10;haQlNn2cxE+TduR8zySLsUnZGpALH73hTw+xmPnomo93ov8Ag/I+L4q4/wADgINyknJfZW//AAPn&#10;/wAA+Rvhb+x3d/F8NfeNIP7G8KzBwXUKt/eqG2utqnPkRSEH/SW6rkxfOFY/rLYaHo3h/TbTw54f&#10;gWw02zjWG1soVAht4lHEaL0IHUsfmZssxLEk9bcaaHkkushGbb90Y4ChVAA4AVQFA6AAAcVlNErS&#10;GPIJXIJ6Cv6c4c4TwuWUuWgvee76s/lDivjLF5rVvWdoLaK2X/BEjVIoxBCOB75P50xyqZIq7bWm&#10;2Mg9unNSrbK67unUV9Dys+ap1UkVYt7qGRc7+d2OKtRpHGwJGWGDVuDkCFQcdP8A69aQhHChfU5+&#10;lS49TaFRbXKaSCYCQkjPJyMVFJOVBiRj0yeCTj0rVSGNiePl6fWlnskMbY+X6dv/AK1ZzpGvtEUr&#10;KNz0+SM9T6mtRIhncgz2zUEIjjiRSenr/M1t2qmRdx+73H0qHElVNSG2jaQsw/g9O+ajeKTb8wOc&#10;+mSa6OwMMQC4O7rnH5VYFpFOpmwQv1qZRKnUsczBp0r/ADMcZrWh06WL5mjBQ/eJJBH+P0rfxHtz&#10;x+HHX+tS73bcm0hTxSsJVbs5i409ZXD25wff+nepo9FkuEBSUBh3IJ478Ct+4iRcEjoPU5HamwJs&#10;O3se1TYfPZmKdMFsDHk89Tx/IVCNNtjKHUsw7gfp/wDrroLlXVsIh2dfoR+oqSK0892eTKkjHof/&#10;ANVQ4q1y9jJZYVIIG3tgVZtLfYu+Agcj8vc1eltVD7V6DmpbC23I6oDtB79qTjoaWM+aIzA7SOO9&#10;QC0XAmfHHI710T2wb5nGAfQdaZDGzLngYyBkZqWbStYxVJmURk8fQ4PpwaV7dGI/hK/56VulPKib&#10;A3E8c96rSRI+3gfLTt2HG2zM/wAsKAq5O7OfaoSrpzjkVqLCQ25x/WqTQXUZ8x8FTwAD/npURhdg&#10;pa6FSYTHDEe+OKyp42BG0ZIPIPFbx3r/AKw7ePrWXqUitKERg2RyR2+tEqbb0Li7mLOZNxbGQTyc&#10;YxWfNJIXwo49x1rZmlKx+RCvHfvVCTdINgUD371Xs3YV7MyGzj6fyqncW+Y2fdtHcn/AVoSSpGpZ&#10;xyO3asue5mMXQDOAf/1VHs2aOUUtTKyC5cnHfrTntbiSJpFO1APncnaqA92Y4Az7n6Vynjv4keC/&#10;hTora94ol8yX5THYREfaZdxxuwwwiKASXbjA4DGvzl+MP7UviP4gvN4ft/8AiU6aimJPs0nm/aUm&#10;A8wSMMKFGFKkgkEZUqa+L4m4tweWRtXl73RLf/gH23C/BWMzK0qMbQ7vb/gn2r40+NXw48CXtzpb&#10;ztqN3a8TQW6ksjY4TceCTkZzjAOecgV8zar+2Q14EtdB05Yim1mDkhnJDZhLktt2tj50U7h/Cp4r&#10;4d1XUbzWdMNhNM0cUjb3KuRux0JIwSSf15rI0gSx6qkSgsGywCkYz/eOefr71+AZ54uZjVqcmFtG&#10;L8tT9vyvwsy+lC+ITlJeeh7ZrXxQ8Y+JYli167jvbl38wysp4PBJVM4GO3fgV57darrr3KieRpQo&#10;OHOAVJ53D37c1AiztqbxlGGR1x19v/1VNKYxnz+Cue3PPXivg8TnuJrtyqzf3n22HwVHDx5aMUl5&#10;I5u6sDFFLcWiLvk/1hRQCckfe9eefrzUBtIbsCKUb1IG71zzzXVWOgazr8JMCPar1BbIyP5+9bGp&#10;+CJINNVlBVlA+bdgscZ7H15rw3TlrJLQ6Xjox0b1PPINEuHYRWGcE9M44/z04qzH4e1S1RiXMshy&#10;SNpGc9jzjr3711Fus+msqyRskrbV5Xnnqf1r0PS43kR7VoiOMntn/wCsP0pYfAU6rt1OPFZi4+h5&#10;dpehXs8DG4ZQFyMjJ44/ve/FW7zwtFcbT5z7ZDkjHp+tem3+nXX2Um0TLMe57Z/rUNnpGqyYSeII&#10;qgnqMgDoB717Dy6KtGx5ssff3kzgbDwVpNnCR5KPcn+M/wAQzkZYdDXoUWl6TaoJYoTuClWZjk5b&#10;uD1Hr/nFSwWrpbbpo8FOQOvT2pLy5FigiB3E8Et2J5611wwlOnG9jjqYhz3ZUOkJeygFggxy2AT/&#10;AIfhVmPw9HDb+YkxZm4OBj6/57Zqa1lingyrcDv16VdhdWdjGTjHQ/oa6KUYtaHJVk+jHW+lRW8Q&#10;dcs7naO5Gffr9e1V/wCzbneXkXhz8pxwcds/rzXT2Ja7iEcfDAcg9cf/AFxU5TyYG8odh8p5/M9a&#10;64UU1oefKq7nA3NukTB5mCBc5BPGarRwWtxI0cb8ngAcE9Px5rthIBCzKqyDOWXHJ/OrEptokimW&#10;JVwAVYAAjnpnrQqCuN12lY5VbSSSXM3yjOOfap5NC04tIojXDKQWPX5hj6g+npW1JGHm+1L8nfnk&#10;HHQ+xpm7zmV153dvrXYqcdjB1W3uef33g3Smg+zF2QkgbhywHHf3rzfxj8PE1Oz2WUro/KLJ8pZQ&#10;3XjgH/Peve9Q0+52/aYeVQYYDtnv/jXKzzfZ5itwMbccn19q4cTl9KSs47ndQxU0+ZM8D8PfBCSN&#10;BN4pvmdxICMIUMijp8nOMDqSeTyAK3ZfAEFkTHcXOYnc4UoDkY6HB546ntXqeq3sxtzIAML39M+n&#10;tXKXN7c3AVWIKAllJGMn/P8An15f7Pw9KyUTq+u1pu7ZlW1ikaNDDtR8AREdABxjjr9etaL6aE3f&#10;ZSQcc5yee/5nv+tT2t1bzyecihcjAJ4x9K2I7Xzot+D5Ue3I7Ej1r0sNSi46GVWozh5PClvJbi62&#10;DzEPzMRk7T2B9DWVHbw/bHs1XaDkA4IGMdj0PNerh3CkjBULnI45HXgUwX8DQh5jgH7uBknHoOK0&#10;eDitVoZuvI8rn0JXnj85QjRneAuVww6HOc8Vm6nZvZXMV5b3UxnDny5PMO8Fhk55PGOo6GvTZl06&#10;8mOJN0h4APX5u3T9KqXVjp5g+weWGXIJbHOffFYSwnM7xMViWndnFQ/EPxxbtFDDPFhWIzggsv8A&#10;dwCB+f1xXpPh74/+KdNYW2qo/kYVjjDgHoSpHO04+7g4OfrXE6hokCOJIFHydSRzz796cNAmuYmu&#10;0zngLhT+eOh+ldGEr4ym/cqP8yK1HDVf4kEfVvhz9oy1kVpb9mJDDb5YG1QeobPYe30r27R/jFou&#10;vOjQPKqkAZdfkzj+8pYZ9geK/OGTw9BpNksqwl2b5pCR0zz05xjrVC6tZ5bFLbTbuS2iJPEDGPPt&#10;lSMV9PR4vx1GymuY8Cvwvg6usND9erTxlpFxbxSW8gQSfdY4P4j2z+VaX/CVXdmywb92epPQ++Pe&#10;vzT0Xx9c6TYLJeuZ5IjmMl2HyYxtJA6D9fzrodI/aUVHQeJJxaKWCL5pyCfQnB5HY5+tfb4Djeio&#10;pVZWbPksZwlWu3SV0forb30mpLk4JY8AHkn0HetqMpHiOSXauPwz3/Wvkfwz8VtGvdX3aPMJmEbs&#10;2GEQVgQFVBJhpGZdzHbwAMcnOPWrbxTHfxm6cskLA8EgHP0zzX2mFzWlUV4u58nisBUpO01Y9WF3&#10;FMf3B4AIwTzgVSmG6Ns52jkbeMfSuT0zVYZMIjYVu/frWhd6ji4+zwN8gHPPX8a9BYxPqcSw1tjp&#10;dKvWW4EE4+VlwW+o71tmBi2FB65znPFebHUpFYPGSuOhPNdlps8mqxmcg4jCg56ZI9f1rqpYkwq0&#10;fI3I5JELSAcnG3PQY9vetNZVmgU/xHoPeuMuLm4hcSqS23jaDx7mrFnqclwrb+Avy57mvQhXVzjn&#10;RsjrXIEe1egyTjr/AI0+CeMgjgAfh+vrXOjUpkOJMFSOvfn0rdQRywE26jAA69MmtYvU5p0rl7zD&#10;jdEx69R2qxDJJnc7ZOMZHFZcaOFCYI7c881LC4Q7WY7jW8ZWMfZWN2O8ZCTnngn/AD1pxvQXD7Tt&#10;ySfUe9ZJAHIPA4x0pwJKjGcnPBrojIhxNB7uWNjLFhT04HapY7phjaO3OeeaxnkkRMqfm/wqezv/&#10;AJwHG5DgHt0zn8a1UylFI6Bb5cfOCzAbmxxg+1UmuGYkZPXPoTUEk8avgZAPTnqai80f6wZNaqor&#10;XZzvc043Z2y/XHT/ABqcIxAYHIPIzxWUs2xTkFs8/SphcJG4kiHUcmrUxNGoryxwblycdgM/pVkM&#10;84zIpHHzZxnNUor1EQiZeTwB71pArEqqzAnuB6/hVJicbqw6AwrJ5c4yvbFTpEFkESEDPA/xqDep&#10;zhevU1K4YYZWyTzxxW8ZJ7mXskjTwsWQ+QAMgD+tPZ1l+VhuwMECqEUxclbngt3zz+lWlcIu5TtA&#10;weO3pT8zBxaZYUruG5sbv51cJ2rgkDPP41l7ixEL4DHoR0/pVkKmNyMT61pB3IlC5enSGNR5GQz8&#10;kZpDIchR9AarkMCBL3qyqBTjJ45FXYznBpalpMqgVu/6VYhmkGPLGDjGfp3qmFkIImcYP3QKvRrh&#10;AHIAP+c1Vuw0nuPDuwYMMnqD+PSpYZ/3nzdB0NQKdybuw5HrU8WHYKMDqTuHpRa5Mo3LLyqzAj6G&#10;oTNOsnlQ4wOuRT4yGB8vB7ZHtRtVHAXoRjNU9CEi0D046jOTTi+072PSl3kY4yCM9M8U8FeHU5J6&#10;AjnPr7URYnElEvlqA4IPXH8qlfzUYBTjcMfSnR8YPDHqOTigtIrbydxyOe9TfUUSeKNygbqfXgVZ&#10;yu4hDyO2KgEg3hOTj7x7VYMpc4i5GOtbJopoEVX+Xs3FXEhij68knvzj6VSVj5nyc+uP8KutOpbB&#10;X5uPpmphbUOU0EVBkE4xgd+tXATtAA59qzIcu20jk9hV0DGF7Zqnq0RbTQeGUg5HNTnayBxj0qsJ&#10;djhU79KRWaIsvXA4H9K1TJlC6siaYgYLYKnJ6VQcEnI4BFTyyiQlQevQe9V8jdljihmXKluIxwg3&#10;dR0x/OnfIxBb04yPWkX5Tjrn16U4hncR4xnuaVzRystBrSoTsHJxUDg4ye1WShXkHp+FQAdzyfen&#10;Zk8yZVZWP3Dnsag3EAjaAo/P/wDVVidwP9XyScYqmI1LNtOR6ZzVRRnPfQzb87UkZsKWGFA/I1wd&#10;3Dcl9pIVRxz6V3N9sUho2yV6e3vXHXc6jK5OfQda6IM55I5y7hWPC78kjqOP61myKBIW25HT6Vt3&#10;ADQhwchug4yPrWAZZlQxoo555/XmuyD1M5bmffmMQlVOHJHfFYk6uIshdzjBwP8APNa1zJDGpibJ&#10;J5NYNxdsTsjYAd8V2ROWpcps5Vd4GR6H3qhLuAE7H7pB6+9Wp2ldM5A29hVPdcRRFgdzY/An9amV&#10;yG0f/9X6bvvtPnm7tCJA/Hze3GTiufupIkUJnzZMdEHPr0q/ofhX46eM9LlPgH4f+IdWhtpvs00z&#10;QC2AkkUMoDzMoKhTkuCVAzzkYr1l/wBkj9uXSnhs9K8A2NxLIUWOQa5aGONGwMz5QMoUEsxG7gcZ&#10;JAP8zU+Cs0rv91h5vz5XY/pSfFOW0P41eC/7eX+Z4QEjuQYG+XcPmDEZTuQat/2h9sAhu7qSZwCq&#10;B2yFC8kL6cda+tdK/wCCaH7Q3iF57rxr4s0DQ4rjCCK2hnvJ4cHDks+xHwOY/lwf41/hH1Z8NP8A&#10;gm3+zZ4PEt547a/8dXzkgDVJFgtYhsKDybW22qGwS29mcqzHbwFA+zyjwVz7ESUZ01CPeT/RXPkc&#10;58Yciw0G6dTnl2iv1dl+Z+P0uuy6jqEnhvwlBNrd/FA05tNNQ3d0Y4z8x8qLc3ynjoOSBnPFfXnw&#10;w/YT/aa8egX/AIrXT/BVuzKZU1UvdXyRlUkCm0t2ARmDbSWmbYRkBgCK/ZbwH4G+HHwr0mbR/hlo&#10;dh4ct7raZItNgW33si7FMjr87EKMDJx1OCSSerN5M6bGdnAAHzMSQPQZPT09K/ceGPAjB4e08fPn&#10;l2Wi/wAz8Z4i8e8bVThgKagu71l/l+Z8V/CD9gr4LfC64HiTxQZvF2r9jqZEtrE5HLwRAKAyYxHK&#10;w8wISrDmvrxSLWyh0uBEitrcBYoYlVI41AwAiKAqADoFwB6ZOavvM0nX8xwKpsyBycg54r9myrJM&#10;JgKfssLTUV5I/G80zrF5jU9ti6rk/N/oMMxJ3569fqPWq89sk53xrz3/ABqyANuU6HP61DJcSBSv&#10;XHtXRVluecl0MuSFGUBfkZSBkdT2qpLAAzeVjBxn39a12VGJGcE4IqBo2ViV6dD6ewricWdFOWtj&#10;Ce0ckOhLAdajFqDuKjoevT8s9a1JI2xscZDdPYU9YFcCJTkEde/PrWUo9Drp1rIzYreI4LZyDwPw&#10;qSXSo7hmeQkAjPvWpHp2zOGwanW1cK27jHHPGc1z1TaNS7sZsFjbxuqxrkHoT6+hq/JEjN8xx+A/&#10;Gplt2LEEbQAMVaCZPP3cd/SuWpsbQqcr1MgWkT7QV2dwPSnyQx5w3P8AWtgwK53Nx9aBaYbnPP8A&#10;WuKSOuLMAxxeYdo6jAFNMc0hwvfiugawG8Nk4IyTSC3RFwQQeP8A61YpvYq3U5u7s3T7hOOmFOKl&#10;ijSKEHblgOT7/Wt941YbyQMcc/0pDbqhw2BjoPrQ0aORzRV7htvQ9h0GaBbzxyhSOB3+vtXSTRrI&#10;wLAEqOPw6f8A1qg2MCWx0x+FRKLM02Z0lizRfN1OP8ioG09pNojHI5z2B9629pC5bjtmkXYBwfmq&#10;HE1VVopC3un3My4x2z1qlFa75d7DoCPpXRbTtJ9P0quEMh2wjAJ6n/Csrg6jMtrMgA4DfiAfwqYW&#10;25N3fpgVoLGyyEDrSFMEHJ45xQkJTsURayzSALwq8ehI9veq9zFtcGIHB5wK2SyjLkc44/zxSNEx&#10;Akj5+lZuTuaxk7XRmC23LtK/jThaqjFiuT2x0reSDjcTgc4A9TSTDdhU6gcf1qC4GKqbQSqgkHrW&#10;bdFdpib75OSPatmaJw5BUlQPwrMuIAmGcEqf4qRvF6mKoWIkBcVIWyAyAZB/E5qeC3QT8HK9cNWi&#10;mmQeWGckknueB7VjUp31ZoqltCjYKDcExcuRgDOPxrpkhMIKu27OCcc4PpUFtYRxzmRCO31B7/nW&#10;0LdZDuPHPA+lZzKqVNSlFE6PtUZX9c1bjUo/OOfT1p6QvG+0DAAwPSriCN0DYAweaymtC4zW5W2l&#10;sHseuevtRmdHLBQAT1qzIE3ouepx+hoIAz8h/OuZQ1OxMz3VwOOScYNVboi1USsMnOPYfX0rZ/dM&#10;Ac8HnjqaMJGMkZHv0H0q2wW5zcJnuAxkQ7lPGOODT7e3QuJGGT29a2bmISoyuenB681SiAKER8Z7&#10;Y59KyjG5b1M68sWB8/qOhHtiqNtYXE0gV2EWMc45roXVCpL5IHf36VECTyM/X3pSTuGxmm0nLlol&#10;3qeB2/Mf1rKlBlcuinI64GOc/qa6kJcAnbzgjpUYhRZGUY9SKPZs1g+xTtLKKOJUdeTk49cDjIqN&#10;bGNEBUgYJrWcAKXUhucAZqkqH7jjA/Tmkoit1FVVZDGB1/mao3ELDknA+taagDAJ6dh1FQytGCVf&#10;hiuW/oPasKkeqNopN2OaltpJHPIYjpWVfKViYwnLA4OOufSurdklDIeR6H+X+NcnrEDhjLAMqeMD&#10;1/8A1VzOHU6FGOxzQYrkenbuahifefkXAU8n19qsMwzkjJXj/wDVSb9w+VTj+VZ8pUnYkVjJh1/h&#10;oLAr83I5xmmlQg3HgH1p5Ab6Z7ip5UZt3IFtnuvuLwOC3arUUIX90/Lev09M019oGAPlPHNa9sIQ&#10;E3AdOPQVahdmlmZklhc+T58ZG7P44q9BZSLEGY54zjgfSr5ePB2nOD1H5c0hOccdOR/n/Cq9nqZN&#10;me9mHQvKe3X0IqGVWI8pcE/oa1QUJ2AEn1zVeWRYpdiHZt6Y65p+zJ5tNSnNCmOV56Y7dKighDbl&#10;A5xgDpSebIJCD9wdR605ZPnD9MnjH5c04RuEZq51ml2UMMYLA5I554P+fatC3hhVy4JHcZ6AVUsP&#10;mXDDGeo+tXYVkdS6J82O1d1NJCm9Lky2wYMW6dz3NMMCAqPveh7VeG0J82R8vIqNIgqccnqD7Ghp&#10;J6HNORFg8IADjPbirW0eoUfrmmKoJHJ3cY9/wqU2cokAK/N/Q1ukZWHQ7SgSQhipyRSyCQrtI9yf&#10;arYigj+WMZIBxz0NQzKyADrx+dbJGS3siqHBUtF9PT8qjlKqu0euc+lWVi3cNwCcfUVAVWJMrnA6&#10;ZOa0gtSnJW1M5oGc5YgdCKglWRhuBGB0HSrTKSfUdM9KZ5SrgcbQSeK7F3OWctblT5urkqPf6U2Y&#10;SbcqM+uP8/zq2uHOQcfWnErjBGW68V0Q2M5TMIxmTDevBNP8oYO/ORV2TYr7hnmoWUPhQfmAropt&#10;3Il5mcYSrENwTUJDY4baR/npUsxlVzEw4XODTQY8c/e7V1LzMW0iCVG3mdyT/npVcZbgj5KsuxX9&#10;31HX2qk8oyNvCnr7VtFmLnuSTgjDM2EP8PvVJ3fecjI/WrBTd9x8n1IxVYxuucg+7E/pW6Whk7vV&#10;kqJGg3RjBPWoinJLHBznH07VPvbA2r7VGYQjAqSS3X3J6VRDkW7dpJgqxoTnvjp71d2RxqflH+f6&#10;VZs1MVuV4B7nv9KcyBgCOf58VUdGQ5MqKjKct0IwB6058iLH3sdqurCHXzBz7GkNq+Az8K2R0z+F&#10;bqJg3bYhs5HkdRj5hwee3rW3CG2hVzgcH8agtrOKFiy9j3960gUWPfgADqfWge7sOtyFcgc4HOT0&#10;qVtpYhcgZ5GPSmR/vCCBn6CpkBQlRyOtVF6Gc30KbwvO+FI2E9e2P8anFjEigQ5BXoPrVoY3YA46&#10;cVJEkKqUVduPSq5e5m07aFCK0AYSS8t6VuMiKoYAA46dqqRENMuAc/pWkSvmbXz7DtVJ9Dm1Imj+&#10;Tdkc9gasxhmx8xwp/nUBKkblHC8Z9qtR7nAAPtgUXE+xMY+PkPFSxA5zn6H2pgQsChGfXmpwDHz9&#10;78a0ehKjclaFHUluQOcVmz6HpeoKsGrWsN3Cm4xpPGsixsxyzhXBUP8A7WM1sAnZjbt77c5waVAg&#10;bPJNKVKMlaSuaU6rT3sz5p8Yfsy+FtZ1Q6x4MuT4dkxmSKKIz2znHUJuVlLHlm+bJJPJ6fNOr+D/&#10;AIn+DLu8kTSrhktWObuCISRTQKMl/k3FPl+bDcp0bBBr9NQkcjZdcGqV5ptpPE8UuGSQFGBHBVuo&#10;x0IPcEYPevzjiXwqyrMk5cvJPvHT71sffZF4jZhgrLm54ro/8z8h49cQM2n3NoVQttZ87lGPp065&#10;FaN7f6PFHBcaMPMV8JtycDGeSCAQSe1fc3jX9mXwp4rs5k8OzR6FciAQwSQQqVLCTeWmJ+dwfunB&#10;BCZ284r5D8R/A74meGbC71TWrXzY7NlPm2m+YOpOFkiiUNKc9cOoZR97GMV/MXEXhDnGAd40/aR7&#10;x/yP3/h/xPyvF25qnI+zPHNSmkuIZraKIiRPmdu3ByQBnr3rnLGXzDHe2DiMgneWwDt6E+x9DVyY&#10;WNn4ku4tXke2uJJGV03LG4ZflK4OTuBHII4PWszV4YNMtvPiHmeSPMRjySexI6E/pX5a8LVi3zK1&#10;u5+rYXG052cHdMk1s3Vv4jaFicxKhUE4BVxnPPGTj86xdc1G8gljvtDLSbFAuEkBXD5O4KueRtxz&#10;1z7VavLjU59Tg1u8aO5VypaMqMDaMDcR1HcjtwOawPEviBn8QrfjblUClIhhCCeMLzjHc5NZVYtJ&#10;3PUirsztZi0u+Zb24DzKg8yRMkAkfdyB1x79PevMbn4c6Fqlw+qmEK0i4OXwF3HoB0PPOMV2E+sS&#10;zLNsCxmVTtVDnAxnv6kYz2rE0/xppem27NqbRgxtja7qvzMOoyRwO5+lYyUJtc6Oim5Q+Bla/wDh&#10;34d8mKDT5JIbaHiRU2jzG7s3bJHBwOldDNp0F1aO1q5RgOI25G7HDbuuAP8APFc5pnjXwlfKdOsd&#10;Rt8kbiDKrMpJ9PRugPSuiurqJbX/AEd1Lvja3DAjvjHWuinSp2copfI0lOaspsNJ+021r9luJfK7&#10;E8HqOT6fT0rSh0vSLRozpv7uGTnCvuwV6k59evP4dawkdnj8qJWlywA4ySegFQ6jFq2m7ZDaM5kG&#10;CkJBbg8KcdSPahVFG11sYzXNK1y3rXhfRr+7kuvLcvKVd5A7cFABjjC4P51na1o8MWnDUF3796pH&#10;vPyknqD3+lJf6PMtl9svJHtI4TgpvKyJ/wAAz1PoTnin6HYeJ/HlpFpvg7Rb/wAQeftdWsonlRIZ&#10;PuXDyjCKvUhgSSuSoYZNexh8lqV78lPfsv8AgHHicfTormnNJLu7HCnRNVvLlEndIYyC7yKdwPHA&#10;APQ56etdZbvZ6To8ekS3ZYxZOchdygFm3eijqcnHFfXHgz9jTx9rDfZPG9y2hWSW7M8lrtlujcfw&#10;xYfEQUHksM54x1yPq34S/sefAPwi7ahqun3Wu6i5gMlxrNy86SeSDw1ouyAKzMSyqArHHYYr7rJf&#10;B/MqkuaUOVd5P8kj8/znxhyqguSE+d/3Vp95+X2jeEfHvikSWPwz0OTVr+dPKSVZilrESnmDz58M&#10;kS7GDNIQQqHJHTP2h8MP2KtB0PWo9T+Il/HrEttFsS3sla1txI6bZTLIGMk8YyyxoBGpGWYtkBf1&#10;DGmeG7XTZrXSYYokaJoRHCixIobqNkYC89enOBnIArw/XfDeo6ZN5FhyWzgtk/jx1+nFfs2S+FuX&#10;4VqpW/eSXfZfL/M/Fc/8WMxxadOh+7i+27Xr0+VifR/B2lR2EHh7TUi07TrL7iwxKiKP7qKOBk85&#10;6++aq3mmWulTGSzdnReobkj8fTPryatW/h/WYbUPqUgLMM8E8n1+n1/KqcsUtsoDp8oOT7V+j25b&#10;JKx+aurKTbbvcsIfMQSZwPTPXvUcke6Pc2CR1+lSaR/xMbryAfKUZ5b6E9M+2PxrYuLQWv7seg3e&#10;1U3poDhpoc+CwBxyOuKkRhMQgGMUssRLgQgEYOTToXEbhSOOh+n/ANapj5grbmjZ2haRmlAyOBjo&#10;BU0kGwYD9s89atQyQLDshOTwTmqjsCQWO7OAMDk/gKGjZRtqWbOMzzYiyUHVj/n9KsyRXHmHzhgA&#10;4B9fpW9p9iwsxEcLu5wOf/r1cn00OgUjJU54HPH61D8wUtTl1sY42MzDIXn3+hrZtrWTIcnjg4H0&#10;71W1LSbueGNrEEsrAnd6e9dLp0VzISsi528HPGDUt9hN63CKwjmxuypYDvg4q2LI+aIip2rzzVyN&#10;HyFfAI/nV1VLtz2rJx0No67lNLdQSE4z3znP/wBarewbSqjAHGKeInfoOmeKTyHZs9cfw1LjoOLK&#10;jxMOABipFgj8kMQPmznip3RgwQYx+fNPCEkIwww9KnkL5+5WlXKbeQv8qrrGohIHODnnrmtJ7f5S&#10;p79/Smx2ShdshB4OR0/+vQ10NOa+pRlUDYmevepQrRjK4x61pypFJhsfd6e1QbXwQ3Xv9PWoauiy&#10;pt3glm7dPrSLw2yMYWrSxjfwMkcYqwU3SAHgfpRYuL6Mz/IbdgDntVd02ThVAx3J55rWMXOFOc9q&#10;bLANuSMMOtDjcJO2xluRnJH3v88VUl3hdhJC9P8A69bnlRqd5ALL0NQXEayKMA4GOehpxp6EKdtG&#10;c41mC+05weTj9KzbzTIdhnbh66pmjBG44wPxrCvps/u2IO7NOxvGSSucmkMr4fO3nB96YyMQN3C9&#10;81akkaB9uQayr29EI/eng84HtV+z6EuZQljWMhW59/b1r57+NXxpT4aRx6bZQedfSNJGclQ0BRQ4&#10;JQ8glSHDdQBkBs8dZ8Uviva/DvSlv5FLXc4ZbVMrwwGTIc8YQEHkYPFfkl45vZr2+n1q9kluru53&#10;GR52zJmRiTl8njGABkgDhcDAH51x3xhHLaXsqb99/gj9K4C4L/tKr7euvcX4s4L4lfE/UvGV++q6&#10;rdM52uTuY/ut5yAMngE5PPIJ/CvKtMu3uWUBxNn5twx0PfjjnBzXGfEW5uLa6tbOEHbIxVjwMqo/&#10;iJ9Og9a5WDU/7PguguRLIu055UNj7xXue1fx1nmdTxGIc6ruf19l2WQo0FTpKy6H0LLrlk8S2cTB&#10;iuC2cAjHYjkVs6cw80LCgMgIGR2H19q+M4/iG2n6xYaGI9q3Uu3zCwUAjoChGRkjGen4mvpjQL29&#10;mtZL9mZEyVxzjHqvr/SvJp41Td2GMwUqcVfqewXk1tLstrRiZf4mIwqgehzk89663QfD66fuu2O5&#10;nbljz06AZ6evvXgej31xfaxE0+WRTtIBOMH3r6SsLtLZRHvzgFRjnjPT9K9PBV4VG5WPmcxbpxUE&#10;zXklK4jUHBOSc8VUubmzVlibc+4E5HTjsT6+1aRVJrff/fGR2ww/pVnSbWOZ/JlG0OGw2M5I5xXr&#10;Si3ZHzs6iS5jgLaXUJ9UR1thFHnbuY5wB/F68njtz2r06y094v8ASMhWIxwM4HX8PpV+KzsoISIl&#10;29+eckmkVDIQ2eOnvxXXhsJ7PVnmYjEObHfIv7tFyDyR7/41H5CeW0Uo3Ej+dOgJhYhM4bqTQ8co&#10;UleM9/f3rvOZTOZvbUwTRLbjzN559h/OlbSLG4nLMm73ORj29M1rzwypKbiRgNzfTp/9epCm4g5P&#10;TPFYzpp6NGsq7SsjLl0uOOIx2yZdVON3ygkg4yewz1rjpppI7RoJg8cuNhBHKt349PTHUV6EkxV8&#10;XL4QnnHXFN1LT7SWH7Uw8wY4B6cf1qHhr6xBYjucWjXKQxyAlXC9Rx07/j/kVpyX2oSQeWWVOnGO&#10;ueO1FrKl3xEmw9Pm/ixxn8Kt3CRRMIsBT1Hb8a1hSdtDnqVV1K8K7kVmzk4Ax/XpUtzG/lOJDlev&#10;J6dv1qxBZyuTcyvhFxgd+nf0xVO+0S2uPMmgO26ZcIx7Y7fQ9/auuFHS7MOfrczo71jItqrszep6&#10;H0Ga0bhZIgsjAZ/i/wB4VxFlDqpnM0A2yoC+Qc4zkEY/z6VZtNS12aQvIR5OQCD39c1inrqaJanS&#10;S6jchWiACxuOpHGP61zp1S1Ey208O/eCpI4Azz0/wraKxTDy3cMD905744x7isqWAxSDzRuI4Vhw&#10;SD/npVqTZp7SxEI7OIkoC2f7w4wfr0q00UMwWGRQ3GST79MULKkjBXTO3oevWpg2UwXO45APf064&#10;rqpRV9iXVuc5q2gNcfvLVkj684yc9hmuZeE2Ua21w25iMluxxXpssbLCzM3Ldyc/4CsS60+2vYiG&#10;PzbSFwMnI6cVpLDRvzIlV7qxwwknEZgibcjDH0zWHqCX8SZ/5aLyB69u38hW7fx3WjWjSSAIccHs&#10;cVztt4lsLicQvtQA4DOf0ry6zj8MnY6I1X0MGE+IrFjdpaybckhxgrkfU8fjW3pniGW+JiZCMHcd&#10;qlf174+tb8V0rn7PwY2OCc/L9CfUmumn8Jy3cKDIB6ls7ePbtjHFa4bAytenK5c68WveRiwXDTln&#10;+XJ6cc06XWbzTmSNrferd8/LwenqPxqV/DJsyUjfEhGQM5Ax05/+tVCO11GWc2sa5KevP4/55rvl&#10;CcVbZmXNF7MqXXim4tp1jnij8onk5IP+frVqGTSdes3GnyJ+7fAABUjI9MVYvvCQvBFO0yjAO9Nv&#10;3hnPB7e9U7Twzp3hh3udPUGWUgu2TgkZ6KfrzUclZS95aEc8LaPUhh0m/H+jxxZi64zj5vTnp61y&#10;V7YS3sJVYW3L95WGDuX+o/GvR21E+YHb+Lknt/P9a2Ib22IyUDA9M/TvTlh1JWJVdo8I1CDUNLtI&#10;bG2naPC/fLHKvn7wJycjsR+VXT8bfGvh8pDcRC7FrIfmIXMh7AYGRkdwR9DXpXiTw1HrtiXgxHKj&#10;Apt5IIzzjv714hqXhPxFZM1tdKZfMGQoQljz3P8AD7H/ACPOxCxlB/7PJr0Ouj7CqrVkmfY/w+/a&#10;j8Pa5Jb6Tqq/Y5nUgeahD5B+638PI6EV9VReINPdYZopldJQCkqnKYI9f05r8fW0i/8AOFoltLE0&#10;YDjKMDj1/D8jXtXw8+LuteGb+HS9YnjfTzCYwTkguWGGZTgAgbu+MnPUc/TZJxjiKcvZ4v7/APM+&#10;XzrhmjJOeG08j9SxJHex+ZGcdN2eM++altruaHMccwTcQSFJUE+g9a+bND8VXLthmZobg5VixJUY&#10;7HuOnHTsK9Ft7qWVFd28wHoc4xg9fxr9ZwObKaPzjFZfKG56/NdfZ1+9hiOc9M/WqVrJcNITnkct&#10;j0rkrW8m2m3lYtjoT271s6ZeyW6PkF8gjrzg+tfRUcTc8arSZ2MWouJ/9IAMfbAP4V01tq4/1kWP&#10;LHGMHIx3zXlcN/NysoAxjAAPArqrGP7RD8r8HqPT8K9Gliehh7JdTohrjRyL5ClgT8w6cVqwXbBv&#10;MjGdw6H+lctC/l8uMjtjnitJm3LmPKgg5P8ASvRhV01OatDWyOnNyvmYJ3K3IIOMen1p0d04XJG8&#10;9s9K52znnkUwuo+Tke9W1uXGc8EficVvGpocrp66mwhk8zzmI2jr7AU0uGZmU5BIwTTUvbQMFbrj&#10;nHIzWZcTqLkm3GQDkDoa0cnfQhQOkiuVb/R2BIAIJ9KQT+ZJ5cY28/p71kW1x+8Ge/UD1NXGYLIy&#10;9B19vzrZNMwnDU0VJj+VDuPX8KtRMmRuyOM/j/8AXrKjmc4RTnI7jjFSiaVZA2Pu5z2FawkRymzA&#10;AxZ+5GD16f41dgnK8HOe3/16xoL5NmETLKeSTxVmOePaFYYJOMVcXqXOFkdBC4lTexCse5PT1qYO&#10;Xk+duV/vVkwssiFHI9vxqURjkdc8D/Gt1LQ53E2Y2id85GetWvMbLDaArdPwrIWPyvnkbg4496to&#10;TIuCcN6H0FaQn0ZE1oaKsrHcxz6exPepUlJiYo3QnHtjvWeDHJ91tzEcj8a0VgSJBI4zz27f5Nap&#10;2MeRkqtuAJP51btp8vhT9eO3tWbJiVih4x03VYgWSN/MUjGKqVTsKWu5ouY2IVzg96fEWCFyO/51&#10;GuWXzHwfr2/KrClpW2NjB5rSOhmtdByusu5V4Ze3T/GrKNmMlewqEy9QMHA60QmRX+T5if1o5hWv&#10;oaSSiSADAz+VESlgOcAHoKWEguIeFB6+gNPZFjOwHgGm33MmWsbXDRnJHUHqPX6U8ne248DHpzUM&#10;W7zhIhz71aEmZsMOTQmDiSjJyrj8upqyUhRemTt4B/nUUS9ABweBzz1qXyX3bgeFwvtTtcSRLCQy&#10;NgYPcnp7dKmLHzAPujrx+tV0ZzIduSOhwOPxqeRgp3D5QByf8O9OC1F1JEmCNuVcEgjkVOTyCPw5&#10;xVYrKCDGeO1Tl3jXExye3rV8w5XsTRFWYNnDLyPrWgpZlG85brnp19qyk2YHOT7dc1vJC0aqOM9j&#10;3qoaitdFWRlLjPBGOvrTMqCUyR0P4fhVohB8p7c81BJG275xx/Spbd9BqAOYm+VsnA4/+tUBG3CK&#10;PzpZE3QkxEEjpk1NKsRjSNW+b2/XtVKfRmVRJbEJMu0Pg7Qcc8jP0qKKeNn2ocnHpxx1q6z5K8cD&#10;A9zUX7wgiQ8/1p37GNrgJVLeYo5PUVA7K+VUAZ60+WKVoy/Re/4VWdlAAPXtWl7FON1oRyqgjCuD&#10;149ePesKcsxAQ7APTv8A/WrZd283PTcOCf8ACsaWZXLyfxodpz7VrFX3MZJmJOsucHkjtWZNFDIC&#10;1wdvGM8dR/nmtWUmNi5bpk9hx/nrXL3TG3Z7lMNnHPY+tdUYKxlfQxLqeK2uGSJs9ufpWNczvDgu&#10;uAw6+1WriNvKJXGWJ5x0+n0rjdYkuImEXGMDAropRdjGTRrXNzA0QEYJdu4HIrm7jFuFNu3IOfUV&#10;zkutX+myGDyw+ORk4xn68Y+nNbMuoTT2qS7dobk8+tdUX0MKhG1zGIh8pUDIJ65P41TnvrOMKsmQ&#10;WOc/Skc/aY/L9OeOtUrmO1FuO7gfTn3olJpnPyH/1v6urG8msoPs0MrCNMlUX5VXPJwowBnvjrUw&#10;vpTg9e/NZCyByQCDzipo7ghTG3I6Kc1+91Kd3c/EKVO2hbkuJpvlY4z6in7GcZk+8OtQl8dMZHHP&#10;SpYXVT5RI3AU+dpWK9nFak7FnUF+/FIpbHlr19jUTO0gJHB9OlNZlyFU+2MVpSmtzKUebYsnamPS&#10;k2yKN3XsO34VHvHlCNueMH602SdliaRRwq5AAySR/WqqTIjBolWL+7yMdKrypjORjPpzWDaeMLW9&#10;W6tfKdbiJ14OCMEcHIx+VX7DUGv7EM8RUq3spxXBUknqbqKWpbVd4zIMgc0jFCMAHPT8BTzgyema&#10;m8klQu7Bxya53Icd7lLy16HNOEahw5AJ9RVtYUMfcE9Pr6ZqURbV2njj61mymn0EgwQSOgBqTyuQ&#10;ccZx+VSKqD5Twewq2qeYMYBwBWM2dNOKWpQaIqR1wfyqTaxbcgII/KrRhYnGfTFPMYK7cYK9Rnt9&#10;K4aqOla7FRg33XG7OevSpyN7FWJ+tO8oqdzcr2HvUgww3H6Drnjr6Vy2udMJlUp8o+XOBg5qNoyw&#10;3HrwOvWrjrGUO39PcZpoSNlxkemT+lZSps0k+iKEsMRTGAvt/XrS+SpH3+V/P2q9JEJE64OPrUGy&#10;3duWwRxj/wCvRyk8zKa200h2MpAOPz/z608KFIABXHfPpVt42LEs3Tn/ADzSR7NwaIDjPy9eaL2N&#10;WyMoTxzhux71UaFBIAi7Rnp61qDLAkDA7f5/+tUJVpCVHA6Vzz8hKXcgEewghdxHHJwKiW2VJAEx&#10;gnNaAjBcHr1HP60NEzcLkY74x1604x0Li11KW3axBGCfx/ChoejEcjrz78VoCBWzvGcY4phiEa5I&#10;6UnFhcqLEH+RQNhPfrmnLAqgheMflUgQACeE56fX3/OlB3DB4J78flWLhd2NFsIFJwD15468UeWZ&#10;OQMk9fY1ZaHacg8YzVgKwUxnGQO3vUyjYqO9mY2xowc9Rz/kVnSTIEZ2U89cEZ5rdaAsOTgqOvTN&#10;Zc1kByTleh/Os7Gqn3MeJUdfMRNvb1rQjhXeqSD8+P8AP+cVajthI+1MbR17Y/z/AJ9tmKziQ7i2&#10;7HIqJdy4yuUYrd+SPlOM49RV22Vigdh+B+tSqgzleP8ACpljYKEXmsmjSO5SUSzMQ314qykS4OR9&#10;R/n1qdQi/KSFz26frUi8IR1qJHRRiijKrLNkAbcfkaeI48fOu7ByKtckcDp29aYEXBOfpUez0N3I&#10;qSIATjnj8fz7U7AC4OMjmnuqoAp/i6E89KaVRV45z078VjKm0EPiZG7MEwo5/pVQxRmUvjJfr/hV&#10;wgquH6459qicD5c5HPas5JrQ3jMrx2ikFnAz2B/xpHgDkKoOF4x2+tWiR96IdT0qAB3ywYpk85qb&#10;AxqZA2E9s5qBm3kBeG7nPNaDYVWAxuAHHvWfPEWXCfLk4z3qYyHF2WhXdTjcwGc4qtPdIm2McE4+&#10;70z7mpmDqm1vnbH61gahsWcxE847euKJOxpze7Y1GuY1YFguT2HSqlxMrgyxkHI5zyfeufmuSsPX&#10;k4I4yaiimUN5hYJjGSxrOb0Lp3RqSyAEYJUHtnAPHp/WsbVJylsyqeCOMdvpU1zNEoIyCoPHeubv&#10;iGfI6CuecrI0uyjHJlc5I9AfcVYV2zuHUY/ColVY3JAzkdOlIhViFJ4/T61gXytblpYWcZJ4P6+x&#10;Hr70xI5A+RlTjjmpfMGNgGQo6Dj8jTmkRgrc89c/yoiUlbYjLOeXYsRx06VaitC6BmyM9OKilk4D&#10;SEnHIHGKI7meecCIlRwOOn41cY9Q6m6sRgjAc8cZP/1qSRt4Cr25/LtjtUu5YYgx5I6E/wBKgyWx&#10;Ju474roXmZT2sOWHAJY8n9ahMR8wqg2rzmpGkDxlUbK5ye1RzHagQHGOmO9XoZxRA2XfaRtA6en4&#10;0JEryKkgGc9R2NM2ANvHJ7A9qagfIXGTj8aSXKPmTOytXRoy47HJPU1aV1wvUEdPx7Vk2CTQDz1Y&#10;KR1HX8Kv/dXfzz61rtqKfw6l3zssBjKn05oaWIMIojz1Of6Cq7bhkuPmxkY6cemKJQkwxGgVxwT/&#10;AIUOLOeTNC3mUOGUZ3e2f8mtEJkgOSAOM9Pc1Tt4gkYVOOep9R6Gryo4fdJ2HIH861hKxPNYfEHX&#10;5kX8Pb/GopVlB2qA2zt7f4VInO089D/n/PWkk8kkbXxgfpW1zKWuxmlpCcu21gcY9KWQArgirCp5&#10;rmVuoxnoMVGYgyqF55rSCCUrmVvLsTg8nge1SC2fGWGFx3p/yGQ8ZGf881KsmWZAcjBxXXA55xuU&#10;milPzRrnt7YqInLlcENzitFizDaDhhye34VDgMQHwGPRq6YNGd7GaYdzkk9O1SeUu1WIyOhPp/8A&#10;Wp0zKMqDyf8AODTCHQmNQQWGeuefSuuDRnN8zKV5AhAZfvZ5FZ7oi4K43DqO4rXu4HCNNuzk8+1Z&#10;ZTAIPIP61vGSOacXsULzeYTIhC98fXrWVtLsD6Vt3JbysIDk9SOax03rxKxCDGP5HNboiMO49Y4i&#10;uxMgk9D1zVgz+XwVB59cVU8pidxONvA96mjUuoBI2+uK6Ys0lG6HHg9f/rVExVh6YP8AOnEIpCyM&#10;QAevX+lXI0hyHGCp5z1zRZnE2i3G7SqrLz9PbvV3Y3lgKynv61WjCZC447dhWjEInzuI9Ao9P8K0&#10;XczjNtkiDEO/b8wycYpJGkNuN2SvXOMZ/wAKs2wDFZd3BPFWJS5Gzg8nrWt+5M1qVIC5QM4yDVrG&#10;T046HNV4y5G5ux6CrgkDR5i54zz29qXKZ83UiTy0lAUncOPr7VcjinPK46HiqbHcQyDr6+v/AOqt&#10;ZBtYZH5VdkthTdyNFbzPnHJ61dVcsV4xxQsu1gcAn3qSJo5GO75T6ev4inGZlLQaflG3bn1z7flU&#10;0a7154J5J9qY8bsmR/hViNJGw2M+3Tir8jFMmaJY8sx49PY1LCEePf0Pp/Kq7N5pIA47f/q/+vUy&#10;IrOpB4HQ1EVZ3LepYC7ScHk//rpbf7/A5x1PWnDgbkHqB70qBGOCSrf571qo3FKNi2gbHXBpEUKM&#10;E5603hfvHA9qlTu7j5T071pe2hm0mKmXenfM2VYDbnI+nvT0V8/IMntn2pBvBAUY9c/zoTBRJImA&#10;O0YI6U+OPyphcQ/IUO5WHDA+oNPCIV2cY6+9KdiEBTkkU79SWrPU5W8+Hng/U9Im0K60myktLkMJ&#10;IpII2Rwx3HdxvOW5zvznrxxXiviD9kX4I63LLf29jd6ZI6BQlnOYkBAwXA2sNzcknbj2xX02m1VI&#10;IwPrmnbgU+bkV5GMyTB4h/vaUX8kergc9xmG/g1Wvmz8/td/YO0mayZfBPiq/s5AjiBLiGKeNZSx&#10;2lwArMgQjhWViw5OCcUNe/4J7eFtUgig0XxNqWn7UG5bmFLwGY8O2d6FUbrsQ4GcDpk/oaGKR7yP&#10;vVOCCm0fdAz0r5XEeGeR1L82HifUUfE3O4WaxDPyK1j/AIJ2/E/Q4XtfBXirS7yFowhF3DPbkmRW&#10;8yXzQZifmIAjZflAzuOOfKdZ/wCCaPxY1m0NhfX2jairBMKryt5R2jJDsig4PHC84zX7iRt15yPa&#10;rQeQjCHkV4VbwW4fno6Onqz26PjNn8NVV19Efg94N/4Jb/FW0v8ANzqWkQGCSWKMyPvaQAA+cgCH&#10;IPIVWYEEHKivZLL/AIJrfE21jkjt/Euh2cjDc07x3Mr/AEC4Vee+K/XWSBd/mhfmGST7/wCe9ToJ&#10;CNzdT29KiHgpw/TXu0vxZtV8a+IKvvVK34I/LDw5/wAE79Z0oTDxR4/Z2dQA2madHGwk3E5P2iRg&#10;U28YUA55zjIrvtK/YU+GQVrfxnqesa5ucHy0mWxVlAIId7dfMwx5yhVl7N6foHcQc7VT5euRVIWG&#10;5jcoduBg+1dmG8Nclw7tCgn63f5nl4nxKzyt8WIa9LL8j5s0H9lb4B+EdXTV9J8J2IuoohBbyTK1&#10;08CLtz5TTs5V3K/PKcyN3YZr2eLS5bJGtbRjFAwA8qJRFGoA4GEwCAOAMYA4GBxXX3EWYgMbiT+l&#10;URC4YE/dz1/z619LQwNCjpSgl6Kx89isxxFfWtNy9W2c1Pp8kxWMtjb0IABqo9tFDGQjc5yccnn1&#10;rrJLfexKjOOvHH+RVJIQT5LjqMD/AB+tXU3OeKVjC+yPDGHtfmIznnj/AD61WiluNRnCTIEAHPrx&#10;XY/ZoRCkS5BX8fxNUnmt7BViC5aUkjHJ/OuaUddTVS0OI1a4W3GXGRgYB45/+tXF3s320EOOBwPY&#10;V6tqmnR6krIvBfPJ7VwV7on2GUZfeD04IrPc0psXRtKSzj813V5H545AHpz39au6ppk2o2JEJO7A&#10;x357U3Sy0VysTjarHqfSutme3ibcgXHQHrzWLujZTseJf2NqdlemG6XzWQ9VP647VZubtoJDCigY&#10;4Psa9FvVFwWdRzxnHf3rHg8D/b5fPd9iN0DH/JqLaF2uc/p0yzSHgkDuf1rpLa3SXPmSGMHnKnBP&#10;t/nrWfPb6RoylFcgg7SMjJHbA9j1qFr8kDYoRSB/k1Vyo3PTdNVHjOxwwUcH1NbEaqflA4XvWFol&#10;m40gXinqTnHbvjrW9ZviFt/cnp7VD7FTv0LVvGrHDkHNa3lxqfJQAJ0A9qy402OMVZU+YxJbd2H1&#10;pDv0ZF9nRZfMySGNadvZNIuJeOeneoY1DlVIGM9+cn0rXRyiYYe9NxZUXpoZzp5UpXGD6n0qRZIz&#10;06jr65qZovMmM0p69AOnt9KccH5Yx09KGgiyk6sxKKMN1570qwkN5h4JHNWTFJsaXqcHrUcUMkkY&#10;lfrjJHSs5LQ0ixjoFJ2NkfmarrF5ZbYM7umelaCIC57Zp0UaO5wpyB69KS0KSM0oVOSeRzTwd5AV&#10;Scjv+taxWFANy8n1qtJHslKkcj/OaeltDRysQhfJjG0cgfrUTRyzNv6DtmtJQzgArgYGe56Uixk5&#10;C5HQZ/nUuAvaEEVqx4ByR68VWaIgk4GPetYEAcDPbP8ATNRzGNuUGM9qOQHK5lCHC/L1PUVA6Ffm&#10;denStRBgZ7jpVK8ICZY7e2KsN2crcQnzzPCchic5OB+GOlYmquY7fzVxuA6e9al9ctbMFxgZPPXi&#10;uI128e2Uz+vPIyAT7V00cO5akufcw7nVGaTYoGM8njrWHqV9DBaTatqBCwWyF3YY4Cgnqe56enNU&#10;Jr5Qc/eP5DJ/+vXzT+0j8QoPC3g3+w0UvLquVLABvKiBG87cggsflVuccnB6iM0rww1CWIntFXPQ&#10;yvDzxeIhhobydj5b+JnxF1D4l+J7rVblBBasESNF5+UKBgEgEIc5wcknrXz94mc2cEqBiJuozgrs&#10;X17gnrW3eapa3kMa2UjpgKctx26f/XrkdaeNbWcuxZgvJx3IwD6nPev4h4yzqeKxE6knqz+zuG8s&#10;p4ShGlBaI+dvGNqs8q3LSb2jQY+X7vJx9T/nrXkNy9/c6oIooz5eRulwAox1OO4HQjn869hvS9sk&#10;tzftk78pjkEgVD4T8CzeNryS9nzFYYIBj++5BywA7Lnv1J6Yr8eqKdSpaOrZ+g0sRGnBynseeW3w&#10;mPjrVoLmOZ0MDDLqAAhH3TyCCcfwnv3r6Uh8O6lpelQeHrORZwqqqtIeR/e5APXk5r0Xw14PsfDl&#10;otjaq/lMQ3zZ5IHr1/PvXbNaW6xLLAnEXPB6e+O9e1hcs5VZ7nzWY51Odktlsc9omkQeHtDTSEVZ&#10;Vkfe7BdpOcYy3UjP+cVqRN5EkZTlcncc+/Qf1pt9Hc3LwCzYGQ9Qc9T/AE/DitBvDdrBEJryVmkL&#10;AsgJAH0/xr0aUPsxWx8/UrJ6y6m7/bVsVjs0G9i20Dv7A45zXdPfR3GJ1jMWwBc7cA+uK3/AfhvS&#10;JbWG9W3DTuM5bHyjOAPc/wCea6m6l8Pa3O0TyRXa27mMbG43j7wOOoNfQUKE0veZ85ia6UrRWx5o&#10;00RYsQWyAfakeI8OBkEU/XJoLHVf7OhHyKAR6BT0X3wKg02O51C4e3t2yoGQxPC+vNdvP0OZt2uT&#10;jyw5RTzyetQy3ixtslyuOm7+mB1rck8NS2T+ermR5Mn/AHfofSs+51KwiHku24PkfL1JHpmuqFJ2&#10;uYKaexSiW4e0JuSCD0bvg9KrW9pdsrtuGc5GDyV9elaZs5TACFOCBgH0PcUWkBgIdCOBgkHv/Sq9&#10;nsW5aaMo3MMxiHkIfl+Zh3wPT3rFS+nuBsXcEzt+dSF5POCBmu6F6ttKXlUOCO5wPoT2NdAs0FzG&#10;VAVlxgkdPp24o+rX0uYOq10PPItGiiuwEACD0HH1/GrBtLa6uB5yhwoI2kZGD7+td5a20FrCC5DA&#10;9B64qK70uzM3mWa7CwyQSSBn61cIa2Rg613qcj5MMk6pEMsT07mpYoY5yxUcqSpyOmK2YJrS2t/t&#10;DYYbs7kwxU/zxmuWufGWi/bTYRKzOTtGByD/ALXHAI6etdNox+Ipa6RNE6fAyGJAq8Y6cfpXLaZ4&#10;ahklafVlLIPuxtxg+vy/oO1dXa6roEkv728VHGAYicNluxGK7RtBtbq2We2OxnA3MDnJ9/Qipspa&#10;7mNSrybnz3e+CZEu2vtNALLxycHA5B9PxAzWNfS3dkY31LKMAcbjyffI6geuK+hP7HnS9+VlMZHC&#10;gZwe/NXLLwfaaveCK4i8zb9xQORj079Oo796h4RPbRlSx1tz55M9gbdZZZNu/GOQOp6fr2rp7TSo&#10;orZbjzEkBGW74+vNWfG/wo1a11U3nh8mS1ZWP2Wb7y7TyyP6E9OOBxXMaC0unnybiLyzlg6DoSPc&#10;cHp1rOLlCfLNHRCrFxvFl54PKvvLf5o2+YcE57CuK8UXOtaDcrd6WgeEglgVLYUevHr6ZPtXf3Vy&#10;0t0sbj06e/8ASujggikgSPZ93kgZPzev/wBeujkU04rQwqTtqeAT6faePbQ6dqW/AAYlTtIJPT27&#10;9KozfCzS9JuHvNPccoAoYbgT6HkgD3/OvZrnRbO3kFvCpDEDBPU/Ujk/U1WtUMcv2S4X/e68AU1g&#10;qUnzTSbJ+tTWsdjytfDd+qCWYpGpBDIDkjnGMY2n1BBr0WyshFZqrEhAAVPJ24469qsalp0gc20a&#10;kBx8pxyB75rzTxna+IoHtrfRJGjtwwLbXOcnjDHpjP8AD3OOlbVOWjG8FcqFd1Ha53ctorxtcKeC&#10;doI9amXSV+wk5CA9B1OR6j0NeF3GueNdMge21WFVZmbaysdueqj6Y68VreHfiY9rjTdYTbI4HKgn&#10;k9csT09B39azjmlJu0tPU6J4afLdaneanLf2dt5zxlSe5wR/+quUn1ee4XoAvtjBHfP8+DXVaL4t&#10;tNRV4ynnXEjsEQY4VWx15AwP61cPgexmEstuxQSEuU6qM8HbzkfyFaNuovcZmp8jtNHAy3dgxW3W&#10;ZBgZHzDIznt79q0NM+0oAmA0b9+2D2p+s/D63N9Bch5JCBtXBQKWHILDGRjscj3q5oXhzVbWN01G&#10;QsApKgYI+vHr3rnVKpzao2nVpcl0zW/0b915khXJ4Hr9Ca1JYnh2MB5kYz1xw34ciodO0hdWs83I&#10;dHhJCnkYI4z71VuNNudNuzHZszROPmAbqfc8fX2rup8y1POlUTdjRvbG2mtPs0GIRycjnP4np1ry&#10;DxT8NLaGxRhH9ojPylY15GRwrAk7wc59vevVoobtYyzYJYElc8n159atWl1MIvKlUsM9MEfT34rS&#10;phqdeNqiMliZQfus4D4a6p4h0KGLw9rRkWINsg8wgFV4AAJ5A9jivpzQfGK28Q0eWWF5N2QpIDe/&#10;tXgOvz2E+1LliXBBGc9D2Jrxzxd4d16W7h1vwnNJIIg3nWynG5SOGU9cA9hznnNaUMbUwkbU/eS+&#10;8wr0YYl3lpc/Q+y8TldRLgeWW4X5unv6YIr0a01CFsM2SGXIz7/l+dflB4T/AGj9b0jUzZ+J08yD&#10;EcRIDYiA6ZDAEZzywJGPpX1/4H+JNl4iiXzLoQmVmEYJ+9jkDqQDjnB7civq8k4ppVvhevY+Xzbh&#10;+pTXNbQ+ornUJhsklYIM4CZz/nNdBa3ckqhrd/lOM47e/wCFeSW85mSPdJkAbgTzu611llcxi3xG&#10;5Xpk/h/WvusPjk9T5SVBrQ9G+2SMUAPC9hwM1eW7v0lAU5U/eB/QiuHtb3Zt3dcDpgg//Wrdsb0u&#10;5ilbKnJz1II9DXs4fGLuYVKemp0kt9dIu+JcMOATkcH0rYiu3khVpARwAT+FcussbMYwThe/fj2q&#10;xFcNDIipyPQ9P0NevGsrXOB0+p2ERidRgYPQA0uFRt2TkVkTajDgNH8rKRz2/D1q0b03IAc4wB0r&#10;R1VsYqm7XNCJNkhLEYxVoymP5Vzk9z1x+NQGdZFRj29OOnrUNxfW0abVkXcOCMjI+grWFTuc84am&#10;uJ5BGFDdevrTkd93lDjPc9MVjQ3IUguucVpvE23zUfaWGR7Z9K6YS7mThbY3FVo12jBHWpoNxf58&#10;cen+f0rnrNLmND5TfeOcHnj/AOvWnBct5jKBuz2I7/WtIyuEp9Db2mN96kDvWytxEFULnI9P8K5O&#10;JmwXfg56fStq0dNuVGccj6d615uxg1Yuec0k6q3f8qvIypJkMPTFZDHIyuR6fSrcUKnYCPmJxx6V&#10;qn0Iknc1XjDAevtVsebC3lOdwAqIIG+YHLdhSh1z5bHDDk+9bpdCFDqWlcSDJXA9fWpLU7JmKMGH&#10;pVYozEqDtX0BrS0tohKXBBA49c1a0MZtpampFt2grnI7dqlVnZsnGfc9aVpmBDIPz7/WhpNzb0wg&#10;XH+cVtcFK+xM8eQY9uSPyqPy3iZWxtwKtq4A8w8bjVhAkx2uM5H8J5oRHs/MqQrcTSBW7/yrUMEa&#10;oVdsr6jj9KtWpURm3UYKjHGORURTaCyqHPGfSqtZmVTWRHGscA2wklDzz61aVPMXaOvWkQrnoE/W&#10;rEOQuMZ96SXUpvoy3FCgjDjOQecd6XafOLfiAfSpydqquPwqQru64Hp7UKQvZqxJA2xSUwP71NCx&#10;mPkc5+tEUJTO07t3GM/pViMQtkqcDGc9qmUuiJUe5SXcJfLx8vYdKn2HBdwcD3pjbvL2oSM96FLz&#10;KsKnOOCT6epqovWwmixC+dp6N275rUUsw2Z9z/jWYIxvCIeR3681dHyR7c5H65q+ZocYjwuz3z37&#10;CmOwCbXHpgCpgOQDzgY496amfvdSeKtLqZuViNY5Odxxk9CKs+UGyiNgHgk+1NEcjDKjOOtSxbsg&#10;Zzg455FKxMkloQusSgBCcgnI/rmo41KvknGBwK0TsKgMcAHvSiO2k4JJx0HQVcXdkcnY5+drmMsr&#10;kFc5B747VWCBolYZHfnjNb01urbnAI2jt61kbDI3OQBz+tWn1CSVtSqSnQ8knv2rGudjOVBBK5yR&#10;3I9fet25jzGTGMdiRxXOXO6JiCoPQ/Wt4IxqmDdbpMAAqvf3P1rHvlSOBt/zA9jwK255ASUm7jIG&#10;etc5qjzYDRHKE89xXSkYW0OeYORu6bv4a5LV50km3E7e2e9dTKrn/XNx7Vz97pdsSzo5AXoBzXVC&#10;TWxjOCW5xd0y3BVCPuno1Z8ysFDc7M9D1q5LaTTMcHaB0B4zg1Xkt5yoSZuPReua2TbOeS0M87I2&#10;8xSQTyOeaz5izDEpwM/d6Zq1cq0ShmBIH8Xb/GqU+Vj+0EZzxjvVSMZSaVj/1/6kSir93tgjHHPb&#10;9asrl8EHEnU9uKwTeE5dxuzT7W/ZXIZeuQMf1r90nV1Px6cOx0yPInQZz1zVjzlDAfxdKxIp1U+X&#10;neo6fj25qVbgvIw25xyMVMarZjKnobO45JGee4qJpo45PnBznOarRyuwJbj86sRlsqwGcev0ropy&#10;sjGEC1G4dA2/cuPzp8uSPKX5s+9RyKSATx2xTSxixjpWNaQcvvXFs7DT7GVpo4VLSDnIBz/j71oN&#10;s4j2hVHYDoT9KxL6zubvY8JCuOSG6c9+Oh+lbZZpEG7llAGe2az53YTim7CqqA5OOPT+dTBU5kPC&#10;96ZEVG5Sc468ZNXEhG3DNuwAQe315qXqOFisEVCGPIOMH0qUK5YkcDvn+lWYotzNyOKk8pwcDr/n&#10;+lYSepSK5IkZQgzipfKGzJzj+vvUjoxwyY696ljXC7ZgDkk1jKxvBNkaIAF9CKlAkD7G/iHUdqAJ&#10;VGFY4yfQ9alRDgFgCOnPWuOornXSk4lVrWIjc3Lc468fTGKRA5bLDgY/+tV1TGudvT+dKYwpAJ9a&#10;yasa2T1KoLM5j/hx8wPHH/66gjCZ3/wn1A6VfI7N8u3BFMQRg7l4II4Pt61nLzNISZWWELHh+g/M&#10;Z9TUf2aMnp8o7+/tV5U+T5AWx+Ro3clSox04HNZWNm0VvIUcN055qFoViI+z856k9M1qsdnzdqi8&#10;vzIzGTgL0x1xU8vQOcpBGYbup6U3yishZO/UeoNXVi2qMcAdP/r0kqdQOnt60uRIbVxDCi8Fhjn9&#10;O1JIWCgAfL6dvwqbymJV06joDQFZnyTk9/em9NgaRCiBMHruH/66jK4yrtw4/n3qwmCcu3Knj6U4&#10;wLI3zt83GAOmKzUbjv0MuJCkflnAxTwg3YP61dWGGMnzAMtxj/69QpG6sGOD1H0rKStqBGD8u5e+&#10;Rx7Uqo6NtPzA9TnIpdgLlVAp77V4Qc8YI9qlRurminoRsxbJODzx9KiaKHaW6jPSrUIEuGxjv71Y&#10;WKNWMnYdKiVIuDb3M+3t1iYlev8AP0qyEIYBRxU6jjdgYIwPTn/CpopVX5GHB/lWLj0NoKy0KxgB&#10;JCnvwPpVhYmxk8EY4oXHmYRec4pwIJwOPY/1qbG8GV5I0ds8g9z6j3pqRsq4B6n/AOtVp0yzSHGM&#10;VXILISinkfrUKBfPoSEIp2g/400J5nyHkUYJHyNz39TjtzS7n2HevIzUTjY0VTQU2m8hZMgLwMdy&#10;f6flVFUEbsSSXHBPbArRWWSFWGcZHeqBTdkEBmIx7fnWUodTS9xzKr85yQO3eolVMnIwRU6xNtMg&#10;GQB26UwovDO2Cfyz2rFwuyo2WpCVRefxPof1pvyN97uPqM1LsAQn0/zioWRnxg4HckVElbQ2ixC0&#10;SnHyggjOeCM1k6g0kcQxlVU8VrGU42j6gkZ6fX+lY+q3MlvH2yxx6D86yvroXfSyKBldfmHUng1k&#10;ardeTH5ksYkBHHue9XPM+XzZCMYBOe1ZGo3CywmWMhmJ+6Dz+lKRpFaJnNpesf38ynb2xjFVZHMo&#10;LuCFPb3pHkRmDsQgHb/IqCe4gB2qckck4xzWMlc6FJXIHclsPkbRge9LDK7L5ki8E8DuMVE5RwMZ&#10;xkHJ4q0/3QB+ZrDkTZZWjSRXLliQT+NCBdrMw5H4/lTZWjVst6dPp6UnnRH5VbJ7+tRyAtdy+iq6&#10;hgM8jmrhSPaFdTjqD6mstJJQRk429MVMt+Y8FMEEev8AnFEYoLW1L0FlJGrSnkkfxYq3psYELAfK&#10;c9D1zVYXVsYwCwLEDPetCIOSG6KeK6IxS2Jb6kzZ2jfn6Hv7dKRwrEKpz60GN5SAei4yT0xUcsoY&#10;hBg+3Q05LoSlctyhUj2uADnj6is4yIp/fY9McVWvZJJUCIcZPI9qxJoSsiknIHPvQkzKTtobcn2e&#10;Q7EbsR6Yq9EyGUYXt1rm4ZGVySM4NbURnYKQOCBj6GizYabnVxFWcZYH+n4VadolJUn2FZdrGwTb&#10;/e6/WtJIMkgnlfXHStIprcibAk7uvJ6H/P61IhbIkjGT/OkjjWRf3fzA9cc80qzCIDO3GO54HvW1&#10;na5DiX08xog+NuOAM1omXI2IpOOp6Vi29zBPtkyMNwcnBq5JqFjAxV3+bB2kcjA6/SpsK10apAMR&#10;iGPmzURjUIAvBxn04rFt/E2ns5jGWwPTH4Z9vSorrXhNEPJfILHI6fQVtTXdlcmhrlQTuYgY9Kic&#10;goQx9sVzNreKJ/MmJZfTGMVqC9t3RpFfgdPU/hW0WrnLOLbLPyFtrr15zVtYdyDt2989ulcs+tsm&#10;XBBwcAH/ADxThrFwy5xg98cCuqLMZRa2OkkhjVvMUDdnkn3qGSLHYMSOGGDke1YM2ss6mKN+G+9n&#10;6VFHePbLkMN2AQTzgf4VpFtEum7IuXCCMmQEE5xjPOaIZh5nlycHHWsae6lnbzXP44/XipI3TBO7&#10;t0FaqoQqdm0y7fSRMBbntycexqn5T/KZCMnt1pzxB2+Q9qpF33cgYBrrpTTJqU7aotSFFUsMBedx&#10;rnpGiwQDkN+grUKtuzuBHX/9VZlyke8RxJlhyT/SupSOZRFYbVDMOv5Y9abDlkBbjv6Uv2d153Dn&#10;pTo8om08EcmumEyZPuWAvmAK4468H0qc4yEA/D2pvDMrEcnrUzAJjIBzyK6YyOaW5KBsUZznHGaD&#10;lm4JB60sReNd+AecjPP4inNLtQkdMdDzVk8iNm2uBIAmeP5VLIsrJnPU8+wrDhuDC+OuRz25reWa&#10;Jj5gwQ3GCcEk+tCMqkBiKFOBjsT71MCAOBkE/wCRVOJiMjbj/ParKvL5e/AJzyD3qrXOdxdyeJMs&#10;doGevSr6rgj9cVQ8ueYbkIBPHPb8M1fSQ+X8wJ45K+tO/YtUy1wMMB0z+FWQ4kUY6gc8VTd/M4TA&#10;A5PqalBdl3qMAYGaEZ1YWWhOnlhQScn2qyiErmPkdvf61SRVHHUg9f8A61SDJXcnfAJ+lUZFmVhF&#10;CTyT3GPT0psNwElV0I9aWQSscMcj0FRoqltvRvbvTb0HKJeeaQEeUMD+v1pIXXcGYEY6j3pyOR8j&#10;YGO9QDceVGO/WiKZE2aCSKzb/T+VSozHIwfbvWdGYl/d7vYGrQkCuYwMlfX1/Ct01Yz5S3vOR/CR&#10;/OjzQDudiaiDqFy2GPoP5UrFGIK8en/6qVmU1poXUeRjjgeg7fjVn52YKQKoruPfIHftVksI0O8j&#10;cPzpSI5b7l4R5yqnIpjhN3HDAcH/ABpllcGQ+W4O7n5hVt1LcMemO1C0IkiIZxhjz7cUxG+Ux4Ps&#10;Kd/FsbjuMelT/IB3JHYVm32NkhU+6u0YB5Ip6DCk8LUALlhJGMAD86tqSxGM/hRJ2Q0hxRjgcfWp&#10;giYGDnPYdqairncO/wCv0q9bxBmI6jqK5p3sbpLcqtCroSygg9u3/wCqoZIkKsmAAR6Y5q/t2fIx&#10;xTo4xExLnrxj+tckkW7LY5yeKSPBK4xzgc1nymQkKoyx7Gu2aJXIeTuKrw2NuZWdgCx/KuWpF7m8&#10;Kr6nMfZ9kZ3ck/SqBtVTPlKAV55966efTS7Mo47n2FZr2bJJszjjHXOaiSZfN2M9LRmQmQYZxg1g&#10;3ENxEzJKu5ccE9P8/wCfp1soKcMeveqcqB0KyH8B71zTOpJSWhyvmHOYDuPp6fyrCuYGlkadug7f&#10;0r0D7PaRAIiEDpzXPS6dHb53nzFzkZrnas7muqOMWJvI89Vx3x04p0u77RHGitI0hC4HXJ/+vXUN&#10;FbqSHXIHQZ/pWxoOgWzXLXLtvO3IzxjsQBRujSGpmXlgNItEacpucnuOSff2rzXX9ZuI5DaW8nC5&#10;Hy9T7k969C8eTQG7jtXAUQng+2PWvLdb0ttJjF/M4kikwM/3d3TP51lJJm3PY4q5EjMN7FsckGku&#10;tYkddhPPquOPrU8xeUbIR1HQfy5qsdPnwGEeSe47VPJ0KdXWx0mgeJbmEpI0hdUIypGAfYD39a9h&#10;0fWLXUWSNflcg/KT0A+nFfMkt/cWs6wWynexx0yMZ5r0DS7lzINrgMTggHsfWs0W5q9z3/KCTYrD&#10;OathVTGScngccfWuYsmlO1nO7jkjnt610tufMTcPunoaEiYyvdl+NVb94P4D29a0oFSWXYc8Dt/K&#10;sqH5SF5AAzkdK07DC544wRjtWq7MG9CcoFYooz7fWo1Uqcp1780IQT97cST78GrSneduOf8APNO3&#10;QlVSPqCuPqajZyq7VORnkNVgIdhA7+3NOjjypDckenFYs3jLuVnXY3I60zDqxGPm9KvNEQ2SCMUA&#10;PvOflz+tSxxn3IPLRlDgcHJwe9U3jdXCjJJ9TnrWsMZKn689KgkYrINxOD0/z7U7GkXzESRtGpZ8&#10;nPGO9PdFyXfoB0pxLs3muSSvUUkoRh83TP4mgHSISFbBxjHYVHsGwsw/z+NTOTjlvpmo5G8kbWIO&#10;4fWjlFyNbjWUZ8w44HHtXMalKyo0ndema0JpS425+U9vauE12+iihMcZ/eOfunPT1P48da6aNHmH&#10;KfYwNVvpyDMQHCcbR2J/xrkNQuLh7VjcnOOnt7ZqHU7+Uh5H+mPWuXMk8sREh3dwCeletCFlYyk2&#10;1cpmRGLMwG0Asx9ABkn8B9a/PL44+NIPGmsW7xyLJbMjGBY3+V4furJjg7ZPvqWAbBxX2B8WfFA8&#10;IeA7/UzN9mndfJgJzlmfgkY5wo6ntX5yTx/aY21A/K6Fmz1JGMYJ449uma/I/FbOnSoRwkN3q/Q/&#10;U/C7J3Ou8ZNaR0XqceIItTu0tbUEJHyzDsPr3+lZfiDRo5YTcRvtWHJIIOXyQB0//VXTaRZm00+W&#10;eQklpMehx6+w55rC1ZDM32Lf5bEZbB568fhX8l5vBWcpK7Z/TOExGtkz5f1RtQ8Wa9PaaKnl2ySL&#10;EGyo+YjDHb6Ke4/GvqnwToq6No1tZLD5aRRKBzkcfTqe1cno/gQHWt8hVYlBYMpxlm65AHb1B/Cv&#10;YxbC2tlC4VIxgDp04z+OK+ZynLpwlKpUO/MMfzxUI7D5H8wASFSBwQe2arPAVTZKu0HHXjpXAa74&#10;xv7a6ay05o49mclkDHGMYz29fpSeCNdvZr06LfsbqadjJGSflRO/P8PrzjNdFXMaaqKmt9jy54eX&#10;LzHpNrpioonhk2E5J9/X9KfeRMSFPzBeOvagRy2MRkw4QHaMjjI9KWGCeUebINuOeR0+ua7qUHay&#10;R5FWet7l638S3kNubG1OApB+YHAHXrnNQw65erO8NuojikO4qF6Nj72feluEgtE86NQMnO3Ht2/+&#10;tXnuo/EH7FevZ2tuokVcEckhs4x9cdMDiuiriFTjebsYeyU9Io9Jeea/u0a9lRQgwu0EEJ36nnNd&#10;Tp8ttpkJmtG/dsOXByfl65+leCNquoXkxv7Z9odV5wPlA/p1qDxJ4pvYfD4WO5ZGnBDMnykgDHA7&#10;Z6ce/asvr6hFzYSwEpWVz6Bj8RvqEy+TOzedyoOCCMdfSuZ1mw1S9bGzzApPyhgMe49TXh/hfxRH&#10;cBLK63GUDdvYlAwGOoHA/Cvpnwy0mpWryHA2AHnkkHt+FerlWYLELzPPxmAdGV+hxcM1+LpRM5Yb&#10;1AxklR6eldx5otpAzr09uGHrgV09no0b2rQ23G85AY4xjvnvU8umT6fAvmgSZ4ynp+Ve7Tw7WrZ4&#10;8sQm7HGjUYZjiKPBB+9k5z9D0rQtNR+xSHzMeURwec5Pf86059PhaRZD1P8ACD3rzzxbO9nHLp1o&#10;uJzGWjYHocZGaVW8VzIqL53Y9Q/te3dE4BB6fhWXLrGwvCoAcH5iT0z2r5b8L/Fm6i0+e31tGMxV&#10;WjYZPBGMHAwCOc55rt9K8YaRcKTcSGPH99T82R2x+VefhcfTqLmizqnljjqz1eK8sp98U2VAzzjg&#10;5+lcdLp9obgNFhfL7DrkevpxT3nikISwYPuxhh90g88Gp7nw9bWloLvzHKMPm2/KN3eur2rkZRjy&#10;7mRdJHb2zTQN5kgJPzfczjP1zn3q/wCCfFl5d3LQXEnmBCW4XGfUZznIP6VbtvD6Xdt5rSEI2e3J&#10;9Oa9A8L+GbWyCSQohHG5j83HuevNXToTcou9kRWrRUGnqdC91aXP+lW6AjjOcDGex+grUtdQbT5V&#10;ubJ/nUY6ZGD1H0xWjb2ViqyR26lEJyQMcZ+vpXIa+7WFssNsNrRj5j16HsK75No8eNNuyJ73xIL6&#10;Ui4PmvGMEnjHcfhXDT2FheSPKUUueVIGCM9+K8/8YavdJqTWyn5lAOBxuPuR6njHavn7WfHnxF0p&#10;ptM09Nhudkgcx+ZJGdxwAVO0KQTnjnA5HfxsfmlOl8aue1hMulKOjPrCHRNPttl1hmmUFdzsTuz3&#10;x0yOgx2q1GBZtnAIbqT0rgfBXim98Qp9l1GJhIigKx4BIHPHqepr0Axs3Dfkf5V3YarGceaBNWLi&#10;7SLbtE7GVxtAGQeOD25Paop7UXP7+Bfn4XdjjPvWNrFz/ZVv9pmyY1BJQDcee+Pb0rz+XVLmadb2&#10;ylkQEcxMdv6cj8utU66i7MzjRbV0elXdnfXNq0aLkqRgqeRjk8e1cmIQ7D5CpPHTB5/DrXVaF4gh&#10;WzElyjZlTAH8Wc+/HI9K6NbO0ubNXjTynbBLbemT39664e8ro82cnFtM+QPG9nqdhdp5amWKXjdk&#10;4DDnb9NvPr6CvBvEGiTi/wD7ZvZUW0ERDBc5GOoOPvD0JxjtX6U3uhWl3atZTqro3zY6cjofqD09&#10;K8c8Z/A7Sdd0tZhN/pAcGLLFI0xnjavDMeDuOcYwOprzMflLqJyjqevgM0jB2kfHfh/V/wCxJUur&#10;O54ZtxCkgsOpUL2PsK+vdA1ZbvTUlgyrPzn2P+FeAW/wA13Tbncl+LsqxCAxoFC57suD75xz2r0T&#10;wnb6lYxizvkkgdCSRnsCRkdsHqO5HXHSufK4VqL5aisj0cdUpzjzQdz2M2zMClyAfMwePp/OqAlm&#10;siTtJVhtIx1B6fhWnZTm5iQPkcYYHpx3/KtO0tJJ5i2f9WePT1xivo077HylWTWhHJbTtZmVlIbZ&#10;kKO+Olc1Y6ZJquHkkKjGAMdCOxBru5ILgLsYn5vTrVmC3t1LSbcMfvfU108lzmdWWx54LeX7Q9m4&#10;LFCMYHYjgmt37D9nxGq8ycN9a62809TsKsVKnOcY/pWdcoImVpMkE4BxWsKdloTKo2jzrU/DWkvc&#10;MLhP3p+bgnHqD/WssaRcabG8aBZEyQjDG4gjPP4V6Te6fbXKNIgKvjbu79ay7nTJ4FjdjhH5DYG7&#10;8aj2Cvc1jJ7HiWueCNC8QI0euRuobnETeSu7+Enbz8oryqHwv4p+GvilNb8EGSS2dQkkajERGfnS&#10;Trksv3Tjr+VfV9zpkMgIlbf6KOhz+lYd7pa6S6jKsHBIB9M9xWU8BTlJSSs+/U1p4pq8Xqux0/hj&#10;4maddLb2E2YJWyXVsL144OTnB6817Dp964UXEbtJG545yhHtjI618r6voVvqCefZDyrhDkbRj8G/&#10;mCOav6D458WeGA2mXELXMMuHYHb8uBglWGAuep+lfQ4fM5wsp7HhYvL4yV4aH2NaXjNF50eWQjPu&#10;D0rYh1F1DGJclfTrn/GvDPDPxG0mfTpYQSLtJQwjYhdyOOGUcnauMH3rv9O8SNG8mUVVYemST6iv&#10;psPjouzTPnsRgpJ6nq9negRecZMY6g9QfStF9SkbYI+3c9fevNbC6aaYbpMJ/ED39DzW/wDb4I4w&#10;qnODgEnjmvoaGN01PPqYax3NtOJnAlbHTk9K3Fu0TdGvBwOfWvPLOYTFVA4HP4+1bAeQfN6Hv2r0&#10;qWJucsoWVjoBdpHcHklX4O49K054o0PmOMnouT/KuYaYFNrkDIrcstQVoRHKwJXg57+lejSrXOKd&#10;CyNWEyMxdmyEI4HAIrok8uUeZnHbb71zgKBvlIG7oB/U1eTKgAce1ddOpfQ45QsdHAz7SCww3HFX&#10;FdHbYnOB/KuXWUshjBI9vWrsDNCAqE5Y4A6V0qRjsdEVZWJ5Of0qxbTSoGKkbTyDnv3rGtY2jUsG&#10;JPWrbs20ZBIznA/r7VsqvYzcTdUyOAXO7I7dOlaFhL+/DynB6DHOax7eVXiEZO0entV1HYKsi9Af&#10;z9qqM2PSxuvcEkCBMkdyOv0/rVSIHcXlxk5PuKUN5g+Q4PtUg2L8qHccc564reNS5i4ltAJVCBsN&#10;6e1XbUbLkIzfLn5QPWsyIxW5Eki4duAB15rXtJILaXM4yDW8JJmFbax0RDqDg+x+lCqjHdjp1H+e&#10;lRs5kGQcL6+opsdyYpSTgqBj/wCvWqkTCjobK7Wff2xg4HX860FZRIqMNq9sVnCTeRGwye30qzE3&#10;lEE/eB49vaj2hlsamxZG4yoPAAHGfSlMM8GBwwPOOtMjdGAz3781ZIZhiM/Kf8acm7iceYenESkj&#10;FSKEbO7ndzTApAEZbgDHHNWY4U6S564/OrTuP2dtyeKFiAQ3Q5qYxPnHHPI+tRJGI1VScj3qwwK8&#10;N0zxSHKJHEerdd3UfTvSMx27QOvGAP0py4HAHze/PWpssG55JpN3ZPLoV0PyHzRgnIwfarMR2oqN&#10;1oK4wp5qVHDLlVxk9quN07ExDzJMOsceenXgfgfalErbcNxt7Y4pNzjCgZHU/hUocbPLYYJOc/8A&#10;662RnYcrsw+Xr6mpjnf+9/Lr/KoWUMpDHI6Y+tTCPaoCYO3+Qok9CXEfIDtBHGc47Z49KkiTa4x0&#10;IxioGUO24cKMH36VaVlC5U9R9R+FTroZtFhsMgBHTkelGCTtHHFMDBwd3J4/KkeTHyBMnqPb3rWH&#10;awJdBFiCRFM59cj1qhNCwkJGcegq+rosmD6ZrGnadnYuflzwP/r960jG2rE+qIpXJQheTjArkr6A&#10;pIshb/eB+vaumZgvfGenpWDexMmFbrnJIrqgr7HHOXc5u9dWZS2BxnP+ef0rC1W42RrFCNrE/N6A&#10;VuSQbnxGcncSPUVkXtrJKu04GOpziuuKM4yRyz5TLA8nisi9SMptlJAPUjPet2SJAcBiR04/z61k&#10;XsiqPIZdynqfWuhHPKbepxFzG7TYjYMo6E+nrmoZCdmAAzdDjt/9etee2aBCyHqeB7fWsVoZCv7v&#10;g9fbiuhQMHURTuEi+z+RzluuTnke9ZUtvu5XhgOuegx+VbpLlQgXPPWqlzbxP95sClK2xlLU/9D+&#10;m4uqHkc8dKf5icAdx1NYttNIjGPHy44B5xWlHcEruPB6V+zJn5NKyNONyG3AjpirSSCPDLnHesiK&#10;TzTwMY6euam86QsVU8evrWnNoJq61OnwBJtY5H5VZ8xfvBiSOK5kTSDkHoM1pRyZIP3SRmqlUMZQ&#10;szZBCJt+7nuegpySljlMZ6DNUIhK64iOD1x6mra7SMH5fX2rNt7Gap3L8EuZDliFxwff61djAdAV&#10;9845rOiU4w3NbES7sKDjH8qTkZctmPg2spKgD1GeatBEAUg8gYzUG0E/N6569amBDYHr2oUtRuBO&#10;rEg7B1GMd6crq5y5PNMXGQr8g9e1SlUB3Hp6j3rCo9RxEZT5hWl8srlh1ojcsS6ngDAzxVgqvY5D&#10;emPwrFyd7nTTViIllzg5HUVIBn52O707Ublf6DFOOyT5wen+e1TNWNlqIV2rwOvr/Ko0Bcbccj9a&#10;leJlO89Mfh7UheRPuKSPfPH0rnbNIp7oXyypzn+fSiG3G3G0nn160GQMpbHB498mlyrAMpOO+enF&#10;RdGkR+0ghegAwfxqNV2nzPbt1zUmMADPHr/nNRr8+QhyMdM9/wDGsmaNsVY4C5bqeuD39amwgyqg&#10;Z6+mKYWZgpVfYgZFTBQpz6ev6UghCwwldwQfKO/09qjaOQD5TkY4qfaXUEcZ7Gm7GUDcM8dqTuak&#10;RYgZVsE+tKcs3zYyByBTnhV08sgf571EUERDnnH6UEiI0bScLn696VHYowl4OeD/AJ6Uq7g2HHbr&#10;9enSlK5QkHnt71m12C5GrSNH8wySf84qJj5cjKudgx29atwxbSx6/wAqnKo53EZI71MlfcepkmDz&#10;U3jG7nANMVF2b5MjnHHtWk0TeZmMAA/eprCN12jHSotYLO5XgVGyFGPTj8qnjLcsufX1pV+RQsWM&#10;jrjqamyETCDP09e9RZvU6YO+pQRdhIJ4J/OrUSBkBYEClk+QE8HPt3pEdwFBGB6/zrPkBTS0HEID&#10;vX5SB/SgDPIGAxzTi53Y9ev/AOulJQRjAyPQZrNm9J6kTrsAVuRjoKYE3rvUYU5zn9PpSSvJLgA4&#10;Hqf8+lTHO3ZnJH6/WhLsVIjK4AhU8t+PApnIIc85461KTsj2qAD3x71SO4EBeRjNS4XY4yLRwuUI&#10;+9z/APrqPGzLN17DtTjuIwvHHfmoHRx8pPBxg1g4mqqFgMrR4XOe/wBKrSOrAZ+6pI+hHtUgjLxY&#10;HDEH65rOu5ljchjsyO56nHHFLlNFLoyyZoWyT1PaoXkhaQRLnnn61kmZFxtO4cEn6VYilXYW4JXH&#10;A561hUgdXMraDpZvJkClyT6dqx74Er+8BYHP51o7G88SP8317e/p61mXFzbgHzGJJ4PqB7CsY0yk&#10;r6nNXb3aRgMMAd+3tWBd3vkNmFcMe5rVu7p5HaNunYfUVyEl2jEt99T+n5+lRW2OinqQSykEuxyT&#10;+f4VGYw0gAOTnI7c1DJM+/CnHpx+tUzOR8u0HPGe4965GtDRRLEzrFJnBPX/ACKmaUbQYjnd2PvW&#10;Uk0cpAkBG0/UH2q5BeWlxIIgSSTwRwKz9mbqWhYWIcIckdSR60isrERhMKeuOtSSMuA8R3J04ORn&#10;8PWqV7KLGIXV27RRt3wefxquTuTBN7GnHHGDjPIPOM8VFCbcblYd+/SuGm8aaXG5ElyvzY+VWUth&#10;s4LYJI3YODgZ7VzUnxK8O2FzKRdbR0IJCoB7nk/kK5JYujB3lJHZTy+tP4Ys9gaX5SIuWHt1/wA9&#10;q3bS4CRZllA4zgnGPrXyjqP7QHgbw9819frGZM+Xl1CyYB4GcYxjnOK49f2q/CcqB7l1kUjcpCkq&#10;QDgYxgfnXFPiLAwdnUR3Q4bxsldU2fbFtq0sjKsjduc8AGrUl7blBIjYf8hj8cV8I6l+17oEcx01&#10;Yll6bWjPQEY5IOOPfntXGJ+1pDqFy1xYQgovyI53KXxxkBsqRnI4xXDV40wEHZzOmlwljb35D9FE&#10;u0LLuRhu+6PX6f41gyapB5+yY7M5+Zvu8e/SvgK6/ae1q8Z7CxtIoeuSrGSbB+oKr7d6rSfHXxHK&#10;NywtJnHys/PTucY/TAqP9dsDupGr4Nxj0sfoYup2lu4d3x2OTjPsPWkk15HURNN8uR90EfqO1fnM&#10;nx38XtEwnh+z7vlHlkuxPfO4bfyq/afHvVzN9lu4dqqBvcNsJH+6ue9Z/wCvODXUmfBmKWlj9LLP&#10;xIRHvBHynGRgDn2NVdR8XFXUqoU4JIUHgdK/PuL4/ajNbm0ittkPQF5GySem0bcfmcilHx9e0kFu&#10;9uXCkhiGbCHPQl+SfpxQuOMG+plHg7Ep6o/QaDVpjbKYpPLB5x257EU0ahM8QSYgHPPof8K+Hov2&#10;hZ32RraCYkcgyADJ6Bvw6VL/AMNIWcDol9HJbA8kAlsA+xX5vTrzXRT4wwkvtkVOFcStkfbMl3dR&#10;2pdTxnC9h/jUkWqN5flnll5Y5yAOuf8APFfH2n/tD+HJWO79zd5wFcqG2nGGKEnI57nI9K7WH4z+&#10;D0MrT38UrKNu2N1cEgZPK9D7Yya7Y8S4Z7SRxPIsRDRxZ9EW8wkZ5I2U9M556+laEeoQxy+WT77j&#10;mvmqP43eDGhMq30cYHBV3RWBzjkE5+la+i/FTw3rE5OmagknlY3YOThvukc8gkEZHQgg4pxz6jfS&#10;SKnlFZbxZ75c3oimUq4/E9acdX+UFRyeCfT8a8fvPFNo86ypcxsiEDAYFsnsQMkE+mK1D4ljMbMp&#10;Kpn6kZ9676GZxm/dZ59TAuD947S8ud2dhKjqSe9a0l5H5SM7fNjGCep/DpXmn9qLdRiQ/Kpzgn+X&#10;+NWW1FZEy7hieAO4z3NddPHtHM8Inqd2L1SS05AAxz/9akt7mJ0Yu+UU498HkE155capPAwiUAk8&#10;HuartfTFw6Yw3HJ7+1ehDGXRy1MG+h6aNQjEbKh3J1HPT6ZqqmokMCnOeSDXEwX5SMxTOd3BGe/r&#10;3rTs72NiWJBXGAc/0rV4jTQxhQs7s7N9QmCeYvA7EdaoR3Uom3k5Dcke4FZ4v1kiKtgMDjr1qtHc&#10;IT8x6fiK2pYixFWn1sdOblGQvG+e2OnWojcuXPRSOprIjuoX5U4wf1qE3EmSVYYNd8cSc3sbs3sy&#10;SZw2ce39aUsjAr26HiqME7bdyn659aX7aSvlkdep7811QrJmdWj1RoGUR4VfwOak+0SuC2cgdAO9&#10;YsF4hlwxDD0PbFaSyptOxvz7V1QrX2OSVGxoWrbVKuxJ61ZUOxCqMEVh2d4scmGbPqR3960mlQjI&#10;fIOR/wDXroVVbMlUu5Or7mOeOetXFAccHHbpWO04jGzuen0I4qa2uWiiAc8qeuOa1jU0M3DU31kf&#10;cPKA9COo4q0JAjBUI5/hPsK5kXs/m+ZnIOe2K0IXDRB5duWPGOD/AFo9pcylpudCiMCGYgn26/jV&#10;+JymT6jvxXMx3AjXcc59K1knIQseaHPQVjT8xBwPu+vpVqNmXKL0I5FYzyNKu0DAyCDVmKRg2AMt&#10;9a1g+pMqVzTDoiZx79uamhuFAxgjFZ/nOqFWXdS25DkO2R1BB/xq+e5nOnoaLSIWLqOP5UhkVX+Q&#10;VHEoX5hwO1NU4BC8+9XB2MPZMmLP9/I+Y1GHYcDrgfjTC7RkoOmeSfWmBihBJ49frVcxhKm76F5W&#10;V25XJAzk+1TrPl9y8rgcen+fSqSNgjcevce1WPOZmyVzjoKal1LhC+hpxbGjqR/L2ZUcjA61CtxG&#10;yqqjDY5H/wCql848Kw4Hp/WrlURfL0J0XChVGc8/SrAjD53DhfXvUURDAqucnn8Kn3bcsx4xxjr+&#10;VTfS4Rplyx/dEqx68DsK0H3MdvBx3rLhfzQdny5P5VaVVUHJyT37VLl1D2JZWMHJbr6ClWMEAD9a&#10;hjRd29j9OeOf51eVWBz1z3pcwKKWhCAAeBnirSqp5U5Hr6UiIW4kxkelWFVx93gdaG1uKQqSYwSN&#10;wJ/WtFCuOMnJqiSRgjr0z71fi3AYJye1c9SRXS6HvtxlRyKYE3EBcAZ7U6NJM5XnH4VOATwAQOwx&#10;XHN22HLUqEOM7fxHvUDlmUJySOtaGzaCRxz29aRUIBD/AJ9qzk9C4J9CsVOC4XHAGev+fas2azJx&#10;t5Jwcfyroeq4YcD86q7GXLkdsYrM0UbyOXESyNtY7sdcdffmqcseyTnv0Hb61vTwosrlefYDOKoS&#10;omNjA9ep45rGUTvp32RlS4WPzXGcd/esO+UMftQbJxjHpiuodIYx5anPtisO9K7WixnHXHaseRPU&#10;qUmjnI08wBscHn61b0TV4LWeSS8+VMbQ56cHkVJ5DBdqDtnPaua1S1lYBwgC8nH6E/pWD00HFmn4&#10;rn0HWPKv45GYnOU+7kdASOenbvXH69PG9hFJz50ZyPZSMHj1q0IlVdqjOPm+tZ2vwytpzOuBtG7J&#10;HYDNS4amyPP5gIBvVS24/lV2wm8uMFjuz1z0wPrVCKyvbzE9sMhTzkEgke9VLiUwN5E+BKecf7PQ&#10;H+dZSZtBX1Ll9IjzjycE45x/nmmIkkzb87B7cfqKznmjVMwHLD+L0pYFu2G63bBPYnj6monbcp9j&#10;stK1i8id7eMYb3z0r3ewDR2CBF+QAYY/4V4lpGjvccKcZ4Jzz+NezaRdeaotJsgAcd+nWmOMkX1M&#10;jKGRuP6e1aEMkinCED69MVRcSK2c5/2cY6VPCjLLvT5gOo7Empe+ooK5rwOZE3MNv9asDeWBBwP8&#10;aYm6RQCoAxwAOBUgznae/Q/SrtoNroKd3QdB6VIHAJCnHfNIJEZdmPekijcthsA9Sc5ocRQd0WhI&#10;Gb5vvADHpQIz5nPepUjCjc2CRTd+HyxPtj0qZRSL5+bREkZKMWxj8OaiuRvj5AHXgVNI+B8oqOUe&#10;Z161BSbTKrRIq/L8xxx9aikCsBnjH61aYnZ5eeuOarTB0YZPXnIppanSpEQ8ksBLxVS6aIwY6gDr&#10;/P8AyKbdTgvhe3YcY/Cs2fy/JLSHB9v8K3pxvojOW5jXly0ZEe4ep9cdq43VbpGgZEOATnpkZ+lX&#10;dVu2t1KqQGHH4elef3l9JMVUcnn8zXq0qSRzKfcxL8OSTkA/z/8A11iTTw20fmzAlT2HJ/r1q7P5&#10;guSjc+nP865fxTrSeHdAvdcNx9na2iYhwu7bkdQOeg59q2qyVODnLZGlKnKcuSO7Pi/9pjxdaatq&#10;cemWWxobBgEOcsZQRvGOg464r5tvbF76FIkk2Ybcw7MB0H0qr4v8Rf25rtx4g1ic7Y3cqZAELYOR&#10;8q8ZI7D+ZNXtOvYdVsE1GIAebkggYyP/ANXav5J4xzn69jJyb9PQ/q7hrJVgcFCml6+praZpk1jp&#10;0s0hJlfBXByFHT5ePTrmoo9LW9kLSxKOMsR0H+fSum0U3F2qmYHYjYOByeKdLZ3cLTT7cqDuAHXH&#10;09q+FxGCU4nsU8S1JpnNnS5IvmXBXk5H6AY5q5JZ3MtsZSpw3HHbtV6KRX3MBuPZR+VajB5E8rp6&#10;FfU/54rz44Dozoq4x7s8u/4Ri41KcyW0YWJ22mQkKvHBIzxx+teoeF/CuleHYGsbTLs43SNgDex7&#10;nAJx7Zrs7KO2NsgADxRj5VboPfHtXU6PpUTW4vcbgcsQOAMcc1rTyilCXO1qeXiM2lKPL0Oe0/wt&#10;YatG1tqykRcMFDY5XoOO1dBY+AvDlkjyzK2G+ZhuzjH1ycV0WmWdha7rqQNJIR8vqvbgVediI3ii&#10;kO9lJ5AHGPwrvjhoLWx4VfFTb0Z4XrGmRahfvcCBI7dQFQdcf15NeKDwNepqwuYvLkeOTG9gNyg9&#10;Tk/e5/Gvsa18NST2yQ3oCu+N5Gce+OASP8isqbwFp2n3rmI743KldmQffNedicrjVabOrCZv7OLT&#10;PlyTS5bC78kW3DZyQu4DH06/414h4t8I+J7nUZv7Bsri5aQlVWJGCxEn7oZhtIyeCD7HpX6eaTol&#10;hags8Yyo2kkDjP8AKuiuII2g8iWMSAAYB6cenpXHjOGo1o8jdvQ6KXFEqbvGNz8d9L8OeP8ATdYt&#10;odQtZLNvMMdyJXVs4YAqpQsrtwQ+Pung+32n4cu7awY20S4ZgA49wMfTpXveseEYfECR7tsUkLmV&#10;TtUDd0549OM1jQ/D6KzvmvLSISynGXbnAB6A/wD1qrKuHVhG+WTfqTjOKfrEbSjYzLKOdQsrkjcM&#10;qPYVqxyFoiZCSpwM9Bn0rbbw7NdSeXNuiUDbGMjC8+3X8a6aw8Mw3EEljePiNQoUxjGCOp5zz/Ov&#10;pUmtEfNSr3d0eXapZpcWrXiYJTsDk/jXiPi6+SLU/OugGHlBF242rjk59/T2r65k8LRxRtHAxdlJ&#10;BBxznryBnFfOHjL4Ra/FqUmpQLJPbphlUj58ryPun5h7Vz4qMnGyV2deCxSjL3jxu1sNBusPd2yI&#10;kr7MnIUsfT1I61ua98F/E1h4Uk1LRy19eblWGGMIFJd8ZbdywC8kDB9/Vbrwn4o8XTWGmeRJaJG7&#10;jLIQQOM4P97t6dea+wPBPh2+0DQbfTbmUzTRJh5cEBmPoDzgDAGa8nC5dGpzRnHTvsenic49nGLp&#10;u77HwboGn/E7w/fwReKdOks4JmZVkkyMeXliRgYJIwMD619JaOY57VJsgxkZbAJGTz0+tfQHifR7&#10;TxLpsGn65+/FtIZY92WCuVKFsdPukjNcdH8PLeG0C2czDAHyA/KT+PWu7B5eqN4xbfqcVfNfa6tW&#10;Zz0tjYyRCaEYZhwR6+4rOhtdTS18+3ibcq4KjJwfXjrXU/2HcQOBenymYHAU/gc4xXW6TYNBAqKc&#10;D1B7Dua6+pyRxDR5JoevXN8Vt4Y3V0YrIShB9Rjgdxz6V1FzpIa1NzehpfM5bHXHXIr0dLNUuZLm&#10;Jy2/rnqePrUM9v8AK8cPfGMdjntWjjbQcptvQ+Ota8Ja5qetXKaZA7NaTGMblP7xDghs+uP8K3dO&#10;0e2mtVOqQBZkBQcDcFB74/8ArV9BJbyiUm4+ckkFST+lcXq+m2trq0jvBuUrnK5GR0x7kiuCWFgp&#10;OXc76WMlL3T58v5Lfw3eTWdtkCRvM3dCPcZ689gRXU6JrcGqxDiRl7F1wc/Trj0NdBrGl6C93HHf&#10;RK6+gGcg9AT1xn86s/YrWRAIBmJcAgjG32z/ACrmpR5JaPQ9CbXLqZ8diL+FvtQOGBHXp9P6Vz7+&#10;C421oxDAttvyOBknI49hz1Nei2k1jbP5Uke8N2HPHpVyG0gn/wBHizG5Hy5BP/6674U4z+I8ypWl&#10;HY5tPCW2yWRHy0fAUkZPvWwLc2uI1bk9QOnHtW3YJLFZlbsbzk4KZ/DOf8PwrRfRrm2YTTxFXYAg&#10;449q6Y6aHmVakm9TmZ0ktLYS3MeMnqcEjjj8Kr3RtZIATk7sMo9MV3qaeogIm53Acdvrisu80a2e&#10;JHlOEyFAXqCfT0raDMqc7nzn4u1m08LX/wDaOqtthI5ZeMA9B6s2eAO9R2XiPwjrkq2MF9Etww3q&#10;rEjcSM46YLAdVzkde1dx43+H1lrtvJZXighhs81Plbbk/wD6/UHkGvlbQvCM/gOKSzuLhbjZKY4u&#10;xYDIDE4wCRxxnoT3ry8XiK8KqSS5T6TARpVabTeqPpm100NDgngZxjoePX096sWqzojeUCWQ7WA7&#10;Y+v+RXnvhf4gIZzaylkK4IDYKE9OCOc/WvUzq1vMv2gxFeCfkIAOB3z6V6GHxEZq8TzMVhJwlqtC&#10;SC4uBKDJ8pPI71seaon3Ko353DPTNchFqUcUvmRNvD/eB7en+RXUtqmn3NkJCAk4zuBPOM9QPTNd&#10;9OSaOGrTdyxqTTFY1kIHXd3/AAqjO6/ZjxgEEAdOT05/rU91JH5YVAAM4BznP4USul/EFuV2sgGC&#10;v0rfmvoYtIwGtfMi2J8vfg4ORUzSzRxCOUFwmcYHH5etTq8ccrW5ycdCOnP+elEknAVRv2YJHbmq&#10;a0uEYmFcbCuEG7oRjuK5jU9OGrQFt3lSnJQN3xjIIPqPevQ9RdNRZWgRYgnAOefp06Vzk8gJeO8K&#10;hk6AYyR7etLbcI7nKWsTCH7O5wy8kDuBx19qi1Owhmi8+P5CmMn1z/8AX/Gt5IbacgxfMepVTjHf&#10;rVC6R7lVz823BA9c1vCSZM463PJr6wxdGbT8wXSMp8xeDwePqP09a938PeJxqFskU8eJ0GD0G45w&#10;WH1PbHFcpDY294628ynr8p75/wA+tQy6PcRXX2nT5hvQHquGz3APQ59K7cM3CV4mFaKloz6Js5Ul&#10;iw7gSHsRjj0NaMNyfM8mQf5+teBaP4sv3u/sOqYV0IXdyM/U+v6Gu5TV5UAZhuVT06E8+ue9e/hM&#10;WmeJVwup7dp17EjDf8pQd+Mit+W4juMeRyPvHnmvJrG8N6VnVs8crngexroIL0oPLYEhjnOemOn5&#10;V71DENHk1cOeh287Ko8wZIAycf55rViZNhIIK9+1cLb3xZMsSeOmcYxViO4eF2d8spAxg5r2KOJ0&#10;0OapQPRrGULOA7YKjg9f/wBddJFdLK2Y/vEV5ta3G8IEOB+WK6WG6WGVXdtuBgdvrXo0ax5talY6&#10;ZpQw2sPwFaNtOisN4JI4rmReW4QG2wT/ALPTFakbxghjxzkmu+FS5yqHQ6wzRmMPDyWPIP8AhVhZ&#10;ELjeck5wM1irMseWgGUPv/WrMUiO3ykjuPf/AD3reM7GNSmbcEoJ2kYx/nrWgk6bunT8qwhO3+sU&#10;46fp14q4PlXK5IPI54ArVVdSOWxvC5kV+TyeePSrMUsbS73X5cjIP61hKcyB85PQVIJmBy3SlKq+&#10;hPLpc7MiEtvTG3jB7/hUsOzzC5xx0BNc5bzeSFcnIJ/zitmKRWcg85HHeuqEupjyJs2l2j5geDzV&#10;yGJwwkU/ge4NY4eNlGxxuUVLbSzmXa557c11KfUylFpnVodu4425GMVdguozt2I2RwQf/rVmQI8q&#10;NNMOnAq8oYKNowc8Gne5m6V9zdEgJGORjrViEcFm6DgfjWfA7K22QYxjnNXgqtlx2qucxcHHRFmM&#10;LIhx0q3DuYjj7o4+mapRRqMMwHA6dOavq+7PYmq9ppoOMXbUmSZWypHQ5HpUgK/MWz/hUUWxurfP&#10;160qbSSeNufwzUczM0gQhvmTg5PX2qUbR84BBNRNIFz79O5qxlUPzd+fStojb7ClHCk4wfz604ec&#10;zBRjA4z3oQ5JwfbPXinH5Bhq1TJULoXzHUBuw61NFMqoqsuajYKdxHJpscrNwRn3HNVJroDTuXA3&#10;y/OOn+fSo1SMSZ3/ADDnaacrspyFyB2PNRpktz90fzpMym5IlaNmO5vXv3//AFUijGFHzA/hz+FN&#10;OyMkq/XtTo5Hz8nJPHXpWsXbUi19S1DJhtrnB6f/AKqnlmUj5DltuPpWW6xjIPXvnpQTsB5BJ7dK&#10;qEnfUzaZYdwFwMk9ap3ZiP7x+McYpm5lBYct055FYl28811+8PT8sVs0c8pvqWJLpY8tgEnjGaw7&#10;qdrhdq8gdfrVyUgEvwD1yKzZChjIyMV00VqYtme+4jC8jvWZdqrRmAkZ4xjrxWhP5g+9j6ZrMvVL&#10;W5OcE+ld8UYVDk55bZmAtexwR9Kw7112MM8mtGeGQMI0+Qg8/Ss+5miibfM4z0x3rWNkYqxhzCeX&#10;dG3yx9s9TWZKY0fYqs+0dB61q+cZZSHHJ5wT0q6kNucuQBjqa2jIwnHWxwbK7SeZIwVlOAO1Ncfv&#10;Ar/MTj6Vdv5d1wRaDIJ5JGOOOlU3m/dHejNtI6evf8KT1M0j/9H+kJZwkmzPXnitizlWQnLAr7+v&#10;0rk0eYOQ6nHBB6cVejEZlGORxk1+yOR+Vulc6sOnIiPIP+eamDqTye+KyEmczZ3Z3ZPHQD0q1ln6&#10;8etDkL2VnY1EljSQrnd2IrUhlR1wvB44rEQrMQQPmxV1HZTn86lTdiZpG5b3DKyuuAvv6VoDa/z7&#10;89sDgEdqxoikgEKgLxwR1/WtNFWMeX949sYPJqucxa6l21nVmeMNyOvtW3G+CGByTxnpWDavGZcE&#10;jp+dbMTqflz+HSkp9wcU3csqCud/Y8/jU4ICfLwwGRVQSozDGfTH0/Gpo5EXa2cemKylLUlQ11LQ&#10;fzU3PwR+JxUsZYRbHYdelQOwVxjC4x+dOWRlYMOme2M1MpXZPJYvArtwf1HWnLGF3EE5NVXk6c9K&#10;kWaMIZAeeAf6U9C730JdmcHOD+dSqcH5eM/nn9ajADgs5/A0pPJZT0HHoaymkapJDwmQVU8fSnFU&#10;UjBJznjtTQrZJwfy/rSru3bW5GcisLFKQ8oFAVT+BpQMnBFM+YHLjqegqMb27nk/rUSY4PXUmDKx&#10;AY59sUmNp3Fu+SaRBlsDtzg06Rxt2uQoNYs64u61JQd2DnGcgU7r+HWo/LVV3LyB60/btLGPnPX6&#10;1FrDTCQuPlDYPakYttwpy1OHJwoy3SlYBieB0xnHPHvVjuQ7H35OQR1/+uKc0fUgZz1yam2872yS&#10;euKQA8Enr+VSxcytcz9zyYERw2OmKs7QTlun606MbHZ0Gc1KrpJ8+MCi/YFYiUbDt60pDmM7DUgU&#10;Z2Hp6nvShgBgCsnEq62IwCxDnr60zyUV94696mDY+U8fTpTgcglec0lHqaSnoiHblg1Eccw5dl56&#10;cHNTYbcAfm/+vU27a3lHt82PWiURw7lZ4gSCTx1IH+FIIUDBh07Y7GrTEngD60wAZy3T1Has2r6G&#10;rWt0ROkTfLkD605UXjP/AOv61KYoW+bHQ00I/mKV5A4IPWsZKzsioxZFIEkT5RggcY6VAz5PygZH&#10;OBxV0hc5+9Vd02MSgz6D1pLQpykUpbgR/e/i4wOtUXvNj/KnHXr2ra8m2IIcZ46+lVvs0e3CdOuM&#10;Vm0XGJSW/DowkUtjv2NPWaKRcFuewzVtobZiSE6dR+uai2RmMyRjBPp6VLK1KbOW4B7Yz0NYWool&#10;xOJZDyvGe/0FdDNFvGUOG7+9ZM0MSbrhjz6fSomy6e5mAAHcowex/lUcs8cDdcdgScVYbZuLod2T&#10;+FVJJhCjMUBz6jP86xS1N1uLFc4iEchwHB4/z61kyzW87llcYHr61DcST+WWf6DnHWsq6hu444xa&#10;Rlmk4GBnj1x3ocLbm3tIrc5nXL8NdkRHGPlxnGcenrXORebKu3GMc+9eWfGX9oj4OfBTw/deJfHW&#10;s232iHPl2omRGdhtyC7YVT8wJXl1XJZQOT+Xtt/wV1k8T/EdvBvgXwpfPCS6LK1tEo+VmQyKWlcN&#10;G+MrIGIJIwMg18vmvEmBwb5cTVSf4/cfWZJwjmOPp+0w1JuPfZfifsvIVhVXR12k4ySAPzJAFc7q&#10;fibwzpKM19exgpywVg23jPzbc445z0I6EivyW8RftNfGHxpdT2DWrW0d1FFGguQ8kgWHJDNIUCb8&#10;4IDLjKjhhnPl2q6v4zv7w3Ov6pc3LuN5d3cbs8FQAQNmOAgG1QMKAK/M8y8XaG2EouS7vRf5n32X&#10;eFdW18VVS8lqz9b/ABL8cPAmiWH2y6u0ZANzjco+ToCOp6141e/ta6Lo2BpcStKfnt2CGbzGH8P7&#10;tvkAOPnJ49DX5pXOoNAwmlzIo5QMA2Nx6DrxnpXU+G7XxNrN59mu4hBCpONqbXJ9wDtI98/hXzNX&#10;xNzGrK1KKj+P+R9VR8OcvpR5qjcvnY+ib/8AbD8UpL9m0jS5WiEju8Uri3UM247QI8lUDkN8u7gb&#10;eN2R5tdfHn4ja1i21G9gYy4UjYQpfHAKliSc8j07VYi8C2uqZa8QJsxtLNg/TGOa6PStF8N6WzML&#10;NGbByXAwMnseuD+deBiM3zOtJyqV36bHq4fL8voxtSoq/wDXc5CYeM9bEIub64UDcqjKqg53EDjO&#10;3POGzg5Ixk5z9QstWtYBZyXs0gc4Kkkj16n9D2r0KIwli/HP3QvYZ6DvXI+JlnIAgQuASPl5I49K&#10;5K85W5pyb+bOmM7O0UkjkG8L2GlMst07yBh8yOxdgR3OSc/WrGs6hYaZoxuF2hWAG4jrznjjH4jp&#10;WVLLq0l15U6dO568jpWDe+FtHup1kv7l5PNBRslsD/ZH8P8AL6148sxnC6ox+86nSTs5M5zTls9Z&#10;vWmt5UZSxLLjaC2c5K9AcH05/GvfdI05IbdGeMl84AA+X1zgfzPWqPhv4aeG7K3inkgTyh0Rc8jP&#10;X1GT69a9JkitbdjHax+WgGM7ieB0zn06V2YSFRLmmtTgx2LTdonP3UIs/wB6o3Bunr19sVWh8QyQ&#10;XiRfZ2mDNglSOh749vStT7Bd3V4zR4wBknnGBXQjTbVdweJSxAAbaOvXgf1rvXNJWjocfOluVk1J&#10;WtjHIpVWbkgdSfXNWVktEg3S7Bt+bcV5x6Z/WuG1LUb5RtkVRDJ1YdeD0GDj9K5nXdYk0zRnlvCz&#10;KxxHjofb2/zmsZ4zlu2WsNe1jtpvFGl2ZLxoZIgCDnAPHUgE4/GmWviKx1IMLVTtjwdzEA/ivNfF&#10;+r/EDVLLVktb6FvIJPlqEXDknI+XqS3I/U4r2iwlBgjvNJYBJUB+YfNhvX8On5/Ty8HnMq1Rxgtj&#10;avlvLG76nutzqkbS4R1J+8QRkkd8+lZVz4hGoKkTYco2M9SAePy/lXLWT3KWnmXYwAeDuzkY746V&#10;nnVTBd4giLs2AMA857/jXue3klqeZKkdVPYadMMMoyTzxyx+vQ1DqGlxG1f7JPJFJt2BlYggegIx&#10;z79RXTafpyyzLJc/uxjkHO7n/Pf8Kj8SaDusWnt22eW5K+mCMkfj2JrV0WzmdezPLbnwcLu3R2mE&#10;joTIWfKupAyMNyT/AI1a0m31+0l36TeSpI+7mFyow+Nx9sjrjrWsJLt0EKxZkIww3evcnNaGj6P4&#10;ktbpLmK0/dP1+ft69M8VlHC66XNp4pte8Y9jc/EHRNTFxpWrXsNxC4l3FlZQVB5OVwc8g57GvY/B&#10;f7QHjK1uIotcMclmrnzTGuwtlTgAsSuFYjH41GumeTE1wsId2BPfI9eBx+ded6jo80z/AGyFMQ/d&#10;8vHp7etetgnWw/vUpP7zzq7o1/dqRR9Z6V8crOdw8qTLE8ZIJbfEHA4G7pgnjOOOvavQrL4pWcsI&#10;ktZBOufTgY9hnNfFeiadcRaeY9pjUA4BBxweuOtXI9Wu/DpS6tWIHRig3KvOeB6np/8AXr7HLuKK&#10;6klWPmMdkNFp+y0Pt2Txvegi5MgMbdAgAYDtkc/rUcXjEmdVdn2k/Nn07/lXylD42udhMwaPAzvX&#10;v7Y9ferWlePrS5tzdzPsB5VcEt1x83cfQ19jS4gpS2kfMTyaouh9l/29ZLZvetMpQLuQ5BIPYYzz&#10;mtjRfEkF1b7INrNJyGU59unY18aD4m+GrKOOC/1CJJZCdqKDIWHfBQEZ45Bxiuz8N/EDw+wHk3kS&#10;sTkJuHr1OORn35r1qOcQla0kcFbK5x3iz60WbdGWn+Zh3PX86fZ6h8xWMl0HGAcEEdq8Ig8Y2Rcf&#10;6UpQ9QrjIPuDyM+1b2m+N9Nty6QSpJIxJYdeB/nr+FenTzGD6nDPL5rdHscepvAG3puI9+5oOstG&#10;oMbbSTk9xXBWPiWKdXkkHzHoMDjjJzj2qFvEUDsGx8o7buK9Gnil0OWeFfY9YS/SRQxPQZOKlOog&#10;oWU8nP5V5emtW8b5YnaeOOo/XNS/8JGVJEWASMAHHP0rrhXt1Od0Huel27ksJF5z/KrpuGT/AFrc&#10;e/H5V55aa9IY/LYsgXnnqfXkdvyq/JqJuBtHTjB5zjtmu2liSJ4fuj0S1cTrjoR2rQhnU5SNgD3/&#10;AArzm21Oe2uBt+7jaPz61qiYzREB9vr7fWu2GI7nHPDo6oXUHnMzODznJP6e9acZyvmkHaa8+t2i&#10;dz5TDIzj/PFbNtI0VwDMzbOhH174rqjiF1OeeFdzqFlDgjBGP85q7BcKEJlbhegxiuYN8+790PlA&#10;6irlpPC4xk+hz271ca3RGUsO92bxvGzhcgdT259q2IdQjMQWIevJ55rm5THHAI8Zx2+tTWhD/IBg&#10;9Aa1VS+hyOidQLlTnfIAPb6Vbjl2RbkyWHc9/wAK5jaseSO3QjrW/buLiMsnDcZ7VoqlivZ2RoLJ&#10;LMm6RumOnf8ALirCyYHY59ap7tgUhuvHXA4/OoYbgyu2QCo7qQRgUKoY1YWNtZgw+UZqQKJCM9j2&#10;rNDKPl5A60/7SIJFcnC56nmumMkYQi3qzVMQCl2Jx71G4whKjv1ParMkgYYUjt9KrPIoGwc/56/n&#10;TUiakCVAFTcDnjFSBSBlzx0AqJXX7vQn0q0jJ5XzZz1/Gr5jP2WtmWYsY34B3H6dKtg54boeveqE&#10;W04GDwfyNX+pwcZ9qdyo07InhUOxkV8JjBxVmNmX7gOOx61TiJjUbD17Vf8AMxwB+NHtFsVCNi1E&#10;Q0gHTNW0dF5k4+lULZW3jcMfrV8oiNwM56UlIppvYkQq8nuT0rUVefMNZSQNjf07jtittVAjWIc4&#10;FZ862JdMhCnJ7A/41KSQMAcdc9xT2UqcjkHrT0j4LRnAPTNZc9iZU77EYU4Hf+lXIHUdR9DTVQBe&#10;R16VZiURgt07iockyGhc7mJ6CpFBCjHf+dCRjOW6Hg1dgTB2qM4rnmzSMLasjEDkE45HFQ+VIxBI&#10;Fa6IATnp1xUEkgDFAOaw5uxtzdim0Eobjv0AqtscMd5yRxitV0beAp6+vFU5AUYbyc4H6dKakEWV&#10;JYSCdygFufWufureRJQRzz6da6P+LJHbHrUFzGJ1IByR69KH5G0Zs5yWNSRsbPv61j3lkJQWVgjZ&#10;7/yOK6JSFZlxyOmayZplX5UXJzz+H9aykjfRrU5wxSxyeXnO0cnHH+QapXsbRAyIPnIOO/PbPbGa&#10;6SRl2+Y3Bzz7VkXtpNOpKttAzgdz6VyN2Nehx0dlNKuSwDNx83fP096tz2Nr/Z7h/vDHB6fhTXlj&#10;Rtq8N6fpiiaHNsd7FAFP4HrScru4r66nls2pwaIgsooGkSLgKDjGTnJJ9zmvOtT1GG4vA0R6gfz5&#10;wPQV6TqWmEwSXbKxDjnrwMV5FLHFa38btgJGCAD1/wA965pvodlNElxf/ZYtyp05IJ9+3Wuo8N26&#10;6iRdGXAzwp6nn+lctNBFdA/aFO1hz249K9M8FaXBa2wmaPKgjAJ6DHX8e9EVcVR21R6hYaYbdopY&#10;WBV8MVx2/wDr11ViVEhAGG9fqOfzrlbrVreN1ityvGOQeMY6Cun0bzL61N6RsxgYHQ+/5U3exinq&#10;bSIOuOv860InDfIq/U9h7/X6VRRfKKnP9a1IVaRcdOccUzVrQsLukBCp0649vrUETGRv3hxgdO1W&#10;FZwoVB06Um3LF3OMfe7U7hHXQfCm9i3QcACryxkAYO49/wDPaqsTKwAj744q9k4GOCKNwg1fQVY2&#10;SQhhjJ6UpQu28dCen/16cNpBbp6U2VsSAKSeOBioktSoolcbTufk9gaiZ9wLHAzzimqXZsk429c0&#10;shaNmZ+mc59PanGOhokiu2xVz0A9OuaguN4twV6+np/npU7sgIJALeg7Y9arXEoEZaPk8fhVQRaV&#10;jClyHJbj1ArF1G4WCIyqMsOw4zj61pzSvuJkGOOOP581z2sPG1vmVigYFSw6884rso0xTfRHCX+p&#10;L8zS4JY845x9BXGmYGTeF456+9Pv9sEjQs249QT1A7CsuSXYuEPzH36V68Y2OOz3KmoukbMzNgHk&#10;gck18wftEeKIY9Lh8E6dLKl1doZJxE5QGCTHlsw2kEBlbjOfXHBr6JvbeUqVT5pG6ZPXnua/Oz4g&#10;+K7rXfHtzc+ZKWhBjKschVySFjB6DA4FfF+IebvB4BqO89P8z7ngLLljMcm9oa/5Hzp4rtLOG4uZ&#10;oyNs0o2c8N24z3Y8kY7V02jW4s9Is4IGOwpuznrnJOe+c15fqdjqnjbxwb61YQQRqzLJ1IMZGN49&#10;T0OBxgDOa9Ye1e40uFIP3srfKMfLznAr+R3XdSpKpb/gn9Q1ZKNOKudZ4Nt9TvNQMkjOLSHILEnl&#10;hjjnr3Ht0rvJ2SS4ZkBUZI25/Q+9O0jT5tJ0pNLaQsyEsfQEjke/1q4wKxETkYU8cfqTjpXUo2R8&#10;tWxvNUdjlruK3jlKg7d2OnY+meOf6VZ0i0utQvWOAlvGp5x1c9APXjmsi8aC2WW5uX2xxcuzHjaB&#10;/wDXr0/wVf23iG1s7vTUCWlzEJAOTj5eP5d60o4Xnd0cWKx7iiKx8PXZjW1AzvZmLtwuM+3P4V6N&#10;omlSW0JtFViDgtJtIDE8fKenGPrVrw7pM+p641sVzFFFvcDGQAcDH1Ndv4v8rQdKjmDr58rbY4yC&#10;BhcEjj0Fb1MBaPMedHGuTscbHBPHGyTgA85IGB7c8UsQWMEsMkdPc15X4j8Wa5F4hL2+RAwTAX7u&#10;cYIx7d/XrXVaT4g+3hraYgSj+MdAfTFeQqsW3FHdKlLl5mdZc6hJeoFZNrZxx34qxBbvPMqAZA61&#10;mwkCRGQ7lf8AiPb/AA9q39OmEBfzAMevYj1/Oto07u7POnLU3pbGxhRXjIZwRgdh68UzyQtxvTr1&#10;5xx+dNWM/LJggHk/59a1YYYpJBI+fxGK2tfY5ZSsczPYiOQ7vm8zOSfT+lVY3iJWJTu3enTivTtP&#10;TTLuWa3uuFC88cen6VzN1pcNnqUzWq5gCg7j1GRzWdbRAnoc5LYXPmKhAZMZVs/41NZeIfDg1JdK&#10;JYsxyzoMrnuM/T8q2/Lu5GRRC26TAXI6g8Zpb/4e6fZXwNvCgCqCMkgFgRnjPvUxm7aGk0mOvH09&#10;bjzrVXWNuRkEDr1qxaN8u5wO/WtSewktvLmnUTA4GewJ4rVk0kmJ0aLDKMrjj/61aJO9zNs5CfT9&#10;Pe6F8sQSQf3eB04OKwdT1LSLCeOC5uEWeT7qd/yrsY1MjCExlWHJXqc1nX3gyxv5v7SliBmYqdrH&#10;5eBgH/GqktNCIz7mXaWhuALuf5lboBzx6/j7VLdWUMaq1qOT1H+elb99p09jZKtvHuHQ7O2B7dqy&#10;hGzRrsRgOmf8KzjFLQ2hNbmFd6Jb6nAkdxner5VlPIP+HrUI0yWBhbMNoj+XPGGz6e1d5FaFIVDr&#10;hieM1YmnhFqbd13SDlSRx+fWnyK9zaM1c4aW1NrbM0WCcdT0zWGZJdhGfmYcEDgGtjUL23t5DH5i&#10;yHlWBOAG+vTNea3viiFFVZrhEld9oRPm6dSSOfw6+1ZV6sVudtCnKWyL9wI7SfzLtsl/vYOMfT2F&#10;eN614uvrjWGiieExQKRgHEocnhs90xxjA55z2rpPF15rF1btNaAMm3buHQ+rZ746/pXyx4le/sNV&#10;kkjdpEkBVXyd24D5gwxx7Y/SvCzLHezjdI+jyrL1J3kdprN/fFpbdm/1zFlbjPXOeORVfRL+8tpW&#10;utRuXMScMmeCex5rgtD1qweSdPFM0iIeTIVO1VUcAkc+wxmvV7f4dWmvaXb6r4e1BtspwQy5Xa3T&#10;IJ3cD868ehiHUfNHV9rnqYujGnHll+R1NpqUGqqv2b5Sy7tufmA9x/nNeiaPBqaLFcIAxwV+bjC9&#10;KwtO8D6dos9vNIGkl2ZDZ2qB04Hv7+9eoWjNJIbWIHbjOewA9a+mwspW1Pj8fWjtARbeMWwd12sT&#10;zx0NWbyWaXy45TuVFVAAvp6+tWGtWMKvvDIfbpjsakhSISGQpyccDp9a70r7HiybMB953hRwo+b6&#10;VTWP+0RjY8QHc5+gNbuoRWF3ay2tyzRxuCOOP17D6Vt2ptpLaNPMUnaAR0P4e1VpcdJnnS6Ckk8n&#10;nOWZgBuGMflXjfjbwTLJL9s0mL5kXLL7j1Hv7c19PXOmQhQlvwcklj2HQVyms+Gb3ULRobJ8OMMO&#10;OpHb3rKavozuwtRwnc+MdO8LOdRki1G3ktw2dx+4vB7EevavVbe1S3h+xld6oflbrXS6j4YOsWnk&#10;rlHRgWBHOV4P+FUbHQbrTysVw7MQMMW4/Ss4xUNInpVqrnqcfr1oRJCIkKlj2GeR/jT7WG/s2Se+&#10;C7WGAcYI+or0C4TCmKQYBA69DjoRVCKW4lj8q7CmJsna3Iz9a2pz11Oeq7Io/aCNhxn0x0xWuWiB&#10;UN2ycisf+z0jkzBJsC8gA5A/WrMsV1EgWNd5Pcntiu5TseZVpdUaEgY5JjJHXPQc+ncms77OS37s&#10;5zzz2rXtHc9FxxnJ6VoMsYRUA2k9u1dU53Rg7nIsDkqOD/Kuc1mG2mu0iuShdfukgBhnng+hr1KX&#10;Tsxs7gFhjgc9u3evMPFujT3TpqekxlwqlZEAz06Mo/nUcysXTSkczI93p1y1xCrSRyKU/wBnPoQP&#10;TH41BHrsSv5V53I/XnFL9ov7ZQtzE0i46jkbsZH5dxT4UjnhW41CDc3OAQOp9P8ACrpy6G/JYuCN&#10;Lhcx568+o+mKrrcz2rsmwsQykHOD9cnvTlzAibM+U/AOc7QPWrObe4GFOMDjgnj2xXoU5N7HDVhr&#10;qZGoRDUopZ9zRyHJDDrkDjNVPD3iWXT5RaanhwcBZDgYPo2PU9K0ZEkjLbTtVDyeprgtat47h/Nj&#10;YrGD82OPxz25rvhJrWJKimrH0Npd+V+dHGT0we+OuBW/batd8MwyOOnqehr480Xxv4k8GyxfblW9&#10;093O/qJEXsQeh68g9cetfSula3Y6laR3dlcJJDON0bBww49DwK9XCYhvRnBicE4dND0q31WR5h9r&#10;kZUTBO3Az9RXYpqlu8PmJ908Ke2Pc15KbmUSLGccN8xx6euMdRXThX/s6JpNqqScKp4wPQc/rXt0&#10;KrPLrUjvLW7EU6gng8+wPeuw+0rOFaE/L7HNeZRSpNACCAB2PoPrzXXW8jRW8boQBjOR0r16FVnl&#10;16KS0OtglfhLc49//rVsWd1M0v71sYB5PFcTaXLNMPn2hTnHTNdPDN5y5HbtXoUarWpw+zfU7K3v&#10;3dvs+3Cmtm2gkVhnIWuOs5pvNzIRgcdMEe9dHbX3zYjOXHB59K64VrvUmpR00N0MViKr83QHNaFt&#10;tNsfrwDzWIlw7NukFXLJ2OUk+6OR7GuuMkcFSLRsrGTw3arKPE/J5wTVaORQ25f1qwmVbDDOTmrZ&#10;zWNyExyyJt4I5Y9s1fVlWcwpkDGc44zWND9ze3y5OB/+qryb2KpHyefbPrWsajIvbU1EOSTwPpVx&#10;A0cuV4Pp7Gs+JvKIhkGW9qtKqltzNg/zrojUCauzc0+6DShCc8dOcCt5boMuNmCOP/1VxtvIIGLZ&#10;yeoxW3Z3H/Pc5PvXRCfUnl6nSwskhwRjA471cimLKO2e/b6AVlQOr7mjOQvHH+NaCZKjeMk9BVOo&#10;ROKbujSDk42de/1q9wTv/lxWZEZQwfPzdvrV8yAcqOR1qosxSZbyuPcn8jTztKZbnBGMiol5XzAe&#10;D2qcDdIpPQdPrWil0MZREX+8vUHtVohGYlxVVmaA7myQT61Mjh/vHDDnHbFWZW6D1xH8oPWjzSr4&#10;HzEjgH/PNKvzDcACMYpNyJ94ZI44/lVqVkOKZIyEgMASB3HFNTagKoTzjJppwQWc8cHA/wAKQEsw&#10;VB3ociGzQUYYq3Q9ac4EoyD0POKiG8EhTknrzUm9jksoH0q07kXuIq7enfHWnKCAT/LvSggAH1qN&#10;fM3EyngdP6VopdA5Rd6rw/4VXkkUMME4x1/+tU5X5t3f1FVJNgTpk5657VpFW1MJEQJYnbzj071Q&#10;vZd37tztYdf6VNMk7rtt22EVjXeSRF3b72eorZM55JJakbOcZHzDsaoTMy/Ko+nerqgFPLLEEHr7&#10;1QmcM3yY46Z9K6qTOaUtdTOaYdHPzdBxzis6VhcbsMWwOce/8quyMvmEADcSQcdOPeqzukUTu68n&#10;nPv2zXfAUmrHEXUrrO3ljHAx69OaxJY0580YY/rWxeO+8ux5J59qw7z5iHGWB7da3UbnMvIz1CxF&#10;nUE57H2pJ45J4PIJGMBsk9/SmzOItqogCnPeo0dirc7lwcjocfStVHoc0jn7gXEcWFxwefXH1qPz&#10;2S3APBIx/n8KkmmLjf8AdI7H1qp91PNHzAd/X8O1JuxjOTP/0v6H7K/im54Xd0/w5rVjuNhCrjng&#10;Yrz+yWRpEWRw2Tltp/HjFdcs6tlowVz7cV+qLEH5zys6VJPL6fhx0q8kuQefXp0+lc9FIvmbGbcC&#10;K1FG75egBJA/ye9a+0BRuacM7FsxDBH61rI+8bT+lYkUmQqfdYHtWxH8wLnG7/OKSqnJKOppQyIj&#10;Bv4untjFasbrFtCgcnBP4VjQvnle2OtafmbmEcfOQOR2qXVd9AVJSLyIXbBH4f4Vet22Hb6cg/hz&#10;VIR9FPVR17/Wp4rhXDIyjPIq/bIjkS3NpmOQG471cifcmSMZH6VjR3HTeOcflir8VxGw/ukVjzsy&#10;qU+pcDCNdwHB6AU9Fdfug++Kqm4RmxwM9z0qcSt/q1yD1960UjJxLodckMdw/wA/yp0Ows2cbewx&#10;mq2+RWJ6Hqe+alSQq2F691/CiTe5pFJI0VBZd0f+fwpygodvIx0H61VTO0Oc5HQ0+HywoC/lUSu9&#10;CiyuD8q5z1zjj9aduByqHGKgBPLFcADvxirGCCG9eKm+lilpqAx14AH41Gxx8hAHbIpcn7vftyad&#10;gYAPp/Ks732KjruBMW8Ejkd6eFlyWHXHH4U0QhsDp6AU9vlUsee3Pas9y7yQnmEAKep75pwXBJB5&#10;PcU1GBTdj9KcF53c8/yqSlIF+fJyMjg/5zUrqM8/kKZEm3PP3vzx6U/coXJ6j34x6UGkdSNYirF1&#10;PJ9TxTZIyR84yD3qfcv3mH+HNA60EOkugxEZSB6cdakALZKgdvakbA+UduMU8K+0leo9e3vSUUXF&#10;WQ0HOcnp2p/l9cnmlXAHz8mkLcYxkCoaZaHKPl6flRgZwOnanhMquODSxxntx9OfxqbDvdjOB9fT&#10;+tOKkcjn+f0qz5akAFcHAB54qEDHK802Ul0GKCeDwf8ACpWjwpIyMj9PWkIbGOw4wfrSZKgBucZB&#10;rKcbmsZJLUeUjB69arBfkGCPTmpvKCtuHegqG56H1qeQrm7FbJC7BzikboC/6VKqHBOOPaoXjBOR&#10;6+vFZtEczWw4kCM98djULAt90c1OVzy3txTXjydynBH+cVm46myq3V2VJCf+Wh2n/OKaXYnaRjb2&#10;P8/pVsoWTJ4K8GopkYJleD1B61MlZGkal3qVJE83Krxx+dQXMW6IK4U7uuavE4UZPI/Oq877xzzj&#10;0rHQ6IHPrY7SzKNozwAecfQ1l6hbPuiCDG7IIz1/Gunh/eSbVTLdFAyc+mAK+SP2nv2lNC+E+jvo&#10;Ph8G58QXMU4ttshjVJEVNp3qGwpZipcZKuuwqQWI4sfjaOEpSr13ZI68Dgq2LrKhh1ds0/jB8dfh&#10;f8IrUReKr5FmIJAMixRgqiyybpWyMRxspbarH5lVcsdtfkn8af26/jd4ojmn+G1quh6dFOQLm3R4&#10;pZkikcRgWxdyFlTbvmeRZCnBiR2JHl3je61HxR4pn8UeKLuXWL6ZQGuZ1GVAdmEcf91AT0GFBA2j&#10;Arg/tV1qMcllpCKJQwjKt8oI9Tn/ADxX8/cSeIWNxTdKg/Zx6W3f9f0z+hOHfDzA4SMauJXtJ9b/&#10;AAr0XX5nhd18Mdd+MPiY+Nfi1q95rd20flxrcSKixAZ+VVhVNp+bG/BkZQFd2UCvpT4dfDTwX4Bk&#10;hmsbCIXcGCLn70m4DhtzZZsZONxwOwro/DukpoVnJc3K+bdsdxHfcBjAGMY7c10twvmwGRYyXZQQ&#10;CO57f5NfEUMHa9Sq7y89X+J95WzOc4qlF2gtktF9yK17cTSSy380hkdyAS3UjGP0FcefDVzeXr3d&#10;vIWjdwQjkkgnj5M8dewrrJrnT9PhE2qNJ0BYRqWKjOM9uBnrVDUvFPlxn+yo2RYgRyQCcDqTjA+l&#10;Z4iELe8cMZuLumRaX8N9SS9S8uTG8SMf3YB3Y9898/4V6cbmx0FY5Lsum/ptH6cdB7njivLtM+K8&#10;axPNLMu6MhSGAOSeAARwfwrzH4lfEdLKBvEVrOLgyZjlEfGFU/Kgye2TkcYrOWMp06TlAScqsrNn&#10;vV18RNE08uLyTG8/KWBxu7ew9s4z1pyeL7SW3Dysf3uOSAevoRkV+cf/AAlWra3rEcUhaKIgylt2&#10;RvGNuQRySDgHpjIq/rPxKv8ATJG1PS1kh8jBkCMSw57J93b3YjkjpXh0c7lOdmtDqq4FRV7n6XtF&#10;HGQcb2KBgU5+Vuh47V5brHj/AEGyMod2eXOxcrlSwOOxyf0xXz94U/aP8J69bQaBe3kkd80rWohd&#10;SZQ8a7yTKoCtHhsq2Bk5AyQavX2gaZe682v2F356NGFKD7oOOsfTOeuPXmt8zzFwSVKzZwUpX+M9&#10;gvblrvaZuGzu4HB4q1pnhuS/vWkkkdkdd23PA/8Arf1rlLGW8+1oFxMhwvXByMZJ7Z/nXr3h0Txu&#10;0U6bcrgcY/Os8PTVSV2i6uPUI6M6Pw7bS2zCOdgxAA9OgwOO+OgroEcp8kgxkd8d65uXfbSGSZiU&#10;AGNvFaelap57S5UlI1yDx+Zr6fAYaTR8zjcbG/MdjpUkDkeadpQnAI/LH51oa5bX0GnjUIFVkUZc&#10;g8gY4wOM8dRn3rgo/Fvhu2t5r+9u1RYFLnaC5IXj7seSfoBXGeMPiz8PIba3jfUIla4JEC7s7yRk&#10;FeBwRz9K9KeDcU2zjp41uVjElv7m4kkaE4RMnccdPXnjp/8ArryjU/Ef9pXMu4Hyt5j6EZ52kg4/&#10;UdqtyeIrvVpGt7MIltuH3QSxHfPOD69Paob3TfJj81FLEdwD37kCvhcXCrJ2SZ9fh8RC25m6J4Tu&#10;tYu/OVh5UDFfmHzE9MBuoJHcV714W8IaE1iy3sWZIMeWQWxHtGB3579c1m+D9EjOltHFKFkcBhuB&#10;AAHLehBxXpumy6Xpts0U15FlzkluPbgHv9K+n4fyHRTSu2eBnWc2urmPJ4Y0mFXihZ/Ll+YKx5B6&#10;nDe/XBp9hp1joUH7sGSUDlyBuOeg9vStiUaZdXMbxzgRqOWdgO/Gc4xXl3ivx14X0m+a3ku9oVTu&#10;JJXO3rjPXI6HHPavoqmS1fiUTwo5rGS5bnUTa1cEBwu1n+6Tzg+nX8j3pj6/dzILe9BCng4GFH06&#10;k/jXytrf7Q3hOXUI7bT5fMMalnZ4yvC5wvmfdO7v/EMDiua1D9ri20+GKWPSI5LeS5S0jc3C+dNI&#10;TtAit1BmkYtxjAGBkZyM5xyas3odUcQ2tj6r/tT7PqP21EAC5I+Xrj196970HxTp+vacV8w25J5S&#10;QE5/2l46Ht9K+VvC/ivw/wCK40uLadNjjc+QyeWf4lZGAYFcYYEZHet+Pxz4LWxm8OaVcb7q6YBF&#10;QNyeuFcHAyBkZ4I4HWso5fWpyfMZVK6mrH0Rc4ilKKeDwCOOKyJLVZcRbep4PSuU8H6taeIraOS2&#10;uA4VRnG4nGdvHHTIxXdQWjBPMlY7s/KWGMgdOO1bJNHKqvRnKT3ctsfs8w+6cZzxj61TiuVkUsgA&#10;3cfj/wDq/wA+nSaqLa1XZc/MxAYEjgfX69qqWHhYarI10kbSAcmOMYPI6gChq5p7VdTAnjV48rwx&#10;znPOawriSS1tJbmXGE5JHUgY47ZPavRf+EahtrgRQb+flCOTkH0rD1zwDri28piHmRuGZ1PJHsMY&#10;yDWFTnXwm1KpC+rPm3U9RtPts32aTa0zliFOMHoemOPfv710ekXiT20cMBJmTBZumWORn6dsVLP8&#10;M9esoTLaW8jtDtZY1YBypzjap6gdOTWRpGlTabqCG8V455DgqwKgnP3cHqR6cGvj1isZCraSsfTK&#10;VGcU4s9Yt7a0lgxHuy3DZYgk457/AJU28m1KzhefRZ5LWdhhiDkMR0JHfHWrkcsBg8tAFUHGB+px&#10;UjXVvLCYWUEgDIHGf89TX0NPNa8VpI4JYeEviiaumfFTxdpNi2GidpG2lCzDcCOCWTDAg88Hn7p4&#10;JrHtv2mbl9QOneLVMcUYzJKsI4YHnc68KmOvyjB9qr2ttCzN5S5U9QRkj3H9K+Evjl4zB8UT+E/C&#10;UZv726tWYBGVASW27NzHG/qceleguOMXhqak5X/U56XDWFry5eWx+n2nftD+AvOihkcwEnYm8SbP&#10;m6KDjJJ7cV61pfjvRNTnWzsLgSuwynK7T3ypBPTHOelfhn4W+EPxc/s1NTubEzSsCI2d3nmiVRkL&#10;xgMM/wC1x0z3roYvB3xg0iKbW9ctJdS85mE0UbSpNEFB2vHH8gK+2dynueK+ry3xJrSV69I4Mb4e&#10;4Vu1KrqfvRaeJZ1hWeU4SPkMjK6knpnBNdbZ+IrW7to3hcrITnDDGT1JHqK/ELwR+0746toIJtVu&#10;bkG2jjgdroAB3Q4bESonzYwA2T64zX0j4V/bBt/tMVjqenXMsEkhRp2KbNxHyqVDeYoPYlSPcV9l&#10;l/H+BqyinKzfc+Tx3AGNp3srpH6eWXiBJkYXQIcNgYIIIx19ua6Oz1tXR5BtwvXn5vbNfHPhT4xe&#10;HNe3ulytnOhCGCVhwfTd0zjqudwyMjBr1qDxXpd1+6t8ySKfmkTouP7390mvuKOPjNXiz4zE5bUp&#10;u000e4Pf2w6HEjE9Pf3rctNVZWWO4I2r/EBkk9q8NXWrfzMM+49mbj9O9dNp2oeWqx7sgt259+a7&#10;qVc4pULaHsJvrcneSM+39Ku2c+f3kXUdq8tW+t5CN7lc9yOMe3vW9p+pwBgiS8rjGTyf8/jXXGvq&#10;cc6T6noX2yccnHToecYrStLmQDd0yO/SuQmvkI8lyVJHXtzWhbTLGgk64HGTx0rrhXuzknh20dX9&#10;rbdhjj8KuWWoCN96/KeeD0z3rAim8yPeVOfT/wCvS29z5rbdvBOK6lNGLp20Z2U115sW/vSQPtce&#10;WdhxnisSO48xVeNvu8fSpvPKruA3NjmncTgrHRwTXEkmJPmTnk9varvEg+Ynj071l2VyJBuIwBwa&#10;vm4XdsTrmtva9jllSsdDCxMakdcD6cVP84BYHByD7VhJIdoBHB445xWmjyeWC3T37VUapk4dS7lS&#10;gZsfzOanGCDu/i/Kq8LmRSVXkdDirLTSAEcZbjJ7frWntVuZVKZctkDNljkjnk4FWwpjO0jA7Vno&#10;A+GONv8AnrV+JBvyeRxnjt6ZodYFAngAMgEnIOK1pBGrbV6e386yoUZZPvcdR/8AXq6NzNjPGKlz&#10;HYli3JIMqenStQBt24ntz6YrKjKu3XDKa1IgQu4Dk8D+opKqHKSxOhG7pj8quxS7RgYPbB96rIhA&#10;PqfxqyiKoG4VHtSki1JtRAwPPINRojEkdPSjaAdwFOUqOoGKOfqZtFpV3Ha35n19qtIzldo7fSqc&#10;bYxu4z/XpViHdG+OpPUj3qechw11LG1Rjfg1PBknG7AA/T+dRRtg8ZI6c/0pw7P6D6VkU4PSxoMe&#10;O/HqMVExUEFxy35mpM+ZHkjBB4FQM7Mo3jkdPr61HWxdiRCWb5+n+eagkBUkn5s9KnAGPk5Htyar&#10;TYYjrkcVY4sSUHPAxVaZm8pk4OassnAY9x2qCcPk7eBjp9aljSsYzhQ21RjnFVWRlUiLr1xWj5DM&#10;mUPPvURtnjB2/N3NTIqEjnPJkZy0hFLcLE8YyenOT9etXpomA/ecfyqo0a53OQT6D+lc06XQ3i9N&#10;Di7tJYZXmmxk9Gxk/nWTLJ5rA8H6d811moW5f93IDgfMMetcxdRJ5xbAG0YFZWtozS66lTU5D/Zs&#10;hfBIAAz15r5517TRI6uAMKQAe/vmvfrw74xEcHdg5NcFPpFvPcsJxt96wcTaFQ8nRlaZbcxnav6f&#10;r0r0jRLi6eJ1jyUQYG3+dcXfWc0EjpbnBzkep9vxrtvD955dksU2Y2brjnIB7n3pItoXypIrsTrg&#10;qTgkngAjk4/WvcvDYeGzZHbKuo2n26/yNcFYaTa3SpOMld2CD0GP/r131sUgwYz8p6VQovobIyWJ&#10;zk4/CrkRddvlew+g9cetUzvf5h8rH0q5G21N54LDg/SklqNsutLKEO07eOue5qMA4Cscj3NJGqvy&#10;expHaQSHA+XtVWKgzWgEW0BAF46AYOamjyEIHU8daz7ZwmTt57ev/wCqtKM8bR27CmiYuzJtvcDj&#10;9KYxBzwcf4UM+GyBgmo5Xzkqcnr07/hSvc0sSoSMA8L1HNNchEZmII9PrVYOzn978vTj3qcSRqMK&#10;Mr/Q+tapaD1KXmb1Aj5A4x/+qs+9dY0CKOo5Oal3y5ES5VQenGKxJ3ILomc89fWtKcXfUc7pXKtx&#10;com5ecAEknpXCa1fST2pdgNqngHrnHpW/eajGu5SPbn1rz/Vr1zcl3Ix2Hp/n2r0acOxzOT3OCnu&#10;3ku3kfBL8nHbtwfpVeQIyhu/X3qxeCJJvNx8x7+n4VnkNKvLANg4Pau2wXSWpyPjbV7TSPDd7eXT&#10;EBYHywPIGOSD2wO9fnPrVrIL271i4mUySHcTnIIA2jBz6YxX2h8WbxLfSh4dlXzXvI2aQAZwBkY4&#10;6dckHtXxj4zt4razt1iyWDCPPruHXj2Ffgni/mUZuFBbx1fzP2jw0wc6VKdf+Z2+SPPtL0ey0uzu&#10;JrN93nPK8jHG/wCdtxXjHAPQV6b4PtVjsxdsuADuyw/LrWLpuiW7aZlf30n3pGTt7AD29a9CtLaW&#10;SBLWMGKGVMjI4x9OPSvxbDYdct7H6Rj8W0uW5KZrh7kTLwrHHzeh/rTNUf7PaGQfKWHHt6fWtsWL&#10;ZEVvjIGB7Dpg1z/iB7hNPngaJnGzBO3OT2x75rrjT5tjxHVtqcBrEa6nojadC4L3jiEBRuOSewr6&#10;B+GnhuS00+PTHbyo0UKrKOMIMY9Bk9fevGvhn4D1K81Wx1rV3cB2cG3kH/fLgjoR7/8A16+0vs9p&#10;p2nLbQJgRL/D65r2cuwzacmjx81xeqgjmdMjGi/aJYGPmyjyy/XChs9e59axvEF/eakVkuz5wRsK&#10;D2LcHA6c1fnltorYxFyCflx9TXzB8UvEFyfEWnaVp8gZwvyRp94Su2AwPrt6Z/CpxqsVlkOeRz3x&#10;k+Lfhfwbqo02wmh1K6s4SblIJPMMEu4fJIUyAwBG5QSwA6VP+z145n8baTqGsatCIrh5fJjK5WOT&#10;ZncEzhsg4z+VLpWk/DXT4bgNpMf9o3EhaUlBkfIF+UH7oUjIHQMT615Hquv26a7aralrcWhbainC&#10;nIweB79emT+FfLyyqbre0lLTsv8AM+3hyypexhHXufclrqMsjw2RxGsmQMEHIx6env0rajEsk4Qv&#10;hcY65z/9evnzwnf689tF4mZhIY8wRlwVU5HAXp9a9X0jXH1IQwkbJrdM3LZ4LZwNo9D39K9hYNWP&#10;lMTTlCVmelRTzgJslfanbJ2+hGPp611cWswXVgttJGUxjDDocVknRL+CyS8kj2owAHf9KhuyluQS&#10;du7gqOn4eleXU9y6ZnBX6nceGPssPnMV3ZKlMnIH9K1UhnSOTYCcuTj27VxmmzTRxRxW52FSevPv&#10;+Na174hisog93KqOgz8xwDngD8T0rgq4uC1ZrGg3ojSLXLH5mKdx+H05ragl/tO2/wBMb96hwQO/&#10;ua84s/FUpBvbpMpE2WzjjJwM449q77QL2zuZkvpAHt7gnDK3GOx9etRRx0JaMqphaiWqOht4NOmt&#10;DY3LhWHRfTnINQSxTiZbdG3Yz9MVtafDpX2uOa4UuqkHHqB0FT6gIbzWQdHtxbrIABGDzkdSfc9e&#10;K70uxy8y2OagsXF0ZJlDf5/nV+V0ZXjcDaOPpWxcaNe20PnyYKAnIHXkfy96u6XaWRt5FnXeO3HQ&#10;nr9aUWzJwlfU56G0EcQlX+IY5rKu9P2TCQYG4Zx613BtUkVZAh2ocYHf04rl2XzJSsqfIhOOMdKU&#10;5NbmsY2OH1I3Fu583O0ZBHv2rkdQuyIjPfA7I159s/Q167qkVlcRrdyKTt4YDuPcVj67pGjLot3d&#10;WZV4fIf5B1VsZBH41hVqaXOiEUz4j+IN7Jqt9LY2EjxhFVRhioyAWz269Dmvi74g+K9at723ha9U&#10;27KGRYmKNvUnJ8wH+XQfWv0H17wdHrkT3yK0ckKAyhCAMKMAnd7nHHX86+ENa+C2u+GL+41q6H25&#10;pXYIrqoMQdsnY2dhGOwxgcDNfnvEWIrSj7ifm1/l1P0vh/2UF7xkeGPiP460q2Ym9Mlvv8ptzM7J&#10;jnALHBznBPH517X4XDatoy3BhQtMzblxuHPHXqCfWvAtB8PajEl3F4gs5F+1TyT7SCVCORhBgcgB&#10;Rxjivp74MfYryGOTTgi3MEhfy3BCSq4xz9B6d+tcGSYmbqKE5XVtmetmkYRg5RWo/T/hV4b1eO5s&#10;NRjT7NgMUjDA7vRmDbjjsQRXtXg74Q6nomhiXRbqOaCUl0gK4dCBtCbi2eMZGfz5r1TQLSxNi3lQ&#10;oJncs5K8ccDBr0Sy8NyGIRQzGMvgnuMf/W7V9vRwVOLUktT4XGZhN3TZ57H4dhstNhkbMkhUbi3J&#10;X2xyBjocVCtiOVt0VXkIGRnP5V69a+G0sQ0jSeahGORxn3HarUHhrTWKRxYVn5XHTn/Oa9HltsfP&#10;1ZXPG7fQVQTyPPsCYKxAZZvU/wCetQWmnWl0SibsgY7Ywexr1rXPCiaPY3ermUTmOPKogPqAc+v+&#10;c1xWn2N+ZS0EQVH6gnr6/wD1qHUsZSVznLjw3bx2wijLEnPHXH0qp/YcdlNGWyUA+XPb8O1d3La3&#10;kCtLJHtVW4YHkY75qxb6J/a9k80r7ePl7k4/Km6nYmMLM4tY1L7TgDJ69OKrS5glITHse1TvaXUN&#10;3JEAP3YB59CT0/LmqTrC37xnKgHPqf1rGWJfU7I0b2MrULOFma4CgOOScZzxzkV5z4ihvprRbq3X&#10;zmR1O09x3H+FetmNdwdOQa5e6tLqymJSMyRdmGOM9vwpOs2bQjZ3R4/bTyz3ZtriFwiclW529/17&#10;VrzaVBLAzKCBg/KBnn1FbZs7lJhLIAC+QT3AHY96W/u4rNgmC7ZyCmMZ9yen6n2rWnU7s7JXeiPP&#10;I7C7TKAbzjHPemC7kgcQz4iToS/B/wA/zroZ7g72LYB5IB9SK+U9f8a/EO08S/YNW0qKXTMkRyIG&#10;EwBOCWBJIAOOAOQeOAa1q46NOzZCwUp3sfUiqvkmWMAg9MdPrSMqFhI+exznj6EUvh3yjpEcYXYF&#10;AIJOOcc4B5610iR2sqLIUU5GMkfnivThX0PLlQabRWt5orhyFIjkwMc4Bz1qmI4TepcbggQYIHAZ&#10;vr9PzqtfRwQ3vlQqSg4GeB7nNN82ziYrdkjHQk4xmh1EKOG00H30MefLhVVTPpwSev8AkVzscFpF&#10;M0Cx5EZzlvmB9MV0Mbl12RjKH+MHjmob+0jWdSOJMABRznFa08QFSLWjOAutJt7X93p6Yj6rHjhc&#10;kk4/Gue1PR5ZP9MtiyuF5wcZPXtXqGwDdbyjaQO4rNuLdHcgjAXHQdePau+hXsc0r3PB7jX547OV&#10;LuMxSE4y/BC9CAe31qhYXumazp8lraSCRAASAfw69COx7GvQNf8ADMOozFDCHQgttfqw6kAjkf8A&#10;1q+JPH3hHxD8M/EjeNfBrvIBmSbzZXCKq/djEeMbBzx0B5716UMQ90jow1CNRuN7M+gI7UiN7a8i&#10;8xBw6kZHtirWhG50KVYbAolsWD7O35dj79/SuV8F/FTQfGeUcvHeRonmxvgFXY9Sy8MPQj/61dfd&#10;afbwNI1p8qsS3uc9f1/SvUoq/vxM69NxbhNWPYdP8V3mpXMoMSr0AC98DHTpXU6Pq1qmIMll3EkA&#10;Ede//wCuvm5tXi0wqJdyB8Bdxx845HI/OvS9H8QRXaCUkGJxlWXlST9OefXvXdSnJankV6Gl7HuV&#10;vPcXM6SL8pXkDIJIHfpXZWNyZGEiZXb94djn2rxnTPEcNrMqGLeB1OTn6D+ldhBqQmxJByrc+mPY&#10;+9enSqvuePOhc9QguAZ1dOSOveuvtLpS3nc8ivNNNvxOqMwOQMcc9P611MUhUM0RPPcd/SvTo1Tz&#10;50rM9BglSVNznIPXvV+1vPJYE/c6c9a5WylEdsvOcjk+49q0bSbcoRhyec+3qfSuuNTUzklY9Ijc&#10;/ePIH51rWB3FlXp1+lcdY3D7MP8AN+OetasHmE78/MDuAHeuynWZxzpK+p2luBuLA5xx/wDXq3HI&#10;ochux4Irm0eZwApzk8/WtOEODtOWJ/nXRGtc5pYdHThVEglx8tWA3zLPC3YEcVlpPNdbYmOMfezV&#10;4MIyIkI9wa66dRNHLOk0bkVxFKM7sO3UEelSS5mA2kd+1ZNuQucck9//AK9Ofk4bOR+Fae0MZq25&#10;riYofKlYE+v4dKtwSn72Pk9u/wCdYUMnmSszDkd+1aomBAXHJPIFac7J5TrbKYvEWUgHpiteCfCM&#10;pHbr/wDW9643Trjy5WYnFdRDPbOMoCT6en+P+FbwldGFR22NmOXecchcH8K0I0RAFByP1rEt5XJJ&#10;Zhk9DWnFdxSKTHyB/XvWqk0Zx956miGcD5QCD/eq0JZAu0DjpgVkrMjoXU5/HpVmGRmXKEgf4+1b&#10;xkTUiWXOVALH/DvyKnGBt3c/09/8apbkDBm6mpl2gZXkemeSf8a0UjKVPsXQcDLdM0DbsJ5O7io1&#10;k2jKfdPP0pS+eGGSOlXzXMXFoNxJO0/d5NWIFUqG9KjDuQMAg/z+lTxx8D+FvWpTG49Swvyne35/&#10;jUiufMyoBAFNV2B4Gce9MVR/Gcc8YFbwepEY2epM3IynTpTDgNgjOaNzL93k/wCcUEfPvXHTmnzO&#10;9h8ytYArNxwc+tQSsGHIOAMHPrVgoSdw5NVZOM/LnB6VuptHO49zNk5YyA+uAOOvrWRK64Hmc4PP&#10;Het6UFsgfxCsWaIpH5hPC47cV00tTlrRM1mYZwoTd6Ek4+lUJSV+RcAmtFiWfLccZGO+KozDepz/&#10;AJ5/OvQppI43G7MiZsYVePX0rLmuWnVo1wAe445/pWnNsdsRtz71ns8g8zfH9O/+feulbkSVjmzy&#10;x4zjrWe0Ssd/f/PatC4eRpCX6deP88Vm3DOenAPUCt4HO2c7rMLAb+oU8ZzznrWLyp39OOc10d8k&#10;kkBEyll7Ed+9c2uZUVwpGa1uc8otlGe253g7ww6n1/pUPmiI/uztYY74Oe3NTX8gdVjjJLJ6DvVA&#10;tOsQWQAEnn147e1Zy7lI/9P90tM1d7h1tCxZm+6QACSBnnFdPbatdQNi4+ZewPb6V4no1zZyAMJG&#10;yzDrjjHSvSbK/kuoVSZgx+6SOua+3p4i7PjpYZnoEV09+VNupJBzn0PbPtW+k6ozSAbgyjcnbIHU&#10;fzrg7XUIrO7Rm4AGCB29/euutbiO4kMsJ+UccjvXUqvY5JUrbnTWU7TDoV2gZ49q2IJA528ZXoO9&#10;YemXkEam3xkv3x19M1rrPEDwRnPauuEzkqQ7mlFsU4Xv2qwpYyjymPPTmqPmsmMndnocc1aVwSGH&#10;INaJom1tjdWRmjBzzViMjaG64zwKwTcCNhz+Rq19s+U7G245xj8+anmRi0zZjlZ+Vzx271bSUbxk&#10;5+tYK3MjDr1HP+NWoppI0IyT39f17VEhqnodE7ll38D9eRViC5yo39+Onf39qxsuTx0+tSbip9D1&#10;HarhLuc8leRuxTKsuWPt7itFHWTDI3I+grCRsIGI3E846ZrRiIKfMuAece9bNqxPL0NdZMIfLOcH&#10;nIqQKvG0jnn2zVMSqI8pwT1z7VMj4HPyj261MpMqEbvUteYxU4A49c4680O2I8nGM9+35Ug3sB3/&#10;AM/57U9iBEMdP1qObqOV7jQVC5Yfj/SpA21dm0+vApoyygDjNWEwAcEk/nQnpYcVZiZJcqOAOtMY&#10;KvTqx5x7e9P4z1z7CoyiO2WPH+FZuJpOQ8Fj79v8+lSbn64xmmx7eVxyOnvTyTzgfSk1oVG9xA2R&#10;6fXmlB2EZH4UnAbBp38ROMAdqkty1GhgG25+vtmpCGUZUjOO9Koz8w7j8velYM2RjlaVxVXpoNB4&#10;3sMf/X9amQkAhuhIqNRHkBiQc5qYDLbR+n9apk00+oxQQ2QOOn9afkLwtKFYtknaPc0rKqAYPJ9q&#10;kuK7saGJPI5FSxjG7jHpULISSV6A9an+Upwc/SoBMeTgZPX0oDFcHGB0zmkCqzYY49zQNxbA5P5U&#10;ykwAyABjrxmmsBuK9D6/SlaLJzn8+acY2XjO3B7f1qWaRl1IyTjDc47jv9KbgldxGR2qb5WOT0pP&#10;mDA5GPX39KixcZXGKd3zrnOarkBXwBjGBzzV3bHjHPHUelQtnjeByMZ96yUepsiEJyFHT1NMxhgE&#10;6etTnIAz83WoiuZDvAwKhrS4X1GliDtz1HeoZUbAGMetTtEhOF4x+NRl+AoOB6+tZSRu0io0e/Dj&#10;nFRSQO7Epyo5J9KnZkjXc54wTXMa7rtvYaHd3t0TshQng9T0wcdM569utQo2WoRd2keV/Gv4lwfD&#10;jw150KlrucsqJ5jRFQBhTuAwfmP3chjg9Bk1+L/jbSLnWtUuNYvJiZ7shssScJHkAY7Dv3+te5/G&#10;L4iy+Jdf1XxdrtwVh80SASShIY22iIqiMQudij1bAPXlj+O37RH7b3hjTPD0vh7wZdvqGvak13bW&#10;kVrGJURlBELT7mQiFyCSVyxxkArzX4LxVisVmtf2dFe5H+rs/oXgzKqOXUPaT+J7v9D6uk1Sw814&#10;bYq4gOCwbJ/LkY9DXk/xD+M3hb4bq1ra28j6kP3kqqi7kxgq3zEhsjnODxx1NfG/wj/bCl8F+CPt&#10;HiuC31XXGlRWYIoja2yGZzGxRFlzlVcN8uN5V87a+YviN8T9W8Q65qXiLRFia6uzKI1ch2USyGUt&#10;gEjCE7Tg4wOADwPOy7g+aqfvn7p9Hjs9pyfs/wCmfoD4g/bc0fwbZw65r1zBqhnWMvYQo0U8YmQt&#10;G86qCUztIBjLLnrxzXoHgH9u74ZeNruGzNhLp8nlBijl2LSKvMQbbs56qSRnPOK/DOT7dp3iC7uN&#10;UR9Qv3+WCYONqt2JUjkD078Vm2nijxVpepxrcXU9kZHE2YiVxjIDHHfPQ+vFfR1eGKMotROOOPi/&#10;dkrfP+kf0Ca/8Tl8WzrHppW2iljL+XOUWRkwTkqrNyMEYHHfrXB6x8UrPQtBuNS1mcLp1vEZZvOy&#10;oESDJA25JZhwg6knpX5F3Hxek+InxM0LTtR1JrS5Zra1tRZnbIVi2rvaQhczzuSxAG0LlVBUEn7z&#10;8XWpvrWfQp2cIGXODkAxt689+Dnr06V+TZ1kk8LXtJ3TPVpYuM42v/wDl/Av7Sl54u8USafrlo+k&#10;6dcIxtJGfdIoJyA/ygAbMAgZIPA716RPrGl3Fy1hbM9xGWyflZVJI688HHHTmvD7Twhod1rFpJps&#10;00MaKCokxsYrnO0Y+6MZwOuAOK+sPA3g3wPaWkmq+ItQaKFnEq+ZEIvL4AXcSRvB5z05OM8V4+Ky&#10;5Vny0kkiv7QhT1OPt9I1fVY5oLP5GxiMtnknru6Hjr6Cuj8QfC2PVPC9rpd/NJPGJgZGhIjlAGME&#10;Ow+U9RwGwexFdePEvw10HxGNMsb/AM63kZF8xFLRfvOih1yqc9icD616HceN/A6XQ0qzv0YjnjB+&#10;pA6/jgU8NlFGMW5yV9t0cOLzqo2lFWR4z4Z+CnhLwnPDNotrNNcAs6NPK00i7gMjex5Xuc/hgV9F&#10;6Lo0Fvp625O1sZOD8oJ7BfbpxXO+IvG3h3wrbqzSq0LbWaQNuU56AY5LN0HvxXQ/DnWbj4jaYbvS&#10;bG5tot7pG1yADKAcb1IONueM+orqp5XSlWtHWRw1MwnyczN7TUsbS9xdH95ghRnAz05HT/GvSLbU&#10;XsnAuD8oxknrz9fwrHm8FalPprWJtELqQRKzDIPfkc/gKz20TVImAv7hWlQcjB4wOx969+jlsqce&#10;VxPGqZiqjvc7bU/FPhjTtCm1vVbtLa2tlLSmU7SAOuCeK/O34sftQ634oWbT/hPYXMVnaKfOmaNp&#10;lcdMusLbiAB8qDgE5OcHH1Jrq6dNE8OtIbmJ12tb7dwYA5xj3/8Ar1Q07VfD9hNusYLS0aMlR5ao&#10;pQHjHTg9uc12UPca1SRnGpFvmkrn5x3+s/GTxJYRLZ2+pXVvazKZIrOIRIr7SVB37JGQEj5FyuR7&#10;V674d+H/AIquLZbm9vmu7m7RndCoMtvxkhyzZYg5AHUfjx9r6d4ntb3xFFEyiQBiELruDNjtwdp7&#10;k5r1qy0Kxntf3drH5UjszkIvzsepLYyTXdTpQqycisTjpRjZKx+dmjt4m0hZ7LRNYaQShAVuQE2K&#10;DnCsBkZ5GD07e/sGi6h4z1NEsNWnmtwGLIocSDaScfvEHCnGQrEntxX1Pc+GfDF40dvdW3G/dt6K&#10;zDoW45I96XT/AIb6XCjrpdu8KSOSxjLYbHTcCcdTx2Fd1HA007nlVcfJxPny8udft5FiuLnPmA7T&#10;GSoIPsOhz37VUvf7YSxRrO4lupV+RC8rHYrHJK85xnoPWvdbf4bajYs0ksRmiUYB6kHHzZI+9j26&#10;1j3ujQwzl0hcRuNo2IRjseT0/GvapVYJWTOCM29WeV6f4M8Y+Or2x8Mw6hN5c7eXKQQxC9SQHKh9&#10;ozgMfaq3jz4Da94ZWWNtVtjqd4vmrPDvcNjCgbZjwcDkDgds9vYbLwFqVjby63Z3pRjnYg3BmBGN&#10;pYcrz3HBrrtHgu7C3ivNYZpJghGJG8zaSexOelXOpBideUdV0PhO6+AHg+809QLq7V5Nkdzbuwkh&#10;yucsoPzAknJOfTGa+Zv2p/gd4vsPAmmeCPg/ZTahcXF5HfTXQuFhaD7MS6RRSMfMWQtzlCCM9QK/&#10;Xe+8LafcPJeTNte5IZ9rbT17enuK8+8T+EdNktZEjkJZCHhWQ7lEgPy546ep61nUq0YR5tmd2Gxt&#10;WTsmfnj8LPhf4z+H+gtDqupi6udSEUkymSUrHII13IHkZmfBGA+V3dSOabd/DOyudTubSznls5SS&#10;s8kbkiPcNw2ndlM/w7Tx2xX3dB4Bmm05raSSKFpY8M4UqFOevfJH5EVzEHwu8N28VxNrKrJPJwss&#10;XyO2PUA9AenUVzzxNOdlF3KU6ibnJHgnhS9u/hrp9poPhie9MqkDYGchMZJlyTjc3Rueh9q+vfCf&#10;7Set6WLL+0rZbvDBXfBeVQc5Dbvk7gAr/OvMJdLsfD2lm0Z5JZLg7RI4GPUA46ADp3zVjw7o+mJE&#10;7XgVmY4X1wPp/OutYeM1ZowniHc+hB8X7XxZqCrJELZpdzbHJBAB+Ygc8Dt83TrXv3h/4jaV4YtH&#10;uLaGN2mQKRIS23H8SYPP49a+IprHSHuVljbExXAI6YHbA/z610PhzXL/AEyKazsz5kcg4Vx8ynPV&#10;T1AI4x07ivJzTLVGPNTNcLiObSZ9brqN3ek6pHIHjlO8MAOc9+ec1v22uzXdqLY44xkng1806R8R&#10;v7Kt44b633uSS5D4QL6j1PtW2vxU0wbkt1kV2ONyqNuD0Bzz+PNfH1cdCHxM9tYeUvhR7pd31lPA&#10;YCcs3GGAyMdxmsm5jtbyQSXUSOTjnaOQOma4PQ9av9SzPeII0bpuYcZGeO/412+nQuuFkOQT36e1&#10;R7fn1sa8nKtSO/8ABWjXNhMIIjayMCyyJ2I56Z5HqPQ15+/hXxBGTH5kWxW+9g4II9PSvSL+/vom&#10;S1sXVkc4bILAknkYBq9cWlzbYXjd1JBzj61lPDQnuioYqpF7nmdvo+r2kJiuSod/lDRkkcjHccV4&#10;D4a+DGjeEPic3j7UYBNd5xG8rtIcEbWOxhsAIHbJHrzX16l8N7Wsy/vCMev+ePyrE19Ibqy8twGO&#10;cxj+L3CntUVcBTfK+q1R2Ucwmrq+5ya6pcSSNIT93OD0x6YxjH4V1UMsWqri8O/C4AbOc44575Nc&#10;xfW7xWqx7Nr8FT6H3xWZbX91YxAy5CgkHJJIzzgGrqTs7MOZS1RD45+E3hXx1AlpdxJCylXEyopd&#10;WXsM8c+vWvh74qfs++MvCqJrHgyfUbt7W4M0oEFuZY0CZXy5F+dyzEgrtxt+mK/RJtbW5iG2Ngwx&#10;wD1461ImpKlwslk5LfdJAxgY6eo4Jrz8Vg4VNevc7sBmdWi0lt2Z+UNt8UvEvg6ODTLyUxvLCSBI&#10;qnzXLZ3uV+XcBwxB3KcDByK67wB+074rtBM7QizSRsGU3DTB2AwMgfd4HfGT7190+KPgj4B8Y6Kd&#10;AaHyrUlGSND8oaM5UY46AY69K+X/AIifsm2vhixmvPDt5Os12xZf9WYU2jOCqruZjyuWJrCjjsyw&#10;6XJUdkfQQxOX11avDVn0Z8Pf2t31a8jsfEtnDtMjhJvPLSbBgKcY2e2ByR1+avs/wf470fxNbB9L&#10;ugQ0hXZkbsqOQBnr6eo/Gvwbm8DeIPCGoTR62Z0h8oKZ3RhGjMdw2OSVJ4yVJ6Y7Cup8BfFnVtN1&#10;WKTSrlp2icTWzRtsP7rATa8eVBByQcHnIPev0DJ/E6rTioYqN3/XQ+Zzfw8wte9TCux+/MXiVLdg&#10;siNvXkKT2HXrxXTabraSMbm24JxkOOfw/wDrcV+W/gr9peOxu47TxTdypPdf6vzwpCEryGJGIkJH&#10;GWIDfWvs3wh8RdG154jHdxsZxtjBcFnIGTsxwcd+lfrOWcUYXE29nL5H5ZmfDGIw/wAUdO59cW2p&#10;vPAJV4zxntnHStyy1C4OFiYFCc4NeIWPiMTQLACMjjcp7k9Mdq73QtXPkpHJIcKeSwyck8V9NHFJ&#10;6Jny06NtD1iJ5fJHmHqT+Xap0c8Ix9q5u11CFCEBLH0Oa1obtJidzKoHGScV2QxLRySpJ9Dq7V1j&#10;jXYcqP51eEgbheST1x/jXM2t6u4Qpxxk1rJOwJbuP8+ldcMVqcsqF9zcg3AbsEdzjkH8+lX45YwA&#10;yn+f+RWFFIdpD4CjP5VfSXG0jg9R6V2RrJo55UTq4HPlKQeTg4rYDBX5OTnnNcfBPMCpboOSee1d&#10;EsglXcTg1PtDmdPqzbilOeDgdRU4ZNpDjk8ZrPhZmwx7Dp0q5hgvzYPvmqjUFKkpaF6DOAqnP9K1&#10;BnbtPesS2wsowcDBrYjKkZH3fT0rTnM/ZFuMhccDPt/WrijcdoPPvVJefkyP8atCMs53NjPTjpT9&#10;poRKNmPCqpyp5rVhdnGAAQO3PessRgY53nPYfyrThUlxt4x+v41POi/Yl7YM4Yc+nWpyxXk80ikn&#10;IbjpkCpGA4Tv1NDmiHAerEpnbznNIibzv6KPSpdrMpUY/OlizkZODn68fyqVVQpRsiwgUqFj5z3q&#10;Xy2jU7ec9PxqMbdwOMcdqkIIYsvA+tW5aXJ5bq49zMQGTnvgf1qRNuNnAI5Jx+FJH5cS/Kc8c0sA&#10;ctyD/wDrqjnUWnqW0DsCVzj07Uso4KkGogWXLqeT1NIu8nrxU82uho33J4wq45ApG27gQB9aI3Vz&#10;ubge/SlkYZ29z/k1Qox1uNMeOnP6VC5BHHHPIqxy5xn5aiKR4wRnPSpbHza2M9ogVwDkUwfJ8rmp&#10;gPKyAOQev+H0qGSJpSGzggcnPNMvqZU0aySAg5X05/z+NZFxHHG2U6gcVsuyeYVUZZeMDvWfcx7+&#10;VP51lIuD6HN6hLIxEQGB6+1czcgRfIQM98V1epBntmEB2vjhsVxiRTop84kknvXFVN0l1Ktwsjxn&#10;PTOapnT4dQt2wdrKACV46+prVLyCTMi4Uj8BV/S5bMW8kKKArkbsDk4HH+e1ZXNYqx8+61YS2l8X&#10;lUnk4A/lmp7OZZmS2uF5JySOPz9DXr2u6VaGBpYwBwQM8nmvKlgktMS4HzPkMDuGBxke9G+oNnrG&#10;is0cBiiA2nGAOfzrrYI2SICbqeeffpXnHhrVJPt8csRBTd831A/pXqLOjne7KSD25FJoqmiyi52q&#10;idBzntUx2nDk5/T9arxb4wW3ZB6DjmrRaKU8HPfpgCmNoJJXGxYsfjU+SxxGB8w6/wD66rwyRRFm&#10;ccdulJJcngLgU3Ier1NAMUySQQvUgdKnkvGEGUOCcDPeqErB1CQtx0OKYylcIo3Y5+tLmsVbqbUF&#10;wJAIvvE9/U07KmNjGQSfTjAx6VkR7uAoPPU+nvmnKzh8A8E9apJbsuMkXdh6dc9KY0uDgce/bFNQ&#10;7sENjHFMLqil8e/fpWwm9CrLKqHbgDPJrOvJUWIuxG3jknHJpJJHw8rLkk8Z4rnNSuJGtsysGK5I&#10;x0/+vW1ONzOVTTU5TXriVZAIBkH+lcHrFxKY/LgUFv1HrW7f6k80uZGIXJxxiuRvbmNp2ZeGNetS&#10;VkcylfqYl1KxQZ4Y8msoTv5+IlLfTnrU1y8VsHW4f5j97HX86w/7StNMtzqu/Ah+fOM4weDjv9O9&#10;bJpbjd27I8G8f+Iv7X8WNImxVtl8tUQfxd2LdyRwfToO9fMvi951vEtmIEZ+Y5xgn3PbFeg22szX&#10;msz3F6HkZpXIZuMl3JJYdiev/wCquJ1qw/tXU2kuzsWOQ8r1dR04PQnvX8i8aZi8XjKlTu/w2P6e&#10;4dwSw2GhTXRfib3hCztLJJZThnYLyOpz/hXUXU/+krHICdgwB1xk8c+1cLo8vkak21sJgEeo2nOK&#10;0NX1u3iAm55OCx46nH9a+dw8lGNma4ylJz5kejQwyCM3CkIuAAWP54/xqKLT7bW7KVpW2DGAOmSR&#10;jIPauc8PTz30MVkMsZA2N547n9eldVb/AOhWrQP8hAOSDn8j7V6+ApKTufP42o4KzOx8FPbWd7bX&#10;LgskEbJzg/w7Rn19TXaPM7yyIhyvJxj8a868NBooEZAdjuWJPHHWu7s7cai88JfZtXKkd8ckD8B3&#10;r6SnhXbQ8CeI11POfE1yLm0aERlZFJff9Oegr44tPE1p4g8f6ldwLvuYDHjeMqQmU2qc8bOvI6E4&#10;719VXmr2sunzXspKSLG7DGfl2g8574r81oPFuk+CNU16e+ubeW6uJ3lt4jLlwpjJztJySxzgHuPS&#10;vLx1CScW1/Vj6bIXzxko7nVftAfF7S/hD8Nn+J2u3Aj2XsNtEu5VLSuxJbOGAWNQXIIIbAQcmvA9&#10;H+Pfw71rwQ/jfT7tvMku2tZlvGVGE/UurqWDofvKQc/wkAiuN/4KM+A734YfAnQrHX4mu5NSt4Ll&#10;tQtYy1skt0Vb7NFcleR5O15TkAsoOMYx+Pl3F4in0uz8HeGbOOW1MqQuqOVmxLNubYAckkZPHJPT&#10;JrP6k09UfqeQ5TSrYX2sn1/A/aLwR+0DoXxL8Zaf4W8M6jPqF/Ba+d5sassa8iMld5CfebBUj5uc&#10;kYzX7JfBbwNqlj4TtvEHie4R7i4V1wcYfypTHnI4BBBGASMg8nFfit+zV8Mvh4niKLUvCWiT6TFp&#10;Wjm01B73zGZWuZMR7ZnG1pF+Z5yxDKpXCnJx+zNn48vtTFl4N0mWKW28P20VpHKsfMkSKIo33g+W&#10;QducoAGPIA6UsTQjhoylUdz5HiKcZ1VToKyXff8AA+qtPnjudOubtpottmEUqWGcNwvHPU8Vzen3&#10;Ziv/ADvLBRCduehH5V4jrWsa1pVmLW2m8q4n+dghDBlHQYI9cHHbFd94d1PV5NKPnRSESIMNLkMr&#10;Yr87zDO1OfLFHBQyxpc0mdTdai114ge6VEjgU7QinnpjLHuc554rwj4g+MpLbxfJpOmwTMN6srSl&#10;du1xwF5xngj2NdRMupWt60qlpHYFvUY7DHU18ueP9E1fxv4ga906Jpo4owrwIDIzFeCfLBBOfbnt&#10;XxWb42pGDcFdn1GVZfT5ve2PVtS8YX1robQ6GVIuWIf+I5X2BxkdjzzXr37OGpa54j8M3c+pwSW8&#10;MVy8cQkBDHy8AHacHHUZxtPYnFeY+HPg5e6eFJ/fShQC68RqOhOO5xxjjFfZPhLwhHolrFHCzDfC&#10;sTPncSqncOcevPHFbZbh60qsak3byM82xNKNF04a36nTwzz3UMVrCmDGMEqO+fSuvsxGkaMeWTuO&#10;oP1pLPThax7owcKMbiMcev51rLHb2oEaIJw2SeoHt/jX3VKbskfE+yIoY3fbukOzdnnjP41fmtDc&#10;uf7PULznA7n2q4+nhbBXyFfOcew5/lSWzTGzlktBumRS655Hr068YrZSvuEo6XMyK2EwUBuC2Was&#10;nVI1ivTGU3Rtnnsx9ce9a0F3EyKH/jI5A4+v0qLUoJZSkikEdCh68dx61hUqaFQicVPbSwvFbWo5&#10;ky3Y4HSvIvGI1CG7fRgPKhABfb/FnkDPp3/wr6RuhbCwiWFNwQlSSOVOOv41ynie1ttV8LXOlbhm&#10;Qq+fUocgE4zivNr+8mjuoqx8xm7sdMinF838JO3+97CvG9fv7G3H2YxJLE5HyuAw3dQNvQ4/nX1R&#10;4n8KefoOm6mUDOztbzkNhsqpdWA7gDqep7V89al4MsLB9kTedFcOSXblwx5+8fX2+lfO4uEo6I+m&#10;wNePU4YW2kX0cdzKnmyJkLuypVSM4x3/ABrpPDJt7HTobO1gRltSwjc/eG/kjgAEk8kmrk3ww1ca&#10;Lf6nolyJ7iwiFwbWTCNKgcKyq3TcoO7nGQMDnFfKHjf4jeJPB/iFIYFW3O+NgucuBgtuABwWDDG3&#10;uOa8zF5jDDJVJr+v6R79DD/WPcgz760HxNtZINViETuAY8kbXVuh9jkf4817Zo89hcWgRGw5OMdu&#10;PQ1+dGnfGfSPHkFiLa5QXdvMftMS4DgAfe245XJ7d896+yfh94ls77T7fLbm2tGBjk45IPfj9RXv&#10;ZZm9OrondHgZrlE4atWPWpogls0TtkE+vH+feixhMEqXSN88R3L6fQ1ViYIrIoyp+bnmryDK7skr&#10;jH0x/OvbU10PnZ0pbWNpbyG5vFQEIP7pH3vWszVLO2hu2cAKzfwL0/8ArewqOG5KkysvKjIHA4pk&#10;8ltdIv2fOW6kHpQ5oxdNj3tXtZVt5cbXww44I79fSqV5ax20EojYOpHOOwNbGo3y3VrBC7L5kHTA&#10;ODnr/LmsmWRjEYV+YHBbj+XtUOaRUaWtmctd6ZbOGuo8GVlwSD1wOhrhL7wxO8IlRW3Mfu46CvXr&#10;S385isOMgdO5z6e9c9Hr2nT3TWtlKGdWK4I+8R1x+NZymnodHJZHm4065UEL1UBQuO/vVa5s4yoW&#10;RwMdT2ruNRsJf7R+1KPlk5Yd8jr/AI1z+q20c8blGUSJztUjPryP5Vk3cSi7nlvibSL6K7+32R3Q&#10;BVdl9G6E/SvAfFWp3lmxRZThnDLn73489/SvqHU7W8uNJlS1ONu0sc4wo6gEdc9MdK+UviFoepus&#10;sFq5gEUeUkUfPlueD2OTxn04rmxlZxpu2562XJOSjIsab450w66LHWAY4owC0nBHzDpzjvXrEGne&#10;HdYVL4ESM64Ung+2OuDX55eB73WLv7Xp/iV52ltmKuJdxRuSFdN3IyAc9u3Wvof4d6/FPfhbPd5U&#10;QKOxBwVVgcoTwRjuO/FeDlPEbm17Rb/efQ4/JFyvkeqPo6bQYNNliRIDBGqhlBzhhntnORUzW8i8&#10;5zxnHpWlealH4mvIprQ5WMBQR/CK3T4fkfTnezkEcnUOT94d/wDPevu6eJurrY+GqxcHaR5/IEZd&#10;kqnOevbNZeqaE11Zfu9vnAkKeTx2zWmV1K3iP25QCvAZTnOP8altr37TJ5RIJccAHr26VhKu2roI&#10;SaZ59oF5dWN6EvImdBwcdfQ4HevR2gtDIZIRkHox6knpx296mk8OzQsZZMBmz3qvY2c0N0kEhXZk&#10;HJPB/wDr1dDEWdi8S4yRWeztpJPNkHzDr3GBXNXenzQyF9vmRk43Z5x7ivWkSOI4iQKoPXqM/wBa&#10;yr60t1dXwCCM8ivWp4k8tR1PH7yBImEkJwSeMjoR39q8/wDF3hl9etopPOZGTIygHOTnkn/64r6K&#10;udJsr8lLlQCRgMDjAH+eK5K50WCO/ktD8sXBGf7p6Zr0KeK6oG7an4s/G/wD8UPAmuTfErwekt61&#10;tA8sE9oP3sjyS5aJoTy6oOQNu4lcgZJr2X4X/tA2PifT7a08Sqtve+WqzxzAxOk+ASu0gH/e7Cv0&#10;i1/wgJ4iLeIXKuenGOe5Pp79a/Of47fsr65eapN40+HSpb3gnYTRmURuPkOyVSfmXZgqpXO7KoQP&#10;vD2sBj+VaHt0cVTrwVKurW2f+Z7Fq1xZ3wlhuCEAzwCDgn6HrXjWs/F5PA95ZaTeStGsxdbZwCM7&#10;fmAOMjj6DPHNfOGifHK50O5Twv4mtjbFVEEbRQyPJ5sagN5u7gH1256k8cVv/FTXvCXjrwa0mmzQ&#10;tNbhikzMC+18KUAwCNx+Xjn8Oa+nw0lUi3Dc6cPknvqNRe6z7E8BfGjTvHdlDbtOiakqt9qtgcyw&#10;7TgMR3U9QRnI96+rtA16C2Zl8+KWMqADnIHtxznt9etfzNa58XNf01YEy9g+mhiHhPmSO4bAdWON&#10;ojyAo/vfM2elfYPwq/az17R9PefxH5ctzHgeckhRJSOcsu3CMQMbcMGbJBAIFdVOMdjrzPgCb97D&#10;/cfu5o+vwyMVhUxlOzcg5Pbvk13ek3ktwxRsKg4x3+o9q/JLwd+3f4c1XxDbaNrDR2kbo2+YmSNy&#10;Nu5QpK4aXP8AAcBlBYHcMH9AfB/xN8LeKYbPU9Ev4LmK7jEkTeaN0iH+JAcFl7kkdj3rpireZ8Jm&#10;/C2Kwv8AFg1c+l4rqNlMLNjnIx6VtJqUchVQOBgHHWvPbO7tY7n90wcSjcXzgEd8c9QeoP8AKtJL&#10;23kuVijOGzhT71pGsz5edC256nZ3kRkEYbI/hOTWxZ38X94kMcDnP4V5xFcmEpIzEquMgd624dQt&#10;3O5TjvjPHHWuyNXuYKkux6vbzRkZiHHpitO3kGCCcN3/AKV55peoMq+bnhjxz1BxnFdVBIZJN8ec&#10;HJz0NdcKhzuHK7HTxTOr7u5xx71qRyyjDv8Ae7Vz8DSMArnnPH/66vQXASMrKpyenNddOZx1UjZ+&#10;0oqBZAxOeanEyMudxA7Y64+lZltOkbhnBcYxmppGTcZEB5PT2rojI450zShkcwllG0Zxzya1jKHb&#10;5Rx2rBguY4ssckHk8c1oJIFZUJwh6HPXNdUJHNOHY1IpGYZYHHatmG9mYKjgjaMHFYUMojkMZO7+&#10;h9K0IWZm4Unt1/GtYSexjUp32Okha5+7ByD1JrTt3aNsZ69ST27Vz9s0kbh4m+Y8cVrxyLLCTLyc&#10;dx1rpUtTGMdbI3VXMwfGF9eoPpV5ck/uQM+5rHWUhFVhnt7Dirhdljwh6g1POzWVNNFxSyqcqcDr&#10;zV4AR4OKyonaaIQ4wcfrV6JnKfOM/wCfxrRVTncS6rRsxRGG7H605cFjt69Kqxw7D5o5Aqx8zfMo&#10;6df8a359CVG5ZjLBiAN2OntVuLcBiQ1URt3zJxnr9amTcch/zzWsGY1Is0gQQNo/Wo5WIGR1GcDv&#10;TbdlPyNx+uMVMwhY8gFQe3FbQk7kNdhSUKAnb7+3rULybFwGx/SpMfKVxgH/ADio96n5WGMCq6mN&#10;tNRjPuXJ4+nFVp8FwQcD61ONq/L1J4x1qvO8Owpkrg8g+3pW9ORnJEEkiH5WOAazrh8ncowOn4/W&#10;nPIrnnOevPT09Kid2WIFuMcZHp/jXbTsYT2Mx5N6FZQS3bNZ0qBlPOAR+VXp3Vkyhwcn2rKmY+Xk&#10;5x0IrsgzkmrGbIu3kY9zWbPKY8hBkjufX1rQnnjgOGOfYVn3TQn51AZT0/8AriuqCMJx6mA5YuST&#10;x6njNUJlkCgqBjPWrN0zs+UG0D88+vSsS6kZojGxGenXqRW0U7nO1cz9SnlQ7FYBe9ZfnRRnfGvH&#10;f61HJGBJjO76/wD16j89l+QkFf1rVPWxnfSxl30aQp9ojJGeQMdDWVK0szh5yS2B1449K1Z7ueSQ&#10;hMLGnGTjk/j0qtOI2ZsEnGPTHTt7UNX0GnY//9T9QbS+tZXAj/d555J7dK9Tsr6aO1R5cHPORxx+&#10;Br5ytNSjuiWdSgHA55r0fQ7+SS2Ck7mUDA9h0x/jXsQxNmeVUodT3q2v2uYEjXjd+ea7axMsEo8r&#10;nnB44I+nSvIdO1lfKjkmBDKvHpkdTXf6BqMd3vmZwGUcDsfpXrUcQrHl4ii0erW5/eJJkBSM57V0&#10;cQiX5V5fhgeox71wdhffIE647H+VdHHcyttkAbI616Ua2lzz6lNHSI272yeM+tXkxHwepPc1y0l0&#10;xYqy9TkDpitaCffGHVuB271tGp0MZQsail1yepNSRc/MOvT8KzmuMv8AKOT/ADqRXl3F8j3561TZ&#10;g11RsRlurYwvAJ469KuWs6gHfnnoTWbFgRqM4PUZ7Gplc8qQcDkH/PrRcixurPGH2ryT3p8DiJBG&#10;AWOc8mufMjK25SSD1rRgn2ygDAz1ovYzUbs6KCTBOec8c9BVyGTGPM5A7/8A1qylByCTk+3WrsTO&#10;BuXn1xVxqaETp3dzZVw5wOQBxUwnMgHXcOOOfyrPi3nEitj9atI+fkA4oc76GbWpoRHI2sGPoTVl&#10;WRhhPxwP19apKAPvDn09fc1YMm5S4GCRz2HHfNPl01FexcBZgSTj8Pyp8bOTj060xTJtA/Ol3blI&#10;/MUxK+5IQOGPGBT26YIz7VCvqR9KlV2DYPNDloUo8zBVAQKCSQODUpTpg/XPao1OM+9PVixAI4FJ&#10;s6FKwYT72CQOOtKFbA3HG4Y57U4vk+nf6035sj0Bz1qWZSVnceqoXBOcd8VMCFGMhlPfHrTAoXB7&#10;k9adzghRQ7PU0jJ9RFQBzt6VOgGdqjkDHPeoVbLbSvGe3arKxkjzB07/AI1A79xhzxuGfTp2/rS+&#10;XuUgHH8/apc5HPagArxwO350w1ELPs4O3H5VGG5yvUc1KUz8hIz6UqKQM0MSdyP73zsM4pXGz94v&#10;Tp1Gc/TrT2Ygcn6/h6dqP3ZJdcZxyfpSG2NjY/e/Mdqlb5iNw6elBEhAz1NIQBy4465xUtX0HzDf&#10;JDqXbjHX0/yKieM5JyduenpVgEng8A03nOG4I71Lj2KjJ7jR85ynHTr6VXbAKk4x71IW4w3PTn0o&#10;kznYO/Nc87nTF3Iwp3bmPTOMUr4KlST6cU/LhQqglQKhaQbgv9azjI22Iz8oz0x0Aqndfd2gA9Md&#10;s1aLIwPOc+nSqE0iBdpByOcelLl1LlOyM+cLJK7E4Uc/N6Cvjj9rD4l2Phbwq/hu2Enn3T/Zn2BQ&#10;2CBJLsDHDBVKqSflydvXIr6q1bVYtEsptSumMUcY5cLuwT0IX+I+gHU/p+Gfxh+Kmk+M/FWo3thd&#10;x3kj3DLGsYbDRx4GQsgBXc4LOBgM+Xx3r5XjHNHhsMqMPinp8up9ZwZlsa2Jdaa0hr8z8nP22/Fn&#10;xg8ZeLk8KanbPDpuq3Ui2/kRpNGsYiAWU4ZnE+7mQkK4VfkG0c/OXgP4P3fhwu/hywe41ZY0SfUJ&#10;DJMhfGGaIuOAcdAM544Gc/sLD8B7vxHPB4h8V2/mmaRZFj8+WIKqH+KOPAlDA7WDY+U4zXu8Pwv8&#10;FeEdJtrGzsxbvjaVUhYgM5GwDJDA9ST9K/PcNmVOhQ5Ybn6hmGYObUIrb7j8Atf/AGO/F/jGG8uY&#10;ten06Wa5ebyFgjUNux8gR1DYznpjk8V8y+Jv2YfiP4KurjTraWR5fszvaM0HliSeR+IihJbkdCF6&#10;85xmv6nF+Gej65deffkSnGPMmUSSKRxwxwRkVV1H4VaJpV0t7HFFchV2tPKvzAZ4UNy3vzxWMuIl&#10;BWieVJScuZn8mdn+zB+2f5UOnaL4Tumjt5DcXl1E0Dp5ONzMXBLArySArE4GFPSvqXTP+Cd/xiv4&#10;ZJ/iZqs1krSI6whUR2BUMCrhnV0JYKAWWTd1Xaa/oYOiaBobLcW6CAEglkBzuPRup6duw61sXup+&#10;CdOjEe62CAHaEVV3ZPfPU55+vpUVeKE46tI2hSxHRXPwG8O/8E1L1fFWm6/pfnQTafMt2puJliZJ&#10;Im6DCOyktw2/I25AFffmjfsl2ek6YJvEd617OSWWeZfmXOfk2IVQKvRT8xYctzX2ppXiXQrmWWTS&#10;cSryC0ePXocD86wPFF9qQ09ntrWa5fcVWOMBiFx15ODXzWNzGhV/ez1/E9Cl9Zb5Nj5DP7NXgDRI&#10;1v432qzCQsvHTnIBONzHPzcLg4AzzW3rHgL4cah5dtPl1LquyKY/KQcgbGzx68817vp/wn1rWUt7&#10;vUWAnUh2hfnYMfMuc7WOOpPA7dK7DQvgPpOiXb3AVp5p2GwMwkEW0dF6DB6jP9K8tSpyjaEEkzaT&#10;nD4pNs+evC/wg+Gy6vHe6NpwV7cuGCOSFEilWyOh4PAIwM5GDzXpcXwd8CpbraW1uiQOCuxCY25H&#10;HzgZOM+tfS+gfD/VNLQ2tv5fmSN87gAAK3Qk454610sHw8jtJU8oqyJktjPU/wA8+9dNHD0uW3Kv&#10;uPIq4md/iPmmH4EfDnSzFfW2kQM/l4ZFyVJAHPJAzxkEd69O8NeGf7PswbW1W1iGMo2MgAcAY6D0&#10;A4r16Tw1M6xgwKgzjK/3R9O/tWvF4b0wL5UxaILyCBk/r2/lXXRUIaRVjnqVZNas8w1DTjeWxtTl&#10;C5ySOD+YrkrvwTfG5iuIwZ9o5CjIA9+9fQT+G9M8obVJkIIVgxGPqP8AGp7bTpNMRICymRjjjrn0&#10;96bqX3MabfQ+bdI+Ga2t6uo6lF5z5JjQANs9DkemeM1vjwb4evrp7v7BBLOflzJHuHyjgHPp9K+l&#10;pNHjQBgxBGNwU8GoL3w3bajGfsL+XOOpPQj0xxz6Go0sb3l1PldPhFYLeC9uLOK3BOSluiKCO+dp&#10;4P07V6Fb+HdOs0jhHMaAbE4xnHqK9We0+xgBs71XGB93I7kVRa1kdfNljXHTGOfy7VMZ8isiZzct&#10;zjIdIsLh/KeJCP8AdBz+nWrCaBYRL+6hUAHJUE8+9dBJp/Ilj+Qew71DOSbdkY8EEEjIx75rVYsh&#10;4d2uYb28bptlhTJBBOOQK5CfwvEiu8RHIJAPr6Z/kfwrtLu+tIIdlyRjIyRyw+vf3zWJJqumSTGA&#10;AFlOQ2eD3rKWOinuaU8PJ7I4yTQ7oq0gQggcDHpXKy6FfSneVCxlsgnr+XrXs91Itw32iM5VeoXp&#10;+X+NZ14s19ZyBIznKlT25P8AgayeNd73NY4VPc8Rm0gxhpLl/Mz04Axg9q8q8bPcW+q281upNttY&#10;ttGcMSOD2xjPP4V9NSaL56sWXBXg5Hf6etY194XsryNY5YldW++p4HtkDr/SuLFVZVFa56GGoqkz&#10;5ls9as7xnSLeAhAYEce2frXV6R4Mt9cf7bqSExtgxg5GOeG9wfQ8fWvWJfCtho7NDZgosgOS2CcY&#10;HGTj5a2La32RJbRRl8YXj09KMKpJrnZriZxt7qPItW+G+mTBbW9jWe2zkbx0I5Gceh6Vw2qfDu60&#10;2+muoQBBIoEYVeAxHQNz35/zz9LvZv8A6pU3J1IzzzU0lpaT2RjaNVJxnvg9jX1lPH6aHhSpPm1P&#10;ka28M31ncIdUjKyOpJOcg4OB0AyT1/SrXlzpcubePjjaCpxj6ivfrrQbueINM/mZ4XgDH5cVTtfD&#10;HnmS1kXymQEBznH6Vu8XzRsYODTueI6fp76lMIrgOjAYJI5PsB3z/KtG28KabJejyyybDgxj5Adv&#10;UEHnr+H4V7Xb6J9ll3ShWC4KNxnAHQHHb0rZew02aTzH2idh1blvy7142My7D11+8idlHH1ab91n&#10;mtvrU2k3GdvmRoANp5AI4GCORXp2neIrTVI/tEYAQfLnp+BHTP0rH1Ox0+2k2wsA6HBAAyfqBU1l&#10;bWBeK3XCbjgnoCe4x0HFeVVwHK/dZ6EMdzfEjvtOvtMgdphNgjsBzz6e9OvvEGm2Esa2o+1PIpZ0&#10;JA284Gf84qhbaJZXYFvaO0WBwwwSSPXPY9q858Qw3mk39u1ujCGXKkuMbn9D79T7Vy1uanG51UJK&#10;pK1zb1nU0kuVuYf3TKBtGcY9c+1acU4uYA5xuA5+nXj2rzyC4nnnNpcfI/ovQ/nW5aRXTxJaqR8o&#10;yWJ7ZzzWVKrdam9SlbQv3d0hm2jngk8dfeuSv5oPPBjI2k84I6fSusudPaC3IgXJ56Zxk+1fJ3j3&#10;xPrei69caS5EauGy2wsC2Af3beo6Y7D1rgzPGRow5pLQ78vp875Ue4zXJ84NayZUchsdB1zx0pbQ&#10;s119pUkElSW7kjj8a+e9K8cz6SobUpxtyABK23JY4AJGOpPvz6V9GeFZ4Ne0xdQgTB44xnr9OvPe&#10;vPw2OhW+Dfsddai4LU6vTtSMN4JX+ZQSpJ6dOv4Vpa5q9lqWmG3hVXRwSwcZ59V6HpXOT2V5bJuB&#10;/edDgYGMZ6dawZLy8HmRzMNnT/Jr0pyurMxiuqKE/hbSNRhNndwLNatg+S67kJ9ee47HtXn+n/s/&#10;eEtGkEekWJjXJwolZ1Xrjqcqcf3f1r17SWeV/JIzjkAV0bbosMSfm446/pRDDxavNbG0cVUi7Jny&#10;h4u+DFrHFd3ltBHDJHCDHK5Zg8meC8ZO1yvX5u/bPXzzwdJ458GXS3cEfkJBM0UQjbeuU58x0BIy&#10;cnryec8V9yao6XVt5cv3T17n2ri7fw1psEi7UVVPVQByTzntyfX1rOdFxmpwdvQ7FmDcHGpqXfCP&#10;7QlxaFYdQhNzh/MV1xtzjlVAOc8ZGePevrrw/wDEXT9QtxfQv5bYXcCeofp7AnoB37V8S3Xhq2gu&#10;PtUK4eTAJAA4B+nvSWtj4h06+X7HKrLED5YUHIU8kEA4xmvvsu40xFK0ai5kfIZjw3hqzc6ejP07&#10;0/XbiALLC43nkLgjg+oPWu+tdbQweZPtZj1wT2+tfmf4U+Lep6XqEen6iqtEcqGd2GGJ4JY/jyeP&#10;Wvqvw54ui1G3glWTfKx9hjB6Hnmv0rLOJaGIjeDPgcfkNWhLXY+uNPvYGijfHcYzziujgvCXPyD6&#10;9Qa8I0nxCjq0MowNv6iu2sNSdkDPIQgGOfT0r6Kni09T5+pQadj1ZJFnUrH82Rg47fWtBJirgFSc&#10;9un/ANauNsbpYCfsr5B6sK17a5Gd+7HqCea9CGK0uY+wZ2VtcJIPkGTkA84rbjkEaCNuQPSuN0yW&#10;SScFQSPU8YrqMtEfwznqa1WJvqYVaPkaK3DKAVHJ9fet0MoUZOccgH3rnojkCT1yB+FacbFmGM+5&#10;P+eldEaxyypWepqpKIx975h1rSgnkYjywABjrXLxzN5m5SRnII7E/wCNdNZuTGFTAx1x/wDX/wAa&#10;6Ofq2crptamoADIu4e+P1rRSVXcqo6/1rOSUBwjDFX1DD5QQP61n9Y10JlSbV2WEyCShwD2qzCmx&#10;t+TkdKqqHLAqCCOv/wBeriuAdgwfapc7lNGggBwV5Pr61LG2O+KqKGLD8s1YjPmNleo/lScyJU0W&#10;1yhw309qfEN7N2weaZhV47elSRnadozk0731M3FWsXkBaQrGOwHPb+lO2jcVPTNVkGRhev8Anmp4&#10;w4wjj6Gt1PsR0sSADFShgDjp9OP8arjIO41IAd5ccj0NaQldGEk0WNo5bb+JpCQMZHf8OKhyTxzU&#10;w5Ge3tVx7smmrj1IACgcfWpiI9oYjr+XpVTaw+6dvv8A/qqeJJWXaxwO3rVKQ5RJSx2ggj2HpTX2&#10;v8hHGP50trHvY5AwPWpHwWwM7fwpWIaSKbPsORyR+NJK4YfcHNSPGR0GBTCCFIzgH+lO9zRxvqY9&#10;yAE5xuHQ+3asiWGVfm6emfY10MqbTtBzzye9Z10FBCnsPyqZRLSe5gyxSRH5u3euevIZZPnYZUfy&#10;rsZmQxmTueKyJbdCvv7/AMq5ZpN6HVTWmp5zqDyJN5MORu5/Cs+w1CNtR8tRjbwD2PPOa626iikb&#10;DYIB4z2rMXSkF017a8sRjjr+FZWVhSTWxFrF/aNFNZsOQM9P0/GvJtRjlM5EMREcY69ua2vEV7e2&#10;d2ouk2rJ0BHX/GpL+SJrTylYOXHOOoqDSLvqU9Dn2KYkO125AHYd69Bt7uC1MZlkBZumOpzXC+Gd&#10;OWW7kmkOARsTPJz3PHpWTqGqQxXzQsTuQ8YPBpjT0Pf7Rt0IcKSvr6c1aVW3bhwTXM+FtSW90xEj&#10;Yk/dYZznHQ5ro2E6S8ggDqM+9SVGROSFbyuPTI70sx3AbhgrwPamrIVIZzj6daVnLsZDwPU8ZxTK&#10;iSxhB/wKpFdI+XwMA9P8moCVZQxGO/PFMaNWG2Xp6d6tLQZeR3lQHA5Gf8KjbJOxjnPpUOepyM9P&#10;zobcQPfv70lpqLlJ7aXZIYlO496ZLKW/dgdepqoQADLyTx/nNQyy5QsMoxwBn3+ldMY6ahKQyWco&#10;zIgBwMZP16VwuqziF38wHA5GOvPQ1089/BFExlyT1A4ridYkY2rSZC5/zxXdRpa3RhUl3OC1N5Zc&#10;si/iPauUllKMVbAYd+vX+tdPdXGyMCRioJ4Hf6muPvE3XDMrAknivRUbLU542voZ140A3NLyD1xn&#10;mvJPH8k8WktDGGxN8pKnHyn37c46V6reOgIjUgsR64x7814t8RN1zf29mGKiIFyufvDs3HoenvXz&#10;XF2MdDL6k4vW356H0XDWDVbG04y2ueDz6HNYaXNc7yZYwMbjn688nI/WsmK1eWBp3UnA57ZPWu01&#10;q9SNFjfKxrkluu7jp+FYWjkam4WIZjCkn61/JeKqqVQ/pKh7sLs4u3tr1rx3QHAAAXHUGvL/ABvr&#10;kmnzCRzhfLbYD1BHGSPXPFfUd1atPC0EXylv4wBgYr518deBri7umt2LSMRuDFiQpPJPP978wRxx&#10;XLiqM+RuAsPjaTqWkcL8H/GN7pnj61/tB1ZbvdGispDbiM7Q+cc4Py9M857H7mv43nUpLDsJ7Z6V&#10;+fHw+8OahbfEexbVJY3XTJNzouTuLDYvBHUdSeg6jnFfoF4l1CPSrSW5uiSqqW9eAOlelwTCcqU1&#10;V7nhcYuKqw9n1RraCv2e3SGM/dyox2x7V0DzFLeUt8ucYI6jPBrmfD11G+mxSxod02efY+4rV1DV&#10;LXSrGX7SMtJG+Bnk8Y/ya/TqEUoq58DNtyZ8z/GPxRL4U061tt4WF7tYnyhO8MpYKccAYB4z696/&#10;Cr4teOIYf2j7rxLDGJotMvFj03Khh5TxsSGGBuYliwY9yMYwa+wP25PjnqngzWdOuLG4k1O+uruK&#10;SSwS4CiODYwbdDglYyF6jC53ZbJYH8xviD4x1VPipa608CKb1vtJRmLKowqkEdSTjcMgEAZFfP4+&#10;cakrdmft3AGTOFP2sl8SZ7t47/af8c/FPwJL8DfE9rcyWli9t5olm85pUhZvJilH3dm042qFb5VO&#10;7qD4T8MVv/CnjWR/CmkTXPiOAI9uxUE2ysuJJArkAFlO0tztGQBya6rwLrWleKfi/bf2v5MdvJI9&#10;7fOAES4jjRlRDk8lnwB0OfevtD4GeENG8P8AxnddSg8yXxYgsys/zi2zhvMXIJBITYCvOGI7muih&#10;TlUip32PqMZiqWGpypxha6vbu/6R9J+FvDXjSDRoPssI1C6vJ4ZruKIbIyBhWbghCwUscfgK/RX4&#10;Z+FzouiyJIoEmF3lANoQcKi59KytM8HXOjaLFqbWqrbEkK7YXmOLKr5ZIO31PQnr1rsfhr4lkuIv&#10;K1TypGKrIhQYbc/bHb2r47iTMXO9E/OKdV1W6i6HqNr4d027twL6L94CCrNyeneu507w/ZXMhhuJ&#10;mkQKFKn2HbHtxR/YbTzKYQQNo3HOCox+PNdF8PdIN/qJnaTbDEH3MemDwMn618D9WTkkbyxLSIx4&#10;R0WW5iFhaqmF27cnbjr9aZYfDK0l1b7fqKxyRocrvUL8vPAxyfxxXqrac/2nyLBvlHIPXPrzUAiu&#10;4HjQt5inIyB0x6+n9a2lgo7tGSrytucTY+FLM6rdw6a4jUR7duM5U+w9T3Neh6RaRwWkSwD5YcL1&#10;5AFXbfSmQGe0Qo5UlynU88k80WFuWtmaJ8Z5GeOfeqhStsZSbe5LfIZ5iiSEbcMST39PSrNjaieL&#10;zgp6kc8DPrXn1r4lSbXl0LbJHdOm/aylTgjI+U88jocYruYbxoWhjeQAkZ+U8f8A6/WtIy1MpQbW&#10;hf8AJvZQ5uRtEQ5Oc8Vn2DrFNJZuGK3A2ZBwcE+vWoPEHjiLwpOlvaQi4MsZacyZ8sBuwIP3vfoP&#10;5ZF1rFtdWhXTAzy8EFMnAP65qpV9HqRCEmbMunG3mMPASJuB147VFJIykTuDyeQBz+H4V57pHxF0&#10;nVYmuGuYcIxQvvUBiCRgEnDfhXRWOrpqk+LGfzCpBOffkexHuK8767CWiZ3TwU0rtFrW5ni0WeK1&#10;laJJZFCydOc/4darWkRltI5ps7s4x06Hv7HtXX+aDKizIjKSM5Gf8muYv3uIdSkWLOyRsop/u9O1&#10;ay11FGxW1TTJZrIRwJlQ4kZBzkr6V4xqXhPz4pb7TIlhEUm9gvJHPYH69K96gt7izVZkYluuAfu5&#10;rl9etrrP2iCA7JySxH94e3bjpWFekpLU66crS0PCfE2oT+H7FINMXzPt6SQysF3Pg4yvoAQf84r4&#10;78Z/CSPxBr81xp6kzTxbVibACLjaTvbgAD1r7e12ea8R7CSLy/KkyOCCSBjOfevPNO8G6zreqfbI&#10;m8uSILIwI3blGQy8d9vT3r5rG4OFZcsldHt4PGyovmifJ3gX4FW9pri3d6/lPBtifKsZGQHleuw7&#10;iBhscLzyTX2t4X0mDQ5EtLWIbT8pJGSAeig9Rj+VWrrwnZWc51HTHZpWIyD2xxxmuz8K6Ba3Uwu7&#10;2XDBsbCe2PXp75oy/Awoe7TRpjcwqV/iZtxrKjxhkK5Gc44PriqOp6jZRTG1jZkxwfT61Z8R3SQy&#10;W8NtJlEJDMDn8OPSubawie5a+Vy+49G9q9h1XseVNHR+dAYAtrIXwME9/fIo04NFtmgTftyXUnv6&#10;1QeQxstwq4ycLx1A6g1k6rd3EFysll8jkcHPHPbnjrVxxNkYSpG/bXljeRzHzMtHjCFTkepPbr6U&#10;pvYEZdhLZ7e1c4oudJjjvLjJmmPzoTjg9M+5rp3utJltEudOAjU4LKM/Kx6io9s3uR7Jotw+RFdf&#10;aIzt25P444rif+EYsn1CS8h2o24MG5JB/pXTNAXQrnCnnP6mtS9tdOu1cRPsY4YbBgZ/z61fPcr2&#10;dzA8QQpDbRLZZLBcP7fT+tfOA8GfEOT4yDxYfEDtoclp5TaQ6gw+dgjzUONwc5GeSuBgKCc19NtC&#10;be3DS4IzjLe/NcpLYXhn8+LbJg/KSMY9OnXrUz96yZKvFuxiw6TiBluIyoJwR+P+NeZ+KPD8Or2b&#10;Wd2q7GYHHuvTP8/avcXAuZfIhOG4DYzyf8K5rxTYNPIq2KAPGmDu4BIPrROTtqFJ+8mj88PiR4H/&#10;ALEuZtTjiMZT74V8qy8bWwckHPXnH4159pXjVdBsmWS2MnlOXRgCdwIAwV46Yr7B+IGiaq9hd3ES&#10;x732Im/tnjnrkZ5r5MsPC903iaT7cFeOzfcWIyrbx90jrle4r4bNoTp11Klpc+8y7ERnS9/ofVHw&#10;Q1g+LtLEV7CYZZl81Yx1JZfmY5xjGBx6V9FrpzDCRHJ28D+npXjngi2FvbW90QI32fLjj5SP516V&#10;pupyT3TWkabj1H4d/wD69fe5RP8AcxjJ3Z8PnMH7ZyRzmt6Tb3EohYlNpzt64PQGsWbws4lUY2AH&#10;qOmPUEV7TceH21CYF/kMgwSOuPf1qtpfhbUBJLb3Em+NMeXxtbHOc889sV6qj0PHVQ4G1ikwtlN8&#10;5XI3Hrj8q5rWLSLTtT87YUU4GT0GfT29698i0aGNTwQRwTj+VYGseHW1S2Z0h83y+SM4Yj2P9KOS&#10;2pPNdnndt5Zskk3q8bN2OcHOccVmXiKswd3zwcZHHWukTw9Z2AMUStECf9We309Kr3WirHKQMEYy&#10;D796Od3KUNTkWY20Tn7+P4QcHJrKuFaQIpboeA3OQOcc9q2NU065n2vD8rx8kAdfSuWuVuY2E0y5&#10;x3HA/XvWkMXJOxtKCZckmSIZjwiD19faqF6lrcr5cirIh+UMB684PrU6GaWLzYoty8bt3TnoT6Vn&#10;Nu3g4HynoTn64ruoYtxZEaStc+Vviv8AsweDvH/ny6gFhdgREyRHdFk7iwMZUhc5Y4ySe4FfltqH&#10;wR+LXgq/l0DVYJAWjMlvcQxI8UioxHLE/fUEEFVORz9f3eM8zzurgKedvoK5jU7exvYH09kx5igb&#10;VJBBByNuOhzzkYzX1OWZq4O6Z6GBzath/dWq8z+Zj4teDNRvYG8qGWWaxVpLopxA8KEF5TIBwVOG&#10;AHP94DBrxe11a+tLV4TcNHGMZWVRI+8jouc9vTp171/SN8R/2efCPja1u7mzsopLuaH7O5l5LIeu&#10;7G3cGPDLkBl4znmvyT+Ov7EnjHw5d3U/wyi09dNKRizhNxdPc71RmlURmNlz5gI+ZgqhlAOAa+xw&#10;+YUaivezP0XJeKaEly1NGfJmjandajpBu28wOXOC23LbeOeD/IHtXqHhb4reMNEuov7NvZ7doQVR&#10;l+8cA8A8j/d6ZJ5r5w8Pz6vp8r22oxNb3MYVJ45l8mUOVBI2AkH6g8j0xXSSzSeebJ28piobCH5s&#10;E8H25GPeulVLO8T9OwfJWhaSTR+xH7OX7fTf29H4Z8fxx6f5zAwXLqWEijAKPsLfvH6DHynkcEZP&#10;6veHvG+g+I421Hw9dx3MZO7aOCo/vYGf0P1x0r+SuOeQXkTGRtpOWPHBUE5APB5GOlfZH7OXxy1T&#10;4a+NreHVbovp98dqtLnbas2GQhRjAblTwB0rqpS517258Bxl4Z4fE05V8GuWa6dH6H9ID+KVngJt&#10;wH28M+cdOuAe9aNlr1mFQPKqZGSGPp7dMH1r4n1z45eHvC2mtqMkrOfMSIQQr55LSc528ADucngY&#10;45rjtO/aGgMoke2ZmAzgtySf4T2A9hzW0actj8Mp8IYuqtIM/UvSvEP263hnitG8sglfLO5c546e&#10;vtXpWiXc0oRrkNGzL90gjHsQ1fgpqv7SfxZ0fxIuqWe+50uF/mtoJ3gCjqx8rOyRvckZ7AHFfWfg&#10;H9uWy8htOv7KQplQskgfaxLD5VwTsYj16dfWt+ZwVz0MR4XZn7NVIR5vR7H6zRvIilc5OevcGrcb&#10;sWAcZ9/pXm3gT4neCfiHbSP4SvPNMQHmRsrJJE2M7XVuQSOR6jnoa9E6Ipb/AOvW9CvzK6PzLF4W&#10;dKbp1FZo2ISSuY8EeoNWQ2TtB5qhbuCQhOO/WtFHRT8vQ9674VNDhlTJlTfk7iMfjV+1HljGSazM&#10;NyM4U+nXj+laCMAgbqOg7dK6oVDCdM04sSkSJ0FbEMMzxhUO3PPPAPvXNJPIhBzgcZ963rHUFE+0&#10;AjI6/wCNaQqnM6djo4YmSPE2OM85yK1IiFYF+T1AH8654Sszb4cke5rXjbJIUbQ3PFdXPdaHN7K0&#10;rm2rrKQvC+vuParAjVMcZA71mrkqNox9PerId9hSLByMc/57VorhJaWNSIhsIpGT1x1q7C5I2dB1&#10;JFZcW7bgDkVbRtjE/wAJ604mWiWhe3EDGeeeBQsmD5ePm9+1QKoz83HvU0ZbGxuhrVVRcvU0kVZA&#10;Fj4465oEm1d2S+KqJ5inYeV5qTcqL/sg9cVvHcidzQhkOflP3ug71PgBuvNZ+EZg4HIGelTKy/dx&#10;gjvW6lY4tUX2ds/MOMZNRSyKSNo/+vTUYLww3eppZXD/AHT0wa2T0uS9VdFEuWAJPJ7VDKNy5xn2&#10;qV28w4YZ/lUDyKDtxk4zXTS7nLPQpyyKm8sS2B93vms2TcygzfdbnrU07R7ztHJOevA9qpSSxhCZ&#10;2I7D6eldUbrcxkyCYjGxBgg81mSs2MsM98DjmnmTyZQ0ORknOfeqU8jO5UuN3qa7qclsc0mijKsZ&#10;nLyDb049/pVGaZG+RRgH8qkncQt5mflPB9qzrqVlUFE3HNdNORlNIrXLwxklSTnt6/jXH3WTJyRh&#10;eQBzyK6WU3G1pGwD6daxZnbeVAyT0x2roWhg430RzssqsdoPPeqJYdCevetC4iaLO7O7PPes50BU&#10;lMqGzinfW5jJJaFFEhYsMkr6cZ+tZ8iMjZAxt4Hv6GtMQyR4j565J7Go5YGUFj93bnjr+VOT6mTP&#10;/9X7P026mjgZZMyDduyfYYrv/Cl15VwiRltrAHJzkY5xXgfh7xi0sZt9QMXnE8BQQrAdCM5/HmvY&#10;9H1WXyllhBR0wM9ME89PTmooYpStYutQ3se5W+qOI9kp2DJOOK7HSr6F4t0TAHNeHWmpSX7N520B&#10;RjJ4x/k16Bpd/hgs3Dk9e2K9mhV1PLqYey1PftO1BrRY5Fxu9+RzXdWGsGdx9oYfy7V4TpeoSMm8&#10;ElkHAbvj0ruLa937XVMBsHHo34V69Gs+h5VWikesfuyoCNnPrT45Ag8yeQADpnjoa5u3m+0L8nBw&#10;CM/rir2+VW+c5IHBPGfTit1LqcM4nXNcxNDvibI9R0q3DcrtVUGcg4xXIW9wyQFW6e3vxWlb3jYE&#10;Sg5HT3rWNUj2dkdlBd28hw3HHOemaWK4XdsHIzkVkiURoGUZDYGB1zUyShcFsdsA8V0KpoYWVzUE&#10;jqMMe9TxsykEdc1SETqo8vp+ZqXznQ+3StIzTMvZM6WC6MnGACM+1XhK+0FD/wDrrnrWdRKMncGH&#10;QVvBQcupx09OKLdjHks9S6k2Rtl+UnpjpV5JGCgFjkc+9ZUJTk4OcYGegJq/H5e0Oe/BxVRMpQNe&#10;NnG0N0OTkn+dXPLyu5jj0H161ktKV+Vs81eQ5ADjr+Jqot2uzFRuzUiREHmEZ96kXcOWAOapwOv/&#10;AC05GM9atRO245UnPWhas1TTHJGrPuOcjqO1TBkHPQdvrUG/awRfvH1qQF3HAAAppExaTsSnDPt6&#10;e9TrtByeaqqmwndzV1OMNjcPSqSZpzJjcKo2g5J59gaXdk4z9BSYLkk/KPT/AOvTzGwG0tyRjjqa&#10;m2pMtVqOyirzyDSfJjH/ANehVBPPXPQ/1p2wniMc980ezY1PuPTBIbOCO3rUy4BKr3/OoUGGyFqV&#10;ASOnBo5Rqd9SUqSBj0phHGWP+eKsIoB29aa+DnZikglG6IgU28dPXHP05pM9xn+tS+WuF4z+tKx2&#10;EjsBjPUjNBlGTWg0/cCA7h+WKUxOcHpj+lODRxgHOT149ak3Ky4X25qWdDI9nGY+hBzjtTdrBsSf&#10;d/n9Kn3FMhfl7/WmYyMMPXAqOUhsRIiymT0yD7CgRuV254PSnKGDEKeO+fWg7wpTPPH50/MpSexT&#10;2ZXnjHGBSSbRjdTwRHx1B98moJJEUFSCcD8alxNoSsDMWGOo96hJBBONwHBFNDfLhe/WkXIBJ6d6&#10;xUEbt9SmfnAIGMgYA9B7VSu5USMbSCV5+g96juLwW8hKg4U55PUf0rntd1sWWnTX6qAFXJ3cAE9M&#10;/iferpxV7slz5tEfNX7UXiNbjRY/CGjSSC5nU7yowFRxliW912qpXkMG/D4f8L/C7R/DpW41HF1N&#10;5geBBHtRcd2XBLEtknJx0Br6a8R6rb6jrdz4h1TMUW8qEdixwOCfmJ5Y8gDgDAGcZPinir4kaJp0&#10;8ieG4AWRmEsshYYIGPlB+8M46cV/N3HvE9OWLnV5vdWiP2rhXJ6scPGlBavVnYTWQVTLLGA7jlsY&#10;Yg9ayLqy0sW7I6qTjALckfSvnbUPHnifX5JNSV5nht2EciR5SLJ+VSeMkk9s8V3qy3ds6xvI4kdv&#10;lw24E9sdvpX5vS4nVVNQjp3PrJZC4O7lqdM3h2c3bTRuEBwAMYGBz19f0q62jXEEQcMrKwIIIzz/&#10;ACplpqMkDxrLlmHBB9cdc+5q9eNq1wgkjRlRuQxxjB9K7IY3mRhVwvK9TwvxdZz3UssMIAaPGwD1&#10;x+lfKmueCZtZuGutUuGKo53RhiVYrnHHbHbFfft54IN9qYe1n8uFsedvGSfXb0/CuX1rwV4dguxb&#10;tEXimQk4wGYdMk9jz+Fefj6Ua6tI9jL8V7FaHwXo2p6l4QunjMm63UqrJEChKjoF6gk8Z9a918Fe&#10;K7nxSftFtaNDb52q7hgzYPIGV2nHQ4PWvR7H4BaZda7F4ilPnJbgFrWT7pEY+QE9flOCAOvfvXp9&#10;j4dudTDRpF5ZGCMDjnrgHjPrivIwOGrUpWT07bnXjsfSqbbnPWN1Z6Zo7SXhAYFtx4JC8fTgDmqt&#10;p8R9C1G4EelxruYLteQON4zjHHHXnBrn/H3g7xDbX0Om3Z8iGQM0W4nDAEA4xxuGQCp6de9U7fw7&#10;ZaFOl3bkFkX593fA5rtq4muppQ0RwKlTau9T6O053ubQzZAJO3jt6Vs2wt5XWzttzMv3nPr3HFfP&#10;WieINVa9ghtGkjSQj92QNxz0z7HuK+ivDZSZPMc8x87l4BPfj619Hl2ZJq0j53HYLllodnY6d+4W&#10;JSAeRhun596kvvDlhcwqLhMHorEZIPt/jUsUjeWJoHAweh7H0rqxGk8Mck4w2MgelejOvpdHB7Ky&#10;ueY6j4Vi05N9u22SQfUCpNPt3sbZjOwkdieg5K+nPf6V2ZmtJzJ9pIYRZyrHGeM4+tebaxfXMG2O&#10;MqPOztwOVx2Jz71x1MXyl0qHMSXFxCpEcX8XQdenWm3BSzg+1uygg4C9KyNN0mz0K1htI2ILZJLn&#10;jJ69elcP4p8QWV3dKdHmW6iiXGVbMbNnnBHYY/OvMr504I9ehlfO9Dt7jU7K8dcBgPvEdx9cUyGW&#10;K6UwANtKg+/J9ex9q8ij1TVNRvUE4SMHgKnAxjtk8+57132nR3NnIrK2APXIyO/PaufD5vOpuaYj&#10;KlTSJJbWeL7rEYzwf8K4vxRcyWVurxkN1JH09uteiywQPOk7HP8AUmn3ej6fe2bBokBI+9twQ3sf&#10;510yqtq1yIRjHc+bLzWo0iIjgkWRWw23kYxng8EioJ2vLW2F1DE4M3TA4POCTnjj3r2ODw3DLM0d&#10;ym8r0bocfh+lSzaNZ3CNbjp/dzxkeg7ZrFXtqzoU4pnmuiJql0zPdEy4OWyOgx37V0s17AYRblCo&#10;GAXBzwPatlI7fT4XjgTBb72OrECq7aWsqlgO2dp64P8AnrXTSqaamE4N6mV/a+nsqRQRl2xhnORu&#10;I9uufesxghnJhO4cgj0Pr9R0rtU8L2Elm6eWUlxhWzz71A2jWttagSymOSIHG0Lg8cD6+9aqsZKP&#10;VHCajZqI9x5B4/HtWVp7XZj2rEZMZ47r9fp6V6FDiIDESsp7tz/+qvPfF19caJDLJZMkLyZWMseF&#10;YAHnPUd6mWKt7xpClztRRM2t6XpzkXkqIcdM/wBc4/xp6aho1yxmt5juC4UEfez6dq+SPEetanLN&#10;9qumUnOXBGODzk44x7VveHvHz2lq1s0Mf7pR827oR1HpyP1rz6fFDU+SWx6lXh2KSknqfQ08Bg3X&#10;K/Nj5uDwMdQAOnvTonub61E0KEDBOD8u3jjg/wCR3ryDRvG97cym4aMrE5A2sCc5IwTjsBXsa66d&#10;TTdbKo6glemfp6V9Dg80VXVHj4zK+VlcWAng/fjbIo4455/Sry6PYxwCWZsyDH/1vpT0lDOE6MvX&#10;+vFLI8yxhX+Yep68V6X1w8yWEb0RgXWhad54kjL/ADdSWzzWXc2z6fcjzG81QNwOMEe1dLmOaP5S&#10;Cw5xnn8K5zVbk+ePtBA2A5z0x1/lXJWxGlzWnhZXsKviKxWH7MJnhboWyByenH9ap3rNqdwvzB1z&#10;0JyDxjd6Z968k1B4ZrmXUUuEjjD4HnMAc46D39ByaxdO8S3cl08NtIwbgfMe+MjA6Z9+1fOyzqPN&#10;yzPoqGUNLmW57FbNFJM0mQ7IcEg5zxWy1+72uyI7Tj73oB7ivNPDFtf3t/8AapCG34VyDg9eoH9f&#10;wr1OCwWCVUVidzAncOPfn+tehhp88bpHFiockrXKrX0wjFzM+9F4bn1/rXkXxH0az19N8UhTChSc&#10;ccHI3DqD6V6H4l0mKC4LxyuixsWTB4GR0riNTvbu0txczW2I+BuB3bieBnjr6issZTUouE1oXhqt&#10;mpR3PJtF8Aw2KJc+I2E0wJ8scELk564xntxXuPg+1j06z2xMIowR5aJwFA6/rzXK290bwkBQI4+m&#10;DkAGvQNLQSQxW+3ccdR/n0rjwWAhS/ho7cTjJy0kdnJeQ7Duy3HQdT/T3rzHxk8Om2huYsI0pbOM&#10;5JAznPT2+td5I8cUeWzxztY4ye2BXM3Oy9UJIMhSSQeQc/X0retBuLS3FQk00zw/RfFeojVoLCa6&#10;eQswXBKsxJ7tgAAj+Ve2J4rS2kFneEqGyAwGQxPT0PNY1x4Y0aQNNOgYl1YMgAIdSCrZA3AgjIq/&#10;F4aS9vmt7oEwIgZyeCwY4wvpg8k9hXFh41qUWm73OydSE3do2JL23u4i8QbB67sj/wDX6cVBHNFx&#10;xwPxq7baTFaoEdmKqAAScnjrn1Of/rVw2tvqFrcPKkZIdsKynCnnuTnDY610V6jhDmZhTtKVkz0w&#10;6XaXkQu3i+ZOjc5BPr2/wrNm0EQxGcNI7PxgHPPpxzWNpvicQQC2dcKCMjknA759ffvXqFhJaXNm&#10;FiKup+ZecfQ+v41VKpGTvFkTk4qzPG7i1sWuDb3SfOACQc85962tN8Q3OjR+TYZVIzlVIOCT24zn&#10;8eK9A1DRbG9s54yoj89t7suSd3HPt9K5KPw3cuXjG1UGVySeeOxHueK9fBYtwfZmFSEam56z4P8A&#10;ik8qtb6nvQDGxkwQoA/h/vc8Feo69K9/0vxtHKR9nkDbRk9QQD6qentXw3c6Y+mxpHDJwm0+vzAY&#10;PPXk1saT4jv9GWNmlKwx4yMnOMng9c4z0r7DL+LuTSqz5zMuGozXNS0Z+lei+IWvovJ3jKY5B6g9&#10;/pmvRrWRZrTELAso5/z1r4E8IfFWG51RNKu5YonMe6N8kMcfdBwNoB6cng+ua+ltE8Vq5AmcIME7&#10;ieSPr9a+8wWeUq0b05XPi8bldWlpUjY+hLB5SolQ4Y8EDn2rqLe/JO3Gefw6c15NouuxXMQVpAQu&#10;RuHX6E+orvreYBGXfyMdD+X0r2qOKueVKkzt4LobtwX5OcDvk1pxXHyhTnZ/X+lcja3PGScsK6CJ&#10;0MSunVuR/LpXfTxDOapT00NSM/aLgRJwR19K6GBY+E7/AONcuGaFQVUZJxz/AJ610MLgKm35uPxr&#10;f2rauccqdtTbjKoq+3bvVyKUt+7Q5zWOkqMhwcEHGTVxJEAAQ5bBz26elTCr3KnT0sbH3lwCQxP0&#10;/WtK3HyAv8xFc/FNKP3oOfatOG4YHHUnGM9xjmumnUVzmlQNjBz8oJqxGuOUOPrWWJpOD146irS3&#10;O9gGUFce/WtucxlBmpnDbW644NWFRQwBPJrNErKCQCTU4lduCAoBpxl0MZQ6mmpCkk5UnAx696er&#10;oBtblj6/41WLng4zmnh2QFRhskYH860jOxMok5wp9MgGnB26pwepPt0qs0jlCRgEH86ejbxtY5UH&#10;2rW5k0rFiNuoOScVIHTcdmTg1FtG3k85xjFLuyNp/wDrCqU9TNQ1LAbgnH5VOk3yheMVWhVwxXO4&#10;f0pxXjONxrbnBxJoZA7EDnHQ8inKHJPp3/xqAOxf5u46/wBasLhWyuMHGADxmhPqZuI1ySdnceg6&#10;E1XzJySD1wSKvTndhV7dfpj1qsUCqec9uvU00rDpWehnyJOxG3sO38qzXZt5GNuOlbcwYYQ8gc+3&#10;0rOmV2bMZyR9APapcjaXkZVxHiESD8fXNZTb+SBjjrWxK742unIzxWadvmFZOdvt1+tY6WNY3sch&#10;dBo5GmwW54xz1qkjvEAIyQG68ZOe9ddeJGc/KNh6+lcjcqIjiI5x3+prCWg+UyPHDWd/p0V1DgvF&#10;29/6Y9OledyR7YAW6nnJ/l+FdTq0k0yNGVye2eh5rzq7mvvtMkrocZAA2nI7HrVRlctSO90YxtMv&#10;z7XHOVwPb1rwbXVvJPEFxarkAOQSO5H8gO1d8l6ARhfmHXJ6H6e1YV9pt2lx9ohgd2dwQqqCWOeT&#10;yenqaiSsaanunw80+PT9JRDISfmztHBx2/wrvHZpJAHIAJ78E/lWD4BtGg8OLHdDErAFgDzk55ro&#10;gu0knv39akUdEKxZCWTt0zUqlTEA38NMUPjDHGOhpyqR85JPXj9KoUWIpjVSy/Nnp/8AW9qkBBA5&#10;z06UjeWxGTwtByFIUZB9BTUS0RBolfP3tvapTPD5jcbfXPX8aUKY8OM5FRyBXJyvH5/nVxTHe2hX&#10;lMjSmWFgVHUetUZnZ8NnbzyT6elWpGxuA5AGMVmTADCnnP6/TvXVCPQzMe9lE0nzDaF/zzXG6ncs&#10;MxgceuM4rqNUZIkL9AO+DzzXEXc7u/mKMjFejRWhyVG0rHBayJIZA7AFW7d6zRH8uUyWxk8dK6jU&#10;ZrPYyynDj09ccVyT3Ek8gjiwEHUd8/4V1xempEW9kRTWuYiZBzjvXinja3T+2lLvljbRqy7cHBZj&#10;1z+de13ly9uvHPBOD7V4B401Ke51yR4xuj2rucfc9gD6juK+D8T6ip5S33aPs+A48+PXozyLxeke&#10;5LSQnBBBHfrwa8t8DajdS+LG0+xJCBJC53fKoRtufx6V6D4oQysVaTLZyHI5zjjH+ea8j0iPU9D8&#10;ZWUgU7nfLlRjIGOvbnPPav5Eq8yqKXmf0bQ5eRx8j6es41UyI6kknjPuO3auI8UaNc319/aFuo/d&#10;rtKt0IXpg+vau48y1nkEMLZZfmI9gfStaBU8sxsAA3U19zgsKqsD87xWKdOrc+cn8NXC6jDqVpb7&#10;iXV2wMbsHp2+melenfEO7N94G1fUbcoGtbKaXBBP3Vz06nnGPXpWvrl2+mWN20QDGJehGfTr6Af0&#10;ry/xd4jWx+HuqTyAhpIDEnlkqxd/ugNkYB7n06V6OCw/spWXU5q2KlWs2Uv2evGOo+KfBb/bxtls&#10;rmW3UrkZjjbblgcHJbJx2Fd38VdSjsfDwvNoLufLUEkdevPavK/2fr6XTLOS/wDN3QX6mQll3IH4&#10;HynqM4yfX8a1vjr4l0rRfBVzrGv5WySCdcxffyyEHC9yc8Y6dc8ZH1cE/ZnBVot4lJdz8Y/i94xt&#10;PEHxqvrjU7GO9s9PtjbRwhiEkk5IfDjjaRnOeeo618WfGnw/4tlv4fFVpGiW9yu2GYBgMqcBcHBb&#10;j5VYdMV3Oj/Ee2k8Rp/wlssZiuX2RuctEsSjYolZeSdg5b+8eOK+g/F3hk/Ey5stF0mSN7ewSO4t&#10;toHllrf7rqTg/KD0H5V88qakn6n7/g631RQjbS1rnx78JfBF5ZWl9J4jVPtd7KunrbBvn2IwZNzM&#10;AAoZyQMDJye1fux+yV8KNM0/xIms2+n2tmdLhijEn2dwjSzwiMypnkPGy7ixOTn1ya/OXwt8H/HF&#10;941tINZjSGxuZhK13yfNb+EoCuSFPLEkY4xzX7pfBGziBt9Fgkk8q4lby0lzlmACn68qSPalSnyp&#10;xSPk+L865o8kHuet/EnWIbmS4k0tf9BjlSOJiCdzOnzseu0YBxnrn6Vs/CLQrSawvLERIk1xJFOJ&#10;GRdwWNdoCyY3bBk/LnGSTjPNdvN4VbU41sJVHzvgjoPTJ9eK9d8N6BonhdJbHSY1PmYJYjJ+Xgbe&#10;y57gda+OzPL51Kjmtj5TBZjGnS9m9zorvTraG08zYYzKqsoAwSAMZJrP8JXlro9s+nHMcMxDEY43&#10;Anj+vua6iFIJdOaKVS0m0qA2cgDoAai1qK0ursXqQpGZIlA2DAXaNoAH0HevAxGHcHdnpKqpq6PQ&#10;ZdQ8PW8MCaeMFFG4qMkkjJxnnr1rKlVZ7qRhj5zuAHXGPSs/RrKSK1Wa5wxOQze3Ws7xV4u0nwrp&#10;zyRxm51ElUjgQjcC/Ric8AA7j3C89KrkvuJzstDo7K8k3fZQMDnn2zWssPkXBRlGEHevn7QPGuqa&#10;uJjGPLmt+qk5GD3PTn26V634e15tc01jMMTREK4PRmPce3qD+oqeRtaFQq2LZjtdP1M6vaRJ58kW&#10;wysPmwOFAJ7CucmtAmoI904/eswUEd+ta/iaeSEx2r8Kudh55z1J/lXB6xDKnk3UUmSATnJ+XPHX&#10;PFcNZuO53xpp7HMfGFr6y0kahbKxij2xzMBkjJ+Xj0J4J5xXi2seNvEmjxxxaPdutukBL7Rk4wcr&#10;64I4xngV7H8Q/FtgvgOSC8kYXUe4sY8MXiC9doOSwPYDHevz18QftAeHfh3DpOka/pV7P9oRklnu&#10;AI13dQC25ifb1xXzma46NPRysme9luXym7pXPe/hx4Rh8Q6Pd6xru5I5pVSFEIACRJtAx0HXtg19&#10;C/D61k0yQW9ruKRnCueRtA6e9fJHg34r6DOVm0eJ5Y5dmImO1cHn5cZ7Hjjmvr3wv4w0r7MkV3uj&#10;HRRgHB98Y59a5MDRgmmtzozGE0mme93KWj6SJIuHH45Oev0psVkWVHY5Ze/1HSvIdQ8U2096LK3u&#10;D+6GCM/KS3pjqe1enaNqd9I++6IMAQYPfJ6fhX1UKiex8rKlym4bCOKd5HJyD0HfP+HpWHrlte2s&#10;6JKhUOoIGCPpXTzPDBGJkJMeA2R0BP8AWqWs6w19aIsh3NwQAD9CSamskolRg+ZHk+tWY85ZpFB8&#10;wZ9z/n2rz2Ka48O6o3kghsfexxg84r2VovNuoxeLvC9CeoBNYGvaXardtcbAVyoUAE4OK+fqabHt&#10;QWiOcmnj1ZmMcQgkcYKg5PPOe35VR07QNWt7c3pcNuYgKPQdSc12QggiiWWYIsqjjjn8aezXv2dp&#10;ETdEo+nX/Cmo31NeU59lR0WF41YjnDD9cVgiK3juDOByCQR7VGurrpOqLasokV+XOTkBu/511kEU&#10;bAPHHu6jjkH+lTETgjgrnxAWlNtZxhY487c9TnuO/wCldNoNsmoaT/xMLNd+/cGIPzDsef8AD8K0&#10;/sNpAuY4kWVSSDgA5788nmr9ndToeVwGGMZ9amMnfUToPco6hYWGoWgt3Xa64AY9R9DUMen2+laH&#10;JHdYOFbD9yfYe57VuSvFbMSybhjHFc5rFzA5SNXJKEFkwMDPTJNVUrKKF7C71M6y1C1lszhx5inH&#10;l45x/KuhtraQRIw6Sc8+9cotsFuDbW0YxjCsOmRzW3o920d3IbsscAADPU/4VMa/RilS5UT6xEdy&#10;Q8kR5L47ntWct3bCAtA6oYTyCcHI5xjrS+ImuLC6S/ilx5nysp/z3ryHxFqun7oroFhdRBgwQHLq&#10;3I/w/WrqYqyM1hr7HY397b2pbVblvLCkMpxzntis/UNZt79ftMDhyeR6n/CvnjWde13UUeK6kIw2&#10;UUdUXsO/I7+9d94enWfSkO5SxGc+ufb/AArlp5hzOx0vCKKuzrNTtGvLI28irtYEkHsQOv8AnrXz&#10;Rc+CZYdXiYlrjORsK4yM/wARHHFfRltqM1tvdRuYghTnoT0Prx1rm7a2mkmwkpD7jk4wM+v/ANao&#10;rxhV0ZVGbp6pnNaXo93dabNuCxm2+TYSRlR6f416l4S06VI1uLr5HgTgjk/49PWuj0nQLQSosrFg&#10;yKWBAIJ789Dmu1X7Bo5ASHCsDjjt1PNfQZdh1FJniZhWc5DbCE3am424RQDycHHvWvDc6bcloLOW&#10;N50UuyKctsDbSSPQMcH3rn59Q0q3sprppSCi7imCG/D1rzLwYdRXxiL1GYrd74nb/pmWDAfTIB9f&#10;zr0+dJ6HkShc9kmlhMRzjOeh68+1YV+ptrP9wxG5x05J/wAK6bVNPW2f92w3Fhz1yO5rjdWE9vMI&#10;2bK4HK8gE/5/Oqkrq4alOTTBqK/aUYJIBgH3zXMXWlXxJA2rg9z/AIV1U5msYCtqw3Pjr79c1Akc&#10;jTAyYVjwfr64qL9Ddaann80HnRNA5Bz8pNc9NYPFbFFUfNnDNyMkc/8A1q9Ou/CkBt5As5E2dykE&#10;AD2PrUEWnqLX7LKRJj1560o023cJtvY8bjjnsbFo3iHlElyuOv4c/wD1qrwWdjfQmS3QAsOMdQev&#10;WvSJ9FnuJXtJ8xwuCpZeevp6VjroQ0tfId94BJBAxkdjiqlCwovQ8wn0+3a8KPCdw45GMds/jXnX&#10;j3wzrF7YudGl8mWNlZMdXHdCQcjPUfrX0NPEs/73OGHf2Fcrqul3tuWuGEclo4ySd27PQ9OOn40U&#10;67SsdNNXd0fFl3qviXRb6OHXA0TovmA4IUqeOoxnHfdW9DfWWpz/AGxm8ksmxvm529OCOoOf8a+g&#10;NX0Wy1NB9uyyFCoU9Cp7H6145N8OoNN1FTbKYrZOUPQBey89D69q64V5Q0vdHovlmtT4k/ac/Yz+&#10;HnxKjk8ReGmj0vXBB5VvcqjN5bEjJJQgldgwF5wST6V+Rfj34QeKPhPHev8AEiz8hreT7Kt7GS8M&#10;oUBgYpCql1O7PzIp3ZGMg1/SL4j8MXlnYLNZzpJbykKF6EFumewrkpPh7ofiKyfSfFFjDfW84xKJ&#10;VDMR6Z5xj1HOeQa97KuJJ0Zezkro+oyLiatg/dbvE/mVe+to4kaaRdk2EiZeVckZXbnOeKt6R4ok&#10;0eSNbMLno8pLEYA6en0J9K/Wf4z/APBO3wpa2l54g+DRntpmVpJLZNjeRjJNxGknysF+60ajdtJZ&#10;dxG0/kD4t8EeLfg54hfwV8ULCXStSh2iNLlhmeMAbnjYcPyQcjsRwK+/wWY0qySg9ex+rZRxPh8a&#10;rU5WfbqfXHw7/aQ8NadbxwXy3018m0pL56shZPlZJUcABWHOcMxIwpUV9teEPEmneJNHh1qxaNkn&#10;HDxknBPQnOD6/SvxSaKTzxLGRGyNvO3ad3sf5cZP5V9SfAP4iNpVwbLUbkbJF8qMAkICpBG9cHtx&#10;u/h6nivao13F2kXmWSqS9pDc/TJmhvTuMYATqM5yB+nH51k32xY/njBBJChRgEHnr6+5rzy48bWN&#10;qPJjzgL8+1crgj7ysMgj0P8AhWTcfE/TLOVsT7AVJDyA4IA9AcnJGAf/ANdGJxCWjNMrwc2rRR9d&#10;/s0/GDUvg940dZJw9hqGGmE8m5Q+4KwVpmK7nTAJPIKgr6V+6HgvxXaeL9Djv7ZmEuMyQSArJGOo&#10;4PLKQQQ3ofSv5UdA+JseoXs4uIwsS4eIsu8FieFCkcgV+t37F/7Q2l6pE3g/X3W2+z/LBJK7POXJ&#10;HB5c+X2RmPX5McAnkhioxXNHY/M/Frw/qVIvHUoe8t7dT9d4GVPkzkrzgCtaOad03Yz1PArjLK7h&#10;M7wPxJGxRj1GVPNdFZTKGIcgL717NHFKSuj+YK1BxdmbcOR8v860YVLjL5wOPwrKjl2ABRlSeDV2&#10;2eQAhCOvWu2FQ55w00NKIr5mwqNo6n+VaESlWAAwvUDvWcnAAP8An/8AXWlFI5AbgY65/p2rVTZz&#10;OFzVglaNw5GQvp7VrJIQTIpxv5xXPqzMACx962LaRMeZvAxwPauuFTqYOF9DUSTaDjk54xV+3Z24&#10;xyeeKzo5OSXxyeOelWUlcgtHjA6GumFRMxlTsbCvsBLHAPrUsNwdxG08VkIynluSexNXYyS2c5K9&#10;x/KrOeVNbmoG24BIJ9u1SgucknkdRVUSKgLMQAOMj1NSqyE5GDz/APrFUmhcy6FveW5SrMTFk2sc&#10;iqkYjJDPzipkjIIKHr/L2rpjPoZ3LSkjnOz3qdUIyccd8VAWyTu6DrTt7kYJ4zXTGVznqxJpXZcI&#10;oyD+GKarSAk5OBQJCU5PPPJ9qZIxCgqfqP8ADNax1Zyy2HqNoyQP61XIiVsEAKfyNJ8pBLHJPXNU&#10;Z3MaA+nSuqnKxy1XYpNIIpmdyOeQKypjuJYrwD19TVl5XZ9y8N1zWbNcHeQgyc8mu+lJMyavuRSu&#10;hUtjA7/hVYkFS/AyKWYtu8zBIxwMYqqLgsNrjA/OuxMxlZMpXWxfkU++cd+lYzb4yfMG5ifWti8V&#10;GZWU4xwcZP8AOs51XOepHX2rWmzkm9TImVioEhwO/rn1z/Sse4ZUdBCMbjt56n3GK25kBwrnHvVU&#10;mO4UMy8DpxzXXHXczk+xy92uFHXBrMKgkr0AwMe46811l7A0sQjUYBIOR1Fc7JBIgKk/dPpmtOUw&#10;kZ1y1vEwDYQv90Go3JVNqjoOQev/ANer5i3AqfmHv2qg83mSeTBjcepNZyk9gUbrQ//W9G0e4czf&#10;Z7rBwu7nqCPavYfDGsMIVaF+Nx6+o9+/0r5c8Pa0WfyNSbfuIG8jsc85FevaJeSafdJErboyOecD&#10;r97Pevl8FXse7Ww1nY+jtLv5pLkfaTySCNvHbkV6jb6hNO8aw7cgj36DvXzvp+sLHOLFhlo1zkHP&#10;y59eee9eoaW15FD9pgm+ZT254PTj6V9Phq97HjYmh1PoXT76GXEkQ2YHaunsL+RBuhOcHJHr615J&#10;o1zdyQr9rwpPGfTnrXX2l0sPyoxJyMkfp+FevSxDueJVpdz2S21uGWBJCpj9+o/Kul0+5+1/vJZA&#10;cDOSc15jZ3CyxiFyMdx711FlI9pIVZNu4c88kCvUjO+55sqbR2iXPlKc9QP8/wCf8i7byLInmg7e&#10;MgDtWbDPA/8Ao7EDdwPpjvU6hYZ+uB0Xn860UzOUdLs3obh0x5jZUdz7/wCFTkuz+dKcZ4OBx+Rr&#10;OhuFUBHI3nJXIBBxxV4XIDYk5X/H2rdS0ucso21ZpRXVyp3Kdwx0PT8PSjz55D+7Jzn0yR+B9KrI&#10;wYqydKmecAqUBx3JHWtYzIkuiNq1yJRk5xz+NbcEjRtuOdrYzzx/9euchMW3PXgYq158gULweOtb&#10;wmYez11OyDB/nTJBH0zVu3m3glWwBwR6GufstQjVBHJkgDp+FayzRkbl6dRVJmNeOuhuo2WCkZHv&#10;1/8ArVoxFsj5snp9K5+GQsCeQOlX43YHB6frV30uckoM3A3O0nkHP4VbGwEODx6elYyMq5bd7mrs&#10;DBEJB4Y5Ppz61aZdzURzggHg9cVYTheDVKMsDjIwOP8AJq0A/JXkdua0T0MnBlhCMbjz6CpY3xwe&#10;OPrVcEE9MVNu42Z60KXclaE/3kGD7U3pk84PPWmq2T8/HSpVK4AA5781m2dEopobkDAJyBUqE9z2&#10;/OoweMgYbp/kVOnGCevX0NOMgcVYkjC7SUHIOCD/AD6VIu3HfPXNMBCfN39KU4XkAYP6itGzOMe5&#10;Oz9s/N1qIoB8y/8A1qRWRWBYYApVeN/u8fzxWT1GpEo67lPr2qsMDjvk1YyARt9/bio5AW5HUfyo&#10;G5q5GBxkf/qqUMAu0Dp1Hb86h8w4Usvtz06/5+tSgljsAHPP50irE5XC5XnGfbrTcnZljjjijDKv&#10;uKQMpbL53GlYEgJ3Dj8aViSRnvzxQCckkcZ60siswAHTHNS79ClF9RmAi5Q/N/Kq0qDGSMtUzIzE&#10;5BBwOaYx2oASAenSmmaNJGe6MCNv4+9QsiEbhkN2NWZl2kgcnvmqTEOpKckjFS4jU+hz2qF0mEjE&#10;bcE+gwPX8K8I8e+KLdoPsFvungnU44ABwwO4k4IA7Y6969U8a6mbHTvsiSiOeeN1UYDbR2YjsM8D&#10;3FfNMUM11OLeYs7KcfPz7/gDX5D4jcaLCQeEoS957+XkfofB/DvtpfWKq06HnXjRYZ7SWSL5ncH5&#10;RyM9jjvXyfdeE7u98RSxalAyxocqGB2ENyfm9c8Edq+577TAZETyvnXILY/nXMX3hDUVvY59yC0B&#10;3HqGYn2xt/riv5jxtR13eZ+3YCbo+7E+bdV0q9nt49HkjLWkCKYwo2o23nAI5+XsDWzawrNbIb6H&#10;JhYMM8DIOQa+goPDlrdymFlKlMdVPOfTIHpS3PhTR4m3tEJE4+Xtwc81hTpuLOhuTWx59pWiwPp0&#10;l7epvkclwSSABjge4+tX4Imm3SKMgDB7YrtmvfD0ERsb/wDeRHrtGQCe2R/SvN9dWMSpJzFEhJUZ&#10;5PPX8q754lRV4nNOhc3n05JoTIwBC4+n86zLnRbe+sZ/K2LIODwDyRwD6Vyuj3Hii5uZVdmSEsfL&#10;kbABB/hAHoPX869X0Tw+srSM7fIxBbHUmlQruepz1KHKtTmPD/htYrLyLiVhI2N3lnIBHpu61ags&#10;bPS71rVJPMc/eJwMZ9ewzXoEuiQaZErQuSW7Ec/h61l61o9pdkSMoUum0AjIOOuR3r0IbabnHJI+&#10;TPir4sGoa0tl5LRRaaG2THO1yzfMQOf7uMnt2r56uNVuZ9WCvL5JB3bSeoHPQ1+gy6JZQ20sKxKH&#10;YYyBkMcY5Brx3Uvg9pEmpfbrvSwUfkzEhQpP8IUNn5vpiufE4ecnzHXRrKKtYz/AvhK/vYbfXNZt&#10;RFeO2UQ/dCMPlPHAJ6gdgea9707w82nWoupEZS2Aecg5+n+FZHhq6l0rUI2EZljQ/dJ4UqMAD0rr&#10;LrURLM93qDbYzlwoHTvgDjP412YSKgrHnVvfdwhjg/1W7a3XBNb7TIbdSrbjxj6e9czoIhuWe41y&#10;QBm5Vc9PY9q6Lbaw8blYDI55PrXf7XQ5XQuY1/pc4H29ED7uSMEcnpn1rnLpfsjxx6gpSZwGCOME&#10;gjO4A9sdCK6rV/FTWVmywW4c4ACnpz61wl/f3OqlL+6+9GgUnrwOw7gCvPxGKS0R14bCsxPGUdv/&#10;AMI9cSMBI7rtbOfuZy35V8zxeK9Kk2GzRxD0CgBQRzggen4V6x4g1u81xZtPgcxuMoODzjoTmvHF&#10;8HWq3KTai0oEbBdqEDJ7A+g/n06V8lmOIm5L2aPscvwqhF8xtaUZ9a12EWe4KpzvI4BHQE9O/avo&#10;UMywpZxx5fbng8HHU/U15XpFg8nlWumxtEMH7wGRk5IOOPy69a9X0DTr+3Jn1LO8MVwQMYHcYz17&#10;V6eWWijzsy952JY1tIG2tMgfuhIB9uPT3qVkDQpJPh0PKkdCen0rI1PwzocUGoa7q7u629vNNw5T&#10;JRSyqBnBOeAO/TB7fO+i/Fe50a1fvbYDhbkZRRjlRjkD36+vFex7VRS5jyPqrlflPrwWOlXmnmaO&#10;bbMFOF46/T0rgm08OVTLK65yR/8AXrotE8TQeJ9BtdY0+GKBGXDCJgynHoecZHODVa9ePeZI23nP&#10;Q8HPp71o2t0c8tHZjJPCi3iieHcHQc7OT65NRWuiSxx7gcPjGWPrXVWmoXMcO6348zqSOQMdMVXK&#10;zs/mPj1x059aE+o5WsYcdmY0USL+nU1z95ot1qYMzBfmOcHg/jjtXeyvLdkRxxkFeOOfrVWB/IuZ&#10;IplYNj5c9Dn/AD9amdQlwTPM49FvIHeOYYRCQD6+mDXm/jnw9BrUrW10omtxjfG3HOOoI5BFfRzi&#10;KSOSKYfeycjt9MVx9/orPKZI13IegPPPoeKLJq0isPLldz5E/wCFaabZWu8ggOSRvJcnjHOe1Zl1&#10;4Cju42sYEUxOMBgudp68DHT0619b3VrYMy+ZCjZGACOh9vSqeq2tuLdYorYL5XUjqB7VhHD0krJH&#10;esXNnzVo/gZdPt3DzSLKx5bqvpjHpXa6XazWtmLeNd4B5J7Ad8+lb3lLcSBGGzP4VPFYSKxRcsW7&#10;H19q76NoK0TKrKT1kYoguLe4aVuRjjnqMd/6VSvb8G3aMsIs/wAZOMAVp6g8lvHmNQxU/NxyMcHN&#10;cTr9nPr+nNa2ZVJG6Fucc56cccc12SqvldjKnSV7s4W98UIrfaYpPLKPhcEZbnjA+nSs3VdfOoW7&#10;GdmG/OR3Yeh9fpxXm/irTtf8O6smnalaP/pIaS3lxmGXH3vLcZ5Xng4qhb3clwyRLLiUjaFOePr3&#10;z6k18w8zndxkfVfUafIpQINXe6uLh5PLOwfL5u3gE+9UoL9LB42ZvmB5OOuO/wBa9dsdHhvLP7Pf&#10;4CdAYzg/MOeefwrkNd8Dm1uBHZkywOPkwCWX+9zXnV8uqJe0iKOLivcZ1HhvW5r11bT3MwAJCjnB&#10;HJIPX8K9I0jxJeM8kutPtTHyseq/71ef/D7/AIRzwrHJeajG7fZxnYo5LdQOe1aen6i2ryOShTzm&#10;LKp7qTwCfYV9Jl1VxhFSevY8XG0ozbtsdRcvf39z5qNuhlxjA7e1aSaYs1q8Vzhkcnbjgj6j/ORT&#10;bOG4gQfaE2BR8uewx2xV4OY2KkYUnpngnivoop21PErLl0Ry1x8PYh5d5p08sTK2QN7eV16NGOCP&#10;aqd9datoMqvbqsuFJMqKSoxxgg9PavSbJ5XlZLfkgfdyf5d6yVje7kaW9iMaMcbWUjkH6frVww0W&#10;tFY5/rc4v3jnba9j1GJr26ysmMcjAyPT61MjqwaPHLDAx/KtK+sUkRpUYbQDgDj6Y9K4uPW7ySY2&#10;kAjZY+MMDkEDnBB/Pjms8VhWludGHxylodJa3loH+xyqfNPAxyOeme1aAeWJlEZwR1YY69/8mvPT&#10;cXLXOx4yrZ9ev5dK1YLy4WdnHyswAORnpxXkczi1zI9BTUtjv0TzR5o54zz/AJ7VDPaWl/brC0ak&#10;DqDznvz61R0y6BtnkuGYbjzxge/6VqfY2uVX7ONwYArj6eldFufUnZ7nleueH2sZysLMUxuGcnv9&#10;33xVzw94iubG7WznO+N2AHmHO3PYE9B/Ou9uo4ZI/sVzzkfMmeuB2/rWBa+H9Mtr1J7FiJFGdh5F&#10;cbwXJPmpnT7aLjyyO+8xJkaS0bOeoJ9OM/WrsIkvINi/Ky/K2Txz/nFZNpEYeHALfxNWrbv5U6yF&#10;dgJycdDW/tLEcqsV1tGuT+8jIMfGH4rm9RsJFiaAqeflBUZx+PSvSbO9iuSY2UFgf89auXdtBEhj&#10;wGVx2IYc1FTVblRk09TwsaZNpYea0kzgZ2nGT35HQ54616p4d+KhtLRLXVQ0Mjnhl+Y7jgHr2/z1&#10;rJ8Q2KwWnmWsfmKQchsnH8q5TTrexngFwwUTR4xGQcjPFGDzOthql6Tsa18NTxELVFc+2PC3iyGa&#10;IbGYZAIwwII98dMHqK960PxFG5XziwDj7pA2j3BHXivzb8O+INR0CYmyOcEnbn5fm68e+K+iPCvj&#10;mA3IjgXAIz97AU45HPWv1DJOK41Vae5+f5tw9Km7x1R9v2us2+/7JHKXAb5GPOR/9auztD5YE0WC&#10;Cc5/zzXyzovieaUrLD91Menc969z0TX4rmM+a2D1A6HHevtqGNUj5WrhWmegG+kklUscBSOnvXWw&#10;MioPKzzXnQ1KBmWGPCj+8c5HsMcfnXVQ3yiNFQnjjGK9Whib6HFWw9kdhDMHzE/5irsBQMf4WJPv&#10;XOxSnIZWLBRjPT9K19PkADbxncO/PPr9a6ParocnsmjZjVjGDnavX/61aVuoLKxY/L3rGF0qDCdR&#10;/X+tXIbgtjGB61pTqGc4o3Wjz04HXr+dShwiqBkDt6/WqW4kAqc49elOWY/eA49DXdCqcdSPQ1Uk&#10;3Nnbn/61SeYM5P8AjVCORgSWIx7jP51MD+83E5z2qoz0sQ6RrJMoY46e9OaXawx3wc9aoI6mPze/&#10;+f8ACp9zFeePr71upmEolwNknP0qYNn5XGF7H+tUg527HGW96kWTJBfJ+vStFU6GfKjWwh/1YyP8&#10;/nTQ7ck88fhxVOKRt+E+nFW0yFIJ+hzW0ZXM+RgJX2YYH8qsblZeDkD8qg/p05pwdigVMcdsVXtC&#10;WmmLGWUiRjgY6VZZgMlABnpjp+FVgzE5UZ/nUhkVmxg8Vop6ktKwuXwMHGewpVLDrTAyjK+1IxLY&#10;2c59K2vcmMbEVwXcFc/KPTvVQ7iGC4AxmrchO3A+mKgyVU8Z7YrG+pbVzNbbEpSM5PQmsuTBGwAk&#10;HqQDW5KueM8jt/Ss/LlvYVi0CetjLmtvOQxhuDg/gK5e/svKlKJknqDnr+NdhMrEhvug9awNSmMK&#10;bM8sMD0/OpnqXCPUxdDsI7vW1juiMLyAcenc07xfo+liTzpizNtIyOp9M+uDwPSpdPX7MxkK5Z/4&#10;jWH4ku/P4IJ6Yz047g+9Zpa6GqPNrG2iOo7pSFw3Htz616Fc6ejuk0i/vYwdp6dax9MtzI++GPlg&#10;Mkj3rfdC8gDnIBzkcDP5U2EnfYvaPqcalrZ+GU5P16dq63PHy9cdR/8AWrze2t4rS7MhJcZ6f5/l&#10;XaWVwsiBRxnpUlRkmaYww68988/rTQWZuRkUwESIY/Tj608BVABGRg/WqbHbUCuPljXqeT6Upfe/&#10;uvB6/wD6s0KrMNvIJ9KXDIxT9e9OO4miF5o48sxzntSSTJjzIR9M1IAhIOAx6g4qtIpwdgz7dh9K&#10;tb6ClMzrqVwoYnZu7ev+NUGUq+1jkirl5AJpElbgx/17VWdzI29uewP0rup92ZSloc/rdxbhRGWX&#10;hcsfx6HjrXE3QWeJlRjjOc+1dB4jb5dq8KefrzXGvdJt2xHjtXpUY6GTn2Oc1mK3gUSyOScYx13G&#10;uXUhtrJwevFdJqgSW0KSnd3x3z61zIj8xAvr2zj9a15gvpYLlYTC3ngKSpOOo4Ga+Y/Ek9qJbuSC&#10;cHyypwvIBIBAwcdzX0J4suv7M0g6jGw3Jk7SeOB39q+TdRWG8MUN7CoZCXwM5DHjOR3x/wDWr8X8&#10;ZszUaVLDJ73dvwX6n6d4bYP3qleS20MmPy7wCSTDOMhsjjNYV/beRN5srKo/hHVh6/8A1q7a0swE&#10;S3iAHJIY+574q3rHh6GVQindIuCC3Hsa/n+nRuro/VZY1J26HL6RqAuYmulGTFgAnPPPcYzxivT4&#10;bkPFHKQOfm/P3rz+10R9H3Lj5WK7QPugjr06D612Glzl7QJLgYbCj/Pavt+HI3vFnxufTi580R2o&#10;wQXCy3UuHM5+4ehGMH8a4XXrEjT2t4YVdGVmAxnBwe30r0LUggZSzYVAa8+13WWMxtrYvH0cSLxy&#10;DwfpnqO9fXRoRvc8GlVdzw34QeLtC1zwBN4q0q8S807y3ZLiJg8TtE2whSMemBkCvM/jre3fijwQ&#10;nhfTp1i1e7jlNgZclFnKbd5AyR8pZcehJ7VL4IsbT4Yadr/g2RhcWcNzLdqvGd9zM00hJOMhmbOM&#10;YB/EV5p8UtU1jV/hfq+pQhLa6iUyQNHkBYx0AI5yRz+dbfYPp8HTTrqce5+CfjOz1Dw7plrpeoOi&#10;XOny3FvcSKCTKyvwRjP+6D0IHYV9Bfsy+P7Z9XtT4kujPc2zxNDAQxHXDbWxgMODt6sRgdq+Z7mY&#10;QJealdSPLi5mxG21FWYyFXwSDjG04Oeleb3+r3GheJ01nQpnjmuIzG8cbbcxoQfnGMYPBDDB44Nf&#10;MOD5j90xkVKlySe5/Vn4c1/RvE2nLpOlzKDFGpYMANysc7hxnr26jvXv2habZ63qel22SsRvI1JB&#10;OAEbJ5HPQY49a/KP9gL4ka38XLF9R1dNqWcMdvgFvnlk+/yQPmXG5sZGDnjPP62+HJUTUGjMYIj5&#10;XAwVZehH5VrV97Vn4fnFB0a0qbex9qaGt3rurFolACAnI6AdAB9BXS6Td211cmRc5i+Vue46cH1r&#10;xj4f+NNTsPNRnAjfjdt3Ng5x19/SvStKhihv4buH5mLgk5J3Z9fzo5ItWR4ex6xdS3DQQGJSV4yw&#10;9+Km1qLUr25XyAqNGmMHt702+niewCWmQpYALnoc5IFV2vZ4tVZp5y8YXC5x1A7nvXzmcZarXPYw&#10;WL1szYjd7BVj8wMpHU+3qO1eR3Xw+n8Save+J1llF1cbQANqjegAQsxP3QoxjHpgjHPqC2jf2THr&#10;oIZJTjyzwQCxXPuDj8KntJolurZZJBHBIxDkDOBg4P54r5+OFvoz1nXT2PGvCOhahpMWo6tqhRpp&#10;TtZOvy9ju7/Tt6mu1+GMd/c+Ib292+bC9ySEXkAKAPb65rZbRbW0lKRXLXCucEFQBz2H9Sevauwt&#10;LaHwxbC6tgC8/AUcBB3x+lNUeUj2zGa/JBeW019EfMjtDznjGfrXzz4h1DStRtvJ8Raoum2yHeJW&#10;K4ByfLX5uMZIGa73x9KNP0Rb67B+yz3RiYg8u6xGZlAHcBc/kOtfDHjXxjp/jLRzpt+HjM7AIjti&#10;RVHYqOnp9fxrws1rKD1Pqskwzqxuzq7zxXDO9zoOqXETRtCEgK4DZ/ibPTjt2wa831zwLoHiaKPR&#10;dQgt7prmQRk3RwiK3Bz1AXuSBnHIrhdc0kxyKukWzl0gZCOvz5IAOSAMjt9a+j9I0uE6LbJGm2WO&#10;GNOmcMqgZ/SvjOV1m4TR9Y0qSUqbPGofga3g0x6zo9xaGG3lVktrPLREnK8PgEhRzngdq+gdIjmj&#10;0kXV5s3vJ8sckixKzkfIodioGe2TWgzQyvLGZBK8aK0iH7yqehPsccVxPxb+A+h/G/4eX2ja3ci3&#10;nW3uDYSFnBgvGiKRyHaGUrhiCGRwRkY5JD+r+yg/Yq77Xt/nY5pSlVqfvWT6D8XvhS+oWdnqHiXS&#10;kku5VhgS2nWUtJIcKmFz8xb5QOc9uK+2tImkgtPLSRXxwfQHpjHt3r8hfg1+xRoXwr8VaT478T+I&#10;73WrjT76K6hifZDZRrFAIhbLbKpBi8z98xZi/mKnzbRg/qjpuqWcccUNmVKEnlPmBycnJ988/XNa&#10;5XjcQoXxEUvJfqedmWApuX7l3R6RLb3VpAtoz7lK5PPBz+Paqy2s0kkcDdFyc9eKsTXbTRrLGuXI&#10;C+uPTgVIZ7lIIxLERInDNjGffivSqVuY4aVCxCba1eEq6Lu7MetZd9aJbzg53KV7j8/at1DZSxSN&#10;cko2Mr6e4OOajlgSaMRyEYUH5vQelc8kpaG8HqeJ+N/Gfhfwbf2ltrshjbUM/Z9uCCVKqR1yTlh+&#10;ddhO8pt/skE2FaPkcdfTFT32nxC+S1/dzrINw8xVYD1HzZwRXHyavod+0tzpl9HMsR2kqeM55GfT&#10;3rjqVOW92dUYaXPOvFd1/ZUDXpBb7OhLAcnaDz+XWsX4f/E+OfU7rS7aMrb5VkMuRvyPvAdQMnjv&#10;6jBFel6ro7alYPqtkm7zI3iUEfK2RtbB6ZAJ/Svnfw74S17T7n7BdKDHApRJWOWwvA3Y744z3ry6&#10;9Woqicdjro04crvufVs7/b0hmRQrgZGM45H6iqF3DdvdyLBLshIAjOATuwPT3p3hm4t3tPszDbJG&#10;Agz2UcAZ/malgd5v9IX5SCcDsCP8a7lVvqTGmXp7uRJxb7edoB+vrXOa3DPbXQ1NIS0bxjIHJ3j1&#10;H0rSQrNGZo8EsMHBqW0aZ3+zDJGchc85oqVLoJRMHTbm9+yNfX8QiRuQOnA/iwOg+taelahaXRJt&#10;v3gweQN3J4/CtwQ3KJ5rx5XPfv8AhWlbTRbgYVEZxg4HH6UoxZhNM5q80UanZm3u13KRgE9j2P1r&#10;wfxDolvpKy3RmD+Xnd2wB2Bz6V9J3sn+jMzZDZGMe9eY+MPDmmajpy3FsBHMXG/vuGCPp19qVane&#10;NhQjY+dNF8K2vibSPtiXHlzpl9oyPMP+1+HHpW/aaDJYuHhYRBl4XHC5r0nw/wCBlcpLZuUMR2np&#10;lsjviodY0m5tpfJflckDH+NcFOlyJNm7l0PN/MuLSQf2iyAMCVYcE811mjafDeXaguQpGcj17f8A&#10;16x9V8PTPdJHOkksUmMFBnac/wAXoP8A69bWlW76KyxWx3qT8wIycE+tbUKnLLUxrR92x6dp8C2p&#10;8t13tx83sa6i+0m4liCIygKd5DdOnTPOK4yPT7xNUjlsmDxuVLBj0X1+oHSu5vbsk/YwfMTpnucd&#10;q+roVXY8SrRtK7PO9Ts4vMQyAFW7ehqTRNEtLVFubRiJYy3TGCD09wR6VqavpsskvnngdcelS6fH&#10;5ZwWBHPy/wAvWuxTT1PNqwszcuo4NSsxHMQshB29+enNcL9kuLS6Nu+SqHr0H/6q9BtbKEjzyCCg&#10;/wAmq17aoJiZBlWGPpXRdWMdbHnGo3EfnvGH2AAZLEYJPoa5qLU1icwzODjBIJ5x6/8A163NU0i4&#10;nu2+zDd/EFP1xmuZutDubi9igRcTqMfKM/T8K5Km+h2U2rHVgmVBOTgZxjOR+A9KiR43Q+VyFyCe&#10;nNToiW8I08ghgMn1yPb0rb8Jy6bqiPp5TayEk8Z4PfjuPTvXZSbMJJK7RhJ5cwVtuWzjac1j3tva&#10;tMH3fMOMA9favR7/AML3eiyyXcfzxnLIy+h7MPUVyslqJC0zx4dhznjmqnF2sjKL1PPNQtY7Wb7T&#10;tBjfBzjqRWFc3AktiLdt8YzlccMPSvRbqCIx/Zbr51YZxiuFu7CIySIkWIwTj0rza0uVno0qd1c8&#10;Q1O3u7O9ee0UNAzEnv2447Y9c0yOVtQsGtrhQQ/ysPTHSvU9Z0eCfTCtiNk8LB1PY+o/LpmuAfQ9&#10;dW6N6wBc4z05Hp6VzLEtSselGKaMb+zIBAIicx8HawGMjp+H1rlL7S2spvtEKhUbJIHQD+lekXBl&#10;SUIyMjMM8jgeoqJIrK9t5Le6XzEkBVj3GPpXoQxSa0CNOx5NcxW8y5J2shDccHA9a8X+MXwm8AfG&#10;Lwtc6B8R9LW+V4SsN2VH2iFv4Ht5CCVkQ4IbJHY5Fe9f2KLcNayyNIy9H6bhjv8AhXSiCzvLQWuo&#10;fPEwweORnjIx0PpXfhca4tTTNo3pyU4uzP5W/wBqP9njxZ+zTriahdQNc6DqRMsd4u5/LES/MHjV&#10;SEDDAIJADYIG0kD548K+N7K9gjuPD16u+dVXbA/zYcZIdRwoGMOp74zX9d2oaNbQ6Xc+GdaQXVle&#10;r5bLIocPGcjDKw28g4IPqR0NfhJ+05/wTLj8GatP8Tf2b2vNWtLXy2uPDm2N7gR7WMjQyEqXGQoQ&#10;YaRcbdsgIA/SMn4jVRKFbfv/AJn6Vw/xtzNUcV9/f/L9fwPk/TvGWv6JHCLWYPAh/eBSVJPXKjO0&#10;EnknHPNehx+MtM1nUvsthvhIiIw2R3Bx/tHPTB4FfOEPivSJJRpF4JEvWKIYrpCjo7nAAUD5sEH5&#10;lyoIPPBx1EkX2h1Rl8zPOP4iQeoOeDXr4iD3i7o/YctxkE7xPpKwN7awjUYpW8xCu0LwcjnBPTBP&#10;BHT1r6H+DnijTdJ+J2iajrpZrAyuZ4MANLxvRS391GBcr/HtC8da+T/DtysCx2SgqpAIUZ79Oefw&#10;r3/4f3OlQxyajqpLNAW2lTiQfKeRwSR245zWUXZcvQ9fMFTqYealrdNffof1T+BPFOm65oVr4j0n&#10;mC6jDxDIJCEAAtjgEnqO3TJr2LSp/NUyTKD6dPxr8vf2Kb3xrYeFZptfnZ9PZVFtG6h32iNSuDnC&#10;ID/Cck9sdv0Y0vWVkT92ADydp6//AKqyweNlCfK9j+BOKsrjQxdSjB3Se56cpwnXPcH1zV21nhI5&#10;OCprnLK6V0VXyWJxx2rVKsjbgvX6V9ZQq8yPiqsLOzOkhkWRsEgDHHHWrgk2Bo3GM8g/T6Vzdofs&#10;5G1s49R/KtjzWk5bqfxrujUscc0t0aXmxocBhjHPtn0rVjnjCfd+YcZ7e1c+HB6DPbJrRhnwFjkO&#10;B/St6dTuYNo2GkGxZDgu3GR2rTtrgg+WDxxxWEpAO1DkVPBNGsoZgcjoQeK6YysZVDolmC8BevqK&#10;sL8jqwIBJIJPHbP5VQSSNtuxwT6emKkWVAu524Hrya64zujkqUzZixINpy/PQetW4gTxHx61jx3c&#10;YDNHgE9h1wasxSs0gZhs47VopdzBQsjbjD9EO33/AAqBozGwfzcEcAdj696ijn52k5GOQfWh5EUc&#10;DOOxxjFWpGEo6mqilQN2TVtX3jy1Pue2KzIppZSuBxj3q4GODj866oSHKNyxI29Qo/Md6QZwwfnj&#10;/wDVTI5XX7vzHvUbHGccsT3rqhNnLUikRNNtUlcA98jP51WuCzrzzu9f89qlfJXBGAaqPkxsARyO&#10;Peu2nqc84poy5ZGVWKDJHTPf61nKflLMMsalfzFLKpwCfx5qnOWc8HJ75PT/AOvXdDTc45wK5cws&#10;fM+YkVRMsjbt6gD2weKtyhUjLnkn1/rVaQk7YiCo4564/Ku2LRyyWpnXF66RDauQcj8/8aos8jZf&#10;sQRWlMjohU/d6DPc1lCLed5PI4wOgraG5Ek92VZpjGFXvnn296hRldSRwO5qzIu0FZF3dc5qsWQR&#10;8/L6Y7V2RRlJaEE0WEHzkMOQR3+orBnPmHBIx346+2e3NbcybyHPIrPuVVV+dlCk9K0OeolYxJW8&#10;k7d43Ecj2rKkhUoAgwCOntWtOm3+m7rVRpIy3lx4cADJ56/jWco3Muh//9fktI1uGZPKkia2Zm2q&#10;Gwyk542lcg55/wAivXvC2oRMr2Fxncq5jBHITI9OK+ctIuleXZHMhVn5dduQewAHBz/+uvVtPu57&#10;YC4wcRkbiO6n9Aa/MsFjXzXZ9piIJto9+stSuV8lWZAwOA397nuff8q9b8OaxtB8x2LOwIfsc9q+&#10;ZtL1Rnijgt8MGYrg8ke574/nXsOg6p5UPkTsG2bmHt9D3r6nCYttXR49ejZWZ9J6drCGL94x2diO&#10;TxxnHeumsb6OOUywMTuAPOe3t2968U0+7k2LeWihxwRu6Y9D3Fd/Zagy7Jihyh4HB49fSvfo4m54&#10;lXDHsVjqVxG6s5zjnj+Vdlp9+wuMZLFj3/nXkdtq8N9GLiFShQgEd8iu2sNUPFy7cNwCcZz+Fexh&#10;6zvqeTXo30PWrG72XKpdrweRjnGDiuhuJA5/c5OefYV57p2rJcOsN0Qp6K2ODn1rp4bhbdyyMGGM&#10;HJ5/zmvRjUVrnBKDvY6m2lKJxwP61oGRmjEhHHbb7Vg200chYsOSBjjH+f8APFacN2i2xhC4Oea1&#10;UjmnTZrQyt525Pu9f69KvK8khLgD8KyI542ULuHzDnFXN4CALx/n8q2p1DFxfQ24TPHIqqQVwKue&#10;ci4VF/OsRb24aIbMcY56k1Mk5diysVPtx07fhW0ajMZQ1OggcMMsTu9uv410EIjLBckY/vGuLtbi&#10;Qy8ZLEYJJrWgvJZIjFOuM8Z6muiNVo53F31OutpVXKDINX4X2j5mznp9K5O2cj5d5wAeCeuTW/Z5&#10;kAjT0q4TuTUgjoYCnII5OOv+FbERBjwTg9Oe+Oeax4E8psA89MdK1Rll3Dgdq159TmtYvpjaSQTg&#10;YwSDj/61WQCrbQ2AD/nNZYYqdxbqOccZH+FXIT5i5k7elXcdzQJJXAwCP8kVNHtYZII49agHI3HA&#10;IqRU3HPX/wCtTcrmcaepYbcUIJH+NIkm7hs8/r9RTAOjHn3p6fLlj2p37mltCVQx+dfwNTeoY/4V&#10;ACGbOM+9DK+7PHPpVaGbbLYxna2MHgUo4OVqtG7AhXFTgEfvKl+QQlcliHJB5HoQKe2SBjnmoiX3&#10;78fSnh9qDdz60KRix6q207+c+nT0ppXH7onAxTo5GLAjp14pCVDnI3Mef8+laR2Fa7Iwj8vGenH1&#10;p4Xdyo59qXI2jb8uexp2xFOM84rNo3suoox3P4UxY8gox7Ujs2SWPH0oySAyfkKXUaStoKMFsH/C&#10;pI2yPT1zSBSCQ3I6035UG3jPf603EIysNln2YWPqeo/wqCWVXKknoPTpTpVdVGTnnPvVGUAgof8A&#10;CoZcJ3IJ2BfIPHTNZGr67pHhmw/tLWmZId2xCo5Zz0Xn5Rk8ZbA9avyJJvBXmvHPiVrH9oyR+GLU&#10;gxwESTEDguGDIueuQRlvy9a8biTN1gMHOv16ep6uR5f9bxUaXTr6HnVzqF3f6lNfXTGR5H3HIyMd&#10;Bg+g7VdnE3mIyBTxsAwOnsa6DwbpNsLtrzVo8xRcYzwF6kn6fyqXxVeeHbjXFTwsVESrtY4PL56/&#10;N146V/I+ZydRyq1Hds/oPAxjG1OCskcSyvDLi5O5s4+lbl+NLs7FV1PaFYfLnqSevH86ozCO2ga4&#10;ILKm5nyck965ubU18TaiDKghES5iUHcF9ecc5r5mSSPeoxJ7/wC231s1vYk7k+4T715Cdfvro/Y0&#10;yNmQWXvk4wRXqplurYGNN3I+bjNWbeLTLK2ll1FQks+7YzEKTx06CuGUm2dcINvlPIv7MeTbCq/L&#10;znB6fSo7zRI7wQJdKHOTjODjnt/+qunS58O27vDYTrJdNn5UYkAde4xx7VVilQM0d5hsZw+OeOxx&#10;Sg01Y09iluOl0+OKCLTYcMOm44yefWteG1W2ci0bIPTsPfI96oabLa6jOh+5g475IH+NdGLVlcC2&#10;APGSfSuyk7HLXiOsrDzpS13l8+hqPxTYXcemwyW+WigyHxyRnGMD+Zra+1pBEqAcDv3zSwR3Oobm&#10;PyCM52kkA5/wr0ITPIlHU4NdDWPSvOuIytxJym7p+PbIH5Vi6rFqIsZpbCFrqZI2cRjgSeWpbaT1&#10;B4//AF9/VXuXKrYybQqnOepz681zviOwafTZoLbcskqldycH6iuj2iasjPm6HyDD448ReKVt7rw3&#10;CtrA0gM7by3mZH3VIx0/iGAenSvTA9/dxkW1u5jh5lcDgZPB3Hrn0rSs/D+j+GIhbJCIsAEr2yTy&#10;2OxJ61tahrNk+nrHagjKhZCDw568+nSuRS5VzTepSg5u0EYlqk1uRcnlM/d9a6COGOf98OpGOvQV&#10;y2nXtjLevaSXAXoyhuACTjB9Pqe1dFp+qWkkZXO4Ic7u3H1rnWOg+p1RwErXaHPpUhO52zGOST+l&#10;Yl3cC3SS2ljJR8qCRwe5we9a83ivw5bNP/a11EpQ/wCpDjecjIwOB+dcxd+JkvtKzZBVDnOCPmAP&#10;PXOPriuOri6b0TO/C5fOKvJWPGfFOrWui6qYbJDKzYUucbCcZG3JycdD71o2nifw2nhOaTUkhjuT&#10;FIoVyN27+HYDznnIrH10faL+efVBsRGPy9AB2Ptn171yN9p0F+zG1TepIIA5xn+VeBWrzV5RPpFR&#10;jypSPUPh3qGm31mjSyH7QFwIw3KgHG49cj1969dZLiWULLgDPJzzge3T/GvOPA3hSTT5YJplR5oc&#10;HCD5cHg9fUcAV663lfbPNkQjJwFA/T617GX1HGmuc8HHU06l47Hz38XNT1tGk0WXeNMbLKqxjMrr&#10;yp3fe+XqDxg8/X5FbVRcStYrENgICZIOTnk/4c1+gfjuG6eIXNsgeJV5TIJ3Hrtzg9OuK8N0u303&#10;W9RTTbqyi8pnLHYuDnOSR6E85x9axxtabnZM0oRSjZo5T4V6TqVgCmhSNuMivIFzjHUjaSV5BwB+&#10;VfVMVitzdqoPlhvm9ce319axdH0TTtJsRb6XAqx9QwGWPuzdye5PpXQ291YWYEtyNzMQABXfhKzj&#10;FRPMxFBSlzGvEJCFs4FLNVu3sLi6icTHy+wypHPpg9cVlv4l0y0dZHjLu2SI146ep5x+FdZFdxXa&#10;rcXR8o7Qc7t68joG4z9a9NVbrRnFVo2Mq0tPss4eQ7ePlZf5VV1iCW8f7RbgCQjBYDOT6fT1rrbi&#10;2bylkK5VhuyOeD0rJvdkCCB/llk4B6fXmh6LUXJc4TTIr2W68jBJb5WI6cf4U28dY7wwpzjhvYiu&#10;1sBHp0f7hNyg/MPX8a4W9SWe7lklgKZJOcZU89c0pVRwombKmmsp3EL3AxyaghsI8tO5AU/3jxUb&#10;X9ks+EVtwHPAxz6ZrP1rWbNbVLt+HjH3GGSfcVgsYk9TpWClpYXUvDenXiCO3do32k8Yx164xx6V&#10;wzWz229N4fy8kkdPzrobnxELsMYDsyPvLkH/AOtiub/4Szw/4bhuT4gDFJo2jVjtA3EcEljgDPp3&#10;rojj4LdmkcuqtmWRDMsk14uSe3I59frVGLTbdUDpEME4HHBx1rgdL+Lejrq6afcTxTxt+7O3gkng&#10;9e4PT1r1m5a3mUR2EoeDduDEdParw+Z06qbpyvY6cRltWir1Foed+M9Ag8Qw29lc4NugYNHzjJxy&#10;CCMdOoxXmeu+Do9AtPK0Nd55kfBLMcehPJwOor6IjtLe8hdfMXIyCvQ9O/pntmqsGkaXLIWIL8dO&#10;citJU4y97qZKq4KyPnTRdNuvsQvklEmQeOmdp616BpmlyyILh22pnA2jnPsK9GOj2lxI6KqqWBXh&#10;RxkdfrUN34YhtLaORNuxMZI449DmtaUVGKRhWqczPKNW0pbMvdTx/vSQDxklCDz9T6+2K5iysZ9O&#10;aPUTIRFuwqFeGPPXPPHr+FeyX8xlnECrzgZz05//AFVTl8PieyMhADH7q9jjufb6VvDlvc5pTa0Z&#10;m6alvqFnNqIkKyJt2RjnLHrn2FTJZjGIV259ffk1xU9xc6TqH2aJNs+cspzjB+nb0rT0a9vY753u&#10;pOMBTkYHJyfp7V6FPEp2ucNWg3qjvLRobEotshDIApPXr1rXkkjvkZLhty4wAeSD+NYf9o6TNKvl&#10;fKp4DHtjnB96deSRWzLcRkbW5z1B9Dzx+Vd0MQkcEqLehixxsszpdqGUkjnp+HtXH6lpO0lbZFHm&#10;ZwxGACPQ+uOOa7OaVJczyPktx2yPatE6NFqdntRsbzwScDP17V1U6qmrGCpyhI8itluXl8mT5mHB&#10;4+79cVmaxdLokDzjfIqnKqo55/8Ar16n/wAI9/ZxkMPGD1POR/nvXE+J9Ka4ij+zuA33iuMlsemT&#10;x/WvPx1Lmg7LVHbha1pakui6rZeILJp7RyzJguvfk8H/AOvXQzalGCtqnytgE/h0Oa890/TL5Gdr&#10;OFUiQ5YBSrPnuO2PX36V2EmlSxW32q7gELhQdrcnHvjgH2rgwtGrKOq1O2tViupNGPt1wxTL/Lty&#10;O49zVr7NJBHmMEgcHnn9K4m6GpRQ/aXzHG3GPTHT6CsO91R7bZ5svDfMCrENgdSR0xWOLqukvfR1&#10;4eHtPhZ7PHJIoVrVlU4HI5BH41r2ty2oW2C2CvHp09B6V4rb+IppQkkmREeOueCPaum07XIo4WuH&#10;do26KM5PsR6VwRxcJHb9XaVj0Iq1nL5mRz6nkjtWhZTQw3AmPKtnheRu/D9f84w7C+TUrcNJmRm4&#10;ySDj1+laCmO3znAOevbFacyeplN20N6fyrkFZidp7cYwK56fwpYO2VkYD1OeB35Bp/8Aa9tZRSSS&#10;ckYKggkn6dav6bfPqmnfa5FCFW4TOccYOfQ+1K8Xox0+Zao5q48OXenut3bSNMuQMdwvqf6mtOy1&#10;CS0wkxPHAPQk9fwrZhkuRP5RwEAOe350l5ptvdROzZBHIPY46D8aS91+4b8yatI9F8LeMZ0QWm4Y&#10;AAAfJyM/3u34/Svorw54sjZEM+Wz9xg2QR257Cvz1tNfu9F1AwaioaMMDuwVwPTHc+np3r23w74+&#10;it7J1dsgtlVbvnvkV9RkvFii+Soz5/M+Hef3qaP0B0vW1umCMAB69B06Z6f416XY3JYLFzkc47dM&#10;g/jXx9oPiUyWkV5BIVEqZOcFScY6eoNepeH9bv5PuuABncvPU9D1yc+lfpuBziEloz4TFZbKLdz6&#10;Qtrob1tjhQRkc/nXQaTdrKjow4Hbr+tePWF5MwEzEMemc55rsdJ1KSJiFHXr6Z+te/CumePUodz0&#10;nac8EGp4pAzhWOBn+Vczb6hLJ93gf4VpLPuXqR1r0KVZM4alM6mCYj5UIIH51Yjn2fLzjt7VjW0Y&#10;jw47gc+tXF25IC4x+VdkKqtY4p0zcLJINyHgc9O9PV2JIz09eMVmxlo+Ubt264p+4SMVA4PeqVTq&#10;RyaGzFLGDjPPfuPoKnWVSx2Aj681mJKcbo+MVKsjDOeR19v8/wCfrtGtdESimaMMu7iTrnk+3anJ&#10;ewTTPHAMhe/rWfDMTy3r0q3GIbcEoApc4J/lW8Kl0YOkaKSPw0Z2nP8Ak1ZjLfdl69z7VmxSOGCr&#10;wOp9RWiJdxyx98gda2jNmTiiZV2ncDtHYU5WmI2cA9z6fjUKuJJFXGOcj8amAb1z24rVClEkIdU2&#10;g7eOacVIyWPSjJB3Hr0Hv/hTU5UoRgdTnrxWsdTllHUkDAKBuzjrSttf2ycZFQsMtgDp/h79aGB4&#10;B7flW6lZWJuM2Ns+Xt1qC4cFRjg+vt+FTyMBGRg4xx6cfzrNiUtiPpn196rmQS7IceEyDmoNmCAO&#10;nWrLxElg52j25/lUDBVUcnjt/OspMOXW5CbdLiTMhwAB0/Oua1i3H/HuQWCnIPv610TSSZ2wcZ4O&#10;ff0rJvlmEJkQ9ByMcmoexot9TlJZmii/d8noR6CuI1q4ufL2Kc84BP8AD9K9AEGFLyDgjJ+lcTrc&#10;AM7ljhTyPoP/AK9ZxiaoueHdZiRBZPt81j2HbuM+1aWoSIkyiMgBh9AB61x1jayxzLcOTmPJHHHI&#10;rXaZbpsykgrwM+npiiQzRFm0h3QHCjuec/T1robN9hEQOcdc81x8F39muQp5U888ce1dbFc22d+4&#10;D36D60ST3ITSZqoMg7Rz69qkWRlAGOOvPtVO31CyuH8qJmI6BmHH4d60mspE9MfX1/pVbGqKjzSO&#10;48s59PT61McZwuMcfSo0ZUG/Pygde35UwXLkDcuQRhRnnrVqDFOS2Hzlom54zjn1qvIzMx8r5sjq&#10;elPLSsPmGM/p+NJk7eDkjtXRGBn5mXeMY1HmkMTxg5rKllaMmTP3enbH0rfuhE6A4796wb2UtGVU&#10;jkj8ePxrpULmd2cxrqs9qxU5J5/WvOnTa20cH0/rXod5OI4ZJXO4D8K8uvTFbT7Yht3c4+p5Nd9C&#10;GhjzGZfIH3Rj7xXG6sFfkQJnOOpP+IroJUd4yxAAPT19651mLgpHxiup07kqdtzzX4uXltbeGYgP&#10;mmuJlhC/w7CQzMxH93A2r1YnqADXznNLd3V4JFOZH2jI4GB69sCvXPi3fRytFpcicw4k39h83A9/&#10;Un6V5j4RinvNeeVwDHBH8xOBhm4UD3/pX8veKuJjVzX2cXflSX6/qfuHBFGVPLlJrdtnaxQrColQ&#10;bcjqRgn/AA+lKJluvlOQ2OPcVUn1BGaSJwyqMqOO/r9P8/WaznQYTIyRyR/nvXw2Ggtj267ai2Ty&#10;2MSxlUG7PAHX61WSBLc7l5bgcVrRXAZs9Qp/P2qvKYPPG3gN0J7+4r9AyTCacx8jj62tmZlzBNcW&#10;kkKNhypwenNeaXsTEx/aSBtGG9FxyTnr+FenarGiaPI8WQzAAY46nGfyr5+uL5bdy95KQFYgZOSQ&#10;DjjHXivo1S1OKk7nzlqmpadrHjXVk2qHlcc5yWCjCkLweV7dMnHWvnjxhq2s2ngfWbrWiYYLW1uG&#10;mwcbURSAyDtg4A71wmoeIdetf2x/EcPmm3s47FRaRpja21tyu27nzecM3oAAB1MX7QHjGfw58E9b&#10;vYgJri4QQu7r5iKrtkl1BBYZ44OcnmtPZWg2ff5Ph71IR72Pyq8QaXbLJNbhRFGsvmonTmX52Yqc&#10;gcscj354NfN+qLNrmq3Nvp5CSplBu4L9gM4wVHJx0A4Fe2fEbXp7fw89rHOrs7OzOcbguQzICDlT&#10;jI57DA5zXnXwn0rUPGss95ppWEzO1rbyuCQ7o4SUheu2MMFU9zkDpXztPCNyP1LPsZGlTUep+5H7&#10;D9vB8Ofg54a0+aXztQRWk/chlR95Klyx4J2YBJ64wBwK/Vrwd4s0/U7qScjayjHl5OcD3659PWvz&#10;x+DPgVNEg0zSbBRHbww+WkSg4UA8EknoTkmvsDQrGey1gz25ChVK5A4HOTk9zn1rsr5dLlTsfiWY&#10;YqNWo5XPp4a7p9rcQzQ7d/GQOeTyAPSvqHwh4jgn0yOWZS7oMlVB3YB6BRyT9OtfC1xY2evWEcds&#10;GV45l+UNggZGG5z3z+Fe6eFry+0tPsl3JnyXxuwen6k15FSLpy1PPVmj7l8QwWsFvavo7BgzA7ue&#10;V/iOD6+/NMggtrpmkvo9zMCGx1we496850DWIpbKKYyPJJKozv5JAPHPp6V1mmzT3HnRyBgy5CYH&#10;X/8AVXFmE4uJ0YbRm1ZW9xZ6aqQyGWNuoxxjtn0PrSmDYi3LABNwAU/TOcfyqhpcWLmXTXkKOu4n&#10;1PqP1q9ebxsgiOWQZU9gfevmp6bHsU3dFi5EFmn2tT8rHITv+f8AnFblpI+o6HPeOp3Ip2Ie+O+f&#10;1ri7mWS8vREzBHjXaVGOT15robHWpp4P7HgARiNgwcbgeufesJWSudEFqeP+OE1DU/CtxBADcTqG&#10;MUbZwGYYZlA4DAfd7E9TivlbWfh9qPia6hu2kW0NnGUlMmMsBhgu7u2RySeB06199/YoJ7ra+FB6&#10;qBnnv7V5L4+02G/06S00y1CywDJYLgOEOSAByeO/WvmMwpRqL3j7PKcTKnFKJ8c63Na+AdNPijVk&#10;e8iLqu1lxtL8Akrnao9a2PAXxGsfFxvWiU2zWrq0UOGO+FsAvkjHDcEZz0OMc13+seHNO1PwRNp8&#10;8/M8wtXtjxOoYbxNg/wfwjtnrxX5neJfEmseGNbm8P6LNHINOuTbyFGISRxJs4wc4Oc85x618BnG&#10;PeEnGb+H8T7DA4ZYiLXU/UOWLR/CVi3jjUdSEllqYSaa4HzxqGOxUBUE+WnRuPlwSRXWNbyWcaak&#10;T+7uDxjueOo/z/j57YaTpGt+Fj4M1MLJZ26SxeUWxlJCHbjgcnnI781raXcSaXYf8I7w8GQkRPJX&#10;GMY/Dr9K7/aNS8v16nLyo5XU72wtdTj/AOElnMJv52trZhnGeWCKMYGRyx69zwOPoHwbazaTaGCP&#10;5fKcgqepz1z78V5xe+Dx4li8i5LR2sU8UwcHJEkRzgH0I/nXq2ZkuHMJwJecgdSa5+Z3bZLpJnb6&#10;VdTWlyLtgdpwMMcYHpXUaJr99PO63eN7jBA6BckDHpxXmmnyyw6k0epHdHCny54yxxj8q7/TcLGu&#10;oKNrPnjuADW1ObtY86rS7HQwJ58vlLhWGNxrKvryWxm8pk81CdvJwM9gaxNT1SYSqdPma3IceYCA&#10;RIgPQ59+ePSq+pte31s0cbB3LBg3TG3n8zTnVtsVCiVta0PVbrTriW3IiyjsW6nAB+Vf9o9Bmvj7&#10;VtD1vS7RdRs45YgMNsO5DIR7DIP5Zr7SOqNNp6wHupL5OMnt/wDr/SvOLy6aG72mQZAyinnHr1rz&#10;sVCNRXudlCDWp5L4Qh13R2ubm6Mtut2IpPKlcl1baQy7dxAHQ+vPPIr0fTdXd7xFUAdc8DnNW5IJ&#10;LvbO8eFIO0nHIHXH0NaMMFjaxGdjsUry3fj+ZrngkvdNJRu7meUhj36hM4BXqo6n8Paqmq38Mene&#10;ZZXCsDg/Kc4A65FZN5aTz3klwBhSgPJ6gDpj1rzi4nuNPaYwn91NkAe5Har9rYag09j1Xwtqlwqv&#10;FcNkTNhM8j359a762sltrmO4n5YdMD1r4/0+/wBU0B5zHO0kM7mQgsT5b4wCmSdowMFRx3wDnP0b&#10;4H13xTqlqlxd/vrUKiqQmHLKADkjqD1pYStzvlM8TTtHmPT7u8RYmgYZPUVnp8rqJjsB5bHoe4rb&#10;vrG5jkdMqy/3hzWE8v2hHlvCUMXAIH3iP517Xs2tzz1J2Oc07xPaeJUns7eKa1ntGXzFnA6cjhhw&#10;SCOanuLSwuGaNSzx4x8nQHp3HWnzSrdyKkCASADc/wDeHuP60Ws88N8qAAhsL0HX1/8ArVhJ9DRI&#10;Sy0o2dg32QSOEwWJ4PJ4J9K5q4tvMmMk4JU9V75/pXVa/J4lkK6ZpkyRCQ7mVlyDjoS3t6e9coLn&#10;VLa6S21iMMWGdyYGPyyDXNOa2ZtG25DNZvaSPJbHKnsewxyPeuRS3M1yX5UK+CD6+1em6nJa3Fl9&#10;qEgySOcf0964UDD7pAdq8nA7VmlqY1LluJriFY5bFiSRtIJ6HvXWaQ9xNbMLsYlDFlJGDjHT8K8t&#10;TVri3vgNmI9wYc4OAeO3X9K625+IGj2NgZrl91x0MY447nP6fWvWw2Iilqzjr023odxK9gtoJ3uB&#10;npgHOSewFc9JBClx9rg4BAyRxmvLdN1261fVMRFVWTJRBg5HUYzz09etemaVdi7TyGblAQG/p6V3&#10;UcUpaI462Ea1ZrWchacszEbR68YrXnljuMrNhUAyrHhePU1yFzK9tGV5YdPT863reOK9sFgmYFZU&#10;wVIr1YPTQ8erCxmX1xFasIHOTJxkf0rY8LSx21vK1xbeUwf5WHcepPWs+w0/z7BINQTKwEKAfRTx&#10;j2xW8xkkk8tcMjDAKnitY35rmSGappx1lFmhiy2QOPlyM9c9f8atwaZHDOJWRVdccKAM8YySOv8A&#10;OorPUJbW6MF0PLTaRuzkA5/lWjIZPtDOz9OBjBBFditYgJkN+fsyv84HAPAxXnuuf6NwwGSe3Xr/&#10;AI13cl9bW6faNoLDocjr6nvivH/EmsXFtv8AMQHexYP0x9fqPyrmxU+WF2aUqLlOyKGshS5P3GA6&#10;HiuTuIXeFmTqeAD0NZUfiJvts1tJEWUNj72dwHp9P1rs7OSxuoklX50PX/8AV3zXzcsRzu6PolR5&#10;Uro4uSykZNuQeMVz08T2snkXA6AbQDz9T/hXV3sKQSeYpOCRx6c9jVOYwuyzH5dv5496xUnszVx0&#10;0OKv/ImhMjLuVPbofwrnjPFJkNGNynaCvfPtT/HsvizzVn8IXMEbFl86KeIuGTGMowI2Pnoee4I6&#10;GufSaZ7ttzHJBJA5xjrWtPE2djdUXa4txpskkDmNVznjI6D271kC3uJUYIo3gcEnr7Z/rXSGbLNH&#10;IuMn36Vzus6nFpLxlt2JGJGOCcdf512RrpavYunRuPiSaQKJcjB/hOcYrzzxdoMtpdjXLVwqRhcR&#10;hSCWDZ35B6jjHcda9P0rWNLvp47ZG2yPyB647dOPfNa+qWayQm3njV4x8yE9Rketerha/MrpnLVh&#10;aR+a3x9/ZX+Gv7WemCz1CKLTtbs4sWd+jNbOjK25UEqKxWMsWZ1KkNnjB6/iH8W/hb8Rf2cPHM/w&#10;t8cwtcXBjeW1v4YxHBeW3IjngVpH4cqVCu2/GGcKTgf0u+MNGuJYpLzwpGVvYwzCNWwJVA6Z7N6d&#10;vfpXkGqeH/Av7SHgB/BHxT0yPUtO+cxJPDloLkZQyANtZXXBHyspI4yAa+py/iCVOSpyd7n1WQcQ&#10;1sE77w7dUfhv4S1q1MEemai0S3McQYxudxzGAX2tj5guSAw69uMV9O/CnQ7i7vLXw8LL7bdanKI7&#10;cQMWeXzgQoUnGMA5OOgBPavNv2hf2WPGv7MGpR+LbfUU8S+Hr+6nEMkNnPFJp0YVTEk7SM0buybg&#10;PLwx2EkEnFW/gb8UJvCU8HjzwskF82mTs1usEokXzNuDg8jhWLkLwemc19JVzKE9mfsVPN44jBue&#10;Hd0726an9PHwy0Oz8JeDNK8MQpEiWVtFCqRYKLtVQwHAyN2ecc9a9gs50juQScBjg/X+lfGv7OX7&#10;SXgf44aRFbaHPF/aMcbPNEu7BaPAl2sQF43D5ByBnPAzX1RZGWeUqV2gcjNZ4Wsm9D+Qc/w1WnXk&#10;qyalfqewaBdww3LJKxIVeAP89813cThox5e4gHA/+vXjfhqW4S4EFwchm4HfivWop4tyqDxx+Br6&#10;rA4jQ+QxFK5sKFlfBXGPwq6rpGuVOR/hVDcSo28Gpojuba3AUdTXsUqiPMmrI01mjZtirlu1WIG3&#10;ru6N2qkJeCUzyOOPyqwhKqufvd/QmuqNQ5m77myp3EMG4OBVhV3nb1GB/k1lRTq+do5B6VbhdlkD&#10;E4/2c8f410QmZzgacUgG3aCSOnqa042UnYcHg7vTArGikicEA4PTrVkO6nP3QR9a6qcjmnA2gcD9&#10;wMA9eK0BIhHkocADPPcVixyPyzfd/kO3+TU5lwQB19frXSnfYycdLo1Y5Az7EJ4qyVY4jk5J6fh7&#10;VmLKjZLcFQMseB+FSm4LfuoVJOepGMfStkjmnFbnSWzEJgHA9OwNXVaDnB3H9f8AP8qw7N5XXdcH&#10;5RxjoP8A9dXVIK+XGpb+dWnYcV3L7SjaqgnrjFKzZDYwCKpqQFXacH3/AKUj7gcJ6dfQ/TFdtCd0&#10;clePcbuOCzc/yxVG4vDvwOrccf0qQmRfmOTk+lVZ3bbuJA5rupS7HFJ2dkZcs2Mj7x9Pp71RUyAh&#10;nxxzt6cVcnb5lCvt6/SqLrIPmchiSN2BjA+nNenSlc55ahctDnzR80n0zgVXCuQZowd3G41MSh3I&#10;eee5p0KyoCzEEE9uOK3TOSpTMecXAkUKp5Hb1z6dqpyLuJRue9aFyuxyMEt1P0rOJypZeMHv3rtp&#10;yurmU5N6MryPwQvUjFZ4jcMCTkAduua0wXBPH+NQt8uVwPrXUncxqSsikygR7lHB68c9f6VmXFov&#10;zMOf54rWYEk8ZX1FZl9cSxuqgE55Pb6Vsmc71RhTLtIWQkjrVUqMkLglec9Ktb8sXkPPPX36VTU7&#10;VEeM8ZyTzWciFHQ//9Dx/wDd3E23VbhJ9pUrMq7ADngdjkdR29a9Dt7/AP5aRyEhsZZud2DjB968&#10;jsjCyC4jl82Fm55yRzg5XHGP516Dp5ARrRyFK5xg7g65xuH4da/GsFUR+gVqFmdrBfASo0ETAFdw&#10;ckYXngEdSePp716tp92phyOARuyfXv8A57V4zYTRyTDnZuXABPHy5xj0NdxZ6lsjS1uF2qWC4/iI&#10;9f8A62K9/BV2panBiKfMro988JaxctbSRQRh1QZJJ446L/8AX9K9Uh1S7WJZnHGBlRz+I9OK8H0S&#10;7tra2MFixUqTkdMj0Nek6Nqs88CJcDCdFIHJ47j+tfUYeueNWh1PbtIvo5lYWp+TjOcA9OOnFdbo&#10;++KT96SIlznOSCf5/jXitnftDcxtEpAA5yOvvivXbHbDAkl0xYsAfz9q9vDYm54uIpa2PS7Yq5DQ&#10;sSCeCP8APFb9rO0cuCM7uCD/ADrktMvrIhoGby9vKluATW5DNDMgELhuOdv9K9aFS9rHlSjZnd2G&#10;otvGwgquOK6uG7yu+2ww6lcdB6V5batLDiQA44yCegNb1jPKJhJa5XcMHn9K9CnM5qkV0PRoQkgy&#10;MjOV2mriIvQE4x37GuMjeabLTO2On410FvcPtCqCSwwCf8a1RySRuR7skdj/AFqZWIkG38zVGNxI&#10;vlggOv3gff2qaOSSOQMSNv8Ad7itFNHPKN2X45JD8pOWH51sQTZUEZ3Y5H86513O75CD7/59a1LS&#10;ZzlSSQBxntW6kYzgjeimdsOeMdsdq2rXUWtZvMJ3Djr2Fcvbt+8I3ZXHOM/Kf8+lbELxA4xlT1re&#10;EzKMd7nbQai10zDGwjHt9MVsW9zkCN8tjvn/APVXOaY/mOYmB9Mkf0roEwqeWCOOT7VfN2JlGzNC&#10;HC4xjJ/zitKOX95nOBjJ9D2/p+VYigSkEsQR/DxtPpz1q9FIMZbk9fyrSnLWxzaM11G58jjHI64z&#10;ip0mxkKfm/Wqm9FUZP8A9bvThIpGfQZrawnbcuCZX5KnI9uKUHnnqO9QJ8yBs59P6U5j5ZAk5zxx&#10;yM/hTbDm7lpdrjc3FTSKSOOnfsaroQuV/wA/WpDKVwRwR/WkpktaEq7k6/lUu1kGJBgDnNRw7sEH&#10;B74+vWpGZB3wT2/+vV20M46LQcnzfLjHv1/SpDnJZh/hUEcjIQe3fPSrCDjKjj/CjlJT1uKWKgKO&#10;MVKkg6A5J9utRnLIAxzjj6ChvkbAbIP+f8/5xpFWHIlyN4Xt9f60pBklGPTg1D8uCV5/xqZdgHz/&#10;AK9KGkxqVhiMoBHTtn1p20MSE49T0pjsqnbnv/ntQ21emRjtmoUNS3JASYyVPzEdKmPzIDgdOaok&#10;+W3HO4j/ACafvJRUHHc+5PvVWZKaI5GOPmyf51TndRGZMY5x/Src7sq9cgdexzUIOQqMMhiB60Qp&#10;3dir9jm/EOrQaDo8upT5OFbaB1L4yAPf+lfPdj9qu/MvbsmaaQlmJGTk+ldx8T9ce81i30C2YrBb&#10;FpZl4wZfuphsnOFJyOME4YEjjlzfRWlnvjUGRVMikeqjPT8P8a/nnxQ4jVXF/VIP3ae/r/wNj9k4&#10;FyNwofWJLWX5Hy38WPjFr/hDWU0a2imVLu3LM9tgsoLlCoBG1cAbs9TnisD4Y+OfEuu38dtcCQWr&#10;48wygecqkcd8Zx1GcD3zxleMdf0DUA2t6zsnvLf920UT5KsCSVYKeq5wVPI7+/dfC7w9Pe2g1W1I&#10;iwd21v8AaGRk1/PUeepiHPn07H7dHDU6WHtKOp9GySReUiWRaRWVdrP0OfUHmnXUkMc0doFUNJz2&#10;GPyqG3shHbRwOzGReT6Z9qr6tBHEgkY4Yrwx56dq9apblPLpLWxk69qll4ZjFxexmQyZ8tA20EgH&#10;q3YD9a+EviT428deJJjb214yxSMQrxYCpH/dU8kZPJPfFfTXxE0zX9U0mYWMq58tlDM4UoCpHB5P&#10;U9OtfCGraR450iZ7Pw/59yIFEbxsq/fwMjgABl7EZBH518HxDipxjypOz7bn1+R0Yc7lJq/mer+B&#10;fEGrW+t2Hh15VJuXVZJZWYRxog+Z2wGPsAOCSMkDkfbGm6Bpty6+W+52+YP1B/DpXxR8I/CWvten&#10;U/F8DW12sQOc5XDE8qRxjjkDPP6/ZXhfT7i2MbF98afMhzgc8e9dnD0arp80uu1+hw59Vhz2gX9R&#10;s4YroSQr8w+8exPrW1or2k6m0YBpG5JJwKXWtLmupY7rTgFUnEoJxnPf6j0qWDTjZMsbYOTu3Cvp&#10;4xPmqjvuVLaxtrK6cxozHJyHOR17ZrTRZ5LgoBhTyB6/pUl1cB5UkZ/lUYGOgFQtM6wC+j+UdFJ7&#10;n+dawlbc55UrkU+jCFHku8xspyAfQ9q5a71NdPu/ss+B5gHl55x9aSfUrX7TLDfT/vIwSoHI5659&#10;P8+leUax4lsoJWllKycnySjZ9sN1wQeaHjoRvYunlcptXOW+KGsvbo9pYnfdKeRjcWB5K54weMfW&#10;vmw/FG/ubb7UIGMcmBhiFwy8c5HboR/hX0pf2mn6xdWOoX8gRA4M74BLIOccdOemf61wXjfwv4W1&#10;7X5dc0yzJWYoqPuKMVQYDFc7euffHXNfHZ2sRXlzU5W8j7HKoUcPHllG5Q8HXiMJdSuo8zXCDB75&#10;BPBPbjpS+P8Axtb6FZCLSBK1yV3NGhwozjlmI/Ida0LttP0HTVhlzHMUPlKoznA78dPrXOf2dYeK&#10;tHWKLD+aNzBztO48HJ9c1wyVRU3Spy1PRjTg5+1mtD5E8VeKddfXxdW7SPNgOwTDHPTJHpgYyfwr&#10;6P8AhhrHiLWdN/tHxcZpboAeW7IqLt5GAqgDgd8de9eqwfAnw5bRxTLIxlQZJb5j67SeMgevGOwr&#10;pbnQbTRI7eGNVtlA5JJ5C9ME+nvXDleR16NR1qst+hWZZ1SqQVKCOXuNFJkW5vIvN3nAzyPbPHNe&#10;keB/hyNQnlJCpGqFtqDkn+7npjPpU9tq2n3dsun7X8x1JLcbSOwB6/8A1q1/D9triKLKKZ40xwyl&#10;l49TjmvqKVNN3Pmq1VtWRJHbiyZ7GJBEy/wk9McfpilgZJHLXAJT1HrW1b6FIJmmv2yoH3j1I79T&#10;n866DR7O1iiKW5HmZxnGOP1ru9m72PPUL6s8Z1DSf7QVvtDYDHgA4K5GB+lZ8XhGz0SP7TYyeazD&#10;DE4AU4/h789813upacIpCmdz5JJA965TUopVjkCgkKnBHY55PftxWNRILO1hsdxBBp480jOCoHQZ&#10;rzS/1AvK1taoXkQctnjnpzXV2EFs8HLhwBxnsKzr7Q7SCAX1iXQPy4bkHHQjvR7Zm0IpHly32s27&#10;NatIxdOTt4Jz716V8PtbvvLkXVw8luGARf4hx+oJ/GvFbq/8T2dx9qVHmSdgohSPdlmOFOQMj3Oc&#10;AcmvZfC1jrUVnbLPbmJ5du+NiMpnOTuHX2NZYXGe/ZdCsTRvHY91fXJgkcaptOABnsPTFW5ZxfWW&#10;y4iUbsEY9R0xXLRx3V1LFFdSfJCcjGAWPue9WdQ11dPxDGHkkkyUUdMDjcSeOPSvVeNWzPMWG1Lt&#10;7M+lxixVADIvBPJANYc5As/KkHmgggD/ABxRDdXdxAouBuBJJPv7mrdoPMJlI2qnG0981Uaykbex&#10;6nGW/hq21BZWZhEGBCDGef6Cvn/xFp/iaK+awtI/MkJHyk9uT/kV9bT2AFsjWsmx2IyMen+Fctb6&#10;Zp+m3UkMq+cZOhbls9c59q461NSVrnRSquLufOlv9tsrdP7RieIjO5mU4P0PT1rwvx34ae7zcxAz&#10;W4LMY+dwHdl65x1x1r7r1jw2NYzEHBhjTo2cjucV5T4j8EaZp1oup6czRPuAKsThj0H4L1wK8zHY&#10;Zyjynr4LGKMlJnw3aXmhafIYrKLMsWCSQcsR6bu9e7eHfF7wPAt1HtEgClOuM+3seuPwrjL34O+I&#10;PFuqT32nOLO93FyxO6KXB6Yyp47EEemK2YPh3rGhy29nqd0txMpJJVuMZPbkjArwcFLE0Zcyjp/X&#10;zPocVOhVhaT1Pa21G0hMgRl3zbSxUdQOnWsuyvJftSNBlstx6ZzxyKhk8Iailv8Ab4JEMMaruDKQ&#10;zcdAc9j2xWXYWt1copBCDI4Hfnsc8V9pTzCo3aR8nWwdNK6PWBbwRjzD9/nJ/wDrUjWv2smykIKE&#10;9sfgas2yGeKPcxaZVw2Bjn29fSrMdu4cDHJ4P+favcp4nufP4mlZnA3uhNLFJYwkBgcgjrwfesie&#10;2vtNxbFt5KgjPbPavWZvDrR2/wBrkm2HcCNxOCD0/GmXOmWtwyTTbS46/LjI7V3Kqjhqzdj5m8aq&#10;TeRXkeBIqqjKMYwMnJPrk/lWWsUwhCITtPQ5PX+teofEL4b3WuWgutCvGt54ZN5SRN6SqRjazKQy&#10;4POQDnpivm241Lxd4ZvE03UrZ4pNzqjxqzxShOcpIeB7jGaxrYpU37y0OihS59nqenPoN7e7FjJg&#10;GcbjzgdOmRn6VUFpc6Ww+0SmYRk8LkKCTj5R/nFVtE+Ic+tqv2+2jWMkJHKrNlm/2h0GPUdfaut8&#10;yyugwSVfNTBZRyQT2/L9KunOE3zxYeylFWkilaC2bzRKv9CPY1u6deyLJ5Eb4A6bunXvWbG8KQNE&#10;VIYsCWGOfqeox2q7YXVoJDBMoVTnLep9817WHn1PGxC1eh2VwkMshtzyCBkdccc4NcFe6HcQX4ZV&#10;B+bcqjnH5966iO6iNxttSSPU8DPTirMhkkwxG7P3sHn/ACK71NM4m7HGXcVzCy3DvuLNtZAPmAP8&#10;XPHHpVHULm/+x7ZNjoP7+QB07dx7Gt3xDDJlGs2JlxyCQFHp79a5J4Lu8iVLtwSpzjqCe+fpW8UN&#10;xvYoRXL3NrNLdKCm3bgeh69eK4u88HwanayxWkhd9oIkbkpg56D/AD+FdEyLb3bIeecN3+Umtuyt&#10;4oIWIfJYk8Dp6CscRTp1VyVFdHRTnKm+aDPmwSzaXqstoQQFIYtkEEHvx+RyOK9E0m/a7jO/hgM8&#10;fzHp61ueJ/B+lapeC6jjBuVVsAkggkYyuOBnvnIrl47PUdIt1ntosRx4EwALj8x29+1fCYnIK9Gb&#10;nDWPQ+lwuaQqQ9/c9B8MakYYWSUfeYHfjBA6HNdXPfTNaPPbzbmHC+4rxuHVYoLiOWcYXoMfMDk/&#10;3R15rpzqEts3mSOSvQ5OetYwnKMLM6ZxV7ncaLeSXYYXaA468n867bSpVZSi4UD7p9f8+9eS2Ort&#10;bzfMAEfjHofX347V2ml6hHPO62udz9BjhcDk/T09KujV6JgqfU7OG9t4Zjbu3znAPtmrTCTaUc45&#10;wM1z3zpIk5424JPuK247iOdQqKVdeeecg12x1WpEYdTIvPDa6tOSZNm3IyVyDnmsi20MaGHmumaY&#10;juCeAPTP9RXaXF0kYCg5J5xnp+NSXSWk9mVuPn3gjI69OawrYeLu+ppCtJLTYl0rXpkcf2Y7qMgk&#10;bjwQOpHTpXvnhHxjdXMUX2j9269GjXduA6lvQ18Y6uJdEvEaOSRLeTA3qxAHtx19PSu90LxA+nMo&#10;jG7byoJOM98gcjj9a6csz2pQnyy2MsZlVOtG63P0T0bxhZwRl4GWVmH3WBGffI7jvmvS9H8QQ78t&#10;lHZeAeQfpXwB4K8bQ6gVG1SwwpwxO1h2PGTntx9a+kNM8TWqQxorMSozuYcnvzz2r9ZyjP41oppn&#10;53mmVSpTakj6lsbiaeEXaPhX6EcfgRXVwOXwwbd04yB7frXgGka8k4jEU2c8jA4PrxXfW10iSCdj&#10;0IOAeeO+P89a+yo4m63PmalG2jR6pHqUsYAAGU4BY9MVZOrS4AVfmycmuQOpwzjzACARu2nuR2H+&#10;eKtWt8s4+9tJ7EZxXp4eqedUpdDsrTUJJsqynHXP17CtVpNo68ntmuVsm8tSqHdjoK34nSWMyMOf&#10;Wu5STOWcLGosr7R2B7ClLFxwTVBLuGIbZTgdsVZEyZx7jntj3q1IynHsX4JM5Rcbh2xV6OZ8Mrdx&#10;6DOc9qyVkHmBe1WlmUcYxgVtSq9DCcOxrR5Y8DoM1pqGK46j3rnEuQxJk4B9K07e48xQAoznjJ7G&#10;u6NRNHM4NM09xyM8beOen/16cHLqCuc9Kpo+7PP3QBU/mp5YAH09+1bJmMovYlVm/gH1/wAatR5M&#10;e3H/AOr1qkSA2Mc+nPWpw3ygng4IxVxkYyi2WyvBDd6hxu+X8vSlDrIBk4P6/hSqNxJycjtj9fwq&#10;1IxnFrYQEYKkiqgaFyZFwADx/jUs0sroyKMegrPjLMWLk59u1XfUHAulEQZcnj2696ob2kbLkgHo&#10;Pb0q0xDoUJPPc1UaOSILhcjOOtVIEyF8HG3OT2qhOTnAyFPrWk8ZGWbr6VSkQFSw71kap2OR1Jpp&#10;o/J2ng84rmby2nKlVA4wc/5FehSwRtP5ig4UYIJ9v6Vyd2dylBnGfr+vvSW9x+ZyqvNHu3OWPQ4H&#10;SluN8MSyqCSe2Oc9/wDIro4bTZkbs56cY61XkiiDb4hyON3r7jvSckNrQxI1dkBZSzdeeD9KqeIv&#10;OsdDa7c7ZmI8sYJ+Y/St/wAwoROR8oxx3+pqnrTT3UYgU4Vic4zg+x9qdyLaq54U3jHUtE1Jbx3M&#10;kkZzhiNox7d67vRviffamjXIk37j8oxgcHqM9u1ct418Lx3untPCipPn75B+Ujvgckn06V5h4Uik&#10;tdRFtec5BGT0XPYfU1TkapWPurS7j+0tMScHawypB4H4eoGalK+Qp3tz06dq898K3UVtGI8s7jqM&#10;ngY7dq9EebzgGXof5+9bUndmcrEeMqQGwO2aQ/KrbvTr3PFKzsFLRjJH9O2KjL/LzzXSiVsMlcJD&#10;lOSB9a4C8uHJzHy3Ptiu5umVbZ8Zzg9vWvP7l4txROCOOfXvXdQiZ2behjTTKsbJOdqn8cnPb61x&#10;N+blmCyNlMnb0rqNWx5oTqWGetcbfQNNKryP0BAHb6iu2KsY8vcz7t0hhw4ySce9ZkEkMAMrjcBz&#10;j1/z3rRnQyBdx6d6wpZbcLMZNyxxqxJHsCf510Kaim5bBSg5yUUfKXjnULnXL+6Kq6bZmXnksEJH&#10;GPXtU2gQR6XoqlD+8kJlbHBzjGPwFQOgu421G5LB52yCTzjOOnbjqKuCFPswgdgSAPlA5655Jr+I&#10;80zH61jatd9Wz+laGHjRowpLokG2GNXu2YKcE89M4xXOQvL5YuI5McnOOe/8qxfF9+1lD5AO3cCz&#10;HONoXk5qn4OvZdRtSyZwG2hSO/8AED/niuejL31FFTp/u3JnrVhb3ER826xs4wvckdyPTt71I0TO&#10;rTrgEEkCrkkyyARkFQAvT6elZeqzm10/ziSBu7enc1+pZT7lNRPzzGPmm2WJry2Ma2rLuBIz6Yr5&#10;L12yktdcur5MYMjcHJ4zn5fSvcr/AFF9ogiOARzjrjuc15H438Q6RoaLJPuZwMscZUE9Py7171N3&#10;djHC35tD8l/2gdE8YeBv2odE+KME8JsNWlgtmjeIHyo3UxzRhgPnDnEh3nKEcEjgcP8AtWeONAtv&#10;BcEbT7VZpmn8kZKNFym0EYOevOQPqK+o/wBojTrLxpYyRCfeLR1vLZWHCyQjJPlnkBhujz12knmv&#10;yu/ax17/AIR7w3oK6pfW8Ml9O6rCZdksnTlCRlsA7WHTuSeh1rRfI0j9Q4bcXKnOfT+kfJXiSe3S&#10;K2uWaNllRjNwQrsFJiUDqGX1I5rs/wBiCwjtviMtvqcrizCmcsw3SNL5qGLaBkFSxIbOCMk9sjwn&#10;4h+J7PSPD1n4IuAvm6hbIUlLZdNs5UZOMFXXOGznOBjFbfwq1LXrCa58SeGbeZ2s0ZZY1U5igT/W&#10;OxB7pyregz7HjwuGk9Xsetxbm1CUlBPVL7rn9SPg2LTtD02RrnZHdWDENNG4IkGSSCpOMr2ZeCvW&#10;vXfCfinSPEQae1Yqpb5S4wCpHLA9wD3r4YlTRvB37P8AZ+ILxLgDWI40t2vNzSvHLjbJJ5mHWMLy&#10;7Nzg49KqfspfFSPxp4K8Ta5baik2l6ZqElpbtPsXKhVJEAUncA+VGD9a9yVFOOp+U2bu0z9JPBuo&#10;6o/jCeYQh9NLeSrhvnDYHzY+v5fWvqnT5LdrGKWJWyx2OOuD2z6cV8efBbVYrmynkvCiRpKNh3Ek&#10;E/eJz3B7V6zqXizVNFvZW8OP5rmEb2UBjjklT3yOuO2c14eNy5VFoZOTUj66uRe6bodvbynDDBAO&#10;QNo54xzXd+FvHkAvI4bxmLE434HBPTPt64r5P8EfFjxB440RIfFLwsYJnRJIFGNqcDAHbse5Nei6&#10;JNb3+pR6Y7bnAaXb0yqHOc/j+NfAZ/hp0Wmz18vnGV0z67hSK5u59RY7ZJSCpBwATw34HiqF7LcQ&#10;QNNn5gdp9sdTXmR1W52zvbSPE8a7gik8YHY/zqTwp4ke/a5lnzOEi3NkgHJ4DA+/fNeBOpzKx6ig&#10;7XPQPOWJmmYAklcEda0YE2XyuhHmjJyeRxWFpt/HG/lsokyow3px2/lWrFqFpc5RwVcfLgc55xni&#10;uGo2deGs9WTG+uWkkkzkjpxwfyrl57m5mSa980L5SeYT09v8+ldRdxpZzRIRsErbfb6/SuP8ZItp&#10;pMrRKrqx2sCcDCnOTXiV4u92fR4aorHhHjLTJfEnh2+GkusGr3RaKOVsjYMHJ3D5gGOBx061+V13&#10;8J/i7ofiq48GtobXN9ZqbtZ4HNxbyupBAimKDdIrdVcL0yAQRn9c2WTVbqKeBAuxTyM7SD0HH86x&#10;9Z0KW+1DTL6zkMVxbXJllQE4l42qNo7jpn0r4bPMkWJkpNtW7H2OUZrKkmrXueW+HvCus2HhOHS/&#10;F155+qwwq88qnd+9GCV3cFyvTcAM+mK9Q0LSG1WzOqahKPNMixxRpw5bIJOOw7e9UtJtj4kn+zqv&#10;lxZKs4HBKk5GfrxmvSDpdtZad9nsYwrwKZOCcnHJpqjZJIqVS7O0vHf7KdJuUVdpbBACnJ69PQ15&#10;7e6pqWluoeTMicgkfl+VSHWLhY4bq4bds6H275/CszWZFvdQe5jVhH8vPbJ68VhiZM2gk9jv/Cmo&#10;6j4kgmvb4BDCwRnBzvPXO0DjIrp7DUYNFuHW6kPknOMA8ntXCeEL6PR7aYNkpM25gvHTpnNaNzqt&#10;nq837lSFUYzjj3GeKUaui7lypJs6S6vrC8mNyAzjnK4wQf8AGr0F3bQwK27ZtGMH29u9cpC0Nu7P&#10;cvtU9vT6DmsnVfEWmC4VhuaNMfMAQTk9vrUymCoK1jU1G7uJpmmTgKflA4FZOot5kq7UJaNSxbp1&#10;7GqmqeIbbzI4rL/VsSfmJyDngU+21KN7eWMgm4OQd3TPr/8AWrkq3bNFh9B8OsNFaMW5KcoOc8nt&#10;WrpN/Drgkstm0xpliDx16AVyup/Z1sXv7t9vlBce5PHb0rlfD2vSMWvYHEbopUc/eGeR781nGok7&#10;AsP1PQdT0+e4drTSlLT8LGowCxJxtz0/PivO9c0a8s71tJ1FdjpkEqcgN6ZHp3ruNP1u6tW+1ldk&#10;mSUzxj0OTXN32sPfLJPdcSvzx3Pf8/8APvNS1rmjhc5K38I2rD7PdNvRsYU889T+de7+FdeW0hh0&#10;i1BVt5Kx9B05AP8AOvF3vpJSv2bComCc9eKt6P4ua01byY5czAYUbTgk9BnoT7Vtgq0Kck+5zYvD&#10;uUD6Wv8AXoIZ0sM/v9m8DaeUBxjOMdffPtWTPrNtLbyRRqRnpu6Z9aw7ufUbmBWlkDMmC4GBg9+P&#10;atOynsFicSQlmXAXc2Mg8fdHfvXvVap4sIyelibTN2xpcDzkxwAOfer8M1rPIHnG0xNyABwc1gGU&#10;RXCeW5yGHHqPSq2otJZXpuI8fv8A7wHBHSvOqV10OuFLoi7q2q+fdkoAsZzznnJNYd5tkzCzYZRn&#10;J+vPPeoLxEluFYtkdqzrjUmiZ3ZeEO1t3T2rzHUfNqdEaBRuGl81LV/lCnrnrnv9KtxRzfaP343D&#10;H4HPb3rGN/mYy+oIyRz9fb8K6G3Blsz85DlcAjoPSu3DTuc86fc4zWrRFumntgSo6+2P8K8n+Il1&#10;d6Pp8F5YgxrKXWWcKSYhwFw3OCScZ7V7vewTC0+yqo3ADJb9T9azNQtYF0G5gli/dlD8w4K+4Pb2&#10;rStT54tJ2IhHlaZ8aWXibxP4P8TR311svooh5peRGTYGBBJkxtL44K19X+H/ABjYazpdtqEKui3Y&#10;SVCFwcnp9K+etd0sajpctlaSG4SUkxqTgYU5DFv8OvvmvR9A0eTw1pdrBp58xIwp6ZGRySMdB/Kv&#10;Oyz2tObV7xOvGxhUpq61Poa0vEvZ1hvRg54GOpH6VpxT3ZSSW6j8hlYAKCOV9eK4TRL6LWrlDbMV&#10;DguARgjbya7mG7WRCqlHMakFM4PFfd4XEJrU+QrYdpu5aW4XyikbHkYYCpbV3VfLU4HLbvcf41jW&#10;st3NCpvH3MDzgY/D8K0AYpiywNhM46/zr0qdTQ8qUGjW8vzFTALKWAbPJAI5zmrSRPvMgYYiG78P&#10;p6Vz0SRMrSWL+YAcHB3YYdR9ayfEX9pPPCI94DId4X1z37niqjMpo1b22F7etqM91GtrEu5yxAVE&#10;HX5ug+pr5O+I/jjUJbe4NqxMCTMsZU4OzqrY69OvGa9Y1/QLnxXpMmi6VfCz3BhIrJu3kr8vAI6N&#10;+HJJ6c/N/jLwXq/huKHTdfuFlurmFZlZD8uCSAeOOoP1Az0NeJn1ebpNQR7uSUYOonNk/gjxdFck&#10;Weo7TK6swlOORnuOOmete06Dqa22miykC4BwJB6DpmvmCLSE0hP7YkkbYpCPIADgnnhfT1x0Fepa&#10;D4l02/vP7Ns5vtAaMzZGMA+hGdyk9eRXy2ErNWU9z6HF4ZPWJ6xcqZDuBIBPBWuc1ffEIzEME5yR&#10;3FTaZeS3cotCpR88D2rVmtjcr5Bxkcg9sivQU77HD7PucK6TT2zWcx2mQcNgHvkf/XryHVZLnw+C&#10;YY1kuCWyFzgn2z16/jXtF0/lN8/XB6/XArz+USTXLG4IZWY56H/JqKs7Lc6qMWl5Hmem+K9U1ppL&#10;PyfJnhAfBYMCfYgdM/jXQaxbLeWQZ13NGQ2MYIJHOP61Yh0OayuZCH2BWySB1Hpj1/lXRwWsBx52&#10;JAx6dseuaywk5tWm7lz5Vsj458Q+KdZ0fxEbe6iUxwTBl2h1I2kcnnnr9PavpnRfFs+sadDNeoI5&#10;jncqdG7gnPfHp0rjPiL4JsF1q28QbnczSCPYvJYqOAeO2c8cnFVLiy1HSZo0ulYbmIQqCRuH8OfX&#10;6jpU4CvVo15Nu6NMQ4VIRSWqOz1aCO7tm+xYilAOCQOvpmvB/EvhW90pWu9PEtu8jAyICWwT3HPA&#10;xzxXtYmuGtVV9uQOVI79eferd0pvLdYbxdyYO7HB/wARX1lGtz+9c4o2jueERz2uqaa/hzxpbQan&#10;p14FWe3u0WaCYKQy74nBVtrAMvdSNwwa/Ov4ofsC+INP8fDxJ+z7qFtDo2rSGS8ivDs+wSO3zm3S&#10;NcTRqrb40Yht67HJVsj9G9csLey1h4yWZTIdhfsOgp2i3t7bXv2O3YlJh8meduzk4+vSvo8DilL3&#10;ah14LMq+Fk5Yd2v06fccZ8CPgvonwF16wv8AQWknRLeGOcyNl5LjaBcXOCzCJ7oqGlRDsUYRflUV&#10;+oNnf2c8K3EDhkk+bcCDn6496+EdRe+i0u4MJ2XCKSp4OTn6HtXYfCz4sSWITS9b2yREkZPAX/aG&#10;OQQfwxX0dGpGDsj5LPqFXFXrSd2fdlleMsyTW4z06jvXf2k7OCzDDccDpXl3h3WbSSOKRcMsoBTv&#10;jPPB9a9IsLmLGOCSev8A9avpsLWXc/Oa6tujrbaVymTz068Vat55VkMj8YrHjuF8vIPXj6VegkV4&#10;xGpyR6V72HqHk1ad9TaWaQsQOBmrsRSUgdSQe/FZaNn52+X3q7BMFXevLd+9d/McnJc1I5FBMY64&#10;61Zj3F8tyPX+lZ6O3UDBNTRSkDOMj8q6IPUzqPoagK4xjHrnmrtuI4zknnOAOvXrVPzY1bchHPXP&#10;ah7nyzhFJxXXCVtzCpsayMsQPdieQDVsXMSKBHkntjp75rCLF8DbmrybkAdsE9R6V0Qmc9Ram395&#10;cDHPWr0E5kXAIG3qf8BWTanzY/MHH+e1XkiOSrHjrXVCoYyhfc1oZVZQvr296stKyrgDBPXOen0q&#10;hbNFuABBwCO1XlAkwwO7HrXQYTvfQW0wgKM2MnPP9Ksh1Z+GGfT6VQaNN4YZ5IJGOBj+WanJj6py&#10;cD9K6IPqc8o3QyWWRpyqj5B+WPXNZ8yybfnI2rmrjt1IGT1x61mzyRrHtlbaR04zmu6k7GGnUypC&#10;zE7jwvNMSaR0ZslQOCeD/Sm3UscqlT8gPAPc/wCTTEkWMeWinP516lHVGE4XQ52UyBvy/lSlAWOD&#10;TJBHyTwF65IqIThUJiG76/412ROCoh8igOy4yGGPmHQ96pPHGSeeB0z/ADpwuJnBkUbvXPTmlYxF&#10;TI+AAOPauiEtbEzp6FWaAIgZX3jtVF0VW2kcnpjp+NaswjW2w3UD/wCvWT5sjHCLyTwK7Is45xXU&#10;aCEGMknuP8KxLiMBwpGC56itry98f73qaxL2KUSNNnAXtzW8djmlpoZs0MIBPQdaoywqRlenrWlJ&#10;5gXOOSOay5ozKQ8m9cZ+6SMj8KbaSJUrn//R+bdO1AWd+8TOj4GMAZ+Qe6nb1BHfNd1peqxuj3ir&#10;gqw2oM5cnp7dO3pXnNqkLRg26iHaF2hB8vHfit3TNQNm08Zhc7gCfmwHPt6f4V+E0qjTsfqOIoc2&#10;qR6dC9vLMIAdu4kDIIHHJINdjZ3KPGPNTpzljyBjArzSyLalOJrbKqoC4DHHb1wPxrt7YzJakFgf&#10;4hk/n/8Arr3aFW2x5lWnbQ9c0n92scrnPmH8QCMc+or1Hww88F632c74WXGG9vT0/wAK8itpl8mJ&#10;Fx5RQKw6lTgYGa6zwzqV7p0zCW4e5VvlTcQPLVRwox2A455r6TD17bHj1aR9D6e0Fw3nM7bhzjrg&#10;fWvSrHUEmaO2jZWJGDu6YH9a+dtP1a8AEkD5+YEDGNpz0969Fikkjb7ZF8rFeee/Wvbw1Y8jEUNT&#10;22CWI7YmABH411NliGbcASpHOOvpXj2m3d3fQhmYYfhjjpjqOK7a21GWxUQ7y20deufwr3qNZHi1&#10;8PY9Tt9QWNGj2Ag9CTz+IHertpfPGwjDAA9/T6Vwem6pJccMMY7966C3mRzhhjPH413U6/c4J03f&#10;U9NhnKoFB3DHb1rW0+VpIjkglOcDsK4DTJtgKMM4BP09q6GGC7lZJYH2g969CNVNaHI6fQ7a3nik&#10;5bOehPcY5/StfAVgpYY4PNcfHNOMxA8dz7EYPWtnTSwgMLkscnafr2q+c5FFt2NguAMjkfXt2q5B&#10;PmRYzw2MjPfFZkcckUg6gD9auxhc549Aa1pyZU46G/bFVjYzrgkcMO9XYZGyrKOAfpWJCJFQSRkE&#10;DjrWnA0rqGPynPTOce9aKTvqcziddbytGwkPykjI59q6SCUSRCeMgH+7nn/69cnb+WIwAS2cbj61&#10;ctrsQyYcHb2x610wmROk5HYwv8wKEDOOMdqtqCDlOM9z14rJhlhnYOjDjqOO3Wr0bLHggjjv/IYr&#10;SGmpgqdnqaKHoDj1zVlXkzjpn35qkXWTPljkc5zx+HelHnwvmU4z0/wrpRjOJq+ayYxluKuxDHU8&#10;+3SqkLtIB5g5yDj2q6MEZPehNszJ1CgZFOPJG3FMBKrsQ/gaUc8A/jQh30Jwcr/OlCxgZYZqP5+A&#10;OvPenqOcYxitt0S2yXLN94ds4qEGRr2NVO0A/pjpQoZmCnPHNWVG089am5EYW3J8hhk96XD/AH8C&#10;mFU2e+eacQcA4PPetkxNDCyZP5+9KZDkrjOfSoy7RHrnvzRtAJZu/pWbAehTdx/WlkCgYPH4e9Jv&#10;B+Uc+/pio25BAPTrVq6QnJMhxGrHcx+bmpVkYEFST6ZqKQA8RnP9aiVvLfOPwNbU4XRipWdyeV1T&#10;OeWP4frWBreuW+i6c9zd7VjzjJXIJxnGB7A9x9a3HSSVAQhLc4I/XP8AnpXgfxI8QR6vPb6LpbrL&#10;Cm4yyRsCjMpxjpnIOR9M55xXhcUZzDL8HOq5WlbT16Hs8PZfPFYqMLXV9fQ84t2mnupdSuTvnuW8&#10;6RioUs7dWIXgE8ce1cZ8SfE7+FrKK9jbY0gKpkkKXHQEj8/wr0qLTjBGsrMH8zIx6e2Pevnn9oe9&#10;sW0+w0R5UWYOZZVLZZVAIXIHZixwT6V/Ema4uc1Kcnq/zP6tyjBx5opLRHzR4P8ACFj408Uaprl3&#10;IkYa4NwEX700kjEsCwHKj0759BX2t8PNHm0rT1N2+8crhflBHQY+nTPU187fC/RDfakfsybhnA2k&#10;ABVwDkY9D/Svs/S9Khs4tkpTCEYA6jjvmvGyrDWVz3c4xDcuVMvvLtkQBOW4PqBVTVI4pT5+QsMa&#10;HcDnJPt9fapZbiGMvNdsF2Z2jPYf1rk7i9uru6LuNqdEAGeDXq1krWPLpx2OYEdpqMRNzHlFJJUH&#10;OMdM9K5PTvDtrql6bUFgxPLKcYGf0r0byjYidhH97JPrzTtLjh0/T5NXjDfNndjrkHpz/wDqrxal&#10;JOWp6kdkT3+n297bRacwMYtwVTGCcfl3xV/TdJdbZbSMZijOW/E8+35VnWOqW2ruJkjaB8lSr9eP&#10;ccd+tdZpD3CTtFncpPykcf8A666MNL3tDmxVNWL72ciwedHhY1A6/wCFVhbGXM8eSWbkdv8A9VWt&#10;Q1O2ed9NZtocYYnOCK4jQvEer6hrV5pl1a/YLK0JSGZyCZyG5IXsu3nnk8e9ehzWdjzDq7vSRdWg&#10;jtfllQhhuPytnggnt7VxGv3V7LA+luwgUArvPT5Tx9OemK76LUFmkK5xt+7kZzXkXicXf9vSXDs0&#10;sYlOe6gHHp/LtWGIaUdDehS10PPbe2kmmmtZGEYTIZmPJHpjr+NcfLpMInlW1jIDE/MQQCP5da1t&#10;dvWtvFkojlURSRq4gzzgjn9eR9ayLG/l1PVpLueUeSq7fJXgKSccjpnFeLJrY9hRsiaHS0WNluiW&#10;HBA9/wDCs3VRfWmmytbKJZsgIMep9+uK9On0y2traOWE5Rx9480uu6MPskUcJR4+JBI/BHYqAPWp&#10;nSuh0qjvdnzta6Lr2pZ0vxKJQ0gIEzn5gD0BYcZ9COO2K9B8IeAtI8NaKkM6v9pV2YBmORnnkZIJ&#10;zXpOhWSR/vQqyKhztYZO4dxXp1x4V0jV7BtRaMCU4/crweerZ4BH8+9LBZZFvme/mdGOzCSjyrY4&#10;7S9NspUiumJkI4ZQSOcVLqmixanbNBPa+cmcDC7yvv7ema74aNHbWReBNhUDBUdTXQ6Jdy+GpG1a&#10;NGlaT5WI5xvG3p+NfRexjazPnpz6nisHg/RbtGubHasyjBc5HA4wBmt2yt4ra0K2rbnHylgcHj1I&#10;6V4LP8TdEstQvdK0y4S6NlKwZYnwVCnbhg2DkHg8da9P8G65e6wyxywCHeDJtB3gLxj5sDPWvBpY&#10;yjKfLBnVLDVYR5prQ9F0zT0DGaVhI5HIbnhuuM8/TNYgjukuZLe3QgxkDkcYOe/rivVZZVjhW5ni&#10;DKy7QOnJH9OtULFLe1gjupiJEJ47857/AFr1FFHJzu+h5nLJDPdm1RPljGWf1Pp0rEms7efzJWUA&#10;NkA4xj6V6NrKSavqEmqLGsfkIE8pFwCBnBz0LeuKwoNHuNSkQAfMTwq9APc1hOFy+bqeG2Hhu2hl&#10;Sec7tjjcCTtZM8rgdCRxnNb2q2kGswLpOnxiCOMYDEYJz19cKBXrh8I6PHe+dNG8rIfukkKG98cG&#10;qFz4Vt9PkN/YztndgKcYAPX34rldPSxpzM8li8F3CW8EkEarFEdvUYyPUnmrDFLG7j05sNI/IReQ&#10;AOTkV6LrEE1wsUY3OTxleAD2rkLbRdRW7uLsjDk7dzDrj9RWXJbYEu5jt5kch3NgnPHfFOEK6jIP&#10;McqqfxfeNdHaeEbI6il/qDs5YfvIsnGR0IP07fj1pj6dHpt08UDKYWPyrjnB7H3quXuaSic3YWeu&#10;2kkqiRns2P3RggnP3vUY6V0QsJYmQM4JJyRjgfjXW6cUvYDapGiMOCMHgY61z80KRXzwSy4RG2sw&#10;yOnYA/rmtop20MZK7sPi0KO5ZZWlww7Af1zWZ4h0C1trmLUdPBAkGx+SQMdD3xnua7jTrW2u2CqQ&#10;QAMMOOff61HctcnTXtREfMkfb0yNvr7D1NbTjoKUbHmZhMA2MQV9un415p420WO8lha1yGTO7Ddv&#10;p717zJpP2ZBsHmtt5BHT2rlm8Ja7qSyagkbeTH1Crux/+rv6CuarTurFU207o8uf+ztOijsXCiRh&#10;lMccgdiKhvNGgu4TPIAZ41JHGS3tnvXf31haWMP2SFRJLgfORk+/6Vn6dDaPMDesE28hSMjjoO1Z&#10;SXRnSp6Hkq3UcMJGpZgCkAI4+cH0A6fhV2LTLaEf2imWfrtwMA+49fXFQ/EafTLzV2it2BjjKSIv&#10;IQlOuffnpVPwh4ufU7qW1lhTMQHzKcFgw4HsRjqOD6VxrGqFTkbOiWGnOHPE6PShbuDd23K57ZOT&#10;37VuyWxnKOmFXrk8YH+f8+mutxGqCIqWDctnC4P4VZt1neLzUXK9K9mnijwq8W9TEvBDPZpaSguk&#10;J3qMZ+bp09+lY8Fld3+Zo0wir34/MeortRbRx3CJKByQTn078ir9zawmNzCCjMM8dR2r0qeJujz6&#10;tGy1PMpPJa3Mbct69K5XVSradLBPtC4B2cY49j7V3NzZLFGylx5pOT/ntXL6lorTwhQ2CAWIPc9f&#10;8+ldSxCMIU7s+VfEfwl0y+vWvNIuJrKWUl9sch2bmwSxVuM+iggHvXAJa33hu9e3vJ2kG4Dc2EIx&#10;646tjGR09K+rNQ0yUWasqknOMDr/APW4rjdT8MW2sSqLmFdsakfMMgk9c9wazqYePxU9GepRnJK0&#10;ndHnWg+IhLc/2ZDlw2CzNwEGe+ecH2rtruJZJfunOOR0HX/IribrwvaaPfxw6RZraqQcsCfmPG3H&#10;J6d66WTzJpSZQeMZA45rXCYuUFyzMcVhYTlzIvx389vKfK+UY+o/H1q9a3V0t2JnY/McYzjJ/kax&#10;pE4BYH2//VViGSGJUEm7eD97HGPSvTw+Ye9ZnmV8AtztJVtLxH8siQpxuPDrn29P0rmL/Tp/3f2c&#10;4VuCe+e3+TUCTTWheW3bkrgcZJ9KtaTqF3KRb3z7wRnsFFe3SxKvqefUwrSujl57ExXjSSnG7HNW&#10;Whae0aE/u25we1dpPpVvqIaMMcEY2ryfz7Vzn9l/2dN5bKd0fQnuPU471s2nsZxV9zlfJjsSIjnf&#10;jO4+g6802TTLqKFrxm/0aQDkHjPpW5era3G1h1LfN25x/kiuYu7JEcIvzxgZGcjafX3NQ6ljRRMm&#10;48L6RNZ+fCm5kOfMThjnrz3Hr71R1HR5F0cz2khZEwMMcuB3Oeh28e5966BZL6OP7BuJUnjPTJ/u&#10;1NbIluptrgb0PVD938fauSthqVVNOOp1xrVI2szkyZpVzM7NKMZPc4qxpeqT285jcMMnJbOMjHAH&#10;9a1JbO1WV1tomUduc4/+t/KuQ/tKa4vZ7YxESQgA5HXjI+ox3r5PH5ZKhaSeh7uCxSnoz3fS9RTU&#10;rVYpCEdNoCjHzZ9Pf1rVW+w4XO1hnAHbHTNeBeE/EE6Xv2h5EOAQCQMAHg8dfx6ivRbrxBb3EvkW&#10;jCdG+8/QqT0x6/1rPD4xShzHTVotM3vEOoPKUe3lKlzgkDOOOw96fpGrFY1hmJZlJwc5Vh3/AMPr&#10;VaDYbfz5l8zeCAG68+oqra6NbW2ZbOV4ywGUchgcdx3B/wDrVpyy5roUGkrHf3lxbXJRI4yu3kZ6&#10;Z9j6VhTczSBFw56ZOMn/AOv3prXrTW++Bh5o7EcHH86hfUt6lbn5HC4DDJwPT86qrCL+I3osr6Br&#10;N5BfibzDDLE4LLHxkDqD3IPpX0H4c8XRzP5122MMWB3YAPYEHp645r5Ze32st1AQWJIJGeQfWums&#10;tQmhlWA8q2c+hP0/TPassvxNTDy0eg8bgYYhWe59/eGvEK5jnjlDAHOQR1/pj8q9ct/E7zMjW4Gw&#10;HLnqcV8BeEPGBs5BbXi+ZgcDOAFB9uWI/MV7/wCFvE8Nza+fG/l8k/N047HOP/r1+p5Ln/OkpH55&#10;mmRSpt3R9dWOq/aJAVYEEDA6da6CG8aAr3b6+9eGaBr7XEXk3RJz3GAMev1r0izv4E8tt+SemO3s&#10;a++wuMi1e58XXoSTsen2+otJliRlTXRwXzM2Bnd6ZrzmC5XzAVHy5/X2roLa8lgiwGDD/aHIH+Fe&#10;tTr9Tgq0rux2Ybz5cy4wvc9AKvrIQoDHjjjt/wDqrmrHUWaPnGT3Hf6VcNyzKNzZzjjrXbCqcs6d&#10;jpI+gB61eV/l4Pynv3z/ADrlorwKQxOB05rdWRN2AcHrg/0rdSW5i4l3KMwRTn1rcjYAABeMDk1y&#10;/mIWzH1HJ9q6BGWSESD/AOvkdc10UqljnqRuy9FOQdjMTz+OauqTgMOQR3HPFYittO2M8npmtOGX&#10;DDbjd/OuqEzmlG5bQ+S+4VIhBXcT17VCzyEc49sUqszLjPTv6ZrdO5m4WLHTBU4wenUVLv8Am5OP&#10;WoYvlyJOKdtJPJDMemB0rWMjOUbq6JHICk9zVETrGSGHB7e1WCS3XPp7VAuLebyjz35qznVhxGcs&#10;BgDqB2qZHZhggYP5cUgWPdvbFRb1UbR0Pp+vFVK5MUnoTSiPYWC5IrOuCuA3TI9ula3mIW2IQdvb&#10;FZ9yodwUG445I6UoruW0r6GM8SyAqwPoa5+4sZPMDIvHOAPT2HeuodhyM8/561FLCz4bkFec+tDj&#10;rqWcugDgpwPXg8VWa0WUkA4A6muimthLkngnqRVcWa7GRmII79h71EoW1C3c5+WyWGQMDlffFUZr&#10;ZJCfnO3PSttwrPuxuYZGM8YJqo3mHLjAx29h2p3C2mhjva6fOubmNZB/tf55riLv4abLltQ051Je&#10;XeAMKVU84B55X3rvhBiESdTjjHGParVmXIAlG0HnAPU1XqSpajbDRYbSwiVyc4yxHXOea14jvViv&#10;3c46dahjlkZTGy8Dp71aRCFB6Kgwcev866KasS1oSneo2rgN3qJcM20cjt+FPGfX14606MiNflPT&#10;nI6V1Qte5HK0rEd3ESpRjjJ4NedXnkG5bB8xc54G38Mn+degahMRadwM9B3/AArzDVZPLuJGbJ44&#10;GOST3Nd9BkXsrs526uonnwq4XpjvXIXqiK4ZTwPf3rqXUlzIOP6VhX9spk8x+FHHPqK7ErHO5tnP&#10;yzbSVxwOK4PxJPJZaDqP2VQ0zxlIVPRiWHB/A16BcSqY2DAH2HNef67BBdtDHesFiRyx5xkY/P8A&#10;CvL4lrOnl9af91/kepkVLnxdOPmj5lsL+C5vXtrsFDbsY5fUOnVPTg9cV0N0qeV5y/IvUdsn6Vv6&#10;/pWl/wDCRSy2MY27vMz2YkckjqSSOp59a5/VVt7fS/MfK5+WPg/hwf0r+K1T5W0f0TVqKTujy7xT&#10;Ypqe+ScHyypB7EenP17d6u/D/StO07SRFaFsiVmYscsST1HYfhUt9pr3mjSmLGYvmPHJI6j2rn9A&#10;nu4Lu1tLaZ4o2bJC98euc5yOtdOEaVaMrGOIqXpOKPcfvKCM4Ax/9euV8TCRY4o3OUOcD3z1/Kup&#10;jVVgDg5DjIA9TmuZ8RxbbaN5cna2R7V+r4W3Kj86q3TZwblUlEbHGRk57V8zfGr/AImt5epaxvDD&#10;b2w23DMAjOUydqjPXGAT3r3XVLmaa9ktIP8AVKB82epI5X8DX57/ALR/7UU3hbxOPgd4ctik91bs&#10;93eQI8k6ISVMaZBRSRkMfvBTkYOK9rC2Urno5XhJ1qqhE+I/HPxX0/T9ZvYNda4WJYwYdoAREVvL&#10;LSPuG0sc4B7YPQ8fA37RfiXTPG2t6PoGiyD7Losd0ZSWTj7SqYU4LE/c/qOa+5vG0ll4g0qbSTYx&#10;yWkdo7THaDJ8vzA5bjaMDg8Y/CvzZ8b/AA3uvFPi99d8PahBowu4llWBLSKVHK5MrM5w0ahecoMr&#10;9cUVaivrsfq2Hpezp+6tT45106x4q8Sz6n4icQOhIDpzFFGg27I4z34zz3OTzXdfCz4tW/w81C60&#10;uxVbiz1rT30+4kuNznynYZ53LhieAB0GecDFfYX7Nf8AwTt8ZftG/Cn4k/E/wX4vhabwMC1tpH2R&#10;ryfV3eGWZVMrPElnG0abEOJZDJuYALt3eXaD+xnpkXgLTdTvBq0t1f2q3ClWwCzqGLRhSVjhUnCt&#10;KQW6ttJwOmrmlCFNKR+cxyTF4nETlHe/U/Sf4W/tP6P+0fZ21h8RLy1sL6xg+xq0AeK0EcULRwwp&#10;9pYlVBCqXZixOTySBXC/sR/Fy++Hfw/u/BGqGOSa1u5pDb3OxBFyS3kk4YknLMDnbXyL8MPh3YaN&#10;am7sr15zjZ5M6KoZCQTIQny7wR2AAP1rX+K9tfWOoRazFfQxukLKWYHzt7MvLbRxkDHIyQKv6+pL&#10;3Dup5DOC/eo/ej9nn456L4ms9TW2mMMsOoSW5gIwoYFGwjldrYQhiF+YBhmvunQmnsteg1aSTNvC&#10;2WVm4Yls5P06gmv5SPg18Y9f0Pxp4a0nUbkDTtL1C41WVi5hiwsZMm9gd0sjHARX5H3eVxj+jrwD&#10;8Xb3xZY2cltHHdQzhQiqAjurLuG4H7uM9D0pRnfU8zH4Fxd4n0b4Xng+FmsSW8lwbixmmlfywuce&#10;eWbIC5wQxznuBXs3hLxNJfa3/aGmHHlNsyvRlI6jPVSO/wCFfEelfETwsdNubTW7pNP1G6lkVLWQ&#10;fMdrYVl25yrAde/pX2T8LDpo0+G4n2tNtD7h1IzkcjqO+K8PPqFOpRtJHPhoyhLmPqBHa6tWtrNf&#10;LmYHex75HauU0eObTpn0ISeXsTa3/TUj7p9xnpWhBfzIxIPHRj1z9a0dQ0+PWFjuIsJMvDkclh2z&#10;9O1fm2Iwbjse9TqpnW+GdQae1MbqS8fyE/T/ABrpjJFEvmcxlRkn+lc1pVvLp9skDuJCecjpz7+v&#10;rWneytbqsSDcWzuOe3TvXk1odjrhJJ6GiNTF4A7sdwHB6cfjxUkpuYYRqEoEiEcMSDn8Dz+lc1bT&#10;21jZTzXORlsqcZwPTP1oj8R2sGkSrfHuyIFwev3Rk/rXl1aVz2cPPuQW8dw0Nx5H7tF5G0YGWzx6&#10;Z9u1c9Nq0el6fLftD5kyD92Bz82cZ4OeOuB16Vzd34j8QW8Cw6dceSAxLDbuDexJ5HpkV2el6ro9&#10;7YxHUY0iMiHOP4ievv19eK8qvRPdw9RppGd4d17Tte0Rb6ODyHVmQqU2BSrEHA9zzjr681fkd1Rm&#10;LMm4Yx7H1xXFfams7coM4BAHYYFaKayFj+YNJIR0PbNeHPzPcg09SRreIv5MvPlHKL2bHTPtUcjX&#10;YYxhw3mqSePesy7AhuV+0XSxrOyoq/xMwXOEz3wOfbmsrVZ7zSWF3PKZI0GQiAbj7deTXn4ukuW/&#10;Y78Krysd9o1zbvbNaTZVxk+xFS2Gq6ckj2TnYyHcPQmvK7bxPa6tax6pppaGVGKkSZDcdOB2OfpQ&#10;bi4kfzLkASZ7DGT+FeRCr1R6n1ZrRnrurm6g02XVI2VYol8yRyQML04BrkvtEGoaak7MFWSeOIE9&#10;Sz52j8RzWppeptfaWLK6xnyzGfcHPr1xmuFbT59PncxxrJtXaM5ycc8fj3p1ZMylTcT0XVdEgsh9&#10;n3ZZe/8A9b61WlkKR7gdhI+93OOOfWtPU9W022hgLnzpSi4xzk4H3j/k/wBcC9uViYGQk5546Upt&#10;ByaWJfEn2eC3g061cSKyK7jqFJPGfeuUdrY29raW9qkUsDl2kX70rE5+bORj26D8auXa3aG21GSM&#10;iG5ZhHIcgMV649h0z61WuLg7T5JAc9Ceawa1uXyNaI6mS4Dsst8Sx28j174JrlddfzNs42xLz8g4&#10;x7etWpJ7qOxWR8uyj+lcLLPJqFyC5BPPPv0qK0W9johAp6jfGFCg3Zbov9cinWNxOl5DNKwBVgyY&#10;68dOfUVhX872l/NG/wA8UWAAT19hmrek3TajPHdWJA8oncrY3K3dT9e3rWEY3djadH3T0a4u7++1&#10;B9Ya4dpi25yOOQOOOBXfeHfEM93C0UzGWYE7cnnH868vjnntW+1qq4LZdGPJIPIH4Vf0y9i+2yzW&#10;hCS5GE6EL1J9/wAK9Km3azPLlQS0PT01q+UkhQzIRhsen+FXk1eGaeSS8BAUD5j698ivJo9bu1kk&#10;ScllZ8kjsO+Pat/Sp2d/nbPnY+UnGSKiUjJUUtEdvdXNtIJJonViADk+lcHf6s15clWOVXAx24/r&#10;Ueq3aWuId2CfTuO2K465ultJCEm2seVAHvyM45rlqSl0NFRaPT9KuopLYSYzkEZ/ma3YJXt5BY7N&#10;rNglsEjpnt39q43R2sjaNcPMsak9SeAf884rW+1vb3LhJPO/uMOOK6qE2jCvSXQ1dRlkWQqxHKgk&#10;9+tZ95rlreR+RJHvSWMpKpxjnjp7/wD1qivBObZ7sRkx7grv2UscLk+5qrFbwFXdcALxkjqR2z3r&#10;s5mcrj0OKt9C02ykEcUeFjGIxxwTWrZ20v2gRwkrGFwR347/AJVp3KxSyx28ZzI3ATPLZ9Kfb2Vx&#10;ZO3mttbqBxnkVlG0SZw0G2Vm2n4mj4YN+ldUJY7lhPaEoQwLYx0HXI71zF9KqReYzE4OMfrWbHqi&#10;SJJHaMyFlAP4jtXfRxFlY8ypQvudZf8AirSrQPEQ+FPJ6Bvp3+tT6RrCymQov7rAOQe57V5rPJPc&#10;obd2GMZHA7e9XtM1k2cPl/wqcsMcnFeph8a72ZxVcGuU97hmFzapGJFEmAQnI47exqg95GlhJcSj&#10;E5UjB5IIPH4Vxi+I4LqVWRSpRM5DcHv06Vk61rt1b2n2W4gKsRvJyVIXP06H1r1frKOOOCbKUYZ9&#10;YXVox5s6v5icD7wGMDt0rx34kTanrV1/YMOZpoBhI94JjLHOCTjGOuP5V4t8Qvil4geWTR55DbxR&#10;S4hWFNm89SWkBPbg9D2xXOaD8QNafVGvJVVZYR5eXf5ZA/bdjqMAng4r5HH8Q0ZTdBH1uByGpCPt&#10;ToGuNW1VpfC2pylBasCW2bct3U4x06Z9O5q14H8N61pOqz30TRs/CFmOGYZzkYBBTPGG5zVeO6fx&#10;JrrCZTFIEDhlwFcE8D6+57fp65oK+VEYc52r19x6etebGipNTb2O+reMbHUw3lu14nm8NgE7eq8f&#10;410q3exTJEu447jg1xkjAQy3ExEcajcSSK4yy8aarPKsCQb43yFxw3A6n2+ldqrcr1PNVJtHZ69B&#10;HqchOPLDEcAenWvP3DQStbyofkPy9P516vYhdSs/tksewIcbc5yfY+lUtZ0k3cCz2katKjdCcj3A&#10;/n7VpOCnqONS3us80mRoRul5HUnvUej6h/aUn2K22kgkg55I75H1ro9Y09bJCl2cSMPlPUg46+nS&#10;t9tW/tfw617HGkb2q5Kqo+8oxnOBnI5IrON0xySauZv2W1jj8mdNzJg7gOc+o/z/APX5a5t7ua6K&#10;TQ7lcZBx1H1rchubyXa+zAwOme/cGtpY5oJFilGFYBjg5GD/AF7V6FKWiZySST1PGNX0+Q3scNmB&#10;Hydw5yP/AK3rWM0HkTOwbLLlT6j0H+Fe43Wg2WoXH2mGRoWCEbQBhj2+np/nnzAaH9i1Sd75vmfm&#10;MdOTyc+tdPtWpLQcWmtDzLxNZy6hZGCVRuRwwOfmII6E/wCea8f1sa7pdquo2agiGVQUDj5h2J9f&#10;w6V9T3mixXEqyq3JILZ6fkBzWHeeHbCyYSThZhMSCGXK8/X1rqp1ZX3saU5KJ5zZaoms6bDqls5x&#10;KMH6g88/Wmx6HHNIZrJG3852Hggnv6VreIdKstOmiezUQWrYXYowoY9MAZxntVvSLuTTb8CNQ3mL&#10;t291z1I9DX2OHzCMklPc86vTdrxPb/hV4guLaJdH1SXIjB2GTrnt0xn1r6R0zU3J2jBK9O2R/Wvi&#10;uJ/tNyDaMfNyCCOCec9O/wCFe+eGtfmnjH2gHemOAPu/T2r6TBYl7HwWb4P3uax9BafqqTL9lZgJ&#10;ByR659K6u1uAIQCSD7V5Jp11blDPIuWPHHSux093iiVhJkHkD619PhMSmfLVqdj0Boniw8h47jt9&#10;av2UySSeWTjIP0rm473MQU56Y+gq0jjKFfXAI7Zr3lU2PPnCx1xHzbVqfDQqZIWDnj8R3/SsxDul&#10;y+cDjrirACkFlJOentXdCfU5JwNZZISu4rx1IqybgOwRWGV/h9q56NWjbzXY7l7nvUiLO26Ty+4B&#10;57V0wncydNtWR0QmCPlXBI7HjnPapRM2TsOAM4rHi2o2G44wAauxNjcSMk9a6ISsYOBv2t9HGdpX&#10;29s1pJI3l+Z2PUCubhRQAW+7jNa1vMJBhjnB688it4yF7M0osJwMeo/wNakEjMQR1J9cYPSsiGM7&#10;txB55xWhbskX7oD5s8E+tddOfQxqQ6mkGJYFBwfQVE0katk8HFRhgeEB4Gc44H40F/LCmXkn1/z+&#10;dbwk7nLOHW5XlkOzrxjtwRWRMu/LuSRnP1q/cymNd7nLA9O9ZEkyKduOO4z1969KhPQ5Zq5VljIk&#10;DPj5h8qj+tB3O2ASuajyGLKM5PT/AD2pY5AVw4IPv+lelRkczj0HSfOpUnp0JojcWsJk+8T0NKzo&#10;EyTg/rVVwrMAV4Fd0Xc46lMvG2knTerAk/5596r+WxxGjcDnkZpFt3hIFsSoI7dvr9ahaRxwW5Fb&#10;09zGonEdLEAwAckDqaz3KoM4J5796tOzFBwCR0PAP41A5LNuc59B1rsjI8+o3uU3ctnj6ZOc1l3i&#10;bwFJwDyfwraIAQAcDvWZdRbMugJycDsK6IyZhNWMuZ2I2nnPeqE0czIQSMDnP0rU8mNCCx+ZuSKp&#10;yqApckgL2FNszd90f//S+S47+aOQmSZGuCdw8qIRdOwALZPHPPT6V09jKZVaaJTtUbmy2SXzwMHg&#10;8ZJrjomEUp82MxzHC/M2cjqMHp7VvabcI0oDOV2EP8o45GOM+nv/AIV+CKrbc/WOa61PRbX7Wtyn&#10;kyb0I2tjoGxkZHXPtXYW94jESyj5sHPv7f8A168tt9SlS886JBIrDPLEYPQ4H4d+fwrubS5hmkzC&#10;+3I3c4OO2O4z/nivXwtpXsedVptas9A0/VWCG0hdUdGVguAQwzgg56ccBhyD6jr1tldHz5Y7dixx&#10;t+9kn8On+FeXqofbGpyzABuAMZ6//WrtNN1G6itzas4JAAQkc8Dr9c8e4r2cPWtoedWpto9T0vWQ&#10;gRYpCSCFfGOO+PrXs2ja/AsP+kb2LZIPUY79O5r5q8OvNORa3a7Gdd7Y6ZPU59z617L4XtJYImix&#10;w245/Lk/h6V7WHrvc83ERR7Tp9yqkPbMTHLz9MV3WmXrZ8iTqQSO5PqK8j0ZWgleKRwEY5wT82R6&#10;fWu2sdQmhYeWNzDhSe49693D1jxcRTPVdDuRtdJPlAPB9P8A9ddPFLHvV/4fWvPrG7mZ1MfyggFt&#10;3f6CuytJHlRs9scdc/SvXpTPJrWudvaMiOZFbDMNuT0rs7SWOC1GW3D17fUV5bbTK5CclcflXb6V&#10;H5zbHfKLyox3+vvXo0ah58/iOuiDMBKvsQO9X7W4MTbW6dx7isrIHbFXI28wDHUYzn2611KetjCV&#10;JXudHFdJLHuyc5xhjn9KnWV5j+7woHoKoRy74wIR8/f6VYjkGSV4XpW17MiSNW2v5EbOcK3Ve4Pv&#10;Wobln+Vflx0x3rBJRn8wHIHUDrn3p8cmAMEfnmtVKxyShqdjHc5GW68cjOCP6VoRPJ5n7qRhnvnp&#10;9BzXOWMyMNxccdF6n/CuginUpkqG9/atqbuzOUkjXSJZJhjBB6/h3raV2jXNsTuI5JGRz2x3rCjd&#10;lYupGG7jvWvCHjA5HHSuhMyqFpbi8Cs2QCegxXVW89xLbCe85PqOoA9a5iJZpGCL+o/zxXSxl4FW&#10;MklhgGr9rfQ5ZrXQ2YGVV2xtkY+pq7kKOOQPTms+INGA4X7w6ZqcS7c4HGO3X610wkiZRaL/AMpO&#10;AeKkQjA5qmqnII4z1q2hXHzA7j171qmQixvGOFxTTlDzz/KmjcBuFSBG7ii1wGq5zuOQR29akBL4&#10;ZeD7elREY4Azn/OaFO0496ZzVXqW0dQ2xicGp1kEgK7uP5YqmG3sCV/LvUpCs+5uD2NV10C7HEgN&#10;gnBI9KXhc7/w7YqJ2fp39v5U5ZegwDj1PIrRR1uNPSxE7BOn/wBYZpzs3IPT1+lMY7sk8e2KgaQl&#10;lwNuMCqtfQzaswZyT5YHzdM0qSWdtbveX0gjhiUu7NgAKBkkk8YA5/Cqss4WTcB90/5/z/kYXia3&#10;GueHbvQoUR2uomVVlBaPeQdrOByQrYbjngEcgU5c0Itx3KpKMpLm2PCtR+K2o+NjfHw3cNa6Wd8O&#10;0cu8QPBJBxl1GRtxlSMVg6UiSDzQTtJJz14Hb9PwFclpGgav4XiGharHtliRPMIzh224yDgEjIPP&#10;fr3rvoPJt0FtEOvB3dziv5L4qzXEYrESjim+ZdOx/QWRYGjRpxdBe6yK4khsbCS6gTaIgWA/n+lf&#10;C3xMvYG1C+1TxE7SNqFyVCxKdyggYAHJ4A+hr7r1TTprmzkspMqrg7m9iPwr5t0Twa134uvE8W25&#10;MNwrNHJjKdRt25GCQBj8Olfm+PpX91H6ZlVZQ1ka3wW0S18O6LDbWkjTyyxD5n4IGejepJ78e3Ff&#10;S39mmKNJLwFJPQdCDXOeE9HOnQxCWENEpZVfbtJUf3h612d5cAtiPdI7H5QBnmtcLRUIcpVWTnLm&#10;ZweuRsUe1sGIugwJLcgDqAO3NcJrevaja4htAyzJgu6jlAO47fX0r03xHbR6D5V5c5a4uONpyOg/&#10;QCqL6/p8Ok3KahbYXbjcg+Zg/GOeMZ5OeKxrIVONjhIPEF+lisV7iYn5vNPysR16jjFM8SeIjZ6L&#10;FZWqtIsoJz2XB9+v8q6fQRJeXaSSpvK8KmB17H04rl/HWqwT3ccNmoltkO2SZCG+fuOOgXpn1ryq&#10;11szvh2KnhJdR1ey+0zb/MViGBBPydcjHvxjivbYEWcFoAVUDnPUf/rryXw3FqVrmPT7hoYJiC8Z&#10;6Me/fj0r2LTY5bKZbiOTBUjecZDDHQj0rXCrUzxLurGZKbK6vFhgj3YIUhuue9UtQi02TUHvWUQx&#10;BQp28ZIPzEfyrtdPsf7X1aS8UhQW3ZxxnoP/ANVedT6nDqtpNpmmQlwkx3TNxgDIwF9z+ld1RpHn&#10;qld6FHxf4os7GGObSlLh1BbaOFJPccdua8yt/GOmT3kWhqwzcZkDHPJXn8AP8mt/xLomspYm1t4j&#10;K84zGqckc8k9hntmuY8CeH7/AFDX7a91O2b7NZLIwfAyXxswR12nJB9wMVwVKkpM7IRsix8QPDHh&#10;yfULPUvs8aTqrKJkULI4JBwxxllB6A9O3WjRtJ0O40u5tbeGJtQchk8zIGF64P8AMV3HifS1FrJK&#10;wLtCN0XbB/qPWuXsNNu9atBfxZLR9AOMkdwetZOCvsdSndGEhNswgv02sDgqOfyrW1Gzvmt9sUSy&#10;Www5KclSPX0HuPpUtrpLahei6yQwYbs8Z4wa7G3jsNPlW2tmJnbhh1/TpUqBjFvdHDaPp/nxNqMM&#10;pVtxXZgbR6HPqa9n8MCFNKm+2yM88y7eOgA6DNc/oXh20lu7hdQgby3XHlglADnO75cHj0rqY7a3&#10;06QWVsxKqPu+me3v+NdmHXKYV22Xnjji0loYnBmcfLu7L3rxrxTrNhrXhq6gSVgT8uFJRgyk4xgg&#10;8H0Pp+HrTrFeRtHIPu8HHBx3xXlXjbw5ZxWsl9Crb8jylU9Wz3zV4us1G0Tmp07yVz8y7LRZ/B+s&#10;y6hcWhFy0jB5GcuWeQ7sOTlyWOSTySevNfTPwg8VeKAs8eqRPBPdSrhZcsNgU7RH0IXjnjk+9d4f&#10;Cel3U/282oNyTndt3Ev9eTmvSvC/gLz0S/1ZNsiEMg4DPgfKWHUfSvhsDkcqNS8Hp2PqcXmUalPk&#10;ktT1d7j7dp0OormIMoAiY9CeDx/k4qpELaxgZ5E3EnJwev0zxWfNdPHdR2MrBHiHywkgHHetCAWV&#10;ys17dXkVlbW8ZZ3nOEGexwCT7Y79q+uVU+bdLS5Ut5LjULplRmXcOh6YrQjS2tNyxOfMjG7cMjn0&#10;rB0LW7KaeWCyl85pIwS6nKgdgK347KV1FoQVmJyQ3J21PP1IEgvzqGn/AGKXCupJUdCc+p781Sms&#10;UljH21V2x/MWP9PrV7TtMu47yWa+QFRjYRyM57/hjiunls7i7tpd4BLc7RycetQk3ubI8z0u3uY7&#10;qW8Z8qAAnqM85x6/0qpdRh5HcoQWJyf73qTXX2Nr57GKxgZ1TJfaD8o7lq4vVoNbfUGWyufLtgwO&#10;3AzjuAevPvUShpqLbcijhubi4EYUMOAdoOAM98nrTh4cR9U2zP8AucZ46k+lS2MOp2kryxFWj64f&#10;PPtxzXSWctxGhLRKznoOv5GlFFGRFB/ZisqYYHPIGM/5xU99YaVPCYbdF82Q7pJMck/WtKCymnV2&#10;KsQvJz1Gav8A2KJrFmi4KnOcdQK1jLWxktWcNDJcQRlIVMajoccn161p2d3O8rKe4+Y45Pua1LnS&#10;1uFWZ0IjHJAJ4qt5K2UeFO7ec59qtyLt3ORuYp5L6S15CZzkHgemR/Sp47/VNO3WdlMTG2d5XPOe&#10;q+tb8GnxLcsydJO3pWNqmvaXZf6JAUMiN97PQ/UdamTstBbaHl14tu99KwxvY7sDHH0HpWcII72U&#10;qqcH7zewrvtZ0fT9U0y61jT1AniQyF1JwSvO3HqfWuAkumS3EVqTu/izjoea4JuzszVfCeW+OPC7&#10;aw6XdpJ5RO6LZjO70PUYxg8U/wALeFtP0K1CyIz3L4LyE4xj0HbHvmvarO1juYhGYwwYdD2J7g+t&#10;T3fheS1tibZhIE+Z1747kf4CsXhI83tFudFPES5OQ5fTrW0njMUmDIxOB9KtXRu7WRLa0gB3c7uw&#10;/wD11NaW8NlIZlJYgYXpxmn3k0jOqsQVUemOK3hscE4so/u9yR3KYcnqOPrVy+mkgG2Dgt+PHt/n&#10;pRdXEbWA+QI6AYPXdk03K6pEhc4ZRgdBmumFWz0M5UEzz25iZ2M6ffJ+bNVpLAm3Z3YhnrtZrL7O&#10;fMuI9ufut2J+tZMtspR43Yls59fwArdVjm9jZ3OZtdJuJLZwu1h2B6k4556VwGtQRxQzXcKEtECW&#10;XnOVHavV4poyAW4A6r3H4Vx+tXsP9rrdQxC4ijXaytwAADnp1/ziupV2tA5XfU8Qh1XStWHn2uDk&#10;g8jBH5/zFU7nTpJpAZHIdjxtre1fR7QXzz6TGzIzcRDlV3dAPTtx/KpLexmWRpdQieC4Xs2Dn34J&#10;FVTrX0Z08iWqOKeDUoXMMcYfYcf/AKjmq88s9jOBdxYEgyrdQP6Z9K72axupS0qKT3wP89atXWgf&#10;bolUt84xkEfKfYj1rsUXf3WY1IrqeeHUIYSoTp/F68+g7VrWU8buyIPlYDHqPr6Uat4HhUm40+Vo&#10;JhjKMd0ZI7f3h+FcZb6lfwQeVextbSx5Vs+qnnGev9a2p4uUZcsjiqUYyVkd+8Zjn8xWwhGCD0I9&#10;Dn060y1na4doCSduTnPT0rDtNbuNVVoLySNlZ85VcEg9Dx6frXQ6XbCUyPEe3P4da9jD41PQ8vEY&#10;VoytR0r7cRPagKY+xzgk9cgd65GW+BRxdLtMe4ZA5GDyP6Yr0q4vIrOHDEBFHGDkk4zj/CuR1KSx&#10;vIB5YCu5/u84x1PvXo+3jYzhQl0OJ0/XI1YG4I2v1P8AgM//AK+lXrhIoLp5LLdI7AFmByAPpXl/&#10;jeXVvDsR1GSzaO1jG4zRku2c9dignnsemeteU+CviTJqd80Kyzb8lsmRjtYclckDcwHUdq8itncK&#10;VRUpbs9KllsprmifT1rPsiK/NtJIGeoB7Z9jVi3tkLiVgeOD3Jx/KvM08UtBGfOPnLL8wdf6c4rt&#10;/DviDf5G9gyepx1+telRx8J+4YVMJKGozxF4LuZon1fw9mO5yGbaMlu2SAOcDrjk1g6XdzJAi6g3&#10;mTdGdl2DcOCwXsvtXsianDcTbYcNjuD3xkiqHifw7Z6jpsGoQJlwWwVPO04wSOM4PYmvNzDJYSvX&#10;oaS7dH/wTrwWYOKVOpsJYX9tLAsQYybAPrjsfxqzJLsi8pejHOfQen+TXnWkawfLaESHKMEdDxhh&#10;2+ue1d7aXMVxEsicMBjHfI449f6V51B868zuatIzbm6uY7rymYxhCCD0HAz19Kyb3xBJCkkycn/Z&#10;7f1rR8Tafe38azwscwkkqOp9iK8ovLyZ4biBmAeIkHOVwOpB7/8A1q5sXJ03Zndg1Fu63PUPDfjH&#10;TNZtlcq7OrFX2gden1+tdWSkM245+QZIPHH496/P2WfXPD98L/RZpDhWkZ0yFCluV75HIB6mvorw&#10;t8U9HtrIWurPIhUYXcSSVx6tndzn3rgw2IjU0noz2KuAlH3obH0lZX9pNItyjYCnIJBBz9OvtXc6&#10;Z4jhcpZzyMirjG4jZ9SpHXNfLen+L7KaR9Pi3qJDw27sRnGAT1FdnYam1jGkSbQg4BIzjJrrWNqU&#10;JJs4sRgFWi4yPu7wv4lmdd2dyISS3Q56Y9K930PW1kCrJyrAEHPevgLwb4qlX9zHLiBuoYZ+Y9SP&#10;QEcV9GaD4hgYQzljnAAHT9Omfev0fJc7TW5+aZxk7pzasfXVhqduw8tmIAPXGR+nvXUwXb3IKF+O&#10;or560zxI0hVwW4I+UdRk9PQ16vp2orOPM3BBtyxPQV+h4HHKep8fiMK07npVhdLBILeXgPjBPWuk&#10;EgaTao5XrivIv7VjVxHG+4sBhhyPzNdNp97LjYJmduTx/LPevap1LnlVaaPSoJOQxIb2PHSt2OSN&#10;xmHA/pXllvK/m+bI/IzjPUE109jq8iJ5O3J6Ljv+dd0JaHJOCi1c7FNgyW6CtuwcImFPJ5wa5rzW&#10;4UHGOwrQt5snIPQj8a3VSxnVimb3m5cFevoa0YX2qCSpQ8Y9Pc1gqAfmk4B5NXbZncls8DsD1rqh&#10;VOVw01N1NrOQnJxxUyHGcAc5rLhcl89hV2CVSzbRz054zXZGZzOPkXkUs2CMqP8APSkfOPK5J/nU&#10;oXeny/kf89KiVlDE5zjtWsZGUk3ohfNXH3cmqskmXwFx6f41YD8ZdePc1UY5fGOOxro5l1MHCxKC&#10;S2cY7e9JlSORSKAAHBqc4b74/OrTujF7giMT8vGeeaWRdwKqOfyzTgD0UcnvSrgHJ49ef607hG+5&#10;TeBARtAwB+lVmhQLkDnvWiE43DI/z2qm+9sZXBHOPpSb7lWZlTBpG2xJzVaVFjXDZGc8envWtICx&#10;yM+vHaqlxChUfKefwovcepzk68BVTkk9P61SuG8vczkZHX0rbvIIymRlcDjFYLfuiBM2M98fpSdx&#10;PQq6g6bkii6j26VHDcru8teG9T3NV7mOVXM7H5WP1P8A9aqEhdl3jhvT/wCvRccovqdPDA5PyDLd&#10;c1YhiMeXl/i9OtcFfaxPFbttdgDhSAevse/+NX/DHieK6vDp98+VIJDehXsSOgP861gmyVG2p3A/&#10;1jOeOOvfimkqI8g4H5VceApB5uPlzlT6/wCNZbyNIPkGeec9q9CnsY1dHcztWvUt4/mIOOefp0rz&#10;zW5/lE0TbWYADHXHtXY6g0Sz4m5+vb8K4HXp7aVwFbO3knpyfSu+jHQyTexhSSSA+Wx2k9Cf88Vy&#10;Wp37SyGOPGF5Oe59f/r1rT3cQUm4YBc45rlbhozP+5bIHp1+ldEXcFHuSRTgnBbJ7D/Iry3VtVm1&#10;G8kuLlTgN8iHGfQHjPX+Vb/iPxXo2gu2mNdKLvZu2Kfu5PALfwk9s15fpN3d3uq78hd3DZ5+X6+t&#10;fmPinnUIYOOFjLWT1Xkj77gXLn7aVecdEtDRbT2nneZx/rMdc0atBbXNkttcAEL/ABAen1rpbg+U&#10;MqAE6k+leNa74kfVLsR2yhow+0BckAg/xeuf5V/O10tz9Lk22ZUwhtJ5bS1BaGQk4foM9QP6ViaZ&#10;o6NfSS24ZF6BuxBPr/hWsjXGoeI4rE42Iu4kDCqMZP69zXT+VBHlI+FHQCurAYX2k+bocWLruKcW&#10;RRRSW0YikbJB6e3+NVNSljkgWK5KqrcAMccd62oUSeQmTjZ8xz6V5x471O1gu5blZAIUhB4PBwOp&#10;Pav0zD00oqx8vKN5XPmX47eP9H8B+GHuLZTLJPMFhWRXCMYTvYZQh8kAhfU+1fmPFPBceJNb+IPj&#10;QmWD7PIfs8zF9zjezMx4GTuC44xgc19RftIfEXS/FHj3wl8MtIlS5mvWN1MqqxMPl9CCRjc+flwe&#10;ADuAyM+WeKbbwva+ILfwx4kPloIy5nRC3liQFSCqjJzjBwD16V2Rq9T67J6Cpx21f5H51eL/ABPF&#10;ez/b7fFtYtaLFPlhs2jLZJ74BwfX0rG0T9nX4zeKfhrD8a/AllbTeFZ9OudRe6ubkQyC1t1bzBzw&#10;WfZkLnPGG219Bx+FNM1a0ttGuLZDYsRJco8eVUBjiP8A2jgD2719qfBL4had4F0aHT9Bt4oLbS7m&#10;RLWwkVTCocGTYkY6R8k7cHuB6Vxxl7Ras+uxuJnGn+6Rf/YxP/Crfg5pb+HXjhTxIYNSma2zgmWN&#10;ViiAIyrxj7+N24nO410HxK+DfhPw98M/7H0OS4sYb9Xsr2EmMDynVmL52j59wORjacngYFeJfDT4&#10;sa1J46fwd4csoLfS4Ll/JmiKy+YEXzQsZJHlxrkpjGQVwMV7pa31x8S/G/23VywaXEa4G7YqDpGD&#10;wCMfhya0jGLXKfOVYVaNVzenX/I/M74ufACTQW0/XPCMH9m6WUCT/aFm8u5kk+cPFI4wHKjld2AP&#10;m5xXkVn+zJqWq6zBAl1BdRXc8fmpIWE/lswMmxgcEheFcjgcnpz/AEm658OYPil8N/Efw4kmlsB4&#10;h0aXThNuI8vz1/dybGIXCuqnB25GRkAmvyG0vR9b+G09/wCE/FNrdRa5Z+Xb38c6ANE6LuCopCBV&#10;ZSGBGd6kMCRwFRw/s6iV9GbriB14ODXvL8j4h+JnwK0fwfpDzeH1byZJH4mn855JAGPl9sk7ccD5&#10;iM9q/Rb9lXx3c2GjvZXlxHPfWenQXD3Lp5vzzfKAvQCVACCCfr3r56+JGs6Omni11Wf7O10XSOTY&#10;XCNtxu4BA2ggljgA49cVyPhLw18SvDlvca74dVkNpOkVxaFB5k8EbKXYxuBjJJ2DhicEHHX3YU7H&#10;jYipH4ZH6JwRtrepXOs20oF5H++jcgA49h0GCenTmvs/4Naiul6Bpa+IpFhupIVOM43Zzkgf3mOT&#10;gHpxXw9pHw319rnT/EurSm2Z5BIbcKSwjDcI3I+Zwe/Qivrewtb/AFLUE8pQFiwkYYY2kHp9Rj0/&#10;Gvm8ZFznys5a0kopXPvnw94qt7m2IkOSqrh853E/Tg/XvXnnxV+KHibwSLbVfBHkNu8wXBmj8wja&#10;uV2DcoBJz178dK4KDRfEqW63tuAMEAeY5Ue+QO3fFc3qOpXWt67HoOsNEVuUfLkiOPAO0jJwoHuT&#10;3rlnl93sc1KvZ2R6F8OP2gfiL4lMFxqpgaFV8vdHEFMjlshzjgfKdpUDHGeua9pvPGeoX8/kCQKf&#10;T+EAdcV8reEvHHwu0T+3vC/hzWrPUpfCt7/ZuqJaSCX7FdrGshgkf+Jgrc7Cyhspu3qyjqJvH/hi&#10;G6t7nfIEkQugCcumcbl+bBQnjccDr6Vy4rIVUjdI3pYlqR63ruta7babNaWE5j3qGL/eYj0XPGTX&#10;nt9481XREhstRuJTHKT5bbQXLYztLAZx/XirEHim313UWuMiOEINuTzwOM/r+NdlNoWmS6cpuysk&#10;cgBG4gfTBHNfn+My2VObifVYPERcdTkfD3jXU/EWppbxL+6hOcvw2PrwMe2PrXe3OqXg1MSWsqrG&#10;vzHvnn7p9vpWDp/hjTYLaS60omO4VCkasRgd+uM4NamnxK2nvJeRhnYHAPUE8Z+vevOxeFtGx6uG&#10;xV5W6HSafeT60SZ08uIEhSOM884zyfrUmsySafbG7s32vHnBPAKj9ay7YNbRIVyWzjHqKoeI9dK7&#10;jc27SJHjeQcYBPTmvjcQlG59ZhdbWOK+ImpprXgqSZJAmq21zBNBGpIY4bYSO+AGJOPTmsu0vbk2&#10;C3NzMT5qKHz03juff3q/4gm0rUHig0KEwwhRk7drBs/MME+nOQTkds1t+HtEj0xk1dkWaONjtiBJ&#10;3cY78Divm8TFym5I+xwVPkgaXgyGI3DxZ3YZdxHPUGvUGtLKNMIisqivOZpzZavFeWEZVJvlCrx1&#10;HfsCDzzXUT6pHZW4ZmBByc5yBj9f881lFWVmaN3fMbMYkH76P5NpypFaPn295a/M4OTztOST7VxU&#10;fiAarElpF+755z39s5pscsdkAzcZPp39ajzM5UzqpSscTeYcsOAD/d6CqgZXyyP8uM4/lUdrqULq&#10;xuVDjGMjnNcvBdlY1APlncQc85Bzg0pRsKNO6PX9D1lb60TTDhjbElVb+HPoO2etc5rmli0LX8hC&#10;xlsA9OT29ye3evP5NebSgJo5AQx2HB5wDyfWo9TvpnUt9okaDj903KA+o7g+/btWcqnu2e440b7m&#10;vNr13dxyR2rL+7wG+XsfX3rmri7WyPkHAaTL7uy+hIqfSrtE85LlgqAZz7Ac59a81k1lHMvBIRM5&#10;PHfgDvWEq+iTOuFC+hz+r+ItUmv7hXfCROUUbMEAAfMT1yT+HpUWk640F65k3A43DaMjg4HTv6e1&#10;Vr/VftFw8042qQFUH+Zqhdyarpes2emRQhYLlDLJIeV2AchO+ckVxz918yfX8z0FTVuVo95m1KNP&#10;Dlr4kuE8suGwX4PHHI98V5/F4rku9RimmkljifqEbDA9s/yrkNPTUv7Yk0GNAtvcJmESvtjVjy2W&#10;Y4X9Oelc7f8AjXwP4Nu7mPx7q9rZpayeU+6UGVC2MHyxlwCCCCwAIOa9GMZzSlscaoxvbqe2w+ML&#10;tpJFs5t/lkZBHOOh5PY+9dHDqkd+0M8z7m746j3wOg96+HfiB8bPDWlXVqngG4XWXvkaWeQGaBYV&#10;I/dsWKFZXY5O1T8owXIyoPtnw68Zaf4r0GDWLN2W48sfaIWI3Jnvx1UkcH14PNFKlOcnF9B1svtF&#10;TPo6SUyOJZ2Z8cA9Rkd/yrIvrtbmOG7Uf8e+4AD8On+ea5q31O/htGlEhIcgGMdCueD9P89KuTeI&#10;I7u6KXCrEuBx7D2/wrOpSs+U4XQZ6Rpov7a1XUZwv7xclPY98dP61qPcvFEJrUhm6hW/l+dctB4y&#10;sLO2GnXCFlAwpDZJz7f5FZemazbi8kmlbYrZZiSAAqjkknjgVpFW0Ry/V29bHbLrertHLb3E4SCQ&#10;YeMYAfH3cj2qCz8YOkf2UJGUiODkEknPc5xXmOo+JrOTUFtJp/8AWkFAB0DH5ef88c1sW1jLBPNZ&#10;3qbZYieGIxgnjDDII9KSxGtkyZ4Syuzr7m8m1C6W8RsFM7CvGPpiuikv7aS0KX8hMxQ4K8Hp69q8&#10;107Vo9On2hVn8zJ8ktg59Se3vXCzePJ7KXGrBTCzt2+Yc9iPTp71p7eMVeQo4Jz0R7JBdSyYXDyD&#10;+Lq2B39f1rXljiRyVUIrjjjse5/CuQ8OeIpprMXGmSjyrkbe4PTkEdjj8K1CJrSURNhwnIHOMd/y&#10;rspzurnl4mjyy5S9b3awKbSRR9f8ParyaWb4LNZcHluO4zzxWI53q07jgDNaunrKliupRS7A+dvJ&#10;yQK6KUzneHTVy9rNjcJDH5aNHLGwcYIGR24+tafii61DUdOW5kAaaNAhdRtwMdR1wM1CdVn1aM/b&#10;pQ8igLuOAT6cDHT/ADzWVdz3kcZtkkEkaMMgjkn0+ldbr6GEcLZnwt8Q9Dv49f1W4+UraBHgQtl5&#10;DsBdD6NuzjPP4V5joXiGe2u4JtUgKxwyLLIjA/Mg+9Hx+vevsjxj8Pmv7u61vTyBIyFthHDEDABP&#10;9TXzHc+C9a1PXIbdoB5Kyb3K5CqDyck8YJ44ya/P8xwc6dbnju3+p95l1aEqajLoel6hH4cttNs9&#10;c0ueUXVxNu8rbiGK2dfkZnzu8xmxhBxsySQRivfdM0iWbRILtnKtIu4HggKfb689a+etN8G3N3et&#10;pxZI7OIjG4ksRkcdPTvX0Xo6Wuh28ejW0/2iKMk5znknJwfxr18LXbk77fqebjaCSXKzM1rR5Rp5&#10;kRwxj+Y8da8+0m/ih1WO1ciN5BgE4GcduvtXtVwkZkeC5XfFJwR7HqKr6J4b8JaZqn9pz2sc7HlR&#10;KNyx8cMAec/j716UqUpNNHiTSV1Ip+HftkdxJE+Ghk5CE8Y7kdwf510kCoWCjKqnPFUreGyt2YxK&#10;UUEleSQV7AHrTjcsqmaJ9pHPFdUZWVjgnY5HxPeLdvPZ3EZJ2kbl6rgcYPavOIPEeieHtH1DTpbt&#10;nupQyRIhL4Zl43Y4HPOTwelena4YJbKW8iDMyKXdVHLBeTj8B/8AWr899D8SWGszvrGnS4+0MZFR&#10;W3BVkO4AnvwQa8zMcaqU4p7v+v1OzB0HUTZ7lpPjrXLSAwW84Q4H31znB7EkmvcdK8V3esfLdKpG&#10;3KlQAR65PvXylFeQRTKxbLKckY4NepeHdZiaxJR2G1sYH3fYj696WBxnvcrZvisKn7yR9HWLQ43Q&#10;vvYAZ4I5+h7Vl6vpcl0XnlTOPmGOn0qXww0moW/mqQzKB09+x+ldGY3OY8HJ4z9a+jjO54cnyyPL&#10;LTT76YmcRYQ9zwMe34VlXmlqW8u5PA6Y5r06W5VJfs9yX3AYXPHX0PpWde6V9tt2lY4dBnOc5xzj&#10;6VsqljRT1ufPXirSEuJGs0DCHCsp6gFfU9BzwO9czbSPBKFmGXLAk4P0xnj8BXvNzpfmacc7d2Se&#10;OcknpXnlzokoLwzgHGenoe/19K66VR3uaOzVjDsL6TT9RjuXUHr09D6/hXp+kazFHMLu1GSRyo44&#10;A6148skjAxTLhkPOf5/lWnYarNpeGiCui8HPBx3r6HBY9rU87GYBTVrH2J4M1yx1dHWFdk2T8pPI&#10;x+n4V6Bp7R+Z+/lwFIxx19fyr5g8AeJraFrmWdhDKQrqGxjCcED35zxX0Fo97HfWwugwIfjd7jnt&#10;6193l2Pi0kfn2cZXKnJux6Rb3MdzJ5CsGIB6V0KbguzAODkH0rhdGvCGCRDLc8iu1jmaZfMl69zj&#10;2r6mjVPmJU2dNBPAyhT1xnjnFP8APUnK9f1+lY6NHuUkZB7elXFkTgMevHPFetSnc4asTRV9yguT&#10;kVMGZDgnrk1TTglR81WCwP8AFXXF2Odsswtubjr61cjZiQF4xWcNpb5Ryfyq/ASMFuCP8/lXTGdy&#10;HBdC/E++fyXByBnI6GteEiFCMnLDAA7VmWqhcyAjLYJ4q/woEknHOR9K2pzIlEsLI0blicEjp3rT&#10;tZVIVJflIz1rGWWNpAavpOob94SSRyPTtzXdSetzlmuiNqMq4wDgGpd2VHl4zWULhFOFGT6UNcbH&#10;yvGf0Fd0ErHHUVrlG7kbcTN1JwMd8VT3EBdpwcU64mtpnLI2FPHIx9apO6noc/px6120GY6OJaJA&#10;XcWwR19MU2JS4JB57D61X8z93tx+BpodfN3YwQCBXpQ7o5pysWpCQdrfgKjyzEd6h8xdpfq4Hfr/&#10;AI1HE7E784b2rshO6MeS+pdZkUMN2e3H+FG0SI3l/PtOCR7+tQxiMnL8ZPJ/nSxqpjLg4yPyx0zi&#10;uqMjz6t+o3fhRbyD6GqhICk8kjqPepixiYSISPp/jVVwpUhjhu/+FdUJNnFUXQZ5wRTkc/pUd1Ix&#10;i2opJJA7ED/69HAAJ5I6Yptw5EWF+YHjjrzXXF9DGUEzMleNV+fIqtOuIip+bd/L/P61cVSGZG5I&#10;/P8AOqcsUYzvXkDsehq2Yum7aH//0/lnxJox0/UvOn3/AGjKoVBIjUYyXCHjd7jn8uGabO77W1DG&#10;zCjEfqfUn36e3Br1zxzYQ22lrO8zYQtg4JbO3gEkZwQDg9M8d68a0ua3zDtwwf5uRwPTOOoHpn2r&#10;+fKNdSbR+u4ijKHvdDtLHy4mVyr7ZMqm7bnjrgDIP1/Ouk0vLwyWjAK652OowCO/1x7e9chZPEsZ&#10;ibG9h8p54PIyBng5rp7WTaog3bvLC5B4yxz0I4P0616GFm0zgqxfQ6eyWURKsnygAhcHII9Bkf8A&#10;1xXV6TM0swtLo4WTAxnjOex9a5HSxcRhLU/Mjbjz/DjuD7njFb9lottt8qYecUfzFB/gbk8HvzXv&#10;0rvVI8qs9T1mC2kssscSIxAbJ+Y5I7V6LoOpG1uPPYsyNwQeoJxXnmiyRvaRW7sfMC4Lc5PfOa6S&#10;yCzRh48/IQSfXHOc+te1S3ucE4XPcNPlgku1bJA6Z9DjjPpXbI8kbh+/XPT9K8Q8N6jO95PGAX6P&#10;g55XOK9csxHNApnP3eQAf6+3pXp4etqefXo2Z6HplwZbjyk5LKSPbH+NdXp8rJKY4WOehANeYaGX&#10;uroNEWMZ646jmvRLe6ezlE0PVsLk17mHrXR4taid1p0kDThbnKgZ/GvQLEQx2ziFsjrjH9a4FYBL&#10;EkrN85UHKjFdDpd3LbO0iRhuMegr2KMu55k4o7WGT92pHO0cetTiZm7EYHX3rk2uZmKyQfuyTwBz&#10;n862bbUg6yecoRkxgeorohLU5GjrLQztL56MCBwc+49q0YpblWJd1YemOPb8a5/TpI1hdVY7mOQO&#10;9bkbRlA8vAUdfeutO5zzd2aQnV12oh5PSpwWQ4YAnPbmq6y/uxMuDk8jocVfRow2VyM89Oa0gzBo&#10;ltrYySCQjbj/ACK6KC5WNNmQQv8AX/69YkDtgbidh4/+vWkWCx7dud2M9OlaxMpI6uBWlQSYG3HU&#10;+takSzpOGJHlt1Hf/wCtXLxzQrEhg5x6fyreiugSMgMpGR+FdSldGL8jro5YhtPQcdK04pFVw0jd&#10;enNclHclf3YHIPHfFakVyG+7+GRTgznm7O52CNIWDZ6fkfwpyyKEZz25rChvZAgfOfX2/GrLzvMn&#10;HAyDjP8A9aurmIlFmnbTyBcTYIJ4IrUDSDgL7nP6VysM6IdhPTn8f8963hNvA3YxjjHSrhPoZNGl&#10;HIGyQ2O5qwrMeF4HHTiqa/cA4Jx2q0mGXrtFb3CwqhiepJpwbccNz6dqRu4Tr65oAO3cOSeo70Ca&#10;Q/d5RG7j6dKUyEg5P44qtIT8u/nA6U7c+Du61rBJ6GTbWoskkjEEcY4OKUuCDnoP51C0m44IwPQV&#10;DvJ4P51ajbYzc/MsmQHkdcHFQSEz/Lu5pGfqWHAquzoyZbOB+FawRLdxjBlY7uowKliVHJOOVBOf&#10;pUJcH5iRzzgVgeIdek8PeHLvXLUCR7ZMhCSAxYhV5A65OR9K0xXLCnKctkrv5GeGu5qEd2eCOzav&#10;4z1W+kTaDcMoHPAQKuDnnOQc10GnQKkrSAZcevQDvWX4U0sQ2TyXDFjGpctyS5YkkknnrnrVjT9V&#10;hMbS9ATg455x0NfxXn2NjPETqL7Tb+9n9SZJhXGlGL6Il1eVLq1ktGO5ZCOR2xVS3sobm1itFO0w&#10;OWLNzlWwMe2MVoTky43KOnHGOKdpyQ2bPNIoZWIyMAHj+dfKuonI+sULI15TbyFI4GLIPz/P6Uv2&#10;RreYXNsxLfwkdKaAkqFkwvUcDGPwqaDFtIW6vjuMA0SqXehd7GP4h0PXddsF1NEVorKRHkEhABDs&#10;Fxxz3yR09SKpyWNmFe5PG1CuCQVP/wBf0rsYS93YSQRyuqyn94Og+XnHHUd64m4lY3ZtgPlQlQP6&#10;n61jUehtTi2zkL3wxa61pc9tqimS0uUMTqpKnDDrlSCMdjkEGuFHgS10bTlsvDHmCGIkmORjIzk/&#10;3W4/KvYZI7mGcQsCisec8fQ1EsEVswjUBwvO7pz7c/jXlTjHc9BR6HLaXoE/2RpGcqIlBCkc8DOD&#10;Xolk73Not4+1CY88+4/nXkviaa8h1W01CKdxLh1MSnCbM53YHGT0OasS+NrBrAW0EojlixuBwOvH&#10;fAPPpWaxMYvUKmElLY9qtNQt7LR7h7cEMflUHkMcdePSuCsofLlaGFQOMn0+n4VyuleKJlmnt1R5&#10;Nyjceykex6VqXHiywsp7ayVd1xInmSbWHAxnaR3PrV/W4z3ZEMDUitjR1Ro1Ty42O/vk8DuMVZ0+&#10;GTTSJFbbv++O5z0+hqtp+taBeatFa6lnzpMYx6du3T613es2dvqDpMy7EQbcDj8x3rqpd0ck4tOz&#10;OY1Oxi1CFrSQkybG2kc4Hqfxrzaw1lYtQXRLKQb0BV5DwpK9cHt7f416lc/ubmS8swfLCgDP8OOn&#10;1FeU67aWdr5ur6PbrHIxy6noc9/wPPFROWty1oM0PSmu9dNxek2sEbFmw3Ei++OxrZ1GHw8l3Ncr&#10;NsMTbYkR8huc/OOT+Rrwn4g/FLXdCuEsfDUSKkO3zGb5vMJAyAO4HI7c814P4c+J+t32syXWuOJT&#10;IMpJgJ5bKeFYDjB+7nr7V5WKzOlTmqaPbwuTVKsOe5+iGh20mkQnVEkedrxt7MSWJ7Y5zx6VoW1l&#10;Ob19QuHf5+NrDGcV534J1HxG+sWdjdnasiF+ASikjjH0NevFnEzSTvvbgfLwPrXpU6t43PAxNNwn&#10;yMrD7NDdzLco0cajjHUkjP8AOuUurafVWUTHhhwvYf571rXsk8zPcKxweOOT9KhRt0TRR/cA52kE&#10;j071NSpfc1hSW5Dp+l2mmBhIqpx0Xp9asWw8qZWtMljwN3I/CoLd3vFW2kPz9h0BA/rV2SFo0a6i&#10;wphGSRwPasPaFPc4c2eof27fNrLeddMxMshwCDjAGBwMDsOMe+agvfD9pc2ghvHdYiclQ3fGOOv4&#10;V0Vo0zXAknIk3klsqM5PU5Faz2Vq6FLqFnRyGiZvlAP9andGctNDwSLwFdeHtSOpaRqE8ywZaJwo&#10;WRU7A4+XK9DgYavebG+1DU9Og1eclJI0UHcMFiOCcD161JoulppM0+oagUcSELDHnPA77T169Pap&#10;NXaS8maGxIjBAwOAB+AFEEkc7TOpjty0CnIDOATzx+FaKiaK3RLf5i/GSOa4vSNNlsUMXmmQkkjd&#10;n8h1rSiiuEmeSSSQlgAVLcDHp6V1Rj1I1Rcu9Sl07TZLWDiaXqRwcdDk+9cDdNaF1imDByM7gD+F&#10;dP4iuRZ2gjdCJCMlj/CO34147rvieztdPuJbzcY442OVIDkqpIAJ4G48ZPA6nisK1RLc0pQlN2Q/&#10;xB400HwuhhvZGlZyo/c4bbk9WOcKB3qpN8S4bq7i02xtmkjkTclyh25z0IBPQe/J6ivzX8W/GO91&#10;ueTQ9KsRCYUIbzWJRGf74YnhyM9uO9e6fCPxlfR6Xb2mtzRpNbLgSM24E8ADnkg9AfWvn6OcRq1H&#10;CH9eR9NW4clToqpLc+6tFka4nXSJJXSJiWZye+Oc/X9a1Wnt47uTSYJP3ULbJD07ZB69K800XxEu&#10;oxztuMMsIJaNgMucdiOnPWtbw8DPDJq1+6FnYAnIBx7jPevcp1F0Pm50JXsdheXMq2slvBiQsVGc&#10;/wAPeq9xaLJ5cbZwcqPqal1HU4NMj8pQEZQflwck+xqvaa5ZXem/armTaI1GBjlT+HYVop6ktStY&#10;mv7tLCzeWZBuK+WCeO2O3tXmWmaMxmMUUIk3EBAQCCD/APXrK8e/EzSNIgOnrKLm4QFlXOwc8csc&#10;4+mM18w+N/2mfGXhnSRbeD7JEuJSEWaQ+Z5ZxkMigYLA/dZuAR901w4zMaVGLc3sd+Fy+dR6I9n8&#10;RfETw6sd74X8L3qzyW0rJPKDiPzEO14lyfmKkFTjgMCMnFcd4b1aS+vZpbl2d8Dbk5PvxXxq2rXV&#10;noXn/Kp8tjnBJEjEsWJOeSxJPqSfpX3F8PvDep6hptq93G5ujbpPNwu5Sw6nGADzgjNePgce8RPb&#10;U78ZgoUYXR634KW1dP7Muvnd1Jjdf4cHo3p7V1YmfRrpt2GkUZXn8s+1ZGi+HbjT5FmYk7PmIIHz&#10;exxXSNbW08n2m5XJkOSzcN9OO1e9GnZHgOV3oeb/AGErct9rPll2zzwADz+nb+dcpd3+nrfG3iyz&#10;HCsQDgegP4fzr3CS20++mMN2oKAYZm+6B7mvDV0S6GtTXVtcZt958uNlwdvoSe9KpTaWhS2LMr2/&#10;C7gwUdOw/wAKnimgnX7MF2Mo4PY1FYaSTBPcSq6GJuNzDaV9cdfvdOao3qTRL9oBIPQY96NtSddm&#10;aEMdxJJJIjmVUAGCeR+BqGa1sBCZN6iQHJyMYPTB71k+VfwlXiGC3BJ6nPaptQurOxeC3uJBEoGC&#10;GBOSemcZrSE7ImUTn7qxkYtNKdjkgsO2MVzLm3dykXzNu256An1/+vW9qd1PfTgW28KWIZh0YYwO&#10;v6YrDhC2j7ducHp/I81fNZlxp9yyulabaxZJ4wXbHJyR+vNeWal5n2dmiP71j8hxjv3Feq3k8ENu&#10;bq65TOAoHUntXDak9rcsy7SCMbB3x7npTnXajoXCnrqZ9gDcW6zFMFAA2eBV2JxNIbhDtVTyByB/&#10;Ims0Spa2E/ycNkD2OPT+dZcOs2VjCyxs2517KWAI9eldWHx8ftMzxGElLVGlMftk7JgjOCAcAjnr&#10;x0rlfEWjLeqIoXUORsyeRj0+tdHpmqSSypHtDSYyWAAx2yfY5qxdRP8AbTMygsepHA49McV6NGtG&#10;ep586Li9T5017QdR8LoESVCxjG6JG/eIWPy5GQCG7YqLww2r2sDWtyTGgY7cn5jz6DqPevpm5iik&#10;sZY2VJBKuwhlDZB69Rx/kjFcAfB1skoCoVUDahX+ADp9aUMGlUUosTq3jZnGecPN3uMe+CAR/Sn3&#10;bwQ7XyQT6/41rXOg6paRSS3HKowCNkNuHTccY7dq4PWbi7str3imRDwoChST688D65H09e113FXZ&#10;h7O7SRm6nrd8IbjTXjieORTGUc/eRuoI/rXzv4v+HmtnVh4g0NVmiudglidtjKRkGSIjO75cBlIG&#10;MZGTkV60l9ZarLI8bHOduW6nHb+lb/2V5FQIwHlL17+v51xpxxGkvkegv3esTw601axYi3L/AHDs&#10;ZQMFSDjkY4+ldJp2qtZyJI0gWMcg4I2+n0ra1HwNNq8klwj+XdSAsoC8liO5GPqfWvHvEevXXhln&#10;0m7VvtUY/u8Nnj5TnDAf55o56lH3p7dGKHLUXKtz6i8NvZyp5c1yDGyghs8Hjjnvmuk0zVlv0ltE&#10;YOiHAUcE+/4V+bmp/GO/8PS2Xh6FpFaaTYlygBwzHjAA2gHPfjPGO9e0eF/HmoW16n2MmDzhsxkY&#10;Yqc9eTz/APWrsw3EEE0mjmq5TJe83uex+IdKuoppLy1k+zymQGRwSUYA45wRk7ehPcV7f4Sn025s&#10;0RWGQThep9cn6+o4NeMNPc3TI14SXkQlkByuAODjp09K9M8KaSq2gLNt3DIP1P8AKujD017RyitG&#10;RUnZanp08CPLuh5cEDpj614t8R9GvUu4bmK0zmQ5ORtCMpyT+Ir2WWYlxsxkbdxP07fWsjV1TWIf&#10;JmUkQk/NnAIbtW2MoqpFwIwuIcJqR8pnTdJv7YRojQtG2Q0TbSMdscjnuK8i+K+jw6F4cutTEs8S&#10;mPy18l2yGJwCQPr8zHgDmvozxJ4WvNGuFn06ItGxwdmCQT0x35HXNebeMn36Rc2TxbmERAV8Ebsd&#10;x0PfvXzcqUY3U1Zo+wy/GXmmj5u+F/xDvPCzR6fO0ZtekQVFQBSOQHYlSxOWycZ7dq+8fDmrjWrR&#10;LiBkePCkYJYHPHUenp2/l+YHiFL3wlpl1rv2WK5giUhYcFhjGFO3gY+mTnsRW5+zh8YLm11uXRJ5&#10;DZwoVKKhDq4cNkq2SCMjkcHrj276cIVafs5v08j6nG5c5xeIpfM/VWxvlhumMGRjgsTjB56DvX0F&#10;4T8WWqW+Jiu1lGCXw3TBOcf/AK6+LbjX7hrf7ZDKIy43bo14AI4Chux/lU3hzxpqOo332NH+0Wx+&#10;ZWBUKG+mOSf6V4tHNvqdb2cj53FZQsRTbP1D0zXfJ2JNlBIgZRnlsjt+H6V67p2vxW+ye4LFMAkq&#10;eemO/wClfB3gjxcmoeTaXK+ZJg7GI5GAcjkk9OlfQejeJra5txFIpATABY88dyOa/XMlzhSimnof&#10;j+c5VKlJpo+xYpbS5HnQsCp5A9sVpWF3JbuFXla+fYtcvpFjaCbapw3QE/Tn19q9F0fXIZQrtktx&#10;uA7ds81+gYbHqSR8hVwrvc9gh1SCNgA/mc856j611VldgQGfOecD16Z4ryxrtBCvlqQSBx/+quit&#10;Wl+yK0i4weuef/rV7FKq3oebUgj1SyvDNyW68n/PeukWWNV2xYOBkmvMtKuN6+ZL16AZ/pXYWbxh&#10;A+OeOO9dUJnLUgdSkxCfN+oJzVq2uUjkIJDKxrBinfHzKeTx2x/jWih3fMR/+uuuFTuYzgrG8XjT&#10;kA9e3XFTJIzYcjb75qjG6yrgg5Hc/wCelPD449T610xqHNKJsG5ZwOcDtz/n8KkMxwGXg46f/XrM&#10;Eg4xjj8KthgzdeldielzldMtFvMXrwetOYnIVm/I9qhVmxjp2/KpwoKhcAEVrTmZtFpIy/I4HTHF&#10;SGPzse3Ht+VQxSlYyuOT3qSJ8P8AN/n0rqhPQ5qkLscU2ADPI/SmyRB0BPJH5VNludw6+n86cMZG&#10;cA/4f56VTZCjYrkGNQ0ZOPSo849zyT+NSMgkXaPzqVbXyxlmx6j1/GoQ3NIzxCDlV5Y9P5VFJalf&#10;vMCR6dMf41sSrGiB071XUKSeN2OvatLWJkzmrhG2sxXkdDWO9v5h/e4I6jFb0sUyblk5DEkDtUJh&#10;jKY25Yg8+gqkh8pxN7ZoWZgflPbp+tZXlomAiFR6Z9K72aBFbLKPm4z1qp/ZcDAxZxuHU/zFEY3G&#10;lc4WfT95WZQG29j1NeW6va3mmzLJZsEMrE7QcEAc/wA+K9w1DTp7VSsLZIOB9Pwx/wDWrjr60jWF&#10;2mhDsnZun4f/AFq3W+hDept+E9WbVNLjgu5F86MkYzzj1A+vWuhctDGd3GDkYrx/wxerpeuxT3CH&#10;ZI2zIHKljgfh6+leq6ndMHCj5R+hNdkNNDKrC5zOoKGmLgA+vPWvN9ctZDeH5sA84r0O6y0nycng&#10;/wCTXFa0kktzkHAXAFdlORhayucdc2w8svPgAZwT0rkdS1rR/Ctg2saxcW9rDHlg1wdqNtwSO+eO&#10;1eg3SRykDv3H+FfKPx+1iez0S5t0bEao4YcbsKuQvsCeSe+K587zSGCwsq8+mx6eT5dLF4iNGPU+&#10;JPhxrOpeK/jlrA3yS2cN5cGLzjumVFchCzcgrtIKdPlI9K+39E0+Wwzf7flK4AJ9+3+NfHH7Ong+&#10;60x9S8e6nNIZL1hFDllK+TwxZh1EgdduDj5ccV926ReJfrFGiZCAe3Hp+dfyNiMW8RWlWnu2397P&#10;37FUo0bU47JJGb4vvJdO8JvcJ8shGORkjNeOeD1UNJJ947V2nqMdyDX0VqWlR6nbi3GFIYc56f57&#10;15DeaMNE1ljjbIAQNudu1jngdM/yrCvSfMpI5KVdJNMdBAtvI0vBaTuOw9KteTC0ZE6g55A6YxVV&#10;/OdDMoIj7EcZx/WtA3MPlgyfeA4zX0WS0tdTyMfUu7mDdRwRl5oV2nBQEf3T1xXzX8Vb4aNGb68J&#10;2BMsDzuUH09uBz617m2oXTSyRMc7TgHFfN37QurGx8JNqssDXEk8iaeirj78xwGPoqLlmwM4HFfa&#10;0o+6efh1eokfnp8PfBet65+0Trvxb1dmksJbd7PS7ZQFjtkmZWkyf+Wsjso/eEgquFGRzX0N8Q/g&#10;nqOpapY3lmv2iSaZlZGPliBNmTKHAJ+Y8Yb0FW/hn4blgvItJSRhEkO+RyvDOMfhjPYfyr788P8A&#10;hfT00CKLUYxcvyWcjkj09wAKqmr3iepicb7JqUD8pfEnwqj8Lz3ulG+ZmChmfHysGGXJJ4Ofr071&#10;84W3w/8AGXxT+123h51gtbWGTzZQwzLzmOOM5yJCMsSeAvQ5Nfrx8VvAdhbWN1bW0Evm6kBCrD97&#10;HGkgK/6lvlyFzhSQu4561554U/ZP0H4ZaRrerWOsy6pPfrbO0LwpZQQQwg7oUjQuTvdslnYtn5Sc&#10;VjVpSbSWx6eCz21NtvXofEukfCT/AIV/4ttYo5mjFnpgSR41VJJJJYwysw52sWLA9TnpxXW/atZ8&#10;J694buotPu7kaoMRBASJpcgeWrr04YbmPbLA4U49w1H4b3vijxo3h2SIRtMscitKZE/dspKAng4I&#10;XA5+YYxxXu/ij4W3mtz6HZXupwW13p0QEcke5GjCgLtQZyMgd8/zqoUt1E58ZmSdud3PojS7cJo2&#10;m2etRpHdiGNblImZo/N4yqswB2jpyAcc1+Yn7Y3w68TD45+JNTmnmur/AFj7NeWE1xIxie38gKkI&#10;yMBEZHjAX/VKFwOTu+8PKv8AQtMkj1WcwxWv7yU7hgAYGdxwPqegzX5w/wDBUD9qTw14V+IHwfvv&#10;g5Pb+INf8/V9F1K3mkkFhBEBGbVZfLQlpTdF3MkT7WhBQ7jsdO103JI+fwacanMtT4K8U/D7x/e/&#10;Ebw9Z6zBbxxRQLc3EfmbliZJx58YwF3SurKYA3ysVOcYr0LxH8aJ9E/aGmbVrOdXsYbJ5IA/2me9&#10;tY2IJjXqJTGSny5UHgk4OPDj+3Do+rjX4fH+gWjeJNIL/YZtJmJtpfLODC7Sr5ilCSd+DuPYbcN8&#10;g6Rf/FRvF1/4hgjul8SXaqhkgUCXY5Djy5CdyELhg6kYz15r24wfJY7XV5pXkf1TR6bZazYWnirS&#10;GhnsJTGoKSpIUYL5nkvtY7ZYgNrr1yD2rq1vtPn1Bb4ymOXzQATwzZxg/Qk4FfzSaHpXx80D4Ia1&#10;8QvDeoectnebNMs5LrE1tHO7NdvCAw3zn5t4UB2yQH+Ug/Xf7Iv7a+k+Ixb/AA0+PCtpuoW8xnfU&#10;ISgivkZWaMABh5TYHzEZjOBghicefVw0VK7M5UHy+6fs7r37U3wx+Ho1vQvFGsxPd6HCGu7G3YPd&#10;KJ1Jj3xY+TdgkbiDtG7pX5ZftCftC2nx1+GccnhTTbu00WVCbmS/2qsrv+72rGrEOiAnBOVLnplc&#10;18S/Gr4ja541+POqeK9Q1l9TstRtLYqIZY5Io1j+Rrd/JVEdgERyfmYdN2ea85uPi+dJtzZ63dy3&#10;umCMotvHbiRotx6QruTG3I3M545IBPFVyQtY9DAYDltUZ6r+ztNp/wAH7XVfFMcH25b9YlvW3PFH&#10;aQW7s422sSkEl2OHBAwccEEn1PwF+09qnw+/tTxlFfSBdZjeyAlQTGCYSHy2iRsgzWykrEuZEwW+&#10;Qqcj879H8fjUNVksNfuLspcI6QuD5aoxHG9QATkYHfI96z7vwj4u8T6PHriQ2+oWlhLJbC5LC2i3&#10;Iokm2lmwZUXblV/eEEHkmohT+yzvxEoxjdI/ZrwJ/wAFE/D893aeGF02e6trm+t4bvXppXtfsAaV&#10;fPmYbXjkEMBMuwHcQrAZJAr92mgjvbkx6ePtEZ3G3KZKyKpGHQ/3WXDr0+UjgV/FR4K8D+Orixk8&#10;M+F9Vnu7O8u0uvKJ2GO4RkPlxjCvkgA7sgrjg81/V3+x7ceLPAHwY8J/D7xF5t7JoOnG0a73li0C&#10;ytJEj7hlmVX2+YeWx8x6Gvl+IcqUl7RAqtoRlazPpaW/nslMEr+RLxuDDkY/lWjNBcNE8kUrIWTO&#10;c/xHpzSXulTeKpnMWyFgqspbLDGSME46n2rltB1G40a8NnruBBFJgxkbhkH7ynuD/wDrr80x0Pds&#10;ezgU7pnXaNqptwIbobmTo3J6+hPrXW6kf7a01rJhjzhgEDODn0+tQzaJpevRLe6cfLBzwnQY68H/&#10;AD9K6HRtEWaZIiPkQ7WGeemc8dCe1fDYqm78p9rh6iSujyO08OafM81ok6yNbuUkZeV3qcEKfUHq&#10;O1dAuki1R3ciKMDg/QY554rY161t45J/sByQ+MA9cH/OayL+ee+8P3Gn6lhZztMe3nIB6ce3WvEr&#10;UFE+qwmKc1ozA03xiyXaaSYRMH34cHA2+uP5fWufS6Wa/mJGEk74OAOwrJu7S90ww3FkWO3JJ43D&#10;Hbb3B9q6PSzqOj2bareoJmceb8mGJXGcEEAA+vpXiVXJ6SPYhFLVFnSJ9t+Zh8ixrlOeSTxkj0rf&#10;k1d5oDuiDFFJI9s8/SucvXtb9xr9iFjaZVYoowBxnJHY+tPs9ae1hkuYog0u0jLHj/61Zx00NGr6&#10;2Om0jUJLjRGe3hjjDSYEvJO0enYfWvPJvENhc6i1qZ0QI7K7NnCkHH41Vm1q6u7iLTIW8q3Vh5oA&#10;xuz256AZzxXHeP8Aw5pmp39leaCz2DwczyI7BnjAIAHbcx6kjp05rHEVp8vuK5rh4R5rS0PQ3+xX&#10;F+sc0nkxE8uQRx/ia0rkHy5miOOCVDHhv8+tcNFfvcPEbhdjZU+20EcD3ArWvNctlMiqN2QwUA4I&#10;z2/qa1mlylOlbUu61rV/fmGS1AWE5WRQeT2z05rl7+azsdsc3XHQc/gR/Krja5btbQ2siZeLP7wd&#10;cehA7H3rkL5Yr7UhcHjdwOO2R2/WvMnzN9zSCSsVAsmqXtxKpVEcblVudqgDC+56msXxz8W/CPw3&#10;8A3XiDx1ei3toISqzMu9hc9IooYwd0szgHbGMZAOSAM13ssdqyGUR7V+4Gz3Jxj3P9a/FH9pzx3r&#10;PxK8e6n4Ra9E+i6LP5NlZxqEhnuVdvMeYE7mcMvytnHykYHQ+hgsNd6vc78vwqrztLZblX4uftaf&#10;ET4qajdeFtKaPStBF9BcwP5WLrbCmBHM4Owqz5ZsKMnaFOA2fKLi5vTfXesu7m8vHYySl2Lu7ELy&#10;zlmI6KOThRgcAAYtjpos4VmvYd8QfG5cHBHqDyfb1r2Lwjomnasn9phndoseUpAAA5BGMZ59K9iv&#10;GO9j6it7GirxjZI9Y+G+najcM2n2AKW0UkJdsnZJKwzKqjsF46HvzX1V4Xkh8J6nJdWqmESK0chj&#10;yMjPHGema8k+H9pd6bpsbSjzGV3b0IVjnbx+h5r12SfeqRXEDOqqXLhWIAHJJx2A6ms6iUY858nK&#10;s5za6H1P4X+Jnh2K/tvD+uuZDPG2xohkkhcqD2A/X1rbCSa/fyavpu0mP5iCcYHTGD14/wAivgzT&#10;dX1DRUMt++55TkYAHyZ+UgdQSOvr9a6fSfiRq+gPJe3E48ttuIzjIVeWC54yevPpivArZtSnL94r&#10;HSsnlZuB9gT6ld2k4fjzQfkzgkAdRgetLqWtvq2mmDUtr5O5lVQoPoMDsPT/AArAsdXMVpbaim2f&#10;z8TRHH3kYcH8a43xB4si0RVl1QCGO83CIqC2CBkjjofTtXTV5YQbk9DipYZ81kjsLPxbpNhfLb+U&#10;8z2+BgdBu4+90wPX616jYeLLa9upLO1lV7gqrHbnoSR9MZ4r887zxoBqCanZ+YBGCWQkqMOOmfXO&#10;OcHvXa+APHsZ8T2Wu3TmCPzGDwddy/dwWHbuMY+leXQzCN1Hz/A9DFZLePNY+1p7lLW3V1kUzR8c&#10;H5gTwSa8l8RahqGt6fCYo1Wa3yihFADYJGOpJ+p6ntWtb6roepeKDbJdeaoyUyMB1PIB442+nWqE&#10;vlG7f7PJ5ZR2ZF5yPrXo4qjzx5EeTCl7N67ncfCbxNcXXh+aFrR1uoJerkKMEcDb1yO5Neyr4qnh&#10;th9stBu2fM7cqTnGOK+ZdDluNFlmv3YN5oA7465zXR6D4tubm7lsL24Zpi3y5GE2k+3GfrV0ZOlT&#10;jBvU87H4BTk5I+h9HuIPFUhsUzDIRvcEZIUdSPUVrs72c40a9wkcDEFx936jrxXidlq13p12dViP&#10;zJkYJ65rqB4nmuTkwLEsqZ4yX3eg7fjXZQxFzx5YNrY9MWC1kLXEE26NRkMo64PQ+/tT7e4tdQg8&#10;uR9s3GAB1wevtWRoF7C2myLM4EoOEGN2ePT1zUd94s03R0EcUKvO2GKEZOOnaul1IpGHs23ZFLV7&#10;oXELWVy+xlJ3YOPbnFePafBe20UxeN5IkyQ7dDk4BrbbUYZ7mW6TcqM5PfIBPfNNfUwkZs7flMfN&#10;noM9vevLrTi/ebPbo0HGNinZC5eYGX5WA2kKMcdhj/CuutLeRJRHIMOh5GexHX8K4G/ul+z+dcs0&#10;aDADjOefp1rS8OXM97IbqxZtgGNzk8ge3PIrgVZc/KdE8NzRue1rCsltIgGeAQ2fTrWblmfyH+UL&#10;ySfT61lWtxPbWDCZg2TkjOCSetXJdVgkjKhSQi5Kjqfx75r1Y4noeNicNpoF8YkibCE7e4/wrLuF&#10;2vFcxYZSuGOeA3p/9f1rBn8TXkSCZbeQRMvKsV3D8Rwa0LTULdrR72ACWNR8yMdu4d+3Qd66qL59&#10;jxqtLlLl8FRjcxD92Bjb6ccg/jXy9+0X8O7TR9J07x74NsRa3G94dQECKkbREB45WPTzC2UUBdzk&#10;8kYAr3yHxlpekammmXk8JjmbYxkdVCZ6EHknPQDqepxXX+JNJg1Pwpqui6od1rd2jo2RvUgjKHHQ&#10;gNgjH4VGYYSOIpSh1/JmmHnKlNSR+cenatvtopbo+YzHaXH044HSu80q8u4dPiuY5swsTkKflAz3&#10;6V5b9gu7C6OhajE0bRfu2ST5drhsFQO+Rg7hke+a9o0C1Elm9tGQpjA3buATjp7E+lfFZZOc3Z/0&#10;z361tWe9eDtXu0itr+x2TQ3AC9SG6gHOOM17rDCzTI5BVMnJbtXzL8O3nj1WCysYuJmJkGMEnGDx&#10;6j1r6pt1NwuZTgovX36V+gYGs5wVz5XH0kqmhy+vWlxcy7IFwqksGIwORVS3hexjWCRxIr9R/CCe&#10;mK6O6BuX8hmKgEHj27f0qhsV7oPMdqDpxnFdnProcUk1ocZq9kPOwH8pWXIHXBz+FeeX5mSV5ZwF&#10;iUkE9zjv6c+ley3T2bsba6QSDHOR+R5NeZeJ7OXVFkj0sYZM7VPQ1p7Zx1NaO9meP38kV1Kyp8mS&#10;RyRj/wCvWHqYdLfdGvXqo4HHFRRLqHzRXC/6QGIKkYAI649h2rQRzxK6gkjn059PapoY1yVz1qlK&#10;1jR0SOWfSlzhmDYYHqPQZ69OK9Y8LeKH8PrHCr5jiySAckg9h/8AqrxewuP7OmLoxCSAAj6Hg1ty&#10;arYyvFLaEm6UncAMYX1z0r6XLcwUUtTycZhfaXVtD9DfDuo2Wo6bFdWZyknOQM8YGea6xmVyMcKc&#10;HFfFXgHxxZ6W8llMGWOeRTwWLrxgjA4xzz6da+ttM1dtTt4pIXBBG3pzwOnvX6hk+Zxqx3PynNss&#10;lRm9NDrWfYmdvbAq7bzeYoD/ADBuMe1ZMThvkl6nFXkJ3oi/wk9a+tpVFa6PmJxd2bqBYuFIwPSn&#10;+YBh09KyluCpEcQ+UccjNXyzrIMDHPQ13U53OZ0y1Ckhbzh9Cev4VpICqg45zWZG7KQucDOauB/4&#10;iM+lbwZnJ9DSgnaNuOR/9etD7Wu4DqR09KxTKkTH+Ldx9T09qn8/G5Fzk/pXVT2MJt7mlLMVk3Y5&#10;wD1rTgaE4kzuUkA44/OucFwvIm5zxnnIxVmKVQv7o98eld9Ookc7ZvTFQA6n5s9KjLK43NkEDP8A&#10;9fNVRKSm5+MU9W9Sc+/XmumnVMK0epTuwCDJEAQD3OKgEgIzgZ9uKS6lRQYk+ZujVjNLIxGCQxPG&#10;OvpXfRnrc4pR7G0p8x9o429fYdjTRIgcLuyfQVlPG5JRuCOPr9aijPluEckYOR9PevSp1ehi42Zs&#10;h+DgZz+dICEUMCME8cVnJMCQrd/Q88d6akzEgSNyOpI4x/8AWrrhVM5e70N1JFHzIuf88013RMg9&#10;+1V1lw/lLgqe/tUsoMjl5Djb6CumlLU5ZpSWg1pRJGH29R+NUnlRG8tRuzzjqasEuYwAR05NVztQ&#10;DODn9a9KnJHl1FYHldlLfxdBmq5cxqc/MSMmkeV4/k28bs8fyqFmxJ8ucd811KRiV1ld0LMMMPSq&#10;s7iNCoGfX2J9KsSylA0YGCe9VAAYvL3cnB6VbbZDlbY//9Tpo9NknspdpCzMpKkDngZ49/SvjybT&#10;n0qdIPLG4ysZA3HcliB0yT1A96+0NPvpFbyZCrqAWDnjkdhjrz37V4d8TfDc9nNPd24V45SXUDgo&#10;ep9hX80SqNSU16H9AY6inBqx57aq0itGkmQwzt2jqgJO0cEk9OvNayyRy2cYCsgdVC7MblPXPsSO&#10;fWsewkj1C3ia3Leax4Zuh7//AFgf/r11VnZ+U6SuMqhIOTkHPXn0I7/4V9HRTZ8hJ66nQ6bH9mhN&#10;sXTcrlt2Scj3Hr+ldpataptRSUduBgZzx0PpXEQLbrNLdDcuehPzYyOOPpXT2VwpZmcFdgGGKkA+&#10;2a9vC1Dz6sPtHdaWLaNdyxKz/wALEng9SBzjH+fautsLwooxgB25yOMj9K89geKJJBe5XYQcng5z&#10;/Kuk025imRrWV8huR3H5e9ezCpbQ4Knc9LsNQWW8SJMQNsbnPBB/SvRNI1C6jaPT+DEMkkdQMdc9&#10;8mvJrJXLBWAQoA2SOMdK6nRr21Vnlu5NpzhWBO0j1x7V1xk9zmqwPb9JvGt3FzbdFIPufqK7Kyvp&#10;5p/PmPygjcMfqK830K9t0hO0EhsEPkYwRx+Ndzo7SyTbeqsPy9ea9LCzZ5FelZansGm3MV6oUEl0&#10;HUDGc1v20kbfu2785ridFZrJdjEZ9B39MV2cPlSJlMBie9fR4apdWPEqw3LySkneDj6VZhypzMeG&#10;xgk9AfWkgQRN+8OQRgYxj8a3NOismQh1G7PU+npXpw3PPkbFkjvtQ9McPjg/SulhtrxGAQB1PXB6&#10;fnWUsvlBVhwMAEEcj6V0FrJJyJW4c56dPwrqiuhyyWuhaSB8Km/7o/OrMSgOTkk8HGT0po2FSc5x&#10;/I1ZjMZb96cnt2FUjKRoxKJGynC45GKtxO7uS4/OqCABunHpVj5mGVOD3/8A1V06mLgbdrIAWAXb&#10;jjpjOfStSGZNwUn2zzjmsGzlbHPOQe3NXUZtx3cgV0QehzuNmdLbSMql42DL3z0q8ZozhxkKTWBa&#10;TIkIhj7nJznj/wCtWlFuXO3G7/PNawFKOht2kgMqiRuvCknGa12JVTyMn8ea5WMEgs/4emK14HCQ&#10;BXOfQj0rRas55s1oZSIRx0B596uwXhnQqDsKjHFZenyyLuQc+x6VbRs44C89q1S0uZ8t+pu6dPK2&#10;6M/MF71qJKxY/LtrEgm8ti0XoOvpWrC5Mfv+daRl3Jml0LAkBGSfbPtTDcgYVVJ9/rVSaZFHX5hz&#10;kDjPpVNbr/lngnHUg55rVGbNGSeKM/vcAevamknG48fSs0OSTv4/+vUm8KenOPWtoLQxm+pbLk4Q&#10;5ycfzpyFh8nrzis4SqUyDhuwqyjNI4J47fn+dVIwb7lpWboB+dV2YINuSSOD+NOL44QnjqRWd9oz&#10;8zHIB6k1rSTuNSSRMf8AWYYHHf8AGvLPii88nkadaNGVdwJwcmRUKb1K8gAlhjJzxnvXqtqzPMsa&#10;khWIHt1r558T6iuo+ILvUVZtjFI1Q9QYhsYkZwSTkg+mK+K8Tc8WEyqUU7Slov1/A+r4Hyb6xjoy&#10;tdR1f6HQafrWj2mmHSYIsyZKs4bBYE98+nTivKtS8SQaLfvNMNzA7REGBbGOM5qzLcTWl6kZjYmf&#10;JUr/AErA8S6XBK8Opbd0uV3Kew7k/Sv4sxmYSmz+pcDg4QieuQhJNKt7mP5TKpcj2PNRAI0YlByw&#10;bkDtWNaXUUVn57McscKp9MdRWtC6zdOPWs41+p2ex6G4gfHmfcU9T7e9XcefGJEyYz3PYVzpvJJY&#10;4x5pEKHDr7Y4wO/NWNNvXjb5eVJ4B/xq1V1E6DO5ltoLPTWit+SW4GfXqRXjmrzX5v0tbKJlZiQ7&#10;gc7u2T2AHevUrjWLedAl1AWYH5CCCMjv7VzWp3yNcNMqBGJUZPHHQDiivU901owd7M5S/uNU2F9Q&#10;YkRoEaQ8njgdK8h1XxRcQXclgJgoR+HUjp1Fe4as32mwmtCMNL2HfnpXD+L4vDXh/wALeZLbRyX8&#10;qoY0VQzKmTukY9gP17CvIqyfc9WnT20PBPEHxAt7rXpIzMI4ZNqqu4EkKOQPYHP58155qUupeNNV&#10;stX0rztPsrcMjK20PIVkyJAFzjHT159qZd6DpfiWRY7q3kuGAJAjyFIHcOB1H1FdT4e8LBtatVvW&#10;kSzhJZ0bIbb0Cg8de/fvXz9Rzm2pbH0FLkgtDodP17VtBfdau3l3ufv5wxBJyD7nr6+tZc2vXVle&#10;m9XZ9omJYFvlAbp+WOK91nh8GapEba5sWglTiGRXwp7AYPT1Hr3ry/UPBNzqt0dNHlny1OHY/MD1&#10;4xz+orerSly6MyjWSd2juvh3fr4g1KTVvlk2Rn7rZ+YYzg98D8hXr114tg8uF4lZ028ngYHqPWvA&#10;/Cfh7XPBoMlnKhhkcmZBwdv90DuPXoa9IsL6aXU4bSWNVtJmxkLhl4559Ca9bL8RJQ5ZHj5hh4zn&#10;dHfTuNRi8mJgiNjBI6j6CvL/ABhp4i0m5tJmz8pyO208H3ruNTvRbxedbjaqOAp7fp2PSsLVtW0q&#10;e3SDU1RmcjJz29OPrXZVqKxxwwziz829W1m7k8Y3kSz+ZD5giiQniIqOmOxPfPNcz4iscWJFiN20&#10;5dU4LEcjBx1z1r6E8cfDGDUNWn1fT4TbCSXiVXyUHq0ePmJPBPP864rSPgrrMt4Vubp7myZiW5MT&#10;EEdx1Yk9MYAFfG4jDVJXg1vfU+ywuMpqKlfY+wPhb4x1S/0rTdR1FvtV49uguMIAC+MFsLgLuGMY&#10;wBXukVzbTP8Au2AicHnvkf1Br558A6dd6AjPpcAgj2iJkyctt5BBPbPPP0r083Nwr+SSVbO48ccj&#10;rX0eGk1FKR8pjaMalRyRviaa2mlEMgwQRyQOMe/euTj8ERWP2fUpTIrbvMjxIeMdBjsPr61VmEck&#10;8k8qhzEQQx5PHcda6DSpJdSlaJszZHADHAPb8fatpTuczoNbjMX0LNe26o9x/AsmcAdzx3A6Ul3f&#10;6jrixWMUaoqEsxGQC3+AqC7v7S1v3sbl/sxiBUM3IJBwRx/k0241bTdORILJnnnPCgD5c+vrj/Jo&#10;T7mboO9y9dx2+l2YaYl5AM/Lxk966zTorrUrSFLlvKj6oDxhT29zXJIt1qET3GqZfPyZ59OP0rpY&#10;L0XMEUTxlWhARCemMY+tEGrmbgV9VazsEkvrlzJICsUG0dT6c9upJq3pNhJq90kKuFDcHH8PGTV2&#10;6tUEC6YF3byGZm+8MenpVezVbKGeytnaNplKmVD8w7ZH4VoROmXrG/8AD7XbrBKrfZpDGQcgllPI&#10;GeTj16UsTm6ea4jHlfOQgOCTjvx71yNjoVnZaiqyEyFhjzGPzMOMjnoeOgrU1W7TSmhaFdkbZ3HB&#10;OAOOMd62U3ymNSn2M/WILqQql7l2jPzYxzj6V4L8XfCkl/p8z6e4CSorNb4OeMnIPoxwCP517a2o&#10;Qa0JtrbY4UyrYIJA5/mK8W8Q6ldX3h+S+dd8yqEY4OFQk/Nj29+K5MRaUWjfB03GaZ+cereH2vZh&#10;HbxGCZ3DTMRySvDDaegJGOOTXoXjM6F4R03QrmBVg1C5UbJYnHHl4J89c5Qk45YAN2716JrXgm91&#10;27kvfD8SJMgDuHbaJW77Sc/MfTj614L4/wDD3i241ZVsmskmgtyzG63nPcIGTrlugbgGvksRh3Rh&#10;KUY3bsffUsRGq0pPRH1v4H8faLq8xuJZFt7ny8zNu+Td3APueg616RpKya5dNdMcRw7SuBgFgcj/&#10;ABr89PC/irxPo1mPB+uaRLaahMoum3gqHjPOV/AHB5A719t+Gtc1O48PwXse2CJwGXHIIxgHn/Pe&#10;vTy7FqrG/wB/Q8LNMCoPmieka1q17JcYvm899oJYtnGe1eSeJvG66RG4tZSHlXYy7Sep7HsT6+ld&#10;dc30E1p5z5Xby59/8K8J8avDKHuLV2chxgEjG36eo6V04nENRbR52FwnNKzR5ZrN4dU1N3mlZJJD&#10;nOTk7T0Hb8q4vxFeXNsnnSc/wpjGC3XB5xzV7WkuJ2j7K+7jPTPUZqa98N/29p9ubyJmh3KwGeWx&#10;2yPWvmKspVOZR3Po4QjTs2Wfg54E0/x9qGm2F20kFvNdl7pS6tmNH3EKr5TLFcY6c569f1h+HVvA&#10;kl5bToIgVTy1UYBABDD8sfhXwN8HdA1C68WR2tlCbaISh2JQqrHjdj1yOc9K/Sjw/pkdtD9tfIi5&#10;AHf/APXx1r6fhzBqnTut/wDI+ZzvE887XK11ZwxfLAwU9u9VYtMhlY25G4lSMtwB/hg1tIsVwu9s&#10;gZ+X1ArC8i8aZwsgVACMn+IH0r25K7Pn4PscHrt0hsprLy2znbuHIwvr7HtXiGreJrXwnFHd3lu0&#10;4uZChAJU4AySD0zj1+gr6Tv9KF2oFqhMg7eo7/8A6q4XxJ4JtPE9hHZajlVRwdmSORyMEdCPasqq&#10;dvdHF2fvHnkerW+q2KNHEYlkwdrH5uOla39noIFNyMqRuIPQD3qeGytbUtpzwbQmVPsen45p8lld&#10;bGaD5lXoO/t7VCj3FOWuhxeumbfPPANpwWB9DjjHvXgni7xbq+l2ijy98ysS25zkt2B9selfS13u&#10;tLKV7uPftG4gDt/QDvXl/iPw1oviOeAXAMYRd0m3GPbIOecdx0rlxkZuNqbsztwc4qV5rQ868H+O&#10;7/VrkaZqSxopOVkUEkY7c9/r716N5apdgXMi5b5UHB4Pr9a8ItIr3R9Yn00MsElsSu5e6nJUjI9O&#10;CfXmt7R9Ql1OR9NlJM6kMrk9R3Hbp/WuHCYppKM9z08ThE/fjoe3wafDfTPospGWGdoHQV5ROk1n&#10;LJBHHuKFgFUZYhT+RrsNJ8ZJp9z9rnjClcISvXB43Dd1+laiyQ3F3JqFqAyvk5AxjseK9FzUlozi&#10;hFx+JHiF0s1zb79+zJBI7ZHr60CCEaKrYV5SGJ4A57Y9c12viHw5IbnFugVT8xAO0f5J7V53eMmg&#10;6RfX/lBp4UZ1B+7u7k+w61xz91tyO+nBSWhLpKTxQeczZJ4A9vw966OEzzlU3ZY8468V88+C/F+s&#10;f2l9h1to5rX5nDhdjq+7ABPfI5OcY/Svdri9htwLvS8zFTjgYIzRlubxlHmjsTjcC09TcdWgbG3J&#10;xkDHfPWqbNuzC2S38NaySXF7apqTQmMAEsMg7TnkH+dc/c3IuJ1lAOD0I4IPpX0tLHJWPEq4QkFu&#10;syEFsjJByOOnpWPPomn3sexm+YZ3Ieh4wRg9jVye9jtJAWzyOp5700N9p3OzdeM+n/669SniYvQ4&#10;5YZ2PCda+F2nWepG705EjQsW35OAxPovH4msW+tZLB1hdSxIzntuyRjnH1r6RhurW1ZYZMPuydrD&#10;IwPrXM69o9vflpRCDHJlTj7wojQgneGhEnJ6M8g0J2ubxnuNshRfkJJ78H5f61znjD4baV4rt5PO&#10;Riyof3Z4V2AyAWHzLnuR2rr20SXw7N5iqzRznJlJxjsAR2rfieZgYFH3sDcOuB1x1zXpQhGcOSZz&#10;tOEuZH5o+M/hHqfheB76WNvOlYZubwBgCHG1EWPqgJyMDdgE8E16Z4Z0K0j1Gw1OWUzQwsCy7diP&#10;gYyAeQvOdp59Tmvu668N2OsvmaFWcLtU8A7evP8AOvmvxz4V1HwvNNqNjbmW3UEqkWCWz14J4YdW&#10;H4ivCxWWexlzw1X5Hb9flUXK9zs7by7mIXSurZ4UjhcdgF7V6RoE0Y0xBuDsR8xHb2PvXz14PnvG&#10;leG6XyVOeM5OByCT+metexeDo7gvNeRENDkLgcY9SM9/0xXq4HE81mcFWloet211anyoiOQCDn+9&#10;jjPtVXWPPMSRWgG+Q5/A1mwXNqzfZV3CTO7gZ/X2roJ3ie3E8WMKRuBPJHfHvXoPVXRgjkpLe2vc&#10;Wlwy5yPb6/59a8t8efDO2fRbq5sJzCYkYl3+ZiM5I54+hA4r3u40+1vVF2U6AEHFZt/p07qq3ZMS&#10;HnGM/Xn6VxV8NCacZo7MNiHB3iz829Z+H/8AwkOkX9iZFhvPLf7NJJh8v346ZxkAY47HNfJvhjwF&#10;4k0XxnbxxWwjtbadTKoI8to0IceWxxjK5CgjK8g9K/YTWfBdrFcPcrEhMjl/u/yA/PA+prjH+GOl&#10;aykgurWFlkPm5XgtISQS3Pzcdeg55zivJjhZ01yo+9y7iO0HF7Ms+BxbeLdMNtLHCyvFtMe3OzA6&#10;CTuAMcgV5b4tXUvhpq8cVq7iK4J3yhAPLUAcAngnsvXjOa9y8E6Enh0+UV2hCSefkAY4wD7YrV8f&#10;+HI/EemxRMocpIrFTyCAME49h+dePmWAeIoc7+NGWCxqhV5fsnF/D/xPe3V7EEHluY/mbJIbjGQe&#10;M9R16V9k+EPFK3EgiudqzRsNx55Ujj/9Q4496+KtJtdI0eRfs0nlnOwbjtwM479q9h0jVlifz0lA&#10;K44PJHPcZB6muzIMfKiuWT16mWd5XTxEbpH234W8QHzH8knYMfK3HUnoPWvV9E1oSR7gQUPDkdRX&#10;xX4f8SrnDuqyhdwZc4688f0r6A8J6uxslSUndKvUDAPHfnvX6vleZ7NPQ/G8yyuVOTUkfUNhq5jV&#10;UI3xt0IOeK6m11Iuww+AcnmvCbPVniVAuWX0HavR9MvoZ4kAzvcZB68n/P4V9/hcYpK58lWw+up6&#10;vY3CxsHzwWAP1/wrt4L+fcAoxjknj9K8nsrqONTnHYE/Tua7XTbmOW0EgbLkchq9alW0OCpTsejx&#10;TtMq73znuTwK0ILlxlCwIxxn3rjLG9tFUqjbg/OOeCK6SG6jdF24+ldVOoctSPRHTxXUyZU8jFWY&#10;5FkXJPB61mCWEMFTOT1GKkSYA8DcPTpXTCZzOFjc3eXx1OByeanjlAbPTGBnP8qz45gVB4B6evHp&#10;VqJ3K4bg5HIFdVOqYypO9zVjQsACcKeRj0qZUA/1YJxyQP51ShkO/aTn/wCtWgkqq2R1Hqa7Kczl&#10;qXvqW4Msf9nn0q2qIh3bfm6E1TgdmwoPSrYdc88mumE0YS1HgOzADkk8Yp2wrkJ+FCxkE7cA9gP8&#10;+tPLOFCdCevrW8ZmLjoRRxuZGD8gDNSqSBuAFNIJO5eT9eKAjKPTqWxVpsylbqRkbsM4GB2qLzMy&#10;HIxg8f41bJZmDp07VUYkuVHAHfAP1q79xSSZTmEeQZfw2/1rOKlhlfu9sfyrU8tsfvVx/nioWQhs&#10;dCKEwlpoZlxHM8RWJeOuTWWBJGozltvXA/lXRMyRoUxux3rMkUrkrxjpmq2HCojnNQcBAFwMjO3N&#10;cXrTMtkzxjLAfdPTjknNekPFBKjLIMMB1PGK4DXYoBaPDbt8zg8H16ZrSDuJo8g0jVI57vzA3meU&#10;wwi9Tz1r1aK5+2rjoydc9/cDtXi93ptxo8rzLuDSfMSOQB7V1fhnUJNTmFojbcDdk88Cu2MtDOrq&#10;tDrbgSSEgHBzwM9veufvrQxPjGXOMj610cLL9oWGI5IP5474rk/Hr31vp7XFiuHIAZsccnGGPYHg&#10;Z/DiuinUUIOo+mplSpOc1TW7OcuDa22oLFMf3rkfJ35I4yTgcV+XH7QfiLULv4j63pgVfLtPLgea&#10;JiRMCuUYgHGNp2gjr1r6tu9fvI7mSS6lZGye/OR7dMDsK+K/iff6Vc6pdGydcmMMeOu0kAlh+PB6&#10;V/OXiF4grG4Z0ILlSfc/f+CeDXg8Qqsndtdj2H4Q23kfDm0+0gK0jM5yP73P4+lfQGju1vLFHZKD&#10;LkKQBnrznmvG/Bmliw8GabbbCDHEuNxy23qAfwr2DQmaG5juWYDBCnHYV8Dlyuk2epnFvazO9udg&#10;uSFPQcYHU+tebeJ9PuLnXftBlBjSNSAchs9/YivQZJAGyx65xj/69clrG2G9M87fK4AA+nFfTQwy&#10;kj5OVZ3OI8Q6lHpXh+SV1VE3qAQSCMnt9TXndn4gt9Yt47uAu0cvzKzdBXcfETTY9Y8LSaev8bxs&#10;CDj7pzx6n2rx/S9KXQbJdOMmVXJ6fMWbk57flXtZfgprU46tRSVjpLu4gjRicALgnFfF3xm1y08W&#10;/EvR/hr9rWKWKWLVNq7923bJEdxA28ruwASd2MgA5r6N1jVUkuzY3DbEPCnOOOnb196+XNF8GWvx&#10;H/a3t/skhOmaRp815eJsZvtJkkEQjLEjyoty5DHJYrgAAk19BT0VjfCQSbk+iPprwT4Ito9Mh1Ej&#10;fbydFYfNgHPXsMjmvovwtBbLbyGcCQq2MA8IG5AHpUnhvQLS7iGn3JxHD/CADxnnnjnNdfpvhsQW&#10;09hpyqpeQMueex7/AMq2p6anmV6rbMxtCtNI1iDV9Sg85C42Kw8xRxgHHNXx8Ll1jV11LTT9nhnG&#10;HjHKn/aHG0fQ8d/r6HHbXNlDEtwh3JgjODz716vpqWdzYW2oXGRCF3NGBjcVPAPsea64wW7POnWm&#10;vhZ8/wCofAjwy+qvqiqv24FSZWJZ8IoUKD2AHYcfma8e8X/CLT/B+vxeLTcyXZuQ4it+CsZjUBmY&#10;4ySd3HOBX2z4pmOosmp6Ygi8tFRUTpnuQo7n/PFeJ+Or24+zCCPcoB8t+MHLjkN3CkfrSmoqN0VT&#10;rT2bPh347+IfDOieBLeXV3W3jvZjFPG8ZlaSIod2FGcc9zwRnvX8inxp1HXPFfi/VPF/m/bVl1C8&#10;j06YxPBEga5/dRpuVQuIEQGNcYK5IyM1/YL+0J8FZPil8PLjSNPu3sdTj/49ZkUOuJMJKrIzKpJT&#10;7pLKFYbiccH+V34pa/8AEO++EdxpXjiyvLSK/kkbw5NcOskMl1ZXH2S8ML5wpQEq24D5yFXng+Di&#10;s1jTrRUtD7bIqEZ0ZRvq9LHhHgv4KeL/AB3c6jr00VrBbWExVfPmH+mTOMxxIseZAJOQWx+le7eL&#10;fjToVn4pk+FuoTWmmT3VtbWU15bRnNm7MiPCZ2OSAuACQOPyrzzwM9j8KbaDxH4t1gTXF5czWiQ6&#10;eiySxBVU5c8tE+1iASMrkgdc1JoXwHm+OsT+MPDtxBYWEWvwtBMwxJcu1wiMyxr88iRHCkdSegzX&#10;1MczjKF4GUsrnTd5H0PbeH/DPw70mTT9auDJp738sH2i5i4lVz8+3bn5QowTnPfHOK+TvjN4OtbP&#10;4prpi2MENr9iREmmjZLeJZ5W2PJLGMr5YZWyMkLz7V+nnhz9jLWrrxXqfhb42+KhZ+HEZpEuI4ES&#10;Vr2TcEAgYtHGsQPLBmMhP8IHHgfw78M+MNL1yy8LalrLahOltcN5MhWA+ZYyeXD55l3hY5Rhs5YL&#10;yMsBzMmpM6VZxUV0Pn5vhL8YbCaJvD9lYaraWioi3FtfI4mkQAN8rhWCE/KO+MMfQcH4003xb4Ra&#10;S/8AFXh3VdNdiGkS6tGBBbKoFwWEoZuFK5zxwM195ePfBukwz2978Q9AtLKa5JV7qxaOWOYgb2Ci&#10;Mgj5c/OQOSTz1rG134VeE/GvhlZvBWv61YwQ3ebpbad5cxRLt+zqh+YKAfXAwDyAKqVGKOinWbSd&#10;z4SsLTx34e1DT/FHi3w4k9hqU7wQWyur35RELyyyQZJTywDkMRjpgZBrtJNX8PXPhu58MwiSDSbW&#10;8fWdNtmYiTz7jCO5VtqmAhWy3JHQZIr1aSw+CfgDw3baFpMr6jrVu73Ut1FIolkV5my6BflhC/Kn&#10;zMSwDN0OBwfieK/+NGpafd/D/Sb7U9QsrB7V4LaIzzTBX8xQAp2jg4OScD5j055p1oxW52Toaepv&#10;eC/iB4X8P6jb6xctCUDQsv7qQjCOGPTGWJGAMDcMg4yCP2S+Bn7eNh4j1y30mPR7iC1mikmlublg&#10;IogrKDGUUllIUggkkdu2a/G2++HninytP0y7sTY6trEsdvDBeOEiiuJTgCV03jKY+bBIyRgk9ftf&#10;9nz4E/FTwv4qe8+IcEECxRtCjWkqXEdxKnG6FxtZcEbSGQdh3zXj1sVOp7vQ76mCoqjepvbQ/oY8&#10;J+MdH1nyb7R5g63CfMqkbV9Bx1yew5Fd1eOhjImjVyORkZwe+PSvjv4JfDzxHoPj99b1WON9DuNM&#10;aG1kEhMwkJWTdKgA2MGBXqe+Dg19fSXbK+5Y1bPUHj9e1fmufwUJPlRwZdJp2udboapHGpmBX5ST&#10;npkjit+xnlsri4+zjKsdzcckgYx9cCspNbtbq1UTJ5YA5btj8KFvLYWzSQyfN0IzyfSvgMS1fQ+3&#10;w0/dsUrry5lmvPKyX6EdASa4jXJL0pFHBCsMi/eHUkHp1rovtEy2kttbPznjPbPcCsKayvHsk1G5&#10;kMk6SsnP9042fXHOT0ry8Qj28JV5XoVdLnFjfJfanCJFKEFCMjJ9vatC61C31DRxbWB2yHK7OAdv&#10;+TTRJKiqhG49yemOmMVgHw9exXpfS23ptJ+YkEZ6DJPSvKqUZPY96jiU9WctbW11IqwyqUbkNnjp&#10;SSF4LhoofmjYbSDzn0PbFbP2iBbkWl4NrrnPOcY7Ej1rIvo5F1BonQ5ZVb8D/j6V5s8NyHqxxEXo&#10;zPure289WlOOcHjkk9BWfeTGGcyMNyocsp4yP6VtSyC1cXBO9l5A7jA965PW9UN3OZouFkABz1P+&#10;fWsp0Wjqo2YzVNXW4TEEAi2jCqCTz1yf61wOo+Kbay1G3kuJFRkVmUHkk9yRjGPxFU5LgyXDzhig&#10;XO4noFHXnsK8r8Rj7Re+dZEtKFIUDJO3OenvkmvYybKJYqV57HPmOPVGNluHi39o/wAN+HPEkfhe&#10;Zphe3BTy1VAxYtII9qjjJycnBO1Rk9s+96N4m0bWdFi1ceZEvKESJtbKkqcAZ4OMj2xX53/HSfSP&#10;hjo4+J2qSNNpunW8kjCPHmxyBhgDPQNnls4Uc4xXW/s//GPVfiD4e8OeM7eweDS9etZGW0ZiZkIJ&#10;AbgYx3HGSCOa9PMeHPYpvpp+JcZOdGNaK02vpv2+4+zlur/TtQju9/7uR1k5BIwDkHB44r83P2sP&#10;gJB8OvjDHeeGX8vw74psnv4YJXZ5Le7hkb7ZFA5yTG7SCZN+NisyAkBa/QDUYZZbZPLdw6FcAjpj&#10;GcfSvKPjJ4Tg+I+kIbuQRahYzLPbSjK78LsaNwv8JU/gQK+ZlHkTSX9dT0MDjHTqJ30ej/T7j86Y&#10;vBdn9lFq8pbeSFCcEZByc85x7+1eseFPCcNnYotpGym2wXdjlnPXJJAz7dh0FTw+Db221i7sjdIV&#10;gfYmyJ0PmYBP3iwIB4yMD+ns2i+F7+eAWtraN5OV+Y5OSfT1A9a6fa6N9DuxeMcklzGz4StJ7+S3&#10;MPCoN5PQEDoAOufT2617xplhrE7nU9MLRzJC8TDbkvFINknB6EjuOnasrwx8NY9Iu4/7RkZposNs&#10;i6MBzsZj/D9OtexW5uYhLJDEFRlKMOB8p7D8K5o1Jzupaf1+B57nFL3T5S1bwnJCznaY4l4iDcgA&#10;dQT61wup6PLLqK/Y2QGPCyJJ8yZx94Zzng9+K+wNSt4ruSWMry/B4/znPeuRi+GcTtHNcgnzmyin&#10;5chjgAkdB3r53GZRJyvBH0GGzNKPvHPaZcmy0S2s52aW5K7eyqiryAAOMDsBx6VB8WLu+uNOEMgE&#10;W+LjaeFO3cfz6fWux1Dwdp8En2u7UvLEBlI8sAVPVRVTWNHW/wBG8+5YtKrHCHGNuMYIPVvy9K3q&#10;UJ+zdNmKrR51NHydpN5oGpobS4lC3Ma7/JJw2Bj5sDOQOK6Dw9relaVJDazRSCWNt4cgFeT/ABEd&#10;PpXd3Pw30/SUW70OGQSyrhlJ3KxJyW+v9O1ef2EetW2rXOk67ZlbPJdQTgtk7SrcfL3PB461886U&#10;6clc96NaE0+XY99s4Y9fit9X0e7CSQMZyinaXMZ3AY+8NrDI9ehrZ1zxPqsl4t9OoSSUGWRlOAWz&#10;3A9a+Q7EXuiawt3o6tHcZwZurLwcBm6kV7tpt/dXMkUuo7hFcJhGkyG6Z4z0Oa7aGZJ6LR/gcOLw&#10;UYu71R7T4b1iS4h8vWn+cuXj558tv545/CpNE1+w8Ma+3inVoYrnypDItqZdqyj+6duT6dR/9bxK&#10;drm2u/8ARnZDCQBuPKgntnjjt2qxrk9tdtZ32hQtbzrIyMZDuEm4j5uOoJ/Ie9dFXHtw21X9duhw&#10;SwUW79z68u/Ho8XX0+r6TZfZPPw7RgcA4HO3jGe2eo5qSfxPDFDBLC2+ZMhgvOGx0A9K8Bkvr4M1&#10;nZzgxk5zGCpJPc98ema5jxbrOpafpiQlnYTDYTuP8XBweD069x6iuqrj3Sg29WefTyuMpcsT780e&#10;+svDWm2+oajC8kk43zyLlgM/dIHoBgcVxuq6quoXzTNIqkH5CeGYHkcduK+cfCPxNbUPCtvomrX6&#10;vcRrsgExHzZO3aGHXaPXBJ/X1Pw/C19ZvDfEh1OUb/ZPQA/0rdY1VYrk2aOGeWeyk+c1LrVTZ3vk&#10;xgPuPK9seuaSG4N1p5aQMrhzgg9eeM/4VTudAvGl3wOq8Hk524+nJ6VMkRjjS0kUtIBgkZGcjJ/L&#10;NebVqVL6rQ0VNP4SvJajUEP2gbmUnqSQPp+FZHma7ba3aWujtKlrJIJJnj9E7E9M+3J9q6hdkwKM&#10;cFhtK55xjr61c0axlju3Nx8sS8R7uASO/P8An3rlqYfmas/mLncG0dS2rXeNvl+YxOB2A/3vUikT&#10;VZ3nzIoiXhWCZxgVCLpBcRiMJJhgHIPAXvg9DXMX12YJJpN52Ix+90PPofSu6eIcVds5o0eZ7Frx&#10;L4jtLcCVo5PkIXCZbr7etbksSLoFzHp7MXurdvJib+LzEIHzHgZzxn8a8JfxPdT6q5ukMkX3VTIX&#10;aw7jPBBP/wBaut03W7m1t0/tIhoyCFUE/L64PpzV5Vn0JuSlsceY5O0k4nxZGbjVoI4b6FXu7VfK&#10;k3bgykcMPUEEZz175r6o+Gvxc8Q2KWPhjXH/ALRsyVTL/fRSMffHUA888dsVD4z8PRapfW0mk2Xz&#10;iNt3lquWGR+f1J781n6X4JuvDuoLqGqPkyKdiDqNw5DAjt0Hqa8zD0KuFq3hLtdlSpxqRtJHuXjf&#10;T9A8YmP/AEUtdR58qV8ZUsOduPXj1x2615la6DrGkW8llcr5ryPjIUjAPTd15969IsZbvTJIdRlU&#10;HaoOx+Ovr0OcV6RcI11oscsEgUSYYgnPLdQcenSvoU1UlzrRnlcns1y9DC8D+FTpqiaAAvgbnXuB&#10;ycE8/WvZLCVbWCQ4Db8nJ6g9OMVx+iC6s7YRTgAKcqBnnPHP1rehlkEQXdjBJx16jGTXsYeqoxSi&#10;eNiINyuJdKzSDf1Y/eqCWHc24HHHWnXCzSYZB8qZBHJ6f1qvGryjManI4AHOfeumM9ThnF3MWS0E&#10;fmZO5W9uR7GuWKi3kPnnbsOVz3x05/Ku4khbYSwIYHnPt2rg9btLqW82QkBNxOCcY/8A11s6hrGH&#10;c8B8Ztb/ANtXOq2+LV5ME7zgEgdgPTH8q4PTfGGkNHtuJN259hbt1xk+307V1PxciuY7Cee3T9+u&#10;QowSuAMn88Y9fSvj3TtbtvEi3kVkDa3ED7Jo24KPjduVumRkcjmvnMbmDo1LI+kwmD9pTu9j7K1C&#10;JLey85jkcdO47c9xWa3kXmnzXFvEzmJSzIx7rz268dB0rlfB/iO31HQvLkl81owsbkH+JeOOvA9u&#10;9dvZSRwW++LksfmZefpzXu0MUqkU4vRo46mHcZNGVofjKewvYn8uNY3IAySAgPUDjr3BPQ9a+qvh&#10;98QNQs9diZ5Vls2QjYeOSOD05OfSvk3WtLtXMb2w2KCSV6ksenXrzXReH49Tt9Pjikk/eoCFY9cH&#10;1HsK9rI82rYepaWqPIzfK6WIp+Z+p2nX0V0kV02Asy7sg5A/OtdgyDKEgZ/L1NfFfwZ+LV5BcJ4F&#10;8XvuSSVTZXWCwZW4MbDqrA8jJ2kcZBr7LgaLaYEfcDyBj0r9wyXNqeIp88T8azXKp4ao4SLYfLAY&#10;OR3FX4p5Js8FdvT6VTtZQ/7nOD6etTyCQOXTGM/lX0dCoeFOC6Gjaxr5xeRsn09a0kiKlnDZHYVi&#10;7tsnmnAx055zV0XJPL9jn6V6MHc4ZxszQTYsvnEbh0x2/rUzqR8oOMj1rJF3+88xScdKvLKE/eZ6&#10;/SumMrEON9icE7NoI549aspIseVVSSO+KomVMhlXA689KlLN5jMACDxx9K61Lqcs6fU2mdfKB3DP&#10;QYGTTZbosuCOegz/ADrMU7BuXuagaTdznGK66MzCe1x96ypAZS252OSR68c1htIyucAZP+eKsXMk&#10;oXYg5PI/Cs6XfuO89eo967YS1ujlmk1c2Y5YvLyzYYnjjk1AZSzFmGSeMe1ZaOFfJqwDlcAc4x+F&#10;d9ORnJF0TZ/dDHzd/SnLMqsD7ev5VT3BchuB7U4mSOVgmGDYzg9h/WuyByVfeNOF5Wkadj9F46dK&#10;uvc5cRrz7jjiqCOijep3YwPp71JwBhSBkc16NJHNyaWJklaLAOPmPQ+tLJJE5xg5HpVJipG4sBnG&#10;Ksxw74+ODXfFnn1Y6lVWEP3ep9PehkPQ446UNLG8iwx4PGSf8KZOVYfKDn0PauuEuhlylJw4fyyh&#10;IHftSO0u3KgD2HegTDk5wR/kmjcOV/LFa8xnY//V6OzuGdFtpYhghgSrH8+eRWTr9v8A2hpQuoWC&#10;LECpUE7W5x8+eeDTND1WK+0+G43gI/zI7LsJB5wynkY/ziuoSO2uontJ2ySGJOMDPYg/Xiv5Yp1r&#10;pWZ/S+KpLWNj5UhiuIdSuLe5ieFd5KKw6pnqo64/Wu0s/tMH7uQ7lVScHnp0PPPSrXjDw/dvdWd2&#10;jKBZs7zAk7+Rx+BIxzwPSobC3ulnMm7KxjKBgOFPrjvX2GAr88U7HwOYUPZVOVl2yt5EkecJsQ8s&#10;TwXYDg46fWuktpnjlCTLjowOc5I6flTYrVbmPzWPfcNp6DPHH0rRW3Y3AfG5DnAHBJPfHWveoq2x&#10;41WavZmpp0hE7C4Ak3gbA3c11dhFYMqyxoyuQGJ2jLj2Gc1yMIUzCILjcMBwWJBBxzz2xXSQyq04&#10;hOVzjJHJAHfr0+letSWmrOKSudXaMpuGctghT075x+ldfpNklyVkuI87T0/xrjHVIZknfhIuWY9S&#10;Of5eles6bFHZQ743DiTBPOe3H59q703axxzqPY1dNW7WUWkSkIMCP0znufQCvYNCLrdxocEpncAe&#10;AT3rzfSiiuZGYEcYGenrXcRamlqThdxbg7RyQa6aDaPOraux6XHFMs6tH8+09D9a7CAvKAzLgZzX&#10;nWj3jFQsjb1wT7jmu7sNWtg/2Q7mdR16cGvcozs9DyMRCzOvi2yxhwMqf0rWtliUZHCng1lQNHtE&#10;eME9cc9a1IlZR5aLuBIJPHA969ujK+p5NWDR1lsqwwEIOOOv6V0MGGVHI4I6Gud0nFy7Rz52r0OO&#10;p54+ldTAkYYCNuemPeu6MzkdPW5pNGyN5kfbrSxSDnOMD+dV8vFljyvcntU6upGx+B0yRg5rSMiO&#10;W25egYD5sZz79qtxjcTxjPNVIY42xsbrxVtGXIdzg+wrogZzZfg5Gd3zAY6Y/CrO8A8denPeq8CP&#10;neAzeoA5qZUAk3gc9K1RzyjdlyGTy3GWHzHHTqfStJJHD8cZ55GeD71lqrjhhgjNX47rzVDHAI7N&#10;0z9Rzitl3I5baGvFPIOAOD/WtBHlQ+wHTsOaw4CImypyG64BGM9q0Y7h1JAyff19Kaepm43ZqLNc&#10;KPNI6kgdulaeZAFJbIP41y0KXKSGMg7Wyd2cnPsOvStpblWwgGFHGeewraL7mU4dDWWVl2upGPat&#10;WG7ZThDznoOn5Vz8cqNhoueuRVxJU8sE9+4PNbHPKL6mrM8pTDjIY5J7/lTH2ldu3JA454/+vVJL&#10;jy23tyvv/OrG/dlB2H+cV0LYyZK8jIhKnnt7cVAJnOAfmzx+VLJMEZQ2Bkemc1AXO8lOQP0raJFR&#10;E5yQG9+eKs21w25sdewqgHYfcyTjr/8AWpofY2e+Onat5KxmyxJcs7kZ49uKoOAGODx1q18g5YD8&#10;KikUxr0z6VtTVtTFQvoZ+oaldaVpcl1a/M6YwPTPGfTjrXy/eX9/BfvbyqXwTucDHJ6D29MnrXtX&#10;jHU3hu7XSrcbhM25yMnAB4HHqeua5rx+llp/w+1TxCFCy29rIxkK5KjGAzH+6CRnNfzt40Y+VWr7&#10;BaKCv83/AMA/bPDHBqnTVXrJ2/r5nDaRDdbVnnLSFfmTPOAenWtG6t5LhUluBtjLdeOfb8a82+DO&#10;t3evRX1jdTCQW6gr1AXoDjPI649K7K/u7hNSNszYhBwv6DP59a/menOLimfvUqXI+VnVw3UMIY3K&#10;jauCp/wFWXn3HfH8u4AYHeuVvYZLSCGQtyxyo65HqalgkMSmRnOANxA7fSndnV7O50UGFkYTEAJ9&#10;4/3c1e0K5E4meI57AegB5r5+1n4nWGm6kEO7yWkWNj3OepbGSVGeo716toWvWUtl9ptpcOHKFe4y&#10;cDj0pUa65rJlvDSUbtHst1babFImkWgYzld7yFuGyMgD0/CuP1BpJJCiD5U4z/e98+3arFheQXcT&#10;72AlU8YPOAPepGkitm8uU4JHXqea6KkripRseVeNtC1G6trRtLfErSkFGbAUAZ3E9vbrXOxaNqsF&#10;2kesxeXIcE7iGGMcHjjp2r0G+1Cysj5urXEdvndtMjBSQP7o6sRntWTa3Avlnupm8yNOo6nJ571y&#10;TgtzvpaEt1oGnEiWKP8Ae5GTFwD/AMBHFVZdDjVRJOApYZK7R+f+easwPDJcx31puCIQu3pn16VZ&#10;1tPtdjNdWkjM8SklB1Kj/DviuSUFvY2VmUL6wWPTFEgjxB0bjOc/rXFWeqNZXhuMHccKS3ceme1O&#10;sbDVNai8qyiLuwzjOAST6ZHSui0fw3daTYz3niF1mIICxldrIykk8gkHI/EHviseVvY3i04ms0bx&#10;TJPJEdq8uAefUGr1u1xc6g14q7YFUrHH3zjkn3rybwx4p8TzeJ70+JgriBTFCIlZISud2VznJ2kZ&#10;6jOcd8dJf+KPFdu7zabDAseDksCxx7DPX659qulVW5E8M2dHqOoyNaSaZaRh5i5c8Zx/dX29apaB&#10;4allK6lrKI8kZLAHr6cjpWF4futS0nU/t0LFluUKyDAP3+/5111xKrwfZYJtrKSWYnHH0rV1rswn&#10;QaKGpaQLOYanBEcSNxnk/n71Wlt33Ca4jUNj7p/wrJk8Qy284jld5inRWJKn0qS2vhdgtJlmPJOc&#10;c+lZ8yNqWHvE3xJCheKPbGAM84xzz3qLTY73VZCin94eMep9qxoFvb66a1gj+ZRuIznj/wCvW74a&#10;Fy9158GUMRzkHBDc4bn0PT3rSnNXTMKlKx5x4jl0/wAQ2cukaBqfmBgQ01u5CLID6jlgMEHtnOK2&#10;fC82reCfAF3dWjvd3wieSMPlxwPbk49Qeg4rg7Xwh/wr28udFS7a980+b5sgCs+8l/mCYUMSTnAA&#10;z0GK24PFl34XsmubGGO4bcTskJAVmGN3HUeo6H2rOnNt870Y5w6Io+CtQS+0UW2pXIlvG+fJJwwP&#10;Tnuec+9F6bnRbhL+6zJ5jhVCZJHPf2/nXmnhzX7O4twkUZieNsY7MfUY969RGvxmDb9pieTqVZx5&#10;nvhepHvVRlohVKLT2PaPD2v3clhNba0igb8pg7TwO/bHYVqw3eoaowdCv2eEjkAZ4HHIr5gsWu9V&#10;8TRSSyu/mMANvIGOygdfTHrXsl5b63pVvJq63ckFqhCfZ2PXPGQuMe560/a6HHPDq9z0f7Y0b+bI&#10;5YlccsTn29ql8xo1DR/u2znnnj+tcB4cvnvhJeXxZW24RR7HhjWrda5aFzEk+50GDtGSPbI4/rVx&#10;qaGcqBNdaxNHdfZJRuUMMv0AUnrn2pfFmsPeoq4CxQHLFD973H4VlzX0V3E00asxYEHaAeaz3vUt&#10;5BBwABk54pe16Mz+rdyCPWLaytdt6wWEEtvIOefXB7Vi+LtU0TXPCD6LafuLgyLKZFOQwQ8oR15/&#10;LiuU1qRtRtJoDGDtJKKOuD0H41ytnvsSk08bK2MFWBB56Z6/hU+2v7psqKiron0a2tsN9oTfGi7i&#10;M9AOp/rXiH7RuqeE/hZ8OtY+N1rYNeyaZbRrFGv7zdPNIIreSRWIBijldWmwQxQHaQcV7Dpdncte&#10;ylSZFcNuXB+YN7d/wqTUtA0u40u+0zxRbQ6hol9C9td2V3Gs8U8Eo2vHLE/EikdR7AjkCoqUuaDS&#10;37nTh6yhUUparr5+R+bngv4ja/8AGzRrPx74luobjxKsr2LCwjMNvCITmPy4yWIV1PmMWZiSTk9h&#10;9t+HJ5dP8JWdheStK0K7Xk3ZJdiWb9T07DjpivCtP8D6X4C+J2rP4NMVvoIglhLkszzXWYwk3OVR&#10;ViUxsF6t83UnOdqmveJZddOlWLJHY2zb5YyMmXaCeDg4x2x17185gJugnKtrJu2nfv8A18j6LGct&#10;eVqekd/TyPZPFHii4gjmlS5lS1tl5Xom9e+MdgehzzXj9944t5b0pfpN9mG7zJcfexj5gO4+lZPi&#10;a0ufG/hy51LSryW3t1haWSEAsFUdQzfQc55NeWeG0vJ9Ti055/MiMTFY5CCQAAdwJyRwfu965syx&#10;so1EorR7f1/wx35dl8OR3Pp3w5Fo+rwrd6LNHeRyfx+gPXg17FaeCDcBY7kFoY9pBHGQOg9hivL/&#10;AAJ4P1PSZxPeRgRgFUVOg+UdcDjA555xX15oWl/aUisrY/LlQWJ4xj1969DAtuPvI+ezN2b5Wdb4&#10;D8KXdldxaq1syIMBW4C4I7f1/pXvcUm6zGWxtOFHp3NcPY6pexqtmuHijAGNvOSeufTiuygf92jv&#10;x6fzxX09KaUdD4utBt6mVNeG8cxwjCk4HqcVha3rmn6PF5t4kxQOIyY13EE9yOuK3jFceb58SAPk&#10;4x2yaoayltfQNBfrvbow6e/UfStHJkRjoZeleJbR+Y5NwcZG3IIBNauqQoiRuvV+ufbvXKR2lraK&#10;7WyjL9Tjp+NWNT1q5YwLLjaF79OOpz71HP3ImYWuQokRmKZZOjD07/UcVS0trWbTBLAvzO3zccrj&#10;2qW88QxTyKtvjtnaCQfbmlg0y1Gqy6jMrAKjAhfl+YgDI7Z9fWtYS10M9iNBaIsp2/LJlMnnII9+&#10;K8n8TWUNiRJIhjdSCvH3kHoO4r1W5TZotxGozIIiI3POH4wcV8561quqNcLpt2wR1kILOCx2g+h9&#10;fanUj0aLhqzyjxZot9JdnV4lyrk99uAOg/zivN9UuvsMM13DJ9mdMFieMkYPXrz0HvX1Xpf9m3nn&#10;x6lIIoDx8/TGP8f1rwXxh8P4b+/uF0yc+QpJiZ/mBwflIIGOcdeeteDmeAnyOdHVnvYHHRvyT0PI&#10;rn4jat9nicOIypJJVeSv90q3Bwfx9K9k+FPivVvEWktcaixhSR2VFJ+Ztp9B1z29RXw14l1zWtK1&#10;G5jvYd1nBKIS5I2BcDkt1XJPG4cd+tek+CviPbXbw6YZGAj2CMYCkOD90MDzjr79q+Ky7PpLEfvZ&#10;fI+ixmWqVO8EfdUj3c0sucEEn5mz+v8A9avCPHF/fNdrpodBbPlmVRyeeM9uff8AlXb6b4kvZtId&#10;UbzpmQqWfhs9M49+3rXBXjyyDdfESv3LDkeuPr1r7TG1lOnaPU8jDU1GV2eeSz6PDu0oRlJtu4lU&#10;OOTjOR/Wtzwt4jgtmXRr1iVkYmKQZPOOjfXH4VYt9LjupGg8oK5Awh55HPJ6kf41em8FWcVzBfW6&#10;fvUJYDJABJzkD1HrXzsKNVSU420PQnKHwyPSY9UkfTktpGCjB4HGSTnB59ayXeUq03oNwwMZ/D1p&#10;sFg0t0IXjw4G7nnj1z0610lnpjS3Ks8gCMTyOSv/ANc19PRnKWqPn6qitjgJ/tjxpcEFt3PPXHr7&#10;0uk6/BFfyaXMjLsbYXII+bGec9R9M165c6XpsMSo8a7U4D4Odx9O4zXCXmhXpm+2wqpUKdoc/dPT&#10;5f5816tKrJWdzk0krdBVMbXCSoUyOueRgfjjPvVS2lW+1GS3hQpArbtw+6OPf1NZKHyFNvcLgkYY&#10;Dn8j/OtLTyi24lhyq42nnHv/AJxXfDGeZzuguhHdWMFzd/Mdy988j/Cq/wDYVpBIZ7NDIAcHHQH1&#10;xnpVa8kU+YYHIWRhx2Oa67QZ47e3SEDzTsAJJwCR249K68Pj23ZmOKwd1zI45LYWS+YGYuW+9g/l&#10;71y3i2xs7xorjVInSNuAy8biw6Htkjsa901XT7W9CSzKBIpzkZGen4cdqqaloFtqtl5LBkLHIHUH&#10;HqDXqqpKSszxpRUXc+UG8Hw6m+WO2McRuuMrjsT978fzqaKO68Ll9LmkadZASHAwTnjGOB7V6xd6&#10;Td2N15KAEt/CcA4HeluNCsNXiSxvgVmU/LIOqsOeh6/j1pRpR1cNGWp6+9scFafaUdHYlcjCs2Bj&#10;1HH+fSuggleNC0h3YP456dKXxB4b1XQSs1rJ9rgP3vkAkBHJHHBXHToazdJ1WyuARMQncfQjNVGv&#10;yvlYJJu6PRbAm7t8xLtdDnr1H8hRrcF3dWgktnIeJ8kZ4Ix/SuSkuHjiCw5YH8jW3bavDJF5ETgK&#10;GIxjp9D3onWTdrjWH+0cza6oNRuo4MFZM8nuOOePX3ro9Z08Q2aRwQ5MfJl7jJ56ev5Vc02002O6&#10;kvgiLI2PnHOea1yFlPlMeCRWbTkrSZ1xvFqyPLYJopEKuOOo46H6VKkkUxZVBCqPmzz17Z9e/wD9&#10;etvxXpL2emyXuQccOR/d/wAfbqa4+zvvIsP3YyzgZ4/p3rllaMuVntUPeXunn/jPT43lGoafG2Iw&#10;eAPvA9T/AFxXPWmrvaZnnX94nALdPoce/wDnFerX4c2kkikYCndkAjb1OR7ivmzxNdLoF1Jf3o/d&#10;SszhiSdqEZx+n9K+Nzak6VT20ep9RlcnUXs2fSfhLxTcOPtV0wZXyCw+6WHckDOR29ea+pvB2uzT&#10;2Ymt9roSNpzkcjP4D2r87Ph54huZrZ5FACBvlZVxu7ngnk479K+mPAviG3jb+ymlaUSYKEjaDk/c&#10;GBwc+tfTcM5zdKM2eBxTkPMnOK1PsHQfFUd4phRkaVchwCVOSeuP69K9M0zWpLWVTL09F5ODXzdo&#10;yafZYvyCZSNq8dOf8+tetaFqJ3iObJkQ5xjjHt7V+sZdmDjoz8ZzDBWeh9JwagEVFgZjkbiGHr2r&#10;u9MnYwK6YVvbqe+fxrxzQNYt7ohHYZQdPX8vSvQrWaJUDbgBk7cdcd/yr7PC4q+p85WodD06xlJj&#10;DNhWHXvW1BJJOxTcPRfX/OK85sLmMKDGee5z2ro7G/WSQQ7SkgOQR09a9qlVOOpRsemQG4jIJbO3&#10;scVuWxEy7uM5P8q4qzvTOxdvmA9K2o7+OOQjnn0rpjPWxxVKbR1isqgIGwTWnEz7Prz71zVnMZZS&#10;O2fzrbU7H3fdrphO2xy3uzVhRt24dyefb6VoK8YfdIuc++KyYZjtO3n19KuLIxbdgeo/GuuFSyJq&#10;Q10NpQq/MpwDx9KsIxjYHrx/n61l282GORnPUH+daZWPYPL6sOtdMZXOOpT5dScbnfEZ2k4HPvVh&#10;1TaPLPfvUKBRgZ6evc96lG3GP5V2U5GXsn1GBRy79DTVLgnOAPoaceScHkdqBJGYgvcH09a3hPqc&#10;8oXYSOsIC9M8Dis9nZWAbJXnp1qxOCy7lwdvp6VUj+bLA5+vr9atSvuRKNhZJsp0Jx3NQEBomJ4y&#10;MCrDlsbWAye/Ye1Q7ok4ByBx68+lWmQ+zK7gsCy4JHT6VnylipDjhu9XGmiDMSTmqrnLc/dFaJXI&#10;jEy5hLJGUwCD/OuR1Szy3nAZ2gggeue9ddK4lH7phjrj0x6VkXYTyzngnvThuOW1zzi802KaBlnk&#10;284XPQZrirNU0y9KQjYQ2QQPbn8O9em6qr+SzQ4wOvXt6V51IftDF0AG8YPfvXdTemhzxk7ndaYq&#10;sv2jhWbj8a+evjp4suHtk0PRZ0cIfMuApydycLHlTjHJYgjqPau+j1zTrC5m02S6ETwoXYYOR2z3&#10;HPQDqeor4+8akyxTtbF4nL4GD83XqTzyT1PNfBeJPFSwGXyp0ZLnnpvqkfe8AcOfWsaqlZe7HX1O&#10;KkllsLad7iXdGOSWx8uOpye1fJ3ia6gnuXisMl53wgdNo3ZyvXghjjPbFe8a0s0GmiO4O8ZyBnjI&#10;55/GvH9H0iLxF4yjikjBhmlIKk4+XGNvPVTz07dK/jnHYmdVqC6n9R4HDxhectj6nst2naPb2Lfe&#10;SCMHBzyVBwPYE8V6T4e0zUI9Nha6XHIYD/Zzxn8KhtbMX88SOoRsBVXHAAwAMenAGK9Ofy4wkbnO&#10;3A6Yzjiv0nLaW1j8mzTEczdupQu4PMzPGwDe44x9K5DVrG7u23BMqOfUZ74rs7wureZH0UdP51QS&#10;IzzpGjBVZxknpzX3mCpLRnyFaR4t4lvTFZmFeH3YxjHI6V5fqzyAx3FzwTIM4PB4r0P4gXel2Pie&#10;70W3nEs9vMQQB93H3gf90nHv2ryXU9XtdTQoHxCgO/A/DI/livokrRsZ0oXZ8n/E74jyeHvEaWGk&#10;qt/LLlSgDlovnwDuT5VJDDYG5J7Yr0H9nrTWZG+IEVwm/WFNuMLmUiKUjLseuWBwuMDk18WeK7+5&#10;+KPirUdR8Is8KC8eIq6CKRQMRu0mGKmRduRgnB4z1r9OP2fNIsNI8G6b9rVmkgjA3SZLORkEt3Yk&#10;9T1OKSdlc9zF01Ciktz6usYzaWNrayALK6kjPGQTnJ98V6Zo2lQ20EcKqwec5Ut1P09q8bv9S+0a&#10;lbJBh/J+d8cDgjj8a96sbiXUlhuU+V3U4wMBR6jNc1GtqfOV4aGpe6ZLcjJI3FlBPp0zXpKadBaR&#10;PawneifKCcDjHp/So9JsLCW0kh2bkUBi7csXPUk9Pw7V1mn6FPMpnupG2MP3IUjBz3Pfrx1xXpqr&#10;oeNqmZXh/TLXRbVZI08246kPgge+D19z1FeQatoZ1fWbtbk4lkLSE7QoPzdAB0Cg8Y5Fe16ZqCWo&#10;JuA2RwcDJGOvH+FcffTP/bCXFrGHDglS3Redxz1qJ1VYdNO58h6zof2/7RZXCh4G3RlT0ZWyMMp7&#10;EcEHgivkf40fs5aH8UfAt38Ob3TreSSVZZLIm2hl+zyGBrdZYo3/AHY8uJ2C5xgnP3sEfoT4jtZo&#10;70CBS3m78lQDuZiTjpwAK5O6soo7aR2TcXXGVxwGHPQnORzXxmbwi7qSPpcBWlFpxZ/Kz8av2bY/&#10;Aa6J4Zt7b7FpdhZHylSKKRmwgDB5XzI8kfR2cnJP3ivNfSn7K37Hur+AP2apviNq91H/AGJf+Jpr&#10;G3t4rc+bCYmEn2iaZiSDLPgQrEMbcFm8z5V/WrxZ8HJNagm8OpbW93bXUglkd4kxhclYyxzyP4eN&#10;pPUHoPfdP0Cyj8BDwVqcKz2mIBsZBsUw4KEAcBlYbgRyG5z6/P4HF1aEm4yuuz7n1tfMpVqMackf&#10;npfeCrTxv4es4tVtmN5BK0ocxEc4ILFOpBHf8a+XPiN+zl4J0q80vWbfT4rGDTbiQyyQxsrlJoDG&#10;ibzkPEWycdFav1pOmf2NDNYRoBGgKg9wrHgsTycV88fE3wzrGp250vT0Q25VlHmNtzuGMnjgg4JX&#10;HTpXv08+bfM3Y8+lTknbofl58afhn4Zi0Ox8LeF9Mymu20kMV3K5S3t7yNk2l5OTHmPJyB0G3ndi&#10;vlvX/wBnT4xfCjWZLvS2s5o5IpJhNZXE8CtPcEhY2jnLEEKoZirAKSF6jNfp949+Fkd18OrnwlrE&#10;skUH2mOVjFIGIJ+ZgGAyquy4H410fgm58LavqCjxAqTx26Miq5+XcVwHAzyB+vuK9KlnHtZcvMd1&#10;DmhC6V+5+b+lfsW+C/FEVtNr+oT6NqE8Ucs9i7IUjmZd8qBl2jjnjJBzke/tHgn9mu8+Fum2tvo8&#10;lutuE3rJaAo26Utv25YsFKbQWLfMc4AUCvVtf1jwXqvjfWfBfiG6VnhVJI52KPFKAAPLTbubeo9R&#10;2xnPAtt4o0Ow0saXo8rTQwvn5VO4seylsZGefQV3Xi3cqdWq9P0Ph/8AaW+FPirxLokXgLwDBLex&#10;TXMcoa2kSKa2kgG+J2kJUKnm4BYHIHIGRX0F8OvHfiLwv4T0Pwf8WLyFfE2kW8Zu57WItBcZPzOd&#10;gzIzNgPJgb2+ZgueO01q0sZgmoaZGmxD+8UHayODkZwOpJ5HpXwF+1PJ4ntbK913TTcf2p54gtnj&#10;JJCSIGbygDztVd23OepHIrhqVFTbaPTwtJ10oPp95/Rz4EnmsEtINRvWEU1lFKpbn76hgflGMdhi&#10;voU2WmSaPCLWVSZFxzy7nHP4V/Jf8Hf+Cnn7TfhzSL7w3qurRapZERRW9zJZxz3KoFCn97ui+6Qe&#10;BEdvQZxX7gfsy/tb2vxaENlrl1m9OyK92gwW8CBTIZYIjyEZQAqZJDNgsQAx4czwVPERtHc8qWEr&#10;Yf3nqj9BtTWy0dBarIHDKGHQngcnArk38QiCU3UQ81OenUjt1rCi8U6Rc/vDCDvb92rkY5Gf4c54&#10;6kcda4jVtUksNl46l4HZtwhUyEY5OAvXAyTnFfnuLyJuXuo+hy3HXaR7vBe6bfNG7SeWXGe2ffIz&#10;0B9KxtT8Qabp99KA7TBOuwE49O3H1r8mv2pv+Cm3gb4L+I9J+HfwSgtfF1xDMZtXv3YxwQcsPsMG&#10;zc/msMPLNkhRtESsC5T8xPjR/wAFHP2kPiPq8OpaJNFolnZyLK9hYeZbq7BQHWSeUtJIT94ZwuSB&#10;jgVxy4ZqbyP1fJ+DcfiYqduVPv8A5bn9TdvqzNafa2YMJD8kY5bYP4uMnHb68VYt9evYNXt7W5Kx&#10;W92xjUbQWZypZcMccgAnC57k8A4/lu+J/wDwUI8ffE74cQeGPDNpJoniG01S31GTUrW8aF7m3jia&#10;M2qpEA0Cbm3v+8YSYCngc/Lv/C8vjBc+PtM+IGr63Lq1/pN5baglvfPcSWkslkxNstxAkqCUQjKK&#10;25WKkqeGOd48L07WufW5d4ZY2pByqTUWr6b+nWx/XB8S/jL8JfDPj/Rvhr4k8R6fY69rcfnWumu5&#10;+1zqxCo4RFYIHb7nmFd4BIyoYiLxD4+8HeF5LEeO9asdDF9JJBaC/nSB5xCN0jRhj8yR9GYfKGIX&#10;O44r+QD4zfEvx78b/il4g+KfjdootQ8SX0t/dLbtJHsmliSMxxtuDpEiIERM4RPkX5QM+5/ETxX8&#10;PfiH8DNH1vxl4m1ZfH+jxPBd3M3mTrOjsQnkrvII2rEoKBeVZpNzHdWkOEaMrq+3fS56c/DSpBUn&#10;Oo9dHZXs9fw6f1p/Uzo2ueGfF+k3mteB9Ttdds7OQQ3E+nyrcpFJtDlXKZAbaQcc4BBOM1FLpMN3&#10;GCYioUhS4HQmv46Phn+0d8aPghrMfi34ca1caRertDu6pcSbf+eR3D7q9wgBI+9nAx9qa5/wVt+O&#10;esfEDw/8RLe208SabYiwutLXM1qxKET3jW7shM877WXa2IlXgszPlQ4RovS9vUxx3hxmFOolh5qU&#10;fPR+lv1/I/cvxhd23hrQ9QvNdljs7S1SWe4uJXWKGOOI5Z3diFVcckscfpXjHg/x78J/H1vbap4K&#10;8T2F2t4g8lzKsDPucRIiLKVYs8hCKgG5mIAFfl946/4Kp+I/ipotz4L+J/gTTb3w3qWn3NtqNjYS&#10;yW80+QrQn7SxLJFuBLxqpLYX5lNfBnxC8EXPwm1PQtZ8MTvp+t6Xb21xJexTRySJO4EsM0RT/Vus&#10;bBTjncC/BxXtZVk1LD07PW34HPQ8OcTWusa3CXS1mn38+3/B6frr+23DrXiDRz8IfCOoBLuMM9/a&#10;jOJI1dXTzV2GQqxQjgBuMn5CCfbP2K/Bd9of7PvhV7mzuBcSRTFpCskSnzJW2lfNGVUJt4wAcZAA&#10;xX89Wua78U7/AFNvHGr6zcX93fhpbm7a8aWaR3XYJJn+8X2gDG7gcdsD9xP2Uf8AgpH+zvpHwc8E&#10;/CX4uR6voupaJpsWnXF5PJFcQzXFsFjDKkal0ilHO9/uAY6fNXTj8DTxEHFaNdzszzhXG4bLqeHw&#10;0XOzu7LrZ/fvp6H6i6X4eitrIQlC8mR8zHLcnr6Vn6l4RsxqC/aYHEsSZdgTjYzbu/BPH4Vy17+0&#10;p8B/G/hj/hNfg14nsvEM8N7DbNp1vMlvdOsoblY5mR0C7csWQjA456/TbyHVdKj1W6UPGVYRn7yF&#10;BjncPl74IB68V+f5nw7OlDncdD89WIr0pJV4uL89D5U1H4daXr2prdDbBGjF367m54AxgHPRs9q6&#10;C5sBpsyxRR52/LuUDp68Y7V6je6I0t0Etz5Kn+HHA/DtUljoxdNku15M8nBx+XoOua+Ilh2rpHow&#10;xN9WQeH9HgnSC+Yb05BB6Z9/ofwrTfRreGVlhkIL8gHnHPIrdWD7HbRWVscJH90YwPU/mfyokgHl&#10;i6iPJbaRwTkc12LDe6tDSOI6nnmoqq3hbbskT5en8A6cn35rP1C0mLpcyuCFHHJ716NLoNprl2lx&#10;qkvlBCEAVtilcZ+Yd8HpWgng3wvf6nFpl7cTJDMhbejgMvHBCnrg4OO44rnng5u6O6li4J2Z5BAs&#10;jgzXBWFdu3dkA5PGAP69q5y5hjivI9PuCJPKIJkHIcAg5BHHPQirdxby2V7cabeKxktnMTlgQCQM&#10;8Fh36j2/Ord2YrjQoIIgEZHPIwGXPYj/ACK8qUbqzR60bLYy9faybVJr+CNEjkZDEkf3I22gED0z&#10;1wa5vW1sLGxazSRJ5rxGSZeCAp7Z7/nXT3eltJaq5IVDnGehIGMj3rzu70cG6EhyGKbS5PIwcjHr&#10;Xn4vmjey3NqLTtdnNR+GbKOzSWBEMvmZG4Zwx6cV0q6VLMyQIq+cgJAbOC3UgZ6V0+nX6WWsLqli&#10;iB4wcbskdME459+f5Vp5sL2b7dNiSQkglTgcjp9PeuKlg4K/KdFTEyueZPayz3ivew5RVwQ3Gf8A&#10;9XNO1fQ4LnTY5dMiBQMIwinAHfOew4/M17lZ6Hp1tGqSxKH24Q47+p9f85rhru3SK5/s6dljZThm&#10;AJGCOuPStquAtG0upnHEpvQ8K8aa3qfhSGw07Tpng+0rJKu0/wCreIjhiOTvz+h461keLviBbfEX&#10;wxpvh6Cx+yzxJ5l/cI+ElfBVRGoJIGOHBPOeM123xG0ezvtSjjs28xIokKTgZB65AHQlTx689a4a&#10;18FvprZscXEigOB0z/scY+b0Jr5vGe2jUnTg/den9f8AAPXw06fKpSXvI5r4f6dJo1lEYg5jWfcY&#10;3bIXb8o2AgEDH696+8NG1LTRawTWODvRNgAIGMdhyO/1NfJ994T8ZXUdtJYoI5WlUtvfA2Dhhkcd&#10;PbFfR+nWstjog06wkLzR7UVl4Cpjls/yFduU0Jw5rrT+tjz83rKpaV9T2yze6S1S5vuZTwQfT+Hp&#10;7Vj6jqSyakk67kkwdyYG0qcdPQnHNS+HtTtL3R/suoSQ280CBi7uRuxxgZOCB+dUrq+trtVeIAlF&#10;G73J4yO+PavYrawVj5+m3zbD1ha4uXnhChTkg54PsK37aSZrVHcNyDtz1wD29qxYUuVXzJwFQc4P&#10;fPB4/wAaeNR+y6kRdMxixtXcchV64A7CsI8sdWW430Nu2+zzf6OmWkXkqOuD6dsVqxWekxMl3cRk&#10;yED5GOVP/ATxxT5HECRm1wGIDY/DvWdq7fabpJrDBkwM5JC57g+n4VFamkiV2R5L4v0W2tb0TaLC&#10;iRTkq+ScIfXuRn8q0vCGmf8AElMOsQqXLs3JyVB7H6DB46mu+Okee4ut28Ln5eBjuTTozE+Wjj+Q&#10;cH/GvMwuXxjUdT8OhrUqtx5TJiW0swUTlmPyg8jHTv2qBIBLeeYyl9mMFjuwfbPYYrSk0q3nt1kc&#10;sWGeegOPQVUs1fy3itUO5X28jgZ7574rtnJ3UZbHC6fU3mf7TJt2ZZhzuxWlZwXEW62jPOQRg9M+&#10;lc/qF9FpK+c4ad8gBUA5/PArrtPuoNWjOoaewZFyPQA459676ElzNN6nJOnpsWbLWrqeZxcnMYGO&#10;TwCD616OTb2luivHtbaCfQZGfyrxOS7ijumFuDtU9Oee/SugtfE896Y7W6kDRn5SB/Dnpk9frmuu&#10;hiknys83GYRvWJ3st/PbASxjCnpjnjvVOGQq6Hoz9vUH0/8ArVlQ6gFuVtLlf3ePlkz3HQVu25gg&#10;hlmZ+Y1LgcHAHoema9WFTQ8atT0IZSq3HmffAI461Tv4VmY3JA3AZUD1A4+tJBqVtqG64GV+Y4B5&#10;PHr65qvqE8jQGSENu2koe3vxxWsXfUwUdTyfxVp32+zNoxAIJY7v4j71+Z3xS+CLWiXOt6DeXQee&#10;4ja6jVvlk8xjuLEYYKBgcdF4r9Q9bd8CRcfMCOc9a8N8Q6WREtzAFkWM/vBjJI9vXBryc5wXtoe9&#10;uj3srxUqUvdZ89fAm+0keFz4XtV+WwIG4HfuZ1yzOeSST7/XnNfRDiJoUgt4wFUAKB3Htj+VcHat&#10;b6a0ltYxRqsxyQqhTnr275/Wu28OW1tqGmzfa5ArQuAPmwcEHnH1rPLazjBUr3disXFyk6hFcQSB&#10;GkRhuyG7nAHp9adpji4U20bbCgznOcrnAOfU+laVr5SKwnILk7eOhHtVePTbXSrRru2bbKxztJ3b&#10;hyenbFe3QqnFOOmpvafqC2Nwt1Eu8xkMp5GGHfivp34PfFKea3TQdbKyTBv3WFPIY8dOgGMYHQV8&#10;XtdajNF9oI+dsHHfB5x6CvRPDcqXLLOZBbyRjcADjryCOmcH+dfVZFnU6NVWPnM6ymFek1JH6OoZ&#10;BdZjA3n8PyrYE8hfy7jHHp1zXj3w+8af8JHp+28DfaYSIiApxIQAcr1J+navTo7kSZd02Z4PrxX7&#10;hl2LjVjzI/Gcfg50Z8skbCccg7938qtF/wB4SuNvAHr+NZNuY92Qx3HkCpplfBcthR0r3aczzKkN&#10;B7zOkhjiOB0J/wAMVbWTB+U7c9vasRFJk5JOefpVlDOsplc54xjuK7qcr6nHK60RsrdDPzfPx2+t&#10;bkF3bvuGNqqDg561xRkk2ny8gnIrQhcRQiORtxxzXVTqGczce9iZfkBI55pY3jdWaQ4zVQNEE83G&#10;7dyOcYpy72UseMj+lddOWhxzvsJI2eCcEdutZE0kqPvXGBxk9z+lXGUHO1jn064/GqGTH/rRweB9&#10;R/hXXTlYiULqwM+8grj1zSgk/d5NAQbyFwCRTCmJP3ZJC9676TOV9mWIn3Kcg8Hv1NSxsV5ZQc96&#10;hDb8AD5jUysocLKMY4z9a7oT1M5xW9i4JiDtPI4z71ZlVS4KjJx0HX6cVm72Y7gBzxmpAUbMa5B6&#10;Z/x9K7qUzhcbbFnerNsPLDqO45p/328teePp19ahLAAqnHPfrjpUomjCBWGP9qvQp1Lqxw1Yakg2&#10;Dg4+XvTWYNESvIIOM0xZBIhK8DuTiqkkk0gxJxjjHSuyEjncRmVyQg4zyetNaZgjKuT256/hmpST&#10;1xkfXHNRttRufmA6Dpz9K0c0ZyXY/9bmrS7+03JSOIq2MiQjORjsP0rvdAEsdh+9zvEhCnOcjHqf&#10;5VxvhaDGhl5plnDO2GA5VQcgEA4Bx1AyB6mug8P6zdakr6dcYSKM/wCsHReCcH8v1r+O8J8SUt2f&#10;1RiNb2WxneMITqEHKuBGGORwXJHQn09PSuZsooUCQng4GScZJwMZ9cV1fi3A0ZLl5SnlyDcBg7Q3&#10;HIHHU9e1c4tqryu0wWNV2kSHoeOw9jzX3eR1E/ce58PxBhv+Xh0tojvIskZUgjIPqeBgCtS1dgmJ&#10;kwE5xkYPX8aoWll5iAyAq6Hk7sZz0P4/yrXhtJLguNoUxMegPTHYfyxX2lKDufFTtfQdiUgGJXXD&#10;BlJ4GBxj3rSis99xvclW29R0Pc4H/wBeq/lMkoWUkH+8ckEf57CtOAtGrSxnjrjPT2x2r1ldHNJd&#10;jotOee4b7I7AbAFwffp716pplt9iRY4DnAAb39TjsPbtXj2nx3TSRGNdqsBvB+8CR93PevXtFgv2&#10;Jl2qY/usR1A9PrmuyF3qziqNHZ6fbq9yAhAB5OeNuK6u2eAJ5b/KwJwRnP8Ak1x9i0iECIZwd2fr&#10;159q7LTYGunCowJ3YHHNbU09zjq9zutPntbdVVF3OFJOOMg+vtXZ6LcRyr86549Mc1xsMcAT/R8q&#10;wGCec/hWxpF59luw0q/u39B90+uK9SlI4Ksbo9SsG8xj5SnI7Dk//Xrp7OEeavG48HHpXIWxUp9o&#10;t2z79OPWuk0lblpPNccfzPavdoTdtDyasUd5ZsBCPKIGO3oa3ILjLgTDn14rC09HJ2lep9uKtZgH&#10;ybtzYx05zXoRuclXbQ3lLtmSM/KeWBoVgw+bOGA/yKqRMk0QEbENjp3Bq2IOiliS3U544FdEWcTv&#10;cvRMh+UcjsfWroZo2BbkDoMVUt4eArDCqeCPboKvxqCvnk9O1bw2Mpa7k1nNO0/mPwpBBzz+daMa&#10;qT5yYx0PrUNpHhhJJ8xz+I+taLIuNjKSCdykcf5/rWsWRJDUiSVsk7RV6GJmJDd+Vx0FVoYXDjcw&#10;2DnGfvVcwzDIwB7e1bIx5O5JErrk4xg9fatNJCUA43D+f1qgFjfbIM8evrjmnwCBn3SNjAxgZ+Yk&#10;569BVJ66Ao3LSxzyIWgPKdj7elW0mwPmHB9+9UHQJ+8i54wP/r1LbSyoWknHOPz9K6CHBbmspVB8&#10;vQcnA7mrqzKdu5e3Wuf82YnzIxkjsOtaKXchQM+BjAIppnPVj0NFJmZeBjr/AJ4zViO4hl3BT8y+&#10;ox09P8axYpWkDCPHyjkChpCmM4HHNdcDknCxstcIflOGYHGfSlSRCDjgnoTWSpxy33c/jTftZ2kf&#10;kcV0JoxdzZZpNpKYGMDHeog56OefUVRF0AAM4b19fXFEbAyHeMr6HpmtObqiWmaMVyB+8HPtiq1z&#10;egYeYYzweeKYSjPujwCOSB/9eqWq3BtLSS9lA2xqzE9egzXT7aEIucnoRCnKUlGBw1w/2vxtPdRy&#10;boY1RUIGBlQQevXJ5rjPi5bJq/hiXTInzEh82YbmCuAckFcgNjrhuPapoJLq+vLi8WTcXYlMnovY&#10;cccVwuuX73NhNFqMrFY1OSDycnBH9K/h3jXiOeKxFWb+0393T8D+sOF8iVGjTiuiX3/8OeTfBizm&#10;g169urZ5HtkXyGy3AaMq4LDocgkA9evrXvmsWVp5v2pSfL6kN/Djn9a5zwPYWdppcel28ax73dgw&#10;6uD8x57kfyrsbqO1aMQ3B+UsBtH51+b0qXLCzPvp+82zzHw54j1nVdVutNuLJrW3hcrG7lm3p94N&#10;kjaBjGAucDgnOa9OSyFxbC6k4jPDZ6EY5Fc3PDcQQxpbHITKxgn1OePp9K4698Q6lBqUmiXybmjI&#10;yASAcnqB09+KqFS2kjohG+h87XlnpUfxT1N7GPdCsrCOZjuDZwTk9BzkYA7dzX0D4FTRGYW+rMwu&#10;oXyh6KVPI5+vX8KxfFngtL6ytp9FVVmml5dcAZY4YP6jv6+nNdtY6NZ6FbppFoAcLhnbJ3EHGeef&#10;oO1clCk4Sf3npVKl1b5Hur6cunW5mg5edQwYjoMVlob6b99KBIF7jtWPoR/si18qVnkyPlVicDnt&#10;n09K0GgkvS9tpE0kIkIwwXBJPUAHjrXp87Z5so62R5b4x0i9vruCO8j8+NZGaGSMZbceoOehrsNH&#10;sDpcSxOodJfvZ4xgYA9c/Wt3xDbzaLbRWsoAKYZpC+7cehX61yl/eSWrRXNixkiZcsoPAI6A/h+V&#10;ZVYJO5bd9DoXtnhiMtuQFQgbe+D7VUkkTazS4AfrjP8AnmoLPU47mze9ukEbHKtk9M9e1S3l5bix&#10;yy4jHUjn8j/WsmdEINM4Zdd1HQ7svZKhc5GCDjaeOgxxWhqutjUNLW03cFwx28fMB+Z/GodQnskt&#10;I7+9jd4ogAdibmAJ5JA6j19K4e71oajMRGoiRSNhClcjsPXp1rFu2h306Wgy48V2lqV0W2t2kvHc&#10;AE5CgMewHU/y/l3lx9jttHW83K75w8e7p6n6V5vYXDDXEkt/llU4ww7NwOvQ963NfQyJJCHCSNkN&#10;g9AfasOZ7m7hbY3E1rTZ9Oku1fbtyoERyd3bnsM9+1cbpT63Z6o32u4EltOF+8B8uPT+teWm61LS&#10;GmUgiLcMODgcf410dp9qk8PSalMzEMCygk9e30rn9rdlTpaHbiW5k151mIliUE5AHyjsKNS1yCz/&#10;ANC02NhLzuY8Ak9h1rkNP15IreOQP8sg9iD6jr+tVNV1O0+ziUyJCu8fOxxn2+hp+00CnSsek+EG&#10;1yTTxc6hM0LNuRmGAWUDIBxkdeKv2+tQaJDJqE8jRrnCxhclvQn0APeuW07xkklsNOkAETNkvjDK&#10;VXII9QT3Nchq+u65e2rtcqiRFuijLEA8c/rWqqWSsTKjdnQXuvC9mfUJlJadyU+YtjHYmuW16Jr8&#10;LqcMjqkPyvt4+9254Ned3upX3hq0n1PTJMsWJMTcDDnqAfQ1xOofEy4s2s9Fni+1y3SNM6pIh2MH&#10;2DKFtwODuBIwwBxW2HkvtB9Rk37p2Gg2Gp6Ys891IuZ33RRrnIXPcn146V1wtrr+0beM/PvYFtq5&#10;bb3HfAHr0+lYml+J9O/sb7Vdwt9pEjQ7SuSADwQffrkdvpV/RvGY0vVZZ9OdbmaeN0lQn5Qv3uTw&#10;VUYHPYV1fV18KFKjK+x7Xo99NcIun6WRFFZncjKADubqcjv+NdXex/2lrFvZWszGBCjSnkn/AGhg&#10;9OmOOtfMfw5+LcnijUrey0HyIJrjDPbxbnAZyQEErKAxOM4XovzfX3661eXRsf2agiuZuqMwb64J&#10;44P+NY80Zx5ou6OLE4ScXZqzNjxE8Njqv2SwLxJKgIKnA/D8az9AnsdN0q5tdSCtcvIWjXJOd3Bf&#10;6gjp/hXIeLvFmu3uo2lvayLHFH8rKcMM/wATAgA5PT/Oa6TxKbKxMVnZqlx5qGR5M/MrcfID+ZNR&#10;azbRiqVtzX0zWEsVcSIzFuy9D9a5i4uAl8humO1mwAT0zzzWkIDa6NLqE7FZUAwv8OT6k9a4O7lu&#10;b67A6rnndyWOP4QK56kmlqXGlbc6u51C1s/mncBB1PH61la1qcesRwQRxl1i+UNkLnd9Pasa80+4&#10;+zlnAx6HjmqunTFE8pkwAcY9s9PxqaEnzGc6Ojsc9qt1daCl54j8SXY0nSdPieeS8llRIgiYIEZZ&#10;vncjgKBy3FeX2PxHvfHOkLess6LfZeLzsbtuSF3AdwOuOM9OMVs/HHwtpXxMsrTw54n06Ga0sZvP&#10;jtGjDxtIAQHKv1Cg8nHHHNed+FtPh0vUYNH0dUhitFMQTOQgQcDPbHaoxdSsqvKvh/G52YWhB0+Z&#10;/F+R6d4K8Mwi/uINZEYhjhLMjDhtx4H1HXNeX3/hmx1O8ntoYRAkbsuIz1UHPGSeDXf6dc3/AIlU&#10;2NgRFcl9pkbKL09cH+vrWxaeCrqwx9slBvJGAOeFPrg/xHvUVYKUUktDen7ru3qVfD3hzTxZS6RN&#10;HG8VxCYpYJBiMxuNrIyjqGU4PPevM/APwSn8M+IXt9WWK/tVVhayIpUpGWOxNuSQUGB6celfStra&#10;21lH5awb5iec8jI7/wCFH/Cb6f4duGt72yeTgFjCVyFzy2GIzgdQvP51yYnDwlyyn0NYYyok40+p&#10;3GiWUtw/y26lXfeSevAxz29z6165o+mRWyhIAdrHJzwCTXj2nfErwxZKEtZ0bzwGU8ZOeQMdR1r3&#10;azvLa60mO+gBAK5weoOM8/j0/Ou+i10Z4mJjLqalusdrMJTk55OemBXRpdRyFLZFG1sHPfFcLZTI&#10;9ytwxJLkKQTx60uteK/7L1aCxjtMLIqyNcPgoATgooHO8dTnjBzzXUqqR4taldnbz3kFt5so+7CA&#10;WJz3OBgd+a4y6vJry4aRiArHPP6dP6Vpao8c0wVD948gdMdv1q1bWVkwZ3PIBCHHUj07cetaqfQ5&#10;J0mjnY0uJ7nbnC46+ox0xXOeJHTUwdJYGP0dfU9M49e49K9LQ2a28m1gAOuOuRXnstrNqt3NPbI3&#10;QKeMYBHH+NXF3ViZHnlvMtncCSQqhjP8RGNwPbOM13Olaqbq/TzgJUfqO3/6q868VeDbu8sX08kL&#10;LKMDeM7ecg4Pf3qPwvpuseGd1jdyNM0akb2OM+n5Dpit6EZ86XQxlZo9o1BbaK0nXUCFUqSuAM7h&#10;yBj0zXz1reix6rcvPCoWQNgk/wBK9Nu7pLq0w10rycBQTkgZ/QVysEV7IZJgvmEkbseh4617Ps1u&#10;cdSbWxzen6CgdY7wARrxgAHcRWtNomm3BVGGyMYyqnBAz0z6HpV3f5EqsBllJyD6+o9f61Zsreb7&#10;Gb2WMbpec9cVHskjL2srnyNrfw6tZdfv77WrONLe8neUrtXGM/J8h6cAEnvXEaZ8J4r2ZdSSyjGm&#10;2jtkq3zSBO7EfPkN79MV9xXOh2t9Elxcor9g3f8ASuek0+3+2nTZYVWNRxsGFx1IOOPz/lXzuJyO&#10;k5XcT3aOcVOW1z5rstHgF2Tbbtr8Y+p9fWtW58DXcO2TK3COpyoO1xn1HT8q9quvDaSguuFwfuKM&#10;cA8c/SrCfMAqDGz5V3dqzeBVrMbx8+h4ZqGgR6VZJqlmgSdSEJk3DI79OeB0qqllcatOJl+Uudoy&#10;OAvfA717jqcMM0LfbSSox16An0/+tXJadotyJ90+BGM7SMcntgf41zyw2tlsb0sS3G8hsll5drGk&#10;Kb3P32x8xOKgj0uNj5gBzwGU9AfX1rv7WC6jiZXXEQ6HGDmqDWIlVpgQF7HpmuqGmpyc7uc9cWqz&#10;QiILuWMgk+nHFcnrd09io06EhlYZbHoecfpXqNwqQMEiBVARnIxu7EmvGfEySrdXMirszKQgPcHo&#10;auc2o3RrQhzSsc9r92j2CwAZ3NuH/wBb8a84utZEVwHgB3Kw+rA8cZ4/H/8AXXa6hbTLbtPcDoo9&#10;v0rzme701LuEzFjnO1SMk7fmAG7vnt3rzsRiJLrY76OHszumMc6o6gjuVP0/zmrrXMyOn2PPmY57&#10;L7iqc0tnd2i3NrJuiZRjdw3TP5/yPvUWkFoLiImRsdSfX2x7969ilV7nLVO0h1Bmj8t23SL6HP6c&#10;Voz3ksyIY2G2Ifd+nWrErWWqKs0USq0YxkDBx7eo9KtT6Xp7pvsGYOVG7qQR7A9K+iw9VngYqDvs&#10;ZczW9zP/AKbECOvIyR/n2rnbyKzWfzoB+8xke/bOO1WJork3jLMwCAgZ+nGKbd6DPMu63m2995yf&#10;l9Bjof0r1qcl2PMcXcksp7e5tWtdThEvmAEo4xxjg5ryzxT4LgtrZ7qwdk3MOnCnPv6dq9Rhga5k&#10;EMpw64CsBkH/AA4qWKCa/gks7tSAv3cdRjv7/wCc06lKM1yyRUJOLujwK3vpbNvsVyrIOo4OV9x2&#10;xXTWaGXaFGQqnOO39c1veKPAGstY/wBs2arIIFGQjc8nAG3uB3NeX6Vqb2N2JnIWRM43KeVPHIPb&#10;qPWvDqOVOfLPbuevQamro9V0hFkkFuQRzwO3vmug1SJreMSQNudTjCnIBPrXn/8AblzfW2y02xZP&#10;JHOO/HTj+VT6He3kFwwupGfdxg4xx6Ht9KHi4uXKjolR6kPi+KfVNDZ5DhrUeapboD0zj6evSvMd&#10;F1eSVRDcqoA4GB68c+te4XkC6lDLpyjaZFIJHQZ9j79jXgq6DqWjX8theRqqr8yMGyDuJ4HcY6Z6&#10;elc+OVRVIzht1PQwM4qLizpZMmMxR43MNpB5BJ9cYryT4pW9ouk7bxHmg8vc6wruk+UjBQY+8O1e&#10;sLZtFanyH/fBGcsD047n/OK8C8TTa1A6CSTlcmU4zuTb69QST27Vw5jVSi1JHs5bG9RNPY8n8LeK&#10;db8NWjaTpMcE0cuFCXOdyxg8lcZIYAd8jtX0H4S8X6de82xJmjIYg8AnsPb8OK8NvvDR1Wzae1LF&#10;Lg7ydozuPXnjAJ6dqvaBcHSpzLEokbYqOgJ3YBznn3r42NerQknfTofY1adOqvM/RTwDrjasWt58&#10;ghiygZIx35PTFe8WLie5ijDfKvHBPP1/Gvgvwf481C21AwzyOYNm5iyg/wAQAAbg5IOR2GOa+2fD&#10;2s295YQMrBmyVJGOCen+OK/YuGs7hiaVk9UfjHF+Syo1PaJaM9u8MsLIyCSRmd23At2xxj6cfnXq&#10;Gi3s5c+bLiNh8qHHXPXP04rxHTmkBEkj/N69vb/69dnol2FvyQ24EZJxnJ/Ht6V+jZfi0rH5jiKH&#10;MfQNhKqjzJcbccDOK0bTU4ixaLCuh4BrzyG4gnh3zSAk9Fz83XvWpBcTFhJhVBxwPTP86+qw2KTP&#10;Hq0z2PSdT852DKE3Z4HT/wDVXSW0jZDjOegJ/pXm2myzBw/THcf4V2cU7OgRxg4zzmvYp1LnBXpn&#10;fW12UUn7oOAfUV0toVRN6t1PPQflXF2A8xlZjuzjrXR2kZRDsABz0Poa64Svqcc4WNuGZ0bjHB4H&#10;41qwMZFPPzVgxkTgq5IDZBI/lWvAN3yjo3FdEZdTLct+Zxlj059607a6LAAgHd/FWaiASYPIHb37&#10;VcTO7ccZHv1/Ku6FSyOStSNEyYIAA3dz79qsrMdvA5x/n6VREjbQcCrUe0/Ox5/XiuqDOeSZYMg2&#10;ZUjJ/KmOx/iOOD/L9KiLFVx0HamSFWBJ/KuhMxeupVAYAycdfy9BTFj8qLnlj+RIqSaRRCeB8vc+&#10;tVotzqc9ua1jJX1M+TQfI0jYUnJFNADH5h1H4UuBknpkUzKjcy8j0rVTZnKKQ8IASFHv61k3Dlma&#10;MJwDir8hG4qTjPTnFZUvnE8HAJ5x3reMyUijcxoI8MBtPUex7ViSpIF+bkdMZ/nW7KocddoHc+lc&#10;xqN0Fm+T5lTj1JzXRTp3OepKxy+t3vlqbaHkg/N7n0/xrhmvo4LpUl4VskkCupv4rr7M0kijvjjn&#10;H07VwWpRiW6iVzwT/M10wTtoTCa6nnHja4kfVruWxJYPtOcfMflxg9hXgWrSMbOVImBxyueOR2Nf&#10;WOt+Fba6eS4s5ANy7SuDuYqOxr5m8X+GLnTZGtpldZW+fay8nfhkIHp1r+WfFHKsVDFTryg+Vt2f&#10;Q/ojgbMcNKhCnGa5klofO2t3b3pMMRBwAGI45PoKyPBGm3KeM7fytrCIl2HoB1OfbtXp2t6dZ2M6&#10;pHF5Y2hhkc56EGsbwnpBt9aeSJsHb8pA3YHcZ9Oa/IYYOXtIt9z9LeMh7OSXY+kdJEcl7BeOTtxl&#10;eMDNdftY5L84OM1yPh8kLDMGDbBjJ6dOmO1dVe3UVtAG9ew7E1+oZemoo/Jswh71ipd3kNvaGWXk&#10;9BjrmsHxHqNnpvhS41o5JQJswDy7MAF46lucVcjVJYnuJ1BjTOeO3fIrB8R6ja6ppi6Zb8qo35Ix&#10;yvKkj0Fff5P7zsfM4jc+K1nvZr+81G5QrLPcSysnGRubIHHBIGBXzb8ZPicnhzRWsrCFjNdzeRJv&#10;AEYjdG3bh/dYcds9ute0fET4iaf8OfiAuh6gyu95GLhUCO+xX+XJKqdoLAkZ9wOxr88f2gLy9+I1&#10;xY2VpIYUTU3WSNCd5RomUDavGcZIJzgda9+p8Op7GX4bnkrrQ9E/Zf8AD/hPTfAnhQad5d1bWcGI&#10;zcgYYszgM68FWGMDv/M/bsvjTVNP1G2FtIsG0FhGcfKoPAx718P+BPDVl4c0gWuj3AVZ3yitt8xQ&#10;mBtGAOOMAHJx36V6/aX80bDVsYWOTarEZI/x+ppyprlVzur0OabP0Z8AeIG8eeI7O7hgjtFu45Y0&#10;ZS5TcmAHfIHIIJOOOwr7S0exh0q2jmdtyxD5eOw69fU1+d/7Lviu98UaPLDGphXT5pUXGDkk5J2j&#10;pn9fwr7rgjnvxDdBsYHIB4yD6frXg86hJnh5jhbPlSPdYgrAwqu1SoBUcc10ekeZaaakUhP3m28/&#10;dHQVyfhi7g1CP7NcHLBgxJ/h/wDrV0l9qFpZrE5+dJJMYQ84HfH+NbRzCPws8SeAktRq6LI8Ba0z&#10;NKG6Hj5ScE/hSXGg2V1ZBcAMvGR2I9vbvW5pl3FHrAmhwY5tq7PZRnj+ted6Tqmrr4817QpjI9rF&#10;aK8auCI9xnyJOPvE/d5wTjHQVjiMYu5pRwrWrL/iD4U+DvE3gq78K6qs0kNxbGPzoZmguEfO5XSV&#10;MFXVsEEV8DeFfgj8Vvgr4tl8A+GBJrHha7mhnW9v2i8+GJlzNF8m1PMD9SFOQ4Y4JYD9HnmsRIly&#10;25eNr8cE/wCzzXLeK9Rlldv7MiMkgi8ojg4HUn2+n418xmNSMrSe6PXwsHFnhFtpGnwSzxMm7y+g&#10;xnH49cVOmjadcQmKNBGG4yORmuqezYWbO7blkUhsd8jBFZUFlHFEiIS3qa+VxVbk1Peo0+ZaHkt1&#10;b28VtOt3GsssT7QDzkDoT07V5NrdjFJcyzyRA5U7UIyOPSvbvFMka3xt5CVODv46jPy/nXl2trf3&#10;DfbGjxa4+XkH5h3PcE9u1eHUzG70PVoYLTU8E+I3hKDU/DbQtZI0rP5kZ4H7zH3cj1HqMA1+QXxc&#10;l1vwVZnRtLmlsZAjNP5bruVipYQq5B4bsVHGOK/c6+srq9tPJt2cqm4sq43EMuDgnjpXxV47+Cnh&#10;TxN4ou4tTgSa4mVUlVC6mPGQmWH8Z6j0FTVx1VOEoPZnq5dyU5NSV0fkNoEWt3llHqGuziO/uXCu&#10;RxI6KMr93JRT0OecDmu6m8Uy+FPCsOlXkzqzNIfNJ3Oqu3ckYUZOF/uj2r7G1X9j/Ry0+tz2f2xg&#10;PJhUr/B0ALqQwOM5PU9/USaZ+yx4esrprq50tHRIjEIJGwiqechSzdM4/wDr19ZHiFqNoLV+Z0On&#10;Rm+aR8yeGtF8Uw3qfYoZIrJoy+4sWLNjGHDdcf3uvt6aHibwLqGuW0dnrsXmRTOpmhBGQUJKPkdM&#10;cEY/HivuK38JW8dithZx+XFEhCIF2gAY9eorgtU8GX0BfBVoWG4sOqcfdz3PeuStj6k/iZth3rdI&#10;/CX4n/DC+HiKW/eEW0sTNAqjBk8mIspO/wC7yhBHG5T15rY0f4+2vhvxDaaBfeJdQ0W/v7i3j1G9&#10;RDdSmMBMyRxooRnZEWKM8Iz7cg1+lXxR+FzazqTahpdsIZt4yScNsxltvZlk6MD1A9ev5Wftf+Fo&#10;dK8O+FvEtjpjyJPPd6ffOkSxmON13W6tKn3V81WdFPBJZVIzivQyDM5yn7KofT/UqOIgnbV7n6ef&#10;Fz/gpx+zD8K9Vu/BXw2Oq+JJtHW0t4ZJC8VuwmiWVmkupQX84ZKtuXIlV1xhefyR+Jv7YH7QHx1f&#10;XLmK71yLwydSgglsdMguRaQG5dxYQSvAN1w8xSTy3YBpyr7VG0LX1X/wR9/Zq/Z5/ad1n4xn43+H&#10;LLxXDpEfh24sRcqWCSXFxOJSGQ741n8pPNMeHdRsztJz8u/Faw/aT/ZQ/awm8Ja7oo0KLW9btLuw&#10;tLTNhpE0VhcJdWMUM8SpAq2g2syxM+x8ox3qSf2iXBc6uDjjV8D7bo+T4U4pwWEzeplsYpVo7OWq&#10;l2W+/X77HkVzpmtaB4ri+G/jOCTwr4gZog9rqyNaPbeaN8crQybSFKFWUgbXBwCea+yfiHoX7P6f&#10;sp6X4u0TwXqGm+JUhjf+27eG4kgju7Wcw+Y08jCKVL9gxTglM44Krn9e/hn+2r+xZ+19e65pPxJ8&#10;PJoWo6zYTiW01Gzh1M3P2syQTQ2l5bJJM8kUUgkUygY8wlBhGIrfE/4Z6n42/Z0139lfwjffYV1b&#10;RI7C1WR/LEccShYFmbD7Yf3SrcMoLMqk4JwD42P4cp0NaU1NNfNM/TY8f4yrKNPG0HSnFp7tJr7t&#10;Vt3P5ik8Ww+fHHpSGeBwS0iukZUkjggjPJ/u8D1rvLPVFmto7jyG3xHDKW4bPYj09c9e1cp4Y+Ge&#10;sW95f+HreW3vBp1v5kIRmEcy7wgMMjKHl8wcoCqkDOe4HRzaJq+lWZuNQCQx+cYfLZgXEgB+RlGe&#10;hBHXjHWviMTh7S0R/SHDeKlWoKdV6vp/X9egj3t3w8D7mIZUGAN2OcsTk/Q+lMS9QW9wLpE8+VVX&#10;zepUqc4GP17e1MlaSDBaRd5A3Behz1x0J445xUTfurjCRspCgqSNy7mHQAdwOa5UkfRcqTM1TtDI&#10;xXeSSQAQOex6/rSfY7pLQRpGVGfmVRkjAyGJA4A6cnFaV1FGEWJsESLsTc2cgdyBStfXEFldROsn&#10;l3MYjlH3WYL93jOABipqLob9ChuWO0uLu8aMQ26eZKzuqoqDjcxyBznA5/DJrv8AwXqMvgjxHKuo&#10;WbyP5BtpLaVfLZY3IYMAw69MH3r0r9nr4nWXwQ+K/hX416h4X03xBH4cmeZtL1JtkF7HPDJBiYFJ&#10;cAeZ5gby32lB8vORB4rj0G71W917wxYGxgumaWKAySXJRTuIQzS/vJCT0ZgPl2r/AA0W5Upp6nEp&#10;zlWlSlH3LLXz1ut/Q5i41bSJYpGsYZIN53GOQDK8ngYzwM159OhlDLcKcDdG68YIXk5HXuPrWzpl&#10;ob7yrs3EH+kQyA287NEEboArdC+fmHr05rXtNDt77xNbaFrtx9nt54JClzGSQHCEICGAOPMGGwSc&#10;HP12UZSN4SjBOxxKG+gh8ixn8qESBtqZXcR/eI5wCM8Y5HFfTHwo/bD/AGn/AIWWZ0X4V+Lb7RLa&#10;zkllh8qYzxRPcKVlMUc4kRTISzSfKSXYtnOCPKtO8Dxalrdr4PtRMNXup0hzLiKDcThcSHd8h/vY&#10;47jAzW7/AMIXH4YF9oksqyTrdMpkhlEyFV4PluqgMDxlvbjg1hVU0jkxiw1ZeyqxUvJq5+jvw1/4&#10;Kv8A7SGqPfp4y0jQ7mO2EYjS1tvsasMhWUPuk+UqDyo3A8+1fZXwy/4KcfBfxjPNonjq31PwpduI&#10;lE0iLdWm8/fJlg+eJEPG6VBvBBGMMK/BWVPJhCwAKIsLGmTg454xx75PX9K19ERYrqS5ty8UwUuz&#10;g8HPBO7g5PAwOOa8atldKouWUUfIY7gTLKybjDlf93T/ADX4H9Yvh74l+FvFepHRtBvre6dAzFGk&#10;RXCrgttbf820EFiBgAgkgEZ6G5v44bmG7lDGFjkbGDg9tw2nHX86/j7bV/Emk3cd94f1i7sntlG1&#10;oJmiKBh+8iBXBwcDuQ3evtv4T/tXfEHxHpFppWveIr2x1SxYbJdkSlndmKszMAh3H5drE5J6EkCk&#10;uFaFSXLTlb1Pi808Na9GKqUKqa63T/S5/RlcsusWNzcWMyo0A3bX4Y4545xzXEX02oXMEcr3AFyh&#10;zCYtykZx949enpjFflLpn/BRjxD4Qh/s7xr4elvb91kMV3bhLaJnCtsjljjV/LIAwcbzyTjjFe2a&#10;B/wUV/Z+8SX1pERcaX9qTJ+3RlBE6qcRPsZiJGYYA5UErzg5rzMdwhVi7Q1Pmf8AV3MKLvKndd1q&#10;foD4h8SeJPFQL36qGZzIcAAEgBRjjjAHAFce9r5sYM6gEHsOneuV8OfEHSfGuiw6/wCGNT0+aOcP&#10;mKCbzT+7kMbIMch1KkMGHDAjJAzXS2uvaHJMbOWXayg/KeuMckZP9a+OzHI60ZPnTMKeK5Pdas0a&#10;djdPFpEtvcpvVQXCsQTz2x/PFYMkel3toiyJsZQSrJ6+h9Qf8+/Sw6lHZ6LcW00IaC5kUCYDLKy9&#10;RnsOh9CeKoHTftVvHfacFCsSMscbiDg4+npXi1MBN6WOyli431IdL0DToNHhZebll3F2Oduchl+n&#10;1rWig06NxAMAoCCMAgE888daytK0p5b0x34IjuAPlHZR6/SuttNNsvBupfaoGe5iuI2j2kZK56H8&#10;On0rijhpQa92yNZVYu93qcXdubm8a2+bEIAAPB2jtjrisDUtG1HU9Ln1TT4gZImRCABudSexJ64/&#10;XvXXzTXb3hkkHU4z7DoAf5VSGtf2NcS2iQhzMRuGcFSRwcdye/tXPWpxcbSehvGT+ycReaXp+uWS&#10;wSKYgoKIRx0/p/nNN0/TLXTylgiKAmPMcdW/E88dK6bXra5juVuZ8HKA9csDngMB+QqtFJGsDPt2&#10;pwSx7444/wA+9cTw8XK7Wp0qb6bFqa2Fw4hUKnl44HJHfpTYZb211OKytkP2aPO8ggHJH3iT1B7D&#10;FUrKyt2vVuC29Vz9098cfXBrfsoNRFlLqccPmwwyJHIyDOwtnBYZ6ds9jTlFy12MppJF6a1trkfZ&#10;SFPmDeo6Yx3zjANb1lq2nDT20+/hIu4cfMoABGcDgdwOv51x+ny+Zq9ulzvjjm+UlRk5PIAz9OK2&#10;fMGnySR3QKhXIDMwAOeR9TXLU35/kZez6HRaLqLavbXbeSYha7fnJByccgDqP61Ze3gvbfzQxSRT&#10;wCck59zWLpQEPmA4Cy7TjtkH+daY84TCC5OV4Xcp45P8q5JuXLaWoWs7o2rbVYkjgW6J80YjLY4G&#10;T1J7elbJsZt25WRo5FJBBPBHauW1I2VizNhXYgBlByBk8ZHf3NXdHS78otIwCRsQBnsf6UU6n2Wi&#10;HDS5oee0LSKRu2gEbTgHPrnvVpQEhEwG3pj3/D0qpdt9oZYoEDOMkHocf3aUO9nbCO+bc3qAeM/4&#10;VorbGTXUkZ4/KlsUbIYhvcHNQySm1CiPJB6gf571FdTo8Hm2b+YARnHUg+1QvcQWADyjmR8ZYe2T&#10;9KKqSYuRs0ZFQxecyhhnvyOuOa6OWS4t9HW8jwqzNgL3I/H1FU7uK3ESfZgfmALFRgZOOnWotQQ2&#10;s8OmxtKyMGlTdgDHTjtmuiMGk2csld6GfJI7QqYSpkGc7ug9M9K2fDWnRTTS+ZkA/MWHYgdB/SuS&#10;mlvUlmlmXyyG4KjCjNdl4UursWmL1gQ5OXUYB9APfHUdqyoS97VHLiIOxpT27ABGbcWYlfoOOfp6&#10;1VuIrieBoLQlNy4x1zngjH8q1pJJJJzLJhVGdqjgDuOfavi744/GrxJDNJoWixvpNkEmie4lQgzE&#10;DIw4OABgntz16V0Y/M6eGpudQ4KWClVnyo+u9IkTTkK34ZV/hZ+Rx1GPWulnvbG7swYZQHbcMAdQ&#10;RzzXzp8HtKv7b4OaP4jmu/7RfUbe3v5pJHkZ2W8OUC7+0Y4yeo+YcGvZrawuLXTRqUc3yuPljXJ5&#10;PfJ6HsRivWy/FOpBNq2lzzsXg4xk0ujPHdV1JtL8y2zzuYAAk4X15rlJrprqLauBkjdjvkV0/jLQ&#10;tciZ9VEbS7gWwB3PU/Q9c5rzW2Y3GEKFWPOegyeOtcWIxMk+RndRpLl5jH1OxW2n+1lgyE7xj+ED&#10;sfarPhu5tHnuJd6r5gAUf3iKzvFT6ikoSxGDt2OOO/BP0x1ri/DFzI3iSLS3i3KY9r85KuD1x6HG&#10;Py614bxKp1kkj0FScqep9CwxqX2FSzYxgHnJHc1MLOAtI9yMuoIUjt659au6Rbp5XmysGLLg4zw3&#10;frjpVloxlpFBPmH92vr259K+ljJ7nh63OFlS5soTNcL0YD5eRz6/WrUFwTGkysSCc4H9R3FdWLeO&#10;FhEUJD8Nn9aoJaiOZlYBiSSp4yB3HvXVTnJNamc9dC3p/ie/sZrecSvA8T702sdofpnGccjr+pr7&#10;/wDCPii18TaFDdtzciMCbBBUnJG5ec9vz6Zr86by3iXMByd3C+v616P8LPEN/wCF9RiWXc0CIUKE&#10;k7V3bhtHqPyxxjNfo/CmfypVOWpsfG8R5LGvTco7o+747kgEbeQcDP07VsxETRqznnpXKWeo22q2&#10;Ud7ZOCsyhkI54I/p711eYUCoAGbaP/1gdK/Z6FZStKJ+QVaUovlkVbsAShYTt2Ljp1J9PYVOuREF&#10;JDD26gmkktyyZZj71CI13hgScDFd1Ktc5akLaMuhto3s2OemOv0pfNQO0bdP88VSa3kdwC3I5Hp0&#10;9KkBfbsdstjBOP1rsp1ddTlnT0NK3u3Q8hQAec1aS6SRhEv3n4Xr+lYyyNuxnOBVpJcKsqkfKa9C&#10;lNdDjmu5fU4bOdq4/HiqDrHMeCRtz06c9aeWJbdnGTkYPFReR5ZMgX5OtejSMJLqPGT+7Jyfeoin&#10;DBcj1PuasuUdQykHNVWZRzISMnAz611wkYzhdkn7wMsw6rx1p+GGZHJyeef59KjO4EKRnpT1JVd8&#10;nGP512UZGVVOxYjJxgHIPYirKseBj1GaqQMCcDIJ/SrAOw7R93ofeu6m+xxOPYXKsMHJI5z2xUhx&#10;t2jJ9O9Jneu1jg9fx96DIwhL47djXfSfc56sRCQVUZxnvTspKQqfMMcn/D8arCUyyKOSF4OO2f8A&#10;GpA8gwoH+RXbGZxzpDNyNIbcL8ozyDwff/P/AOs83arSEZ6+55qo5MbsYzkfSpN+U3SYA7ilzGbp&#10;6H//1/MmF7YWv2bw6xIDZK8jO7khQTyQfwq5ojeI4b0rLI0KOu2QMnzFm6Ng/LgD16dRUls93AWt&#10;70kqGBVlwGYcYA/Hr3xmt3RQ1008QbeysAVzlsgHkDuK/iilSbqJ3Z/Ws6jSenzOn1CG2lR4buWM&#10;y3CE44AbgZyB698fWqs2nNBGm6N94UMQ3zcY5Cgdh/OrOn6DANQtNSRtphkxskAIKsCGOO3Wu01p&#10;IN+8hleMHcwzhVPYAdq+5yqs4y5z5PNMPGUeU4zTmW5n2w/vdv3sDnIrrYo44RKS3+rAwwP93qKa&#10;wlhJkgwSAuAAME+vFWVMNvtlugQp557EnPX3r9RwlN8qkz8wxC5ZWRTvIJ5jt8wLu/vAkn29q1bK&#10;2SCIxSH5ueeh596tmJGAE4znkf4ZqeGOMosT/MSRjgj88Z7V6cYbHnTl0Ol0O2kSISBhKq/Kxbnk&#10;jnOP6V6dpKoLV4du05LDn1HT8PpXE6N9mhg3W+S4zlT23dT+VdVZzCDbk4LZ4HXPrzXSjmk77HUw&#10;gKCgHHQGteKOWNg6HGCOh5yOhFY9mrKipwd3I7n1rZty5cRDHAOc4wM962XmjKTO9tpy6qZGALLg&#10;5ra0+XySynAXqMn19/r0rA0u2tViKJhkPXcOSBXRRIhwFwobgL2+lehRZ5tRrZnoWnktAki+mR6G&#10;uitLuWHbB/Bx0P6Zrk9HldIBbOp7nnrn/wCtXT2M8cEqGZNy7hn2r1MOzz60T0CGeaLbtGVc53D+&#10;VX2aTd5jDr3A6VB5mYcxMpAP6fSiO4mhPlgBhnr6ZPWvXjPWyOLl01N+wNshLztg9MmtWGSGXMXQ&#10;AZVuoz7isKCModkw57kdxWzGIAuxMjPORXVCVjkna5pWamNSinIY5I/wrWhjiCbvvZGR/wDrrNtw&#10;sbMHOQO/rWlFHHJFtQ45zVwnrqYSLcHmtgxMFAPXuavyM6gkDI784xVJJVI3IeB2q4oIfccce+a6&#10;YvsZy0VhyMCw2j04Pv61qZRsALyOmTisreJ5GkIxjjpg9OtWIZwSG4IBwa2TSWhkk29SwQ9uAZcb&#10;CeOxqXdlioP3ec+3vVeR5ZZNsmAAcqMZq4jSR43YJAzkf/qpqVxyTWhOk0ar0yMU+OWKZB5mVGcZ&#10;PFVS0at5pUHj6fmOlA+TCt8oPOCP6GtlJGM0WGlSBCYuW9T6/SnQySeWGl7/AIE1XiEY4Yc9cGpx&#10;EckScFu3Xp61omZ1XpoTlWdiqEBsdwT/AJNOAkZAQ3Trk/nVRUlV/LU7QBwR+uajjkfzT5x6dc9S&#10;a6ac+hxTTa1NEy73Ufd/rTi7Fz79/wCmKhTeW3gjI7Dv/wDqpAZQ3ABUdcHnmuuHcwSaRNHOq5WU&#10;AAdCuc89aY10sYDRe/5USRZypPXn3AouHVIhFjJHYUc2o4pkizM2NpyW69MfWsbxhqPk+GLq33EP&#10;chY1I64ZhkD3Kg1omUJGCF+bPrXnfjPW7YSW2nxSFXMgZk4wQo/oWrwuL8d9Xy2rUfZ/joj2OG8J&#10;7fGQprv+RmWqKIVMQIznA9jXmXi/QmjkE0zMsIYsQhHzH0Oe2a3T4hlvPGdvpaAeWMxjBP3tu7p3&#10;Paun1CIyxtCYPOIw3OMZ/pX8L5rUUptn9ZZS2oqLOf0PFrp6+YqlwAVYdRkdvr7Vfjs5IbZtVvcC&#10;J2GWJxg9MYPrTnkZIMBSFPy9ORTNUguLrT41ldvKt1L4HIJA6kdz6V56vY96nqFtqtgt1GyDckRD&#10;K5/vDv8AhXN6ilp4ju7jU7YrFKnO587QBzn1rz2++IEMmpf2Hp0BeYOVfy+FUgcrzjle+K2p2nlt&#10;VnSNkyuHGfz+ua5HUi2zvhBxNGTxPY+Hls2vYTdRsVeXZyAM9+R9cdau3GpWviSRdS05RGknYZxg&#10;HrzyM+lclDFEdIuUswELqTtPOWHI/Ws/TvEmJoo/I2xgEMQc8/TsKnmt6HU13PftLMF1GmoQR8oS&#10;oJJxx1xXp4njazjiVCjDB3HjaPSvBbPW53hgsNIlGXf5eM4z2yen4119rqmoyg22ThT8xAwM9a64&#10;TscNSL5jb8YwI2l7rptxd1C9zk9/wHWuct9BW40mK0iB8xcNvHU45I9gatTasmqaTLDI6mRX2p6j&#10;/wCuKxrrVLz+yW0t5hGGO6WXIDCMD7ox0zVN9TNRd9TD021bXLXzIZAFVvmXPbJA/H1rBuPF9hPJ&#10;eaNoySPHbgjzSuFOB823JyeRxwK5e81TTZLq40vSZpI2RcyIcArvzjoeff3rGLLoOhvfK4A4DSsD&#10;gE8DHue1c0Z3PThSdz1DS9Vvrzw8dUtn2GJdsoA6j6H1B5xSaPrdr/ZjLdW/myBjlwq4CfwgfT2r&#10;ybT9avJYPOhbKSYJVeAw6iumutam0qxdLVgsdwMsTjoBng9velKdldHXGEloyLVNWsr/AFuXWEhK&#10;znAKserKMBj7VxEXiG5h1S5uL6HzElJONuNvGOTn8a5mTxPHp039r6gxaPOdo9B/d/8Ar1FqPiyO&#10;8sptV0dlUMpJyM4wMdP1964panoxou2xd1bW9OgtwLcSSzu4wmOnrwOv4Vo6H4hsJJkstbZ7W3tW&#10;LANyGQDJ44PXt6V81TeMta02V7rSZ/3wGQ7LuAUjnAPAbHQ84qz4a1k6roB1m+kWRyzxO85LEsG4&#10;OCc5YflXBTq80+Vbnc8DZXZ7Ppl5p+u3Nxe6Ky+QzuwTOCiZ4yDjtjBH4Vck0nS728S3vbqOQHJU&#10;Rq2eO3PA615dpOpWmnTNdgBC/wArYyQQe2PT/wDXmu/HxA0aKGGC3jMUkXqMk57n/GuqNDTU56mH&#10;afunW3F5Bp0x0+aPKtgqR94emSe1Z8Mbz3TeYTHCASD9P6e9VvFepadHY2V5FMHvLjAAxgbQMsSC&#10;OOf8K8s13XZzOHmlLOylVC5wAeD04/E/hWnLZ6mUaTaRx/xD8dWtvcJDaRSySXAkRCrqnl7QMliR&#10;zgkdB7fT4m1TX9Bu4Xg+0PHcRscMMF2O75mJHLZPr3r608W6baappkP9pQeZHDIZRKvBGfkIyOx7&#10;/Svgm60HxBLq5uPsDWcU021ZJAQu3eR8oH91QDjOTkmvGx06kZd0/wDgH12T0qfK76NH1R8PvFPi&#10;GzhtbZYnu7KVT9nfcXeMfxbucAA9uoz6Vv8AjUavrlmbKa4Z4mYgKGIQjupK46g4wePbmvMPCXh/&#10;xPZ6LqGrabdKsGmPB5jPvQ7ZjtJVOQU3YUnPJPI45+nNL0+ym0Py5lItNQ+eNhgurqCDtB/iXqAc&#10;161Kk61Lkk7af8D7rnBjHGFXnicR8BF1aw8dnW0gG/TUEiL5mxgV4QL1HB6jpjg19uWfjLWJPD41&#10;a8gDXMm7zTIASoY8bMcDpx7V8S6V4Fm1KSe31S7ksZbeRQDEuGdv4vpxj86+h9UGopp9nFbzObZM&#10;COPccDjjd6/XnmufA81Km4Nf0/8AI8zMOWrNSe57TprvPYrq00O2C3w0svykKT93j3rPt/FMd5q9&#10;zDMQAWLIcZGwY/D8K8wGp3r2yWR2xQgbpDzzn/PHpWvpQVYE1SZgu7OxBkn0ye/PYV2+2urHlPBr&#10;dnb3etQpbmwku9yzg+UrPgkjnKg8msHT9fuFkkVJFRoVJGOv4f8A1qYIIdUmhg/ckMWxI33o+OSO&#10;O/TH41zj2UVtqkumySfv4yEc8YAYbh09RiuKq3c19jG1mbd14q1FbAO7bxz1GST1rCi1eK4tjeXU&#10;xiQ8Ih67vQDuc+lcd468caH8PHh0nUSZZsZBbG0DGeenXPJyMDpmvn7VvjVHHqHl3ckNu7SBo1iY&#10;/uz/AALk/u8n2OSTzU0sRGLab1R0UsslUV4x0Z9B3d3qVnfedeE+ZglFPUoTxk9cVOkDQFhcKI5G&#10;X5nA6n04rzTw/wCPL3xVNAY7R5pZiqKxwTI5OOgPHqBXs0WjJrd+wuJWttuEQAblyfX+QP6V1U/e&#10;V46mFWj7PSRu+CrZbNFa5dd0n7xR1K44HT35xXplu6zut3fQiRc4DEfL74Pauf0bwhcaPepLCFeN&#10;wQXbJJzxkegFevSp9haEH5Fi6j+E4HWt/ZOx5dSom7o4Z1jmmEUYKJkEMxwAM+vSuJ+J3w/0nXra&#10;2khk8u4M6OJGUSbQgJYpg8Fs4OeK7nxnPaw6HNcI6q0ufKVSNzMOQAOwJ6nsK8v0/UryfUbOK+fy&#10;0VxtXogZuNu44HXjn+dc2JpwknTkiaEZfEg8P/BVY7OGVdUudxYkjarDHcDdyo7jBNfSser/AGBZ&#10;Y9rG26KDjccfpk1kC3uPtEMTHY5bJBGDgcn/AOv+VYuraxArvLH8yK2AM9/p6VFHDQoq0VYwrVJz&#10;+I9Wt9UWzvYpggktHQEf3lbr09vSrFzqmjXkgYMJJHbhCM4PqSePyry9ba9eC2kkfI+9gE8ZHQD1&#10;FdhYaJdmwXU5TGy5ysbE5O09/TPYfjXQptnDKnqei3ttKYre834GP3oxxzwPpx61D4o8Z21tbLqW&#10;rT+Vaoyxb0jaX5m4GRGGOPfGB37ViatfS6pp8lgYGEsicKGwN3YccVd0QPo2kYciMEbQPTPbHfmt&#10;PaPZHBVj0MDSPE0UMrosfn20vzhiedp9j+eO1dfpOsWmqM0douMMFwOwPAJrk9QsEtBFqSxn522l&#10;e2T718b/ALU/jD4kWXivwfp/hXVIvD/hiW4c6tNZytFfXEicpCWxhbR4iTIY8PvA3HYMHupTVODl&#10;I4KdDnlyXsfU974oN14mvdJv4kV0ungjKMSNiEKDk8n3I49OKd4h0+Szt55t21liITPck4zjqeap&#10;+Jvh9qfg3xGLbU7m1vJrdUknax3+XE7rkxB2/wBZsGAWHHbAOQOU13X0upjqN2QixEnDNyc/wj0P&#10;sK9v2TTszgUk9Uc9tKMZ1JVpMBieDk4z09667UJ10Xy47Rym8FWy3UY6/TPavAdZ+JHhWO6muDce&#10;VMAot4JCxDu77EIKgnG484+b0BxXzTb/ALWWsXXi3UtIs4YpIdLnMN79s+VVlcMFjUAltwbb3AK5&#10;zyQK9jLstdVaEvCVJNtLRH6ETmVLYTSDDOMgkHJJ56V1nh66nIjjvYsxKuI3zk7vUjvXnHhHxhqX&#10;izwjZ+INTWMxxhYnubZGW3eaIbZUTeSVCMdmCTg8ZNe43Mtjd6fbPtS3CjIH3cZ68VvVy/2erPGn&#10;W5XyswdWhg+3rCzKqhQXC8kEn+dS6pp1lNZeZaKqsoAzgZOP1qtcMlzfyNapgyqFYnnJXvW2LK5S&#10;9jt5Pu4znORj/Pr+NeLXgd1GZ4rHqcTSyQ3j/vFJA2rxgfrWvpmiXmqM93CnyQDc2Tgjv29u3esO&#10;/sFsdduPs0bMm/cOrEjqcd8Zrs7DV7mxt5FGUE20MnqPw+vSvBvrZnpRSOV13TYb6ykdXKPhecZy&#10;ueaoxabPuW4jP7tDnJ65+npXr91olhFBG8q+azqGHXj649K5nUNOaKUyxkeSx42jGD6H0rCdK5rr&#10;axzOozDYseAFXnB/pWO4BYRqMK3P4/8A167u40e2mgKuOQOuema5Z7eLy8zjhBjv3rnej1GkYMqw&#10;mLJydvIyfzry/wAQTQtcyXUrFYSQUXrg49Pft6V7TPplgumi7ydyDJ3Mec9q8q8TWsc0TXFoVAHV&#10;cc56Ak9qxrzaR2YV3lY8b1fV5Jbg2a4ACgkEcjPT8cVw3iLwrFrUcLNhWRgQxGcEHjC+oPSqnirx&#10;lY2d6gRN8qt5YyR82CdxA9BVHw/44s9V18aXe/6O0uWXcMhtoyAMA4z2r5eeaUJVPZ1JXvofW08v&#10;qcnOlseqeG/DFtciCwnl8m3gGWBHzSYyfvHgFjyevtW5e6DZtcrHa5jXbyBz+HtV4NGgWFMYzwfU&#10;nvW20IeJBw1xggD2Hoe/FfY4dw5bJHzGJnJTOeG+0QCJihHHWtWw1cW1u6bSy88DsTnpUn2FhNtu&#10;lyueQO/tVS3sPst1KoY+WckKeeT3z7V2YetKLutjhqxUtGVpAZLpvXccZAGPX1qCG+lglezYNGrD&#10;nByMVdkiEc5dBxzx9OopfLjkVnkwOOMjoT3PpivbwmLd7M8+tQTMGW5nsmIQboyRj1C9+fauv0lf&#10;PkF1buZGKgAAdvfvXK3m4+VajGWz82eM9Rmn2PiG10p2juHMbNxjBGcdea9xNLc4HSutEb8XiGXV&#10;2ktN2IwCPKwARg4O4984rxTx34Wumum1qxCk7Blc4LDdnHoMc5z+ddxJOX1B5LZfKMmWJXuT1I6c&#10;VuyNbXNoqXI3kEFgOOPSsq9ONaDhI1pSdOSkj5P0jxdZpILNDsZc4L/NxnngY47c16FbXSXwEUhE&#10;My89cZHYL3J9h069K82+K3gvUdN8Qf8ACTaMiNbyoDJEODG4OcooGCuBzjPJJNVvCPii31eyj1JX&#10;Eqo+0Ac4I/wPX8q/NZYuth8Q6FZenmj66jQhWpKpT+Z9BLfGBgq8O2PyPbirt5psurWLzQBPOxuD&#10;AAEle2aw3kN3bRXPl4MihmC+vatXTdRt9PhxM2Bg8H1/z1r6+nXTSTPP9i0cU6W8VvJaSAh8bSVO&#10;Tn6+leW+IdBkSFr52wYgfvHrjtx+lejRXV1rl7O9oCqhyfYjPUe+OlTPCHzp9wNoRgSQPvDt1zxX&#10;n1nGovyPRot07dzzvw/4V1W3tGvZtjrKFChjkKOmRjnkH864LXfCc2gkzRxDZJ2VSQoHYAevUgce&#10;lfSVnvt5vL2/Kg4GP4ehq14i0Oy1SxZYH2NtI34JwcfeAOOfpXDi8BGpS5Vutj1MLmEoSufPuiaf&#10;M+lh53wcjPHcf5xX1/8ACu9WKytRqUrFHVmMeAAWZgRyeeME59/Svn7w2ptkmjePawO1geVJHAZf&#10;Y9Qe9d9p+rT2O2R1MgjClV46g+vt+Nc+RYiOGqxqfIyzqDxNGVL7j7TgimVQsuCH+6R6eh+ldjpc&#10;YhYGEkkADnniuB8N6qL7RY5SN7KoGefmPt+FdfZ3MvmYZdoPHXOfr/Kv2jC4hSSlE/Ea9Dkk4yO7&#10;tb6FnYtwwHBPXiup0i+a45wA4OTk9R2xXmQ3dUP3uSK39HnkNyoQYVT3PavpsDi7LU8KvTTZ7zZy&#10;KEEkY7dPT8q7Cwvd0YDctjv1ry7S5Y/LYs/K8Ef1rr9PlGzezZHr0r63DV1JHj1aTTPTtKv2KgGT&#10;IHQd8d/yNdPZX3z5gbep49dp715dazqZFQj7y9fQ5/wrvNJcYBj5L8ZHfHHNepSmcVSkdgtxjleF&#10;9PetWGeA5IYjPfBNcqJpIZAHGfXHpWygUhSPunsevFdSlbQ5HG2iN6GUEblYnnmtKNmZd1YCXCou&#10;AoHPHr+dbkDEp8pHpgdfeumFQy9nqWQVXABJz6VfhlGAqk4x1rNDMoyelSiZh8grsVQ53TsaEchV&#10;WJA9j9aqM+UODmnySBR1J6ewqsZYpPuAqR6c1vGTOWdPsMbgDbhiemaeY2fhSB3Pt7VGZQ7BF4ai&#10;FiSwPb16GuiLRCJGjJXLsBmmkKq4GAB3qLGPmdunGM8/lRy/yqMH3raDuZyt1EfofzHqeKzndSTl&#10;SMVoAsY9/tj9aq3ARQADy3OD0zXXTOd7mfKqiLPQH0xXLavbYYSRcZ64/WuplRXQqeM8VyGpec0o&#10;hOWBrthsYSfRHLODOpVsjI/yOa43UbZEmMZPBORXpFzbvErBQM+3auH1MeZIZDyMYPHTtxXTC6M9&#10;jE/tO006RHlJOSAcjj+tZHiew0/xAxl2iQPgnHGSO4PtWLqMMzq4GcjlgM5/+tV7wtbyGf7NJwrb&#10;vkPUEDJPHr0rDFYSnXj7OrFNPub4fFVKMvaU3Zo+afGeif2frvkzybiwyoZQNo6Y5688isnQNHlt&#10;p5i8JiTAAdsYbjPAz2r2vx/okUvxAQzRLJAOCpXIO1QSufXJ+mK5jxM0EF4LW2h8vjzNw7huox9a&#10;/AeKfDx4OrVxcWvZ3Vl6n65knF7xMIUXdy6lGyZII/Jb5k35PbJx/hXRzXcN70UhvTuK5BZoUtRI&#10;wyc8eufX8KktLz7VMxTjbgEg5P0r5KnKx79elcqa1q81vbyW9uMqfvSew6jiuLmVUUTrj5AW9uB3&#10;rpvEm+Ozkit+CTjHXvz/AJ7V5v4gtpLvQmuYwWeNgdo4JBOPxHSvpMgrS9tY8XGUVbQ/Kr9s34j/&#10;AGH4gQa/POY4dP00LGTIkEb5m2lWZgCWkc+pAAGzGSD5d4V0vX57hvEWoRQx280Svb4k3uzyc8Hj&#10;5ccAnk+xr57/AG0NWj+Kfx0vNFWf7dpnhcXmnwwxptWSZmUO4z98GTMaHouwsuAxz+gvgbww+leA&#10;rS01hDNdQwRM+3LDeqgEBsAkL03YBPfFfc1UrcyPoKVHkowezZxJs9U8NalDrEUSyXIU/IyllHmH&#10;B54OFBOCO/NfMuq/tZLqxv8AR3inezhublTH5DGdIYmKhkijyQq4y245AwTycV9la2bXUGNtqEzK&#10;qo8okQ4O5FIHGcsAeq/xdOK88t/CVhP4K07WfMjsoUiEc7xKi3G2V8kklSCzDABORnBYHFcE5zex&#10;9PlVGhy81aN29j9GP2IdJt734Waf428zzX1W3ikZ1OEeOJmA2p2Yljl8/MoA7ZP3jqvi+28O+F5t&#10;SWHa8WAMsABkgZ57c/mRXyl+zBLotv8ADbTD4dF5Np99HutpLsxtcSK8rDcxjCp1XOAq4GMqp4H0&#10;V8S/h/P4u0H+w/tJtonkR5HjVGYrG2dvzgjBPXvwPSvmsyruN5I+CzOH+0yXmbHwd8bjxHFqDbzB&#10;dRSRgITy6upb7w+UgY5HBBPevopbaWXT1kZcyKM46YHXNfNHwq+Euu+HdO/s22E15HPMoEzBAVQc&#10;qTsxjgkbjz9AAK+1/DemNBE0k+CqMiovXAXr1/zmvnMNOTlqRNK1itpMtpHIVt1+aDCq7Drkdc10&#10;dverJaOsrBvPdQSBgkqepPrV+ZLOWdy6BVl3dB03DHGK5waXLBLLZWJzFEdynjJHTp3rtnXutTCn&#10;FXJdThDQ7JE3FRvBHUEHv7Yrj3ZYDI23/WqQT25GBWtdW2pXJcIrYxh+2cHOP/1VpwxQvorhtrOc&#10;4z2IHAI9+TXhY7FW0PQo0ep86alHPZ3Bs5DjOOnRQf61mS6olnOjK5aM/IM8V1nibT1l1Dy4WyyO&#10;N+0+ornrnw00Ti6EhYE/cPIFfEY/FScmj6vLMHG2qON1i0n1cvcwJgnsSOg9PWuM1vT7jTvDmo61&#10;LG0w0+1lnMIxucRgttGehIHFek3s2mQvG1mSFwVcDuRwcV5z4qa9vdJ1fRNDmFut7bS24aRRIpDo&#10;VYkeuDx6HB5rxauIcdUe9DAr5Hw9pP7QmqjxoYm02BbCdkjQ4YSqXGMg5wfowHrnoK9807TbPW9Q&#10;+0PEsUspVg55DZBIJ7cCvnW0+Ht/YqbbUtOefy1VJZABs2rhQTnk9Bx+Pavo3Q76C3W3spFO6MBR&#10;k/NkcVhl+Y1LP2rudGKyuO8EaNvZy6bdOkig7wQRwVIPXrwc1y+seFdPePyrW2jXzBkBBgD+grur&#10;oxlvLGfkzyfX+tclp/iOJdVe31aVFZl+UEDseme5r1YY5RerOFYKW8Uec3uoWekWg0q4hHlNG8So&#10;q8fMD94+hJ618/8AiTSJhp8twCyIhzhMn9Opr37xrZjWHle3nQOjM0fzYyo+8SPTHAPrXlFzOptJ&#10;csG+RuehJxxgeteisXzOx30MHaPNY+SvFN5ptlbPfa/MUjAYkHJz/uqOeO2K/DH9r74jw6/4ou/h&#10;XZO0lvaXrfaLVIZIncxqkkMzzt+7ZVDcQp8ykFiTur9QPjl4gXQvD+pvPG8kpd40w+BGZBlSxJyA&#10;FwQFNfiT8RtWvNf+Il94jiAIugjgAkK8QjAR1Lf3lyCfTmvpOFZupN1Gtj9F4TylKXtJ7H6E/wDB&#10;Ln9uT4XfsR6n4l8EePPDkN1Z+MruGS41CzkZ9TBVxGq2yAbJoU3qyWqr5zOZ3EhG2Kv31/bH+Mf7&#10;G+g/BWG7/aGgsfGfh3xVbz2ek2IcSnVJhCbgW9rdJuW2BeMD7YrLHFIqtv4FfxmapYabqRmsYIvK&#10;iIAZPXK/KQUwwbryrDPWvfPFfx9+MHjf4M6B+z34y1Uaz4f8L6gt9payxqGtgsLQLEGRQTEInKCM&#10;/JEFXywvzFv6R4a8SZYLBywlZXSXu/8ABPieM/o+0c1zalj8M+S7XPq02utvP7l+tXU9QPwS/aHk&#10;+I/wf07/AIRkWmprq2g6cFmVLa2vwDHYTLJITKjRkpKC+H3MBgFQP2V8M+PPjV+1h4Vn17wXfp4J&#10;8ZWczW2lXTTg2ifaInWdLgFGcQF1IVVDzKwQjO07vwYubV9aje21SQmSZDHncdzooymNzEAoOByO&#10;a+9fg1+3D8UJb3wn8Lk0e31DSdM0620XSbJ9qxPLar5cMkg/dv55ydzvJiR2yu2vh6eaxqVpTlom&#10;9j9kzzgu+EhTw0VzRVuZvVL53vfzYfE39gT4w/s6668z+KdG17RLHQJ9fGo2kdxDKXt2WOayMMxc&#10;idyZHidXZXA+cIzED5B8YeLNBvr6dfCkc50eVI3immKNIXdQ7mUIT8xcnlWx29RX13+0f+1Bq+u6&#10;k/w6TSrvQLbTN1nqOmtLHKEvA37wI4Zn8oArkFiMghcrmvz5m0ySHVJ7S2lVLVfnXaWHQZYHPy8H&#10;gY7Zryc0qU3K1JaH1/A2DxlHCxWLnzS/T+v+HLch33ASMSGOVjy3PI5yCeoJ7/lWgtw6u6LkJn5y&#10;wyDkdR6cmrGn6ZZT+HjqsqzyMsyJCAwEbQ/8tNox6kfMK3brRLLTdRa2gLNG0SMnmdfmHXPtyPf0&#10;rxJrqfoFJt7nPWlsJ1i8uLzGBGDj8PTj3rv/AAv4fNlJDrOoJFJKw/dBmJEJDEEnnaxI+7x8p9ab&#10;YWy7ktYMuwIjyMfPkcgY4yP8mrKIn2s20f7x43EUqAjK5OT1+Unn1/GsHfc6rJqxoy3WlalcGzni&#10;YiQkq20O27s7KBlVBHTvXQWepCGTaDvYIwAzjJABBPsD1BplvFm5MmxY13M2Bxkg4AP+7j86sJuS&#10;TFvEMrywxnHbHbOfrWlOHUzm+iPG5bi6TULi1uYVtFmZpVVZN6hCSeSOBz0A5HQ10emeIDLLl0SO&#10;CKTzEJAIL4B2/N3Pt/8AXqHxNpEBmk1KPcLgYQKr/KzHk4HU8dcdMVmLpWv2/h6x8TrYynTNUmlt&#10;re6UoI5JoBmRVyeCo5ORhhnB4NC5lsHPC3vnoXh7WbjXNRa8vJ5LS6tpkmtpUIdiFB3jcmME9AV5&#10;HfvWjqcNzZ6pHam6DpEu6TjcxD/lgx/dzyCe2OayfB2k2d6Lw36ARRs0JjIzufbgMMdCM5P5iuqn&#10;e6ExSaWSZQADuIYjAHIPUYH4VLpyauzgqS99tIydWjL2qw26NAJmVVfAJDluMDnnuB0PcVqyWtw8&#10;X9n3Sbdi4wORyvHPQ5znI7dKJtNieDbJGCrssi88ZQ8MvPuc1Jcfb720a0jfbFKpUMPvIc46/wBK&#10;iUHe6MlUurI4Swis/MvhrUz/AGmHb9lCf6tyCBIHQAn5RwCDj86p+KtKuojpOsi33SNJtTeqt6Yc&#10;KeyjPzdjgjnFeg6dogsokub91vEyw2su3JJ2kHGME4GCD7k12U2uWt8/n6haK3lAlCdv7tm+XC9C&#10;uRxzwfSqSTVmXOtbbU21vrvXbSN9fb7SYndRKQxZwMbSxb5tw9epz0FZF1o8hk2QME2t97AyeMdR&#10;0I7+opzeI7pIIbiDc1tKQrAlVCquQzqxHByMndzmtOdPtNwqW8BMci5fecbWB4Ug85xg89O9e1Tr&#10;p6X1PEqJxd7aHDw3Unh67mtrGaS33EO2yUoHKKQu4DBYLk4yeMnGOa+jPhp+2F8Uvh3oh0bUbW31&#10;k+WBHcy3kv2tWIYM378SxY5X5VAQAdCScePw2sMV3mE7nRstu2nj0+YEnPXjgcVznjO10+NbWTRA&#10;kskihpos8K2WLfMOhPAUduc44pVaEJe9KxxYvA0cR7lWN0fp38Ov+CiejWWg6fpHxF0y7jnknle8&#10;ktYZTZRuVJUooMrug4DIDhWyy8DA9VtP26PAVnAuo6P/AKWLifbAAhgVIWb7rtcMGB/vTFdnGQAM&#10;CvxQg8TxC2W3jUJeov74SK2WA4BO043EcZHHH1rIdpGunuFiT7bIAAfmMbKOinuQMcYwa5ZZLg5K&#10;7jqeHV4OwkpNxTXz0/r5n9TWheK9B1uP+27G8+1Wt2j/ADxAu4wAzEqBwOeOcHsfTp7O8tr2SWWN&#10;WWBtyRBz82ABhj6E+3TOK/mh+Fnx28cfCC/S40WKO+05pk+22E0syptHB8pkYOmBnAGcnGRjNfq9&#10;8Iv2z/hv4ujnvidRjMDODayRF3LKAAVAAJBB5HQHrkdfmc14Opyi3SPz/NuG8bhJOUPej3X+R+hK&#10;oYrIxxFHJY53dOfQd+P1rNlNvBqS30NuhuNhUyHIb0HHQkY47iuV07xV4b8R6VFrWiajD5TEhkcm&#10;N1YLkxuGwVYd/wBCa3xc3XiG0eyuj5IhVfLiUkOUYZ3MOoBHc1+fYvh+pFtKOx5VDHNJ8xz1zqSG&#10;7T7Z/wAs3WQnOQy56Y9Mir9xZL9oe4sjvt5MsU7c8nB9Mc4r0fVdM8L+IPh+olt4Itaj2FJof3TZ&#10;R8EyAcEMgw3HOc9a8v06/kjk+zFC9tBuwigZPOCdx68Dj9a+fxOWunKz6nsYfMoyjpuhLnVJbG2u&#10;NR0xAxtU80p6R4xnj36mtHw98TvEVv4Zmt7NbaAyyGRVVNv7wDDM79ZAQAQvG3t1NfEv7WfxguPh&#10;18K7+20nUG0nXdUkjh0wRuBPPAJEN20Z5CGOPOGboeBkkA/F3gv9rz4qz6fot2uqxXRt4wjyvCGk&#10;LEH57iMARvIvAbbgPjdgE4oy7I6tV86dj3MHk9XE0vbQta/Xy/4Oh+1dvqeo3NpDp1zBGlxIfP3A&#10;kHB5BIPIJ7D8abqYfUprdbjpECSRz3HX/wCvnNfk5ov7XnxFF9Daa5Hb3EXmiIvawS5O/gZ+Y7QG&#10;6ksSe3ev0f8Ahx8UPDnjTRvtFtPGsifu7iCTllOOuPfv6HiufPeHasKXkjKtgq2HfvI9wXyESMrI&#10;vIOAONuD0wec06GQ7TE/zBWyB7+prmrOWCWGRpFBMRHQ9OMkn6VrW8sV4wKcDcPm/vbv6Zr5RQ7n&#10;NI0jEzXMbSnOecHr+Z6VXtbm+dhbWu5RG5IC8gkdR78fpTZmuzM1irhN4CnAHTnkH+ZFWdKjutLt&#10;01WBisbM0ClhnkAbuPfjnNc0qTUtNio/CdB9vvLi2hkVdjy+nBwOnriprmZB80jH5zncehPuTVK0&#10;uIjJieTG7OTn171W1e6WS3NntYI4OWxx8vQD+ddUpJQcznSd7FW9v2jmItCGGw7gM8nsAf1rz7U/&#10;GN+14tjseRsqQrngdjgg9+5rZkmGn2D3cjF/KTAGe4Hr9O9cFqUEesNHrsHAZdqlW44/ma8TFVZt&#10;aPXsduHjHqj3Twb4muWlEV6ynBHyf7I6n6dvaur8R3Zupmu7ByUhUhCMAqOp4PHf8a8S8NW81nax&#10;i8Us8J3hx1POeQOh/nXptpd+aDM/3d3bPP8AjXrYeo5UlFnFXpRU+ZD0aee1EVycyMAp7ZJ9P89a&#10;6nQNS8qzXSLjaAGbD9PcDn07Vy+1gTIV/ePgj/63uaiaJXuFA2iRGBJ7e+K6oNxSZyVYJqx6jFdN&#10;DH5d1tKSHIxz06k/4VhXFhaQx3VxHZQzxyNmRXQOCSNoYj6HHHaql+g0+5t5ogzwFQXOQeOv4H0F&#10;akNzJboXsUaMKd2GxkgnI74r0I66NHk1KPY4y9uNRuLOLT1vGi8u5jkkVc/vBFwqN7KTkL046enY&#10;29wWQwTlm8sHYfT1HeqlvFFcI9wcEliWz7+n41Yjc2zBZikbAcMemPWihFRle+5yV9rWNm1nuI7S&#10;WSfiNRkEjg8Y6eleRHw5bm9kuvLQpnLA9TnuOw969Wu52gtzFKMqwwSOhB/TFcnJaQ3Ssm44A3H2&#10;H1r0J0rpX1OWLdrnh3iPwtJNcgWdx5AZ9wDjKkHrnHP8sfSvPk+G+pW3iv7ZYXRMAwW4AYknJyw7&#10;A/TNfTr6PGdVWW5IMRXG09u+fX6VnzWVilzNFEhULwD3rx6+UQnPml3O6GMlGOhhaHZxy2ktxI7Z&#10;VgAuMZ9SD+lbf2SDZmInI5Bq4kb/AGXCIQifLnHf64701E8q3OQTt5Neg4cqscclfUzPKLSKZxkK&#10;d3T39qzplF3L5qLswcYPtxmulEO4gQfeAy2eBn0Fc9L50dwGuY9oByOOtaRlszKULjViZiqkD5mI&#10;XPt9aoW17588tvBuhKEjex+96gcVoSOwXf3OcD8arTW8NtdJcu26NlAYj+8ODxXq4Wu09Diq0tNT&#10;1H4J+Ov+Eb8Vf2FrV3i3lwsIkwsZdyQyEn65U8AEnrkV9rXMgE5RR8xHY88V+aclnDd3as7BELbu&#10;RnB6c/0/pX2P8LvG154h0COyvi0t5aObeWdgA0gPMRBHDEJwxAz0Jr9a4Pzlv9xU+R+X8XZY/wCP&#10;H5ntIunFusfGBwc9RUCzSOdsYCr69TVMrINu9iT79atR+UkRDAZz+NfoqnZnwl+YsysuAm4scdqI&#10;pWCbEyV6e/59frTEKZDrzkd/epUBQbHIBDcD2Nd1GRzTZMkJY7SMg8k01lIcIcD0pAr4aFmIx6fz&#10;BquvyMNhLMOhPSvaoxsrnnVmWlR0O1Tkeo/wzUvEcTFz0/X0piTxS7lGQwxn0qFp45SQrKQp9ete&#10;jROeT0LEcwEP7nC46k08gzKAcgk5z6CoCwlBSLHH6GpAW3bVOQvfHeuyJmovclI2DPTHT1pGUsOT&#10;ye4/rUUTFowWJzzgHtUgeQQlkAz3HpW9NkLsy0kgU8AgAYFWiyEgKdvY1nQyMyiTj/69Wwqv8pHW&#10;u2nOzOKpvckkDmQd9vGBUmwq49uRk5qFfMZNvTNCs8f49fp7V2Qmc8x+dqYY4BPH0qMMjnLHofT9&#10;aa7LzcPyOgBGetDfNlR+VdMKmpEmupCJF3Hk4J6nvULH5RtBOTjGKnwFBJA9ck00rIx2r/8AqrWM&#10;jCcT/9DhrLTNTvpZIrIpJLGu4hzt/Aemf88Vg6+3ijS4Jl0ECVygwMkNvB9R1HqfTpXomk6iwDzx&#10;xlJTnaHBBCjnp6H/AD2pLWWVdaN1cgCNyRgDJywHzdOPTGK/i/2KtdM/rdTabutEafh/V7nWPDGn&#10;X2oRPYak0WbqN+iurYJXGflOMivUJ2j1C22zDyt4BPl9uB0rldL0y0vbwPKmUdiHHZlx3x0FdfML&#10;a3CW0SqqgAADgYHp16V72W1Hb3jwcdRUlcwoyLVym9pd5GxcDgdOT+tWI0+2I+FAVSduVzz3yMfl&#10;TYGEV9KjRhkLKmX4IbGRj1zmtCJpViMkoKEnPPfPv9K/X8prupRSR+RZpTcKzTLWn2y/YFWVWLAE&#10;5J/XNX4VCsYwcHqT3444xTVfIBYYB647D/GtrSrT7TfoHO3Ocfh6nGK96klY8upvc2PDys0TIyYb&#10;fhSTwRjrk+npXdWFtb28uZCZCcEAgbRjOcY5/PNYEFj5cjbIwGU8en+FdLFI/kqzdVXHv7/jXSoI&#10;5JvsbtrGsswMQAA64/XiraqkU5WdiQzcED9MVBDp7JAkqkZGCRnpn0rpLO0jwwuV3MTwem2uhQTO&#10;dysanhyZnuRbMflOSAR/D/OuyW3JYBSOtVNFtxZh/IAIJyf8mt9FWQE4wD+GPxrrpxtozz6mrubd&#10;hKka+Wgy685PU10oMcoWTBw/UD1rBs1RmE6pggc81qI6YJUE89K9GjOy0ONo72zknlRTIVVTzn/G&#10;ugtyoBbbnvXOacGktUbkDHI/SttCyuDEcd+elepSOOs7HTo5VCjqDwPqParqbkZAi4AHTH5Vj2zL&#10;GjM4xuxx15xyea2keV/mPzIB1rdbHK0WIXiU7GGD13c5+npx7VtCFdo2YHH3sevWsaHGdvQn36Vo&#10;tNcsqxHaPXPYev1rWD01M1HTU0C7bAsK8+/HHrVpFA4AwTyQPWs+KQhjGjEkDII5AFW0nG4LMh+o&#10;54ropzMralzkgEENnj2/KpPKWU7GA46gdPx+tUYbmGVyIWOBk89vbH86sEYLFOcj37VrdPYmUbaF&#10;5ZAq7cfTg1bBRYQ7/wAXcdTWUGQcPz65qwpVjnOAO3f6+law3M5WZYbcUbaRjuMGlSb90VlO7HAz&#10;/T6VWcCYBY5NoPfpSREzE26kfLnB65+la3Fa+hdaTfhCSc+nWoUkIO1z8y8DuKj3OsnlbeRgA/8A&#10;6qY3yMQec8sKuMmYORrG4SZNv4+5x71Td8tkdev0xVTJjYqMkEZA9+/P0pPNdjk5IA6DoTXTSdzC&#10;pG60Lw82SUEP/wDq+lWCrBdp6H0P5cVUidXdSvykdjTzMzDapzg4rtjI5JRsX0mUDfuJ45B/xqGW&#10;doW3REMR3qNF83BJxj88+9MmAzsT+H2HP+e1WlrdGXOBKu29ztA5OOnFeSazcWureI547YZMICpI&#10;M5O4A4I6Z9ce1epzsq2k0rHACE8H0FeW+B0lnvTqTxsHmy5JHHUqAO3Ar838VMS1gY0E/if4L/g2&#10;Pt+AcPfFOq1svzM/QvCklhqk+sSl2dOQMEAFuuD1IH+eldNJcSKMcb+oPt6f4V2Nw0b2xtRkOSee&#10;Pw/GuXj0242uJCGbnbX8lZrhuWXKj+kcqn7t2chPrOvf8JEdFhspVsJIQ0l2MbTJk5QjIO3Z/EBg&#10;scVifEB7yPw5u0eV4nRx5hjJDOpzwcclfUV0jXIuC9ooxIhC8jGD3/SovJieJYJ8mTfn8Ox/OvGq&#10;R0sz6KjvdHifg3Q4bjSU1u/JNykrRsmMMoXODnvkHIrso5llkFhaAuZDgIOSc9gD0rYs9TsLfWr2&#10;0nIEUUYI6ct3H19PzqpaXmm3F+uozQYVGCrjqOex+v8AhXOqa2PWjG7uyudEube080cliMBeoBPI&#10;rC1PwAmlTtqlqpSSQM2GclQT7enpXomoPEl+RayCSJCMFTx05A9qp+IdRhuYI7bTz8+7EmfwwF79&#10;etFSkjZ6ao8+8LalBpmpQz6mGFurnzSOdhx94Dvz2616Zp2uW9w0moWM+Vkx5K4Pzcnkj/OK49dO&#10;sSrzXMPl3DAhlZscDuFHr7c1svNoel29g1gAt0mVMRbJOB97ae2aKcLLUVSncuai2n2aTanOzRyY&#10;JBUZVnPPavI/FniKz0TRT4lvvOu3ZlVoUGCd3Unp0HOK6bV54L4zzMzRRquW5wOuSBXhHjrWLi/s&#10;LaW2QG1QsNxz8x44I9cYNTXnaJvgsHzSXMeBtrWsaVqB8WRTSR+dKWZc7v8AWNwpBPy56cHjpXre&#10;h+JZtevbeDUoGt7eQq7ojFjk9Mjp07+9Y0+j6R4kt4Lu+dYGmIEiJwBjgEg5544NdBYonhxIbDR5&#10;HmTcwV5MFznkknjp2rysPRlGTS2Po68oyVransdrZwwykBiFwNidPwrL1y7j/s6WG5kx5HzIm37o&#10;b39DXJ6f4jexle91JtxjJA3fdJ9OOp9K871vxDLeanNqsMhEM/8ArPUdtv0x2rvqySicdPDtvUtz&#10;X1/PA2oR48i2OGJAIKnggj05qlrt5pEuitb6Q+HXcC+cYLDO0g/oR24rF8Rva2rrp2lykq/Euxjt&#10;JPOPSuFmnspRIkknK7gc5w2OnauObsrLU9GEFozoNI8Nxa5ezQ304t7GC3d55CpYs2PlRACOc8k9&#10;h9a8+tpdL8K6yk2pRyNZ+Yj7AhzIGBMZZR0BPBPauk0DxPqDQw6eXkiiSQ/OCCjbsAiTjO0cY9K6&#10;Xxp4R8J+IJRJ4du0utRlVpru4aVRCix8BNx6FQCVUeoHesnhlOCqU1qjX2rjLlnszjLLxgl3K97c&#10;IsAkZikcY+VfbBJIX3rY03W9OguJbzUpcuqFUZQCNx/h/wDriuCtINEsbeSe9uv3jYMOCAhHcZwc&#10;nHQVBFqOmPs+wNvl3ZPHbrjPfPTpXXSqVLK9rmsqa1cTu7fxKgcMoL+Y2Dj52A6Z69B0OOK3bhdG&#10;uoPLNztuTj5MnhR3PTnNcdrvjWbxJA8NzYWtnJF9zyxyMe/HA9O9cnb3S2SLe6m3BkKh+A2B2A70&#10;JtOz1X3HGtddj03XZ9PsdP8AsbYukkUoUDEFeM8456V4K3hm0XSidalmyJFMe0lYwNxIyO5A+6Qc&#10;DFepOlhch5YJPM807QygcnoAByfasaZ720ZtOv4nQrGrqh6OvZhkd+mOvqKqeH5vekjejUcVZHHX&#10;l7exRQ2Vs6hUOVQkkY9T2I/rXqPhXxLqOgC4vtIdZvNjdAJACE3D5iP7rH1GCO1eU3N6La4L3KLE&#10;MklSv3hnHf8ApT4bqTTNVW7QiS2A/eoM8r22ntWarcl/6sbTpKUbI+mfDsA1cPquq3HzlMgA87j/&#10;AHh22joK3dSsWbS0vtKumykiqI3YHAxyQOuMivLvBWpQzW7Xlusjw3DuSqLuePy+DuUenXI4rtn1&#10;7QjGmyfeCckhcbRjpz606kU43PMdNqTOntWuBHGJZBIZFHmFRxnOcevFW3snubqGOOQmNjy6/wAI&#10;9TXncnjDShZtHCWVmYBWBDMFONwIHQd+e3eti81x9N02Gz2EySgqu3AypyeAT6VySs16ClRaaOwk&#10;1XQZLiTTrKeWQooZyQu0tz8qsvOR3yP64gu/LureSa1wJmUg5yAO3J+nArzaw1Gztb0/YIUFvvCv&#10;ubYV/wBrjPQcjPGa3rLXYdUV7ewO0ZKkuNu8DuMnoT09a0w9pL3typUrany98d9P18aNc3lpKVS3&#10;2HZIwVTGWWPaCBnBz74r5uPhzUodM/s97Zbae3b90UdGXjkAdyARzwDzX3r4nsNP1TVoXuLXzZ7Z&#10;TEME4K9cOucZyTt4+tcRrNho1tbqEtkEsrED5BlAoycNjI/r0rz55TzSlUvY9rC5k6dNQSOV+BMV&#10;zFd6d4lnSSC7NwpaJiSq45ZmXO1iOme2eK/QDQtW0i8uXhkP3eQFyMj24r4Ai8TQafJIukBmjjIa&#10;TywMq2cBsenrivctF8ZoXFzIJZLxyqxwIo3O2OcHoF3dT1A9ele7glCnS5V0/E+fzam6j57H2fY6&#10;6+sH7DbD7PGmdvGSVAyc4rebVrWPQrhtTkSaRWCoSQF2jpk9sf0r5lbxjLeLL4YsUDag0YZljf8A&#10;1bHuWONoyO/bnFQzXv2TQ51d1MlqA23rubOMgHrk8/rW7qJnjrB6l/UdWtr3U5b+4y4UkIxH8JOM&#10;L2/+tXoGgTia8tpjgRRFXPQ/d578fWvG45212xhmASDywfOxnLMD1Ax8v61nS+JodJJs9NmlWQjJ&#10;MiggfXdwSe+K4qTjGTv1Op4Zt8qPdPFHiu71XxX5QkaUuRzG+Bu5O1T6CsDWPix4O0O4Z/GSeRBE&#10;GMYjZNz7R842sQevHHWvl7SfGE8HiqRknjlvmbyhHnbuIyQqgZ+Y8njmuT8SaM2ueIptX8SRPYgY&#10;jWMglCVXLYc8ZYnc3pjpXNmFWSoupRV5X69PU645XDmSltY+zdK/aI8B+JLy10zTHubGeZPuzw7l&#10;DoAXXcvRRyN5ABOMc17+/ifUr2FtJt40XzcYf+7jBzjofavzX8N+ENWWzN8bR5ZosQjyvU5xg8cE&#10;dWPTvX6D/CmzvNP0DTbPXFGoXaRoZiMkqcZAz1JXgEnqK8/LcXXqJqsvwPLzXDU6etNntGl6Ff2a&#10;wxXuSWXc3bax5x75HNQaldQw3RLReY+PUAEDp2OPXNWvtV7rVwYpWMig/cz36Zz1zXlXjW+v7z7T&#10;cWz+UNnljHIyBjJ+nevZSsrnz7hdnoFzqYvLFbC7YFC2cK27B7fiK4zXPD2lajPBf6jp9tdi0ZZI&#10;DKglw6EMr7XBCsrDIxXmHheHxHjzI5m8tGUMsh+ZgeSAeoGK9yklEGk/ae6Jgg8jOe/fNd+ExTaa&#10;aOHF4RJ6M56XV5b6CRrsbZZHLHHIbPJ6dPU1w11NocmrE7lZIARP7ttJ+X3/AJ1uxmS2uZL67CnC&#10;Egc8d/0rzTT7Y3Es00IOydy21sHnOTge/v0/l6ccTfVnnPD2R+UHjb4lS6r4tv8A4eavaSXdpFIg&#10;LiQx3EgZN2Np2hMc/KTkYByDXwn+z38f/CfwK+K2tfEfUdOl8T+G4rW4sEtCyrNOjttgZfvLJJHj&#10;+LGRkjng/pn8f/h/LN8aL3xXo85igsrloZInO7JiIDqp42gnjjPHFfmX+0x8OLLwvdN4/wBP0+WH&#10;Q2TFzDYIP3c0kpLt5Uas4AGMODtHVsDJr6LIswlCF27tP8On9M+7wNLD1KbotfElf9fn6H1z+x/+&#10;1n4p+KXxdvtM8SsostRgkltLW2ilgtrNHmChDE0jqHClQJGJY4OSxOR+9/h1Jk077LfMxxjDtxwB&#10;jj2yK/h/+C03je08Tv4U+HYniEzkPeYmt5FjDErJukCfOBncUBZWAYY61/XZ8P8A4s6he+F9H0u2&#10;niubm7jWIuGDmRguTjaThuCWPTOa+pzLEUfZJt3Z8JxRkzjWUqSsu3ofYGn3NrFK1myYdxw4Gc+3&#10;5VeWX96IlBO44yfc461zOmxTazZRnTIgZYUDEKcscfex6/hS2Wqy/b1kcgqnQjuPx718LisQnseJ&#10;QpOOjNbVdFKQzXSELsHQdTz61ydvGl1ODKMMCOcdq6a81N5ZJ3kyEk6L6emK5TVbiaDR2Fsds5xg&#10;rgH9favn69VJ3PTo09DpTd3Milcj6jt61Sl3yWjWsh+8TtOcc9vWs2xme1sFur8/PIoIXueePocV&#10;Tg1n7TfSLEgTghB9Ov51wzxF9DpjDqWkeYYWVi/HOea09sEoJnRcTZUqODx3rPgi+bcOD+matPHP&#10;jyxjLdx2qVNmjscf4g0Fra1iilIKOcqQcDg+leV6xY3QWWyBIUDKuOmCOQR/Sve76JrrZFIA+OAf&#10;rXI6vpW0tbxruJUEjj+dY143V0a0K1mfDfxH8K2lxarcwxiSYADAT5gM8dMc9e/515NbaQlrqS6h&#10;EGRpRtDdNq9Oe4+lfc2s+HrIl/MDeZtzj+EjPuOT+PWvDIvhxLZ3ySq5ZFLMQwIzknHByP8A69fD&#10;5llTdXngtz63B5olHlbOn8KmPUTFC5LGMctjuOAce59K7aJIxmQ8iM4xxnPrSeHdAu7eyjmWNkaY&#10;l8v3UdOnQ+1a/wBlRt/lfeHDc/WvsMvquNNKR89i5RlNtGEi5BkVsgnoex9Kia2d3Bk6/wAW3/Gr&#10;9zeW2nwLLeBlzxlRvA9zwMe47VoRWU0/mBHzsAcBhjIPGcdeK9aE0+pyci3Oa1G2jsYll5ZCeB6G&#10;uG1vV3tCUwvlY7+v869Q1WNf7PeNmDNyDwR09PzryHUrC91KELfpskQZA4BP64orV5R0gKnSV9Sj&#10;p2vQRtGt7KWBBCZ6KSfp09K43x5ra2N0v2YhWZBIhzznPIOex9KdNayW90trLC3XIxkj8MelZviX&#10;SYdRtOcrLAC6N6evf07V20c1k6fIzRYKClzHLeHPH0h8SW0epysY3zGxC7hluhB/2T+GMk177HIQ&#10;4k3hgRwQc5r5Zv7LxLr6xWugaaH8oZS43qokCjONpxg+ufwr37ww8kGlRaTqSNDOB92TGeQD2z05&#10;r1MsxEm2nqu+v3HHj8PFK63PRb2xi1XRpVRUJUEozjlGPUj0yOK+KI/Cd14I+IEtzM0aWtwUYQpy&#10;GYAlmYjAUE4OMdO9fVoiu7S5Vblm2yHIwSRz3/x+tcJ4z8NK2dStPknnYBkYbkZh91s54444rDiL&#10;L/rNJTiveg7kZVX9jJq+kiTTNXRog7KAh4yeDwT+H/1qzNc1ZZB9jhxgnLE4PB6DFc9bXD2bvp0h&#10;2yRDDA+/cD07VWneNcSupOeoxx/nNfLfXZOPKz21ST1R0Phue7N+NOUgbyHXIJBI+90rf8R3EOkW&#10;b3szHMYJcgZO0Ak4A/TH0qLwzHFCDIq5cnBz155I9elcx8V9I1zxX4P1LRNEeOOa6tXiRpGKgMf4&#10;srz0yPx9K9KnUkqHugoqU0nojR8IeLtK8Y6PDrejTwz20qho5IG3RlSN3DDqcYJPrkV30U8tqVaQ&#10;jYOuenSvgn9lHRvHnw7s5fBfia2gtrC0SPyCCPMEu0LsdVJCOijDrk4GME9a+8P3kw8wgBGPfoKn&#10;DYjmjzI6q9GNObgndHK6l4cura5k1W2mJG3iM8DHcn1OKoWN2k0YltjtZRnk/rivWvJt7vahTaex&#10;z0/z1rxDVrW50rxHLaSDEbqXVyQAT/s49+uenauXMKap2mtmb4WXO+V7n1F8OPFMbOgvW25Vg24f&#10;KxHp+PQ19B2lzHtW8hwUkwQPb1NfBPhDVFtXMMq8ocbh9314z3r7L8KXpv7YQR4zxj3GP8//AK+a&#10;+34Uzfnh7NvVHxPF2TWfto9T0eK5t2XahwScY9/WtiyuGBUA9OMjt/jXLxW7O/GAB1X6VoRSiAjk&#10;5x09K/RKUnax+Y1InrukXSNFtcDPK5B6V0tlewMTDI4UjpivJLTUxb49+fUk/pXfWUaq6XB2ua+i&#10;y3FdGebXgj0mzusMVY/Nxj0H1rtdFW5fdPGxVUPzZOevWvO9OjQ3Q2nOQCcnoPX/AOtXYxbokEkZ&#10;OR2HevqqNVnlVVoz0WG4ablSMDoB/iK1o7iWLkHOT+lefwakd3nRnGeCPQ+1dbaTNKu8dCP1rsjP&#10;XU4muxvfbCSPL+U5zjrW9YtG0asW5/n9K5BZFbAAIP07fWtexmCShQffnt9K7ISXQ5qkb6HWJJsG&#10;3A56nHNWMiT7pwB/nFYy3pIChQc4J/D0rUikjkXKcHORW9KST1M5q6sTZMnT7vp700FAh3dz/wDq&#10;qRSAPUE1CcgbmGQM8f412qfY5ZQa3EKq3IHXvTGUg8U4oB8yEg49/wCVQHcvHcDGa1jMylHQtF48&#10;cjOBTWlcDCAZzxk9ajVmKAHGCOD/APWoDNMAeFUdTXdCxhPYXcD1GB/jUbiKQDceB378U8hmUlOS&#10;Oc1UkkES+a/G30rsgjjknuU5TDGC75XBzwM9656VQ8jOFwWPDHuOvStOaXzYyRn6nuc1mPBIzb93&#10;Aya61Kxh1Ocv3eQlY/kJ7/5/xrm7qFpUEagqWYfqcdfT1rpL075G8sZzxmsmV4im+Uhcdc11x1Mm&#10;/so4q+jD3TJnnofTjjisqFlspN3llQDnP+B/z9K0btikmXOP5+tU7Ca1m1SOIvnLAbT656Y6VtYp&#10;anH64A2qhpgSjDO45A69vwrx7xeVPiHzlJOY0GOgG0dhXu/jeaa1vPJlUNnkrzkZx+n0r5n8XTXu&#10;n6oGnbzMlmUv1EQ5UAj3J4NfC+Jc7ZY/VH1/A6vjfkx1xcsICUGdnPtXDeHtbuf7dkXcCp3HGMEg&#10;Hr9McfStfX9RFr4TvNTtpAGEbFDjdg89R9a82+G8wm1B5r6ZQyxjcTnJ3dQOeBxX82zxFpRij9mj&#10;h1KMpHv97ZC4tgx6EZrz/U9Z0TTNG1DVNZLJZ2NtNJMyqWKrGhOdo5OCOnWvSojIsUZTB7kH36/W&#10;vzK/4KGfFHS/AGi6T4PgnnVvEzyx3MUIEhXAwmfL/exLNyS2MHoDzg/ouVYSMIqofKTbrVVSR+Y2&#10;ieGf7d1ey8ULGTqOr3dvdfu0aVhFcEPKGA5bYuRgAdM8c4/abwt4Y0+Dwfaalfwq06iUCRQSSpOC&#10;hA4PpnrivyQ+B+leK9d/aB+3yeXp8T2fk6e8BZHjRlTzVSLliGC7T0+XqQM1+7Ok2Pl6UNNZFWaI&#10;/MeOWPzFh6c/4V6mIxcU9D1sbJqSXQ/P7xV8PI/EGq3+thZIoxFh4Qn7tRGCOSOnHOByT1rwL4Of&#10;Fjw/aazofhLxGPMMst9CJiFhtyIp3S0YOflLAKgRduZCRjmv1rvvC2nwaHeXJRd/ku2OikkcZ9s9&#10;favwV1L4UfHTTksfiTZai+iaj4dvZZkIhjlW5Yz4WJGkYxfvF+VA8QAyGyCBiadW+qPpcoxEatKV&#10;Oo7bW+5n9Bf7M/he907wvY+HtXV7eXT7q8QGRdpaMyl0OBjBJdg3AIYHjGK+27XQC15HA37xTx+H&#10;f6fWvMfCgtNb8Vi7kLeY0Mc5zwVeSJC5fAAyCT07179YvbSTFrZ87SRgfSvncxmnJqx8ZiIuU3J9&#10;TrfD9j9nhYKrIOAMdwvqa76d2urVZYI9i524wBjNcpbC7huksSMYXOVII246k12jGaOy8+fBDHA7&#10;ADFePzWM3FFRbCJLOSWViWHbt/ntUVnOsQEknQen8qivrv7DppN4SqFgQO5JPArh9T8UWKWPlD5p&#10;GbovJA+n+ea4MbioU/iZvhsNKpsjeuL+ZL24Y7mE7naByQCPWnpZGKKSKHDDvkZ4xz071xGnaidQ&#10;1SG2tWZgoLHPoOpxXTpeXWmrNd27ECJHZjxwFXOeuB06/nxXzlTGxlrc9uOCcdDziezc38lzIvDN&#10;gt6+n5CqOoR3uM2aB2U45qa91ezm09bsH92QSce/I+vv2rHkvLuC2FwGEaMcgsM/TOa+ZxVVNux9&#10;dgaLSRwq+FZY4JriRSrPIztuOcZJzjniuI1WEx63cxyABQQAo4OCBz7V7Dc3MFxo5s1k3yXBwWyB&#10;g98e/tXkOqaTf2Nz5tw7TBsAvnuOMHv0rxq+mx9BRpnJatZXMdsLmEh/N5AXqAOhP0rh9J0exs9Q&#10;jvJwHkwcAHgH6ex9K9C+3lLz7O/CgcZ6Z/CvOoopra4MaP5rxk4bp1PORXE6mtz0IYdtWZmeIfE8&#10;WgzebdoczOUjDcJleeT6Yz0714Z4h1O0utVkvrVQob59ucgZ64J9K9J19LTXbqSWRPmJ++W3AkdS&#10;B2/CuUufCX2eH5nCJgkyHB+nBIAqZ1pT0WxVHBxhqtzzbxBcyXEICAEEDnjtgkmvDfEev6pa2k91&#10;OFYQBiNq4LAfdX056k55r1u8vvswuLKIqZIsq24c59Privl7xh4tm0jff6jH5lgqmRsAtt5wAUX5&#10;mDdwM4rrwdZuXLe1xzwzPgX9pr4iWl3fzaLaSLPcgrc3UARWWPfHhEZuhfjp1UcsORX5+eGf2Z/G&#10;nib4f+FvjNYW0MmiePfFt54V0O2up5xcXNxYwRzvNbBlELWbsxto/nGJgV24BYfXPxTt/D50jXfi&#10;FpOmahd+VqAvdQvRbSyQWlvcAqhuXVdsUbuAqM/GFxkHJPhkfxn+IGmfDjwR8KLOZ40+HWrTav4f&#10;+zxxxrYyyuZZJBuVnaSSVjJI77wxVVUKqkH9k4bpxhT97qfX4fDV/Z0/qjSs9b9rf152Pl7xrpeo&#10;+FviXqnhnUgbaTT7qW1ubM7VezuIGaKW3mQdHjkVgSCRkYGaoRtKI0mQKjSLuwTzgAgA9gT2I9ul&#10;eo/EDwzrPxg8e6t4zitf9Jm361ql4sm2QzM7bmcnJYtNIX2jP3iOB08tl0jVbO0e+upVKoSswbJk&#10;wRwwVchT7E9PavoZvU/TshcpwtU3JLX+zp7+1GsOUsTLbreMqbj9nMiiYqoOWYJuxjHzYPTNdlr/&#10;AIc+Ek3xs03w74J1zVdG8F32r6bbNe6xKgubO3adRc3J8sFDiIuyqQV+UEjnFcfbyJJaMkRzxuyO&#10;C/HAx+Q61Y1oQX720TABYYNu9QobecEkkdWVgMNWkaiitj2MRl3tb+802mtPPr6n1H8Tfgt8P/AH&#10;gj4jfFPw1K+t+C9X8cxeEvCur3iNHqMa2kUd80yLIyFzcwFYpXZEJBXAO/aPlHRb0i7j1i1Uyxxy&#10;bl81OCjE7dwJz8o459s19V2f7RUw/YI8Ufs031ukupP43tNf0+7uo1nS3sntNlzHbMW8yG4kmUFn&#10;IbMTuqsrEEfJFlbJbWYhijydgBJb0GMeoHT3NXjqsJcrp9jk4ZwuJpOrGunpJ2b6rvv+i9DvotQs&#10;7lJbqfEaMxZYycgEkEgnGOv4VMt3tvFknO6MRsRsAYltwxz2wM4rnLBs3ENjCwDO4MhznOT0X39v&#10;Su5gsYrR5Umi2x/6xtxyMKP4T6Vwy10R9glZXMlNSW3VhAPs4GSuBhjngnbnjNReH51i1yKOWXeZ&#10;3jBZ8csOFBHqBxn9axrS8lv41uU2p5nTemQuc4GPzxnp711miWMF5LFqSeXugYFVOC44IOWGB6np&#10;9a52rs2U9D0/EV3duFGw/wBzOcjodpPXHf1qCeAI6GBGaRc4AbADHjkj0HSqgQwzB4ADlQGKn7uM&#10;Zx79vatFSizSJBnaVLsoOSF7jp2H9avlujmlVadjlvEVlFPpcglcp3BVfmyFwcHqpx3Xnuc1wVnL&#10;F/wq+10y5+0Ndw6pLcLCH/dQ24iWNCqdGd2LfP1A4PWvWpDDcRx3QCyx4wMg7QD8pJB7+9cQvwyg&#10;bVoY9JH2bTSpjYSvuIGP4cjJyfXnnrU87tojJ6tamn4ci1azb7NsPkvtdpPm3MT6AnHA6k812sE0&#10;stxMbgDyiCuR94E9sDjk1dn0qwtYo8kNb26qq7iduFwRznkg46cHoay5XtFvHgBYKFBfJHJbkfQ5&#10;71q3oZzknuQ3FuJsmMGNCwYL0+bPGPQduMVpPJJOybiNy8t2XPQEr3/yayVAkQxsBFtUBi3AOD0P&#10;pg8/1rOub145kmt3ktyxYtztHHA575HT2Nc8u5zOpZnX2pnvGjt5TmRHYKm44O7odv8AEeOKtW7Q&#10;Wsj2V0FklD45OMr1z6k5rCsrq11aMTRL5bW7bX6j5sZyh/iCjv8AhUxu4n23U2VmODk89OmcdalS&#10;7o3U4yRKY9PFlILkLMwLKMscBQTz1xknknv9al0q3n0u6j1C1kOwNvVWJZWYjB3g+33T2PXiqj3q&#10;JNueMNIMElgSNoJA5Hp2qxcXEj3BkuEf5CcHOUcY6jsRz1+tbwaTvfUxlDddDq1Frfxm/ICFlKck&#10;HaOpO44Iz/8Arrk9Qt737IJ4Sphfc0RTkELhQCcD5iTke/rVmOKSIbY7ti6HcVHKZPOOf4cHp61o&#10;w6ylnL9tvbSO8UqI0+cqARy25f4j0x6ZzXoRqKXxHKqKT905W28P3k8LTJI1rINquckEjIzGeORn&#10;nHTnnpVj7A80LPHEC8eUALYxjhRwOcdM9a9IWO2vrZLvRlECSqCYXG1kZvvAjPykHg8n2rntRTS4&#10;pRZtId3DFVJXb1A56Y/mK35OVXJvd6HBlttyRIQGxuZSMEEcHj0z3qnbpc22sRalA7tIhYr8xCYb&#10;rwCAegHXJFdx4g0kX2y6sW8x3wvnIR84LYGd2AB2A6HPTNcfcRPcwttJBjLRODwN0RwTjoD2/wA8&#10;Z1KrjoOMVbU77w/8Zfid4L0ltJ8MXUa2peWdre5AmhMjkMxIbkk4G3kgdAK+o/DX7U3iLToLHxON&#10;Tksby0kEklrcXLLbTOV+cA8klskKjMV46AYx8JbooyNoUb8HA6jPqfYcE44o8hr3ElxuSBEzh8FQ&#10;qnO8qOmOx7/ywqVU1qjjrZHh63xQR/SB8If2m/AnxBa90LwnqemanbsIZIr6CcrInmIC0ckMnyqy&#10;v97cwdMgFcEE+u63BdWKR/YlVhnJAIPUDlccEd/5Zr+U59eksnbUtCikhwHEcuGV85ABIUgbiORn&#10;PIz1r7O+B37fXx18I6rJ4Z+IJTW/DzRiBd+1JoWJJ82MICcZ5nJJZhygBBB+UzHJqVWScNPyPzvN&#10;vDzEUffwcrrs9/8AL8j6i/bl8OzeIPE2n+MppoY9M0mxS1OVORcXEzMzMRwoYlFUYO5sjghc/mF4&#10;g8J3vgjWI9L1q5iP2izW5gksmdggkz8jM2Pm45yM1+v5+PXw18UeANR8T+JLaSys47SSdLOQxy3c&#10;qeUygiLeBJuJyIyQwGCRmvzpbxNofxG8LXXgXT/Jt7+5a2jglviV8pXmUSXGUxgKPvHnAOcdq6cN&#10;kqpQ5Xu9T2OGMXiqVH2VWGkdH8/8upqfDWS71jw4viCdbdRDN5Hk7/Md8AAzYIGPYckHPNfbHwVv&#10;7+xhfXd5tJEG4HcCjKx4L57kDGa+S/g3pLW/hO/0LUolGq292wOzaySwQt5Xn5PGCuCqjgjBOCTj&#10;7E+Bng3VbxFsbaSGawVZne4SQF1IkxjHPO44J5AOQO1RjcBe3oefxBmMIqd31/A+5PDOu3d9afaL&#10;qL55ByvMQYg4OCMkKa9Qt51axOoxIsKAHCKd+1Rx1PJ55zXFWOhXFvpgZUKNEmRx2+vFdf4WhsL9&#10;PsU7bmJzGu7BJx0GO39a/G86y72dfktufNUMZzQ5jT02/k1G4F1Kgk24QooPT0rXaS2iuVsidkWS&#10;QjHo2eW9P8aSKKy0+yRbGNnkGWZieDk9B+HrWKJmkdroqcSMcAnPA4GAK+cxGGcY67nTCupM2Huo&#10;pzJdW/KqdpyACcdwKjuriSaDZKAdgOAO+fWixe0gk2zrjvk9AwxkfTsDUl1YMzxsrrGJT8u77v8A&#10;kVxKk+Vo0ck3Y878U6TrtxorjT3HBDbSdpwvvjv71xXguz17UZGjsMtFC6t5PByWOABn1Pv2r2XW&#10;IL7SIwiuj+YQN2On4dPzqv4evoLYImmQiKZc+Yw+6SOOPp/+uuD+y+esndqx008Q1TaSudbb6fLL&#10;OumRBRJ1L9FGOvPWqFuWt75bhfmZchl6DjIIHpTXvY0vQrhlYqWJU8fTj161S/tixW6igt2UtMOn&#10;XjufrXsVKaWrORRZ00t5GWjNvkuW+6BkgfX61m6hn7QiXAOWAcdhnkEDHp3qjp2pT6dfSCbEiMCM&#10;tjcDnI56Gs+81Nrm7eMks687s8YIz+GK5alZNWM/ZNSO/tdaKqqXa5DEZI7DHGRW6LqKSTCvlfX/&#10;AOtXm1u73IhmTBGfn9Dxzj/PNa8csEbZVsNx64xzz/jXRSqSSOeph1udk+I2woxwfoM1mKZrm/lt&#10;pvmTnn09sVDJqpezAZcynA46HFUptR/0qNVj2uo6/X19a7FJaM4JUO53miRmGxP2jIRWKhm9Mc9f&#10;TpWJcyC3nPkx7UlwoIHGD7injW9UsrNzPbtcRs21QMZUn27j1HXPtXb28lilt5q/NGqgAN1HHf8A&#10;rXqQmnpE8qpCz1PP5IiZBGO2OvT9aoz2spZmAG485J6//XrWkMEzvMko3MxwPQZ6CljgNw5jQYwO&#10;v8/y7moq2ZlJWWhliK6yvmDapyVGeuOKHi/eED7rDkdfrT7sMcLFIT5ZxkdAe+Kam5SHdtwPUk5x&#10;Q9FYnXYjFvGkgkj3AKcnB/Os3VcyASoDtTHGKtSSSJNhHUB8cngYNO2GKVmPViBwM/56VlGNyZJo&#10;5ieGTzC4G4dO9VZQpj8vBzjIz61W8SR3c9wn2KZ40XhlU/Luz19enGM1ZuJ3N15wfeB7e3p6100X&#10;q0ZVo2SsUrmTcpjb+H9fY1oeEfFt94X16DUreVv3cg3KT8rIeqH/AGSM/jio5befKyMR83O7Hr3x&#10;0rkNShVLllYH5RwucZ9RnpzXs4XEVINTjueRiMOqicZLRn6eaLrul+LdDt/EGiuDDdIHGRyAegbn&#10;g8c1ofMjeWOCe1fEHwO+LUnhfWofCOrO0mm3ilPJAGVmALK8ZPfAJZcgMM9wM/a64lRbmEh0ZQVI&#10;zjB56dq/cchziOLpJ31W5+PZ3ks8HV20exYSYGTytp3ntjtV2Ff3aq3JHLE+p9Kph3OGPRu1WAXy&#10;I1+YntnpX1FLc+elE0C7Y8tRuJ5GeKaCVG4Db3OKlcESZXJxggDvx0x6VUV5Jj5LjGOeOtezRqWR&#10;xVIq+hXnhVY2MbcnPQ9M/wBKgZBDAqJ0j4yeeT2rTaDC7APQ/wCTVCWRZZPII5HOBx+lepTmczhf&#10;YsW7uzFcYPTI6VMGVWV92WAxge1UwhOUbkH0qdFXYQo4BHPrXdTkjmmmaDEOPMH3e/8AWmgsUbdg&#10;DsOeRVE53B1OR3AqyJWMe9QDjn0/ziuiBhNrYtxNtG7GM/5/Op2fy1wMsD096z41bIxwCfrV9XXI&#10;xzkGuuM9DGVPXQbKz8YUds9/yqXK9ATj3qLOw7Bk9OajDNnapwvf69K6ac+pi4MsfI3KHODwTUZl&#10;2sM/Mx9aRCVG1ffqaACh2nnJ/wDrV1QephV0FHmZJZjgcgDpUSSKw9McU5gyFjC2frUkajy8njvW&#10;61Mmz//RxrJbuON5bxQrkhQvoP8AP5U66nbzUkhHGzDcc5z1GPUdahs7TUo1a3iuIjGx5BXb83YE&#10;Dj9aLS3uHsJHu12zEnBzuC449uSa/ir2knHkP62mrnVaTqN1LtWMlc8lj2weRj3r0O/QMFksnweC&#10;Mj27j371zugTaTqEH2i1hMMw+Rlyeo6Z7YJ/GulhM9xCwPG04yPb9RXt5fDltZ3uediVpd6ESI9x&#10;KkdxkBmAx12gdf1rubHTz5G8hJDyAMcKeh/SuQtZII7mKS4/jcLlexJx+dej2mmLDK2wkhgMMecY&#10;5HIr9m4chakmz8h4mq3qlG50yKSIfINyDB7A985rS0eya1LXCsML2POPT/GtUwwNHGrq0Z3AYx19&#10;yPTPJ9q1rGJRII9uOMg46++a+mglc+XdTQf9maSVVjKrkhhx7dKsqzM/kgADOFz1yOtWIoo5EWfO&#10;D1OPU8Ves9Pd7gq5ypG7j24zn9K6Ixvscs5s19NuF+yx2rP+8iTqB1weufWujikjkVUcFix42+4q&#10;lZWlnHEYIuGJHJPP0/8ArVs21gVdZICQDzjHeumFPqc0pXOnsfOEKY3AfdHv9a34LWdUDMVbOaq6&#10;dEHVTjb2wTV5Y/s8uEONvp3HetkjG9i1BceVMhh5GcMuOv411trhQXXPzfNjv+FYlmixxEx887vz&#10;ratlbAkc4wM89q6ae5zSudZo0k5Rln47KQO1dFaSCR9r4ODz9TXLWFytxGd7ZY9Meg7128BESMjY&#10;BGPzr1KMzlqRvuWkZGUmL59vr19utaNmbjzPl+4BjH1rJilaGUljhT1/pW7blI0Mik5rqUuxz+z1&#10;LShHPzDDH071cTftwTnuCfXvVCMlQcdySPYGrkLynMLfdAzz1/yKpSsZVKdtjU+aONkxuAHIPFJB&#10;OGhG76c+lVUbJGA2CO1PV53bdFgqM5GOTW8Wzn5LstKYJCZmXHYgdCO/HvV1SoIZBhOmO4H41ii6&#10;dZiuM55x2q4lyseQVwTycHNVCq72JqWsakUsADZcK2QMdCc5/wA//rqSCTy2zkkDjFZsRguAWGU9&#10;scA+vepI5AqeVITg8ZPvXTCckY8pecjcZoOQecikUBUO3r/ntUGVWEW6kHb/ACFJ5qqAzDA749T7&#10;VunqS1o0W1kkbG9s/ng1U375sNxjp6Cp5jAI45EY+Z0Yfw4/x7+1U5Hb7xOAO/8AkVqjlaJ/NwQC&#10;Rk8D0NTxtIXKv8oIqFPLddygHnOe3/66k3A8r7ce3+e1dlMi2hcT5iFPyjuf881IdgHJ4X07/wD6&#10;qhiOYAy8nGCKerKhBkHB64P5V10/M4ZxbFG5juYZU9D6mnzKyMDH0bjuT/h+dRGaIyhOVXkD+lOO&#10;Am0NyTge3vXTFo5p02YHiO5ktvDl7MkfmM0ZQL6FiASfoP1rF8JXco0/Y527QACOBg9un4Vh/E/U&#10;ZINC/wCEYjDY1ZWikdcDEYKtwchlYsOGHQZHeovB0TWOimwuX8xs53dSc9j9K/AvFbN39bjh1tFf&#10;mfsnh7lb+rur1b/I9XkEaR78gK3APvWNAswj+Zvm3HHfIqISTDRbi6t18yOzj3sMjOCcZ65xk8e9&#10;VbW6KxKWYkry3Sv5+xtZSlc/acHT5UkiHVbKBmk1Da7OUx8o64BwK8UbxoukRk3algx2Ansxr13x&#10;Nq8aWDSabOI5CR8nXPPJHv8ASvEvEVrba7YS3d2uLgFWIHfB+YkfT8q8PEO+x9HgVco6zdiTVGvb&#10;ArJG/ltwP4sDcDXZWTQLao80ZLMucDjGe3/168f0jWdHt5BNAruhPcHG4cd+e3evSB4iRolneLZu&#10;Bzk9xXFSdtz1oysdHaiZJU2x5QEbiOw/xqXVodJk1IyaW4C8H5TjDA5/yK5i01qR7KW7V9mwlcZ+&#10;8cdhXEJc3r3L3MSFo3wWx0HOOnt61q5K2h0xhc6PXdUmv/F63EhDCMLu2AYB46Ejt3q1rFhY2sr+&#10;K4APOk2Kx9hwPwHpT5fD0sP2mS9ZNkaBlkRgQWb7vXk+4xkfSuH8TajqdvpaWO5jDKNoYfrk1nez&#10;1NYq7sHiXxVpNjpjs4wJUJYHJGPoOT3rziSaz1e0WaJQYSQ2B0U9Onr2NTtcadqd4LeddyvGULZx&#10;ltpJFYGkyWuhTQ2erzg2ZJZggOfwwec8VhNu93serRpqKstws9Jtr24lhcFY4FMgZV4J/wAcflV4&#10;wyC3M2AAARnvntTr/U0nkLaehCsu4Akcr6YHpWC17f8A2OafUMPCnzbl4OPTA/rTppdDaMb6s5XX&#10;XmQxzTsjIOfLBJK+5A/nWNE0dy/lwj5p2wobgdferuoeKJktLi1+zRt9oQRb+dxwP4jj+Vefzf2j&#10;Z2HmxNh0dRvJBwx5AJ/pXJUkk77nXCm2rEviYNoNyIZJlkvMjesR3BFPTLdM+3X6Vzl5dSG3jtdJ&#10;ZbhmZS8UjbWKtn7ue4PXNR+MLjT9M0RbvTt638mPM3dMnqVzxnGf8K8o0vVNQn1JNVnbeI04Djbh&#10;lPzOM46qMHtSpSSnyf1/w/yO6NK8ebsem2d7qmnX7W9/CIonJDKBkIQOCWGR09av67cXTWLQ3rxQ&#10;aZMgZnmATPXeXkP8A9Dj8eK88vPH1hqlyy2Vxm3mOZHjcMsnHJ9GA/nXknjnxLea3JLpJkkkiKeX&#10;Jub5GVuACvQgqBxj+tezCjyppanLUi5OzVj2ux0HwjoFt5Nrq9rcWsDLItsk26Mr0Kh+cZ9j7VzT&#10;PH/wkF1caXGtucF4FD7mjVsAjPrnNfO/hbRLbwrpzaTol5cFXlZ3hncOFZsfd+UbckZwBwenHFel&#10;Wmuz2l2twYdzFCvmA4OOA2fat4ZUmk4xsaSr8ravfzPQ9Ou9QuIQt18hJ+Zj1JJz0rfsYzfa1b2D&#10;OUjyRGHGRwM5BJ49smuGHiG0/tVbCzkW48tdzdcDPTnt9K7Kytftkb/xxE9fQnnOayeW336GEsTF&#10;no0Gr6Xod3DYAoDGxaNUHJ9c47nr603xJrk6yxyauohY/OMHI8s9BnJya8uvhbpdGWF2Z3UFgeew&#10;5z71OPszWkbxgrAGJI6AsDz2459K7KVOWsUtDnm0rMpavP8Ab7tLlkBkjJCgt8mwnpjjk+/86nKK&#10;LKG7klSGSVSFQ9PlOCeO3pVrw7p1nresppmrStHEclWTaOnQMWyF54OOcV4T4v8AGel6L4t1bQtL&#10;a5ew0y98q2ubmPdNKgAYyPGhIRA+4RjLMUCsxDEheWWA3k1udOHr82nY+j/D91rWhXLLYSjT3vka&#10;NgUDb4yPmAye/qOR60urDUZbuHS40Ls24YQEnAHcnqMV8zn4m6L4muhZW8nmQRZLKQVaNh0yGwR9&#10;Otemw+NLsaf5SX4WKdfLV1bLBX4xuA7j15oxOSWg03oWq1pXa1PSLO6WIubPaojQBnkABJP047fl&#10;wK67w54osbiYHXHPLAK5O5V2k/d9cjj2+leCwuLSIwWUjSOmGdOSCOAPxI4FaouoVWMw7YsDbsA4&#10;we2Oef8AJrhWXyi9ENyjLqfQ/irxRoWv3S2GgwGKC08yMSZybhdww+MDAHQZ5PoO/MW/iqGxsZbR&#10;4suT+6LDGCeOQfzrgl1UwkTbQ8hOW5wuPoP8+tQ2OsnUNTnXUdgKoXV5h0x/DH6nGT61x42m6U73&#10;1ZdCEWrLY6211S6mWO6nAWU4LnJzk98D1xU+s+KdM1a0fR7S2HmO6s12X4Vh2QcE56E+lcXLeWjz&#10;pNYHe8wUq4PBz0HNVVMtvI9lFAzTSdSzchvUZHPrWeFqyScU7mVeNzvNJ0GDRI5JbaXc7Dd5h43Z&#10;9cjsOmKWy1KfStbS8tyvmLna3Q7m6jI6fXNYWn6dr15G9tc27P8AZnXeVKqVDdGPOD/wHNbT6W9p&#10;c77iQhGwBFt2t+Z6EV60L8vuRsjhlbXmdzf8L3Is9ZurqafypbpCJC3JdjwST3445/rXqdjc2V5b&#10;eTG6vgcDBO7tj8vSvErBmt75Jr9WaNcjI4Jwemelev6W1xqAhu7O2MMjfNsBOFReBnPPPU15PNZt&#10;IVWKauWp0mtFVbZnaPKNsA79x6k/U4NdT460nTtb09dT0dFAVSwjAwze3sQeD6UwSvDO0koznGAO&#10;cE9Qamhv0t2aRQATnpwMnjp+VbxtZo4W2mpH576vPrPhXxxaare2twmLyO5gAUM6GNtysEztOMcb&#10;iFYZya+uNV8f+EPiR8PrK5sYWivtO1MTMXUHAdSJwwUkNu+XC8ggZGMCujuvAQkvJr4JuvLpss7h&#10;SqjtwR0/2eK1NE8Etp9xHBqJT7Phi5jAXOfYD15NePSwlagpwT0l/SPSrY2NTlb3R6j4Hk0rULVJ&#10;ZAsikb2kC7sqR8q+/tmvpT4dyQRWL3WkRnJZ12MmMkEDcD1IPvxXgXhHQdJ0zRYdJ8PNM0drEEZ3&#10;O87c4Bd8DJPT9K9y8IGeG3EccpQJ0YcH2X3NerSnKyvufKZiruyOq12W/wDDliLgx7ZnbC7hj3JA&#10;PpXkt7FNqEm5pMeY24gDk8816XrNzcysbK+meUrh138/l/8AWrk72WxRVSRuVBJY9q2bueeou9zH&#10;QxQ3K7RtB6YHB9K0tStrmyeGDUsQLdBWUBskqehI9fSuKuPHGhC98mxlSQDAHfPrjBPepPEfizV9&#10;S1Kx1O9ClbRdqoFABCtuG78etTTnbYqpQb3R6NeQ2WkSJcTDcsaEnPHA9e2a81tGE981/GAN8pZD&#10;jgE+v4daq+I/iGJY4rm8SKOIBvkwQGZsY7kkD07153bfFfwb4WkN5rH2p40PnKlvHls9hlyFAJ4y&#10;3H4V3xxMIr3mYSy2pLZXK3jf4UWGt6jN/bEpSRmdjIAPLcyc5PuD/F2rxLX/ANnm98V6PeeGolj0&#10;ufaY4byPDBgozsywwQ46cY5Ge4ruk/ad8Ga1runaDr8UunrqkqwR3gBuYIWkYJH52wBlUkgO23an&#10;3iQoLD6X1/wZHoFm8F1eyG7hZRLE2xVCuMgYUlgWX5hngjkEinhMTRqqTpSuutjGqq9BpTVux+QH&#10;xA+CGneGPC/9oarBdLcRTI1vJKqkybQd6BlyFUIcsowSoxkjiub+EPjBdL8b6Zr+iWty9ppEkkf7&#10;rdGgIj2sr7SDkq2OQc55r9PfHfgGy8XwQaXZrHb+UkmZ5E8wK7p5YIXIOAuM4I3DrXw1YeCLn4e+&#10;I5rHVrl7iSUhPMEZhDOGAbaDkEk8n0718vnEsRTrRnGXu/00e1gcdGpRcJas/Q/4e/EmW8uVt7ON&#10;iMFlLZzgDocdx3PQ16zp97FqheS4xGxOQo4yTz+H0r558DeD9Ws5V1HT5oora4Ziylmdz+PTBx2x&#10;zX1r4S03THKKmTMq7gvbjvk8n/GvqqVSco+8fG4ulD2nuMzxZapcQpDDA7I54O3g57knHHvVjUYz&#10;pyR2+qRq/wAuwAc7cD7x/pXfS6jKZFtyMIB07g/56VzWs6VbzEbZ2MjglmI557c+lcdV9TejTVrM&#10;831UC+tRbhd+x87hx8vp789KZb6b9nCzSMA6cgdcHsBVeK1uoDKhkB2ZBODzXS6Nbtf2JN0PNOSU&#10;PT5RXFFJstx6EcMEkyNLGCsgPTB21JZDZ+5kZmfJLHrg9hXXeHgulzMJYvOUg4U8AZ5/MdKpzWTN&#10;fG5swVkkyWU889R+lbJMl0yCx09pNSW3xncufw65PpxWnqmgG+jFrDKqCRDhx1Bz0FZ0WsWsE4s2&#10;j8tANskrctuP+z6Zrp4onlj8yHlO7U3bYzikjwjU/C93bz/YNScOpO8FOoXPHrz79KivNGtIyqKo&#10;dUHT/E+tem6zbWs+oySB93Gw44/zzXLvpbWl6JIxuXGQvf2rllBdDpV2cO9vGi/uMcHv29jXIavp&#10;1wuoB4xlLjpj72R1yOgz1z3r0WdFYt5gwc7iB69ayJeERyu4nHHpxnFZNGkU0zh5bNQ5C8xKMEZ/&#10;nn1oWRdu7gAsQWHpnoRXQ3Co6bZMDf16c+xqI6dA21wg9veumE+xcqfc4zUWimm8pE3KOM+//wBa&#10;si4s47tNsoGTnJ75/pXT3+n3FvmWKPpjgZH+R6VmraTvayFeGY/KSe2K7ITvuYPfQ82vII4MwNlH&#10;b7rf0/P868+vrNnlf7So3rjOOmD39Oa9vOkXdxNvvFDFeFAPf0+lcT8Q7aTTdAmkiUNNG0caFgQp&#10;3uByw6AAk++MVhUuk59EdFGa5lE4KxCZiihQKsXCgcdew+tdfdmK8YeZHiQD72MH88V4P4c8W/bd&#10;Wkt9Rm2Ln5OgBI4x1/QHn617XDdJcwicN5m7qw5B45/KvfyHOKdaHKjLNMFKDUi15tzNH5d3iQp9&#10;05wRkVE8q+WIG5yccjPt0rVtIWeIhV5U9T14rTNhG0RllBICkjI79a+oSbVjw9D5z8Xx/wBjaqLy&#10;dSRMi4cAEkjjAJ7n9etYNjfxSqAqnex+nIwef6V77d6XbeJtDIv3VZEJZcgNg4x0PqO46V8x6rby&#10;aDe+X5LpGrBVzyAfTufzr8/4hwEqMvbw+Fnu5fX5vce57Fb3SqgdAQzcErz9Qelaht/NiCPhccnH&#10;I45z+FcJour2Vzbxu5w68jHIJ9Mdsdea1bnxA5Btzhd425Xrj8ehoo4mLjzM6JRdxn9iK9wL2SQs&#10;JG3BRjA/rz1ruNzxqioOAOmcrnGM5rnYGASBCu5QilfVfrWle6jDDD5lpjAzknvW8OSKci762R0F&#10;nLcGTcG+4M5zxyMfU/WsTxj4YgvbOXWQ4jnj+befuknAAbuM9Mio9Ka8nsTdTDA4ZGyDuB68dv8A&#10;CuqWcXlhJbuMb0KkfTGCff2p1YxqU+V7Gim1K66Hyla+LrpM2y/LHuIJXliQeCB2+mOlfcXwe1fZ&#10;aW0CiTz32FCzFgysfmBJ56dMelfEA8I6lF4gvrya2S2SSU7TvDGTJxv2gfKcdsnj0NfSvg4JFpYs&#10;nBHkqFQMTkrgKOR3Hf3rwOFqlWliuapsennMIVcO4I+55NwuCY/u5wBTWDsTggN7jNcT4D8QS6lp&#10;FvZaid1zAgTIJO4KMDnqSB1ruTbnBZ+p4xn+tf0Bg66nBTTPwTMMP7Ko6bRZtriQspxntn1Pr/jX&#10;pWjXMZijVMjHDA+v16Yrzy0hUyb4+PTIr0PTp/3iQeWuR1x3x/Wvaw07O55NaldHd2jqPmYbTnr/&#10;AFrs4nLKMvkYFcRauZBlAMDtit2xJhbBk3Djkj8a+qwOJWx5GJoPodOGZXEK/e6cc/p3rqdEuCm6&#10;Jz15wOmfoa5KG7ywkdfm5GBWxa3QtY2KjG7HOMkV7VOpc8+pBJHbxO+37RuJwfu5/wA4retIwAJX&#10;5OM1yMF4skagHB7gD261d+2SRoPLY8jgf59q6oT6HJKNtTs/M8w/NwMZ4rVtDEUyDhge/wD9euJi&#10;uzIg8z72Oe1bdvdp5KqzZJ4x3/8ArV0xdzl5mdgCk+REx3dD9aRVyS7DA9OtYcN88I8xVwffoa0I&#10;bvzmw2Nx4IHSuqnsKaT3LE7tGQq4zjNZsjvu3LkEdKkI3ZMnJGAP8+1Mbk7VG9u3+NdEZanPJWZZ&#10;XG3cGHpjPenTMgUDqcnj1qn5aIu6XIY/XrT5WMgxzx616dKV0c81bUlR2EYHv2prszQsAM8EDHOa&#10;aCGO1uGHenfw/uj14z/hn1rtiefN9DFk4G2szUJFhhMKMQ54464rdmLRABzy2fp+VYt80EUPzgs2&#10;cj1zXbShoc85WOLuDP0jYpj0/rWFfQtMdwOVPceuOh+tdLM0YYk9Tkmueu5wytBbg4A5J4/CuyDs&#10;YNs4e/WZLknAUEDb+Ved+INWl8Ozw3m3nzVyegx7/WvT54lnjO44x36V4D8SlF1ZLbo5ISUM3ocZ&#10;X+taSkaQ0PadYll1e3g1CBs7k3ckED2BHpXyv8SxdXWqpNHIBFEoBjAwGMh2q3/AcHr617N8KvEd&#10;lqKL4faUNNCOB3YAcY9ce3auD8dxxP42umkO2IlW8sfT19Pb3r4HxNlfK35tfqfX8DXWO+TPN54R&#10;J4XuLKY8SIyouBzuP6HNeaeANPvINTdLwFlQ/M2Og3d/y+le9RWFtPbMzjCg8emfYVALaysbfZFE&#10;dzN1r+bI0rtX6H7Qq/LFrudHp0ccy28bnCjAz0wC3P6fl1r8Hteu/i/8R/j/APET4lfEnSdTsU0m&#10;dND0exubMxm2so5HcvAu3mPay+Y6PL5kjFkOw4H7jQySIhIb5FGcew/xr5ei8K6fq3irWIwk0lrL&#10;wFl5G4khlDDHAHTuMetfpGXV/wB0nc+UjNU6jaPkf9nLR7SL4hW+s3gZNRaRraGOUsjhAu5pFQgE&#10;ZYhTnqoweOv6h2ejrA0kx+cSDG7sSPT3rjfC3h+DRbFbXTkchNzIJGDNvkbLtuPzZP1wBwOK9l0/&#10;T7j7JHCY+gzx79f1715tfEPmbZ38/M07HnMllcrBLYSAOzRNgA43YHT8a+YtE+BFr41tRp/jFBMg&#10;u0unt42LF5EkDqhPGVYgFxkg/Svs7VLFXtp7nayyWqkN1PHoAMnntXCXklx4amh1eMnyY1yc4BBH&#10;YYrTDZjyrU3UprWJ6Z4P8aQaVaaiNVbbeS4iA77Fx36ZB4z6V734J1S31fSTqSsyMSGY/wC9904H&#10;618X+KvD0ieJ1+yytsvLZZpcHgN90FR2zg57cete3/DrV3tNOSwiQgs6o+DwNvAYf1zXwlfiGUcU&#10;4VNj3FlMalFSW592aDf2ElyLV9z3Ei7VcDKn2zn+ldi1u0bFJzkDtnOMV5X4X0uS4urW5tSCsYD7&#10;xnBOOcfX+VesXEqzM3l4zkZB9a92VVSV0fLTpcsnE5jxYn2m1jVflwGA+nfP4V8ca9daiutXN2Jm&#10;WC0ZgoB6BTnnHJ4/OvsXxLNH5cUKgFo33MSTnDDBAx6nrXzF460JZJ54NMiMTPgMrZG5G6/Me3ev&#10;kM/pylsfQZRUjFWYvhy4udZSPXLBnjIyQucbvrz09qqeP/EXjLSdPu0tLg29q8TRybOXdn+XpxhQ&#10;O/Wuw8FaXBptnLEnViPwwMcevpT/ABZpsVzp089ww8s4BVhnivn/AGTVM+jhyuSueF22v39/oa2c&#10;sgURA7uAM5PqOcCrGu6hc6pcrZS8QJGrKVcnBxgAmuAmivrPWJLQDAQDKnoCeT+VdDYXKuWt7j5C&#10;y/e5x/k9q8Sc5O6Z9LSppI0724tYraEJI3mQLz2H0/D9a5W81yBrVC0287iWXn7vY/57Vz3iS6MM&#10;9xbxKXmWEtDnozn7o+nvWPpVvqs/h6BtZUfaxvLbSMMM/JnHQ469q86dVp2PVo0k1cmluWNyJIZO&#10;M549K4rxUpXT/k3DLDds5LDuCffvW+c2zR/aFKknJI6d6zddjkGlyXUjEqhDY9f/AK1ZVPeiz0aK&#10;tY4m4i+yWAuA6jaQGUcYz6D+dZ/ii8tL/wAPJpNyixxSkLIf4flBbJ9uBj1PFX9PuDqVyIDGCsgw&#10;o69O5rD8aWONLGmIFLzdUIyML3I9DXLz6XjsdTSufMt9GdJlMewspGU28Z/pXzN8Q2+zXGLu386O&#10;R24B+SNQCSWOcjHAyOa+ptckt7K3ZsFskhE6bhz37Z/lXw98aITF4eu/EDOyTBDEyqc58wnJGejD&#10;GfcCvZySheqkgcOdpPqfE/wo1nx/4v8Aiz8Vvgx8Pr0voXijwlrkOq28iPJJc2Gk27XsiWSplo5G&#10;k+TgYdGIOPlr4w0i7l1L4X33inxCssviVmjuLGKHa1tJbSIkgLMMMsm5sgHGAfmGa+k/2Zf2nPGH&#10;7L/xTl+NvhOG01Txe8j6fHd3yb4V0m4ZHmWONGRknkeKPbIDxECmDvyviWrXsOr+JrzWTDBaXN9d&#10;3N1J5GVR3uZ3mcqn3YwXdtqL8sa4UZAr93y/3KKTd3/Wx9VgcHVjXlLlSi0tVu2u+hW/Z98J+NfH&#10;HjK/8MX2q2umQRaVeanPc3UaPGy2u3EahGUs8zEIoU8DJxxg4f8AZkc2jGEsGnmiM8mAchpPmK49&#10;ckjHXHYVrafa2ralJcXfEjfKki8MjI2QAfTscdTzmtDCSZYAoJCQdvByemfTnvXe5JpI+yyyMoSb&#10;cvRf1ufO1rOkbmSXYu0AOhyu1j2xjH/16vSRywkq4MYCBgO6kHncDxgjBHc85rc8TaDHHeG7jikb&#10;94pYIPlZhjJPqPUcZ7c1T1Nrea6/dIA7DcwHUMey9enrWEm7WPsMLNPVkEMsSWstqXRniHA2kZ/i&#10;OO4FRwWCXcisXKKSuzK8uWPC47Dgg1e0zRda1+6k0rRIjcXawNMFB+YopAb73HC9B1PYGur8PaJb&#10;LHDq0bPcGE7ZQeokQ8qfTBzg96mEGztdRbHJapBADbOm0NPKsapn94Hd1jUZ6csw/rxmvQvif4B8&#10;R/CjxxrXw9vb0Xs2jXcun3CGNoXEkRwwWAgcEjPHBHIypBOZ4d8Px3M2s+LJ/EVnpd74cRNR02yn&#10;i806nOlwhESLkhXQLvIbg7ee9dh4/wDi54p+K/irVPiT46Mer+JtWu/t2oaxcbImlcIsZPlRqiRk&#10;oiKNi7eB8orRQjyu+7OZ4iq61o/At+99LeTVr9f+B5XFbTtcxWjD7PHO4VyF+YbvUH1PA9O9dxot&#10;jZaaoWHcD8wIY5ORnByO9UfC9pFrEl1cakwldSGjiYFJCxJyRj7uOOgOK6eeyWxm3QxnJwcnDAY4&#10;x68+mKh07q6OieI6FuO4aNUT1647lRnsPWtCO5e382FASWjEny8bt2RyeoC9vWsKKSeOQR5BaRTu&#10;wOw4+XtkHt16/hpKI5JDIsu6QLsUjjdg9G7Y5/EVnzNHHKbuW7dQsH7ncXky20nKgIdo59xyc9+n&#10;FaAe3idRKNgZsgvyM46fXtxWcnlJEtozeYScsOpYgcBsegzipIpY2jR4J2lh2MDKRyu/+PGMkDpz&#10;Sc2kNt3Ftp7sWv2NiHUnIVvmwrHjg8cfT09KhNmrrE0n70hv32OASvC5z1xntWhCqm+jO8DjawUD&#10;lO4H91hjIPPepJLTU/7Gi8Q6hEUtbp5EtZgwJIjJU8Dkcgg5rNGNSqZ62vmSeRO4xHucZxj05PSu&#10;emsbaKWT7RIJJJGDx8Hoo5wPQD9auTlXl3ldilSxJ7k9gOnFTXBkWaIBd8cxDE5zhfcjopxzVtHF&#10;ObY37PNFa26QQYViZVJYo2MjnHUfQ9a3nu3gJgeMSsEK5b3OcLj0rNe40/UWi1OOWWNnChS3HC9A&#10;D3H8qllKm5BMZ+cZVkPA5wSR6HP4VUI9TaE7IXMn2b7VPcY3oyOCuFUZGOOSMdv51csbuSe4hs1P&#10;+q3HDcAADg81HFEYojLMvl9SjD720HAJHYEdB+Jp8ipGnk25MzzM2VCg4Bxkk9vwxSnBylc0pydy&#10;3FFFc3CojiSNuWKjac49uDn0NJc29xYXMMsJQoy5wTtIYcAgc8Y4P+cUxI2m3b2Fm21o8ZBAdSO6&#10;jnPPYirE5aS4mlucF1BIXoQvULj1z+tbxqJaG01do6/QopJbI3moBBvkMm1D0BPAYnv3PauKvtkF&#10;5dJJhkRywxnIDk8Ae3TPtW1a6o2nnzLJhMFOCzDoSORgjBOOvofWoLxtPvzCqBo4w8jPnB3DIIwc&#10;9Fbpx0rpq1VKKXUqEUtSDTDLpys1p9zePkZcjI6sc/8A6qpanNe3HnNEuNzbiwQbeRyQByRn/OKl&#10;nVGnYxqfKcZCk42jHJ56ZqteNNYQ+dG+xCTgA5yxxkAdyfXtWLvZIFSUpXOdlu4r3KRptdcAqODu&#10;X7w91PqOaxro3F/Eq3DOIY/9VEvCCQjIPHzHb7kjFdBHNcsrGF0VwGYDjI9Oo6+2cVnuJ5JUMW8o&#10;q7Sq8ZYnOc9MYyD6iueTudSjZGTDY3RiWXzWd0TEmCCpz1IHRsdqkS3MTbcny2BVsEADPUk4zyOO&#10;K1Z4iIHvY9vlByiCMdH4yOewGMcfjTiIw4ZcIynlVUMPl5xnPX+dHsiXLSx1yzwafoumXHk5E3mq&#10;8cmcBA2IwCRzgA8nJNQ3NnZXtyl3FEYjs+eNchX4+6zqc7WB5wfpzXKmSSRYoJ2kkVEbaHbgfNls&#10;cnA//VWppN7NaxSxXQacSqGRMgJEQOT6kMOmO9axWtmeXicPbVbn358LPD/w+8Q3Efiz4FXNzPc6&#10;QpiezvnUu5VgBM0RGWjY4XgEcAMM8n9P/hxqb6Vrdjof/CMm3bVprZZhpVsGWGaRf373SF8LEuC7&#10;urtsH3lJIz/Oro3iC+0DWoPEXh0vZajZgmOeNyrhXQoyHHIU5z7fWv1U/Z9/4KUWWjaOdK/aPtLr&#10;UFmeG0tdS0pbaIxLwsqXMLlFeRWAZHjxuGVfDkGnKHOrLR/gfkvF3DeKkvaUvfS6df8Ago/YnULK&#10;0urWSCTAGDghhncOmO4+npXmtlpslpfx3x+9A2QUG4++AMn8K27PVfC+vOi6LqcN3HM4SJlZUeQk&#10;cFYyd69eMjk9yK76XTYPswUAxSQIY4iOP8mvyziLL5+3vNWZ8Jl+M5Y8jOWWeV5fN3ZXuuCP0P8A&#10;XpVKSaL7Sb2PCKvPA4z06cda6W10ezEhd5GLHHy8cY69fXqetWn0PTIoGkSPd1G3svfjn+dfI4rD&#10;No9TD4j3rHH24uZ3DFfMZgflUcY9ce1dfbWEN0my5Xbg5xjnn69PwrD0aG4guWuNpRUB2EHg+wPf&#10;Fda8DSRRzzoVdvu+hHtXjwoaHfOtrZFW+Z49PNuRkZAQHHOD7/rXJ3fk200TRR4LchsY69QTXQa5&#10;qCZSKb5SoOSevt1rlGuGuEbzJA2MbOBt2/xdK0btoa0npc8t8eXeoQ6uuohmWMDy0jVvlYE55A6H&#10;sTXMXeuT3MkEVo/2KY8ttGSAPY9K6jxTYanLqE15obo0Tjc6yfw8jkY68d+BXzP480zxzZRNqHhW&#10;xGoSwXKtPEZGjaWJiQTxkkLwSRyB0Br5PMZzhKVr6/1ufR4KEZRSvqfVhvL1pV8+YKkSqXwo+bJx&#10;ksasxpEts2oJKIkKZkiYYYl242evavPPhoviPxX4Asb7xZBHpurSK4uoEcyxgqxwUfAJBXBGRkZw&#10;ckZr01tOl1GGGSb5Us8lU442LhXJJyfof510ww7a5rX7HDVVm4tk9nq7+RHDHFswSSw5z9OnSte0&#10;mh1CLMTYnU/Nzzx2Fc5LNDAE+14+bPTsPU+lUb2/ijuBNpoAC8q7ZGW9foRTd4u7IUU9EejMVtoF&#10;adtpIzz7cfhWfLqPlTvbArHuXIYccDoMnkVxU+o+dJFdXzbGOCRziM56jr+tbxiyPNkZd23BJ5JH&#10;t/LFdqlukclTDpLUg1TxVqsbLZSz7LYsoUABjktgEEkZGT0FfQtlJYW2nGyaTczIR83LFsc5+p6V&#10;8/6Lo7azqYglEYW2jadXY4BKYwv6/nXfWTwpdg3WfMGDz0yfSurB86bb26HlZhSSSSOqs3tvOEDK&#10;FXPzHrn8e/NWbu1n85pIWaNWXBxwD6+/4VCLxlURKQp+8R6duRT/ADGlU/MSVOcZ4969WnBNWZ5E&#10;0upTaK3W28qVjvJzt9vpVHCw4jlA8snvzxXbyW9rceH5ru3KmTeUC8FuO+Bz9K4iaFoYWgl/hBJz&#10;n04qZwa2J3HA2kYK3DARkjaTzwOfwqm5jEOYJd7N8y54yPcVzm77QBkEg+hIPpx9KvyRW0EICnLD&#10;GBnnmuZVntYicXezOe1UCHfLI+wDPHqRzgH19KpCJrm1jurVlKMOVBwQR/P3qp4w1KRLTy4YyBkM&#10;S39PXrXg2ofEHSD4tTQWk2CHEcm9gF8xgMj22nHPf8KmWMhB2kXDDTkrxPfUuhJMsLXG5UyOW49/&#10;8/rVmWRUQhmGATkY5I7detfN9x4x8jxEI43U2ylYxJnG5m4PHHGeP16V7kmpQ3MCrA+6PGOeP889&#10;a9TLsbCpdJ7HJiMFJWkyOW2spH+0bd4U7lDcruXof/1191/A3xrH4i8PHStTufPurb5Q3J+QqGUE&#10;4HTlc+g9q+FCQVZlYbTW14G8caj4B8a2WpWQb7NI5judpGGjwWPX3HHQZ6+tfT5Hm/1XERl0ejPC&#10;z3K/rVBw6rY/T17cA7lOMdMVJaZVwWOCTyRTIr+PUES7hyI5o1lTODhXAI5Bx36jinefICYwcj6V&#10;/QuHleKa2Pweq3GTRvqoSRXU/KOh9TUkm44Y8jBArJtpbkSGMksWHUjpU100xiDJuHOCPXNd9N9j&#10;jqRLDxr/ABdxyWrJuUj80uq7ie4HIq624xBJW3YA5pkg8z5GO1V7jg8D0r1aVTSxxyV9CgiAPuYZ&#10;z0JqZHjHOMDpkdOPWmmNAhT0GAT/ADpEC+SpA3BhyR9eOK9CmznkhkjLyVJAIyKljAMWRk56+9JG&#10;sYfb94Y70/5JGVgSODgdvxFdCZjONmWUf5+M5xUpMig45HrUCKVbC/nU6sdxbpgdfQ1tFkOQ7JbD&#10;N1GfxqNZonkMYOCvzE4pvmLuHOewNSrK7fNjA9K7Yzscs9yNXEpyp4B4z0NSr88m4jgdhURUqmE+&#10;6T07j6VLAzNkN2/WuiEzKa7Dh5vBjxyee3HtUxU7Nq9D1/8Ar0iStJEVYj27HHpTQJE+YHnHpW/N&#10;2MfZn//SzILhL3MUEe4kdcY2/iev41JHbStCY1JUSLnHX6nPrTJi0NzFHbsJQ5K4Bxz6E9s9quKP&#10;KZ1f0yeuATyffHOK/iyMbs/racv5Sl4d1N7XXWWAmSIgLIqfw5bBYgeh7V7m9vKt4DGCgHWM/wAR&#10;4/EEflXz14LsDF4ma/tM7w5yzAjBJGcdsYHp1r6aybl1upDgMpI2nPT0/nXs5IudNPucWb2SVuxU&#10;eOBpLaWCPeYmzsA5OeOcV2vh2Py9VLzhljaMqhA43k5A564HFYukxvdXUduoxuPzkdhzznrXe6ZY&#10;4xIRvWLjPcnqa/cOGKbdC7PxHiifLVsbAitZk8xQSccjoDimgRzMMcMpzyeCPp79K0FWPLSFcDBJ&#10;yecdakWyhmjEiHgj/PWvpY0kfL82gscOIjHjCg87Tn9a3YvnURAHaOAR1471J9mjkh4PGAM+/uBW&#10;qtliAKnBXr7+ldEIWMZyJLKOGM+SQWbjaf6+1dBaGZZwG+51OPf09apWMSKqwHCs2Tlvb0/pXSrC&#10;0QUE7io4HtXQonM59zYhWN0AC9TnPoavW4A5PXHOeKpwxsse+MYDgE881p2CM0jblyuOSevFN7i5&#10;rvQ1rZBsAXndjpWv5bqvJ7VUhtUiJJI2rggD3NaaIS4LDAHTHNbQZlKSNDRxid5U5Urg8cZ612UA&#10;uJGGTyc8EcHvXM2TqFZGb/V4A5zx9K2UBlUzg4x0J9q6oS7HPOXQ2lYyMXQbwMZx1wK6aH91GPcC&#10;uTiAtsMrckc+wragIGVd/lODg/0rsp7GDfQ1sFuFOCPfr9KuIxOGwCcY69BWUGYFWAJH05NXUZUx&#10;g7s9Mf1roMKmrsaUb7vnKkMB644pY5ZBkPxnpj0Pr9KjTcSWHTngdakkCyARuMEHg9xVRnbYhXY8&#10;FpYfJgwxUg4PUfnUITaSwIIbkjuMVK0HlYcP8/1AJFCBAduec8j+tbprYwd0x8YMi4hypPAHGTVq&#10;Mzj5WKsAMH34piCOTAgO1uc564qeMjIVMLIe3GSfWtI6aktXAOF2uVBHt0pPPLjdjIHb096bMCqC&#10;JPl2np0z7fnVcSN0k4wMcd66oaoxqRaLkWzzBNJlVA4Hb3qKViCTD6ZxQJTKFjXleh/Cq46qQTwe&#10;3NdFMwkjYU5iWRhhyOR1pVSXG9hkE9zzj3z2FQIxd9qtt7D0+uasuk/Kh1GOx6H8ua6oJIwZYgVo&#10;EEhXCsfrTy7SAgqMdvWqrF14LZX07D6U75iQ+70HH+FddN3RlLqOUqw+XGVycd80h3Yy2GI7471E&#10;wyxdB+vfvUDXX8T8c45rWxzN66HmPj+4eXU7Nr+IKsUUjIASGJxjOee/X/OMi31ctokl/Bw0bfMu&#10;7BwBnOazvFmo51+4ub2XcsTGOMDB2juAR+dYLxveaLcJZo2VXAAx1PY/Wv5A8TcxnPM6tns7fdof&#10;0vwHhowwFPzV/v1Oc1DxFqtzqQvZZi1kCP3YAGAeoyOT+PWvffD2tWqwtNDG0+YxkE7eG9ff+dfK&#10;WiFmD2crbjIcgEEEf7JHtX054QvNMi0I6Qx8u5h5YNg7hnjB9untX5dTq3erP0GmlsUPFGpadaG1&#10;lkRR9pLRlU5KYGcn6jp61z+k3ei3t+0XmbiN3yDhnx1A9Biue8RWDXWvXM9puwrYTBJHygZ4+ua4&#10;GxbUtPvmv1ZfML4AY4JyDzz2H8656rsz1MJZM888WeKm8F+MLnRbqFrkfNNEEG1hGzkpv/DjOOcZ&#10;r1Cx1Ua9ZRy2+Vjx904yD744rF1rwjpGv6nHquuxCa7iXYsmMMq/3cgjOOcA5rrNGso9PuxFBtG4&#10;YA9cDpmuWnCfM+Z6dD2puEkuXcknQyQpDAoVI8ljVC7n+xxC6VwZXYqgz0wM849vzrX1K21SPTLm&#10;5tUDOAPk6EgnBwO9eXwbLkmTJCKpL8ehORjtwDVSTWhpSg2X9J8d+HdRuG0e6klSRyTuK/LuHY88&#10;EngcVU1DXLjWLhNKZEFrCzbVz85DYB3c9OOFx15zXgWuzpPrl1cafC8NvcSs8YbjahHCn1Ydc+hp&#10;+kalNHLDDGrTXDMYgS39T+leSsXLm5ZI9iOBilzI9O8WaQ7WMMukMsC7/LfD4Ylvu4/rXOzW80SQ&#10;21zuYsuGbrz2z7Vei0y+h+23NzlJFAKsfUAHjPU5PavK18U6pbXJtLq2aQtxHyS3vnAzkdfeuqpJ&#10;R96S3OmjRbWh7E+g3lj4eufEl++LK1wrSR8yDf8AKhwB0LcEnFePQa7dOkjQvsZgQ4GcsO59/wDC&#10;su/17Xr6xaymnkyx/gZgpJ65QHr9c47YNc9p08nmImwvkEbc7cA8Zz2Ht3rn9peS5Dojh7J3Ooa0&#10;XUWeViy3CAGMklVOOSDzgAjv2ribO7d45l1mTy4lkBmUEbcA/KT1GR/SrGs+JpBaXPh6+06NIWha&#10;JQhbzDux94k84x2rgoZLPw7H9p1PEisApRcEZboSBxx3FVyXkl95tTi7anP/ABE8XvqHiJY/Dcct&#10;zbKqpCoIZPMVTyMeo6n/ACfIdX1zUL/URbazKkkjKBIsIIjUH/lntyQcjr+tej39/o9lCLhpnhZj&#10;hRGMHPU8dgB6e1fMXjjxxbWGk6p4sVo0h00NcXCJtL7YeWUKWGXIHTnn9fRw2Cbld7vobKotl0Ox&#10;u9TTS9V+yeVI2H2oyY2425ySPujsc4FeJ+Of2ifBfhO+giu7r7ZetMQYbKSJ5GWAguPmwmwrw3OQ&#10;Pu8818BftQftEz/EE2Oj+GjLpEDyr5sUV0UY7l+/JJFtIUbgNh4ycHPUcHrtj8MfhRqfgnVvHsOo&#10;f2F4h0qQrJbzrb6nDawSNaS6hbI4P7m4kbdaFwu4RyLh1Iav23hPgb20PaV18j47iTiSng7Ko9X+&#10;Z9t/Br9rpPix8WH+Hmi+DtbvLqSaYvLZmGTyIw+I3lRuFRQR5z79kYIY5zXrNz+2x+zdqnhnTdYv&#10;Nau9PlnlddqxJI0LpKYYxdAH5EnH72MrnKAkkHg/O/7Lnwv8UfB62+LPwEHh14/H/jjwBO/gpb24&#10;giW80i8eYmNCkjIZbqOISru2vIylT5aBmPwb8M/AXwY1r4t23w58YP4h0OeCNdK+yk+XNDrTyCAR&#10;XccqM8cUT7UeIEZk53rHgt+hf6kYNQ+Dc+Dw3FcqtVxlK1vPf/hv0P2NT416lbeIrXT9A09dRivN&#10;8UkkcoK5HJaKRAV+UcsHIzkDg817pon7R+hW3hiAawj6a8MrrNJeIEb73yjAOWGBkFAT61/PP4q8&#10;J/Gj4DfEnxD+z/4pmkt/EGnzwx38FlchrSXzwstvc+Yh2EOrocjBXo4BGBb8Q2vx9+Gfman8STqV&#10;itndwWUjalG8UokkDOoi87llKqcSLkHIxnIrhxPBWDdNrlaaPpaOc058slLR9f6Z/TV4e+KXgjxx&#10;os+oaO8M1yj+SIPMVGyej/Ng4K847cDNbF9e3Go/Zbe0h+x+UCkqbshzn5Scn+Vfz0+BP2jdONvH&#10;p3jDTCGbEEM0DxyiVAC+64jI/dsyn5drYOOmea9H8M/FnwPe+H7xdV1qe2drrK2t1PIUWThI3Q5I&#10;cDK/IAqr1yMV4cOBMM1eNS33HrzlPdO5+215f6RFutruYIzYBHUYzgsOvQ9ec15D8Zrbwvp+mmXw&#10;bqP2i/a3lJyNohXIGSDj8ifzNflH4j+IK6H/AGbda1r8UVss8kYntJiXGCVkkbyyQWzgZHUHk85r&#10;A1P4jQarYSaIdZ+2wsAiTOdwbecAuc8n0PYVzVeCaSduY9PA4aq5J3PuGXxH4V8N2ry3l15rCYRz&#10;uWjVmlZAWcgsCERTjK9R0ya8bvv2xfhT4a0DULXwfLdXN7ZiVod8TPE5HETYYhjHnr6LwK+JL62v&#10;ls3dbjzWyYg5kaTy2jO35c9Me3HauW8R/Bb4v+B/h94V+K/irwpqOl+D/HSzP4c1i6AEF9BBIUkZ&#10;ACSijG5RLsaSMiVFePLhLhqir3jex9HyUKcoRqy1lsu7Pp//AIeAfEufZNNpOmXJhKtCJPMhA4G4&#10;74nDEA5Izlh16V6x4H/4KI2015FP450a4iuxcBZ5rGQTWPlseCwmImRh0cqGUnHIGcfmnDaxNKSg&#10;DYUAIDlMeoXqPz/+vVfR7i8h+0RYaJAwLspwoyMgDqffkY960jkuHtZwR6NXL6Mnt8kf09fDvxv4&#10;W+IujL4s8IanBq2k3KCSGaA78DI3Ryr96OVCRuRgGHGRjFeg/wBiabd2b3kU5jckOG4KgJ/ECfy/&#10;pX4h/sT+J9T0S3mnXVZbTS7qExNZo6okr9RJF3z3MgPPvyK/X7Qb6TWtIhu1b93IilNx5YDoSO34&#10;96+C4o4VS95K6Z8xiJvC1eS90dtPBB5Ki0bAyPnPHPXPGf0p+qW01g0d3LObiTgck5+gxnmn6b4c&#10;sponlvL6MSBNyQocFsd8H7wA7jpXU6dHDEpmaMzkEKAhwQTwDz0r4mjkLSfQ56uYx3iN0C4vbiyk&#10;1a1kdvLYxyMDhsgDqMj6fWu1glXxCWWyYByPMHmEgPgZI/LvXNFbZLNorTzEcNkxrgA89GI796uX&#10;b2YMDW0zfa2IMqswACk9gBn3zmu+eG9nTSZx+3U5XRakn1ywvrdUtgInLIjt93zQMgFvQj8+K9h0&#10;nxTc6FeGS+tgzGLDgFRuyMgjPfpXl1vBcX0qs+7CKdozgE+v1/8A1Voz6HPq8sS3jhMdd3Of8CB0&#10;xXzGKjNSbhr2OuEYyWp7Botz/ajRzbCEl/eN6ZzyB39q6aGwtWuP3UKo7NuwPX6VxOj3D2Vjb2Nk&#10;itOqLtyCFHt69BWnHqlxLc+ZcR87eSODn0xW12o36nFOF2dRPduJzHGCGA65HJPpV8JPMBNK/C9Q&#10;eo/LrXNQ6jZ6lOtvORC3ZSRuY+3T8a17HzjO08HzRMQpzxz6j3FZNOWpk4paFfwn4atLPxPdeLIz&#10;M9xNmPl2ES5XblY87dxH3ic57YPNfR3hy6WOBZ1KqYSJMMSQXHODjmvJ52+wTokMwePG75RjaemC&#10;fr3r0XwvYwXMTazOZEQoVREI2yHPJ/2dvXP8WcDpxGHoKLtFHHjG5u7PSBqtlq2qCS+IWJIzjaeS&#10;x547nvgVwOu3dpdaXd2Hk4aeKSIHPIVwRweMHB4rNnuE0q8N3dph3BwOpx9OpFcpq/iGaBGEz7ZJ&#10;QdmDjA9jXRON9zjVK7sjzq28N6d4O1SC8nuN0IYO4cKCirjC8fnmunb4l+FNYnu7fTojKsZKIynA&#10;ZlOG+91Cnj37V4B4+1Ca51c31wd0cEa7snJwxABI74/rVWxkuNGmEQUoJB1Py4X0HpwK8qOJ5J+z&#10;grJHt/2epxUpbi/EC+u76xEgfyd8gjVFbgAHLDPX64/OvI/F9/p8N7AC8nk+Qsflc7WcEtn5vTpn&#10;0rX+Ia3cOr2lxZNl/I8zcT8q+Y2V49wDuH0rFtVj8Qaa6yMjEYzyHAz6HivIxNWUpygt/wDI9bD0&#10;VGCaOAgile6bVIVS3aHOyTPGCB1/H61+g3wfl8QDwFbTeM4Ve5kCeRJuYyPCq/u3IYk4wcID0UdB&#10;wK+ePAngXSbu9h1XMksFnuKwDhWGOCTyTg9B+dfXHh/UDqypMilPLG0hjnt+f+Nelw9hHSm5t7/j&#10;5nzfEb5lypHfafY288BhulDLNzk8bRjse3rWN4U8B3On6lqN7+5u7e7DNC0y7stkBd24HoB24Nb1&#10;p9rvbcWNqu4A8cfhWhoMmpQXEun3AZVhTdsYY74FfXS5dLnxbi1oXdK0qa6DXDpHGRhMDC8jqNv9&#10;a9JtINJsrD7YkiwTKG+UMNxxn9DXnVwk0+WhXIfnbnBznvWNqepNbzH+0GUA/KCegz34/Wsq+JUI&#10;mdPD8zsehah4tsGSK1sEd7jcGmOMKAOwJ+9nnp0p3iG43WyzQtiTPB68nqP89K5Cx8iDTFS6P795&#10;AyHHJU9vat7UZ4haR2VzKU2/MoPc47V5EqnNqzrp0rHD3cLIslzNvDKCTjoayk8VNoqiKYLsk6E/&#10;XB29Ofrx3r0C0Au9NuLOXBKqc5IHB64r5c8UT6gJN96+xCGWKJwCAfr78fhXm46vKmuaJ1UMOpyt&#10;I+17R9Mj8Pxa3LdK4bkImCeDg5H19a568a6vJGmX+PG0Keg9DXK/CbSr7UNHeXU5g5KLtJOcLgAg&#10;AYByefyzXd6lp0lpqMcdo7eXGqtIzd+fy6V6lOq5RUjhrRtJxiT3miaNZLJ4gncxi1t2aRjwHbjZ&#10;jPcNwAOoOOMVHoRkkcyeaTHKvTOV9iK6DUIdI1jSpbPUl/0aVdpVuh7jH0IBrz2DT2htNtsf3akn&#10;avBxn8qmbsZcpp6nbiW5VrZcBV+b3wTzXO6jLHAhmjcecB8qt1Ix2HepdVupLa0Vdz5PACnn/wDV&#10;XP3QmnC3dyMbBx7D1rNS0OmBz8ouG5X5hySD27/WqF5auhW1ddpwCQOvNdF5Ijj81m4bp9KxL9Ej&#10;uFu/4m569cjrUSQXXUqzaNh1UqNoHfsfX8azJ3ksVdJjvI+6QO5ret7uS9k3XEhHQfNxkD/Cs7VL&#10;WCeTdbsQw79evbFO1lc0Wq1MSa4a6h+dsj+v9KwC4iURIpOMng5rb1fbbrubLYGMj+v+ea5t/MkU&#10;iD5tuAeevFa+1ZDjdFR5GluC8a/KuP0rifGQstb0yewXBDLnA6AjpjnseR3Fei201q8H7v5FA5ye&#10;mOPxrzjWNN8yF/Jk8qPpkDv61pOp7jW9zanTtI+JtV8Ha5o2owvZY+di7GQ4IfqcgZHPt719LeF4&#10;bi20/wA1lRVflV/iXI5z2PPSi6gE0Yjf94iN1PJBFbdpAsDJaK2QcdemPT04FeblGGVGrzxZ6OOq&#10;upT5TStxMIucAk8/T0rUsZ4nZopMlOuSePcf/qqhcT21uwklY5lbauBnkj9PrVyKOJFCM2FJwO/J&#10;68+tfo+FxnMrHydSg07s5SWJ7WSaeRhFbOSyu3G0e30714jqjx6xczPuJTJCPwOh449D+Ve/arZy&#10;ahA9lJnZs24HAwepz2rw2bSzYWbT5eYxkswUc4B9OtYZlDmjyvY6cKtb9TyLUtXj8OObWFiHkkOQ&#10;SAMKMkEnvg/jWhoWrtqU0kfl/Mu11lB3Lhs4/wCBA9vx71e8a+A9P8WW/wBsZ2hmRQFeE7XUdO+Q&#10;eKX4T+HbqyaWy1PDRKymM42klgd5wevIGP69vz+NGtHFKlb3eh9IqtN0ubqdFpOpSS6hJE26URdX&#10;OfvHqCfb0rpxeWdwfJj3An+IdM/WtRtIii2xwKGOc8cEj0/z0960o/DliwCXS7Tj7w4Izzwe2K9Z&#10;YSola5yuqk7o2tNuY73TNybVMQ2txg5Hv0ptlNNLMSo2jLL164A5/wA+lU9O0z7BHJDLJvBOc45I&#10;/DinJJuUMmVj5O3vn8K1TdtdGUo9g1e0GoYDEBojnpkt9PTirGjh1vzHn5Ylzg+pPtyaQyBhlOQO&#10;p6H04q7EY7ERsoRGkwzEnr6fXj8qiME5cxvCHKrHqvgHWFsNYjhuH2qS3B4ypyMD3B5H5V9LmAqs&#10;bwsWRwCCevI5r5D/AHEyJcMQu07wfTHcf4V9OeC9VGs6NHcw48qNQqn6ccd6/RuG8V7vs27n51xb&#10;gtfaxR1XKKQDgD866mzjuoow0gBJABGc/lXMsu/LJ1IBx/8AXrq9NdJIkeQYZcAc19lCpY+Dqt7H&#10;QWTyW8ZlZye/XsOeld9p0yX9nFdJwGQEg5HP0ODXCQvlhgbucgg8DHU101pczzIWB57n3zXr4bEW&#10;OKrHQ66NpI0D4yec4rbgYOQin6f5NcpDd5xvbBHB/p/9eujgLFQ5GCOn0PSvpsLiE0eTWhY39PlE&#10;B+cZPf29q2jcMVFxEAD2z0BrBR8ISR14FWozn5GPTnBr1aU1uefVjpobCSPN8spCYHHPBzWnpybp&#10;mWY8hcfUVzUbbWDNz2KnpjvW9aSIiqVGVboc812xqLY5nA7ASFQscSbgPU44q6AYz5nU1Ut4kSEM&#10;rbs8/WrSyLGPmOS3f611QZLZOHZm3Pkd6Uz+WDIy5Y8ZquCW+YnAI9utEcgUn5skY9xXZB9zGRPJ&#10;IZEVSeRz6ce9KzbcqTuI6EfyphZHAbOR0NRSMADIBkfz7V6NFroc9VE65PIYZ9O9PDKFLOeOuaoG&#10;Qxxk5Bz0PekadVkBPIA/E130pdDhlEoNOz7pVJYtz64qhfXMbRkPjdjt+lSghWO4beT0PT/GovKj&#10;ZP8AZP0/WvQgzlmlc5B52kLBF+Yc89MVQuIDvLAfMe34V0d1EsMpVT8qjgD0rHechmZxkAY6V1RR&#10;xST6nF3VrLBu8wbcjqeQOOP1r518XXMk1rO1xEyFOuR8wzwDx719DeIbqaSRS42qowMcV5d4xt1k&#10;0qWUHMnlsqkccHk/jVNocWfOnwJ1nUtE+JSSn5QQxGQOG3EKMH2OPxr0fxqZZfFN3IzbwjBPXjtk&#10;/T8a8p+Dd2knxSjbKyrskkQEA7wM5znjuPx6V6vrn7y5v5LcgOJmD+pIOCR9e1fm/iVK2XKPeX5X&#10;Z93wWr42T7RMa23InkJwQQenr1qtr1xFbxwxxghmV2AzjOPzpVnaNVLZyT1rhfGmt3NlqNuLhsw7&#10;SASfm3dTjsAB3r+d61Wyuj9chT5nYhTxE82nzNcL++yQqjIX/ZJPX61R8E2N/fTteyjEb7myB1PQ&#10;8fXrVTw3YrreoSu0m1VBfaM8846+1et6NZQ6NposIjlOWJY5PPPX+lfQZVj5fVtTy8bhUq1kaum6&#10;NbbY7uUjOSOOOfevR7SK4Q7+iLwff9K8wVuUJ7LkDOOteneGbiKfTY7aST94p5PtnpXDiMdrZnZT&#10;wumhdtrBrqe4uIQEMibX+h4z/wDXrhxoYvJ1tFVSVbbn6Hkgen4V6FeW851AiwG1HHrj8KwLiY6T&#10;ri208eHOHJI6gnmuKtmD+R1RopbHF/EWxDXH9o2sWFTagK+p689gT27V1PgjQbrT7BNQX5lkjG5u&#10;mWY5wPp0+lYnxF8UW+iabFL5DEMzbw5AHQlc4+ldx8OtTe+8M6dDFy00SuV7jcSR17Yr5XMqlOdf&#10;3Xqe3geeNLY+k/Bd3cWNst3a9X6KeVGe+314716UHf5ZJAAcZP1NcHbajZRxL9nA+QAAdPw/nXRD&#10;XLc3K2sgO9wNgA657c819Th6yUEkfJ4ik5VG7F2/UXEE9uACCUckjnqO/cVxviXRYNWdYI5WDqd2&#10;M8HH8J68Hr9a7+7V5P3UZwVABA/z+lcxdafdJavewICIcs2DzjufpinXs1Zjg2tjztrf7MQtwpVk&#10;G38qLqzfU4zaXEe5SM7SOCPetnWLwXdqkkakCM7uOhHfrUP2uZoIzDhl24zjrXzeJpxTsfSYOo2t&#10;TxXUtLtXvnM1ujchQ20ZIXpk9T/n8PLY0kGu/ZANoZ2VQORj0r27xlqGmeGo7e71GfyTcOYoRjOS&#10;OTuwPfg968Ymtnh1+KW3k3W4YNx1A64/PvXzeKgr6H1WCr3VjzHx1FqX21dRgiLcFN44HBzgg1HZ&#10;65dm2jW5VRKV5OOmOPu9K9l8bzI2iC2SPf5zcDOM8evbr/SvIbrSrmysf7R3hBGANhGcDtk/zrxa&#10;8LSdme/Qq3VmipJBsjUzqXDNkbuo45/nVe9m0rUpTFKyrHHjKlvTgjH9K0/7QGpxRPcRBTggjqD2&#10;/wAisy/0PTk/0y0XyyqjcNxKt+BPB+lYuDe2x3xmup4hci68OaswhO5ImJjIOcox4X6gcVwuv+JL&#10;trzeyqTtITr0H3q9Z8VJbteqZ05ZMcHGARj8yeQa8k8RBNG01tUaEzSA7FUjOSeM4PHHWvMlFwbX&#10;Q9OlZrU8d8WavDLo4trk7ZI3DggjcFPDH8q/Nj4x/ES08PXmo+DDFJeXE6SeWyuix2rsheGRy/Uk&#10;dh16cZr9FPHFnb2nhI6/GP3scYZiw9Pve/IFfhl+0r4rufEXj3XbfToXiie2gtbkkDIYxD5kJwQW&#10;QgKR82PYV9zwpSft4yl/SPVyXARr1nHovz0Pl/XLzUz4uXQlmMYto1UxqEVTIV3HkfOOuSCfUDkV&#10;0EUsYklTTx5fQJuO8YwOx988msKa2GmTxXMio7LESXC5II6hj3Y9h3pulXUjStqrxht6jcvXAHbA&#10;/Xv+Vfs8LWPuIUWtGblre2rTrYWxJuMHcIxnaVxu3Z6DntzWjPZataxw30jQ+RLuAAkLSkoedyYw&#10;F9CeTz2rybQbPUbbxxvWRUEjl7hyzZZX5UZxxgDoK9Pe2ga4bYBtDY3seSc8cduMdTVpaHbhYXZd&#10;NtZXUYS4haVS3JzgqSck56j29O9eT6tbNoPinUNElXMEUyvGwIIcOoKEsvGeenrnPNerMjqrRSDk&#10;llZVyOvHPbHrjviuR1TS5Y7yGzt4/Mt7uReT0XPykt3PT1560qj0PcwkrM4OO6ubGb7XasTg/OQS&#10;i53eg5PPHpXY+EdQkhlu2tHBL/vJUYkBmLcqMevU1yfiBba21o6XbyhfLGNjHLdAxJPUqe2fp71r&#10;+AozeXMl/NKR5ZJABHHzZU47gD8qmnLXQ9adVJHT63o9vOs2pQInmBiQ7DBDv1JA4wR/9bmvMBqc&#10;ZnNhKhjJz5bdUZu46dcfgRXvEOI5hbRqruxyVYZA3cAtnPfn3ri/FOnw2kMtnbABFHmMoySWBwSM&#10;8Y+lEu5lGt0OMguBp18sryN+7Z1RuVyP4XB6++O/TivSbe8ku7RVWUOU2hiRktu6EHqRg9a8h8uN&#10;YgzMRFDhXL/xbuoXPX3Priug0RNUuXhGgMBJO3lK5bKjOTtHOAOCW/pUp2CpZq56XEVjFxJtJiQr&#10;vxhTznOOc5B9Kuxw3MbZWURwyANHhSCcdchh1xxxzVm2hgtLRluVAl8kRhwC26QjG4Z6HknNSpEE&#10;IWYmRoeBIxzx6jnv1zRKCaOF1NRkHm2+5kAVkVsMMErk9AD39fSqF7qN5Jb+dMMyL8oJONpwcYxx&#10;z349anhtUtrpb9hgMpZMZyMHB/Oq+oS3Bg8m3R2Mp+XaoYqBk7iOnWsdUrG/tVsdPFlIIUYqVaNT&#10;uzyDjkDPYnNVXnlbSms7VhmDzBFGedpcjnP+yeR+NUIHuW2PLl5ZV2kZwBwMYA6Y9u9PSIvJ5gCq&#10;iFldcdSB8pHbBGc56VU4pvQ5ZSMy+aa7jeJA7jzY1EoA+fJBYj2HIzWpcIIPmMnzbhwxBGB3OPy9&#10;qguJBDdqkEebeQAb+yYHp+nHSoo5YZy9uFMTBCY2PPRhgAdyRz7VcY6HPKWpYhs1UQs+GSGILsBJ&#10;O1c4/wDr8c0+Ge/YqISVjyR0yzAj7p9Fzz+FZKrZfu2eLe6MG3EsCnbnBB/A9asQMHbzV3KytyxJ&#10;2uP93p+VPksXCepuNMxj8uVemDhBxx2z7elWShW58pjuTJYKRyVxknjsB/WoY7hljxFkoWIbv9Bn&#10;jn6/41LE4lkNuwMjyhguBgYAz8xB6Drx2o5jqpSLElxKdMktTEiSMF2bCMBiRlmPpt6DP1pmxoXa&#10;2jAUM/mn+LDP6NyDwOh/rUMUsclsIQu7eSq/KBgDrkjnGRkE1YiV5oopbYkkACRmGMSHqpXvj19O&#10;aqKW5spDGkjjhiZVJRW2vuyd3OTjHc5xx0qyVgjRIUB2rkAn5iATnbn+Kop3lKBgxVEOAuO3fI+v&#10;P0ozDdFmj+Yo2C2cDJ6lF65HckY96EluM9I8K/D3TPEWlQ6zd6jJGZPMRo0QHyyo+QNk/wAXr39q&#10;8bkW9vYpIo4z/opbeSQNuRyPoccADPHpXQ6fr+p2EJhDEtFlQNuH2gcDORggZ5Haubv7m6uL7+19&#10;KRvNmkUiLOAqgY5HfA/PNbNpxVvmVQjJSbk7owbW4N0wuYfL2sdj59hkKMAjnrzgfpV1MpMt2jqA&#10;3y5ccDPTnI2jjrz70+OPbHOyxCN8tGFHADd8r6AVajaaeKSRirsgKbFGTt4PIPeuSVS2x2TavoZz&#10;KgIQwCVwxwVfcoB7gjsew6UmREouHGRySOV5HXJwMY9R/wDWrTe1eFFSRFhR0VgVOQcgdD29+gqr&#10;PLcwyF5W85dpBU9F/Lr61SfYc46FO4uFuJA9wpcMeSxGTgcfX6d6m+T5huMioNoWTj5T26446DHH&#10;pSYaNla42s6FQWX7xB7889KmS3gdWidTGuRlSdpAHTPpjPb/APXUbnNNK2pHbtJFCswiB83lCxBJ&#10;55X1GOvOKjvL64uYprW3dkhZMMpAKll6HGPl9PU1Cz3KhIHJh8s55GcYODk989B+dU5pYxI6QYDH&#10;c21uN2TkE+gwOKuKaPOq0u5v/Dbx94n+FnxH0f4l+GiJr3Sb1L8pO5VbgjmSOaVQZAsijY5GSyfK&#10;Oev9J37Nv7cHwq+P2ltYa8g8NawLY3S28rNLHIUIWRYZcAEgnK5wQv3sHr/L6jASFIhkhdzqTxj0&#10;wOg9PSvTtC1S9nt/7HspGtVndFQxy+UAGAVxuTBVSACw6HaCegrHE5dTrwcKh8VxLw3SxS53pJbM&#10;/rt1JobC7it4ZRLuAbIDKcHplWAYZPrVZmlKCZpS0LjiPJOefT61+M/7NX7cOu+CzZeAviwkut2E&#10;Qjtba9iYtcBi4QXE5uJGeaXGS5DZlAGFUjn9mNI1fwT4n8OReJ/CmqwanYklhdW0gkiYd13r8pwf&#10;QmvzzPeGqmGvNax7n5RWw9bCzUK6+fRl3yQ3lzSABByAeB75H9Kt39ulwW1KLESxfPt5bBPBPXpT&#10;rhtEYYZ5g4XcjAgqxPYj2pltewlykiuQVIOe/ocen618NOCTszthNS95GdfzWz6YGkRJZ5Mq5dOP&#10;bBPQfSvOW0uC3twI223KkBx/CR6ZrsbyW4SPnlUOBgfzP+FcumsSLdMJoVXd0PDBvf8ACuSry3Sk&#10;d9Bt7HKapp/2pknSXy8ja4UkHjpx3zVGCzuLPbfXABkZT8uADtzx07/jW1dTeXeB7j5Jcq5JwQQT&#10;x+FMuz9mkUXI80spA56Dr0x/n3riqUYSd1udsJMtStZ38f2tLkLKMI0agAjI5yf8Kx7uW1dTZsWD&#10;ORtxnGPc9OffpV77fZWNsv2xR82W2ouSWI6+/HWsC7uorXEtwzGMqDxy2D0/TrWk6a5W2dMUNud0&#10;EoKqJEJAbPTjvVa5jhgcM4xG2eQSRn0x/Ss9vEdtbIRdyZiJwWAJIGeMAck1HJrejG+jW0n3rKB5&#10;YB3byeOPQ9fpXk1FBp2Zr7Nna+HNTsI86TdqqCUY8xscj+6c/wAulWNStrWBZPs8m5uSjDsuRzXC&#10;3sckg8iBGOew5zyOeleitG4GWQEoAmVH3sAcVrSTmnF9DlqxSd11M+Cza10qW7MiySHsT/D6Dnr3&#10;z0BroNN1O1ulhsCBGyBAmerNnAGeOT/nrWOIIBKHniIZRnB6Y7iq1xGsiCaOPYMAk8de2B7VT5qa&#10;ujkrQU1qetLmaZ/VgQSenPP5giuV1HxBL4WZ4WUySN82B0wTn/6+K5iPWL94BDLK7YI+YjoM84xi&#10;svXLpp5YHffN1Yknt90DNKpjbw5o6M4o4G7949Z0LXXTzL1yEEiBlTBxjP8AM0XGrITvB+dznjJy&#10;AO/pXjtnqb37IkJKqMqsZ656DPTj09q7rQU025tZFmuD9pTkqTtGMccZ5ropYlzirM5auEcGbTCG&#10;aVrrdzgDr6dvrWUbpFR0l4Xpx1BzU8rmG2SOHhsfKDg89azJr9JE+x3cZX345B/lWs532MlRvqzj&#10;/HV4P7KT7K2fJyxB+nUnnivgL4j2cb/EO9toseTKin5cljIwG8bh04x0H45r9CvFhsdJ0m4kADo8&#10;ZLMx6DHqK+KPF/gDT/FOsDWdG1H7FdjG9FAcHaBztBBZuhGTxXk5nSclZbnq5TOMJe9sM8JXKR2s&#10;tjqchWQHMOTuK7Rxgdx6896948OeIP7SiW0mUxqzrszwxH+GfevA4vCl/plxBdfamuooV2lmADEk&#10;csRnjPcV2VpqC26i9hjLi2AMmMbBj7owDn2rLDYmVK1zfF04zbcT6LtryWdWifHl44wOvNEyJjyU&#10;K/NwduD17Edq41tUliiF1ZlpIyBhOnBGcc/Xmq8Gvz2atPcYBlzgEcAjtkc19X9djZcx89PCM/SD&#10;9mvxzceIfDq/D6/eF7nQ0VIADtkktuFQsnJITJVnBw3cA19ISRKk4RPv5wQfavyN+HfxQ/4V34w0&#10;3xjh5BDcL9ot4gvmyQtxInzkJ8wIG5jhQdwIOK/YdreSSNLx12xzKJEIIcbcnGGHDD0I4P0r958P&#10;s6+tYX2D3j+XQ/DOPMk+r4j28dpfn1KkE+CVkXkYxzVppT8pzkY479OaFjhLAx/dJ5qUbgAqrx/D&#10;/njFfo9J2Pz2USLMbjcmCc8881FL13EgD9KlaJmYhjz146fnTDbqyEvxxnH0/Ou+lI52rPUpvJtl&#10;+UArwMH9aV1XGE+VTgjFWTGjghhj1/Cq+3y2KqM9ME//AF69CnMhxTGJMkZJZBwB/k1NHJG3K529&#10;hj+tNGAcqAOfSgyIpKr19PXPfpXZBmEojo3bBWUADPBqVRGCF6Hrk8ikXDKSD0NRgqV2VvzaWOWp&#10;GzHKoHXrS7nAPHXqT6UinPfae3enpIpTC4Pv2rWEjn5eozbhiOeOOP6VIjEuUXKnkginlUYc0wgB&#10;gykkenb/AOtXZT8zKUWWRvK4xweOTTvmZNkucdj6VGvQlCORwDUuXWIb+vtXUpdzNptH/9PMeFCq&#10;3O9ThunrwcdfyzUN9cBVFgso+0FQzoCPlB5OPb68UrQLcxmByXSRSG2nacfzFPS2ExERRYWi+Xcw&#10;ySoxhcjJPHTNfxTy6+6f1rCKRo+GrF5JXlupTbopyeOp6Eew6c17Jplw08K2C4zCMBvVTnsOuK8p&#10;1c3G6EQZBPTbn8Cxx2NehWVtcHS1vrVh5jx4VW6BgMEkj+HP+TXtZdzwm4xWxxY9Xh7zPXvDemRS&#10;BhaNh5BySOcgevpjtXZ2VrcWsWzA3dhnA/OqHguzt7Owga1YyrIBuZxg4K84H+eK7NolQ7nYZJPH&#10;ccV/QPD9FxoRR+A8RVlLEy8ijZC5dXNxGEJxjBzx3rZhhXJJxV20tWnVXI6AEEVqLY2ruXkyob71&#10;e/CNjwJztqLZWsDxCeL5geR6ZrSMIiVpCu7dgHHr24pbS3S1X9ycpnjP161uxR4+ZFABxznnn2rZ&#10;R6GUpFe103+0LdUmXkdP/rmt8WbW0YDNuboAB0xTLGfYWWZvp1610UDKEwDkVolZmcpX0KdjA/2Y&#10;Oem7ge1btsiKm0ADjJ5quqyq2xANp6dcg/SroGW4q+W+xDehYtlLyEIOvB9OK14FAUKQTg8fU9qo&#10;JvZgUYAqOn0rSspvMQqwG+Lg596cbdSZRbNO2gZZA8vCjIwO/atyR4UUELnBGQOOO9ZsURni3swJ&#10;HUHr+XtV23lXcrxjJX17f561urIxcbMvwy27r8oypxjd1Fa1vcC6VmCYKcY6Z9RzWRuZkLxoFJPY&#10;evoO1aMLtKA7nBP5V1wmK6N+MFnZVJO3jOMAgj/IqaB43kCnHHr056YrEMjwEMcnqM+3fiums0hk&#10;jLpg+vHf2NawqXOarTVy07ySJtfqOPwpdwz9nZSHHzADvmmoPLbA+XnP+HFKGPm+U5OSeufWtkY2&#10;1shGkEjgqSDg4qZWMa4RuTgZ749aVSqoUUAMecjv6E1GrSM4EwUI5A3KD+HrWkXYlvS5Yjj8siTr&#10;jtT22M+5TjPviosbJCTxTj++UoOMEfka6YTIkK8eW2MSCfSoGhmVcDtjv1qQh5XDRkKR+OKSWL5w&#10;zsNx/wAiuqnPQ5Kl7ksSSQ8Llsnp1zU4EZ+U9V7+lVU84vmMEg8HPQ/WplUpOrZ+VvlIAz05/l3r&#10;opPqY1Oxo24VyYd2xuoI6n6dvwpfL3RtIDyvrUbOqfvMZ9R3B9av70kjDqOT1H+ea6ou7uYytYgj&#10;d0JVcEH8fxpXwrBflyR1B5z6EfSmtgOWUEAjBAqu2CN4Oeee3SuxWSOa2rLUbjJUAHH+f/10yRRP&#10;naBnHQ84NQg5zgDGfrVm3KorTvgBAT8xwuQM8nrW8F1Oaej1PmXxPZfbfFd8sSkKJjvA5AAA5A6Z&#10;OK9AggsLLQVe1PmFgM8YORwcj/PtXn/h6fVNcvn12UGBr794yseFVhkA49B09zXaTL9it/JjTfhQ&#10;pzyV4+8fXmv4s4yqxqY2rVjs5N/ez+peG6XJhadPsl+RyIMC3E6tbLiY53AZOT2Hua7bRdNtLNFv&#10;tjG4cYO7sM9MdByOtZ2uWU2maNaa2g2pIyqT3Jb5uPbgitfR9ZOohprAHy3G4h/4TnBr4JQV9T66&#10;m9RuuadYvZMsJ8pnfL464PXFT6Vo2gQ6SrzRLM7KQWlUE5PQrnvj0q1dSW8sTSSHDAYBPr9O9ZsK&#10;zzQCDoquSjdMD2PtUW1uerQirHlviPTPI1LEX3WIIGOmOw/+vWpYWFmtqlxeD50OAQefqRW9qNrd&#10;JcyyuwYDuepz9e9YGoOjRG3dc+bGc4PTFZKFrns0jFh8TapZaxNb3CxXO5CFiDD5N33CSM/rXmkU&#10;BtfD95c6i2xnV2XccEEDp+f4fnXMeJfGeieH5lvtEk87UMErGVOxtmMZI4Yc4xXKXOv674n0yDUP&#10;EpKRxSSKdy7B6jI7gjp6VxVMSr2W57WHwsrKT2MC3tE1i4F5kqWGG9AcAAD+ZrgNP1C4stUkkgdR&#10;JBIVLjJUlWxkA9uOM9q9Dv7i70u9W80wRtCgVmQjjk9vw5rh4Jo9R8U3KRp8kxDiPpsPH8/SvPqQ&#10;96Pe57FKd7lzV9T8U+K79bvUL1i1q26IxKEWLjAKj1x65zW/PqkWgxf25NMDqpwsUew5ZT1c4wML&#10;ySfwwa4rXfM02CTT5mMSXAbzM4BIznn29x0qlqJvbjRtOgnQI1sdokCtuZQMqeTgdcH39K6KatJ9&#10;y+W6XYx9Sj1nVrk/2ZlPKyzeTkYYknPtknJ964DWNYuCis0jmVG2szcHAHUkd+OO1dT4u8UQDR7T&#10;Q/CaSWpgLSXsi4iMrkbSPU4+9uPfAA714wsMzRuAWUDJ2u2ePf1+veuGs4xlaDu/w+R24bVXkrGl&#10;Z+OrCw1gR+KraXU4MgsUZVfBGMtnG4nrnIrh/E2oXmqztrBR49PDCPI6AgnbnHAz/OuP8WSXsHim&#10;I2ih4IQjzRHH7wseQDnIKj25z69M7xN4r1O60ZbOVAljbymR9h5OcgEscE7eoUk89K9XL8M6i97d&#10;EVvdtJdTkPH3xHk8J6Wt5bW8twSx3IxxuVOqlsHaDkc4z6etflB8Z/jvca3rOlaDfWaKYy81xtlI&#10;tpcEyxuoILK64IlJYg8BRkV9o/tFeJ9N/wCEftltdV+wx2J+1TXgkKNNGVAEcYU/MhPDEchjjivz&#10;K8Ga54Bn+IFv41+O9jcX2kaMiXkWg283lT6vcxSHyrLzQrlA7EGRwhJjVowN8ikfsvBHDFOdT2tU&#10;8HOsylhsO6lNe9ue8fBz4GyfEXVdL+Pn7QHh66Hw+1K9Gh6baWF1DZvrN+XCx25kkJYWgKyfbHO2&#10;XAKx7mWTH6q/tYH9iXX9V0b4R/ETwul7d6ppTaJo2o6B9kN3Y21lLHHDp9mS+5XWR18mMo48ssMg&#10;FzX394p1H9mvwfe/Cbx7c3WpeHfhje2slzfQxta34gjtbOG70uTSH0xJC9lcTK8ESFROSrIoUq61&#10;6h8TP+Cinh9/CHxFtfi/8JvB+o+B7LQYdXuZW0zz4L+EsfmtbfETlkkeNl8zbIHcyM0YXC/1JlmW&#10;UqFJQpK/c/kLPs1xOOxX1jEfLyPzH8N/s4/CT9h7wlb/ALQPibVfF+oXelae9pcTahcW0jwW8hOx&#10;BZxqFZICW2RecyqScZCoV+bv+Chfwbez+D/gf47fEN5tV1jwrrWj6dd6hLZy2N/eeF7xRJZxX9sF&#10;VHms5MJa3DNGDHL5TPIwjI+uvHnjrQ/28/gf4o+EXwc1ZHuZdOiEDXMaxRRyrcomyUyeYGJ2NGSc&#10;oRkjPNa/hTxL8Lv2wvge/wCzX8e9Sn1fVvhnFYeHNTt57tlvLy20lsW17Abd/MuLMzptdm3ESoPM&#10;P+rNejHCxceWSJjOrRfNrzL+kfi5/wAFQr74YfED9t3xB4k+CmqwavbanaWMGp3NszNDDdiIJAqu&#10;xPzC38tbhQciVGDqpPP6Y+PP2gdK+C/wf8G+Lfjdc6D8TfCHibQ9NtofAl9Y7Lj7PaRHbevFdM8m&#10;I5IHxI8cYk2hTj5Wr4p/4KCfs73vwh/ai/4X14w0vULv4beNYLEX13ZoNkeo+U1vEI2jwYpZhB5o&#10;DgLKDIASOB4t+yL+0R8KfhL8Zrz46/HXT9d8Q3CaTMujpHtmuru7eZFt7wy30q/uESBUWcljFKP3&#10;YYoBXy+LpuliHGa0Z9/glDFYBez1tfTr6f11PuP9o3/gkv4d0jST4w/Zjsr/AEswSw6he2V9eBdF&#10;07TvKSW8ae5dXkgFrnLS3khzuIBykaH8ufEvgGz8P63qXh3Rb9NbTRrhrWbUCsZjuJYiRM8DJ8kl&#10;sW4jkwPNTD4G4Z+uvHf/AAUJ/aq8cfBvxf8ADPxB4zGjQfEdY7bXNDsrKOOJLHcGAtrhsvskUBGb&#10;zGkwXDj5ht+ZtG12K5uZ4BMbx4h/pEefMmTjA8wgkgdME5PQDtXynEUoSqL2UbH6d4cYTEUKMoYq&#10;V+y/r0OA1XSobdBZRJFFCxDOseQAzD8uvGAP5Vzpku7O0F1F+6IDBFCjCMeT9f5elevXlrZtFDCz&#10;MJly8YkVdoA5YupOdxJGPQemeeI+Ienr/YsWps+0QeadqIMgAhdnrliQfT8K+Zcj9bjHlV0YukeJ&#10;LqLTJtJ1WQXVs4YurkLuBOeAvJ55ODz7mvfPjH+1T8Yfj54I8GfCnxZ4guLzwn4Li8vSNGPlQ6fZ&#10;TeWIjcRxRQxs7umRG0zyGEM4jKq7LXy0/wBiDIXUglMqM9+49ODwR+Iot4Y5LyIRKY5Tkh41OQyD&#10;9M5xx1q4t9DOrTpycXUSfK7q/Rnd23hrU/Pjgj8u3JwCk7bCMgkbc/wkY59D6HnS8Ba/4N0fx9Za&#10;1430HTvF2kWVwjvo2qTTQ2d88SOkcMstsfORRM6ykrkPs8tso7Vyl5aTjUQdWlYBo15yQ5/ujBPB&#10;4xz1r7A+Av7K/gL4yeEtU8W32rXekP4dsf7R1ExmB0nhkR3i8uGdl5hePZIsO6Rwc4AyQqUHzrl3&#10;IzStFUX7T4Xo/noV/i5rnwX8N/HK1tfg34c1TwJdvDFca94O1tUVNLviQ4TT2z5stjMjtKDIqkbh&#10;5arGwVfr74SftNXGmWUemLpzXVigUoJ5P3vJIZFdQMBDwisDle4xz4z8Uv2zPFv7QPwbs/APxs8M&#10;6FrVvpulxWmkamLcW2r6W21fLlgvFzIGjdF3ByVdQVb5WIr508EfEbUvCVh/Z+qQfbrBy3mIVVpk&#10;k6hoix4yOq5HByDxz2Vo0arcKmsX5HkYbLqksN7KvHWO2t9Pz0P2i8H/ABz8GeIrzTzYEw/2rL5a&#10;RvgzRsOArgdASMhlG3+9ivp621NbXSpPEBT9wMKJAwwxbp0Pc8Adc9q/A/w/8UdL1bT5bO6tm8O6&#10;jdNJ9iMs6FCVHzYkGCNvq+COO1dLbeMPHfh7TbW7WY3VhDJFcCJpJJQRGwYLGQ2Vz13AHrnjv4WL&#10;4QoSu6LseZVyeaejt/XqftzpPiWfU7v7AbZ0UtuLcEYx0OMkZ7Zr0r+z0ntTdtAV8sE71PCqvBJ+&#10;n+fb8VrD9qjVLn4hah4m0t7rw9HqdumnzQ2ZBFzbozCNsPzHKobGVwVYcHjNfpn4a+OnhnxHolyn&#10;hjUYp4hAiT285xMrDCll3HzCWIwWAOT19a+NzPhOqoO6uck4To2cluez2/iB7W7h09ZMbxgElQoH&#10;XLFjgf1rc1XxgmlhIo0YuMHsTjrn8fWvCotS0llUXjkxt12IWABGcHPH0/pW6dXgnKTWA80qQE3H&#10;+A9GwM5GPSvgP7LqRT5kd8ZQ3R9A6F4wa/tY1ulJG35MrtOPQ9+O1dpHqVjboVvZissmGjXaW+Xu&#10;Seg5Pc/QV4wxN/H5mntuKkBmU5CkdcnFaubjyF+0TYkJyWQbR6ADr0rOWBstUZ36nS6+kramLiMl&#10;9xBQq3KH2I6c9+1fQfgnU9N1qzgQ7YVTGZCuVAHcgfjXzXZ6Xc39hLJFLhWDAKSVyVHXOOMn1rX0&#10;CK7gs4mjuGgdWBbLY3AdsdCK5o4NQk2kFS04n1beaWdQvTYWEqOAPvHIGD34yfpVrSvEFxo0UmmS&#10;lWSMbeOduPT+fNef2PiDTpJZI7Zy0qKkm5RgbfTcD1HdfcVyTa3rOlXStrJzCzliTjJQnOQT6jgA&#10;1hiKHLqjndFyVkesvqK3jSXjsxQthC3cCs6RoLy5yMPIo2qrgHg8muMv/iLpt60clrCwt1yqqfQd&#10;/c102g6hpF9or+IdWiMkEbNsEbFSHH8LYww9cZrz1L3rErDuKu0UNZ0PRbuWXV54RLPIyqS/CjA7&#10;ADB9veuYttHtLWcOzLOz5JBXIXPAAOTyOprtdUeNRJbpc295BHsdJrZ/NjdpEDbQRxlM7WA+62R2&#10;pmmaFewzm4mZFUDftxkE4/LGKyqQhzXSudMJ2VrnzT4y8JaxrGpyWunW73E0iEnywCQqKS3y5BwE&#10;BJPYCvK/D/wt1+TWIXurjyrFlO9ogVeMcEcAkNkdiAfevui102DVtWkL7Ygq8uv8z6/5/DEttMtr&#10;fVGNmDs3HAXp14IFeHicuUpc9z0KWMlGLSKvgLw1ZeG3FlatLLFKS7ib5mBxjk9AD2r2XT7PTJrg&#10;RXQaGEkbynBCgdh61H4eitNLlM86FRKo3k/McLyCBntTpdjzNNASfNkLMznBx6Y7fTtXsYWChCyP&#10;CxLc22z1mPT/AAzDapcaK7rCnLHcS5x2Oepx2FczG0s7SXoDEM2ELn5gg6LgelQTFolVYUKgn5VP&#10;OT/nvXXoulaX5dxeuEgG3e7DhCevQHIFetGakj5yvhdTLNrJNp63NtIpYE/uvusQDyRzxzXEaq2n&#10;ajchZWG+3U7/APdPPauP8Q+Lb/W9ekvr23S1ismkG4HeVhRjtfPHBHPvntXiPxK8XxyLbW+iagZY&#10;bsEyBAwXy3AAJ4H3jwc9u1eVjsVCMHI78HlM20j6U0zV4pLqNY90ibsZ4ZenHINejvJ/aF2tvdkt&#10;Jwq7eq4PT8a+D/Buq3lhr9rLps6xwQts8uRAVkBwSBnlW4wrDkc8HPH1DqHjB/7KZwDDNIMKzAZz&#10;0OQPauChXUotlYrAezmkd/a3Vmj3FnGnKuQWJzn0Gfb0rzfXfDcVxqEfmMskQAbYRkZz2/rWLB4i&#10;kskt9M1dn2j5FMagjnu2Ofqefeur0+4tPtsVnseVGbDvwPm6YAz271rJxnGzOWdPkd0eueBdEtyn&#10;9pCRm8s4VFICjAx29K9d0u3lkE80rh/LxtBAPboa8k8FgaPqDwohkW4IRcn7pz6f59a9m02G0hll&#10;ha4RncjJ5UAKOAc9/f0rspPRJnl1KfvOxzviGytvsqMsYV3JO49Ax68Djn/9Vcc0cEdrvuWCMfl4&#10;4ya7TxBu1LX5NPKKLe2KiMoxKuCoyxJx8x5yBwMcZrhfiR4b1jU7Czu/DvzvasQ6L1ETj5nGPQgB&#10;jzgcgZFKts2kS0upwOpu814rYIiizgDgc96yryVpLa4gsJcyBdrL12kjp+NFhNJcaconctMexOce&#10;2e9dJpdt9lWQyY3SHPA/nXPFuSVjRnN+D7E38cmn3YdVHDg5446rn1/+tWbqDWxvW08J/wAex2nc&#10;ck9xXbzRX0cBudOGxkOc9APpXKXts9xtluWAkY8lR1pzvsTa61MMxRoyvCePTuD/AIGm3DbhuYAE&#10;962JI7ZF8tDtkzzmki0q3vYJQz7GhG/uc57YqGnsUnqcyqxywTJNGrK0ZUFhnn29a44WyQW81y33&#10;YxuAH3uBW7d6jIZFt4YWUKT9/jp7DpT47uNomuABGSrenXntVQSkzWCseWpdecZJlYnJwABwT+Ha&#10;uV8U6lc2yrBnZFjc5wTyffsK6D7TFBc7FVY0I6AeneqMzEyC7UkDgAHIGB9aylJuPKmehCKTu0cN&#10;bwSAfIFZSSePTOefpWzE0FuWnkU5YfIfT14qprOpyT3kkNgoSJcL7/gR0x3rKi1Ke6ufIjctsUg5&#10;9RwSPb3qKdWMXyo1lRu7nUxSQSxrLkEpnBb1OfWnJcQrb/Lyy4K5XjPv7CsG1PlOVny2Oijtnr+J&#10;qS5uvKWSSPPy8kA9x2+vtXuYLGOLscOLwvMdNBeoyN57BHQDcOgryrxLZ3FpMbqzUFSdz7Rkhccn&#10;6Z60zSvFthcXrWjFtgYqf9ls+g9a7W/OLbIX3X1PHUn0r2o42NeFos8t0JQnZo8YeyS6tgbUNk5G&#10;09MjkitJNEayEUzMWZG3AAY2nt+f+cZrl7ifVrW6S40+T5YW+ZcZBUfXmvXg/wBoiW/tk3LIobjo&#10;CRgg+4rzaPJUTutTtbtocrpV27amWOdjHYcnnI/wP4V2kb4+UAn0J9f51yc8Fo86TQpsZsgAnb+Q&#10;/lXS2U0k8LmYDfwCf4sDpWkXJXTHUSvdFx3A4YnIH+f61WEccaOyKCT0PQc09yJEMZYoDg5z6dua&#10;aDAoZ+QEHBHU1hVd1c2paakRjhZgeVA+Ukjg9z/hTNTmVEHGI8bcD1HQ/hWh1j8s4O7jH+PpXJak&#10;iRTJazSEOeVwDtxnrnoPoPxrza03CLO2glJncaBqAuLMQlM+XkBsZGO34ivpX4RXkMelHRnfDDb5&#10;cf8As88885JPNfHWhSLBfC2mcx/aGADD059P0r2nwZeahpuqSNbsGRFDLIcB94OAN3uOTXucK46S&#10;qK/TQ8ziDBqdGUT69Fu6cEhvXvWlbo6xrGw74HbrWTG8k8e+M+ZgZBz2+n8663TYmk0+KW6XDHkK&#10;SM46DP8AhX7FSi5H4jWRqWUSxKrp0wB/jXSWBVpSAcZ7dq56BgQNvA9K3NPfZOpYYUnJ716FPRHC&#10;7nQpCAGY8E8dK6LSi80S+cxBHGT6DvWG0sTALwcd6vafPF5ymTOFOR7HtXr4ao0cs6etmdqkUWdx&#10;wSPXqfeq8su2YPG3Pt/WoS6yjI6fqaUBQvIOOBjjH4172Gq33OLEUtNDRijae5DSMAnbHbH+NdDa&#10;QmVxAOAOMnpWPY2IkQFjgseldLExjQKCXOAM16lOWp5Tep08IWOERqc4709mjL9f846VQs5yYjgk&#10;54/+tVwnahHBzgj2+td1N2OaV76CyGWTuMYAFTnO0LyPxqks8bACTkZ7VaeaAr8q/nXdCVyJQ01C&#10;NjngYBpGzgsOB79KInMi5xgKcUhkKZyeD2rtoysczdiIFWO1jz+Z5p+W2ksOv0x0qlvAGPy7Ujv5&#10;gyc9OK9Km0cdTVlRXeLIfPofSkfG3arbQR8uR61BLcSCQJycfhwaQ3IY/vM8n+VdsGcc1YoXQKck&#10;Z7/WudIZY2dueSfxPetvVbiNVWZTtPX86wJ3822bbgk++MiuyEro5qkLnP3VxHJuIAYt8p9q888S&#10;6fJdaVIgO4rz6DGCD+H0rubm2VogCAGHTHH4VmM4MTpIuflYMD/dI5HvxWnMyEkrHyP8LbP+yvHk&#10;ttFIpnZCSyD5Mq4ORnsffr3rVS/kkvL6N33k3EhLNzn5iR6dM+mK7LwzoFhN4vlmsfkWLcrBQFyC&#10;AAeOOnauK8QC2j1/Uo4s484kDpyw6fXivzPxOusBD/F+jPveA1fFz9P1RwGq+L44NbisChxnDOD9&#10;049Oc9qp/EKzuryC3aCJpHRhnapOQQeOOgFR/wBg/b9eTWLl3WO3fzcIQAzEYG4Y9OuOteoKtpLa&#10;B/vbwOvGK/nxUXO6bP19T5bNbnAfD7Q5LaCbU7smOQqEKA5wOvI9a9Pu7Q2kIuHG4nGVzg88/lWd&#10;pNpLLPNb2sRAKqeBxnnqafe3cCI2nIpJ7kk8Y7c9K3pv2dLlRhNe0q8z6jo76yv7p3RgAmMZIA4H&#10;P+e9dlpl29teJHbHAuMA4A7c5/8Ar14hc+XZs3lgNGQMN0Az/UV6PoBv547IWiM42jgjkcZPWvnH&#10;jHKep9DTwsYxPoiyt4xbLLKxO07Tn061Fq2h6fLZtrFyMtAjhGBPVgMcdDyB17ZxT9CgE8O24GGH&#10;3gO+B/Kr/jjUtL0Dwg+oahMlukskVvl/WVwoH5/lXZUleOqPMa1sj5b8XXU+s6Rc2lwVWW4jKxlu&#10;VQgbf0ya5LRrvW9MsILCxneKaNok3ocAYwAR6hfcc17RrPh651KcQxxB3Py4OF4bg8nivG/hXff2&#10;td+Ib64ijX+zr2bTol6lZrZsSbvUZ7jvxXyGIX72z3Z9Hh4vkfkfeHhmOSW1RVlV2LhXJOST7/0+&#10;teq21vCboXTJ90/JnqK+b/h9JeC4hjnLI0oO4jgZBOMj3zjPWvoTT5r0yC0uTnnHPWvpsvxLcdTw&#10;sdh/eumd/aJC374ZYuSD788j8KzJr9YlmtyvmGUMuWzwCfbg/Q1BZT3kTvaXBPlICwGB97tg1kXN&#10;3IwWWNDsQ/MfU9jXfOs1qeYqBzHiWIXVpJFENghOTj5cqOoP+FZarBcRQWsZyyrhSOCM8nj6VZ1+&#10;6ls5UMW10uCd6nk/h6g9DWfdFYrr7VbA/IBzjbjH079s14mJndns4KnbQ8u+KngfSfHvh+PQvECS&#10;PDFcR3AkjcoymM5AOCMjPOOoOCOlZSQ2FtbJZ26koiiNQ3LYUAAk9zxk+pr2+eTSdY0aWJiRJnax&#10;XIwccexrx9bR7e4PzhyeFJHJB9vWvCxEVfmXU+mwsTyzWJmnult8fKOmeBn1rL2D+2LeylbEMu4O&#10;cAngdAPUn1ru/GGkyw20V9HhYYSN/OD83Ax7muQVbOa484k715T29TivPlDXU9ilLsVb/S0srcBF&#10;HJLZP61wWviK5slhtFIYkHJOOfT2rrPEQ1DUJ4Ft2VkKkE5wRzz35yP8+mLrVg1taG2mJikkUOhG&#10;QR/+o9RUyStodtKdz5+8d2E+mzwXN5MWn2jKHpsbnpn1HB/pXnni+wvdQ0OzvbBHlAlwyrzkEY5H&#10;oDXZ/EuwuoLuP7WDM8seSyk5KqeB7Y7V55onix9KeSS4eSRJB8sK4OCO/PI/CvJrQi5OnLRM9uin&#10;yJo8L+MDX8fhCCDT9qRvIVKk5JVR2HcYz7CvxI+NniDT9S13S9Wu7SS4ti1237ieECUuRCAQ43dF&#10;3qSO/BxX7Q/HM2GtfDbV1WBVkeS1fdk7o0hnEjhT1AZcqwGNynB44r8U/wBoyTRNd8ZQal4a+zix&#10;gtY7DEaNF5c6yGRm2FQCQPlVs7dp47V95wbRcqvPfov6/A+l4btzvTXX8v6+4+eNVa0vMNYJ5EaA&#10;Da7BnCpxywHJ7ccVzemW9xptl9lEvylyRlQWOTzkdT9K665iVXa1jUuAoUAjpgdz1JzXL7yrYOck&#10;YUjoQBjjHf61+sxhbS59lzXLIeP7OgTarE/KvcZGM+/HWti1Elu7MW2gqMgjqVJ5GODkcfhWHJZy&#10;SgxoyrMwwM4wpPOSODirukNcw2cK3bBwpYNgHcRk4HfoOM8Vtc6MNa5ubl5jVjtzuwfv+o4xgDHc&#10;1b8xtoxhiC2Nv8bdsdse9UQ0oPnZY5xsIUZ2L0yfT361fURjEaMRgdhx04x245H41E46ano0566G&#10;BrenWupxSafNnyyo+cDDKRycE45zxwaXwvpf9h6ArTBYpfLKsEUsB8wJ255y2OpGc1qXUN20SNcp&#10;twG2gnnC9GGD39DzWs1nc4ESyAylBuC5xluQVz1GOalX3sdXtrooxySrGr4PX5VLYDZ6cn35Gaqa&#10;ko1OI2pmXCIV65ADAbgMZ6fqatIkl1OFRdxzhScgEDkcHq2fXirNrDM7yJgDjPbJbnPIH+f55ptm&#10;sZpK54ZqenTWfk2Syea0rbIkK8b+ifL7nuK9E0nQUfT1tJl8qKL/AFjxDazzhhll7AE5z3PGOM1u&#10;xaMrSSalBiYwOv7pzkN2JU9CwJ47dcHNdlaaEsVp9o1Al4Jo90kajBUZwclSDnngjB9CDVUYN3Mq&#10;mJtozmxewQXTTRboBnaysdo3D5SQDxz3PetCSaBeJyXbBzgFjj/awOBz34rpo9S0ye2OlW6CO38s&#10;Km1AUWNWICliDznJAOSfve5oXGsaUzyR6baOdvDM/wC7z6gEElhxn39K3jTXc4p1neyRxbi8hvFj&#10;lCOzIdjj5Bgn7vf8xxWsAtohMUrGYgmVVBxx/D9McYrRvBaXEkV5bKYGQMTk5BDfy+o7VVK2SSLI&#10;6j58N5in7mTyfqPyrGUHF6M0p1W46mdGYWt4mLAjgt+8Usuf4TjocH8KdEsi+ZHbv8gyyg9FG7HP&#10;v6HvSzaZHDctHO6mJ8MQ8Y5GMB8D+X/1qmhs1s1azywE4LByxG4IeNvQD29PzpRXcmeIS2K4Xy3+&#10;dQZFbLE9MsMgj0z6du9RrEsczzgsWY8L1wBwMfX9a0JXaSV5XDFXO88/L+FY97qlxAYREij7wcuR&#10;wOqkEcjA9e9VFX3OGeJHyXOlaYIxMXD3Gdgx8vycn3yemKrWGrxajrMkdqNn2W2V8ycb2Zyo289A&#10;Og659qrC2t7oeddlgx4U85BOORx0PetKSCK2naeyjAlChWZQOVPGOnOBVuHczjiWpEqylZw8r7OQ&#10;D5g3IT0LY6N/StEPKVW2IIO8f6t8bhnuO4x3rFdnZWwcKhyAc9TxW9GWkttoKpgnbt+8QeOfrUSV&#10;0eth5JsnkYN5sYPlnGEOR8w9OO4/lViR2E6HADTEmRj6fXuc/j6UkEImUOMsvKgHr8g5Huff+dQF&#10;vmzbzs0ZQBx1+buMt0J/Sk46HbF20EQ3ItWEf7lnJDBxnJ3Yz9Djr6flU6747ko+zMDsN8eCSucA&#10;5HPX8v5RTTS24SU7VmPC9SCMglR746eh/GrEdvDEXIYq24/LyCo9W7Env2JFOKb3N0+pRVZN4mDA&#10;MjZwTncMc8djznryKegW3kF7bIsn2f51EfGc9x7c/wD1vQhjmEYbG0oSykc5UHuOhBx0quS9tci0&#10;UbfNYue4IGWYD3UkcHtV87tYq7exljUrrUr/AO2XKmC4dmBjyH+ZiAvPtTZkdd0M5IycB1+VmQHP&#10;A7jt15qzbxq87TqVZdu18gFsnoeehz+FMWO5g+Wcgox8yMum5iinHDA/3s/0rlVS7ZtFdB6wsIWE&#10;IXc2MREYA3Z4J7/XtULNJPiIhpyY8MI2AVecDkgAHjGasyMC/muw3k8bRjGepz6Ec880siRPL5sU&#10;nzxrsIPIwRu3kDk88A9PU1qmwbaZi7pIilwqlHK4MZ55J59+v5mrTxyS79K1IxpJuBLnLsAeT6cn&#10;uvT8KesizXD3MagBUGSDyHHQg1RUCOMSFcuQCz5+ZhnkkeuP8irUiakL7DWQyJi4SS3fClgcn5uM&#10;PyfukcEetYyq87P9lV1BOG8wbSDnrjvj0PBrbmkgvI0lj6Dpzwceg5A4qB1ukuP3SEvt3dNoA7AY&#10;4PHU/lTunqc007WMx1nNwfKYDaSGB/jBXvjseo9MdKuRLCJcGJVZVD+2QQBgD271KRKVzM+5+F3N&#10;jlgevHfHGaZEbOWIRyxE4ZgDFkb+eFC5JBGeRnBxmqRx1Ixa1R21pJ/bugSabqR82fzAGYqBkLg8&#10;gf3cj5hjOK97/Zw/bD+IX7KWpai199o8S6DLaNbtpolLLvRxJDLBI5Igkhwdr7GU/ddGXGPkDzFW&#10;Uxo0kbg5BVyXGPVh0/Xj0q8ksN7MLW9O6RyQHORuOOikDAJ7nv0rdcs1yTV0fPZllVKrBwkrpn9U&#10;Pwt+O/gL43x22t/DzxB/wkSBoob2SSGW2kguHiV5IpI5kjOYyxUkDaSOCa9yuop4AdjiMqM7n+XP&#10;581/JP4N8eeIvhV4ktPFvhueaC3tJo5L+CKZ4PtUcbZ2OVLNsAJ4xgdeK/eHw18brbxXommeI9SW&#10;F0vwhaW7uHjeBskcYVtzEYIyFVtwJx2/P8/4ShFOpQWn5H5fmOSTwk04O8H959mX9xPC++7UgoDu&#10;OcD8gOtUm1DRLmOK4sJkZkBJizubJ7nNcpo/iG0hd31QPNbSJvjfPIJ6Aj0PQGqcOpJLcnU7BVKG&#10;QRyg43KG5AI7cc+9fn+JwDgycNK+5u6hcfb5/tNoqAnAbeAwHqP/ANVZbWkdlvmvZDJgZXAIUk9x&#10;kknFN1VobG8MVlcxyAgbzGfuN3H/ANekgk0m5t2e6cGb5s5OHb0689K8uWHXNpuerHSJpG6R51YH&#10;cQvDnkbuOcV5FrN++maq1k8sfl7gpDnacNzlT0OfTitu2utXWV443QxEHk5yCf7tZnhXUrzQNelv&#10;Ght7lbyB7eX7Qm9VSQgFkHr6k9RwK87E1uZJba7ndh4JXbL+iHRp7V4o38+4jR5E2EH5UUkkqeMA&#10;j8q8b8Ea1c/EbQV8cQ7LYlUIQJsGTz8qt8wC/TJOSa6/VNCls/LGlllhkQwvKxOCACMAAc7lPPP5&#10;1D4WsZraT+x7NVgjVVTJHCqMkndyWY578mvDqc7kqbWmvz7HVaKjJx3f9M9S0jxVYxrbWlzFhhx5&#10;oGRkcZ4rtYPEFlYXINxmdUUkKp2knsckdOfSvMLa3tNPkF1GPMeMkArxnHHft61Y82Sd3v5WzK6/&#10;Lz09B35rsp4ipFWZ586EXqzuLrWre8vri5uEMKlVHqOOntU3mo8G0uAONvqc9K8wOmC8uW3E5b5m&#10;yc9Bjp/L/OfQrZResvnHESAbh0cgDGcDk/h+FTSrynfmRlOiuhL5spkiD42ZAx6E9aW/sCSWtGKk&#10;jhMZ59u34dqtS2lmpBts4K891/ChXuLiQKOkXT09wa3nBctmc821qikLa4ivIp9oJTG4qeQMdcet&#10;aohNu6TqylicJuHIz74z1qu8ET3y3OzOeefUf561YmnXIaNcnOPxNa0Ekmc8tWbFvcwLeW0OqEIB&#10;kyFMnORwM46ZqfUFt5F8m2bCFuGb5jnqMmufguS0jR3gOXwQ2P0qzJNGrDyCWDcN0P8Ak/WtlJHD&#10;Up2ehzfxL0/U77wLd22kXKWzTI0fnMoO1cDPB6Z5G7tXgnhzwOulslzdSLJHFCW3KwLZx0BHY4yO&#10;eK9v1u+01bi50W4VrhfLOBg7Gz0Ab1B68cVwOiQSvONPIAmkBL5AUAqOMKvA64wOPzrzq9KM6ykv&#10;Q6KXNCDXQXTvDP2izk1G+RWtiNqKDgkZHTA681m6R4S8qJYLfERlcGSQgEsucDI6ZxjrXrv9iCz0&#10;NtGScrL5ZCvgce+09x0rCMcdnbmAO8rxjZt7k45ye59a6pYeMbc66HNCrLVo8v1mO50+4lKswEZb&#10;LscZ7DA7+1cZq/iaTfbsqER7GJKjJJyOevQd+/PpXrWt6N59tK12BGyL92T1I6nPHX0r571YzNfv&#10;o92MyWyck4CsH56fpXFiasoK0TopWluei+AbKPVrrUNUmmMkrqIFl68DO4AE4wPav2C/Zb+IJ8R+&#10;BP8AhCtfkVtQ0RYYU2rJiSFy+H3MSM9iMg+gxivxY+H0uj2OpXGjG83XF+US3tJESIo6BmZEYH5i&#10;wIIBweOOuK+1v2ffEVt4M+Nnh+8lnRYbhjY3AkmEcB+0DYjOzHbhJNvvngHk5/QOBc8lg6tOUdm7&#10;P5v+mfK8ZZLHFUJRl0V18l/SP1dmiRZFihGc/wAu9QbArb+fp2rVhBmm8xE4Q4wRg57jFVZlMZZ1&#10;79RX9SUZc+p/MleKjdFI88gd+Ae9V5eg5wf6fSrZTcCOuB0qsyqwUE4x9416EXpY4pRKJlEqYhyC&#10;OuagJcZ3kZHU9elP8zcMglOv1xVVFQMcMSvUn1rtpMxd73JFkYklT7561Mko2/P+GKryHygohOc9&#10;fxqWGVA+2T04x/n0rrjPoZW7iFk87a7AcA1ZeVEG5enUn+VQORIdrLux/Q0POhjEbIM5z/8AXroi&#10;0YVLrcmbaf3gGC1I6AkCIDjnr1phbIHmH5fTuaeVAUKMYPTPHH/1q1jIzauhwilBDEkE9e9SI5D7&#10;M4GM1E7/ALvY+dvfHXin+cFAJ4z/AF6V2QZjaxf8vYSDz3H17UMUODIOc4qsiNx5nX1PFSF3B2xn&#10;JBySa6OcyUrH/9Tmb2SxjvI73e6xRbS5Xk4A4PuBXRgIZDPEnmKy5DjjP0/zxWEqXBYxqxn4B8s/&#10;LxnBOewrRt7VLKB5pF/dcsQCTkj0HqfSv4uhHlbZ/WkrI9F8LWy3ERe54Y5AV8fXmu60nRkurhbc&#10;SmPzMkk+jDGce1cx4Hti8Ugn3NguQzjBHHQ/Q+lej6FYW97rsVvIAET55Np2thMd+wHcdwcV99w5&#10;hVVlFSW58pnWL5Iyaex7JpumQWNrbkSmUxxqvTA+UYz/AF+tavzs28tj1+lTReXOqvEcqBkegB7H&#10;6Vp29rFu/eLwuCPqa/eaWHjCKjE/A8TXcpOTLsURt4QEHLDgjHTtxWh9lldw0i5B7e/WpLZXI8wE&#10;A8j1Fa0MceVMmB74ro9n1OKT1JIbdGtiwAyCOPwrQtYii7CoOR1J56dqjVVVgiA4buBwcVbRWeLE&#10;WTjqcdvaqaAmgiQxloB8+eh7GtW2Vgox0HT8f6UyBvLXYFAboT7VcQ+a42KC2eMdhQomanqacTO6&#10;qRgZ7dSf8Ksp+6YbhnkVThDR8s3TrV7BUKH57j05pjcxHmaGTdGoYcZHf0zmteCQzEw4GF6CsjAb&#10;5EOSfX39asxYhxgfMe46mhFzldaHUxJGBleCOQa0YI+N2ADnqKwbczPE0k5wG6g9fwrpIymxdjfK&#10;VHNdMdTnsPTzkTzcjAPf/CrFnKkchL/LlT9KqurxAofmBHH1NTwxlwkcy/dO5Mg/rWnNbQiXkaNv&#10;/pTsWJyBkHsa1raVthjY5AOMDistVQEZXcMdB/OpYrgJKY1G5zyM/wBK3pJNGFSTvc6WFlMY/iK8&#10;jnHH+fzqYmQhX6DHK/zqlZ3qk4aMg4wTwR/9erEc6liXOVFb3tsYxi2y40gkjy/+PFSrFIylM4zg&#10;/UZqJWDnfGRkfjzUsbkt83JIxWidyFGz1LhgiQ8YwRwD39/yqJNsbbufxpP34VXb7qnCjpxUrzFj&#10;lx8mDyPX0FbQktiZPsVUKKDNIRzUSLFJIwYkkDIJ9uoP4VdWVAhUjBIxg89f8/jVQsgYeWMnGMjj&#10;+YrogQ9R6ESARxZXHHJ5NWIt8b88j1FV0SVP3ivx2x/OnCIuc7sHrXdCVjgqQ1NizZixkODjr7VZ&#10;llB64H/1659HeElFY/lwfamRlicSE88DvXTTmZSjY3WYKPTPr1qBnC/KvGc8H+lUllkiHlkg+neh&#10;TKvDHIrrU9DCaIp5pDwRhV9OlYPiW8ks/DN7OpIZY9wPUL0GSfbNbpkEsZEg2Y6g9jXJfEG7Fn4T&#10;ltNpL3jCFHzjY2Q+cdxgEEe9cWa5msNhKtaWyi3+BtgMC6+IhBdWjmfDWmh7VZWcrgZCrxkdMmt+&#10;3ihN3OjA4xgZ6txwfel8PW6W8K26YcDlB6j0/AVr3kSJcrKqjYwBOPvA/Wv4oxNZ1G3I/qHBx5Vo&#10;Qyw3F/pa6fdn92mML6Y6ce1YNppN5ocs6R/PbzY2luWPfjHp713E2myRSF7QkRlc4PJ/yajtJWEJ&#10;SU5J6ZHb2rxakLM9yi76nJ6lpoubSG7diWtiWCDoSRgE/wC7Ve+kuYNON2oIKAdsDB9q6/yDICiZ&#10;OwE47/jXEz6vFJqT2F0RvwAFPAzjoc9a56jUT2sO77Hl3ifxHdxKl5b4dRyQT1PavP8AxRrF34it&#10;YoLRxEQcSqSfmHbOMGu+8eadZaZ9ljtF2CR2LoDwowMY9s14sY107X3aFSMjcx/vA8c+vtXFUk9m&#10;e/g4HAfEDTdNiuba309y91CA4XGMBx1X16dP8nl4LqTVZybhyW3mN1JynGMNjtnp7V6X498OS/2W&#10;vi3T3JeSWKJ4jwU3/KGDdAOM81wnh62t5rlpr6aNIYVJdpGxlum0dz+GfSvMUX7Zpn0VCacLtmje&#10;642m6v5MsKTIzfKzn5VGOG/pjvXmurX8BvpGgAaeQ4JXheSBwR3+laHjHWbK/wBlxZ/uxBlAo7g8&#10;5Pv/ACrldBtdRmQ3aomYXxgnkvjdx1GAe9a1at5ch1wopR5jXbSo7CZrjVFWVoyAGY5AA+pP612d&#10;41vDoklnfSbVMbsJCMqCR8o9euBXnWm21teXV7rIie1YuYSGLMrSLjcApOFx9K7KW2v7rQxYa9LN&#10;ErYkE3DBccKCQCMAdj0rqwc7Rbiv6/r/AIcmsr2uz548YNawiCRm/wBMPySBf7oGe/uf51zs9io0&#10;sTJLmR+oxt/yP511K2en3HiJbXUpGkhRzuePGWQHg8+vX+tcj4t8eaffarKNB0j7JFG2wPK3zTsC&#10;QZBGPlRO2DyevpXjOnC7qPTyO9O1oxOG1nRbO61GSC3RFS42+c+7G0gAHaR0JHP+ePiP4/a3deD/&#10;ABUnhzS5UvLSySN3cMctIyllHoShwMnjd7V9RfGHxvd+EPhtf6tbCG3u7kC23zAlI/N+UyKq5JMe&#10;c9MevFfltrNt4g8VeJdN+Hvwyto9b1/Vp3eBLudowVjiy87uzbiAq5IyflB2qSAK/QOEcolXlp3N&#10;KMvddab91f1c+fPiPq/inW9TsvBEVo9zLqEjSx2kceZrt7qXabW2VQxaaSTbwBu3Y65rR/am+Fc/&#10;wC1HwF4A1K4K+Mrnw8mo63pwMZ/sfUEnJWBZY1Dea0JSR4iSYcA72DBq8X1zxh4t8TXNnqusQwFt&#10;MybS6sJJoU+VyxeNw2/dG65DhgwwMYxwsvxFHjC0Sx+I11dXmq6lcmO61d2NxeXTyRrGkjyyFpDI&#10;yBUJDcqowDjj+iMthTpUuRHweee1q101K0fz8v69T3X9n/8AaI8X+BbfT/hz4y1iTWPh5a39vrL6&#10;BOZZFeayuGnjitiSEtUe4fz5wu0TMCSNzZP6s/sL+LfFH7b+rfEf4jftEPZ3ratpy6P/AGTC8luY&#10;rJ5WjL2kK7WihjcspuVkZ1lJMpDOCfwy+HfgH4h/E3xZdfD34eaJcarrFpFcXAtXYWFxFawIpkmc&#10;XjRjIVlYKeTuGByDX058Kr34gfs4/EbVbmeTVfAaatpa6bqV1eW++dIL+JZSktucny5dkUibSDuI&#10;LhgAK+sy7Na2HkpNPlPh814bwePjKlh3FVbdPz/Dof0D+DP2V/CX7M3grxDov7O3h21stR1W38sI&#10;0jK0yRhmWPfI7KvDSFSCuWcc45Hxb49+Hlr+zr+zZJ8TdA0m/wBP8aXrSXS6fb25muMXHltfWkl3&#10;bFjFBDBELgY5Z41AUsNo8e+G/wDwUL8ZfC/4PwfDrQ9Oi1aTR/tv2G+vtskbxzMZbeGS3VkIt7cs&#10;yIEkUsuIiNuGrqf2Rv8Agpj4l8V/ETw18FPjXJpcekaxqJs9S8SauZVuoEnhkMNviJVtlJuSiLNj&#10;y0BVcKTkfZ4fibB1UoRdpM/NMVwBnWCcqlRJxi7+qXl6dD6v/Yt8S+N9c/Y71X4o/HpLzVtE0q/v&#10;r7S7W4RZ7htPsVRgYo1HnPJHL5ixeaPMYnGAADXxt/wU21X4UfFj9kbwN+01oNjqultY6nbrotxI&#10;sEMep6dqiyrdRlIzKZDZiD90wKmImVdjBsr+tXxf8UfCP9nH4KxeJfixcmbwrq1xb2KXOmqLs6hL&#10;qQYp5P2fy/PeSONndoudi7jwKxPjNF+yX45tPD/7L/i0Wd/aeKUtI9L0M7xMl4m+4iQLGoNtJAhV&#10;y+QxEuAW3MK+gq4aFSj7GSv5nx1DMqqxMsVBWd/uPwk+DHwR8F+G/hH4Y/aJ/ad8KzX2kaxqNjp3&#10;hvSmLF7qzuGeS51NVi3TlEjVhBEqs852sgKlSf0U/be1z/gmX8NP2X/Fv7Lv7N+kWP8AwtTS7vTk&#10;ttSstJma2sZre8T+07aHWTvjcrbNKHJfaTIUDeYCg5H/AIKQ/Fv4TxfDu8/ZC0TTJWvbVdG+3vbW&#10;8KRaNpUSxXaS2EskiRzXMyxGG3ji/dpFv3ujYSvlr9pb9lLRf2af2X/hP490vx94U8V6XqniLxB9&#10;ivNMnlMt7bW7QG23oyZXyCJFuY1IihmZFAYDzG/POIsLChRtBX7n6twpia2MxlOripOPM9LaJ2OH&#10;/wCES0rXv2LPHukSaVJpevfDy8sfF1zrDWjPPfp5bW9lo1xFKYmgTErTicHdjjy35NfB/iS6uSYr&#10;Wc+bGUVpiF2srgjqOvPYdfWvprxZ8R/GPxt8aax8RvE948es+IEga+S0d4bSdbSJYI98DOVb5FGd&#10;wbnJBXOD8/63b6PNPdQzWzS3PkFbaSNiqiQ8hsEjO08HOa/Pa8ou3Kf0NluGqxU6lR6yadu2mtvV&#10;nBS2DW19LZyFQykRgYOMEAhev45654rqB4ZSz8K3fiN76CCXSTFI8VzI+663SBEhgEYOJCSWAPTa&#10;dxA5rM1RprKK3NwN02xcjIBdT8v3uOcjr6cVLq+pzapbxaPPiCSIlk8rlSSOeo5I9+9cnMehOO9t&#10;DOsTp8uowyF5ZoGYKWILFycgYY8/KeemT05xXqWjXN1pekr4QmdvslvcSy7CgKFieTgjIJAzn2+o&#10;rhPCNgupX8kl0j+cuCoZiCcHcGXHAORwe3eooZJbDxK8tlL/AKNLKyqYnMkYSQ8bWfJxnOQOM5qm&#10;0lY1Um7SsW/GHiy/s9bhs7S4KQk79jAtv3jYpAxkEN0rNkvDc2z3k3lyfO8LxycTHYMH7pHH1HAx&#10;XQ+K/Eu66GlBFNs8DiXkknzDtUAjo6kBlxyDjvxXnKWktmLaSdZY0cFIwyndLs++QWA3OD9/nAPB&#10;w3FErFxn7zV9DZuVmurqLULg/MCRCWG4oT/CPX0zjOOteo+Gfix4l8LWH/CP6fKs0M3zATQhxGQf&#10;m27iNueOAQDj658mIktkjhIBWQAoynA2tk8Hhg3ucYPWrDmEKzpnGdoDrnj3P9fatKdSS1izrtCU&#10;bNHr0HxT8T3eora3ttYBZnESokXL7vl3Yzw3rt4OPrXoHhfxv4O8Ka22k/EezMCMyCO80+ARvatn&#10;PmMFIZ1J2hsHcF5GelfNUF4bOWG7sod0kGGDBgQD6nJ5we1df4VvrbUNSna/Ikk+XczDGM53kZ6H&#10;PA/w6aU68r66mVTARmuU+6L74t6zd3sc7atc69FbfJDGlwxhjwd3ljgFV3YJ3dx1xXungb9onXtM&#10;shD4kuWkmULHEqoCgTqXMuRmQcg5HzcYAr8lpNd13wp4kvLzw9dFPMJ3vGAp29kD85yOG4znOOK9&#10;t0T47aXqcVppur6c8I2xxzXCqpVGYEq6AsCQejHGARxxxSnRwtRONSKPKlkkm7LVH7d/C742aHq+&#10;lfbvDOqTSNdHcyzIUYZbGJB0DFuAMk9B9PfPD/iy3eRbHW7oMZM4jU5IYcnC9QR39q/navfFevax&#10;CNU+Gl+I1tWPnebhQrKQyHa54bIyGA6DntX0z8K/jfr3xKk84QNaX9jay3E9yGMjMYwEaVHYFwWH&#10;UnqMFTXy2L4UpVKn7p6GGK4cnBc6kft/Z+JUlka10yVnjkIIJGD+H9c/410d/dvrGlrDbzLPGTuG&#10;AQUZeD79eK/Ovwl8YrbTRB4Xnm2PKrPNJId024jOTtBBz1Bz1x3yK+svAWvX1jFCNcBt7gp9zGVZ&#10;ckjJHBOME+hyO1fnmf5FVw7amtDxEnB2l8j2vR/EX9g7ftLfKxDEnJUMv884rof7cHi62knnlV2k&#10;+8yHg4PUe1cJpk0GveITcywhYFwu0glDjtivVZfDVlqgS6iX7JKAxZYiPm3dCRXzVGjUmvI2dSCe&#10;u5LoWl2L6NLbyzeXNECynOAT/CMHt29a6bw7YvEha52jfksFPBx057/XFcNDHP4evI7SYZUJvDNg&#10;hs5ByOx+tdJBq2oCJUmCvEDy2zBIPOODjGOK4a+FSa0FJu3qd5Ho1urqdNkzGTuaNc5z/Lr/AJxW&#10;e+r38vnW/mOUDAEkEgAds9Oa5u9GrXUUn9kzPEoj+cK23cpH3QfUiqWntOri1bcuxdzK3yg4xgel&#10;eHXbvtYKVPds7631B2s2gjDbWAMmwZOT6+mKuWEnlXeLQ8uNpzyABznGazvDOu6RDcXU95uEzKBx&#10;0OBz+Pr7UQ6tpM9x5ds2yM55Yck/TH5VhzJ2dyqlLyPS7G6jkVjcMAwyVYnp7Vpxy/2gieb0J7ex&#10;/wAa4S41mO30zEeDI/G7GRj2Hqa0PB3iPTdRiltJpAlxEwyCcZQjr+FdNKevKcUqLWqR1dxdCCcG&#10;eXyxbdNzdAfb3rzHxN8UmvN2iW8cjR20rEOzDa/GOQOfwPQe5rC8fazdf2obLRmCqWwJAA6MDwX+&#10;boew7fWuGvQtnJFNqDhiw24AIBYkDtkmufEYpq6WyLpYWL1Y1vFms31pd6fkQG7JUyp12D+HDZB4&#10;714PrGtazrOupbRgW1pYysrFGGJABjBB+9149+a+v9A8GLPpoe6gimj+Yku3PGcjPBzxgYrVs/C+&#10;ntHItrZ28ZlBwWUDqMgVw4jLalaK9+x0xxcKTdkeJ/CmzXxHc3RhhkS30+LcJWz88hPyoSefm5O4&#10;DHSvbPstzqkEf3jt4Cj72O9SWGjfZb0WW/aOC4T7rEDA9BXRT20+mCOS1UuCMMRkMpP07V6OGwSp&#10;w5ZanhZhX5qnMjkpHttpKL904GTyPf8ASur8PWUzLDbFTFGrF0IPPOWz+NcWNIn0+9nvrUZjKl52&#10;yDsOffnr0xW9per3IuFtim84yMH734f5xSdNLc55K6ufSGkgWNuupXMn3G4J46DrWpp/iNXujOGO&#10;0Z44zXzXH4svpfNtnuHkj+YNE/GCOm010mnazaXkAjllxIB90nGQfbvTjWXQ5qmDlufUMd79vt2a&#10;RfvkAFRwc/8A16lle7t9JIsTiXDKc84Hc+p/CsjwfPdano9op+WKIZYnqOvfuenWteZnMuwOCina&#10;uD1rvW1zzeTU8ZOmnS5GSQBnc9RW7eR2OxZbJsnABXGOlX9V0rUnvPs8Kg4Jwc4PJ756AVz+oW+o&#10;wMYflAH3yp59Bj+vesXBIqyL8VzJ9je1XLZ/hHP+TXLyQOl8I5kKqmMKepB71p6T9sgkyQMA57hi&#10;emfwq0WS8vn8/hh/e5P0qZQuLlOEv4LSW8NwVO7pjPUZ9uppltPDb3Sq7MrPkDaOvQ89q6LU7GOK&#10;UX448s4YHv6EfSuZ1FbfBms+Dt6H8zWWt7lQgcxrEMBvJWhIGMcE5OT/AErKmxKirEuHB57k471d&#10;SJzeC8vpQsfY4z06dKw7/Vre2vGOD8oOChGc+vNYupY6qcHexyuo2tq8peJdpHUAcfWuX1swTQJA&#10;WKYP8PUHsas+KvEMWheHZdfcPPMSAsKKXcknA4B4HqTwBXK2fiP+19NJu4183k8Age2B9Oo9a5p4&#10;qnfkvrud8cNO3N0OPvptZ0uWSJYywkJIl+91PXI6HFP0JkF7MQNxUYx6D/Pet2Ax3Mq2k26IS7sk&#10;8g46nPb+tWdO8JW8FtNNDOwcY8voc45IYHt6d65qNOfOpLVHRJrZirHF5ymU/uuueuBXFa9dttZt&#10;P3xoAWJH8RPXJ9a7X96Ij9pGwhTng9O1ZV1YrLGY5Mp5nUjGRn0zx/Su6Sk/hMlFLc+ZHvp7XX7h&#10;rQjcxBZouC5PPRvY5/lX0V4VuTf+H0lQ4fcSGJyDxzxXJyeAI49QZoJPNdsEzSAKWx0ztGPwrrfD&#10;kc2iQfZCVEgHD4+XHTp9K68mhOFR85yY9xlGy3MGTTHh1B3KoIz3bg5759K6yzOY3tNgEYOflwAC&#10;R6CrV4pnl82UBst3AwfxP+fenWq7Y2twqqmfujoPWvfpRs9DyrXOW13SDNsurTgjAIH8Pvjv61Lp&#10;F1DbXJhk3OpHY46njPYjOc4rpbu386DFuTxkNnjjuP8APNcjcQiB90KuQvtkjPc1daHK+ZHXSjdW&#10;Z0Mhjc7cngnAGOT+tIxxC+zKsEOOv+cYrM0+6SFRDKoZjyDWnEvmB5p1y/uOgP8AhXJWvbQ0jEpa&#10;btWfYpAyvbp9P8KZrWmi9t/tKgmS3VnXb3GORUiWs3KQMMdAcZYj3rTnLw22xc88Erx261yUqV4t&#10;M6Y6O6PMNE1ZFvob6ZSPKbmINjnGOfp7da9y0vU/tE8TWfzq20kjt/hgV4W+lQ2Wp5RgBydoA+Y9&#10;Tk11enX0kaM6vtyMemR/tVnlNaVGbTOnE0lUR+l/hb7HJpMRjcSZGM5yRgA8/XPWu0hj2xkEA+g/&#10;rXkXwZm8/wAHwzFFY7EIYHqOQePqK9hEaBzt5zzX7xl9XmpRkfz/AJrR9nXlDzLFsUDMrDHHU1Ju&#10;UHzFPT61CVU/7IzyMcCnLGjs0adDXsUo3PKlorGlaXhEYaNc56n9K37KdjIrHpyPw/nXPWUSzuI4&#10;P4fvD6V1VvaRmXeeg6dvp/k16VE5zo7Z4yoaU/LnH5VsQYcjPJGCMf4f5+tc9blvMCQjnIAHauki&#10;nRGIOMjHP4V61Dc5qkLI2NPLKGA6P0z/APXrZLRmMgnA9+9YMcqMAT83TI75q00uOFwvf8M17NK7&#10;PJqJXub9qZMeYTkcj/IrWe52jgfN1IHJOBWBBPGsaLF8y46g5PpzV2SRduXIHYV6NKOhzzhd6F1m&#10;jchk49P51MJBJ/TjFZttcRSqVQgletWUO1Tgcnr9K7KaMXC+5bVyDtXnI4xSyRKNqYz161Sj+Ung&#10;jHpVokgeWnWumDMOQruxQmPHH60jGRcjgL2zTZGGS7nA6CqzrA0exjkGvRpzOKtS7ENwwLbxgnGO&#10;uelVfOWNcSZ/rT2jVzhONo59P8KzyZGlYjJUHGelehTempwOn3M3V5A/zxr1OBnoPWsc7WiIfPy5&#10;z61s3m9kKA8Y7f561ho7BWVFBA557Y6c967oO2hny6FS7RLaQeWc5Gef8axdQMaxGRhtPc9etdRc&#10;PFMPu7m4ye3PpWFqUKrbD5eDwQe/NapmMotHmFpImia+s02Ssw3DKnBXOCN3QGvPfFGmxTXk625C&#10;uqhmfGcuck8enNeo+JY8iMxjCg/MfQ1wuqtFDbSF1wrrkMByeOM18B4j4SVXL7r7Lv8AofYcDVo0&#10;8Z73VHkK232aBvmz1J+uO+PaquheKbCfdpk7bCzgIWGOT6HuD2q1oL3F0j/amUMOdo5AU9PqfWuV&#10;u9ASG/a8umwh4CDtnr/Ov50jFrY/ZZNN3Z7tokix3Jj3B0IBGeMH1rz+5klluZJVOR5jfe9M/wCP&#10;Sup0iSGHTxfs24pHuPXoBx+FcTYz3l073EpO5m3ccA5J6ew6VGOq8tM6MFBORPdW9pcXEUEpIjk2&#10;jBA45wSfXHWvZvBn7nWFUkeVGhBzznAx/wDXNeOy3nlFRMilM4BPUV674Puku5Q1kwGOG39MYGPx&#10;NfIxrLnsfQzw75Lnu+g28NzIXTnaAV9MV5/8efDWq+MPhfceHtLRHc31lNuYkbFgl3lsY+YZAVhk&#10;YB3DJG0+haBJ9n3Lc43bQAOnIr0C5S2OnwyBQrjgg9x6n3r3JxTp8vc+fU2pXR4RNpN5bTwxzR7n&#10;lGXI5UZxkHv9KybnwdD9ru2sUSIzTebJ8oXcxAG4468cfT3r6DWxtJ2jmmTLrwp6EAn1p97oK2Nz&#10;HcRxh1cNwRyPXg1wSwcZanfTxctkcpYaclnZ2yOoLIBkj25r0rT782qs6LuZlGc49Otc/BooeOSZ&#10;5ApGAqjr+NdF5AWBLdVOU5LjFbUkoqyOedRSvc1ZnZohIGCYAP4jqKpuHtowMDawxzyKzrK4lLqb&#10;hevynPQ46e1Wrz7V5SIoAiVznHP0P0rczjFbHE6rZ3D6vGsoPknjcP4fr7e9RTG8jk8iKMGPbjI/&#10;rXbajZPqTJaKAFwQTjsfWs7VrnyLdCh3yZKuepwR1HHA9q4atPdnbRlbQ5y3sERstkAjO1elcLNp&#10;sTXUkjRGMbvlz3x3ruE1CJWeCTKvtBU9s/yriPEt9LqOmCwtNySmRS8kZIO3nKnHY9/pXi10rntU&#10;UzkPEmiTa1bLbwuCFbIDdCR0PHQivINT063triX7JciSSFfmHRsnqMDtkVteO/i34n8A6idA0zT1&#10;Z9nlSSvtEqPKoKOgbKhWQ5Vueee3Hj/gRtSm8Xf2zIi+SiPGQzljvJ3AHPXHPPXJryKtaPPynt0K&#10;cuTmex0Nrey2g3SnC8574z1zV34j6LqWreGra0tJvLuIbqBwGOFMJRizED5id2zAyOMk5HFbniyy&#10;ttDV/EG3ebhvmU/dUBflAHYn9a8f1Dxje6jaPfTKynpjOdo6YyBzjtWk7WcWdlBS3ifMGtXPjfU/&#10;FV9Y+KrqBltWaCE2TM0TBeNzbxv3MOoPArkb2zWz1ZLO5chDj5hwcf8A1q9gm02BLuSSIff+8Rzj&#10;0B/nXm2rWSakZBfDkqU3LnI+hr550X87n0UKt9NkfMn7QWrJ4F8IX/igyCSCKWGNUd1Te0pwEZjw&#10;C/8AD61+LPjzxHo0er3uj3SSTfv2ngbHmCTz1DCPeDg+WPl3YA/Gv1N/auhhi+DeqeDLaRWvzLFq&#10;kcRTf5hgOVDp1KuBtBznPSvxx8Q6u13e2yqPNRxhWKgCPgNge27I5PGM1+q8FULQdRn2XDtOKpSn&#10;1v8AorfqRRyNflN2WJ5AT5hgH8Mgd653xCmnWEi3ErMPOLAE8LGiKDk+uTgADJyc9BWnZRILaGEq&#10;Q0RXeysepJz+GO3p+thl028dYLyNZEDEMJhnHOQfoeo61+jQ1s0e/BnFaJPDJrVxpUC+bcu6joVw&#10;u3P1PqcflXRS6Q9rbyQQIXuTiRSDtyvRuvbHTPWquk+A/EPiHxfcSXspsIbZPtP2tCW3sxICAKAV&#10;kk4244ABJ9+8Ok3scYvppIiB5gKIzMSm3BD55BB5BH412QoSa1R1U6sE7JmJapPBb4lXBcYIIJPP&#10;PJzjIFW3QRmKHzOWGcdR7EkVa+y6rfxRFz5aAgKAchsf/W/DPHSotVea1WCWxjLGI/PsG5oh2dh6&#10;BuM4/Ks+XudXtk9EV5gsEPlXrjJK/MBtBP8AEeckcd/WqUkVzHJHHEJNkfzLI/BOeTjucjtitBpy&#10;E8uZRuY5wpB6d8n1xkj+VQTXDxFCIvv5LE5ACnuD6kdqxm7M66Tb1ZXijW6vZlnXESHIw+Djrj1y&#10;f/rVoy3MKXDT2vyhgANpII2DGec4+npVO3hSdotQUGUsSq8YBAOcBj1I9aqqbiWPyLwMkkkkhCgB&#10;iAx4HHUY9KqnLQ3ikakNxJYyrdWeE2nonCHPQDjv6fjUlxfPNoo08xL/AGg0g828MjYYFs7QmMYP&#10;Tr29ait1yiozMhZSjKf7/QH8P5VsXCxQ7VSJXZ+Sc4QAcZb1J7e9FmjnnC72K0sGnyq9vbTNb4UA&#10;AHH3Rknr/F6USmCy+Z1DqUIOeATjrnn9KrxpYSSRtbl2Zm/eE7eBk8D1A79+1TPezWaGOJw8cwwC&#10;wJVTnJYDse2e/wBK2joS4CxvpZsSl4JHkkIXYqhkA4wfU4qreQ6TfLNHZJ9xVGwZUIAf4uMfQD6V&#10;oFywLW8ZUOuwRqOMkEHj0PX60lto1zb2CyXrgzFsMo5G3+HJHqPXpVSouS0RhVrRiirZwqUR7sos&#10;TAOp3dQeOv4Y5rmYddzPcOyM6pcvBFsRj88Z5B6hcZ5z+Ir0mw8I6TczC61PdcLGpCW7YEQc8eZx&#10;ySo6c4HBxmujk0u3jtks7OFnijBVQeilj83TGTnGSQWPcmrWAb1bPJxGPjfQ8qYLtlhtVMQZvM3N&#10;nGSMjIPUZ7DrVCO1tJj9odd0hUcHByepxjqDXq8mjrZaWbK6jaXdwTM3qcnG3GFx/kV5TqcS2kb6&#10;nZqqwwKXwpATj03dsD14olheRanG8U27ov26x2qxbQyhe7A4wffv6Y60Ti3t7c6gxLIF6gcYPQ5P&#10;qen0pI5V1iMR6c3meZGk5jJA+VhwSxOMqOuM/nXaeE9DsLvQXvb92ubO5hMascht8cgG4Z6Lwfbj&#10;0rWnQ507E1sak7nmSl5INzMxwCrs3GB6n6Dqa6K3WeMKsnzMR8mOVbAyCPUbau6r4G1XS5JtTjeE&#10;WjNJtkJZxDGcY3g4zuAA4zg4rmNLundVu/LMLSZIBPKgjtg4A+lcdSi4OzR7WX42NT3omy99DHcK&#10;0wTMe0ks5UncudwU/wB3px+fNaEl4N/zAEJh8D5gWz6Acj60mlX9xJf6jdC0Wa4mSOPYgy7Rrjvj&#10;AGRnHfGDWprOh2+l3ltd2MTgXWOB93zQcqFPGCRzg9+KFB8nMe1zK9jHa6M0izvCYcsXDMSDkchg&#10;hHA44PGCKnkkjlZYyQxdiSjPslkx/Ch5wT15pyzzTZkx5bI2DlT17EknnPoK6HQdP0e/ttQk1GFZ&#10;7g/LGfmxGAOg7fM3JbrxjgUKm5OyNfbJLmZhXMQt7tbKefYEZ3V1UFVOMEF/4gB0Hrkjmsu5xHCX&#10;kTytq4Zl+YkngkY9an32xuyj48tFXzIxKoZOuPl7EnnJGSBWfaXcdvapJMPMkWRhg5KsxztUgc7c&#10;ckCubks9Tvp7FdlmhvBJA3youIztGMN97OO4xnnirhWSOGNkAl84Eg5JYnOMKDwOfTjniq8DP5q2&#10;xPmGBckA/Oc8nHqB3p8imRXVCywc5bJHHcY64xnOBWcqa3LlJj9syttOMmNlYZI2kfh1HNV7gSKn&#10;mQkMSAANxO4cA/kedvSpQscpMkFspgLFsA/Kijoefmx+tJPJG85km/vruVRg4x2A4wBgk961VNlJ&#10;t62ITNFbzGGRXldtpJwAM9SOO/8ALpTZZ9l0A2FRRyWUdGGSAD/OolS32S3IZpHkQqoXkYyMAZ+7&#10;jv61I6AMI512FiVDcYAxkAdR/u5700mNoiWX7PGJIosIF2xrgcL65OBjJ6VVuHmWBltGO8qSnGRk&#10;9BtJxxWhctLCG2xFpV42gYUdAe+ORz7mqc8hjz5MKusfIQHHygcrle+eamUjmnFdBrSSQERiNk3Z&#10;kKMPm6fdbqFA6jHJ71mNALWHzI5AvmK5MgU/If7o55PetFvndpHwV+bOMfeZTtx/dBPBPPFUAly8&#10;qI3EtyNioMlRgc7jzwQOtVFnDVWlilbvNJEoRCzFQchcBSOMkntipLhVkLWsw3RbgyEc7cdc1clk&#10;COkjj5m+UqD8q9jn19sfWqyraSq/kOowfvHIwAfm9yMA1s2cKjdam/o6NfyPaSFI4xHydpLsx9yM&#10;EAdjz+Fdf4f8a+NfB2qy6h4b1SSFm2hwzb96qwJXByACBg4HI615vCYoL9GMo+YsBtfdyQMEgHA4&#10;9a14b+CWErqAeBHXhhkYxnhsDOO4I7+tbSkpLlZw16Cs9Lo/XH9kr44eKPGWt6pc/EBn+wvLHFFd&#10;yqsdtvZSFhKAkKD2c8AjBPNfbjT2un3DLbSrvf5QiMGc455wcHB6en51+GnwL+I+qeFft/hKaQSa&#10;Nf3EF1NCBvdpgBDFt3Alg52jC/dbHGC5H61/DbSbu/aPUrCOSS2JMClGDL5in5lODgMH4OO4Oelf&#10;AZ9kT+OK0PzbO8N7Cu57RfbbY+h4nUW0XmjASPMvGNzHpwOlWpbbTZbSC6t5EeRzlnXB47g47ipt&#10;I0u6llis9bd4I0O2YqAWOOSFB/LOK6LV/D+n6g6L4ftFsmPGxSWL5OdxyeoHpXwGMwEoaWMqOMg0&#10;jgpftE6yIhJSLg543Z7+4FZV7KwY7NoGBuOOSB6Yrp/E2i3fh+dog5uJANzbfunPP4Eeh7/WuWSx&#10;vnL3WpZt1wGVQMsc9OemPYV8/iqUk7W1PTozT95bFlbXz4ktJmYKp3AEnaCOgxU1vJerdtJaR/LI&#10;uCxAA68j8Kr6xeWkOY2djckgN82ACR2HsK0/DtnBqV9FpF9c+XHECWbIAXPOScY/yK4fd5+Rbms0&#10;+XmkZGnvIt3coy4jXoSx5buQD09+x61oupuESdlwSCBnoB07VXvlaK6kiiI8pXIUnlmG7GcDuRzW&#10;nZoZES13EYJJU9CQe2PWsZxV+VkylfVFnQrWeTUopJBuXBX8Py6VszpJpd79oyFjZQQMcccYHvXO&#10;TardTaiLW2doSJV3AdNikZAHTnpmu+1Q2qXQWVM4wQoHA+p9adCEZRaj0e5hOTTs+pTm3QxLOmGR&#10;WUc9Pn7/AIVFcu8dz5gfYRkqe3PX60yXy44ne5LNG+AR0x6cVkX224jCxks45/D29qqs0lYxnFHQ&#10;WkltbWM11cMzTHAiQ9Px/HmrVjqkMVu9tcxAkHJYY4yO+f0rmIjFJsF2wAUE9eevIz15rUeGGAtM&#10;CQpGfUYP+e1OgrK66GM0tma8ke+QXCElMZAHp6CqPmkki2xvU554+gq7q0EGkW8SrL5sciluMqMr&#10;wRkfX+tcvqEE0iRyLmNGG5cnk/j6f5NaVWk/M5vZJmdbyWmozXWoTLjYy7tx+UY7D1FadhDpklyb&#10;60A81V27hz16kVPoWkw3ETIWV1bqqcFG7k56+3rW9daVbWVsIbVt7jnIwM8dcj8jWeGpPSdhVGtk&#10;Fu0sv7xeo5OOaoPZLAftEPU4BY+tTWkrRXZaQbUX0XoT3+ntV+5a2BQBxtJ4Occk/p/SvWumrs5J&#10;72OU17SZb60LoQJCApLdMe1eJ634a04aobARJJcFA7bsHkcqrHtntnpX0PqU5S3cW2V5ABPPyZ5x&#10;7+n515xc6VCskjWwCs+52BPOWOSR9fSvNxVCLexVKTR81+MfD8QeG6t1dJ8hmiVlbIAIxuwOR2IA&#10;r1j4dXviQab59y2ZInzCXVXARPu8EYI3DkEYxxVXxToH2yaKYFlMXzFVGS3+H9ehrd8OX0NihtUQ&#10;xldzKeMY6kenX/CuTDR9liOe9kdNV89Llep+53w08Xx/EH4aaP44ililN/CTIYmBVZ42Mc0XHIKO&#10;MFSAy5Ga6WZhkBm5Axkjv718Z/sOeJtI1nwvrHgyCTZeWV79tSM53C2uYg3IbpmZX2hcgD7+GIz9&#10;pXcUQLK2CQPpX9g8HZksXgKdZO7tZ+q0f4n8l8WYGWGx1Sk1109OhljepIfOf896rSSIjbGG7NaJ&#10;COOG5PtVaaJZ8gnO3I49a+tufPUncxrkYO5Bwc5xUEbS8qgwvcn+VWLiKMRMY2JIqms0vl/ICBnn&#10;14rohJ9BONgCkzfNwB7fyqHcrMRjjt9PX8anYu65Y9uPWoSFKFGPUc5rsizJxsNkjbAlQ9P1FWCk&#10;bopIwCOKqEqV+Y4bJApvmSocghhxkHjituYxlHSzLoDRnK9vXp+NETeYd7+vf+lROFHCkr/u0oJS&#10;RdpDZGfm7GuiErmCjYuZJYoMAHkH3oVmiGJTkjgkd6iMhbPOT046VIv31Kdu+etb0mzKo0y4rhU2&#10;9h0qZXxh8ZA9f61AvAHzZI6CpE4YE9R610qRlGC2Z//Vz2gCXoghXyQFDEgZyp46enetOzsTqZNl&#10;gPljIQ33Txg5PfiudvrmS0jd4sb+BnnJAPIHsa6bwm/2/fdQI2xACzScYYnBUDuf09ea/i+hC8uW&#10;R/VL5oq7PWtDnjn1OK1JAV0wNoIB2jnH5dK9W8I6Yo1OW/QHnEeT2wOf0xnFeOaY11bRwSWxx5Mr&#10;53DJHZcY4GOvevfvhfNNcpeR6s29onHlgjGNy7geDz0PPrx0r9e4No82Iimfn/GVbkw0pJno+lwt&#10;DZnykLyOx3FemD0x/Wt63DoCMLkjB3d+fSoLeXyoY1hAUjA57jvn3P8An20UtcgO3yq3J+pr9las&#10;fi8prc07W2AjPnHAzkAc/nWkIOm7uOmRUNvEkS73OR6dq0oJ1QkOuQ3OR7dBj1pJamDmSWkRuAY8&#10;5I+9649K1ECKhjjG1R09M1Xgh4aWP5VIyCOvNSlWBETD5f73bFJsGzRjCkB3AHoOoOe/49amUhVB&#10;cBfXFZ8BYubbJbaM89PYVdjEojw3A6VopgosnVVjbcr5I5x7fjVwbCpVBtHU/WqQiiK+aTlx2PpV&#10;y1yQShyTnINQty1bdkqgooZuSexq4s6E+U4K59aqkNG2CNx9+oFWCzSIxfgj+VJ+RUTdS5inUQ4y&#10;w6tXQW86un2c4GBke3qa4u0M8ZOz7vv1x7V1WlC3yXnHXgema0hIwlvobCRSxqNhyw59sU/yzIA3&#10;TH1/L1q5DsYloyT26/lVlIIEkWbrtzxn+daWbZKRGsxciTocEEf1q2DE6b0xk8e+R1qMKC5djt/r&#10;US7QWSMBSDuGffit4aGdtTStA0WXXvVpcAYB5zzVSF5COAA3T9KsRhd3PHpj+tbJ3HctxRjcGh+9&#10;jH+PFaQgIYtuyp/PPsKzklQOrj5SOv4etXmb5cqSQR2/z3roiczmXdwZPlHHp6e9J5/yKmMKvOTT&#10;socHGB6DoMemKF8zbvhOAPWtIyaMow1uxEaLGZeA3c59Pbmo5UswMwt1z0zj9aGfzAX3Ft+enGKq&#10;BxDKI5U3I3ccFfwrqosir5D1dUyTk54/OlDERjaxB6cenp+FN272Yx5I689h+FIQSN+Cvpniu+Ku&#10;cE9hTPNFF5ikFScc/nTvtMSqqtkH2GMe5qCR1RjHyc8ZHHNVdh2nadrD8a1Tsc71NNHiYlc5PYg5&#10;GRSrKxG09SeD9aorGy4GcKe5/wDrVcEggJzhsc7uxrrpxIktxJI0lKxSnAIxnnnn0rzTxo8lzrlh&#10;4eZjtCvPnvnIUEZOOn5k16A915gwQFkzxjoRXnHixPN8VadduMMkEi7gQMhmXjH4V8nx+k8qrR7p&#10;fmj3uFv9+p/P8mdnoX3fKEeNhADHg4rrQoWRZGAIB4B6msyxgKXEaspCgcDpya1TL5gJkHT8eK/k&#10;qrCyP6Bw0rxuT3D7TiMfMQMbvSsu7jkgiiKx73Lc4x8oI61U8QaskiiPTotpihZpS5+8V5+XHt61&#10;5z4a8ZRX1ottuabL/Iy5GAeSCGwe/BFediJK9j2cNdanr3h8suqmOcBAy7s+oX0z1rxzxNpRvNf1&#10;XWJZvLeGaV0zypSPAC57cD+ddteeIZorqKDyxtbhW6YB4PP868q8Y6oum3NxDKcRA7sjgYxkn6A8&#10;V5lepbQ93BvU4/Wjeao32hyXjCjKnGQR3rz7xKh/s2KRc5L4B9B3rrr7xJpn2QG2k/d5GXUEnkeo&#10;rmdXsf7RjtbwyP5Cv5gwMb8joRjjnmuOdS6Po8NdWbPHvHGsfYrKFGZnMxVADkjdnIyemP19K84K&#10;ytcSQToFKguc8Dnr1r6Q1XRLXWWltY1zbODuGMcgZBB9jXzbqJ1SXU8Tw7mhHGRg8cY7/Lgev5Vw&#10;YhO9+59Fg5JpmJqsF6JmtrrEdrKA27p93n3NX/C7iz02WORtl20n7vc3y4PQ+2O/FVNU8SHX7ryl&#10;QQxxZDBTySB3Iz07D3ptlp0l2GXeT5a78qMnANFKFqnPDU9GV+W0jVfUtPtb2bT8h1DbyycEsfvM&#10;B2yea8+8W+INevFFpYZt7QycSKfmY45LjkYHYfjVqZZp5I7yEqoLEHqflB6H8KxPFem63eadv0rY&#10;8EG6V1dsNwQQPzH9Mc1rVnOUHb8DSkldM811Y/ZroR3c3ljsXI69M5rF1HTJ554ra3hknmuGwnlZ&#10;ZmbHCgL+fpU2uWtxr8P9oGYJImSTn5SenpnI7YrEn1DW/D1g+t6dELqW1UvBF82QwHzH5TnkZ6et&#10;cVKCbs1oObbe58z/AB98Qajo2ly2t9CqpBcLHIjnDLgb13HsGHX1GOa+a/2Lvg14G+Mn7Q03ws+I&#10;nxIt/h9e6tHEdL1K50xNUaVEnAuIEbzYf7PWYSxJHNuJkYEEbA270P4leOPFfxG1DUZtYSG4k1Cb&#10;zWihcusW4bUgDMAzeWoGMgEkk4GcVxP7BvgHwd8U/wBsPwhBeataQ6JpWoLrF/DIRBcXNxpkouba&#10;xtjIrRmWaaMqzzBYkgErFg5iV/3fw9oXkoQV7nNn0/q+V1ZOXK0r3Sv/AJ/f8z4R/aW8BfFf9lb9&#10;pfxz8NviYdPS4g1FpP7Q0mJm0W5h1FfPheydkWONGjyoQ/MrrIj5Kknqv2O/Gvh74BfH3SPH/jAy&#10;Dw9rUo0jULdEiuIrixu1VI43EiOnmRSBXcrtkSMkqcZU/wBZH7XnjH4bfto+JNc0j4oeHLPSbHxV&#10;JbiOwubtJmvItK2ET7fKTy3Z2CnGXKLEWKSBY0/N/Qv+Cav7EvhrXraKw0a/k1CG5ikkuZtcvGaf&#10;ZIJCk4YCMiQ4WR1VDtwFZG+ev36hw3KNSMlKyP5wl4ke1wbo4qk5Ss0mvNNX/wCGPa4fAv7J8P7X&#10;OvfEWXxJYaV8Rbe2g0LU47i7Fu07y2qrC4a5wrzC0KKxhYrtK+ZgkV+KX7afxL8G/Hf40anrvg6e&#10;7m8N+HrgabZxJdPOt6bePEl/C7KDGlzJhxbnd5Zj5YbyB7d/wUgk/Z9m+Ki+LvhHcRy+P9Yu1fxG&#10;oklurWWza2EaXKxSK8KAeTHEojdZSTufcuGH53Itqt79jt2WCZITlhlIwqqWK+wA6DuO9a8UZxzr&#10;6rC1k7ux9D4RcHKm1mda/NZpJ6f8OXLabwrqMWq6Z4kvDZWptA1uqorPJcqQUhIOV2k/M564GBzX&#10;kOj6fBa2DWmoKkkcgYHgkMpzlWH8S9v5nvW74q1HT7q1iSzjW5Hn7JdjJuVQpIZh6b8KwzuX+IA4&#10;zzizNEhiRcAfK4wQVI/nn2r4WUtT95dKLndu5c+Ifjv4n/ELQtL8D+LvFWr6zo+iXEp0nSr26neC&#10;1e8CpIbcMTtMhAAUEgcgbQWB/pS8P+A9b+J37Pvwh/ah+D0UOp/FPwrp2mzi5nneGa/m07zI7mzu&#10;ipw8zSgtFLMcKS45SVgP5stS1rULJrLVhaxzXFg8U0MbkhGlhcMA5yNqkfexzgY6mv1j/ZB/aZ8D&#10;/Av4l+HNV8Y+KhNo/wBv1BprCC3ubSAW+sRqJXntnLxP5N2VkHksrRJ5svzHKN+gcG8QqhKUazun&#10;3PxPxR4KnXgq2BjaUXfRb3vv/wAOfIf7cf7Pl14K+NMmv+GDZaXJ48kv9Yl8M3Nwj6l4e89xLPAS&#10;pMDxPNK1xZGLD7WYOMIrN99fsffEvxl8ZP8AgnD8d/2MNSiN3DY6fDqVh9osG1CfTTdRmP8A0aVS&#10;8w817QKkMSFozuZCyMIY/wA/v2rvs/hn9rLxv/wsvxgb86xqX2vSNYjSW8hvNInP+hiCQr/qbWEC&#10;3RYwUjMZVMKSK+nv2aP2Xf2t1/aO0Lwj+yBq+uweM7TRbjVvGwtGiA062jvA1tYXNqCA11JbFZo7&#10;a/2l7ggRmIqcc+Oq+1rymloedHCU6OU0lUkufR+nl3/r0PgvzH1i4j8QRTRzQzRAFlwV5wcLt4Kk&#10;5KkgEjt6P1HQpxHb6pcQm3jMPlqf9YZVU7twxgrjJGMc5r1H9pHUZNJ+NPjXxFrIs53u9euSV0za&#10;lnJJI5VjEYmkETMQTOrE7Jt43Zr6C+LP7N9l4W/YG+F37WkFtNolvr99LpSsUmmsNQD3NwkMsU+X&#10;ENxBHayLJBJtLg7z8yjd8FPDNSlbofsuH4ihGjRdfedl82r/AKH5r+Lbr7TiBVaQ2m0uzAkIH+4C&#10;wHB9ug9ah06Y3Gs2aSnCvIURujbgQCMnge1dR4jluZba606xtjDdTuUndtu5lX7oPY/KMD2wRzxW&#10;D4UsptRntbx1HkxTRyO7gYUZBO1OrM2MYHU9cVhTiet7VKd+5+tn7Jf7DnwK/aH8Ba5rHx0+Isnw&#10;20hNPiNjqDT2pkuLm6vWs44HtrlCroZQh89ZYyTMsRVQjyV+R+pwyeG9f1bwv9jOny6TqF3YtDOV&#10;M4e2mMTCUp8hcOrB2QBNw+UYxXsvxY+JuveIPCXhv4WpI1ra6E1zNBLErCaRL1m823JjABiYFWwc&#10;sGBAbaQB5brs18rS32pIbeaUky7l+bLAA7ic5Y9+Sc12VpQ5UkjzMJha6xVSrOpdPZdl0s/TfT56&#10;a0LbUmt/EVnrcsH2gQXMdzskwys0TCQbsYLYK+2O1ek/FL4x658XZLWfUbZNPt9NW4NtaRJiO1ju&#10;JPNmKS8586X95IxO5mIB6V4fNf2kCttLbkXAGD8uOiseg/HnHPSuh1nTdW0DULeLVfs8kVyq3EHl&#10;SEjY3BSUMAA46/LwV5rnTfQ9abjdSauzPhMSviGPzHYDdIGz1PAz1+oPStG7099D1OTT7vbsiRNs&#10;qZ+ZnXcBgnp2JqvcRzQ3XmapZzwtkyETI0ahW6MAwBwOMHp681BbFN0S3kQO5WYYY8sc4IzyR647&#10;VOux10pJskhY/u1udpBfeFTADP1bnqRmr1jPd2zsEbqqxuWw/wAwywJ6fQ+veqDTMI1umIDMpyNu&#10;fTOB3H05q79naS3iMM3zs+5kZcbcEbSv94kfeBycdqUpWPQpLUcLye0heJXUAoWUqu0785LfiPfp&#10;xVq4jS2jJKs5iG0EnOGUcDnkDP5Uk9pdJcNBfINkoLPyCSD/AHT0GT/+qnJc3ckoWZXLPnaMAlsf&#10;SuZyuj3cPRilqzXZXaBIoHI+UEnIDAt3z0wOwPWu28L+Jdc0DX7TVNCuprebIBMUrRpKmMNGeTuB&#10;H8P5VwcaStH5MsLwLuBImPzMSeS2OuT6cYqxG6rPEZFVoo2J9W+XkY5xwe1ZwqWa1OqrTUo6o+yv&#10;CXxn8H/2t5Pjbzba/v5ixlZXeOPaMJ8yngY64HBx9a+ofC/7RfiDwFfw6RYXTarGZTsS73Oqp98h&#10;H++rODweQOpB6V+X9xHpt94ibW7feloge2kuHcfKyqhyg42xuz7VDfOcHn02NG+Kt9pDPDYxQ3At&#10;ZSqTtuYg5PKlTzgjp07Zr0p1adWDp1kmj5fGZJSq3uvkf0PfCz9oDwP4o1caRoV0LmO2aMXalXje&#10;Az5KHlQhGVbPzHA54r60HifU5JDPpqAxIoCHd95ezcA4z9a/mU8HfH+DULdTcSX+k3Ny6o01rIxV&#10;pGUjeysOCc5xyOeQK/Rv4Z/ti+JND0qX4eeMrG1sbedre0iu0WRS0HlCPezM5Ebu+Hdh8uCcccj5&#10;LNuE48vtMFqux8PjsnqUpaao/SjT9X1S71tZLm5ZvO2IfNc7Qo9Ae+O3U17dYtImnvBC4UrnY3UE&#10;duAc5H6184+HboXtjZa7EPNgaIEMpDKpPy5LKSCffuOR1r1bS74LD5FmS7RDLZHr6H/61flOMwk6&#10;cnGSOfnTskar+fDeFLqZhJH83mAlUbI6FM4rprGeK7EZuf3qAgyAHluOxrjNcnkHlSyAbs8/7p70&#10;218QAyulsh28E54I9iPX8q8SWX62uOUjt/EMmn3V5HcaWWURRhTHt2AYP8Pr9etRadcLHdpPNyvI&#10;J6fhn3rmZdQvbjZcxoXRcZAB9e461zt54luYdYjsbbAQNyOdxLdM+g9q46mBinzM7Kc242R7TqBt&#10;9VhafTnBlTI25xgH196zLVYNMuPtsCkXrr5bdNuOu7HqeleYW2v6hpOqSPdOrJJIW6YUqeNpPPH6&#10;16pJeWmo28Uy/JIWBbB/hYevpWFSimnKO6MqkbehalsrWaH7XcIzzBeArYGffB6UkNnJcXEcVqgI&#10;QAt82O/bPPH6VIscwQi3dQeMA9lHXFdzpthPpVtDJqNm0M8pDHcPvpx06/KR39K5/Z3drHNJtK50&#10;VosOmWX2ODJjbJHc5I/yaSxtrqX54iAqDk+/vRf3dhfuZImH7sAhVPT0zVNdXntZhFGwiWYDeoGR&#10;7kE9K6OdI4/ZuTLNroGp6heslmmZn+VHz8v45wBU2n2t7bXbafLtdFB3ENuG4HnFXJX3WwtoZAi/&#10;eAJxmsjStLufDsE2pGV7hrggnd/dHQDpgev86p1LOyInh09zBSaS7lngnK+RcHawX2J28npj+dSw&#10;NJYjybVQTHxuUZwD3FVoDHeTvPIVXPIBH8vSptISe7vJrmJcCNdu7+Hd7gcnA9K5ZVNrkvBq9zzj&#10;xD4lGlauzToHLknJ4znuP89a0vA2rXfjLWsalBGqHO0qSMKOAvrz3PTrmub1z4care3btNJuVpS2&#10;5ATtXOdqhjXafDHwFdHxGJplaa3t8KJG+RDznpnOf0r5WLxTxFpL3bnsyhRjQa62PuzwbFPZxCzk&#10;YJBjJAOORxu9anW2vr7WXSwaOC2iOSz54HTOOv0H61X0myS3Mj2shcsMfOeOO3FdLH5Npp8mVLFl&#10;+Yjoe+K+0torn56229TKhswLR7i+kcMSQDjOOeprmdStTPCWC5fqD0JrW0LXIdatp1jieJIQVxIC&#10;OT0JGB27c1LDZ6lqCSNbSKBGcgsMDHp9KV9mTKdtTlYFhUB5AEePkepNYc6tcajI2AgJyufT612W&#10;oyM+iPPJEpL/AChh1UmvPbI3P20TXhZ44gRntUSd2O7epoPIZINl/tzk/KevoPrXO6pHp1paStdo&#10;GRVIUkcgnpWzO0ZnEg/iHHsK5rWXW9tJU2MrQ8c8Z74pS0Vjpir2PLJnuLa2jkkkBBZgeOMjp+Fc&#10;Vql9HOXKRYcgfia2Ydaa1uJpljLpHuUIwwD9P6V4PrnxH0qxuZLaMktnBXByOecHoK8bF4qFOPvO&#10;x7eHwEm9Ed39lW4hkWRRtXHJODkdBn1965C6EMZW3iTY+c8dweRn3z6Utn4otL5vJ8tohK4XeG3D&#10;5vu9Ohx7Vu2ekKLjzjtdVBx757YrCjUjOPunS1KPxIyp7Qm4iSGTbjBIbkE98dOa2Zna1lEQYDd2&#10;9c+3qabcweTGZTnC84/un2+tVyxvoY7vG2OJcZUc5J7/AI1305pbGEqd9TJu28mdjGu47ssSTgkY&#10;6VduI7icgj5VxlgR69PYCsfXbu6s0AtY/MEpwxABIHcn60WOoXN3Zq24q5wDkDOB049KTxCcuUcs&#10;O+XmLFvbM/7tyOvrjio7mKN2Lp83G36/X6Val1BZoljZNuwbfQ+/XNQu0Ucfz4G7nB6nH07V6uAm&#10;ua1zzq9Fp3aM2G6RoiZFPPHPJHtj+VNN4LW6RRyrkDrj8/8APtVmGIzEgrljnBx0J+nevAPiTe6/&#10;Z61BdaNdGOEE5j6gHABBBGCOPwzXficX7OHNuckKHNOyPpOKJWjfB+Q/w9Ky723jkgZ0bYRwRjj8&#10;ax/CmqT6hZfaWyFjA4PLEMOp/wAK3PNjbLupCnrt6/4fnXoQmpxuYVISi9TzTX9an8Isruiyhzgb&#10;xuJDDnp0x3/Our8M63ZaxZLJKQHkBJBbGNvGOetW9d0fSfEGmvZ3IkKurLwQp5HYj3wa5Cz0VtEV&#10;LZ8yNGuFbp8uOTx1ya8St7SFa6d4HdTlGUNdzurURyN+5feq9eO44yaqXN7J9q+zbdoB4J/i98Vi&#10;WM9ykypFHv3HkAEkcdf6VMWSXEy4HrjJ9/yrX2t1ZGkdSLUl3SMqLkdSw6D/APVWNMsMVk5TgycE&#10;jvjpx9a2d8hIEiALwM+o7cYx9Kyr+5sbSzcvJiRWbA6c9iDSdK7udtGbVkfeH7Muo/aPA32MjixU&#10;QoAesakls+uJGbnv+FfSKFdpkjXGcd6+Hv2WfEtjcNcR4KSNIYmODtCMVxyfU9QOh6190QrubbIM&#10;npxX7Xw5JSwkLdj8K4rpunjZ+Y6JVb72cg4//XU6IgUlSATx9B61LHZyqx2DdwOpFatra/NvdRx7&#10;cZr6GnDU+XmxdPtzIfNbk4wce30rqI0aNQW9+f8A63tWaRtUMhxgflV+ORX+Vzt65x1Nego7GUpd&#10;S/boNnynBBzkVoCRXkEi5X+RqG3QKgEYBGef8Ksj5fmA5zxn0FenTjY46k7mzaWZT7xPzdfX8qu3&#10;EZjXGPlPTnBrOhu7lSAQGGOhwMe9T3Uk8+DLxgY29RzzXp4eoc2IhdXRoQPHxDgA4/z7VIQNoDEn&#10;FZdvLuJDYIAxn3rXjaNW8vueAPrXr05XOBRsmSwqFO9QAfbrWwglYbiPl/z1rCWWRJD5QycgdKtQ&#10;yTShgWKfNg/Wu2MkYNmsHVflzyfTt+NTqMpvI69PrWC7vEoCgDvz7/1q3FfPDxIAcg9T+eD6V1Qi&#10;zJS15SeRkXLHntiqhnhBaVj+79/X0xS3N3GQCORms64GdpQde3au+ku5zYiL2Q6e7QEgYXd3+vWq&#10;rzRtAViJbH5c+lRySRuhAU7hgA/zqk8u3KY9Rj611wZxMbdttj2qMl+MA1ihjuJz0PTFaEibGIU5&#10;IGCw5/Cs8gZwTjFejTOQjE0olAxgKM8f55rJ1OOdiYyM++fzrbMhwfn59R71zt4kzy7UfaP6VvsZ&#10;yZx2oQzqjwTZO7OCPbvXA65az3emEggbXwV9cggsD6r1969G1C3meYLK+McDFcne2SW7NaR8rw27&#10;0z2HrXk5xhFWwtSm+qPRyuu6WIhNHiNpZHT737I0mTGANwGCRjv7mta9s1uEBZN5HUk4FV1ljuNU&#10;EzKQHx6E8cda3ri3maYNH9w4btz71/LdSn2P3qlPuZNpa3blrS3bbuTHXAx9ef61kzaRe2l1JBG/&#10;mBVA4PGT9cV1mjS29zrosBtGIZJGY/7GMYHpk03VxJBcG4Cbo8fMRz0HevLzBJ0z0MDO0zj2tJ4I&#10;Q0qbiMnrnn1r034eD7KzLJyrrvwPyrxfxLrkthGlzGCyFwpznBB7cdK6zwN4qkus3TpsCdQDnd79&#10;sc8V8EqiVU+vVKXJdn08mp3EV0LlVMgbGR6V6zotxDfWL+YeE7GvL1uLa9tFu7NSElAIA6qT2OOp&#10;FdP4Zm2CTT7k7ScYJ68eor6ChXu7M8DE4ZJXR6Rp8SSqxZhgKcevTii0SRbpJJg20Dr6d+9Z0Nq8&#10;rbYW7Z44/WrtrJMqYlyMdc89a6zhhct28CfaNhP3nyOe1WJGSG4MMivgYOccfWsW6j+fbEfmXuKm&#10;OsTCBLW4AwTy5JBP1rJzRpKHUtXhOpEfZTtSPhmPPvwB3/pW0i+coDfdA4A9h3rIgjRi6btjEYGO&#10;/FQ2txHZ6e0Nud7IxLYOcn0+tVJ9jOUeqOytryPTrMzxgF1JY57j3A5rzjXVWch3Aj4BAB/Qnufa&#10;lmv7tbZvNbAY7jgZ5A6fSuK1rVzK8awOJTjJboM9O9ZV5qMXc68PSfMmYviOWeBIDZg794D8ZwuK&#10;oXF0u4NbnYpA5bnmqXiXUrqKwWSMb5tyqCeAFPXFVtK1KDVLK4TzA9xbxuAvXkjr064r5qo9T6ih&#10;S0ueGfELwxrHjjxCutTN5bIqxIzEDYiZAVR3PpkcZ60nhXTtI8OWy2l7KJrjduLFMEsucHaCcfU9&#10;a9A1nVbWWFIdPG+Y5U7uBkcAe/Necm28298yZfKkVvLkKnpg9Bn61xTpRvfqepTm7KKLPjJT4ttW&#10;lSSRIIpQYgDjHHRhjGe5rxK80u4hlbRrGJmklBL7myo9wfc17L4i1WTR2j08KGiZWY46jacc/X/O&#10;a8p1jXJLxIpFkFkqAsGUHLAnocZ/+tWdSUba7nfh4STsloeDajcXNkz2UURD5w3BGeeua8h8Ra3f&#10;WRkjU/Z40XeWx0we49B3r0vVr2Fb2SK3bYFYsyL0GTnkHnnOeTXjXxHSdNQjup+Fvy6KAeiJg4AH&#10;b3Pevn41Pe0PoqVJJXaPzz/aU+IGq39p/wALAguVSOzSKCdNqsmx5CEPTnLHDDj5T1r82vG+s6Vq&#10;+uT6hpzxyorKm+IFlkKjDDsOvoD+Nfod+0vqTaR4V1/w2I4pH+W2bzBhpAGWVfJP3Tw4HPfI4r8x&#10;NR8mzeILE0IPUkg5I9AO47Z7V+5cFUb0Hc+sy2CVC6X/AAxsWrJNC0zI+FZd6IuTtJwTkD8j61W1&#10;QzQwsc+cHXBUZDYz03duP8+tWCS6tLjYys7sFZnztzk9z2I+n4VqLLZHU4hcjzVQkBlHK5HJwep9&#10;Pf2r7mFG+h6EJNPVnoOhNLa6ZELRCzFVfe5PmfKBj6Lz0HWppLe6mRrctschgyHAMgIzyc/KMHkd&#10;6l8P6rpks81m1tMW243vhQ4OAGIGe4I44z7VPBdtPJKyZ8tjlQfU9TnGTx/M163JokFSrZaHG3Nj&#10;fadNPp3lGJTGFj+YnY+Mhe/Gecjt0rktL8fXWj6zbaVqNiqpc/Lc3ajczbct97qvTB4xnAPevTNU&#10;06DVWiuNWQTq7fKpJCjA2gYGDnHQHj8KS88PaZqEPkQRAJt2tHxgjkk9AenX1rGWDlvE3p4lWtIp&#10;f2RaDT21KePzFlO+OMKCeTg4zwcDvXL+IfDt/q2nLZwyt5QlV2TzGhOFIIVWGcjHXOPXtXpJs7WE&#10;I7rtVsDzQfmIAAAyfXoD+FaAhW3C3ECvuVSNh9M9s98elKWGTVmaxxMo7HB/ZV0+0itdQlWbyVGS&#10;V2ICDkKqjIH9TWY2kadFIr2DFZ3kLBAwAVWOQAvH8+a9LaS2S48+8DNvyoC7VVWHIyWGOnpXNrpd&#10;osrWsirgOTlVIG3sCSc/XFR9UN4Y1rc5O4s4ornzbIgNuBwRkZzyR9eh/wD11CtvdYaxdC8Dqyvn&#10;Bxj5myfw4/nXoP8AwiWnlWmknlDYDBsqMlSSAO4I4z68dawp/DFzFaBra8y27PzKdjBxyGZcnA/H&#10;1rGWEm9kdtLMI2szm4Lm1kvpLOdNqiFnDAcFwPkDdjn/AOvU8EfmzG7ukKqqbgB0LD+H8ehNbv8A&#10;ZVyI/OLRRls7njPzbl5G3d/AeeMZFTf8I2dSt/8AiWSsksYBKyt8hHUnOOD7VEcDO5pUxMLXRY0w&#10;JcD7K+20CjcWY4VUA3ZLEcenQ81s2vkXzedsKI6KxHB3Bv5496xdS0OZ3h85QjSMgG0/KxIx9OO9&#10;a+lTtb26LPGWO3aSRk8AjoO3sPzr0aELPlZ4eIkndxL87Rx2iWlhllZtx6bk+h+v+FVFWENFv45I&#10;GQThsfez/eYj8P5LaQnyyVQ+WrFWwQuMc5x24ouLuzSR45w0jKQxDY+6f9rtW/Lys4WuhHqdrI7m&#10;Db5sXlhpFPyAHO3g5ySeM+lU5LS2WMW00CyjhTEcYZSOVUEYPHXI560X19e32oXaWzbYZlTzRj5R&#10;82c4684xgd6d5eIRG7qDFJuTOcD6H6YqoxT1iZN2Wpw2oaLatIbfTjE4kjLllGFZM5GAoGwjuAO2&#10;a7y4mabS7aCXcqW8cYfaTk7AMH3GcdeSOtUrO0S2uhNcvtDMTn07c9hz1+tasbw3sYnWZHSbJCKh&#10;ztyVwc8duPaohSVzim3e7Lt7KmreH5dElkeWdwCXf5mx1IUdOc+nHTpXjt/YXei6itk8LpAT+6lk&#10;+6D/ABKWxgMOu306Zr0bT2vYUFhA5jZHLLkjefUAjnketbWoXtte2v8AZ2pNuTeXBcnG4jqe+QM4&#10;56n85xOGjNXO7L6rpytumeW2sbBVkViF3OoeMkfe7E5Bxnpjp+FX4768gWe2u7kyqBlFkJOxcHlR&#10;1+Y888g4wR339L8JajfIJY7hbaJCVVjlmOTlcKOAWXkc9uetO1u0k8OXqrqMi3VuBH0A3AsDjcOv&#10;Pft0rxqtCUVzdD7ilWhP3U9TFWC61KRbSwG93aJRtOX+c8sAfxGenFel/wBntoOn+Rbhtruq5fDZ&#10;/vORjHJxn8u1ed+GDE/ibThKknyudsasNxIJOQ345wO1e1a7b308o3MmxWBCqcnZ64/zmu3Ctcrf&#10;UwxV4yjG+hkW+iWklvc3gCrHOrI5KAsWAwNuOTz0H5V4xfxT22pm0MBthFhHj27cMOc7R0JGCT1J&#10;Oele0oE+3IkI8ppJQ8GQN6rjBBJPG8jHtmvGdbh1q2128utV5aednLAhuWPO4jnqMAe2axxVrJ2N&#10;sJVlzWbMpbWWMSSiA5ZgrhTnhv7vfjv2FSR/uUba5Z1XPzDPAOPlA6kDrVeeKG+cupMrRyIGiU7P&#10;vHGS3b368VJJMXVLi0TDOWQHdtx1BIPr79a89I9eM+jJZYVmUXERV8AgMEyxULnnOOSeKgaSWR1s&#10;3Z45JyoU7AQSvJDHOQOMULEzWTWtkXTCsoO4q3Jycs2TgnBHp2q20T2wItojvCjaBypyMZz9euap&#10;22GncrSxo7MqyKMkg9O393Hv2NVdlxbQSuGGA6bQBljGxwVxjGR1z1weKnCy+SJP4nYRt8vBLA46&#10;YBPqP8KcyzrHG9uFG4BmwcgFejY7j0HrUaPcuT6DLiN1c7t4KnlfUZ4BPes+aZ7aV1UqAj5jJ6Ek&#10;ZXaRjkfrWtFJ5QLopKAbQSMkZ9fTPP0rNuY5DbPG4YKGyFyORztPucUOnYwlLoUdoaFUMSgTEK3P&#10;3QPfvkj8O1JcPbQyrJNhtuHBckKuAcnK8Z79frWou8kNGvb5DggkYyRx0Pp61RvAqTxT27DY2Y+D&#10;lWbHK4/vdj2qlFbnNNdCnIWjPnkLuQgLuGW+bjP4Dp/SqcbywyN5gz5gz5RB3DB7Hpz/AJ4pmoW0&#10;7IqHJjkRl8voCE5xnsece9PZZtpW4jkijIwFY7D0H3TycA9aptI5UktGQu6r5bMjPJIGG442DbwE&#10;AxkH3Oc1fEjtH5YXDDCrg9OOhHb6e9Vd7qiwKT5j4IYnOdv8Wfp1FNUKJDcrvKhwznO4gk+vHU49&#10;8VXUwlG5Pf3OtRW6nS52ScYxj7wPTjBDDgnGPfNftL/wT28T6/rPwaTQtZvZ5r3SdRu0tgVJRLcN&#10;G8f7wAqSd5wCeBkYwK/HCwEqX32tceYrBgHAYbu3Qfz696+yP2FPGl/4F/aP0+/e5jttA+xXU97D&#10;JIFS5eRfKiRI8hfML7WAwCVB5ArVUPavl7nzXFmAVbATS3Wq+XQ/oBkED3AlAMsyqSwGMbu+PWr+&#10;jWOq6jeyNHayzvEhY4BO0noOOBxXM+DdU8P+IrG4utCuVuhHLskKHLRN2B9B6Z6iva7W/vYNM8hZ&#10;NinAbHy59z/9evzfiXLpUpvmPx3BYpp8ktzzJreVdQMt5EfNf7xcYIz+lcprWl2uswi1hzJPHIDC&#10;F4beOMj+WOQa9r/smw1C1cXccvmROpidWIBXHII78niuYuRYR3aXNnGAy4DMM5GDzz244/lXxNSm&#10;pJpn0lLEapo+c7D4eXD66lhqkDNb/MZ0diD82cfN1yPrXbaZ4M0rwFsm06WSUzg7Fmfe21iDgk8/&#10;l2r0rWo7ZfERvtKuGbEa7vmUgkjuMY/zzXmVzq32q9kbUcysp4HTGD0wMDHB+teDPB0aT216M9VV&#10;6lRb6Gdq+l/aXlvEXZKp2/MMAEn/AArLtLxNO8S2dtdRmW24Epzg7eMle2e2K6L7bcXLSCOEuGBb&#10;C87QB1JPXgZrkItWhinNzdqZUz8uAB8q9AT09+1cOKUE1KO51Ubu6aPVtSs9FF1HeNbx+ZHwrqcE&#10;r1AJHUDtnoaoJPBcXExuFOXChc/7PPH+NckniaR49yW52s53JkMQgPB9M45x/Ote+1BL3yBox3II&#10;1kDFcOGIyVI7Y/Wt/aQd5RMHQktyzqcbmQweaCVGWXnIB9/U1AbO6e0t9Vt4l8oLn357k9O1cc1y&#10;1nG17ehmZuSBwwNe2af5Go6BDageTb+UVzjHHXA/HNcdGm6snc56ycDzIMpDzyEiVcDA54FXv7Qi&#10;lW0ts5O7azs3Crg4wP6VybRy2+rukhbymY7X6bfQEe9FmFluJLggxlP4TjLc45/LNcvO4uxc6aaO&#10;68TS2PhPwrf67NHuh02B7h9x2q2wZxk8AuSFX1PFeJ+G/iB4h1rWIYfEbQwWs6s6IUVFgVgCIwwJ&#10;LEf3j19BXf8AiTw3p3jfwvL4TdzbzEJLAyHaPNiYOvmZJDLkc59iMEV4wvg3WdN8U2mgaqvnJNH5&#10;yTW33UZT8yFjxkAZPADA4UE1yZhVqKcJQXu+Xe+zNsLTpuDUnr+h9F6Ldadpd+L24YeW4IXnPJ4B&#10;z6c11cygP9ojwpycjgZ+uODmsbwwNLuIItJlKm63bUZh2H931yB+nFdDq3lCcqpbpgn19zX0ODja&#10;npseFWl79jMlmd2bzx9B7D1qjcPFJbLHsLPyFwecnpk1sWUkNxu+3HCxkH6jH88VwWreLG09HisY&#10;Q1xnCbh8uGz8xHcr1AzgnrVVpwS5pMhwu9EXY7WC1gl/eHczb2Rm6EnB4PT6CsVSsrvNEodh3xnj&#10;PSufju7sKftanecMSxyWHU/gKv2V7Heq0dkreY52qMYOe+fb+VeWsQm1bQ0dMsXCJcsS7HABX8+3&#10;+FcpdaZGoMUAZVPyq4Jz9frXoF9pVpCkInzuA2nDYXOORxzz/wDXrmHQqm9wzeXnAXnGffvVVY+9&#10;aaCm7an0f+yb4zbwB8Y9Mgu5t1trgWwmwodlzvKs3BYgyFFIXB6EnYCD+rNzFKWZrgAMOGK9MjqM&#10;/Wvwsiu7u0fTPEGlbvOsbu2uk8t/LZmhmRtocA7d2CucEcnII4r90m1BNb0ix1qNyyXdvHMD/vjJ&#10;/AEkfh2r+gvCXH81KeGWy1Xz/wCCfh3illyU44hLfRmG8YRiwxknnjp2qq9uQMRNhm7k+nWrkr+Z&#10;mOT5ecgjvSv5bR7ugXjpX7YrdT8eUbGMyxKuG5z39KqgkHbGCBke9aP7sg98jj8qzvnIADY7HPcV&#10;rFK472RFKyRsX6H/ADmoVKszK3Jxjg4ps685JznoMVXZimDKOfriumBlyNssygKoLHHcGmsV6ofx&#10;ql5rSkqWI2g4B6D8KsIAGxzyen1FWnqTLXQsx3UOPmPzA+lBQFm8o4B496hKIikkZJ4H+NOVHlTc&#10;vY/nXXBdzGWxeZlkTjhsY49fWnRKI8OCSc/rUSLjDLwT2FWIN0bBHGVzknPauhaI45r3i4UCgOww&#10;fSo8kkp3P3vp7U9ChYsp4/pSSNEuWHXoSePrW8HZamNV3P/WrW9nNLc+RMuMANjno3I611t0JbDR&#10;0trRTGw+YD+I5GeAeOff1qhoNoz6zE83mAk4VWIUHvj/AA9q9V0zw4qaiJrxhIo+6oOcNnnr29K/&#10;kfDYWUm7I/qatXSfvFvRdKa8hGybyl2ByAGds45AXGSRX0N4H0S4g8NWdy6tFJOPNfee7EjAHUDA&#10;6dq8Mt2nXXo7fTA0rjj5eoHHOc/nX2RDC9rDDZTYd4k2lgMAnqfpX6/wHC83K22h+TeIFXlhGCe5&#10;HaaXBEQGy/qT6+tXVTaPLQ5UGrCQv5uxzkY+UjpUyIzuYyvIH+c1+nSPyuN3uSQJiJvMxnvV6HYI&#10;fLC9T16/zqKIPApMq5B7Y5qWJXSTyyN2Ruz256VDkNw0L0DFT5QIZfpVliEYErlSMEYql5chdUhJ&#10;B6D0rQYBYR2kGMkdD+dVfqSodSKIyFVKnIUY59P8+taEHlupwSe4zVQ42BRw+SfTj/GnBmyEjHDd&#10;8dD1/KotYdy8sSoNxbIbqasI8qyqY8bunH8s1QCNAvzISTjj1NX0RZUBkJB64q7XGn0LJ3Ebmb5v&#10;TtgVMmdwPr69KhJXIZGx2wf8asWrICznJKDIB/pUDnJWLtvKJRscHOcBs9PY5Fbtuu4fvmwARzXM&#10;JIm8vHgkHOK0luEnbccgkYP1qkYqSW52lnME/eXBPPXB/rWha3KSMoOcsOo5B45rI06eIL5cQxgc&#10;5I6f5/z6aCzfcmiO1kOP8M1s3cTiXx5MuMufx9KkQCICLduGSecColzKnYnGePakEUciB4gWJ5/H&#10;3q4S6EbbmizmNxsPfkH0rR+zSCNJZDjcc7e4+tUI4wqB5DlvWtb7TEPnkPAGc9TnHsK6Y73Ja0Ld&#10;rDbxxsz4DHAyexqyc2zNFGAwODke1QsI/KUrgrjnHTNSxvJHhW53Dn+n0rWErisSqu2Y722gdMc0&#10;2Z4GcdSD1NJIA+0Z6ZwKjd1OAgwwHJPpWxjJaj0lx8j9CPlbFQgq2TkDHXP8xTS3mx7VP3cHj9Kj&#10;wCgQ8nvkd/rXTS2MpSVhOh2qxBPII4+uaV5ZJAYW+g+tR71LEMOBioySDkn657V3Rk+hxtXGrLMF&#10;2yqu3P3h1+hqMvg/T0qHjO8EkH8qeW3Lxng9/wD61bKZjOAgO8lucH1q4mT8o5OOv/1qrEPuDRna&#10;wPHHFEdzsVopkw/sf510UZ6mM1oSRNHkMyhscgjPHNeVeNryzHjCymwWW1R4ZVXduMjHK5GMEc8E&#10;ZBHPavUoZSX2KOa8c1fVhH47ubXT2+dGidmc5ydgOB1xgjB9a+Q8Q6nJl9u7S/r7j6Tg+nzYv0TP&#10;qW705ItMt9TjkX97gbW+8M/4Vy93PFDaSSwyxtuOz7w5OeR9a3bOdNZ08SMNucjI7HFfCXxL8Sa/&#10;4d+L66XJbLBZwp5QmLnLZAIOAcIST06sMHpX8vZp+7jzH7xlMHUnyI+jvFsWvWlmw09gY71TDKpT&#10;eyqwxx3AOccfWsXwT4SutH0u4uNTjXfHLgSA8bcDb15B9R+Pet7StZTXPC9vewiQrsVW38sGXqcr&#10;kEHsf5Vt2l+YWFndqZIn5ZD2JGQcV4FWKb5j6Ol/KZmpR27WDXcgDCM/KR6tx+P0rz7U9GudasJN&#10;RhIcJGUkjY4G08EA/Su9Fl9oMtmxOxsMoYdCOhI/wqp5jaRZm3kUAlgGc42jPYn37Vw1YJvU9fDJ&#10;I+d7jwzpVk6aNFK4LoCFZhn2/H+eOlbStLFp0mmSAuSoQZ557H867fxTaaLa2o1dtqXDkqjHuB6c&#10;cfX8q5FI7uO0OoRLhcc7uOD355FcnLZ2PWhVdzz7X7LV7aeK6gmHkOvlsqnGGGeSO4P6V5fqBF08&#10;rTLsLMTjuvHT1/CvY57e7ntJEhXPcY6H0H9a88vLZJpy1xmMxqQe+WHqO3saXLrY9mjV6M8utPBN&#10;q9/GspH747lzwAH6lsdyR36d68bu7XUbe8ns5pHDB2RmjZlSRM5GOhI6Z969v1ez1goZFuRNGnOz&#10;oUBGfxrznUrS/muY5lXfHEBjacnOeePrXJiaEZJcqPewdV63Zn6wNL3Jd6QnkxiEBkYnLSZwzAc4&#10;4xwK4vXNRlW3id5Csbn7qjgkeo/lWnrFhcWd6ROCjTLnbnjGeDx/PvXO61p16w87Q5Fk2Idkchwu&#10;/HduuM9T6VzYmcrOyOylFaanJ28ulm5ksriRYyc/IMjGOea4i+8Safo0sc9y+4NKq4yFyT2BJxz6&#10;cda09QV1V5EfN0eGbtuH3voDivA/ijeXM2lw2+EW03qkhdNzZXLErjoAOgPORV5O/a1YwYSpp6M+&#10;evjDcaJrXjsv8PrJ/D9jbWTC5tpEjVluEldnkMyMxZyD94nPOG7GvLv2MtJHj/8Aar0K6tNc0vT9&#10;HuLu41S4BuVjurs6ZazM0MbjaijBaRw8gWTGCjMox5B+0Lq3h6XRmuDeW32e1cIVkukS4mdidqNH&#10;94rvA3tkjYfmxgmvhvVpbeDQW0kvGkaBX+zSoWhypySqjKrwTyRyODnNf07wXhVQl7RLY8PiZe1w&#10;csMpWuvn+J+/fhT9u6H4qftfeH9F+Fvh201vwRLZx6JFrd+J4nW9u333F4jLkwZeNYYorlQwO/LA&#10;uldz/wAFWPil/wAI18PfD/wbsb24s9R16yv5ZktwrRtaQOqbpjwwZpRsRRkNEJNw4XPwR/wSV8H+&#10;JtS8Y69ZaFpJuNB1WSyfxJdmBVGmadCstxprCTeNhvL5GgMIjclFGPL2bxr/APBSH4gv8RP2tL/w&#10;Zd2ljaXfgmIaZHPbpm5voLhLe8kFxNvyVt3ZhGgQCNnkJLb/AJf1/Na7WAddaN6H8+cM5PTlnlPC&#10;tXULt/16s+O9ai8FuunTeFkMczW8a3pIk8h5FQDzo2fnMjkkg529jziksvDi+JI9RSe7ttIubWNf&#10;JN3JkzNK3leRGgVt8r7iQpwvHzMuc1FDJ5sRAZtq5UjPGM4AI/l/Sur+FMEEvxu8HwXzp82t2BMc&#10;ibg2LyFipP3QDgA5B6981+d0KvNPVdT+gq0vZU3y9Ez7q/4LBeEbvwla/CDSjAk/hvQdLurG4O2C&#10;GT+0ZY7KHfPDEqKWlEUfMe4ZXkDbk/jYtyJZWKh+ZBuycFR3+mBX7T/8FzL+ODxL8L/C8kVvJczN&#10;r1557BW8qJTAGyrKSJCxTyXVlKhWU7g3y/ilCtxbCJJ5SzheHOCx4AYnsSwGcV7XE0IxxdodkfGe&#10;EGKq1suk5u9pP8dSfesES75AwjOcsDhh1UknPPr71Dqd7eX37y8na4DspVSNyr3yPx9akkVlKzbS&#10;YjIyqxAwSBu2/lgkVST7BqOv6da69Olppst1EbySNUZIrYSospZXO07ImZ8dCE5wOR4lOL5lFH6b&#10;jJxjSk5bI+jPgd+114j+C2o2ehNoGneO0064D6XZ6vAL59OhuGWa6t7VpGLK9+0YXADSRhWlhVm3&#10;CuM8PftZ/EX4HfE3xP4z+GV1qvw61Lx9qss11PZy3UDw2eoSM7WVxLdKzXNoN7kCQs0hjDnDDK/1&#10;V/Bv9iv9m79kbVr+L4L+HYXlu0hWW91BVvLh/LjGJreWYvJCs2ROQjn5j8r7MLXuniO80LU/BGvR&#10;/EsWd5oH2aQ39tq0H2iyljUEkTxCOR2jz12KW6beeD+xQ4LnHD3qVNfI/kXFeJqq4x/V6Cs3bXz8&#10;j+O6HSFh8PnTPD0yyCIf6LdzBnjdkAWNwR/rAygHjI4AyQBX6EfGn9sqXxZ+w98Lf2CPDaG38M+E&#10;VuNY1xJkRhd3xkMlqqyL8yPGXllZV2jey7/MJNfKHxb8S/DXxL8Tbnxl8NvDQ8HaFq0CLHpduJJr&#10;eO6hLLctbHaDHBLhHjjZVcDdlVwFHIXa2sYaRdsgjIkyPm57FfXnkD1FfjftXCUopn9RwwVHFU6V&#10;StCzjZqL6OzX6mL8V/hZ4g+GvjO++E2uyNHr1tLBLMkf75YlliWdY9zHlkVtkno3HXisHRWsdBuo&#10;reK28wW5ErRyAndIfu5bqFQ54HHOD79prP8Ab+r31z4p8Vajc6jf3C7Y7ieVpplwoQIWb5tvH58n&#10;J5ritSMttpz2cHmeaqqoPLEFuGyx74zz60c0U20j18JCSgnU3/rY4j7c2s+PP7d1S4kiN9eidCpZ&#10;0gKnKIq/wxIVB4BwCRX1sPhtZfHabw/8O/g/4dlm8eXc00k8z37Lb3MFtC0jtJ5zeTEFHzIwUMTt&#10;C7ySB8b/AGfUbF1ur2MQyED5zktgNheuCOeRwM84Ne+/Bz4/fFn9n2bWJvhDqq6XqHiGz+x3l2sY&#10;e4ECuJMLI2QD5gDIygOh6EjimqiTtIiphJxpP2PxdL3Sv523LFx8HvGHwa8RXfhD9o6wPhY2k8Vl&#10;emWaO5uoJ5YxNEVjhLhw8JyroSCfl3A5x6hefsk/C/xh+xlrn7UnhL4n2cfinwdqsa634B1GBba5&#10;nsbiRUjk0y8aR5ryZhiTbsSL76YUxgyeC6Dqes+JPGUf2PToJyI9jiSPaCkQZwVLM8gQMxOM7ck4&#10;HaututL0zW7uLVY7aN7qz3FT5XzQlhkruI3DHX3zjpWVOSTbSHisvrVacaaqWkmr2W/fvozxLxPd&#10;z67N9h8SSD7ZYytHC6JkOqZ2pIAQfnHJB4zjI4qvq3gzxTpc1xp+oQPay28KyyiXCyRgAMFIJ53D&#10;lQOCOAa1bDWptH1xvENuY2uZx+9Ljem1uPu9jgfXFdTo2v8Aij4reO9M8K2lmmr6xrlzbabZvuEc&#10;hlkdIYIXcgKsSBwzyMcRxjcewObbb03PSqThBOc3ZdWcTpul2WvXP9kQKlhPGhm82QvJuPQrsP8A&#10;qxzyQSc9agfTNW0ecrebpZowvmyQgOg3HhkYnK+gOPUGvp/4jfBe6/Z5+M/ir4K+Jde0/wAS6n4b&#10;v1hlvtGcy6fJuhScGCZiXLRhjHNG3MciMpJxmvNvEljpfi+ATWpWd4fLSF9oXIZsD5iMg5PbqODU&#10;1o8ukjty+qqkI1YbM8mnMt9I0chYY5AJG0j3X+Y9eaf5Mht1jh3JtOc7tx46YJ7Y/OobYzJ58Mgy&#10;ySshO3AYqSCM9SFYY+orRsYp0iSYRBItzMiKuF56HceMn0xxXMrH1FGKkk0TqVaNlLqEAySynJPf&#10;GM9emRTi81yBbErCduUjU7h05OSByOnI70+3XzrhIG5wrD5eq8bsYHU0+RAzxlf3hYbg2Nu4emCN&#10;wIPr3qJLqdUYJanceD/FOo+Hp1/smKEXMiLFPHNCk8Uqod37xHV1+TqDjKnkda5nVk0iaJZ9LBBm&#10;ImdVAVfoAMbQeuMe/GeItN1W50C/GtaYY4JEjaNE2kqQ4w2cHIJHI9Dg1klLxpZZXCy4+YxbSoB9&#10;AwOGz1Y+tae1ajymTw8ebmSO7sdT8KDSYrJ7eZb9QGSZUXy1zzl8vuY+gC8+tb/gn4rv4K1L7Bqd&#10;gdU01ztkSRyGUEfLtY7gAG5wwxjivGJyJG89P4mALjJckjg89CfStC31C4nhj00OkcagsWcAqHHA&#10;GBjO7uM4PpVUcRKLujkxOHptOEj9T/hR+0PJ4B1G2vfAV1/amlOiQvYmRggiLbth2jaJImJUEDpw&#10;ODx+v/w+8a6T4psbbW/D14hW5GY0kYLODjlWU/Nlecj0HNfydR654k0pIoNLu2iR0eaPy/3ao4Yf&#10;cXqu0/wnqDX1l8NfjB4pbWdLle5+2z2byN9oUhLmNiMBkwcKzEncCMMOGyOnHmWW4fGq1RWl3R8X&#10;nHDjmvaUHZrfzP6URqscjSyatJ5jHABAHXtjHFU4tQ0mxRo5JCrfeLEE5x39T9RX45yftaeM7Gwg&#10;urJXujAVEwlQtJKycFwqkJk9WJ464Ar1WH9t3xJa6a+u+JNAs77T4YWIlgLQXchGNikSExqrHIZl&#10;BI6gcEV8PiuFJUttfM+W/sfFpao/T3QvFNw8Dx2c2HDDbuXcGUjjJP8ATrUEenXV3fx6lJJmQSbm&#10;J6Z/ycCvPPhz4o8N+L/B2m+I1j+xy6rAl09s772h3qG2hsDdt3Y3gYJ5GM16Tumt5IoreLfGQWdy&#10;c4IPy8emOSa+XzHKuVJyOehX1cdmd1oN9baVf3Ed9AsyugGHQHaR35471032KBkaS2LKcKTEAMY9&#10;Qf6V5VoWt6dHfJqGrI9zEsgzFGQiugPzKSfXt7jmuyuvHVvda48mlNPBbRkeXHKVHmnAHb5QPbOa&#10;+brRSVmdfK73R188s0FvHOsoQRyqpJH8bEBeO+ehrt7zV575Yo57qR2iChfm4KjgAH0A7V5Jqdwb&#10;zSFvgojmD/vIm+bHOQVwevcHGK6TQJ1ewgt/+WSJ97uMnuepPrXiVJ+80ip0k1dnVQXDLP5KYbzT&#10;93GO/XPtWhPM8UZju2VjGeoOVH0NVUMcchcKWKjIPoKo3Gp272kS2bBt0meRkEg46+1czbSM1Te6&#10;PTLbxNp2m2pSQLczsvyAhenTOPapdM1s67mAw+WqjHsw+veuHj0+81K5DWtq5iXgyt8q59M11OkW&#10;sllC0lw258/Ko/Hoe9awqtu3QiVOKRZvdG0tGUW8JUuMgbiBx1+nrUUWnW0Vk1nY/KcHgcfXn1/l&#10;WhPNLcqku3AiXkAHgnvn3rJ1zzI9HWdUby5D99c/KfXj34pygiZX2RzdxrlrZboJiWKHHIJYjt36&#10;V3HhfVLaW3ik09CVcFiSSfl+nrmvJf7IXUZn8lFUyOGkkOSCBjIOD6dugr1FdTdtU32UYggxtOOw&#10;HORj2rnpQlze9sTioRULdT3fQddmew3jBAO1WHUgenr1xXp9wjfZxasApbDDnOOO/wCFfNeg6x9n&#10;CWMalmDbldsbdvXHrXuA8S2Tql5jzVQENzgKT69q9qnTvGzPkKtL3jS1vUGnjiSV3LxcEHJG3HAH&#10;pzXL6Zq12Gl83iBweB6iovEczzrG6P5ZkBJUcY/Hn1rJ0XT58yvI4WNBlFPPPvmudqzM40ruwy4k&#10;1HU08qaMouccZKgHua54rcRJ5OehAJ6g47Cukvr+Ty1gt3GCcOT0rjL+KKLVltrqd44Yz8wHOc88&#10;fWpqJI0VLWxXv7qaKWM20nmE8gDp75x1xWVrElzd2b28IZZSCxcentUNpdWtnf3Fvp6sLPzD5Ubf&#10;eTPXn88io9e1USWjzWgZHEZUMDyM8ZH+f5Vjz6GypWeh454u0i5/sd7rTmIeL5iFBLBVHJXPc8DH&#10;vXw14zsdT0e7trWSQFr2PzUjwN6qOGD46Hce/NfoOlhdXWgzwj5ncGNQGxngA18t618PLnWPEkj6&#10;g6J9nR0YkbsMCMABfUD/ACa+Sz7CSqxi4LU+nynEKHxs8b8FR6lHq7W0LnyldSyhuoJyceowOme9&#10;fXMt3AtpDCxAwMAnjIPSuM8CeCrXStBxJte6mk3uSpHToADz9a2bmForgrcZ5OAp5+tZ5RSnRo2l&#10;u/wHmFVVKmmyNPVVS0tXaX5twwCvTJrgbbXhHAYrV1aJyCc/7J/OrmsX8EKyTX0nlRCNlG/1x2+v&#10;avnrw78QbefVLnSoE3CF2jLMeCVHByvGCD+Hfoa0xGaKFRRely8Lgm4NrU98k86d28qTO49FP9aZ&#10;ZzFpRBLzzk9setQeHrP+054m3nywQfk+nAJ9K2buw8m78pjt4yB0OPevQoKTjzsylyp8rC4WPyhO&#10;TkZAx+PH+fSoLmBTcKJHILjcrYBHHXHcU6C6LfKR8h7dsD6//WrnvEd3DqMyXdkGDw5GM9QT/PNd&#10;8KyguY5KlK7szWgmkinMyqN5GFIJH6dP8K8S+KSR2c8WpFWnUlvMEXzFffHpnjj3rvLrWru1hKRp&#10;gnjeecev4/yrmLq2W+cRXB+ZQRuB9e1ehXxCq0+VbnFGg4S5jC+HvinV5IIbW4VkZmfZ0OEBwM+o&#10;PvXvJI+zgPuIPX6/4V4JolhDZast+QQg3IqfUEAe/I6mvZDdN5ayq5ClRn29Rj+fvXTl1WXs7Sex&#10;hjKN3dF6VXgfzE+YAYf2Oenofwqnq8lqlsjIScnhwCMDHP0qG9uHWGPY5BPcjIYY4/z6VoW0pmTb&#10;0BUDjj8fbmu2o76GCjZXMLTbmWK7yAykrVqeGZIyYeHIzjHB/wA81RaQR3TxltqlzgE/N+Hrn2qb&#10;zYnfcznC/dycA/T3rGmkbU4O9zI1+7u7Oye5gfaqxcFvp+XWvKNJ1mG9cW08rb5UGQ/OT6A9Mg9K&#10;9U8V29zd6FPHbxCVlRmVSwUMQM8k8YAyfwr5s0rw7qetX1nqEwltkhOMYGWJwfu+nfPp0rzsfiXG&#10;pGMVc9PC04tNydj6v+DWpS+FfH9o1wfKieREVWBxvZgA2ei5BI9CTiv2GtECwRNtUM6Ddx0r8avC&#10;0N2uoW95ISZ7SaOQbgMEo4cK3PIIGCDX60+D737f4dtdUhJdZ4lbPs3zcZ54zx6V+z8FTvSceh+Q&#10;+ImHtUjVR3iZVAxHGcVOBJtLegpkQE+FT5R/hVgw8hON2D3619zFWZ+ZksEErP5ucA8881sJFucK&#10;xwRnpUcJGBhSuOPTmpi2OW68/lXo04mdR6GhErKgXOT1HpU/OzBIBqjGzspUjpx7/jVokMgMWQOh&#10;Gc/XB9PSvRp7WZhOSsaNlcKzMrggAcHHJxWsxZvnOee3oKwbPJY3DHkcDPoTWhzExI4JrtpKzMar&#10;0LdsIomDSD5gfqCfetHcgyUGc9MetZAYyr8v3uuKuq8rYTG3H6HrXp0nZHDY17eIbc9W6Z44p6/J&#10;8sgIA6Ef59aybS4bcWfocVeZmPKnAr0qT0MKkNbIqTIzSM4bOe7U5X2sAF4xg565plybUrtlz6dc&#10;ZzyKik2MuWIUDkD/ADmu+DOedOzuLczQ7V2MM55/DvVS3uvtEJfPCnHPp6Vm3EixqXkBK5xwMn8q&#10;toIxFvHBA6V10zjm2mSSzfvACQcehqvK5wCSTnpSFLdf3svDcf5x6VWEo2EIcnv/AE+ldkGc8mNk&#10;mZATjHHfpWftl8wgMPoankbbGVIL4P8AL1qrDlpl85t3v7egrvpvQ5ZrqS4LLtx1HX/PpVRbXYSy&#10;9X6/Uda0ZG/efKBx6VWlmbYVZAP8a0TM0lucpqNt5lwShJYnpUGs+H7q0s911hTKhw3fA5/ye1dF&#10;Kqb0dQD0zn0q54m1KzaxijYtu5Cj1zgH8Krl0bZDbvofGOoSRQ6sY7ECOJQj7fTcM4+n+NdndM11&#10;ZC4jAAcAj6f/AFq43xNBJaeJ57WFdoY5XJ6oDgde4Fd54eu9PfULe0uW3KVKhDwN+OM+1fy3nOH9&#10;hialLs2fveW1/a0YVO6OY03S44NaW/Mm5ghXacdOpH4mumdFuraWCYAhhgj6mq0At7TW3sLlNv7x&#10;uOwBPH4YrsV02S4kFnAuA/QjBxjvXzFaV00e9h01JHCReFLKGxdIh5mSBh8HcD2P0/WpNM8P2+iQ&#10;ziBVxcSAkcfLgcAe3oK0p4byymktpQd0LENjoCPet2waB7CW9v4CUBGwdMn19sV8hXik7WPrKT0O&#10;h0rUTDoyacTh2YFWzjgdvpTb3xPPpc3nySbASoLcHGfasrTpop3G4YA6dzXmPjaS6tb9L2WZjazL&#10;tfLYAcHjjoPl7+tc7rOKui/YKWh9a22tPiOTT7jKzDPHcf0rppfFYj5RB0wQ3T0z09a+YfCPjW2m&#10;0+JNjAQ5VmI6jtXslrcx3dlG2OJOeeDXRTx0mtDiq4NRlaxp654sWx0tZoJBukfBGfm2gZJwOenF&#10;SWuqPeyIqyCTgcg5xnngg1xeu6I+oxmSAHeoJU5wQCMEA1neEtGbSL5lkYqWZcKBg8Dgnt/nmsJY&#10;ifMjdYePLY96W6tntka4LKTlSV5PHQe1V7d47e0aOL5dxz+NZKmX7NgdW6Z/nWDr2pPodqtwFLFi&#10;FHB2sx7HHTpXpKvbVnnvDamzB4gks9R3zB7iNDwBwAR9f1qjfrb3UTSCNQZGJ47E+np9K5tr9Tch&#10;pSEWQAuCeee9Yeo67JZ6lNFaLhdwK4GcDH6muSrilbU7cLg3c2ZrKKKB7YbmLcqTz8w561xN/coN&#10;HkurQCB1G1gncnjnHqa1ZfEs0fyW67pXwTnoM9/rWfd27/8ACD6hrN1IiyCVYo4TgFg3R8kjq3AA&#10;5457V5dWXVHvQpOJ5418lrpZEOPN3E89Rz1zWHayJqEbTBTtUEEYzkn1qeWyvzbNPECQuGY47Yrz&#10;Fzexs++beWY7iMqR6AAcYHQ1wuv0Z6NClc7DWLW8vZlvIB5isoX5uo2j9ea8Z8RaVqcTgQkm3Jxk&#10;YGf1/lXrdjcXOn2AS6kAwcjd6Y/SsSCG21O6aE9OW5PYd8+uK5qjUlY9KjPl1Pl7VtH8zWCyR7ty&#10;/MF4OQOTn6dc14b8R/EVppDi9nDSiF44ImABO6c8YzxkkYNfSGu6pJYatcSQqWf5iMAHGPlz6YxX&#10;yt4x0lYPDiaXdtJMDIkgZcEsVYsAxPUc4PevGpaT93+ux7tNpr3j8uf2rLi0uba11dJjCs85aSKQ&#10;4b5BnaiA5PPLZzjB7V8Na5e2VjFJqEj+Y8jJsVW5KyDhsdh6nr35r7N/a41Lw1fXOkaDpNl9nnsI&#10;1uHul6gFiojVeWK4zuzwTgc18IxXFrrEzvcRwyb3zJGy5SVRxll6DHTBxiv6G4NocuFunufUYdv2&#10;MDY06OC50e2upJ3dY+GZmwSyE78nqwBGM9xV3RLOa41IQRsBM4I3KM7cnrtJwBjrV+/07SGljisd&#10;qRR4/dqCQMeuOmfXpVDS9TtrLxIbjyzi0WRGIHykyJtyP7w7fhmvtPZWaLlfc6/TdPvLLY0kwVgG&#10;jYjlRFnPP88DpXUskSs0SOHTBbIzk/n0z7VhPul3DI2jqDzznjnPQ/n/AF1bi8aVy7vtJTYzHClR&#10;6AV6sIK2g5XaLUwnmLPIQiHksMHB6Zx1/H8qrG2Z40kIbK9XzyR34+n+FKkRBEIdWC8Alwu4+wPO&#10;c9alXeZ2njcoyIQyN90+gA55rRsUJW0Gszwnyc4QcL0IIzwSOR371PBcp5EqXTuGPBfrtUdcL3JP&#10;IqEPJBGyWzbVPtnI74HPQ+vpTcb3jRzly3pzj6Dv6Cs2rmxajlkjsH00orRucrgEkZ6E7u+fzrPj&#10;V4wqOhMq5JQ4OSpHHFTXatEstvCxgkUD5gcsOevtnpUPLzgktuCnBxhvlwSSvufSpbS0LXcTKSHZ&#10;G20ryjA/dzwQT1P61ENQvYd/K7yQoXaMFQMN/wDWqKcTsolikCc4DAZPofb/AApstpFAiwsvnGM7&#10;tzHAJPUgn+uMVHL2OqL7lUWwmjYSn94rnDHGD0P0AUcU+0vpoxutTjO4kN0Yt698Dg+9XntYZoP3&#10;snl79wOFzzwPX5eOhplxarFuhlVsD5QcHfx90euPf/JOR9DN1elyaJbxlV5ZFc5JBYY25HQev+c1&#10;PFLHZlYYid4ALbc5DE88mortHiZY7eMLnYfvZ2HHPtk96s3M9rDcWkEkrSmQldxHCnBxkdFB6elX&#10;G1zGo3YV1a+kY5f5sLjHzNjqRjI/P8KlW2FxNvkIcz4wGG0EdgQe2OmKfaSM1wjElcEYIO0YHeuX&#10;iRBqotdaypeRiVZy4UHndnj5SCD7dquT6mMZO9mdDLBayzbY5EdSTtYHgjGevT6VXNrNBBHFdlZA&#10;S3LZUkA8AfQH2pfs1tDAYpEZRvBBZtxYfwnoCB7VLcJdwTos5D28pO55W4wBxt9+36VClyq7RM11&#10;WxSW3inHmQJxuC4HfPStGC1u7KdneMGWH5CqndsBHAG3jIznnpUEs1tZ+VIMOGbop+YnPBH4cVpe&#10;GtMsoPEk+qRSeX5kckkucqCTzgqOMk8Zxx2qkruxnVguW43TItNvrwWd3KY2G1HYD5ix5CsQMg+m&#10;PfpUi6R9tM5sJUfy3YB0HytjGHAPbHBzzmuteyWeAXdzCNkH7xHlZlUBlPJGM54G088mvLtE8c65&#10;DKT/AGdB5T4EiHcpDD722UYz6g4wecinUkklznPhKc5TfszuXt5LSFZ9Qk8xiOIhklm9MDjGB14r&#10;k/iRNJfaRZeRZzMVYPLJEgLgLkIG5w3JJ9B6V2ul/Efw0kckem6ZNHHL/rppnXOV4JROSR6HIz+R&#10;GBrfjOy1GxnXw/HN+8yo85R8hIAyuTkKRn+lcOKqQcHZn0+Ap1YzV4nPfDXSrfU/iBDHqzNEqW85&#10;twrBWWYDZ3GG4Ocd+a9a1q2vbLTorG8cSbjyUz0Ixls8DPYDpXgi2LQW8V9OW8xMhZduCDnB6H73&#10;c+1ex+AoZLrwbG0jiR7t5SVLEuwJOWLHJ5wK48K3bkaO3HxfN7S+m35mRArS3X9n3kfmSY2R5OW+&#10;U5yDnJrzPxZfLd+Irqys3kEinBZh95x1IHp+ua9GiOmPPFc2sqi6iIRmX5mDK3Td/Dnrg8n3rF1/&#10;wPe6hdPqOiMkhunBmhLFMM5JMiuT82T/AA8HuCelOvSbhZGtCUYz5mebQwIYUKnGATg+pHPPXGe3&#10;rTY7dCSGCgHHJzjA7fh1pkMrzTNp7EK1vJsODxkN0z6HtjrWjuk+YO0jAN8sYJ2qx6tjGcY7mvPh&#10;BtaHsy9QCDb9omYRpuxkn7pU7fy9Pb3qtCPLgtXh/drK5DFhlnIJwrnj6jPWr1uJruNWjRtmdzAK&#10;fmHoQf6dBVOO53CWCEq5DfMDnKttwvHde+6p5bbjhKy1LU8SszfaGRnjAcxNtXbnp1xn6j8aoyxf&#10;Z5TZwhSdy5KggsuRnABzx6+vSnsjywIbhFaReg6tkAYAzxz2pn2gfaAscuwz7Q3Azgc8n68CnyoH&#10;J2uTyTIbmXzWfzI8RlFHIYjcASDyWHOegqrcFjAGkQBzIMbF3kFzjpz+J7VLI+4xRsrA5Ygjqc/4&#10;dv8AIqC7QyZll6oOoJEi+nHQjrnNVLYm+iQxLiWxdpIAJXUhiHDEHjo3t7jH1q34qkg1NbTVLC1j&#10;it0Xy5EjHlDcR8ziNQcnceCfvDnrWY26Mma2Z8s33cgq2Rn/APUOahnWYZlMjBWbc+COnsOgPv8A&#10;pST0sc84q6kzI1OxuYpUvpVaZQhG1eWBY4zjIHIHfj0rOtUIdnBEm/cGLMu4E9PkHIwOhx+tad5A&#10;s9qVijYFXDZJ3EgepPGBzgAdfrUAdQ7TTIUYncVwFIXGABgnJ74J6Gm0YStfUSJGZmjClSM4HJ5U&#10;Z7c49QK0dM8OeJr3SxrMCRNZSSCPfuBYM6/7OcA44zgHHXIrOYSRRs0+EIYYxyF3HsDyc9/WrVkf&#10;sSy2NsrCScZLodgAPOWxxwemASM0O3UmUW/hNmJZ1kexuyw2P5bFiGkyOmNoAIPbjPrXpXwr8P3O&#10;t+L5rV4vNiewnYLLFsH2mMZiBPVSOScdB3xivOdNitUaO5QK0aOWP8WXHA3e4PPNdJbXHiTSib/T&#10;5po2chXaMkOpOQSrg8HHBA6/jW1GXLJNnPiacpU3GOh/QF8B9VtdPhN74U3y/b7fZLbwof3jxoJN&#10;2ADvIO7aTzjivvn+zZG0aLUmiltwzBJI5FwQxGenb8a/F39hrxXcXDDx7pV3O1xaStBmXMbCRYQA&#10;zK2UKsrDcQMMMdwa/abSrbXbu2tbnWp4vPljWWaKAsYlLLncu7np9eeOleJxWlVi5WP52zyj9Xxz&#10;he5UMdxGgSEjao+n+cVwjLJqjPbwOYInfDHHoeQfc16TeIql7BjuVlyWHUZ4x9PeuXvYFsZoraAb&#10;UkUjnrx7/SvyHE0rM9rBVVJHIN4euLa7Pkj90TuUkYJHXn3rzTU9K1C/u2aJVADHOWAwc9/8K9E8&#10;Va9qMQGlaa3lInMjD7xB7DPt6c+lcrp7QixZnYljwA579/rntXi4hQcuRHv0XJR5jzNL69sY5nhB&#10;C5xtAyTg8frWR/xMTMsEsTgyNzkD5QOTwOBnpXZtZrqOrrYTBkEoZicYGEx26VLpmjtdeIRaT/vr&#10;dDhyDt25PBA7/T6dq8SWFqTfKvQ71UjFNkdhaaetmqrHuZMkqeue3TsKNDutLgtPsk6NHIHO49Q2&#10;fftj/wDVXQeM9Jg8H3sM2mymeOVG+dlAKnOApwOhHNeSXEr20Cfa5HUEsFZeuQOp9PWniKkqMuVr&#10;VCh+8jzJ6Gz4u1HS4pglrJzKDyy4GVxuJPT5a9NttR03wzp0aWt4l1BGpYM2cPnnzAcn5D0r5F8Q&#10;wQ3GrxopJcITE+DtHmYBU44wSMnPtXf2mo6hqFqLe5kMx2GPcqqOOgxjjA968zD4+SqSmlqbYjBX&#10;hHU699SS5EupWxURuSRg5A55xntmnW14rMMYxJgc8cf55rl7I3MTixaElSDtbIA+h9fSurstJsox&#10;t1FhL0Owg7SP7px1FZqpUnJNfMwq0kjrtG/sjcV1Lbuf7rkcIR2z/tevSuH1u4sr+5EulMyJF3II&#10;LEEjPPJHoa6O5U+c0wjVVYblCjgKOOB2xxWG/h7VptcSZVeCIoGbK8YHYN0P0H1rrxKk4KEUc0Uk&#10;7s0dH0281JEuppDBLGQ6bepAOcg++Oea7yeV5EL5O5iT5mcEkVa8L6dajU47m9i8yBAVQDsfXt09&#10;+ufameM2tdWX7Jpi+SsbjcBnqDzjn25PfpXo0MG6dJyvr+Z5VWXNOxFJciyQiQj5ztbf0+teR6ww&#10;1W7OCfKVsZU4z3z+fbvXp+mSy3Vitlq370RAbnwOcHpznjHFcD4ijiW98y3AWFh8mM5b6gdB6Vy4&#10;1SlFW2IpL3mjB/ta2sCbaQ5+QkZGdwHb/OKteANTnKyveKm59xyoPyljzgHsvTjise9vLK1hdhCz&#10;zXAKEg5C4HXBwAP5V03h22s1sFv7PP75MEnnv29hXHh21UWux1Tso7HSTwSSqARvKNnH+ArOvEih&#10;U2oPzlQWVjznPFdBoxMs8ss6lVQcN2J9KzfE2nNd3cN1b7V2pslYjnbnI59hXrcqlDnjucDq+9ys&#10;yCqaRCHmG5VywA6DAzjt1Nfr38AtT1bW/g7plzqx8022+1QfKdkUbZiVtp+9sYEs3zPw3vX5Mzwq&#10;VAB3AKAAwzkAYP44r7t/Ykuzf+DPFERLYsNRtQAMAZnt2ZicctgIAu7oD8vBxX6r4X1fY472fSR+&#10;ceJlLnwHtOx9iyhEkAx+NVpkWTh+F9+KsPIY14+YnOPWqpYIAr9e561/RSuz+erq2hSkAIKDGSP/&#10;ANdZptkjjJZ845x/jWpMjOpkiPQZ59qozKuzZJzuHAHtW0FYTlsZlwSqDaDhhnPofastS4BEgzk8&#10;AVpXT4ACDjvjriqTqcbQuc9PatNRsRtpIT7uTyce3c1JG8gHmLztx+OafifcJd20YwB/P1qGAb3Y&#10;hT8q1ve5NOLROTI64wQRz71ZjY3HyjqvX/8AVVZDIwLSA5Ujnr1qwjK5Ctxz368VvTkRVSLcsqR/&#10;MRwRzx3p4uY84Kk54596eUcqJGOaXcjuEPyk/d9a6oyOR09R5DoNwGWH+elJtO3zc4PHSrjYBGPp&#10;1qs8jo2PvGt4PozllDoz/9fZ8P2l7beIIr4xgxJgAZwOhHTpu3d8dBivZZXuDJsi6gfy64//AF1z&#10;ek6dNaTM0zxyW64f5QTuY9juwRg9QO/qK0bm6f7N9nlyA8hAPQsT2X37D3r+YqGGcFZdT+kcZX5n&#10;fselfCjwhqmueKn1uaUxWUBZTH5YKuyhSCz9RtbIK9xgg9a+udkW/wAgcbTjnv6nPvXIeFNBs/Am&#10;jwaLHMbhnAkkZ+CWKAHI9VHB75Brpi028MATvPT8K/esgyaODw6j1erPwHPs4ljcQ59FoiRIxGyg&#10;jIB+g+lTKzR7lVTjPXH5U63R34PXsP8AGrQU58qQYY+vP/669iTPn+ogiklA2nA45x0q+qk/O3yj&#10;vnvUESyEbVOOgx/WnNbBkbzDuYNxz6UrGjkXVLleEPHpxTmcgkY6+vFHRVBIBxigicr8+D703KyB&#10;PWwMseMsfmHQ9+e340vmSA8rkDGGHf8A/VQqBlP970PpT0eJY9pPFZyepq1bQczHcuTwOtXFlHzH&#10;fk/lVYRpgbuvX2NSI9qFwAd3rjp+HtVRTJUS6pd48H73Uen8qnj3MWc8N0yf1qosixvnOR2x/wDW&#10;qbcW+YdM9PpUSfctRVi1EgA+VSeO3rVy2laNgZU+XGfxHrWYrzhiCSV/KtJQGDIvVeeaaZMoX1Oi&#10;sm8pWLcbju4roLe6kMYlaPf0Xd0IHr+Fcdpyjy0SVySv3T/SulhuGkHlnvgdMGtUzGxtI5kwIh8v&#10;ercETxv5gOccHHof89aqxAAsIzu7nHbmlUNIDn5c8L/+urJklc3kdHUSryD6c1I3THXb+GKzrJWi&#10;h8tjlgSea0VTzRuHQHn2rZTMyS2YxyB4+Qe2a01ljZtsQPPY1mxRsSAOh9KswrGMhjkjBBBxWsJd&#10;SraFx3znIyaGdgRg7uxz7DtTwJpDlQMd/wD9faq7NKNuw7Qece/v/niuqLuYzkhTIwAJG3bz14P1&#10;poY79z4AJyeefwoWXHySL1PX2qNdrDZKcbeR3rohsckr30IwVkGyTDDqD0+lRSxp0Y5P6cVPuAbC&#10;5IJ78VB5cYzjqeh5rvp7GMo2KrEK+ATleopgc8sOM8VLKsZJaVQCBgHGMVB52MpgnuDW8Uc0t9Ry&#10;q4XMjE455yae8kTHdG4P0NQO+UCqeagR4gu5lC9yPc8VtB2ZlUSSuben3X2WVLiQBghDEHvgg8n0&#10;r5M8B3T69qWp6vJIGX7ZcMjsp+ceYwyM8jb+Q7V7n8SNXvNI+FnibWNLISez0m7mDMNwASP5hg+q&#10;5HHPPBB5Hyz+zLb2qaWLO4lMaNEJFy2ApK8IOcYPU1+b+JONfLSodNX+h91wNhvdq1vRfqfoFoTK&#10;+mB7btH8uP4yB2+p6V+fP7T8l5H4ysr/AFG2lEOqQMWYKQN8RSLqOAQcDB+Y9emSPunQtakFkoZ8&#10;SxkIf7rgcg+mfX6V5h8VfAOjfE3UBp2qQCWNF34bjY7H7yHP3uuD2zX8+cQ0ZTpNQep+v5BWjTrq&#10;o9jzf4P69qmm6THYh42aQREq4z8gGCx7knOT9K+o7yKK+m+3RkBcbd4xyB39Pxr5q0rSdI8K7ITC&#10;Y/sa+SrMxLlU4AOSSTgd/wBa908OXs15YedbtutXBVR2x0PPsa+ehpCz3PqG1z8yG2d3NNK7yy+Y&#10;vIXjBA7dKbbzL5FzZA+aMAE5GMryOK0oZrJLgRmRE8sjbkgZP48Vp+J38uKO6uB5UYOMjGTntxyc&#10;dRXPJM7YTPLtbgeXTY4buEbUfIYj/PFcd4nuraTRxauoiWTCFl469DXfeK9U32i2WjgSLIvGepzw&#10;APQ1w8Vk6R/ZNcgMYXJXjIPOfeueoj06NQ8u03WWAWz8t4QrHr91gOhz9BVe+8O2l5emTTPmkfJk&#10;Td8uTjkenvWjdX2qaTqN1bTSR3FlcDKt5Q/dhuNoPXIx1qhd3ktkgksX2hgGDVhHTc9WnLX3T578&#10;WeHpdTun/stiFjmYEtkDchKkHBzjOcVjS+G7i0tWhhuSsqxkxkgckdt36e1en38UD3JTLRTyMSyn&#10;7r7jnePxzxXLXrBv3AYO0ZO0epHpWcKceZy7nuUa0krHiN1dyXbD+0RvaJfLyRyBnOPzrn7tIYnk&#10;t9U4XjrxkHvXV3em6he6jJHZSJbFVZyZAQWK84GP4j2zXlPi+y1MvBdazKbhE/dsCPmIIyPQAcda&#10;8utUa1aueth5La55z4q0w6WLnUJpR9nldmQLlTtAz9enGB6e9fGvxh1LUpWSXSXIk1GD/R4rjPlK&#10;8bAnIQ5JwwIAGce2a+7Nd8LXWpaOIw4LoBLCjEhSBycse+Og6Zr83P2iIV1fwxawfaI4btpn8qEu&#10;EvIzIv7uSBV5GwDDt1APqePV4cwq+twVjspSUtEz4x8beKPEc1lqPgvxVp9nHA88LGG6t1J3oSYr&#10;pXAM22XO6NSfmA75GflH4g+DPHHwz8Z3nwv+MmmT+Gtc0yOH7RbzhZHEc6iWKVfKJR45EYbCrEds&#10;jBr6w8HWfj34zeJte1/wzY3XijUvDdvFNqnktBJceTbbkz5BaOSYRqhyUUtjoCa8W+IevWHxJ8U6&#10;fresNeXccW2y1C4aZReSWkW0LHFcThlRYV+WFmUhF4AxxX9U5bFQik0fG5y5S/hyTa3XfsfqV/wS&#10;48Z/DM/tjXmj+EZI/D9td+Bl05LKZRZDVdYtJo5pZIrcO6yzLbtK+Wbft8xl6sC7/gqj8AdC8D/F&#10;mD4r6c1vbz+MriOa6WWVzMLmNFSRo4ggEaTQqN7+YQzooKAncfzK8b+L/Dvw/wDjzf8AxF/Zqvob&#10;O18Oa8uq+Fdbf5NhggRreIpcL84hkEhYspV/nJJHX+sP9oH4M/B/9tfTNKTx9Mv2W2P260udInEk&#10;cD39qvmSQylR50RDkorYRht3A9K/RY4WWOy+WHpv3uh+DYnMI5TnkMfNP2b372/rU/lQtbgi0L5Z&#10;lDgdc/Lg4Of8jtXf/Bq6itvjZ4O1fUEWW3stc0qe4UgsojW6UsOAW4IXIVSTx2rh5dNs9K1zVdF0&#10;a/k1GzsruWG2uJoY7WSSFCAu6GJmjVD1VVJwuN2GyK+lf2GvhpL8TP2tvD3h+Ysvk6fqV60nl+YC&#10;sEOd2FIKKJSgMp/1YO4g9/zvC4eftVSa969j94zXHU/qUsRe0eVv5NH0b/wXR8POvjD4UfEu/ngm&#10;i1Iapo0MDSbZIfJaK7eeOMffWZZlVmOdhVVAG7Nfi5aNGzuJUCuvyr3wfcHpn25r+mf/AIKZRQ3v&#10;/BO/xBZ/Em1E1ppN7YXUUrFvtVlrME3k2FxbJtZHtyJZorwN83ksPLBccfzOeGLaDxPFHZ6GYrmS&#10;KMSho3yJlZQR8+MYAHzDGQcA88V9DxRSkqsZy3aPifBvFr2FXDK3uu68/wDhrGm0Uo8u2RFkVVLK&#10;exkIwWDep6Dtxis+/wALBJtlZQAytsVD8jptkQh1YEMpKnjpnmtMmOSdrW6XYIWyEY4Y+jE8ZORw&#10;B0qX7DcJbx3M6lhOxZVUHKgdct+ua+demp+yOfN7vQ/c/wDZG/4Kg+GD8NdJ+H/7WKaw2tW99HpV&#10;prtjFbXNs9ptjit4bhFdJknt+BuCOskWG4Zdh/WT4heLfBHiH4MTeJ/Ck8fiDRri1N+kkCEpfWcU&#10;cjSLC7FQ6SorBWBCv2OCDX8dvw6vvBOi+JrfxZ4/T7fo+k3EZu7FXMc93DykkKSYIjdg3yyAb487&#10;kIcAj97PGX7VV74e/ZftoYtA8N+Dzp+lW9v4S0Sx1VtTdrSJPsyG8jkUyCSOIH5JsgvuLt5vB/SM&#10;q4zl9SlTru7Ssfzlxl4Vx/tSlVy+LSnLXsnc+HtZt/hV4O8D6l8X/hvZXNlo3jS0ttOh0+aaS7fT&#10;omjjkkhSS4PmTM7KXEshyGby8+UCTY/aj+Hf7GXwV+BGieA/h1Ym5+Kmq3OnavNcSTTTXmj2MrM5&#10;hlnX9ziSDZG9mcNGz/aAoGA3zZonxE1iPRtK8LazCt/Z6fKk/kXalVmEYGz51wwAHynd1wW6muU+&#10;MXxb1v4teNT451WK1tJ2soLUxWsRCBbUMsXB+ZsliWYn5sDkADH5w6qs2uv9M/bnw7NunCUnaLve&#10;+umy7nHvrF5cFpYC4+bdsd8AZPK5X+nOazItaW0Aa9VIFmIVkI3FAOMjPJ45OPqM4rnp9SmWx2u4&#10;jk8xS7L8mXwRnrlcZx1PWscyGWMn76D5umTlRjgn8h2Ncqj1PpXdOwmqW1s2v3U1g63UTtzNyRhc&#10;BeTyQoGPrzTrdb2W4K26swRVdlOAuHHynPU8c8H61es/D+s34320kESoisAxK7Sw+YMcYIUdSeM5&#10;7VSSS6uo5NOeOVpSxBQk7GZTwUVeikdgSCOnHSrHTCHMtSC3vLlWE0BdWVgymMleo5O4EH8utbGs&#10;+OvEupw28eoSktbgxgglSwPTzNpG8gcLgepNYcV5ds/2SQ4aInMRBXcAN3y8fexzxn5eRUkVy91b&#10;G6iVUjVizKWDFVXgksQMHvWaLgm3oysguLdZJo1wTj/aGc55z15/T8j9X6B47Tx54R0PwMlrDY2f&#10;ge0uNPsYYY1VLqHUWE1xPM5+aWd3Ta7SfMRg98D5TEOyRHyJEK7lKtu3YHY4G76Yr0jwDcXcJlnc&#10;qIFXbxyWfqM5HAHXPY8UKdmRLDRnUi5LVbG/fi08I+F5LaC3jWNWMccSARqBKe23AG0E8DAPeuS8&#10;HahdaRq0elGTdHcR7Rv524+cFcduMc4qDxtdSyTWMLyBrdROWKNkPMWTaGA5yg3ce/SodEvtU8PJ&#10;JrSQxyfagyFWUMzRnlig6gjtjrUPXU7KUmny22M/XdPs9I1sW9mhEc+XWPczFCWy5Xce5PRiepqS&#10;XU57TTltpyjxBuAhJEag98dSRxz+Fb/jG1tNX0uz17T184sPL3xkn92fmOPT0J7A4rkl3xjyXi8x&#10;SVYovy/d5XB9umPyNcck07I+hwafK0tDSwzqkThNxG592VYjPYg5BPAB6E9ajuVe6tzFdb4HDgkI&#10;2WXB+6TzzjqR3qi2WZnZXJiUeaoXO/ncEHPXnPHpV+KJJ1FyJQqSruGBhgT6+n481m2eikTqwDMJ&#10;U8vONm3+LjuD0x3P+RGjlQly2QZcgY7YOOf6e1SeZFujaVGARsgE8HPcjrVXG5FjQD585K5+Yk9R&#10;n9O1XEcU0Q3VxNOBZTQgiFnIfJwQOE3D1Y9fT8aldE807im5tpKsOAc4AG3p8p496W1sS04Y72MK&#10;kZPAww2jcfbHTmte00v7RM8UeEPyoGCnK88YXksQeQfWsudLcznQlLU0T4fhitg8W2SRACEYAlVA&#10;xuA77u+frXcfDiTw9pst1qPiW4a3RF8hDEGMnXc7bUBLAdBjn9c8YIlsbdyzOWZinmyoEfAGG4yS&#10;o/nmvWvhToOnanbXUs0CG5ikNxHJuG9RgL5e0HOMjcSARyMmtKMr1FYrF0kqT0O2F1pGkGGW8uxa&#10;rN88JlyrMD06AgHBBwSPTrXV6JrcMet2dprN3FFp0mWeaUM0MClTucBVZ+APuqD/AFrE8TeE49an&#10;hm1YytIqllUfKrZwDnHXB6D61ysnivSo9Uj0O0t4riSPchkBb90AoyRgYywwOetdNW6dpbHgfVva&#10;xdtz94PhB4v8HwafH4P0IreXNmsUMUsYWSIIsIcKJBnjaQwyeQR3zXrWoXEl6dsj+Ska/MRwMjOS&#10;2a/Cn9mz4x6/8MfFm61trVbUiT7cAzl3QrshWOLcEZ0f5yewzgda/RXwD8Q9X8ftPCbkoIZUV47j&#10;hi0oMisgH3gR+AI/L5rO8qjVh7SCPy/NcjrYOs5J+73PfNG8W3k2qtpMIdIDvYPhVCgDgf3jn8+l&#10;eh29pc6zpUVtOoUzygnceiqcgg+hqj4E8M2BsdQk1UpcTl0ESqNu0FcsV55Yngn06CutezmsZo4w&#10;wjU4+92z6Yr8vxGTTUWpFUMXGfwno0w8weZFyAAOe30Nadt4i2abHoUEP3WzuXGXyckAdq4f7QDb&#10;FdKcoRkmPdg4H8XP5+wqTwrp8mqy/aJ3PmW7Eqoblh6n2zXymYYOUZ3j1OyKTWp65PeG42nS5Nxd&#10;egySo68/nVvTdNMUTW82QpO5Qpxt/wDrHrXK6PbSI0sDEqhUnKthg2e1MN7qung20IczOMYb5s++&#10;T09/WvEqwd+Zhy9EeqaNq9zp93FbtNvsi53xD7vTr9a9AurmQwiWELtcA4749v8ACvIrOzliGZ3A&#10;KqNyqMgseuD6V6Pp+pwwWfnXLZ2LxxxjFdNKDS1OGrHsb+kXLS+ZGi7VdAMnPJz6fSqup6tdPD/Y&#10;4hD+YeF9cdv/AK1ZWjazDe2suppLhU5CKRvIB7A9q88HxPtLTxHcXVuzSMVMDBR8u0HI5HXByeOT&#10;Wk68YpXe4oUZN7HX+SyRs2VVAPuj27CpNb1n/hFtHGvNZvcRqyb1UcqjdWyB2/n1q7bi3uZY7yJ0&#10;uIQcZVg2449u3NbOvyf6DJot7HsivY2UnHRTwwB7H+lbRg2vdZwVXZ6ozD4m0C9MdxpVyHtivyyg&#10;HBB659COhB6EVVk1q4e4EllM6wwNuWNWIVnwQC4z83XODwDz1rypNAl8I6laW5mNzYMS5G4hk28Y&#10;yeGyO/tzXZ6XeWd3qkCXBSCF3bLsQAc8AZ6YJ49q6ablKNmrM56lBfFE+lPCGoX3iTS1udRjYLCd&#10;qu2Of9kf56VtalqVjZxTM8vluPlCgEkn0AHfHXp9aNPk/svR47PTIkTy1Zt4y25m5yR6D2rzdNQu&#10;571oJ/nVhuDHrn3Fb4mi42PKjd7GlLeWrTBbVnZdudxGOfpziqN1avdSCYY/dKXJJ4wKqX8sWmI0&#10;1yMSS5KAHkkD9MVzaeJdO1Wxk0uylG/pIDk4II3DJHr6V59WSWjNeR7pC/aJLi2lPllZXGUORjJr&#10;jLaS/wBPU2W0yQ5OVxnb7f1ru47HUppCi7QqdQeMHrXP2CxOs5kJ3yszYPX2rmtsaU+5v6Xoj3E6&#10;xRqAOGJ6DJ6//rr5n8GRaz4r8S6rctsk55C5WOMISoz1AZiO3Jwa+sNLivY9IkfALAnbjqcDFUvC&#10;/hySz0meyt4EthcStKwQY3Hsfc+prmxOG55waeiua0q3JzI4/SNAguNDvDPFsaJC+/G0EIhPBPI9&#10;c15OLE6vYrcKCJX2kdeCeo9ee9fTsrRS6W9lGmEYeWw7H1FcR/YllpkxNnHs9CeSKirh+ayCOItf&#10;ueHTeHLeKYQ6swkCEYVlwA3Y88/lXxX4x8J2mjfEPVB4dkaO1mnMsCuqqSJFG4jbwBvB6jnqeTX3&#10;trdv9qilk1MlTHlvQceteIan4Wsn1I6p9nDPMoDN9OgI/HOa+dzLBxmkrdT28uxXK25PdDPhdBew&#10;6O05jbzAwBDHI5BLYPQ4/wDrCvTr/Tra/Q3TKgLrjcCR0/UViaKLlIvLcABAFAxx+noKr+IY7lrW&#10;O1VxlznaeM7SDn1x617NC0KC6nLVlzVG1ocmT9jj8uZiXT5SR1JzjPpWMsUhVtwOxjy3Ye3vWtqB&#10;uvlt2Xay/NkHAP06jpWaLh7aYeYS0b4DZHHXrj2FZNa6nRy6XOY1ieeC5COu2Fjw3fP0qCUSNCYo&#10;xtYkZJ+8R04781veJrEySqLcF1QnkDv2B79DXP6hHdWsMLkhdzqp6EkEZIHvgVoqsoSaMakbou2p&#10;jgjBKK5Byc8kkd/akW9mmgARghJ4QtkHnt+FNsfKV5VnICkcM5wc+1SCNcuqbV3H5Tjvn/D0r1sP&#10;XvY45w6m1DJ59uYZ8BU4J78Vu2V8qWSDbkqcfh6+tYcltAqIpdWJwcKDggdevepbm5lt1Nyq57Ee&#10;n4d69mDsuZnFydyzdacklrJNBtMuNys3UEckDpXIKZJikhbbknIPauut9XshiB92+UY2jGBx6nH5&#10;15/cQPYap5V04MfGGPb684x2+tc+JSVpI2oQ3R1kr/bYDaS4JIKk+xGP8nvXjuqyXGg6s8djCXWE&#10;jaG+6xOO4/T1H0rvrzUPskgKsdgxnAwVNcrqV0L92lglLYODwfT0IrPEQcl5nXQ917HqXhufdbRa&#10;jEitFn94vduPujPIOfx496/U/wCEepnxB4CsrldpEX7slenCgjI7ZHOD/Kvyc8HyGK3eOMbtgGVH&#10;PH4+lfpL+zBfWMvhVbOJ1MsgO5F52HezYOOhAI+or9V4QqNWXdH5zx7R5qXN2Z9M28HzK3Tp7CtA&#10;K27rk9s81EEZY1kb24q2PMZPMxu9K/TI0up+NTepdhRfLG4/L149faroHOQMAD/JqokfmZdW6etW&#10;yrOm2TCduOuK643toYtq9mNWEhhI+APap1iLqVT7pwPqadCWcjPKj7v9PpVraY2IUYxXTTuzPkT2&#10;ZPBteMQhcALg4BqR5IoyY3JLjpxxVZCygvkhjjirMYjjyzqCxPJJzXoUo9DCpoiZHAZQi43nvxj2&#10;/wAKvDnCrwR6+v0rNinbfgnOeOO3pVyMeZJ++zk8g16lI8+bY9gTkjr1/wA/WpluXjUlQrDHJJ6G&#10;o3LhfkPfr7VWLmJWCsRu9Rnn1rupSszJhcyvN8zAemMelV5rlUHkoMDuf/rVEZ2DCM846n1qsZXn&#10;kyABx+ddtMmorkkjKH3tz6fX6UiOZGBi5weRj/PWoGKuM/d5waeCkWFBznqRxXdSkck42Qr7WU7R&#10;jPc1R8wxzeb0PfHerckilNitkc5FUJWQBmXqa7IO5x1drFkq2dwPy4xniqqrIWw4AJOBimo42Hd0&#10;HGM1GJhhY3bLAEjn1/wrshLoc8k2aPlHjn5u5qCSFjl1I/H0/rTkdUhBYZIwAazLm9n35DbVxyM/&#10;zrZy7nPsTyZkdIYhuJbGR3zXPfFNv7F0m1m3bNzgY74PGDx6/wCcV2OgWpvLk3Tn93CN3HUt2/8A&#10;11w3xQgHie6tdPxtS2OMk9ehOPx4/GtHtZCbs9T5p+KFpPF9k8R26h1TAm6AhGH3hzzg4OBkj0xz&#10;XPWl0XutP1K1fepkRlYZ6EEfn2r1X436NLrHgU6daW+4wsXTaQrABQrKjAZVnTKkjGRkdDXjnh+8&#10;tbvQ4ooTtWBmUgDGCD7Y7V/O/HuEdLMZP+ZJ/p+h+0cJVvaYKPldHba3cNbatDdR8ZxjnknOOa9e&#10;GpS6Zao1uVkkK846Zr5W8Wa1eyaJb6nIGSSJiqqMEiQD5SfbPpXvMTyJbRQqch0Uk57kc8/XNfnG&#10;JVrs+zw3Qs/b918YtRZftE2WKjAHIzk+ldBJcL9iS3YcORwOleDarperjxl9qXDROisAMhsgEfQ9&#10;efevZNPkVrKMTDLrgetfG1Krcnc+oorRamlKtilusMY/ekjlD0HvXgXjnTdYma+0xi7W7FXh2dFG&#10;M8k8Zz0zXvo0v7Ynmr8p4IKn1POahurkaNMkUiBjMCMtjG0dawrQ5lZnXFcrueZeDby30nREtrq1&#10;bzCBmNSWyAAOvPJ6ntXtFt4oi0a4jttRjkRGXcq7QeD0+lT6do9tdafE9tDncdwwBjhsirniXSId&#10;RaC4ig3BUZHIGWySMdOeOaulGyJqtN3K1v4p1GXXWR0RNOdco7Z3qQPuhR6nnJ4x710OnSrf38YQ&#10;4Eh4PbmsSPw7ALaO4hZs8FlPGFz2z7eldnBo9jbJFfWylWXsCQDn2zjNXBNvU551EtjrltjZQBbj&#10;045rK1PUoJYzb27beRkkZBwa2FaOSxdXyxKbvr/hXjviu7u7GG2jsWBeWXDAjPYn17GtHO25goXk&#10;YXxBksjp0kaOyTlMoueCCfT65ryrSfF9vZ28susS/u4SC/BY4HHGMsT7D8qra1ba/repX13fuyS2&#10;5yxYdUAyNo44wK8T1S91y02XN3bvBHNnLFgct6n29Dn8q8XMMQ46pH02Awyta59L6N4kh11H1fS9&#10;6LGzYLgglVOCQD69vWuW1y5a6eOSaRpT5hZY2JIB9cdAT0yK8t8M+Ip5UNihKmMbsAnBz975ff8A&#10;OtfTbuU3snmMXWQ8k9sdvpXJHFc0Ed6w7T1PXBr1ncWcZlZkboycfzrzfVbODUNYnZ/uzuWJHBzg&#10;YPXGcD/9dbk9o0tuv2UA/NwP16U37Cl1aYiHk3HzYJ9cYAz6ZqJy5tzppJJnGaybuCLzsHylOzce&#10;evt3rk7+6vrC7VrMbVZcjjII78cV2dq0UlsbW7+ZyfmXORkf/XrL1q9soYi97D+9ddsYTpj0P49a&#10;55rS6Z0QSPDfFk7wKlxbosbzOUy3oB82B0OBXzl8SZ10yWPSbi3YG4iD7Hyh8tgdj5x9xsfKR1xx&#10;nFfUPi6xc6fa3F/5fkwysw7kblxjI7eo9a+avjCYfE08OsqCiQxQWyx7udse4EjPPRsY7dq5Gmnf&#10;zR6FF3Vj8L/2hvEB1Lx3rKEKb7T5Fh2IWZTtG5VGR/EjBzk88Yr53ttT1PVrGA3qoyZzmPCKT3bH&#10;U56Y6Cvob9qm08S+GPj5NpmrssNn4jVL21kTlHK4gdWIGTLEFUZP8BBHGa+fhB9mb7FcTRxMvzBV&#10;PTJ7H0A5x+PSv6V4RglhIo+50lShOPZEl7BpsUqCzBLSHcQCTtG0YHzHPPX60yaz+2W3lIqrKGzk&#10;9T6FiM8Dp7VFCyGbZLh33fxHIXtnnnmtO3t4YpFlt5os7dsiglixLEgZ4xX1srMqDe7OzT93sa1w&#10;PlGV5IfHcZ5/z+T4r0CMrcMm8g/dBxlTng+w61zq3MtxLkxtFNGwbjJVgO47EVpWxlvZMkqYmPG0&#10;EYBByTn9K66bMp6Ox00QguEKWoV3P3sYJHoT7ZpZZ7hSFQIcNgr3PGOD0wPSo3gs7S2ZpP3ca4Dn&#10;PzMDwORyfSontbSxkW4vCtsgwI+SFGBwDnOPTFXKLuQiCOdBdpBIjsXHGwfKe+GYcr+HWrsoV0Cx&#10;5UvleCe5654PFVzcWsLY356E9sknghv8K0Xs4LkhWKyqCVEiscKehK7epppWR0cj0ZQgnh5WR2l2&#10;fKXx6DG09OlHlXKuZFXy0JBAYc7ehxj1HerDCDTi8YDPnIXIHII6kdjVvUZWlEMPmAZGd4IXnHH5&#10;D171lGN9ynHVWKsm37Qk05AMIO1RgKCeMkdQemAePxp9oFhUiRcxH5trE5J79eaqG2jgCiFgc8E4&#10;+Y4xkse5/P1pltPYzSxy3hkPlDO5CQw29enb+dJuw5W2JvOiFsIYACUxgZ4B9885PTnpVxGclY0U&#10;s/8AEzEnBI43Edx6U6wD/wCk6kygoG2qwxtOzAJ2+pzn9faoJpVjga5l3eXGcDnkAnhxjqc9fanH&#10;YykrsaUZUQBAsgOCSRgsO/H8qr3SXN/PHJKoPIC7ODlTkcnr3quZf3rbhv8AMPRe5I+8T6mrazNb&#10;yxpuH7xTgehHv2IpezTNfNFhpvPBuQrhEyx8w4OSeTj0zwKgm1UJdxtPErJl3f5eWLHkkgHHt2qN&#10;Lg2z7pSXJXJyMZUn8altcSxG5YEb9x2odoC9iT6g9KqzelzG6erRHp88jCS5uUG8k44K7s9O+eO/&#10;rTJLbzYTDGpZs7jnoMdyDxgCm3d2kNt+8ysiHYQcdff0PPWre0SQxiacRbs5PYjkEEdetHLdGc52&#10;1MqOBoZE2xB/4ojwcZHUdgM/lVyItaTpIXXIY5ZQwBbggDPIxUgFvGiqjYCAqAOCD29uf0qSCCK7&#10;m/0h0iDptLSE8sQThePvHsfaoitbDlVurmjotxepqGoXVzMWS6USASAk71Occk5U5zkYP4UzWPDb&#10;eI7G6122KRXNv83UKHVP+WYHTOCSCMc+1VoZ/OL2r8vtB+YkE8/e+nHWqHinTriG0jv47qeNFCh4&#10;ELGJwzHDGMHG9fU/w+mKiuk42SuPDU7TUk7M48vdebHErckiMKxA5YZHJwo+vT8a7hfCeoGEalbw&#10;TAKMSPs3IjbcgE8Y9fp1rC0CYXOqxwxW73GxxAUdVcMXUsSF6YH3h1xjPWu0l17VLLTdQhgvpWin&#10;Bd495Ks5PoeNueo69a86nSSV2fWQqdDzeaZ475oxtmT7vB+QFT8xxk7TnjH+Nbfh/XdV8O38+q6a&#10;w3TL5RgnGVADbldSDlWzxkcn6cVwtpdXLxrK6/OELN8uFJYksFz79quXNzdNbixdwwdkdSuBsCnd&#10;t/3v72e1cqqSTTRveMtHse+aLrHhbxte71svsc0TR73fYplODtJwRwh6nqB61Z1xNE8LaHczagyS&#10;5RlhUkkNKVJVc+gHOemOOpxXz5P5c7vczbc8AkYGSPboB2qvIsu/bIGmix94PlYg3JABOMeuOK3+&#10;t91qYfUtbKVl2KloxM/26Q/vpGjdwkeNwByQgzhOOAT0qxcXN3eJLHaqWLM22N9wfaei8Dk46479&#10;Kn0+ziuZZ7R2BESiZiM/dHAyR0HrUHzQ38epWLlLmA70KchGbjcB644ye1cjjod/Od9rlppdrDDa&#10;2LulwYwkjctIEAB55AAPIHfA69a82ZRFqE4ZikqjZnGdyDjdxx9VHTjiu90CNvF11faO25r9YjKh&#10;UAeYqnDHOMAJxu7ndkd65vX4I4tdjso4vLSKAZl53FmJUk54JUjgdcHPpRWhf3kRQnZ8kmQpcrI+&#10;AY9ysVdiDxjpgZ4z/e5Ge1VLueIRRQXCoDK2NxO0KBgj3OfT9aSzjxKyxDazMBuZuAuMtzjnkZqG&#10;K6drzzFYMMYOBnjH6Zzz1rFM3fYtz3LhP3X7pmB2knjHr1yD9fw4qFV2rg/IXIO4lsBj/ESOccUw&#10;RurssZG0jABQZHPJz1b2zVqFWuxILZXePDFmHOM8dDzg/pVy1QlNMiud8KYmiZMZDIeDnOT7cjkd&#10;6imxGTIyID2GSXCMPUj86uGbzlltpgXaMhV3fd+6PmHf2qaGOa6vY7RVfcx27gwZo8jr83tyM9el&#10;NbETnbcxrlJocCR9zBP3QGSPbfnoPUCq/lyR484gE8Z4ID4zk9eOwFaGsRTWOrtYPumaErJK4XYr&#10;Jg7uM/ewM46D6VnTQuqKBIW3YYFRjhvmXOOvynqOtJs57J6mXLG4YwXDlHkBX03A/wB0HnOemOav&#10;W+wswlcF1yCAwJVlXPzj7w4/+tUKIlvBJFhnZCCFUDd6jBb+L8afDb3crR2cUJeNm2leG24XcxbZ&#10;nKAfxZxTULjUjS03bZA3ksTSLL8vmYIUuoyF/wA8129parOrtZ+XBEwVQ43bAMZZjjPzAnrXn8+l&#10;/Y2tLq5gVYpZTEjlmfZJtzgYxn5fmHy5FeheHrG8mia00uUw3BCBJCdoWQ5+cbehQ8gYz9TVwg7n&#10;NiZ2jqfrB+wxCX+H0mp64w/tGTU5YpLPKNhLNI4UldRkqJM71RsMV+blGWv2U8Ox3kMH9oMFKxfI&#10;xHv0G3sMV+E37H1jqnh3xHP4MutcF/bfZfPaZHBdrvaEdFXGRGFG8HopGDgkA/t94K1WY6bDcW7J&#10;5c0GxnXlWdeGBA755B9+OK4c6i3S1P524tptY+T76nR391mRlKk5OScdiOAKztTitiULAb0IIIOc&#10;A9vSrMrs0nl3DrjH3jwP8+lZN3dWij7MpJk52tzj8T+tfk2PhaWp1ZdrFJHnmt6LaT3j/aAdw/eL&#10;knAPrgdv51xGqyNpZntkO7ysMSuD0AI9a7rXL8LeRW67nlfBZh0AA6gema467bT7C5ZrrO9iT0zg&#10;YznFfMYlxV7H1VCbsrkc+mNFp0Wt6jdA3wJCRlNrBXGQOO56kdBVKyu9Tto2aGQwGQguVwW45GM9&#10;OtWbuW31GUXbocIpRT0zk8nPrVO9uogyfaFJjGEBHB9B071nH3XeJ0WbWppeKhezeGmlmRpAUYO3&#10;O4Mx+8fr7D2ryZ7e+u9LNva4bGN7PgdOxr2fWoLiTw1MtnhFtYy7bmxnqcZPcAHjueK8h04281sj&#10;2rlycArtI6+ueuc/hWGZQi6qv2NsM/cfqcxL4fig1uEaqqCDYC47MpGRz9evtWzFaQQzbbd2EJIw&#10;PTHb6d61pYnkdrIgyAjJz0BB6ZpyWdnASp+aXB53E4Hfj0rx4YZRvY6alS61LQ8uOHe4xszjPHOO&#10;tRyT25CQltrDnng/hRpkialetax5LeWxJII2sBx7cZBFd14ptPC00tqmh22FW3i+0blOfP2/O2WO&#10;Bk9MDFL2bnFyj/w5xqaTszA0GNL9GkZnHlYBI/iJH8Jz27/pXVLcJdGaIPvEaBQO/HHH0ArF0uDT&#10;9OeLLfMXGADgntjb254q3dJDEz6hwFuCDtU989DXVh4tQ5X8zkqK8jUhleaIWkJLOSRjvk9qoWl4&#10;ftJF2u1EySyDOT9DzxVK3kmVjJCpynOfc8dfXFNa9aK5aBVMr5ye23Izye1dHttmznnDexu211bv&#10;bXCyxgxEgH+90P8AMVzOq6dok9qLy4S42xjPl9CQewArYt7y3eEH7shOCBzx2pL+aZ2jZlyMgAA9&#10;RVyjGcTkcrOxwVh4Str+L+0LW3McUL4jErfMfqD7/wCP06S1hgkXy50ClCR6foP5etaCXIRzub95&#10;g5UDIx9arXN2nkGSJGYHIZhzgHucVl9VhDUiVST0LLXO2SKIYMTAgDuG7c+9a0dkiN500h8w5wO3&#10;5dKpadpltLEt15ZEwB2bs4x6gf1rbaMSyCachQgChV7nHqelb0Yvc5KtTWyGw2MEayS3O0SkbsEY&#10;z/hxX1T+x9qOi6bP4k8FCNlvNRMOr+cpXy3FugtTGRnepwysDgqcHoevyVqN3LvNseFZc545K9vy&#10;r7e/Y70/TB4D1jU4rfZO+oC3M8jByVSIEiP5cxpkjK5JLDdnGAP0ngCf/ChBLz/I+E46hfLZ36n0&#10;1dxELtc85yB9aiURj5W+Y9eTVuTJH78c5IGT71Vlg3nKdec5/wA9q/oxan87RhbQZIkqrt6L1Bql&#10;IE2jJ+91qzdxqkSJKPu/dHP61Tdg2VwAexraMi5RRRdlRiWXj+YrMWPzYt6kjH8OavPuClX4A9ev&#10;NVfJYyGOJRgjrVpBvsRSlGUFm3AHjjvj+XvTld1kCQjBPvjOfWg20YkLLlu2PpSIj7ggyMHn1B+t&#10;bKzJlKw5VcSeu4c9hUqR7lKs21h0HpUqyxom0j5vU+1NIQZOBufua6ILQzm1cIXkSPc5JJz16VcZ&#10;hIAX+96ioAZI4yG+XPcf4VZbeEO4EexGDXVBdTmlKxc2ske1iG55IoyOXGPl7UWbLne3JI49qkLS&#10;SsS23avXrjNU5WOdn//Q+jDHZG1eBl2j5cEdh2Fdd8NvDqav4qgnIVotPPnYcZ3Pzsz2684/LoK5&#10;28jvpYRaWMatcTH92rHaGbBI57dD1r6Y8G+G7Xw7ptttVvOCKzM2CS+OTkYGeT/KvyDh/JXWrqcl&#10;otT9R4kzpUaDpreWh6BNEJ2PmqCQOMdvzrVGy8hwAYm6HI4Jxz+BqnFcKWbGfrirSxsxVWBx278V&#10;+tPVXPyKKS0GlbdXSN03ehB/HmpAm4h3PC9hSpG0DFlQr2z6D2p7Aw7ZJAcHowrKL7j30RC4kEe6&#10;LBI/T2q2hEhIkOG6jtTCSYx5aAYPPuPapSq5O4Bk9zz+lU/IVtbkskgBVZeWzjj+tIwySUb9P1pg&#10;jdk3jPHrzmrWGC4xk8dO2Km19y35ERjCuSp+YAbv51Ko/dnzOM9Mds00RqyFR3J578gVKoOzDDIH&#10;FZSVmO2pFAGXahO7bx1x+FX1hERztwfr2pisEYP2Hp+tW0LOMjDeh71cCr6D5A0wyqDA68Yx9Kri&#10;KRiTH1P3s/0qYpKzByxRR1Ycc+lTxWzvJuLkY5x6gUTIjMu6VYm7xDCRwxXHf3ruzo1lbQrGcbkG&#10;COx78+tcNp0/9nXwmxuBBBz2B9PU12F5q8N3anhtrKQM4yCR/SiOxDnYyPs8Ks0dqSQvOOpz7/jU&#10;4mFo+HztI7etUrKKJ0Ech527fqferyW1wkYWPBA45prbQpO+5vadDcTKHt3wO5zxx6+taruWGFwN&#10;vUCsLTbm6hmCMQIweQ3OPcYxWxFcq7na3XJz/jVkJa2L4AV/Nwd/r9asRhnYsPlxwfb24qpbyvtb&#10;IyF64/SrgkJTJIBJxsJ5wRyf6VpGPUWxajdGGEyRngd/c4qxHIiy5Xoev/6qqQqgbe42kdxVxk3j&#10;awPPRgcf/Xq4vQTHOqzsEYsoHUIcfzp0zbRnfhh6enb/ACKZFIXyjjBHfHTtinLcQ5MbqDIOBx+l&#10;ddFmdWBGZGKed13cEdDx3pztkhlGStQbk2lgwwO9Ted5RA+VwvTJwf8A9VdsY9Tlb7DiyuvzZDVL&#10;ucR4x938/wD61VnkV2aQ4O45wOlPWQMQi4yetddO6MZyuTSRYXzWXOR19frWeEJXlMcVuiSfy9oH&#10;BJOTwcfj/OqcshChXwp9q6UzkdrmTcQ23lbypVjycHpVOOMHoPo1bMk8owAA+7qf/wBVU5YwB8uF&#10;b1HT8q3pR5jCojz74qIP+FP+KFl+6dMnjw2AGMiFQpyf4s8fpXyd8EbX7Bpn2RJfMIgjViSDk7QC&#10;3HHJBP417j+06bK5+HkHhfVIhNFq11EnlsMqxt3Wf5h06KMehAryv4b6NFpWiT6pGjRC4fcEIwFU&#10;AYxX4v4iYpyx0aX8sfz/AKR+p8G0VTwDn/M/yPpzwrBqD27TlibdtpTnglc5IFdPqF3cTEIBmUgb&#10;WxgcHocfnWJ4D1Wwm0kw2+4vGM7SOB/+s1oxyb5JJGbkNnA7e1flGYKyPtcvm+dWPLviFp0mmTpM&#10;Tnzl3nnJ3E8j8ua8u8DfEQalqhtbO6RIwxPlJISrbDg9DnOeor1H4qWWuX8YvNMDNEn3ivJVe4C4&#10;/XpivhCfRV8PeMln8OedHHDdK7ja2yNsglSR2YZ+XPevg8dVnCacVofoeBoKcWmz7hvb2fUNZNwk&#10;4eyBVTH/ABDPc9jx0r0O/jh83ydLlklt8DCSNkA9tuewFeX6fBZatE6SuysyllABGcnjI4I/z6V6&#10;LZafqUGn/wBpQRtNHGp3ugztGOSfpW0btkxb6lqSC10fV4pZWaaFxuVU+8rD17EcVW/tA65bPcTI&#10;pbdt2jpj0PPX1Pc1C15bvEt5DtYFQoJ6HPI6VWmvmeIWqxbJQd4KgkEY5GQO/wDnmspS6I7aUtTk&#10;LrQH1W7k0LiOWQMU3ZwAB+g968t8eajLb3tvoctqYVgHzTlhiWRCARsx90ep79sYr0fxdd3qOLvz&#10;DHNJ1CE5AwBxjtXA6ppuo3to+sq+YrRWabccsAf4lPp61zVIX0R72FOe/c3FtGzFJAWO0pyPpntj&#10;9K4XXLNLTUfJO0q6fKTyAW+h4IriHvdTj1Pfb7vLMm9sYAcknP0461v63dWOn28LRnzjL8yxOCe/&#10;OWHr+vasVWTWq2PZjScbHjnjK7utNv5PNbewwkTHOxm78jqQOcda8z1Ce91O6AlcsVGcjpj0r2rW&#10;b1b2RbG8tFSJj5iFfuDnpzzn0NcNq11pVhZT6iEM+3MaR7h85ORjd2+uMV5WJo3k2paHr0KtklbU&#10;8C8ZeOotBsrr7a7wWFquGliRpZUU43OqorMQCewOBk8AV+X37RPji7PiDTdcsbjy7ldRhe0by13I&#10;YioUgqNw5PmEE89K/QrWTPoWkzaj4nuvKhhCI+eMFjtAz6ndgn65Ir8hvitdXDavHrGpPC0lrqhk&#10;LKx8qG2i3FUjwf3mXVNvc+uDmvuuA8D7WqqsjupJRcpLp/X/AA5rfEL48+KbzQNO+D/wpsrbwh/w&#10;g2vanfX+q2axR6nqOrXjt5t1JJAqM1qySNDCkjN+4yjDKAV8g+IZ/Huu6/qF/rMtoouJd+beIRo4&#10;wA7JGMEbiMuOQf4eK6hNWm1bUZtbuNkzSZVjgghZWzsJ6kbx/wDqrmXmvAzxxMpkRipDAbeMn/gK&#10;9sjviv6KjUlLc+Kng6VGPud3t1KFrLpWieJNJ1jVraPVNP0u+hvLqy2ForqOCQMbdhwdsoyuSeM8&#10;56V+qGjf8FUvjXo/xj1bxn8MbaOfwjLaiKx8HajHbyRWaRCPC2twqRYdFDKglMpPO4F9uPyitGtr&#10;ZlHnpazIm9BjzCR6bR19j64p+j3DtLDbhgk26QqVyvlqhO7cp+4ynhh1BNd2FzDE0E40ZWPJx+S4&#10;DGSU8TBSdv6/qx6rFcy2Rurvyk8i7u5bhIIc/uhI5ZIyWYn5chdzE/d55r9kf+CUvwyvdO1fVP2h&#10;/Ezx6Tpt7pp03TJrq+hhla2uZdl65hDYEMssMQjExSXcjEKUNfijJfyBDJdAgEfO6jdtx6kckfhX&#10;OXsdnqdi91bzfZGJkHmQsdoe4XZNJGuMbtmFLFS2OFIxTwGJ9hiI4iSu07i4hyuWNwMsDTlypq3y&#10;+Z/V3+0pdfDb4u/s6fEv4NaN4n8Oa5rmo+GdTt7TSX1SxaZblYPNjG1pVRGR0V1O/KnDZwK/k28P&#10;w/2bKNPurNbOZQFlt2df9ZEojGGT5Qq47EjnqTWNa+F9EMzSXlrBclOY2aNE54+YQqvlhsZy2M9+&#10;tbENrFY2Ns9viS4luDHMAclIiCExu7ep/E128SZx9fqRlGNrHH4e8IrJYzbnzc1vlYmuILy9jkRb&#10;VvMA2MsfB+XkhSxyT6+1fZ37F37KHwJ+K2la78Wv2rfFT+HvCGnahbaHp1sty1k11fzFJWMt8ysk&#10;cXlHaoTLuxJOxI9zfHIu76HVprmFz5pIBXkgEDoV4APHavTNX8XWWo/Dm0+GptLlV0u6lvbcrLut&#10;JJpxiWaWAnY74O1dynYoIXGTnxKLUdZrY+5zTC1MRT9nSny33a7HL/Em+8A6T8UvFUXwi0zUG8M2&#10;Or3Fro9neP596Le3kEYR8kud7giNSxcDAck819C/FzQbL4R6hH8Jo9X0nxJdFE1CPVdHcultFMfn&#10;tZJGJlDtg/uyehDEAkgfKsNhH5Cx7BKFB3CILGHPYFVGAuemOtbNnK9srLGgfeSZRgbmYn7xAwcg&#10;cGsHK6bSse1QoSpxpxcm0l9/nc61pIVtJRHEyuznYIycEs3BO8luM89h2FcrcXcUck1258513KU/&#10;iwn+10yenHSt7zbdA0crtGzAbDtwe2COMMPauak07T47mV7ZWLy4xvblj3YL3z1NO3U3qxa2MK4l&#10;muWZJIwolA3A8nDEN3OMgDHNQxoJTGkXVT8uRxjP9RVdlnh3wXiEOoDAFvvH047EcjnkVdtd8S78&#10;YYZ27SRlfcex71lJmsI3SuXpIrqOeK5s93nR7gNqkqoI6Hn7v9faoYJr5r5bszDzgVZWB2kbfu7f&#10;YkHI61d0qc2N5uQIxcHG7IDHHOMcDj8xVSYLNevLGqxwJgDnLHP90EZAPUHrUqR6SS3R0es+NvEm&#10;ueI18RXxW1vrdEjLKgTIjQKPlI6leM4H61zRt4bxZ7yctLJMzMcoAfMYgq+ONwPpgY9KtTSzXNy8&#10;y7muHUDMijJRfujtyOx6n19KLW+6ye0jjcOwY/vCzFnGNyqScgn0zxTfvascrJFqw0u4vdRtrd/9&#10;GMqYEj9FHPzADoO/P612ESaX4Hs9TtbjVbS81PAdbdQ3mshUFP3fQMThu3HJGK41mnCSTRuN8vyh&#10;3YkbemD+HFQG0ctIxdZJQ4ZWGSwKqF+Yjlj6MeQvFQ2iJU5NXTLM+qahf2qQQWzL5REkroDIzHGS&#10;dgBYDOelaOn2csC2T6o0kFrNJ5zxEbXwv8Pzcgk9cYyO/WsGCSe1uUn3tlW81QrFfnQ5UMwIJUY6&#10;Zx9eh9i1Gys/G2gt4gVnjnkZ0EUrZEc0eD99eWQt3IBPQjFQvI6aFB9TjdV1eO9hbTdDgljtvNVl&#10;3Llvu5IAHXJyOOD+VYj2qyx73B+Rc7QcjjpnnPHX1FWY4bu1lks7l5JLiJVBCxhSH4yAQcEc4wOt&#10;XDpK26XLakrQXcJLLEgHzDqJBjqB6dxXM5XZ71CfLGxkwoqq3kDOB/y0Pc9z3I75qcoDIVTJCgIX&#10;7sAfT0z681Jbw7THdwFZPMXBx19j7DOamktnDidjtcHg4xuHZcA889c1lJdUegmk9SGKFrmdbayj&#10;aWWU8t7+mewFXFicRKFRHEbYkz8pO3Oe+Bn17dq7m5+GHjWx0BLl4IZzcosiwwOZJCG6dB949CFz&#10;jryK5y90+40UxadqFiba88wOvm/KVA4AKZIJ475olFrVo2oSUl7jLtjb29iiXshB2pu2H7vGTjue&#10;MjrUtnbwXuoFplliZgH82NcA7jldrN8pHf5eaXT9Nm1G6KyuoDZ3qq4U5PXjoD7Cus1PXLnUtPtv&#10;DttZjzLcscogVTGuABjOMA9wOpqeW61OpU+hwTprk9xeja97JCjsTEo3CNMZz/eI77fmIGRU2jal&#10;e6NcI9g5tLpJGCzgYc4wWAboODyB1711SQzabpc0K3qWokClwoH7yPPI5+YbvUenGaz5bv5lt3Yl&#10;WY+WFUMwIBJABHccA56/plyNGjhf0NRvHviCDTZ7eBGlu7o4815dwROnyKehx1zxnpg1jWmu6vYW&#10;HmtIFmldwADyqfdBKjktjueDVtoLSO0l1e5hMcKRlVZ/lds4yoC/xZ4wORzXKSeZZzy4GWVynI6c&#10;Z2/gDU1KkurI9lC7siHE13Mslxe/ZXhUszxk9QcD2JJOTivpX4Z/tN6x4dv7Cw8Sw+XaWrr5d0N3&#10;2iNYvu5b7pTrkHsTnI6fMalJJTLIEUlQCwAHA5HTp/Wo21mfRCby3hWcE7SJWKKdxAyGXOOCexBH&#10;pV0q0oPRnmZhl1KtBxqK5+/vwo+P1rq3jJfCWt79NGoZjs5GjzBNwJIZFlHy7pFyFXIJ+gzX3NOi&#10;3g+1XD4SNB8zYDBfYZzn86/nX+C2t6fZw3Hhu1uzGLrzpAuXBQgLsaMAnbtHU8YzjIFfoJ8I/irq&#10;trHZ+E768kuprF1iXz8GWaIDlVZj82MgeoA44rmzPJY16Tq0lr2PxfN8jlg6z9nt/Wp+jtzqGlmF&#10;YrDcxYHgHOD6Zz1/StPR7sWLxquUlAyD3A9PxrgNHntGYQeaDOoyBjAHXgev4VNfeJ00m4juL2Pz&#10;WznPPXt09K/JsfhuVv2hhQrOS90+kbRDPYxXzAxbjkqfQfrz+dTyiUakqZVWUg7h2BHX69q8A0z4&#10;y6fJMw1RGKdcIjZUDgKAoI/E/Q16bp3iePVr1YYlxHj5SeGPGeetfJY2lBO0TuipdUekT3NxMjC2&#10;kO1ejL8r4x75HvXRR3ky6I102dqLs5wSccH8/wBa5qadbe13wyK7L02/dI+tc5PrOqRuunKrSlz0&#10;HT6jsTXHPTcwlS5tjsLWx/tW1uIbZ9rGI8g7SpIIHPGOeK8bGi+VIsKbluTgEqM5IHb616WyXum3&#10;aW0oPmvGrnHOQ3bjuO4qld2rRKl6p8sg5yQcj6en864K2FjKza2NIVHHY674YNLpsEulXDfKWaSM&#10;ejHBIA/U+lem6pr1rcCK0vGwytjnngj0685rxvTLrUtMuo7q15yCABhixPQn3Ga0F0xk1Mahdoy3&#10;DruQsMEoeP516WDXJBRSPPr0eeTkzN+JKSato11HaSNbpZRO4kQZO0fM5PIzhR8oHNeK+Bfip4Xv&#10;reHwl4iuGjkn3mNrra6yxgZDKBztIIBB6HAIr3jxFcmDSrmKJRvC4kBUlvmGPlx+vrXw34g+Fuu6&#10;/rqXuhSR5ikyjS7VCqTuO0D7uDxn0OMV5+ZVatKqqlFXvo13OvAUqcoOFTRdz9aPDPiu5OiCSxzI&#10;ro0PmOQx6D5hjIz3+vateCzaVI7xI3KyPhcqVG4dQeB+VePfBywuI4orGG4VDAFckc/vABnHbOep&#10;/OvorxDp92sduPtBfaC2Bn5XbnJ5wfQV9OpOcOZo+SrQ5ajSPJ/H767e2lzJDat5lpBJJHsxuZ9h&#10;AVQe+cdetea/CK11ixMt54oc6jcGOLGxceWWGXPGMsD68dcV69qVzJMzWbN+8JwzE8EfWrel6eND&#10;gFnpqqA7MzlBjcSck5PJPv8AlXzeIw/NiFUvsdEa14uDW5da5XULr/R/9SFwuQR9cjrk1za6Utvq&#10;8lwqOwYYxjIBHcfhXSBkGXY4JOAf8a17uS3sNBe9Yguh4wfmwTzgdz/IV2ukpbmKj2DTorc+H5GA&#10;xLEW4yDwe/Y8f1rPgu7kgrjCooHHb/CuIg186oCEVoQSQCedx7ivQdLs3SFJMghhuOPyzXLOd3aI&#10;Sp2ZzlysyssJYeWfmI6YrhNR1m6bWTZx7Wj3BevOMdccf/Xr1TUrAtfo8nJYA5x2HTP9K4+a3tD4&#10;lN6EU+WwYHH3sDHPsa5aifQOZPczfEuhWNzZC0IVkmBDhgScAZz9a87TwhbRXkcKKTaIWLIXOTjp&#10;knnj0r2XV7r7WqTRKBkksDnr2x/hXN3tpFJYyXcudzHb2Of605UYylzWKp1GjziTwxFeTXup2/8A&#10;o8EQBRVGcg9RzXC32gzTbLvAkaE53Nn7vXP09R1x612+sXt9pt0tjGC6sQWC52cjj8a8/vfFOt6X&#10;rT2NjOhUYOAoJXA79gfrwaxq1KfbqdlOMnszCvNOeUm5JEmBgjkDj0rmbmLzdRWOMKFiUfL69+td&#10;bNJcSGS53B/MUAsCeDn8vyrlr6MyzNLEzcDGRkDIP/16wqTUlc9KF7GRLGPMkkky+ecDjb+VTtbW&#10;uoQrMyhvLOQCMgDH6fUU7U5bq1i89Ezjq3ofp3pNM89YS1ypG9cDpyD7Dj8KmE1flZnON1c5KWOz&#10;jvUgfGJCCiE5HPT8addW801yv2VCdvU5wF9fz7V11zpdpdMkl0u/gH5h09T/APqrBgVYJZGUsqty&#10;q/xAA9vbvzXVhotaPY4qyd9DVSymTEMrbiMjPXv60l632VXjn4GCScgDGKJ57jCyhxGCfmJOPc49&#10;65zx1qFha2kas2ZZAEC54YnBzn1UD8elfRyqpQbRyNO6TM60uReKX379pzvPXb9PboKzfGIf935B&#10;O9iBycfKB2z/ACrHtpnLqttIEbqcdfX5a66eMXlstnc7X4zkHr9Sf1rOlhpVIOPU6qUuR3PPLe6R&#10;rWS3mwzNzw3HXgAHk/WtGznRLZ9jckA4PfFcosv2bW5tOuUyYHw3rg8qf9010FwoSQxoVVjyQnIH&#10;pnH9P/11hKmnvbrQ6a1I7/whqtiLp7GWNg38OB/D6/gTj3Ffdf7Mmppp3iL+y7U4+1SB2PQYCkBe&#10;eoIGT3FfAfhGJhevcTDYkm1VPTgenpmvtL4QSy2/ivSDGqjy5TtY/dGRgP2PG7k+lfovDtVpxbPi&#10;OLKSlQlY/StogmFIyeM7f1qyI1I2gbQQCcevrSCN0kZDktnj3x3P1qSEyOMt2/x9a/ZFFWP59bdy&#10;ZEKAAjgdDVlNw+8uQOOfTrUYTfJnLA57e1WNixjI7/qa2pU7mE73JbZAz4AA78etTrHsywJXjn06&#10;VDAkiSsScEcH/Gp48yICCQcYx2H5/SumECU+4DywCwIYcdaXzCp5UHj8P/1Um1VbYSeec8c09FVc&#10;p/ET1PvXXDRmc9URhpmUhz3yeKvpPtUHrn/PU1AyxnIU4yfxpjpG6CViQBwK9CnK+5yyhZFySb+7&#10;x7dgKrM7YBJz71VkkKJmLnPBH8jzUkcrLGrKMsAMgD3rtpM5Ki7EF0JIk3ZBJ596oAYbrnvVueQu&#10;DLKMkZrNWWNWO75tx+ldl7GTbZZdvl2Nhc85zSoqcr68f4/Sq7SlOeDk9D0+pqFZ1D7WyD2Iropz&#10;6mM3Y138tDtUdsf/AK6o3JxIPlJ3ZA29B9aDMyEZYnv/AJ/z/wDWj3uFZi+5SPXnj/OK9ClUvojn&#10;qRViKRl4QfxZ5P6k1nyXEaMcjkd6mNyZVdQODz/+r8Ky3laYlhwpwcd+nSuqEjiqdkbcFyhi35zk&#10;cL6YrOnuoJj5SjLd8jis8uy5CnjpWjaaW9zbi4jdRu5HByO1dUXcmStsWrPUb22tWjhG3fkHp0Pp&#10;WZJB57rNMQSOcn2rfGkzG1BMihgMY5/Dn+fpWdPE0TBSeD19q2VrmDOT8ZQqfCV+IUBk8pim4heQ&#10;px8x44689QMDnFfJHw/1CAwyaddncSD85G3GzK4Ax2PPrg19o39hLd2M427/AN237vGS2B0GeMn3&#10;4r4n0y2uoNVuRcQSQzrNI8gk5IJI56kdMH2HpX5P4oYRXpVn5o/QOAsVK1SmvJmpcadHeWVzpVwx&#10;Z8JmQDHUnp6Hvmu7ttZgljVOj5AwfUcYHsawtGtpbrWLpVO4MgZcjPPQis65lOjeIBp5YCVMv/s4&#10;6H+dfhmYxsj9bwLParSwt9RDTOgyAMA8gVLPpEu5ru3faqAuVxxgDJI/ya4nTfEKTSG3izGWPBI4&#10;Nd09x9m06W3XBLqRuPUhhivjMSkpH1OFXNqiroM/MkyvuDYGOgwOf60i2k+q6/5N4nyLgB/RW9B6&#10;j9ay9OC2SLFEwUt2HTj29u1dLoq+Zcyz3E+WGNuOM4NYLXQ6mtLG9oFze6bqsmkvnKx5AwMMpbbk&#10;V6harvkLoAjDGRmuSnuTeTRzwK3mjhjjOR9e3NdVprhZCsn3nOBz0rohTOSWjEuNKQq0ikq+Qfb3&#10;HStWKxhjs1RcE8E+oxUtqrXE7RtyB8p9KtagzxGOLbj/AA9K0UFvYyer0My7M6QrIMBTxxXnt1FH&#10;fXG5lHXrjqQeK9NaMzoLWRRhuaq3VlZw2rqFCuAeepz2qKkbo3p72PFdesLA3AunUhwdrkkjj6f5&#10;4rkfEWn2GpeGLzQECfvYmEXmDcPm9eOh6Z64rr9bLSakYzIHBwR2xx0/Cub8QLMtpFdDBaL5Qx9K&#10;82vZpnqUG76Hhel+EotHjdreNLfagXZGmAB2A9OfSor2K6s0+0Mm5WGCyjvjHSu+1nVIWgBdgHOM&#10;gnsOprDu45721aPTk3kjce3Hv715PJFe7E9+M31E0u8t7m08yNSvlL82Vwcj/Oaiub83ECnd8sed&#10;uOMZ68iu4nsoR4ahubeP9+Ik8wk9So2sAO2f51xcejiSYbsqCp4U9+1TOLehbmr3PPmneaV9vUt2&#10;/IfiBWZ4l+0rDHHgmTZxgen9a7GQQafemF9pwcOVAGAO5+lc54hv4UuoSpDRtwCMnIP4cZHSudw0&#10;szohUTskeSzXkkk/9nas4jiUZfcvOCPTp7fXvXy74l1DRdT1mWJZ1toY2fPmOAQF64yQCcfnX0d4&#10;ylu9cun0oHYm7arYJOG4HPoBX58fETWYdQ08211arE+k6oQ7sN5dIS6ueQcBjtK9CT34rinK1SMX&#10;t/Wh7GCw3tE3c/NP9rHUZdR8d2msQXIknFqYo0J+cRLOzHII6OCB27+lfNkNvNqd6Ipv3SMNuODk&#10;9MDqfp0HvXoH7XzeR8Rre8ngupmWyjW3lRtkIG4gbxgKy7+q8kD0zWF4V0LUfEWi/wBvqT5MREZO&#10;VyJFVdwGOduTkZ+6MAZFf0lwVFvDKO59ty8uGg3tY3tO8C2F3ZLHaIC8eMvggMvQ+aR9e1Yl5Yx6&#10;FqU+lWVx5gTDwkjKqHGCOeuCGxnPGO9dx/bDaXAwsoGnjgBKxsMO23/dPXIyDk5PWuRup7nVb97u&#10;/jRTKADk849cDHP5c1+gVYRsuVanFQqTu77Fe3juvluIVZgxB2lghwOjc/y61r2kiySoZI3aV9xO&#10;DgBewx1J96yYGgTzJJGIAO9QQcKSfTB696kiu3tXPm7v3g5KjOT9eo49Kx52rXOx002bPmWxg3Fg&#10;VPysWHp656Y96xtZl+12yBTmO3ZgFYEq27hj65wOD0qaC8glwqx7g5JbzAeMD06/iTWdm5kO2YpI&#10;pYMv8OPYj26VrKbaJjCzuLDcXghPkg7OAqjBJJOMnHYfhitSK4OnxsjcREkHABHHuOn0AFSx6Izj&#10;7ZNJscHdCinG4nruxwDjPXNXpCiQmYhZImzGBkYJHrjt9fwqEm0bSxCa0JLbU45ZEUlxJsLOSF5I&#10;7L2xjHFLdS+eYwq4HUBep9OnNReTAkhWFFPyjII3A/Qf55q+97FYeW1kjSSMdpOBtQN/Fzyfp+vr&#10;UEluZQld6D1gcRtDeRZnkYKqgddvJxjtjHIqvFa2luoMoCQhWLEZJzk4yOp5z07VKjo3mF5PmRtx&#10;PqO6k5HHrjnFUVv2nV1s3CyDkqozt56jPc9OOlU6ceqErpk0S28cSbihOepHHPOAoIz9B+dPW4Vw&#10;0KqTnG7K7VbJx8oPQcUxjGYVjm2+aAo6Z5UE4Hp15xU4id23xqTsODyBye574q4x7GlupC23k+Yq&#10;yLngDHA6bvb2qeaKSGQJDsDkfMCuQFPXHfp3/Cori5jZ/OnAAPBUDByOOKpX2pTQlGQbpNo4yMKW&#10;/qfTPNYp2dmZSelh7QB1KKpMjcBiOcn1xxVeTyFtTFLbkySnam44wQfmb6j3qrHcPJZ/Z7hmlWQk&#10;HcQSMn7uepHX6U8XDrPFa7xLGqNnnofTB5z6evPpVRjpdmc6lkVpFW5zuCs6kGRcbg3bBPY/xU9l&#10;zL5canfyQMce/wCf+eKR5YoVktrdFMjknfnkAnqQcdMYqe1geGMujs7MuMthWB65wCQMexoSsrM5&#10;6l/iTJbe7KlbK5tyqO3+tHQsR93J/wAiteVBENscapyuc8n0OOcDPT2rN07Trm3BuDJhTllIAbgd&#10;R6cn8a1CFwVbBMnIA6+4A6ZrLkfUfP1EkM5JAjVRtYptBz24JOaIZHg0xYB0uZSWdWGSEXAGD3JP&#10;PqOKrGG+QfarsySyDbkKQck9M9un51aKW7u0cUe2FG/dkjlWIz+Ofoea1VJ9Rxn2M+0to7FzNKPM&#10;mjIMLqOUPTIHbA4I5rStItL1GOW1fBwMhOxyMAZ6fXnP6VRaaS3kE7YXDdxn0AOPfrVS/eGO3C20&#10;24qQSpGOCduRipp4dXuaPFyWiZgaloN7DZvJZqZNzgeRDyfmOPkxyAO4PbkmudUxQXh0q9QC4w2Y&#10;iw3Ej1f7ox+Ga7JHv4o1+zvJ++kVWYICVA6kg4GPf0rO8YaXHfSJrOlwi7ltXWKdVIDCPBPmkcDM&#10;fHX7w9CK5MbhFbmievgMwcbRnsZMjhVMaqw3YQkDGOpwR/XpUjYKYST5OE+h6jPbt/8AqpsVnqck&#10;CXENq1wc7iy/MAAP5DtRAUM7W1whWRW5zkkcenQGvGjTZ9DFp6jhBd7ZZoQiFlUbgwUsh67vbr7U&#10;iJCkhxkAEElT149R27e9RzxtHCYBL80gwu48hsfLn2z26Vr6lZw2rS3MZH2Yjam4nsozluOrZ/DF&#10;XZ7ot1LFI2snnreW06iWLd5YVjkh+CrgYwPXOfpV3UdS1jWXt/7fcTPbbuUGACVxuYdCSBgn6d6j&#10;0HQ/EGtRiXToPMjOBvB4UAA5fpgHPvmptV0nVPDsKrqSxSNkxYVzhj9727c49qq0uW9tDGdaPNy3&#10;1OfdLe3kRVkKBm4MZ6ZHUDrkf/rqCIurqwdH/vKGDlc8YboRn61MbgEllYyOhXCkY3DPzMW6g+na&#10;oVLD5fmkDHA27QQMdSP19awsa37h5iRSPbqFG/kHoCR7jv29alxLqCEQEJEy7eMjJ/vHvyajvigg&#10;hgt2kErZ8zeMLnPy5OMYI+lW4oi6iG4LIWO0pnK5HdSAMZ9DxRGzC+lwhXba/Zbc7wzBXVlGCRzk&#10;HqeOM9BVWRrll88wywxF1AlH3SqnhDIp+96AjkVMY1Vh5y7kUliOpIHbjGOO/XFSSJJaqq4Vt6hx&#10;twygMMgHHTAIrSMLozqzuzN1NZNReG41ZnuJ1AUs7A4UH0Aw2eAe2PWqNzKHuxOyqpVNisgxtH90&#10;D0/QVqym3W2zKC4cdU6jPAXH8jWFdbbSIFOCmVzyeo9Rkk+/Y1k49SPaq1mEUdtv3RRErvyW3YIA&#10;4PPJ+hGav2WrX+l3VxBYSolpLjerYbdtP3G4GFA5yOSOKzn35aONAREArEdjj25J5qrDDAs4khfJ&#10;wxI2g9u56Ffw5Na0pNaIiU7nTXVx/aFxb3FsY9sJkKyIGKmRjyMdlXG0Ec4613Hgm6uF1DypLdZm&#10;kVP9WQY947DoenA/lXAaPbW9uZTgRPJjLMxK8fxcZAx6AV0EV/JpaR3mjzxny3EhDKzEZBByBgEE&#10;c+ox9KXO78xliYKUXFH6U/sp6Lr3ibx4x0jZpx0WyWZ5pLdifs8tyAXAUhsHayAswG/GQRX7faL4&#10;w01IINPlh81IYxAsybQWij4UsO7Y6kdTX5Bfsp3Xi7UfiBr2veCb9bWyOkWenXrSx7ZLhTP5jRxg&#10;ghU+UyeZgcEKpznH6d+FktbmdreUFtx4wMVw5tdwPwHjFt4u76JadvU9Q1e706ay+06XdG4VT8pQ&#10;cY7g56EfjVPV9D1S0ljNwhHmqMLkA5Izhh1HHNYuo21/4HUT3DB7eZhzj5cg/KN3IDD8sdfStq61&#10;W6vLqK8ubg3JciTL8cEdBj8/51+R5l7zaKyzZHll5d3cGrypNH/q1P3ufvDj8sVzl9Yzywy3URPT&#10;O88hR6nviuz8VQpKTrNirNI0gLc8EYxjB6j2rAnuI7fT5WvJSgliI2jqM+g788V826au1I+toSbS&#10;sZFvdoLfKSZ8sDaBgj/P8qq2Hiuz+7fQMzg4jkCZPQ5LKMbegwawFtLyCwF8F/dMSm488qQOfbtS&#10;RSmW6WNAGbkuQMAZ+6K82WKd9NDtdKLRDqerarqkKtewb7aMso8ncCd3Xd6k44IqHw7a41LfGWGF&#10;AWM5DHdz82epHtW2kNxbwvcRyoisQAmcvx14/lTm1G3mgNxayJ5isV59O+PesPZ3fNJ6lKelkjPn&#10;uI7OdtqlxNldnfcTw2faq8lnPBay3e7zGC/L2bryD74/Kqr3CGdjA/mCZsZPbjnp6UiExoUJIGeV&#10;6gj0Oe361xxcm9SmraHd6Pd6NBpXm/6m6kOG5yGA6Y7AY5NTWxmgl8uXbIhB4I455B/PmvL9UupI&#10;9Qs5obfz7dGDSqpxwpHyKO7N2zxnrXpN0qXFwjqQhlb5EX09OPToT2Irvp4haxXQ4p0WrX6kLmNb&#10;lnmQK397rz6AU+OVc7m+YAcjsc96tb44rYxl1lGQw24Iz0HIqPy4Qm4L3zgdqipo9DBvuLDcmzB3&#10;lRHJgsDn5T2OfWoFuo57xZ7YB84Pucd2PsKh1We3utkKRFBD9/nhj64rnJb69tLSV7PaCgxlgCAO&#10;npxx+tY1cRpboc8kWL/xVpumz+RuDBWI8vnBJGRhu2PyrW0zxHHq9xLaxgedEittGNxUnAOPrXyb&#10;PrWj654pvJpbkw28HliKR9wDjaCxUdCQ2Rx25r3XwO8puDctIMY3CVeQ6ADA9+a87BY6c58vS5pi&#10;MEowu9z0mCK4uA6MP3i4HI7HsPyroNNgt1liW8GQR84HQcf41S8N6lcJqkUmpRiOKdW2krjjp3/S&#10;t6eKK5Z4IpNgQk7yODg9Bmvo6crxueXVSRZu518xlt1GHHbouO4FUAiQL9rbkZA2g5zVi+xC/m2w&#10;KnsP0596szRjfkA+Xj+704ycVvyX23PPbSVjkdRMk11JKJNrsMJld3OMgfjzk1+gX7H97pt58KL2&#10;0sdNayuLO/2X8peSQTTSRho5cudqmWMbikQEaH5QScmvhG4sTdsDNuj4BBQ4IPXjt0r7O/Y+8ZeD&#10;rJdR+GTw3ba5qssmpy3Cxj7KkNpGsa723ZBIYAcck4xgEn73gOXJmEZvbb7z4rjNe0wMo9tT62mD&#10;4yp55HPpVdT5QBduD0P/ANatq9thbzNC54HBH0rF8vdIQpDA4IH/ANev6SU1Y/nervoZt2d7MXzk&#10;HisiR5HkK446g9a2riNclSMHPQ1nSKUAbH3T0qkroafcqlZJJAXxwOOPT6UgXkrgd+K0BHG6K5XO&#10;R2qoitcAnGFHAHc/WtYKxm52Znoojy8Ry3fNMKSFsDqe/Y/5NarRRCP5h+FVjGOgOGHPBraGprdM&#10;rFzjDrn146U6RdzAJyeo9+1KHz8nVu56dacYyEzEAXPr/jXRGXQ5qidx5iZI96YJXjrg+lOiRmzu&#10;Yk9QCakCptCk+9TnIUbMAdxW8SHYtRJwP7vSnCPJ2DLHqOcc1GufuAgLnJ9On86Ztjn3Kucfz9av&#10;lMeQ/9H7Q+GGiv4h1Z9QuCsotlG3Jwu4na2dueVPUg+1fVRtZCfJbayIBhgOM+w7VwPhjSotKhTT&#10;0jVESMRxtgBgAScZAwcnOSe9dvA1yYgSWDhueOMCvNy7LY4eHKisdmcsTU5pfIuIx84QR/ex+f0q&#10;1FO6SMrgnvjpimw4nYvIoQjof14qZoTlfMPKHPsR6V2c3Y817gJWckyqUHZqWOQO3lA9F69jipQX&#10;Zjj5v8KSJ4xmOIbQf1pq4K6FTnIHzA9aasqyhWUH5eCO9NQMWCSDY7ZIPXkVZi5UAqVPrTUjVSb0&#10;DGcY6E/55p0aSoSYiCCcnPWlRRt44B9hT0VjkgYqWzNpsQ7drNgjnoak8uVGOwFhQUwMNjHGO9Tp&#10;uKnPGP1rJxN0Oe3kaJZovm6gg/0qS3hn80xqyjdkDcdq5x64pnmCBWa3ySxzzTJFlmOIwSWI/SqS&#10;JTu7FuNET53Yg45APB//AFVLF9nkwsTZZfTqM+opwhmMapMVVz1I/wAKrrDaWSGRn2qpGWx0J4HT&#10;nFRIn1LaRPGPLTnHrVmFSX+f7w/LFQInyEqc9/pT42k3hWPyg4P9adtAk02dDbKjxnbg88dc1bRG&#10;l4l+TGOc8VQt5IEPljKF+h7VrKuflzkEdCaI7DkiaJQq5JyOhxVuKaFH3AHGCDVCzG1mEx4bpj19&#10;atbYk3IBlj/KtEna4M0Y0kKZWQFTggVeBCsUcZ29+g/OslXkgZYpV+Xpt+vvVotEzjLnjj2//XVK&#10;bIi+5qJPJFtXO4dCx6mr5b5htwfX2rCWc2rbw3ynAHcDPWtqOVXUOVxngHqauLE0KW3jZyoPX61E&#10;cISJDn+uae21WMDMN3UAHqKRpShCqPmLY9cfWu6lIzq66oXbFtxJgnORnt/9epVKL8mMdMc9qpgM&#10;43Zww4FTxvMWG5sDuMDn8+nrxXZTepyVGWVVehXgcYOanRVlQbcL9e1URJ5ZyG3DPT61Y3pIdjDp&#10;3zXZA5JFkO7S7S25lPUHINSs6MQepH86rbGUYjHvnNPQjBYj6dq6UjN7CMBEArruzwTVJxHuwnA7&#10;Cr75AKqeRjg1BJHukLMcY7j0Na0tGZzjoeB/H2Gyv9I0yS4dzd2ly32aJCoQ+aoSVnypY7UHygEZ&#10;J5yBiud+Hl1GukyWkqgsGLAdcZ7fQ11XxZaBtf0yzysmyKWZgOTksEGfT8atfCnS7Aare6mkIjdY&#10;wqgjg5z6/wA6/BeO8RGWazSeyS/C/wCp+ucL0nHLY8y3u/xOt8NWj27vcKAu9cBcds98V07PILVr&#10;S3iDSEbsd/8A6/tV1NP8kGZQMjo1VoY7mC8jjnxuk4znI6f0r4DMbOJ9JgL86KBt/KjjEuVbbhl6&#10;N9K8x8S+A7nULy1utIJLpOZHQ7QrAoRl89cDnjkH2r1e8bbclXzlPlwTyT/+qm2FjqOqXqLagJGT&#10;tG49T7Yr4mpq7M+/oxaSOLh8Lx2Nym5TGxAwCfmAIBGRjHPavQNJv4PDhksIwfLHCMBn5u+c9RVX&#10;VJZbHW5LDUClxcLGgG3KsoYcZzwc9R7elVJ9QM1ksN8Ahjk3j1zjABP0qG+x1KPQWfwtpzXKXZuE&#10;ETjcYVG0qfTpgA+1Z1vDp8U8k8MTOXBUx8nAB6gVs3WtaONNF1qqN50BJiEa5Mnt6D1zXMw67ZLK&#10;upWu5eSAjcHnrnmudqzudlCNzzXxrAlpck2K4cxfxfeUt93H09OnPNeSy6jcDZb3ExYuSHQcKV/C&#10;vVfHfib+15mgeEW+0nPGCxHQDPr1rwrxL4b8R6ro9zrGk3EKSRxN5EZz+8kHADegH15rOUluke5h&#10;Um7M+f8AWPt+k6nNbXhAjRiMZG1T9R1BGCCO/Fa0TX2o6lFbR4mhGM72+5gY6/yrn7XT9RhnE3iK&#10;eOZ88vFnyiR1wrcjnnFLeX13aW7TWbh1YDGCQCPUHrwK86mlv0/E+llG6SW5i6nqN2dNlmmRnWEn&#10;cuMNlcjHPp3zXmGp6zp+g+Gpr/VW3NK6pCGwcE8s2D/CBwfcj3ruWlF+WQS+akiEOGOcbu5J/nXj&#10;HxD0uOWSDT45VaOMlEZuQ23r+uM1y1ad/e36G9NLRM+bvjbrdlqWjXUNtMZols3lkmyWiO8lcBBj&#10;dsGC46NkAd6/Ovxj8HtT8e3OnafY3UNu06+RcNPGV3R8bPunauOOg4wPx/SX4x6BBpmnTaRBBFNA&#10;qwytJHt3EAEGNe3zZw69zj1r4i8L39tHp11O7uLTTWYSBh/qwoJwSPujAwOv51+u+G2EvKUJovFY&#10;tww7lA/P1fDzaLc3Gk3V4lxLbOpmVW4fzGZYmR84IO04x0+tZ+rymGIzXLEzhfLyBkFQSQT6n6fl&#10;W344vl1XUbeMrHHAJvtQGMOzn/VEP1ZVyTtxgHPvXPw2t3qsc0caI8m1kt03AfOuWZlJIVcc5Dda&#10;/YadOSVj5SvjoS0Zz9ldX9hJa6tZ7o5xgq2NxUScBv8AZPcHt9Rz1Oj6/a6Tq+o6sdjNqEbwzByD&#10;LOXwGIc5IkJ6vj0z617D8NPgEut2V3efEqSeBzETbxW04jVXYDZ5rAHdkZyvGM9eK+gfAfgTwl4D&#10;W4ktNLhaW5XaZJ0E7IqnIRSRtKA88jcSeeBXq0cHJpNnhTx6hL3T4Chstdty8OsWd1DbKBJE0vyr&#10;IDxlWPXaQVPqelQX0tnAsc0WVYv8zg/wngAjtz/k1+i/iT4aaf8AFHTrOw+2m1OmlNhX7skXCFX4&#10;JJGCR+vPXxjxP8FPBPhrVrwyNc22mblklEkokikQcGMEhXU4GcDPBpVcJPobUs4g3y9T5VguMTtF&#10;EynAB5HTPOTz0P8A9etBV0qKVrqYIv8ACu5+MnqcHBJr6En+Een+KvFMFutyvh/S3tgiyQ25nKFB&#10;uQpGvLM3QkkKep71Th+B/hbTNQvbzxDrNzcRRKPsKWyxkSOCCxumkG4ZX7qxAHJ5YAc8apNM9qnj&#10;rvlseMyaP4n8QT2q2dm0v2wqls2xljYdAvm5A5PI6HPciorqz1GzuRol/G1nNbP5Plnkh1PzfN7g&#10;9jyDX1NI9wvh69bwtssfKhbbuTcieRlkZF/hZGxtI5J4PGRXzz4fv/B4sbeNg82qC5mjNzOS/mK0&#10;vPOT85JOcDr0rKrC3U97BttsyLsT29y4EjwAYichgu4ewx0/H8qrywK8g+0xKxYBt4+UZzjccdz0&#10;PPNWdWXUtH1VrTUbO8tXWWSKOK+hKMfKfDjdkqQAQchsgMMgZpgTfIVcY3DewZsgBRxx06/kea5m&#10;3sepFxkk07k0+r3MsoFyXbYME8BzzjKjpgdsdasmWzM9vJaSA3ilnjVCAf7rdRx9Sef5YEc872Ed&#10;zI2+WXo4HAbGflB557k1vrcaXYiK5gdJpbmP9+AN2AeoGR8rbhn6dKUX0Nk3JXZw1/bR28kslhZx&#10;RIjM5EPyru9duTgk8enpW5b3cU1muoOu53RSQ64U45O7GDnsK6fS9Q0qyaRHswYps+fkkKytkHp0&#10;I7Dj1ry20vo7PUFsXbymzkRuN5BH3sKck9sbup5+jlAqE1CyOrWU2H+k/u3Q/Lh8dWPHAxgBTg5q&#10;MRsGWGHYW28owzkdRn1/A/Wqj6gZBtMZV/m+WRdxI67uvTn/AAqRZ2nijmtoY0UDb99mUA8hucE9&#10;OnQ9qxfkevB9iBoxIPOhVQVz5aeZ8q7jzjOc9KWEMPLu1UL82F7HrgkZ6kHpQ900SiRG81flRBEI&#10;yrF/lJZmwU2jk4zkcda9Nt/BUt/4Ss9V0grqMyt+/kg8zciLwU2OANuQCCOTTafQxUNbnncXkNJI&#10;Xn2PuVCGGzB6YKNg5H196iu2urM+VMPLiTAJUAYz0J9fU+1dpHpmj60BPePcTTzFjMyuCkZfkbeM&#10;rgjnOa1YtPmsd8HkxtBaIJHZZPk5wcEH5jnuB0zxWerOuELLUw9E8IQazpMmpXstysqSLEVT5Ew4&#10;JwVYYbcBlSD7da6ObUbHwatv4X0wCa5iTzJMOu5GduBIo6uwG4g445712tl8U9Ai0+WK+skmujHt&#10;QRsUyxJxkcIMfwjqcV5U13q19d3mrXvImmDsCo5ZsAEFeTgAZ3Yz7Dq5QitUzqoud9VYXTraaDzt&#10;XjafzbZzL56KcI8pPLDkE88Z4HHFGnK81/Be6xJEZZMs53jczBeDkEZA79uuPa0stxJpH2nUZI0g&#10;JeIdS29T1KrxgjB5yQOlRWCC4LSMvlrbqru0ikqpPTnHI+ma5px0O+na+pX0aw0pbm3kvbx7OCZt&#10;nnCHzA24naoII4PIHX1NSXJsWjlAmE1vFKICBjzAXyyCQLnGVUknt3q8ur6Zb6C+gzRSSXM7F0aN&#10;lMeM5DDJznOMHjb19q1RrH9pTabBb6SFtrN13rI0e242DJBYH5snGSckDgEc1EZpLlZ1Pmcro0tO&#10;+J3jzVr2DRNGnCrbfJFJHGqbYFAUhpTgvtB+XGTk4roNZ+H+neDdDOoa9qDTNM7W8ZRCgEo52KGy&#10;zNjnJIGeec10Fr8U/BNixfTPD8tmzocnMezco+XKjLn5s/d2r0zXlet+Ib7xFqw1PVEedldhBFIw&#10;SND0JMaEoN4Gdw5PetK0opavmZ24OEr2tZF/QW0sW5udZuJQfKKwsi4lWXG1mK8E7Rg4PTqO9Nt7&#10;gR6V9lllEkojba7gOec5OeOKj3SX1zHf3u2CNQ4OwEEFhjAznP41QjvBbWA06SIMjDKgkFsHnBP8&#10;64rnrNWd2R2qW7FZpUZZG++wOTIP4c+vt6dq0ftF7AjT2xBO48+g9cD0rJM2R53IdTtVV5wMZGPo&#10;RzVu1tftcyxicxhly+eSG2kkKQckDr6moiW3cyrmL+0XSe6csQXVQSR8x7r6HjBzQVmtmMaIxCjG&#10;Rhsjrx6ema66/wDD2mx20a6VK4uFUE84QBfvEA9znn049652CO9bbp1vEZp2yqojZJ/H/OKiej1E&#10;knsZhVp0iAG5GwdwIwp5yCOufQ9MCui8NxaVqF5LqkUa3EVupGUPyiTHXGAPw96mtvCWq2+qLa+I&#10;NNkbegb7OsmxiQ3BG3BHPPoeR04rsdS1W08KWjaJpiBLy6jJunVgFg3MVMa4GDIU+YNyADjg9NoQ&#10;0u9Dkru7tHqYvhfXrzw5qT+I9HzCkqMjopxujLAlD37fyr6g8NeJNK8b6CtxdlLe58/y44ufM2KV&#10;KOp92wcjoea+KrqwutJMEtwihLgllIYNhcAAFeoJ4PPH5VLY61q1pcpBpTrHPKw8kSE7EfG0FgOx&#10;+hrpwmMdJ2ex4+Z5ZTrxu9Gup+z/AMLviv4pj8Rw+F/G96UhuJMi6lwrb/7mTj7wHysOBjBzkV9d&#10;XV95kaJLAw3HKu38Q6g/j6ivxX+HfjbVvEGmR+GtcuY3v9IkWQ7WVopmOGEjtJ837th/CcDuDzX3&#10;38BviLrN1NdeDvFU4eO4lM9vdhizR7hl4cN8qx5BZduOvAx08viXhuOLp+3w2/Vdz8ozPLp4dt20&#10;X9XPu/wJ4cs52TVjIAwkyvooX+uT716QNPk0u/W6gk81V9eQMc8Y55r588E+NtT0JJtBvlDWsmCs&#10;+Tnb06nswOeMEV9Q6b5TeEre+m8pQz7GCsPNzk/MF6hcY5J5r8gq4KEla1mji5pRd3sdVbXltdaS&#10;RbBUKLkDoMj5m+nrVnTdTt7ZfMuFUOcYbrg4xx+NcgDqF2y2+lTN8/348Aqe4LY9P/11XuryO5Ec&#10;ELfIZApI6HBwcmvGq0FGV7HRG0lY79tY8jVV1KXJBARSTwuO/p+Xatq6W1vfLtsk+aQWxzx2IrgT&#10;tlP2nCtGp2gZ+YkHGdvb/Cuz0i9FzefZ0YK0SF3Z8AFeBhfX61x+w1afUyqQtZosapC2i2Mf9mtv&#10;cNtbd0x68dh3HvTLTX3SSOfUyApwAT09utY2tajf2mmXlzqcLLFJk+Yvz4HYKB9M4rkvh3qLHUDq&#10;GtwC5tnJCIw3oQBglgeCfXt2HrWGIrKE1CPU09jzQbZ6BqEz6gHg2llJG1gOuDkMD2rBfwnpOk28&#10;upQySGYoQzO+4E5yc9MnPfrXVxaxa3WozsgP2UHMRxjCjjbjtjsO3ArC8ea7ptn4RuNVlbBhZACy&#10;kj5nAHA5PfH0qqnIourLoc6jLmUV1JfhZ4isdLv2TU5T5rZKxopzjbhmDdCATwvU9a98fXr66jMN&#10;oxKZOSWYYx3/AM9OlfAUOolNYGuaHILeS3Y4lHzMNxyeDwfpjFe0XPxZRtObTkyE3fPIT8z/AO1t&#10;4C46nk1zYTMUoOL6fiGNypzalE+h5J7m6uF3pnHvgY9T0rdsr2+guUtbgDAHBOT8o9PrXgUHjawu&#10;rKCxN2rzNhMFssATgbs9c9jXT6fq91pGogzEzKU2kk4HTjb1PFcUsRHnZ5c8C46M9gm8R6Ldah/Z&#10;VuzCdSAA+AGPcD6d80+7a2nsWj1BCdp2IqdQSck59BXEtrnh+F47q6dBMPmXjL//AFvqa1PDGr3t&#10;1qi6fKWcvl1XaBx1xx7fnXr4VxelzyKsZRexFpbyw60b6UKIo2yijj6cfrXc2t6brfLECC7FSPeu&#10;aubRZL6WN9ysrYCkc9ehFdh4e0aUbmd+VyQMcc15VdtVXEtu8bs1LSzSRhI0uW4Iyf05rMl0e2W+&#10;ZrhfMZuTknGD3AFdZqFmlu6vZLiFFUEerDls+vNY8E0dzcNKxwcAc8YpN20IceqMUeHpb3Vo7K1G&#10;wPwo7cdP161yd1p0lgTbTjaBIwI7gr6V3Opak1iPNs9yknHmeh9j6+lZZeCe3DXB+ckkhj82TTSt&#10;ogi2eA6xNO+pPHBhkbG1gMKMDgEnua891Hwk0s73ouI4iwZnXYSSfUH1+teqeJ9NS3WWdM4Dkuq8&#10;Eg98cVh6lffa9KigtR8sKEAnAbHGAT/k1wygndSPUozatynmlibe1gEfD7FJ+YZz6Z96q2q20cR+&#10;0pnzGB45Ax/+upbVozOxlhDHnhsY/wDrfhVeSW5c73PDH7o5Ax6Y6YFYwdkmepGK2KOpWEcEhWy3&#10;SLISTk5257f/AKqx1k424xj5SuMFfqPfr+VbEaSxXJllZnGCBnPPHXHrmq15HJjzo1Ds/XBHH50K&#10;ot0TZbGJqF7KJEthlQRzjjH19jWPcttYLbNkAcnG3v8AjmopLyC9u5kj3LLA3lsG+7kjqPX6dqbe&#10;3dvpNq15qKnaiDhSMk5wBk8c+9KliFzOTencxnR1SKs0zNCyy8AA7cf0rkXuIHbykO4EHOeRj1/H&#10;86w9b+JNvLYXFnbWDJcyKTCd+9Y+ccsMHPfkYNUPBra3LFI14Y2VSULchiGHOFHAzjj/AOtXoYbM&#10;KcpqNN3Jng5WcpaFfQ5Ul8SAzfN820A9BnoR+Fet3Fj9luo2U55+o57Vy+n6RaWuqG7QLHIpVhkd&#10;MDqfb+teixxpJZL5gyxJxzwPQgjvmvp8spfu3zPU5MRbSx49ren3beJ2urxh5cqhSAAGKj7vzfX0&#10;qqLeODIUkbvXsOw+leieItJa4sYL1CAUYqx/iKEZ2+mM8154hlIZgMFiQucE+g/KtvqyhJmsa3NH&#10;c7jQGhvAkcnyqx24PYg9c+36V9ZfDKaO+16wWOVyYriNEP8Asv8AJ97HTPyt3r4di1C8sTthBGwn&#10;PGa+0PhTdwyXeky8W8paF8dAMEEDJxznB5719Rk1dSkoo+U4gpP2UmfrbAouoY7uYgu43HA98VLG&#10;Np+Xk8+/epYEkNqI2XoPvAYLDk5wP8mo0jA+boBX7rRT5UfznrzNj/lRsIp3ng+2avrbTrKpZevT&#10;/wCvUUAZ1OTz7d/8a1MvGTtJ+h712QMZIgWBoCzkcN8px1xUjybow/8A3ytTGORWCHiNlzyc8/hT&#10;hGnCnqPxzWiRLWhnskrjeUy56D/CljlBVYzyMZBqedRtA649P1qKYqhXPQDpXVTjornJJq9kQzIA&#10;5TueDx69/wAKZOzCHanzMO5p0zD5Ux90ZJ+vNV9yvkOe1dlNdhSatYrSXXChs47jHeoku/KyjfXH&#10;TinXEsUILcN6n+mKxvtJkmLMpYHoD29vpXXSdmcsy/PqG59qNtJ6ZGapbzHud+e2R6mqUxyhbjH8&#10;PNVlmnZ9p2kcnB5rs6nNM1bh1RQWOBnkDrUSFpXEnXkcVWErSDYy8fzpVIQgKM9s10U3dmTRrSuu&#10;MjkNwT9KpvudSqgdPXmo3LEhUbkAgD69ajkWQAQsMg8E5710RbWxjUiJIskOROQAPSoJfnbhcH37&#10;1F+9+aIc45zVe42SARkkjHPbPvXVGZzKkupEbjGGQ7vp2rptCuleAwZIYHOR3Ge1cmsXk/IgAJ4r&#10;La/nTUFtY1Cpwctnd9eK6qdexlPsj1yYFFwxPB5z1FVXMaKQ/wA+ePWrCBjYxzBhJkfeOeaottZy&#10;duOc+2a7ImN9CnhEjkbHVGA/I4r4g1DTWtPEt7chRG1w4dyvOWxjdxxlu/fNfdIVTuBVdrDBHTNf&#10;InxVs20jxaZk/wBRNhUxwdwxyR0I7e1fB+I+FU8Cqn8rT/Q+s4HrOOLcP5k/8ytp7zWt/DIgIVgF&#10;JHXB9fTHWtXxBpNtbatZ306hsq4c8ZJxwD6jBJH0qtowE+nxeYSZFzuz35yP8K6rV4/7Rs40dMqm&#10;CSOD0/lX8/YuKnHU/YcLJp2RxWniK5uzb2xxLuPHb5emK7RtQ+y2jNcHcI8A/T+dYuk2CWWome1j&#10;wmwh/YHHTPep7yeDUIJ7a1Awx27j/h1r4bHU2j7HBvSyLYl88+ejbCo3KRzx7f1qpZatp+nsWmmI&#10;kByqHOWPfnn8a5bxJI1haWdraKGkYN5jAkBemOPfNeSePtc8SxRQRaEgMzyDznbnKgcIq8Hk4JOe&#10;BxXj1avImz06VBydj7t8PX91c6UmphQEmXuCMfUdQcY/CrQ8SQRXcYnbD7yoHT8fyr47+Fes+J9P&#10;uxBqm5WvFOYg5ZQyHhiCepGfoMd6988W6Z4jvLBJvDUe6942kEDBPTGfvfSuujiHKFzmxNFwlY+h&#10;IdVj8zerbeh4rom1C1lijds7s/MeoB9q8u8P2eqx6DB/bo23QGJckEkjjdlePm64rqdOuESFvMJI&#10;ODg/yrtjUbPPeh1Kyr9nkuwRgHpkE15+virRpNcOkxyCa43MGCHO0r1DehHSq+oyyx2zxJwSCQAf&#10;Xt614/4Z0e8tvEFxqsspDByzDOW2k/dYnqOnuMVwYnFNNWR00KV1zNnrGtaBZXN22pWcaiVvvnJ5&#10;OMD8vwrnm06P7CY54yVQ7ip7kcjAPauksr8X9pIUyWU8j/69bOqokOisqRea7rgEDkfj1rP4jupS&#10;tufLXiHTrI6nI0ceBJ8wXoRnsMdvas+21OO1kOmJDtLjIft78VqeI4b1da+0Sod0aqCPbGRz059B&#10;VVIb65VZo4gXUdDyQD159K8aV+dn0NKS5Uy5avPJD5LZVQe/+FWrGBrW/SSWQKMMMH0b+tK8TG0E&#10;jjaV4Pv/APWquqyTr9/gc1ukYTqq2pxPirQ5NN1MPaxsVl+9lxgHrkLjnP1rxjXUvrjW1t9jbgBj&#10;APHrz0P0r6S121kubP7bHJmRMDBPBB9vWuT8S217HZ2s0UW5lzzkZHH4Zqnh09SqWK5T44+IWvR6&#10;berFcSCEWUfmSO3ybt54w3fBGOOQa+Kb3wWIYZp9OmW5sNQeWa4jlOeZG3bUK4655Yn3r7s+KGn/&#10;ANqalIurWyuxQf6xN3yg9hjHX9a8a1aGKC1itreIRRomzCqACvp68CvAq3Vfnk9tj6rAV/cSXU/H&#10;P9ufwFLYfBDw/wCJLa5NxHpOuoZjM6LMVuA0KBEwGkIJyVXlV+baQCR8sfBHxTpmmaRqHg/ULVoJ&#10;2uBKjr8yStgnc4P8QU7FYHaRnI3V+mH7WekXr/DfUfCFiq773M0cx5aOeDM6bVOQGcqE3ZG3OR1r&#10;8uvh5JaaxZ/21uxcgcBizDawBbBxtJJ7ZzX9EcAY9ypRaWp9RgYOeDlGe1/6/E9Du3MV5JdtneGA&#10;2A9B0GB2ArJMjXc0zQIwbcQQcE8DG72q4XkkACjAjxuOecHjAz6/lUrCO3tGkn+TeQQACeASMkjO&#10;Ca/TqjYUpcsdTPhslEe2YM/ln5AoI5I579P61HcWUg1AgyLgBcqASxU++cAZ49a3SWChYyNo6D0P&#10;ov171Umt0muOm3AJLAdCBgZ/l3qXTRpGs7mUmjW0LtdXcvykMAqg5wccADO49x0rcjsbCKUTIzqF&#10;UFgccjHGRzz9f61Yihazsw0R8uNeh6/N/ET369uwpzy6fG8jFN6rjBDcb1HLH1HpWvIiHWk9hk83&#10;yOiKxV+QCCz4HQDoRnqTWILbz5JLeyiiiMhxvI+UegLdPw61vTSxOcNJ5nnnIwTzjnqBkfy7Veae&#10;G3CWj3D+Wy/LDx5bZ68A43fX8MVi49zSDstCDy2XaY1GwbtrNyWwME+3NVXinSUhokAjcfexz9Fz&#10;nPpTrzUrCJDDpv7+5LMQS2CoxgcdM5/Cseyu5TdN9sG4KoLkcsWPpn0HpRVV3YcVJao1L0RpK4bl&#10;t33T3749vbirLXM8zfZbqMucDGCOF64JPO31Fc7bTTB5BHuYjJLMQCc56n19MfhSW1415GZGPAIJ&#10;IznAwRnuT61TbSudKXMtTcmgDXSEsV2vtORnbnq2e49e9J9jnjgmn3DcgwCMkkHj06VAlyrrLsQh&#10;35DA4UqeoUdRj/8AVXQ6NoOi3qMNVu/sahSyzSZKI+MKuBnO7pk8CpSd7IynX5Y+8cozQ3SC3RFQ&#10;RngKu0Enn5j3PvWTPaLPJ5rHeAApC8rx3/3v5fz0n1IWMk9rqitiNMuV+dQnTJIzz6d8Vj3eveHx&#10;G0tnO5ZYyREFId9xxgLggMvU5NdFOmnqzirVl0LzSx2jk5XZGu4kEZA7Y7Dv9arTNp0mJCA7sw+c&#10;D5VVuSQ449qsR2pSGOXC7Z0EhUdQCOMnpu9e1PeWOOJVuE3gLtCjjJHAyfQ0pwstTl9rdaDUjgaY&#10;Tyb8t8rPnjjnn154qeNoC7SRBPmwMD2H/wBeoQ6RxN8pbdyD0257exHr6e9SRujH5Ydm0naDjccH&#10;sf1/+vUq3QpVOhethFYo628ZVnwzhSWAK+x4HWryiKOEy3QUsQCNzZLD1HHGO/v71gie5iC+Zlo4&#10;0BxwMjk4x146c1cln3Yt1IOV35HQZ9z/APrNFrstVb6I0ZPPjgVUkwJFBI2gdDn8qilu4o5WiuvM&#10;cvkoEUtuIPrkHHtWbZ3lx/ZjSsglOQPmAH+rbKkZ5HX/ACKnmu5p4ZRIAFB3oCeQT1P41rfQ0SuX&#10;7L7DPNNcTJJ5UagKP4mY9iBkKO/JPFc3EltagTI7Mw+VgWJGBkkLn9OK2fIN1HBKoVZYUOW5TcTy&#10;QRnBz15FU7cbozLcRbHfDbQwOGHJJyO47UrJ7FRSRBZXsd5M6LIHG0EKRhhz3Gf58mtSGyWSJlhc&#10;RpLGQwXBLE/ePPUDI4NVo7azVzc7NxIBGBk+3+fStSSSWGES3Hzyc+aVICE9tvfnI/WsnDT3jqj2&#10;IdHg0zw/pkpijadLdPuMm4uQMHOOSx6+nFeWaGtt50Md9cfZ/O+feVyFYHocnkjjNeivb+Qn2ma7&#10;MQkYOV3AcgYzxz7Vj+JLKa4kieTaFVRjaQT6gnGBnFeZiMO3FWWx7GX4nllyz6mPPG1vqiR6fIk3&#10;lnGY8NHIMYUbfUHJODwa6zyE1bwhcy3iu1vEWjcHKESqPm2sB/AvzelcfJ5MdoquEiyOWyF57ZOc&#10;D6Zru/AqNBoV5dvJ5yLINkAbJkyp6E8Zw2QRn34rnoxu+VnqYqdocxsfDjw/oVnpJ1Gx1Zrh2UCW&#10;2ZTEY2BwgZyT5oIwwZAACcN0rifiJ4mi1PV7fw9bWjKQ0hbefveUobMZXkFRyeeRXeroemaNdo80&#10;8VtcXMQJhIB2w9QSgHBJGFKnsR9eL8VPBrulNPZKqxxyM1tN02nBBDY5y4yOOOnatq1FqnypHFTl&#10;F1faPW5wsEu4hbg7hyu4EAjb6+mKWB3SIi3BQZAHoV43c+veqtg2IRsRhlRujx8xYjIOenI4q4jY&#10;jFrCDxj5Vzkk9wTxx2/WvKUbo9dSuOR1IDKd5Un/AFpLAjphjnkdabCr/aMqwCrkKvLYXHXnOT70&#10;5rhDJI0EnmDduII5bI64AHOetTgje9tIA6gY2EkkZPA+h6H3ohZPUyvYY5khDKA0fAxnGSCeeO2e&#10;/eomSTzxEcBJCFYs2MdfXt6Yqxvb7CsM/wA/llkJJz8uSQMHpt6VnSTwtMBHiZFwzMCcA45APqO9&#10;Pm10ByWwsoa5RHLAICcYP4E+5xWW6+XA5jk3JnLBQAgA6EY5z3NWftSuI44FP7xsq3ZSASufTJ49&#10;qomeSKGIyKh+9uHQmTIA57jHOO/rVpXdzmm0kVlia53yxhuQRu3EbgTzgdM984/GtOaLe6C1bzPN&#10;T922FTKjr04IAHI61TYNHlpEfONw2DjJPp16flTJYoQpt5HVFl5DEHzA6jf8mOjnHUY44pTutioV&#10;EtjWhbylDXUkm2LO5UCu7egw235c9WHQdq7jw14Y1pb6BLy1xc3zxpaRupZhJJ0VFJ+Zn6c4HIxX&#10;ncVxDt+03Iy6uAVJAchhk4zlflA69u4r7Z8EeBNc+Mmp6D4Ve4RoXZba1v7ib/RrYxJvj3SIfNCv&#10;grkDhumTgVkk76HJjsaqUOaWi11P0R/Yk0nXtV1nTbjxDYT22p6tLcQXEbxtEqRQxnygUIXGQCWZ&#10;v4h0Ar9RpPhjDYaPbHUJyiSFikkDjK4bkMD3JHBz0GK+G/gQPEXgrU/7A1i2GpXc0AlTUrCWa5gx&#10;Dth+9IoKEIBlZDuJO4bskj9HbCWK901VlG4qOVOc7c9cdRyfauTOZxVNn8659inUxjqLYxI7m703&#10;SGsbGVnhPDb9pZvU4x/KuL1i9so4TcKuGVcBQCB9P/1V297ZwTzSy2A2qMjg5xgda4G71SSSFUs4&#10;DNIjjgkc8dQD0xX5TjHbc9bK7PU8pF/calqL2m0/uyWCgHbgdj75/SuU1E+bc+S0+6TBJAwcZ46d&#10;sV6fLqtxJdi4kwGc7u/btXlNuslnfzO6FzOWJzhiCx6Z/HrXyWLumlufY4eSd7Iti5vbXQXsniDx&#10;/MwZQSwHBOfx7daw4lRY/LUBVB6D0/8A1mtq1vbjRla7mh84SHG1WwcZx36Z71jO8U+ozXUCNHG5&#10;3qkhBK+vPp3rzK6fMjpW5ftIYfmBxuXHJ5HTr9e1cxeWG65C2zLJtyNzNj+QxxWsyJcyKs7sISfm&#10;28Z/z1qd9PRbsWtgcwgDMjcZbJ4GPT1NZ0oO1uhcZW1TOZitbrT99vNhyQG/d5IUf3c4xnBycVai&#10;uGnZcL+7dcZHJU1cmt52Bt9wT0GOODz9RUT25ggVrdhleST8uRjnJ6D8aUqVn7uxcp3epe8J2dnL&#10;qE9zcMWO4qEAGwYHfvn3rvJJII8RwwhAwyCoJO1vXv71l6Ba2dpZO1sd65Mjy8ENnnj0x29adLI0&#10;/lzSbkBBCseeB7itYwdOKvucdWfNK44W5twwTaqscAcdzV8aT9nKBmO1vmZQec/T3qhc29q7hoCc&#10;7RvbPA9Py9unvRYRTjUY4lkJD5BY85wOOtJU0pao5Kjursq3GjNe33lxELH5gb5j94eg/oareINK&#10;utDtWutOAkUoS4xnHrg/hxx7V7JNpVvaymO62tJGgY8Z+8O3pXKT2ckwmt7WJ5PNRlKopbaGGM+t&#10;OvglFO27POeJu0j4QbwXpmuQlNKu9ouOiBizhid+F79+V7dsV9U+GtCttA0mPTLeHbsQIoGflUD7&#10;vt6d61NC8N6Hp8mxII4ZBhpMAbiw4znAIOe//wBat+K1KO+w/NjkdBXlZdl/s1zPc2xmYuS5SAzt&#10;PA054CrtwRyuOhx/kVvroslvGlw0md44jwe/fHr6Vzel3KX7OsCnj5SQMdeoz/OvU2GNvO5u3t7D&#10;8K93De/717nkVq7Whh3Gn3Rg8wg5UZ46+w+tTIDHaRBlDNgZHr71qNP5W5HO4Djr3+lUXkbYYZQC&#10;zcg9Old/IlqjiUmzIuxNET5uCQO3+f6V7z+yP8nxvvbeOP8A12g3DB8n5WWaFSvTGXDDk9AuMZOR&#10;4PPb3RjzED8vbvx2r6q/Y48IM2u+JfH9wzPLHHa6fbg5IiEymafbjAJcKgOeVC8feJr7jg2lzYun&#10;be58jxY4xwdS/ax9sXsfmOWyTt/xrJk3IflBrpZIYwc5PI4rOEflN5hr+jYzTifz1ODTOYllJIYj&#10;pxTJLO3l24OMYziuikSOfggD0PvVRQiYUgCtIa7CatqzLkh8oEgAr2xVNInJ3IM98jnjFbUypt2g&#10;EtntVV1YR7gDyfTvWyT6mbV2ZoRkU7hwf5VUmi8sGQ5xn0rbOxsP09utQMCwaXrx92uiERSdjDAH&#10;mFcHgjntj1FSsNrb4+MjmnhSu0yZ/wAKlMYMZfrnjHSt1EmVQZ5DDCPhTjOakwRJkgdOTSskrH5G&#10;6dcjt6VKVK/OAP8AD/Gt00jHVscqoh8x+Rzn+h/CnnaDx/gKijQOfMZiemR0qVFQuBtJI96amEj/&#10;0v1ZhiZ0ZiFGDjjjkVv2XmC3AdsDP1JFY1qjTkpu4PI+v86047l4HWIfOeB/+qo57nHFam9J5W0A&#10;sB6YqRQ4DJkFR+dRQRLJIWl+UDkehq0wRjujySo5q4xRTjciQGPEi568U9WjlbkdevXrTj86gISu&#10;OfakkndQZDgYPJA5P40TRFuo0Ss8fB6E/UGnoSYtxOD2z60qj7Q4YjcGGM5wCKRt65ROMf5zWdrC&#10;UXuyfy8pu9OaWElZcy8DPQd6I2STmQ7Rjt1pwBPLDKdj3qGtTRySRIsaqzOjfMe3/wBapo2GThgM&#10;cio4o0kO6JskZOR6CpW2vJ5iLt9u1aKN1qTzXLICljIyjPT2zUfzI26P7vH1FL5Ydi6nr/MVKnnx&#10;ne3OOq/59KiaJemo53BOV4pqnEhEoPzjjH/1qNvmAv0yRwvQU8RS7fNJHy8LjrWKXQq9yBGVXBhb&#10;IIwT2Nav2m1VR/EvfAzyKhS1fy/MaMY2429Px+tJbwtECAPce1NxsDdmblnEBGN64Q8DPNaTRhgH&#10;VsYqtZRuF3MOOwqVLqFGLNnaOMY5qooueupMDI2CxBYVdM2GUYzkfe6H8ahRY7grJbghTjg9atGN&#10;ZEJIyvQjPQ1bXcwTHKblXRpcuF4we2f6VPhkjzxsOfqP8arSSOmFGCO309KsCIS/OqcHvnv2oasK&#10;My2V8hQm7IGO3XNXI5fLiJZCg6HnP48VUXaj7Jo8OoyueQf8KtNcyBl+Ujj1700rjZOQq/OG5x9D&#10;g+9IshYbi2Ceo9BUQltzhsMepbnimRNKRk7VOeB6j+ddtIznHsW2KEeW4OTzkYx9fypu1tw2ndyM&#10;fj359KC6qAyHjHbn9KcmWcfxYOR+P1rvpowaRajBZyTwD/P15qeBE8uRWf5kwfw+tVnYnAjPA68c&#10;9as+XGmZIifm7dq7Ydzlki3HlX35yMdKkEm0soTAyCOOlM/eKpUjB+tPk5G4e2MjpXTA55x7C78D&#10;aTu44z1P1NQ243uyy53HkA9vT60/9x/GwGTxUauySnyM5AOAe/1rSMdTOGqPmjxxuv8AxhJe8gxW&#10;8cWV4+4STn33V3nw8sbm4m+2z/IJlKqOxx3H+etYfiewN7qt+0QzAZGVR/F05Lc9Sc9K7D4XwXT3&#10;bx3GT8rBS3QKMcD04r+T82xTqZhWqPrJ/mf0Hg6Cjg6dPtFfkekeX5aCLklOTn/PNZd4ltbSl7sm&#10;McEN1ySOPpXQX+yPe0aZZOC38/evO/E9wZPKt7qURqfmz754/AV5mNqWg2duXUlzoyrG4e4vHmuW&#10;43DczHnjjNdbNJHLCsSSYVzwQSBz3yO1cBDaTI6wCQbeMsO9ddbXzSQpYFA0MY2AHtjnI+lfH+0P&#10;uIQ0GloHTz7zbKiNtV15Zdv8QbPTPamzW/8ApbW8z8scDcAPmI4z/n8aYxkCS20ibbabK7v/AImo&#10;IUt51mEQMkRPDnIJwPQ1m7vQ3jG5FaaNPcauNN1MbQjYOTkHPcY/OvLp3udN8UahZaun2WJ5nWLe&#10;TgbcbOR6rz7/AFr1zVpZrHSPtihlY/LEeuW9OvYV5vfLLebp7rLM3zEfxADofpWMltY7sOrGPMLm&#10;aCTYqTyDlRIcA46c15BqV5qt9FL9rcRSeaWMaD5QejdDzx+levSyWMdjNceaTLC2QPUnA2keneuE&#10;ubbSYbK81TW3ESKNw2kj24Hc4+tDuelRVmeD+KdGstHtluLwtKsxwCv0zgZ715hP9kLpFbIwKgcH&#10;G0E+n4V7D4is9R1BLea0bzdOOTuLDhudvHuOncHg15WlvFY3b+Zlwv3mYbfpg/1rnaSeiPoKEvd1&#10;3OE8XWNrZ2MepWF0LSZmAmj2hhJnuG6qQBjB4PYZrwrxZbX3iKABIDKse7GxhuDHvxjqAK9s8W2F&#10;tqkuyJtgOAGz1H+0Dwa8F1e/k0i+k0axYt5obdKmCQexB6Zx35xXNGClVa6HqU/hTW6Pnn4ymC50&#10;+HwwYZBIhimkjV9vDAmMnH3uR8wPBxivlqC7a18N3/hiNBFBeybnYgBiwGAAf7o5wvufWvo747X8&#10;dnoi6pMztPG24Mg+d/LXhWPGQM9PSvkjwvr8Wt3MVhdsGkmbcpCjG7GQRgY9TzX7V4bYZqu+x52c&#10;S5cLdHy142+HWqw3xj8PQpI9uzpKWk24BwUMabTu6nIzXtXw/wDh34V8DeHLd7iyhS9EpmM8nzTB&#10;2OCSx4ct7jCg8da1fFsFxpMtxe2O9w0gwCd4DdcHsA3RV7etedrqWqa3cJDdq67UZtrjf0+6pbp+&#10;p/Gv3ujgoLU/EsfmMuflufRsmvwrB5urW73AjTPysFBYfwlse+fc1m6RcSXlqUADOBn5h1U8/MPX&#10;HH8q4qz1Wa58MxW9+oEiOCwbj5RnHAJzgkfT0rf0y5W01GNCCpYhZSzEAKBwQDxyf0rSrR10Kw9f&#10;midf9qsC8TlGSSJvkWMcBjwACOwHUGtOKC/uPKuNRkS4i5DIVHzYyVJ5P3evPXFZqNBZy/a4VG65&#10;T5zgjAU/dI/2uvvVGe7XzXg8pYpM+WuTjAPOV5Jzj/69YuGlmaKLfwnJXc8V3fPqWj+Yi5IjIJ2/&#10;3dw4GARwARxXMavBBbRXF7cIZZJU6q23af4ceh9fWt61gaW8NwXMWcoqsPnJDfe+mPXrmuU8XWGv&#10;i4tTZySlRI4uCNqjBA25zzyeAF5Az2ryq1BxTaPpMsxD5lGQeF9e0RFt9J8SQpdQhS7xsNq8cSKx&#10;zlht5YAZ9OcV81yX8emNpknhy1gt7bS3la3RlO2VVl3RnJw+3bwCeSTkGvYY9KaTVJpfOXbCWJAx&#10;uUOuOM8cc561ELHRtc1i0u5QDbwpsZXGY3QKQFfucnuPUGvLnByZ95gqsYy5kYnxV+N/jb4o6ZBo&#10;2otb2Gj280l1bWMSjKvJwqvK3zyiIZCsQGJYlsnGPI1S5kj3RbGkx0djtyeMcc//AF690Xw78KJw&#10;NF1bQY7a4aQJFqsDyLcW0rHKsSxMbxq38JXB5HHUeZXHwo8e6Vq9zF4eZNStbSUpHdJtEcyHBBWP&#10;LvyxwcHHpUSpSb5nqdVLG04+6lZHG6k93HaiOEu86uQ0asQq4IAULj5iB1xWqJLCPVZNMvbv7GFg&#10;3rIieZl2A2qY8c7j15yAM1Dreg+Nhc6kf7Lu2FmzRzFYWwsyjbwgUucEkE9O+SKwr+w8OXepJrdj&#10;Lqml6sIwZYJLUPBJIAI+XkdHiDAHcFDMMZC1pRw102zys14icK0IU1e7SOw8GanpVprkU3jSyS+0&#10;2MkzQg7Q7KcqzKDyAeNnvz0r6VlX4H/EHTZrKxto4ZYjulgBKyLF0HXhogDt5ORyDxXyTBtaMQ71&#10;VuuCSCDkdeOc5Jrq/DfjXxP4PjRNCnSCP7QLxSsETMZRxne6lgABwBwe4qcPiFHSSuj6yNHmjdb+&#10;pX8deHdJ8C6tGLa5TyL53kgV1GxI1PEZJJGB2BOQuOvfk0t8QfbrF3nILOTEN4VAPuKB/CvYDucV&#10;9Ew/F3TNQ8Ix3vxQa01jV1QSW1haW4SeVBO0X2h/kMKnfksqsHIGQoRlavKW8UT2fizUvEOn29va&#10;rc7BbpFGAkaqOAqFiEDMWIByQOOc1hiacG7xZ6OXYiTdmjmrKwLQtaTFIZU+YCUfKjEbtrkZBIBB&#10;I/DNbNlK0bPYwzM9vkMJIpGi3EgAqcEZDHOMj+dSSm1vPMvL5iJbpiWdR0dx82FTgBgAOmO+aLGz&#10;h1GWKzADKQyleBk4zg5II46kVxqJ7MpJnodpbfYyI4YhGmPlTaOCvv2x2rNv4LtbW62S+bOAzIu/&#10;lN38AHO0YyR155PWp9IuZ5i6XNyrb8Ftp+bJ46k4xx0qC+1jTIbK6t1eQXO0rHs24kY43EMedoB5&#10;HB/nSqrS5PKeWTST3Er3WpxFTCz748/wgjG7sOmcZz9DXV211eqkttpuxBcD5whK7wuSN3YkZ4BG&#10;a5hxcW1lDBdJvCuNwTP+rz8zE5Jx3bGfati9/s4wQ3+jtGJSWVVyfkyuMKRjbkdNwPX1rBO6OyK5&#10;TasbDRpV87VroQO4YQW7DqyrjeexIIGD1Aq3oD6SXibxbctFFt3yiLLbnAxiM9Tgnv8AXnpXKxyK&#10;IY4dvmFMfLKGAHHTeBgHuD0z1rVuNM8+DztKcXFlJI+ZMgP8nGc9mGfukDFZKRrHXY62+l8DxeH9&#10;Rj8MTwm9naJUMMY3FFYeYrE9CUyNx4z+dYM8NzaaZDDdPiONmMeRjBJ446dOM96pXzxRSW+iaTHK&#10;YkVHF22xA23hl8rIdQD1YghicDAqzDrd/FGqamxu7fBQowwMnO0gYzweg9Kucjowyu9C4htbu0e5&#10;u4tjqCY9mSScdGOBgfhzUMcD21o0upqFaYRyIA3KgA7lJxgE/pWhDpGtXHkXFi6PHNGBGQreapwc&#10;g7js2n259a595ZA/kozSPnBUKSxbvkevsK5W9fePZpOxYa9lmiFuZf3anKBRwSenPYDt71BtjRt8&#10;kihBwS2Mg+4zUShryUPEp2yHOEyAR6KOwPv+lQNqflzxM7rFK33WdQW5OAoJ4OcfhUuPU699y63k&#10;PIkcOdgz5asOSD/EO2Kmhn2WzNINowfLI+UlsffORjI/UVBbQ3U0b/2kCg5BHGVcHlVU44HT0Hap&#10;jPLEyzynC5KJH1Bc8E89yO9S32LjsPu7jUbmGGGZ90Wdw+UAFsdsfmPeqsbPZyxzyTG0MfAmQlWH&#10;GSOM9ulPjWSORljXaGOfnBHTptB/yafJD9plkEWTIzBVwwOVUAZx7ms566s0jKxfj1i8hiaXc9yc&#10;5aad3d1AOQct1GeRzx1+tJ7pGElxezrI+duwdyRhX3Dg4PUd6PE+ixabeWcEMjboEJlZThW3kEAj&#10;rheePX1rJu9yBjHGsUWzaqBTtCrxnPqev8qtx6MwqPsia4nN7OLlo0Zo8qMuwwcfeAAOWz2I6Utr&#10;Pb2bCSZt1xIQFCHaWYdSSOgqhK8EDqxOMfIEB49zxzn3p1u8V1CXjjZNoLYfgnaeT6kH8qSg9jmq&#10;roywxgt5/PvI0uEKhGLLv2rnOAcjHP6V9O/Db4quz2fhnxJfrc28J2pLJIMsU5QFiuUCFgqjkdAT&#10;XznYWlpfQb2iNyHKsY9xCkIckE9ufXrWjKthb2h03w9YrZs0hZ51LF9z9FG7hRnrjrx0rqwtSdGX&#10;Mmebj8vhWhytH7c/A79ou8GoNYeK4meOSVla92ov2VAnETIQd25sFTnPUZwK+99M8QWlvpjLcoZQ&#10;7Flc/Ltz3xX8+37PnxXV9Z/4QfxNIIUnt444pp9oiuLpmEYh4+bLD7qkEtzgjgV+oHwN+NS3ayfB&#10;/wAS2skc9irrYXhDFbiNAC0bv/DJGcqpONyDHLA15/EeQxxNP63h/iW6PyXOMteGqtJaf1qfRWuf&#10;EKazM0cMhhOAisisRtPGcjg49TXr3ha90ltHsdP+1efNdlcOw2n5R6dOD34968Nj0G11SV4DJ5Zb&#10;oBycfp07f41zWg+MNa8I6vNYfZi0FtKTHJI3mNFg43DOUOfvEEfKT61+I4mLhNzqbPQunFVY2huj&#10;7Du9GuDOlvHLsKncXHPXjLY/TtTLK9/srWI5Lt2maFsHAALe+PpXCafruq6m8WptcmVFxubAVmB5&#10;xtGAB6dq7KZImn+2SYOc4Hv2NefirXvAiKezOr1vxhLKqafaw7IpMtKzc9D8qr/Umr1prlxLpyvD&#10;h4zlQSPTg4+nSuMtdOa6kljj+XauR9f89a6eyilsdPtJkLO9wAdrDox6j9O/0rhbm5OTY3ypJI0N&#10;EkZbmSKQjDx7VQ9M56885xUvie2ttc0efSLEiORc5LDIJA+7j/PNdDouk6d9pV7pgfMBLtJwcdcA&#10;n1/Ol0aSGS+kkYB4pSxQHjg/dz+HWtVSvDkfU5m1zcy6HzBB8Pta0mS3Wcb0lwuFlztHQ+YuOPrk&#10;561xer6iumazd+HdSjYSqw+z8jEgxztBzke469eBX2pP4dhvreW6s0G2LILbsYI61zcXg601HUVl&#10;vgjW6bsEqpcZ/hzjgHvzXz2My9QSjB2O6GOV25nzb8MZEuNSuI9Utfs8rABiXZwAG468DjqF4r6k&#10;0hH8R6mlo0xEcS8FlzkDr8w7/X8Kr3Xw+0NIEk0u22LGxxhvvdzwefyxXv8A4Q8J+HzoJubu3AvF&#10;2ou1iCi8kDAO36k5P0rjy/CTT5J2a/ryODG4iE3zI55/BOLNG06EF8AsxbJwOc8jJPsK1bNru4ur&#10;dYgYpN20kgqeOOB1HvXYrfLaTraMpDLhQe3PQdqs3s9np0c2r6g3li0Usxxlh2wB1yc4r2ebkfun&#10;gTV9CzZ6QYUa0usFsiRpOpP4/pV5WPlslu/ynjpjPqcGoLG9GoaH9utULGVdyq2Acdwa5u41WRM+&#10;admOw/l61jOprzMycDp7K5uyyOsrOCQAD93rWkbSDUbuSUZ3v1we9eeWniB7c7rhwsYxjPy9a6KH&#10;WbdkWRXykg42+/b8abqJg6Z5f4+SZteS0aSTyowCmW+XDDkj1JP8q2Y2jjt4F3s8hG4Hn04rQ1Tw&#10;5NqNyZdRRfLjOYznJVD6j3PWsyW4CTmNMEjgAe3HSs4fE2DjokjnpIGuJ7nCfM527ic5HQg+ma8v&#10;Mvnm4gj+SOElOnXbwT9B2zXqOpaydOtLi4uF3PGC/pjP514dqZN1p5htRsJfOGPbOTk/41lWmuj1&#10;OyhTbOIGt2Oy5jjl2OnKFsZx246YP9anS4NzYy+cPLcjacHjI9u1cd4h0qS71hJbeP5o0Ct8ud4y&#10;TwR0I6EVsuEuGNxJkHqRnO09xnrXjUa0+Zp9P+Cez7KNlY1NskcJ3EMxxwOtN8iSK48uQFSwGP8A&#10;63aqcV6n2cGFTjru7VoklHCyMzKARnOcA+ldimmjKUHsjC1PRkaRvszByep7fnXnfjOV59HezjAk&#10;lkBUKxwOOnJ6DP1xXrEYid5EvsiLyzzk5ORwRjHINeJeLFvftkGYWClGY+ihCMe2WJ9fWsa7Si7L&#10;cVOD5kmeO6zp2srfxRNbuZGiL7xt25yAVDdM8g49PyrufBmmX9ijMzyNFKcsGO9Qw6bR1XHcjgjg&#10;84rW0oT31yvmsQVJA7DB9veuujjigm+yngnqff8A+vSy/DqNTnua4ienIkV5ESRP3h2u3Yen+FXd&#10;IvLn7VFpcY4fhV68/wD6qiETqVYDbz696r6ZMg1ferAeU2wMOD6ceh549K+2wdXlktTxJwTTOt1e&#10;0txYM0u4vEwZsdBng/h/SvIryWJZJZGIVQSgXoMeq9K9v1aOa60mS0fdvlUhjkYOe5A54+uK8OvY&#10;ijeTdKNwbbxwDjv+Ne/iYcrVkctPzK0yRKSwYrvxz/h9a+3v2d5hceJdHluQrxmQF8gEZbocEc7T&#10;yB+NfF6afNMitCgJViVAOOff3r7g/Zf0X+0Ne0zT78SBVdp3U/IzrEFO3K8455x1HHfNe1w7Tft1&#10;Y8jiSdsJI/WiCJlhVblRuVVUDtx3qTa5Vs4OePwrdnj85zLMqiRiSVHGOe2OMY6VV+zoz7idpz/n&#10;NfvdOkfzRNu5lW8btN5YyOuD6VtlSibmOT61IqBVCAcdCT29zVlfLBZVUDjH0FdKT6kdLFF4ssrZ&#10;yB1zUjoFUMh4PA9f8+9WGXDbXIUdsenelznCpkAfxfStF2I6mPPDIVLbsE9qpyxrgqpLYHJrQvsG&#10;QRx/eIzk9/XFUHIPygZ7nPFdcb2OKrHUo3Bkkx5XIHpxmqRlUAIDz0q44l8v5OnTr2qg26MELyx9&#10;K6opkMpTAMpGSBnr2z7VmSNIrFemPapGmmjClj8xxx2xVYF2Ysxxj071ukrE3QriQruYjbycfzqF&#10;mUYyPyp4CqOPfgdOaqDcZAAc89a66Ulaxi0XxBMUAY+WvX8u3tVgtyDGMcZ4/pVGO3WNjKGwD1H9&#10;frVoOVX0yOPpXRF2ZnyIcr7vmOePrTHncN8y4A46/qalGxlXzF6gc9Oe1Myq5HBxnjFd1Jpo5pMg&#10;Ur5W0YUjv1PNV3jH3lPQ4Pt+tWniVlyhAz1BpDFyQh+7/n/PpXSjncTIYkMFOfl6eh965jWbKW4l&#10;N5DJgxgcfSu3ltZzFhf4cHHeuNuRC7SBTl84btj/APV/k1otDKokj0LwreXMujxrMzMV3ZDHIyDz&#10;g+lbm5fM8yMZ7muC8Caykl8dCVGbK8HjBOfzrv7mF7O5Hmds4I9fTvXTTmYuXQzdksm75zy2T249&#10;Pw6V4j8WtH8prfU5nZolddoK8qzArnPp3r3V5EQiR+c9h3rmvG1k+reHpUUjeqknI3blAJ2gZ5Oe&#10;nviuLO8H9YwlSl3TOrKsR7HEwqdmfMWkztBPAXOBKcdcdeor0cTLcRNCg5ycfjXi8Etw9lAt0P3i&#10;YLe3rya9ztIYZbaO4hOd6g/Xpmv5bxcdLH7tQk73MVWe3DGXfhcZAHH1xXm1t4kNzq8gtR5KsWAU&#10;gYZR7e/UV7Reafc3Vm7wA7l4I9QfSvEvHOi61oujPrlvasdjopKoWwXO3LYHA9T0Hf1Hw+ZwaTZ9&#10;jl1ZSfKdTDp1vrIYmT7pHfceeue1bPiXSYdNtLHYB+9+VWcDkL3rG+G0NvqHhRtUlVTMJXjYjPVT&#10;lcfhzWprIvNZuLZJZCTApRMn5VHoB07da8m2mnU9bmadjzuzittE8Ry3N7yscn7hgDgK3BJ+vevq&#10;rQpjMixn5tq7gV5/DP8AKvI/DWgmbxCn9rJmNlyM/dGBxg/417jaaUNFn89GUgnGB6ev/wCqt8NC&#10;y1McZU5jXa6Mr+RtJLHoB0/CuR8aeM7Lwa1nb3kfmLch3cqSGVIyBkDGCOeevTgGvRoLdILbzRj5&#10;8815549+Hln49hhtZZPIeNHAkwWK78fdHrnr7cVvW5uV8u556lrZnXy+Hrm6tpZrA7yihiDwcHBH&#10;X615DqFhq8eoXE8luyQk7Q204ZsDIB7n1xXvlg93aWhhujmVolQMowMIAOn0FR6hK+pQLEQoCcYI&#10;yMZz+ea561CMldnRSrSWx574W02+t9PYKNzu2XGOhHTr6CuyjluvLETIXX1PH51Io8qIJHwParCx&#10;TqQDwTyOOPaojG2iOnnR4V8XbrTNK0u3uSvkyxyEOBnc4x8q46Hnkd/1ryzR9XupoXWTCkHbgdT+&#10;HbFex/ECzfX9PksbtcTvgqzDbjHQj3ryTQvAt9pTtqO5pzgqAW3cHqe3fpnn+vlV4ydS6PXwtVKj&#10;ZnawR79NXad7MOuO+elcN4wsvE6eHLjUPCsKy3MOGMTglWT+MAAglsdBkZrudDt5TfGK7BjVwflz&#10;jBB7/wCNat9arpUymNzhmOVA5AxxScLq1xuuk7nzTpXjPQT4Pu7y+vmhvdKiabULR1bzV8s4Z415&#10;8yPkEFTwMBgDWPoHjzw5rambQroXybd7deOcfL2I9xkV3ni/wfFZ+MYvF1gz2hBT95Fw75GGRif4&#10;GGFI9h7V5V4i8E2416fxZpb+Srnc8cSBMllAkJ29QxAJ46/jWcVVTWzX9a7nalSnHzMbWbJ9VvZr&#10;u9BwyFRJ3HPQfjzXhfiHSvsm8ZLqr7k9wOmf89a+qdQsTF4GfVgxDeV+7VcbTzzk9a+Yp5H1Q5Ym&#10;PrtU9Rg/rWOYU46K+rO/B1Gr22R8E/tYeHn0TQLjWWkZ472zlAiVS7/airBAucYDDg56H61+QHgi&#10;KO20aTQp0FpcRfv1ilU4PIXjBG4r1OD05wcGv2b/AGqtAufFvgm78P3LuLm1/eLKrBFRlPysxbA2&#10;rng9ATzwK/HDR9TspJ2hmZnWKZoiWK7i0TFGYOMrncDhuhHsa/XPDmuuWUYH6BlL5sK9dbnRC4tF&#10;tkllkizL1KkkKe4JI5Pb3qdXt7KHeyCYv/Cc468DjqSOmKoSXNraRT21mTM7kO4VlDqc5xg8Yx04&#10;6Z5rXEfmSRQvGMbRw3dh37Yr9dVdyZtyW3OfF7eTyxq6KgkmHlqo+Zccjdj72D1zXRxI0cmZFU4G&#10;4EjcFJHUqOSO2D071WXToonDzRiOZNxzjACnsMdfzJqOS2Wf/SIi0WGyQfYdAfQ9TWsI31RKalsQ&#10;oiwQM9ww3yb5QOeWbg7R/n+VNK2tvH5Ntjaw+6q56egPrTI7Cd596FmkzlgGyMAdcnoAOw5qZ7OJ&#10;YUEb7W7KBx7YIya64y0si42vYg+zR3kskA3/AChQQOMZyce/6isaa1TTsLM7SIPkco21hx8oAJ/l&#10;XSpcXFjCjsOcjB756YyeB/kVkX0azRn7Tukc9/ukn154z64rGpGNro25WtzItkurO6DSoZmHzs64&#10;Lt6cd8d+a3n8u3m8uVVUscg52kB+emere1VYnkW2DCQ7VycnBI/Dp+FTQwTz2rCaMABiF3fewvPP&#10;OR7Cs0raISfVlV1jVFCxow34IOQQ2Oo9/XP4VTiIhtJIIy5EjZZuwx2Pp6Z7/StHbCyu23f5ZRck&#10;Y6+/0qk5lN1IqxrGigBVGSWA6HA4P9KTRtGS6F8CRImUt/yzysikHr1xir0t2htDDcz70RdoZMgM&#10;AOoAyc5/zmsFZVWONJ0CAEkjGAPcg98+nFMt5xbXn2bUCxhuAFAXuxzkMQRjPAOO3OM81tBo46um&#10;rPuOw8E/C34geHILee1WU2jxiae2JhbzViXKBwQrKd2XXBHmDrkV4p8Uvhb4Y0fWLBdAiW0hkZmk&#10;nkwH3Dna4UBWZ8Da396vcvBVxqNt4atU3xTSRIpjAYPtGBtDgYzjoD6dec1498WfE0mk3Nre+I5I&#10;vIuWkDIVKsx2fIAc4OOScD0xxXm1Lxq2a1PovZRlgm47WPF/EVtbaRLJaxnzGjUH5ssGDHvz26/h&#10;XPeUs6I8bSSgj/WP6D0wOn9au6p4gOoul5BHtXAxv++Qeg4zjinXV9b21rbX1uyyiYNhW6qF4beO&#10;2ei44NepUlrqfD03aCKySAtiMNtUZcj5l3Yxtz+GaNUtdQtY5LHeA08Yw+QWQ/e3fgP1qZElmn86&#10;7byW28qmfmQ8Ac8gknnirME8kUxhgJO5SPmXLcdsfn/Ss4vQ2pq6MqK4FvOxCMQMfPtJAPBOWPJP&#10;ephLbzIZWJaRA2wADO44IJA4wRx/+qq4f7VhpWaOFORuPAI4J/EcUqR2xdp7ZAEjAUlRgnJ7evA5&#10;qobGjo2d2TQSybHmdyqZz1JwPy9eO9XjKUuWwQ5QAOCOBkbgc/0qskiWatgdHIG3rz3OfywMAd6l&#10;SKOTMYUIzgtnb8xJPBP8qXK7lc1i3ChF1J5kjLFLh3OejKMAY+n5Vdt0PmK0n7xeN2flJB4+mRWZ&#10;CkgIE69gVJ4DHP8ATvVpJ1aclAC0eVDD5skD0xx15PfpVwgram8dbl6aZ7ON9RvVjgZshnZiIwg4&#10;G3jjjrVyQQ21mzyq7KinYigZLf3efUgVkPY6lrzDTWiXYfmKtwrcZyQBwe+OmK1bO8gaVkuNkscY&#10;OxkGQXzkggnt65+tXGkVY5mS2kNuCAYmmBXfIpIJx0DdCF9sZxwasS2QjiCyDesa+YMkk5UHJIxw&#10;O9drBrVtqcM0GoCNEl4HlZOMfd4JwMcdOevtXDW/iHTbtJY7y2kaBCQEbG5wMjDHPXPIAPSlKlGP&#10;U7ac5N7bHM62YILaHVbIJFNM/lRBsAmTaeACCDnPccmvU/DGnCwcSgybooozGFjBCyFRvyOzBuB0&#10;GM1n6P4i8N21za29l508d0wSOQqiYGSAzl87emOOa1/F/iHUtAvIdK02Tyd8TSzxqilcEjYHb+LO&#10;M+vp0rnjCK9/c1lVqS/dnL6v4a+wTSanobS3UrKvnphmYOeTtBxgc8qD1PauCfXNUjjfQ1t1lHyj&#10;zJAVEQySRsAGc84zjGa7zTPibLHax/2zpiySs5ysOeBj5ipHKgY6n5iDzXKavr4129BSNYhNneHb&#10;cxbGOp5IA6E45rgxE4fFB6np4fnXuzRlyrHLdjzY9ir95YuFAx1GOu41FGsxiKRoQsfzMFbk+mee&#10;QPSraogiYqCAq4XgBgAcYOO1RlAwCAfMARxwfpkV57R6CkrXI7WXyrhHTafn3OW6hugB6datuySG&#10;VnCrg5LdNuPT1I79qYZpJrgF1ALKMbTuHTgE4Bz/ACqncG6+yi3JXyV5LtIA27PTBGD/AJ4rJxa0&#10;MZ1LkbzZV41AYqwHHyrlxkcn161mXBVGVIj5bxyMVRMEBgOSD1ODkelPdobmYwXoKLMPnbJA+Xpu&#10;I54xwAc/hWNJLO3nmRtsTZ2NgsQQOGKryd2eR2NXGCMXUZceYxSZl+Yqclgu4P77RjOTSSktcGS4&#10;YM6kAZAAzjpxxwOMUsEUzRN9myinbhf5g55JxyMfjUm+KKNUh34I/wBXzxluWJOSfbtQ3qDl3K4Z&#10;1BHEQJwAWySOxA5GP1pk0gj2tuA+fAUgnOemT246flUkLDzHOW+X+JRkZ6fTPc+1aWh6dHqmpmxu&#10;pFVHVgJAB8rDBHy88kZ69+TWk4q1zFSuzKhnghf7O8a7E3Da2Gzk5IA5HJ/IV9E/syw6poviXV/F&#10;GlpHcWMMUCvbSqxy6uXUQMmXjZlbYSqnPBIrzzw94T0GXULiPVLqeOztAJWdHCs8aOo2BcEZcHbn&#10;jbnNfp58CvgB4S8B+P8ATdc8URTmHXJ4BZWPzs0C3f3UucZ+cEYCj92oGWJONvlzlJu60sedxBmd&#10;DD4aUZ6trRd/I/SL9mvWbzVPC2o6pbLNZpeiBYrKfC3EIALNvAJB2txuB74xnNfXWiaVr9hYR36q&#10;XWf/AGsswB5U5Axiuc+D3wZ8MfDfw9eQI62bF2lgt0BcmWQ/N+9ck4wOnYYrs5kvYr2MxSNvUM8Q&#10;7Egc9c/SvnMyxUpaSP55ly1KrlHZkmsaQ8fhybxVY6hDYtbTiGa2PyymMqWZznrwPkAHPOSDgV4V&#10;BdtBKTeMQC3EgHG3sT6V2eo382sWu9ndSxLsMcZPsf5VxWu6nBp9s/lQrICAoDchT0PHGfXFfB42&#10;Wt0fW5dh3FWMjVb3QluGiRvmjQFiPmXB7jHU1w3kQ3U9zrOf3RO6NGYAuvHIXqBnnmrtyr3Ci3hV&#10;UDYAPQZz+PH9KxxOmnqVutjFCfmUZ744JHNfP4t83xH1NCFloQ6o0NzZsqj5pT26AdeT/wDXrKit&#10;LmSMImOT25O0dTiteWa1vFU26CFVB35G36AelLcWAto7ayjn3s6M8zfdC+iqc9/Q15VSzZ03toZL&#10;xPv+y4EaLwc9T6fXirexWAXB34yCOP6VYMb7VlI81FIG4gYyvIBB9vzqxNOt5ve5QiQKCCMbQvp9&#10;T/KnCK1Zjd2M9o1l2yOpURxhN/8Aewc/zNOS1luGKoAFHUnp+XenxSidhFO2FXLE/wAh/WtWyitj&#10;G0kakKv8THPPHb0xUxjd3QpzexUtZZ4P9Ekk/cbtpAxtP0/rW1cW6RxbYMOB0APp7VkC3W5bMEzF&#10;QCPmAHPp9KrCS50yTzJgMg4QjpWqut9jKWrsjVgkSe2kWYBGCkBMc57cVNp2pWb3cLEqpjI3d+oq&#10;rNYTecmplgryBVIxwOPQetdA+kWMM+0L+9Xa28HqRzyOhzWfs58xx15Kx2kbmBdm0hZFLBiMDHr+&#10;NWNLMFpcvcNuDAYHljHQc5I7/wCRVTRdQnv7xtPl+Zok3Z9BnGD2AFaEVzPKpAjIjBPbq3T8a71B&#10;NcyZ4k9Nzjr/AEtNdv5b1VMWTkFhuJwOB2xmqUXn210lvtLTdPl+7j1P867swSiHzcbFDYBI6nHa&#10;m2umqxa8EIV2xj078gnr/WuV4Vc11uZzr6Gbp+htHGZNwck56Y564+v0robSFo0U3EatK/OOw+vv&#10;9Kt20hkkS2RSHyQce3Tn+dWQ+0hs52d/Wu2hRUVoclSp3M3UtItrhFdfkbdk46Egc5xXOXNhPbTr&#10;tLMBnk9RnnmuwFuUcyRjCsS2PXNY3iCKS60+XYwDHqO547V08l9kc/tn0MjVGSLRWvY5ACpVQexY&#10;9q+2f2LIZm+H+u3l4pU3GqAxsT8rLHCEyv8Au5I/DHbn85ZtQnW3/sqUfK5+6f76ngj/AOv1r9Gf&#10;2NNQvbbwNrHhvX7QwiC5ju7R3QoZYrrcxKHJEigjqACmQpzkY++4H1x8bHyHG9TlwEr90fVdxtVt&#10;4GB68GqjgsuEHsMfzq5PL0VVJ69B2qokoM23H1P4V+/04H4NUk7lGSKYqGxtz7c1XwGBGBnpWzMF&#10;EIZstms37Pnbt6H+tb8r6HLKp0KLReWdyE5/zjFVpBME8w9zjBPJ9605oJPN2E4IFUpYpIlOOf19&#10;jW0Y9CYJ30M+T5ccVEQFYqmctVx2bfmTr0qtM7E/JwV6j39K3insKtIrE+Yw3ngDgf57elRcMGTI&#10;BqfYSpc9XPX3/wD1UjL5a7ievat4kJkSlhnJxu9KdtUKHA4HUYo2uXDxnt3px3IPnGM8YFaRY1Kx&#10;GDEozyT3qYGRs7M+mF60sETkfuyD3o3D7qnlsdOKbVyJSZ//0/1Wt5JUjRpiJGXg5Gzr6e9dXpwE&#10;bk7fnPGT+eM1mQWVrY7Vb5wAFLNyzY7k9ya39PEOoSpBH+7YZ256HiphDucb01LYjLH94AG68c/h&#10;UqxyliGwcdyKtzWj2spKHzVx94DGKrr5xGDjJPNaysNzIWUFwp4qWNGEjIcEH19Ke/RfK/Gm/NIS&#10;ucZqEiHNJaCIMfcxx+FRh1EhWMHPU56fh/hUyqsZxIePaomT94H5LHj0B+tLkFzt7EyqBL5Z5GAa&#10;kUCdgrnaq9h+tVUEqSZI3KevtT0lYSKxQ7VPXHGPeq5LE8l9DQlez80fZVKEAdv5H+lQMsiJvDAk&#10;npzTw8ZICn3z2GPenyIdpIH0OOKzmzR6NImVlypjy3HapG80yLt554x+VVRG0cwKkgH+dXo0OzaB&#10;xWUk7A3oOVZfmlydwIz78/lUvlyoxOcg9SKlFupTLDgY5/rU0cAVAJTw2MCqUdLjbBUmMfk3YCg/&#10;cbrn1q3ZhpQI4hjaTweuf/r1J9mcZXG4p0UnPSrUoCt5yjn0PWreq1Mpz8jXGjRy6esrEo+N6sM9&#10;P8KrWVsphZZDlsge5/CrdnqU0NqYH+YnhQeijvUQSFk82NcN/MfrSUEUmKYbZCsSkogz0/8Ar1MY&#10;I0fcnK+ntTIhNJ+8GP8AdNXVWNlLMMgdCOorTkuZ9dgiikmQtnITr9auJaG2w6k5PQD0pkCoisiH&#10;5WHGT6+9W4hGqARqQP6+1Hsw6jYoQ6/vPvDnJ6mri5ZAsg/w+lNVc43HJHIpFEm87jgAZB/z3rSN&#10;NDc0QukcRyufcdqiVFTLyEk9sDkA1MwckPtBznn+lRLbytIXY8enTn61tThZkSbY6OWBY924jJ4J&#10;q3Gw3Fg3pVWMB5DHsHI4B5yaljiNuuzaF3YwPeuuLd9Dn5rGjEQ69uvJ+n+NTMh65wOwHrVS3huD&#10;GcPsOc4AB/nVjDjPm9T145/Ku2mu5yzd1csR5JKnJbAx/X8alLTH93KuCMc+tJuHEucBjjP0pu4O&#10;okVsiumBlZjThlIbkdcUtoAG/evtQc726Y68/SmMzlf3eME9zUM7Rtps6SAg7GwR6jp+GetaVm4w&#10;c10Iw8bzUe54yl7HeTtdQg8liemeWOO9dh4evNWjukvLIBdisrcZDBgR07n+XWsHQVsreSNbxFLS&#10;HaQR/E3cfjXWJHJZ3iwRnyk59eM8Eg1/HOKqqVSU+7v95/TVHC2io9kJF45ni8RS2V4jva5CeYRw&#10;A2PnwecA5z7frPr8sTXMU9sUmXn5hhlYf4V5KjS3V6Y7uRlk3BGBGDjJwPbIrsbWbfB9iT5dgO0k&#10;/wAIrxsTiW00ejhMFyu5JNHbRW7SFtrtJ8qDjrz+VSxlY4fMjYkknHpj3rlDc3OpsJLYF2A4xW1D&#10;cNbwi3kPzEfMD/hXhylrc+mpR0O1aZL3TxbdGIwPYisq0mmnAtJ5URV/jbj6CsKxvJtPjMsi+YqI&#10;WAHOfpXJeJ/Ge+ZYY7eK3hkyxPzMxI9c9PwrSVVWPQhh77Gnrmq373YsWP7qDkD7wLA8EHpVS9tp&#10;Ncla9s2+xzGNULc7Tx7evtXO22sXGpt5KYGxc8DGfrmrcupvc2gXUHdxb4VEH8J6ZqFI3hTs7HIR&#10;O4C2cky7WyWKZGMcd6wvGGm29pYYkk86DOF4ywz1GeuM9D2rRW6j0+1kv5CskcJLMGOOp6Z+pFeD&#10;eLvGt1f6qkMcbralh5oU84zzjocg9ulFSaitTvo4ecnoVdfv7nQtL822ciFpACCMhuflOO5965Lx&#10;ZqH7qNXeKaMjexQ5x/dHHt1711uoavp76dM1unyLEV2HLD5gRkk8Yyc+tfN/iKLUrXSy1i3zLgOx&#10;OBt6Fh9Ov04FcWIlywfU9vC0ua19DO1i8e4ma6gl/cyrtESfwFeo98+teC+O/wC0tJ1SwgjR0tdQ&#10;jdjNg/K6MAqZxwZATt57EAV6q1lcHS5Z7eVY8qBHKcnBPRsdue3515n47v8AW7fw/DF4qkS2SO4Q&#10;29yX3biUKgsoGN2c4A6/z82hK0ryPVjFXsfGvxx+I+j6PJrngfxM26/s4orizKAOkvnqVQ8Mdy4L&#10;BmbbhlI2jAJ+Uvhc1xcrHJMGRPN2p5hUYVs8DYfunnByePQ5rM8feG/M+KGqafdLaTOl2YYZd2UE&#10;W4FlmZvmEgbPmbvu59BXaaLbaHpHiSXRlhRYI4QyTRSiSJmwCVDA5IGRn17cCv6G4GtCpCS6nl51&#10;h/8AZpRTvoXdStP7R0d5Y5MQebsIAY5PQH0OO47jpXIeFRqEPh2CHVbiOXUUecz+V/qtskjbfLIA&#10;BXbg46qeO2a9U1XUb2ztXtV8oIoC45PBPP8AujH61wwgWaYR2kabcHaCdi8DIIP+HFfvdrKy3PwG&#10;sk6vNcfaWdssfkSBDk9G6HJJxk+tWkSGOe4+2NIyqR6k5bpn145z7VmGWGeV9PK7JNoEilsnae/v&#10;z0xTtIs5oL0Nd4m+dgxRuEiC8Mq8/Tknnmr5FbUunKzO3+2xpbAsZCAOM5yWHTP+elc1bxeJ9e8T&#10;RzWirAiXAlv5pAzbIJCSWRFBwzlSEBwp5JIxzrlXuV+yPIvmuNxaQAMI+cHA7jtnv0zXquiaV4V0&#10;nwL5FpKTqjW8cd1cws3nySRsWLtHJlCTnHGMAZBrllFXOv2jWi6nJ+IfBurQRHX4SILaSUi2ldwQ&#10;zjb+7YDoSCSAev14rxzUtTsmMsFtLtd23ljkrvBwQM8fUivX47uws7eWRZGDDLeSzbgHHV9vTj2/&#10;nXhUl1p+orLY2R87zfnWSNuAWGQyscjHv3rgxq6xPdyxpP3jMkgsyn2ZPlCNjAzyTy2D3z3HeoVn&#10;WOdLewI8yFtzExK6jPIxnheOnHNY1lqdhFcJbT4UAkMGJY+5Yemen860I9VlNvsjgcxuTh9pUbh0&#10;Pqfy4rxoQ11PsaOJVrCpLa6mJNRu5S8bgoykc7jwQT0H1rudFvdP0KxS8V1j062VfOfdsEUeQHdi&#10;OBg8+/1rj9H1XTr68XSLS1aWYoRGsUZdSB94HB+Q9wWwp9a9Z8O/CuXU7C40/VrlY7W9VI5bRBu3&#10;LnLLJngZHUdeh+m8aUpO8ScViklZs8m1L44ePNF1a+e2jsru0eQiGe6jaQRKCRGHeJ1BLAbjkE8g&#10;DvXM3Np48+OMDahoMNlJPYRIfsz/AHJPmYmaMn94JTnng7R7GvqeH4W/DN/C194P0/QrGK0ubd7d&#10;gN+9JHACT4Y8zR4yrE9eozXzsPhh4O+FU2neL/EviOSxu7KdovJKGVpYWVlfECjz3XvICQo4IPQV&#10;cqclrJ6HBRqxlutdD5lvJJfDF6dE8SCO01GJhGYmbcN2ckKQOQ2eCRW/qul67YhI721m0yVyAhuY&#10;2CHf37g9+Vz0r7E8NeIvg14j1a61HS/KurmPypkmkhkidkKdcSgszFtp29VHBPp8o+JdK+KN5eJ4&#10;m8Q299qV4QLdZYmZw0COwji8vPloqhjtAUNjnNefWwqtofaYLM2klPbv/XUyruLR4b2WDTxstnJm&#10;jDfvCMMFILDAYjpkKOD04qCQ2uJJ5R5aNuU5UAsg4Xk915xXR6L8OviPrGnPq8WhSwWccwtYzJMk&#10;UjuQGbEONyrjv0LZXIwa6Dwv8I/ih4q1O6ii08aYEO1rjUmVYyFOzG0MWYDGVAGWBzXnrDzb0R9J&#10;QzTD2u5HEWjQwW8V0p3SyjDErjPoAvToBg1fsDot7ePpVzbC3LEgzqRgHqxfJ4OeMdCa19K+D/xI&#10;8Ra8uh6XplvEtyzbp3uVRNkYJLlXAZGP8IIPXbyRVTx18JPFfgw2v2u1e6uvmZorWIzQPGoBZleM&#10;YLoxBZT2P0qnQnbVaHSswpp6MfJoz6WonEizQK20soAOP4S2OhBxjFc7J/bDaLPrul27XNpZkLPc&#10;EtxNjhC2MM5Ug444Oc16Jo3wt12aLyNVkeO0kCtA8K5dZHBPzo5BTA6k5wPevZvh74Bg8I+FZPD8&#10;d0XjvLhpriFQW3soVd5Lc42DAUcLjIrP6tKUrWsbVcxjGKsfNcdhq03h2bxU6AWNsQJroACNOAcc&#10;epPJ4Oaq2enR+aLWcGO3idY22nlWzkBd3XJ717n408E6T4f8Iz2Hh03Rs72cxC1SMXErxyY3CMR4&#10;y3Q8g57964fTPAq69omzT9Nna2iQ/wDISVluFcErlPlGzCg8HJ7kis50LOx0YbGqZ5hrE2v2TPE7&#10;me1WWNIoYo/nC8lVAGWLMTyc9eeKdYWuo2Die4VzbsyFwhzlT1BTj5vUmuw0ObT7R1tvEExSOzGz&#10;Kbm+U9MFfm3Fep7/AErT1Cy1vxDbRQeFYYLbSYGKAyzANMobqyMd6gc/0rmaTV0ejFNPyM2C0uL+&#10;RbTTYDIoYRoWbaQ/XlupGOMdKns/D1m0l1HFM/2+33K7Suqwwkc4UjJJPbjp0qrL4dnEk15Z3Rh8&#10;sATh4sl1UbcBgwO1uuME8Vz00GnWYgtoJA4cDciH7jMR8rDk4PWslHujvjBJ6G1c65exRx29jcec&#10;0ZOZ9pVSoGQCB1Gev9arG5me5OowZDqQ+5T1c8k59fbt+NM1GbU9Buv7PW4QL5iIDsA2nGehzkED&#10;HOQDg8ZqJmgVmxD5KMSWKKPmLA7vbGf69qwq/Fqd9CdxzqkMSGH5UyMN95l9eTXouhXHgDw7ob3X&#10;iG2uNR1WQsyRBQEQHhMFiVI/vYHT35HmnnX0cX+j/cCqD/EAAe/fB6Vbgu7i6iHnu4icgPsGSo9l&#10;+oz/AJ4canLqkdySaSbNbVprjWJ3v5yo80bVJ4IK84PUgAnHqBVP7HNdKduPLiAMkhJYDA/hBA5z&#10;+X0p8Ys5t1/p7MW3gFZV25B4YnsSOo9e9dHELXSrKRrjTppLuZ9qFiyRgMNodT1GD83cduKmMebV&#10;nRK0VoZth4T8Ra4FbJkRXCb52whY4JXfnOeRz2qlf6bEl5JpjymcQyMsr4UJleMKV4YZyMjg1ckv&#10;oglxpSQMkUp/eRSyF4pHAwXAXGCT2/Ok0fQJtY1yw8NaUy2b38scCNNmKOMucZLAFRtxngc9AKxd&#10;r2SuEl9qT0KUtgI7d1cHYV2pIvSM59T1x7+vtTp9LhuYIpYjLcHBWT95jCkffOcgY6DjivSda8B6&#10;P4Tg/sq98QrcW8UjBhDCHkZznv5hBOeSOAvrmsPXE8BDw9Loek20ktzHsf7YyiKbOPmIwW4Q8ENk&#10;MD7cVOnJXT0MozUrNanHa74K8UeGxYW2qWRtftSsy5+bzcDJbeCThU5x7nIFNXSbpN6zKfs8H7sy&#10;4A3KxypBPTPcf1r6MsNd8A6x4b03RvEt3bQ6ncR/vgYmlWD94FjVJGAx5gC7yp9mOK8e8R+JtP8A&#10;EOoCHR/Mjt47p4VSVDGqC1JR9g6MGYE7umMDnrXRKnFLmTORVXKXLJalDTILa0nVrO4LpJk+WOHX&#10;nGMgYIHbrmsy6SaC9lRZGIb5vQd8A9uvOSM1o2uqWtnqAs7kgxeWJUUMMqGPyspHUZ+8B0qlPMt4&#10;srxxnaWwX52/UfTv/nEe0TJbOh+HvhTUfFOtW4vfMhsICZGmIHyujBt24fOTx8oHGee1fol4U8Ta&#10;3ZaiviuNHknt/MVg6sy42Ab3UEFtoO4DPLD1r847LxLdaVbRWuhSS27OpWSJGwZNoGXH+12zkcfS&#10;vbfB3gDUzBJrulazcNDPbrJL9ndzLHKoLBTJyHHcH6ivXy6tZcsVe+58xneAjVT53psfut4U12y8&#10;XfDLS/iHpKiESQjeuSSswYpIhJAOcjdjHGRgmtWzvtE1C3S21CBSbhQZDjnJ9W4yc9D361+V/wCz&#10;d8fNb0DxLYfDnxHJNJHrt5AoS6dcZeMqDtxuEpO09ehCken7AWvg+zSdbfUov34J6ZA29jgfmR61&#10;+P8AGOUOjW5qPwy6H51LD/VqjpTfp6f8A3NE8N22i6HFbaepQFiTubduB7565zx+ldzDpxuNPW1l&#10;ZoFVSWkXBYYPQZ45P5VTsdCeGQGfHG3Azweep79q2ZmmjJutpljJI2g4GB7/ANea+Eq4dNbWB1W9&#10;SewuI7HbH5m7AweBk9ufevTLi6jsdDt5CqMYyC3HIB9M+n515Pd2cMu2/wBMk2RjDEueRz90fXp7&#10;VPrWrEQpJbRsibQrDll3fXtXNL3E2xOKm0Wftl7fyyKJD5bnoxyAM+49K6HwXFeSmR3fy7aPIO/J&#10;cn1U9cY9efpXDwahPY2p1bVFxBCCxMYySPpxmqHgnxrrmp+IZp44/LtWBdYRnaVOAoyeN2f/AK3S&#10;uGOIjCpGLerOj2UnF22PpG+ltre3W3sI1aJk3sBwWB6nHv3qhbRb0aa6xGGGVUfw59q1LZodWXF7&#10;GqSxgBSPvYxzyP1rUuEsfsxWRAdgy4H3ivTkfWuXHxcpXR57n0Z0Wm2sk1hBIFAYgbWwAMDsf61o&#10;JNdW07C35KnLLnAI9/8AP5VmaZLNJYQXEKMsGPkcdM8jj+VaVmkt1OYLb72OSTjgdcmuVRsjlktT&#10;dlltJLY6gynzfvA8cfT6VvWy6a2mCWQrJNcJ8xP8JJ6c/wA65a3jXncN4bj2rorVrK8jKw/8sxuZ&#10;fTHXFVFt7nE4p6irFKrec7fIeAO9co1za6rer9kXb5YxyM556flXWWs6MWZlynO0+/fP9K8s8ds/&#10;hfw3dahokzwXQ5WReSBkdBg9s1niHywcmthwp6pIva1by2wE06KI9wyCOc9sV0Phm9N9dmG3jVQo&#10;yzegH4V812th8WvGmnWc8W59GuDHLNLdXASVw+d/kpjdtUAckqGJG3gGvqjwnbNaNJAsXyDHzHGe&#10;OBnHUkVzYGv7R81tPPqa1qChZXL8twIfMkuZMnYwXOMZIIHNeOXKQT3YhWVS6kZx1yB+ufavSNVe&#10;O+1U6Y8ywx+aEZ2BwgzyTgZwB6c1xviqLw7F40lh0RklgtxHAsq5PmMUy3XH3SSM/wBK7qqT1RhT&#10;V2YXiZo2tkSVlEJIEjn0HP8AWvFruO0uvEEei6JLvuFj81mwNrKxwGI7c556V7RqmiR6ppdxZOzA&#10;YJXZxyB0Gfbp7187t4at7K+/tOzuJN8aGJkLf6xckc55/HPNcGN5lJcqO3Dxir6nD3sGq2Hiu4N0&#10;S8EQRwUcHJYEsuPbjJ75rStNuraj9mcPDblCXkZMMT6L2z6VuXeiNHAdVt33TSO8hjY4C9FXJ/Dp&#10;VfS7a7kAm1BDC46rjANeVTw8lK3nf+md/tbq6MCDTWMcrNM58okCPpuXsfXnvWrbm4a2FyFwqE8j&#10;oTjr6+1WrbSla/d7gj7x4HUj19q2plhigxEAoQYVR24rpw9B2uKpW1scncHdAqryWI49u9cT4rgl&#10;ltIUi27m4CnqT1PXggCvQ5LWM2TvJgSEbjg8Dua8/wBeCi1iJ+bnr/8AX9MVvViuVkxleWhyVhFJ&#10;HGZcrv7k/wAI4+nGat72k+ZWKkckd/yp0fkxA7QOVyT1JJOfpVSZ2ilW3QBS24tyN2McZzz1rWhQ&#10;0TRpNDluL0xld3ysQMZ9Kv2ttAsiXMwOFIYr3Y+n+fxrChjkEg2EEYGBn155961JLyQeUkNs05X5&#10;gqAkvgcqOg57c17+E0XMzya++h6QJN2LiUAow3YU5xn6V4j4kRpNSaFByn3tvTIyfmH5V71AglhQ&#10;xkIxALJ/d9jjv2NeFeLhJaeKr0gbS7BgAcY+UA5J9SM19di7KmmzzKLvJ2Njw7DdwadE0y/ODkA9&#10;eTyTX3j+yTDe6h8VobS7C7orCe5yBzsjdEwnOPmDcj8u4r4K0Ga4liF40jPkZYdQMdl9Ca/UH9gy&#10;0nvJfEWpIFaOMR27O+7aTIizAKBwWHOOeOTjNfTcK0lLEU0v66nznF2I5MDUkz9BJJ4rcFiON2AM&#10;9qsRsjDzVG0NzzV7YFHmYwxxz7VajWFVMTISDznFfuSSP51m7bFFVIA560wQuBxwPQ8flU7hYyZX&#10;P0/wFM3vMoMfJXtWqOSTfMOkVwuzd9f/ANVRMJGKmM8Dt/hT5UkWPI556envSBpPLwpzn8acV3Np&#10;PQqOAMsRkjjHpWRLEkbO7kc5x1/pWhdS/OFQYJ6k9PpVB8MSkoyozxnBrtgtDicrme78HZhRjP4V&#10;TfAXjjjr3rTmVM4xt28Y5+n51nTxRkFUPat4rQhtGXcKZwUb73UE1k7WRyspwRxxWlcsAuzHI7D3&#10;6VSnURf61OOx7VcXcF5lfnqelVCnzZPTNW7kW5RVj4J7VRfbJzjpx1rpg7Gc11LSDYvynjvk0q3L&#10;xqAoDcc++agiQSEA8c/5FWFGSr4A9v5f5xXUZlhBLtywwuOB/KlL7QJEPUYp9uWwQ3PpjvSkKiby&#10;OD0+tdUJ6HPJK9iv5h3AkAADr3/H8KQz7jiIc4wSKmd8n5epHXHFZ0g8tj5gA45IrpUjnqR6MjuJ&#10;mWFvmx6jpmuRuXsooSmAXkHB/ofSrOpzNE7SEkg8KR69ia5C7upP9dI27p96t4HLKPYb8MvMbx0j&#10;yFpBiQzbQORnnbngEHoeuM19G6pcGa6MSfJGoxnucV8/eAdTstM8Wi9uQNuGRRnbl345ODj1r3q9&#10;lzcb4zlH5H07VrHY55p3KLEA+SeM/wCetVbyF7q1eK36gYzjPUfz9KfLOQ5RBnHr0qdIpJVCSE5I&#10;xx/n8q7KctLMzcHdHyLrlo1rr91ZSP5xQk7j1y3PX+tdp4W+0ajpgmUAiNihOcHHYY6f4+1WfiT4&#10;ZTS/ECaoZmP2hNrJgBAU6EEckkdc9PXHTnfAWpytd3mmDIjyHC+nYn1wa/mjizBexxtSnayvp6PY&#10;/cskxHtcNCd76anrsEdwsKSnkN2HOM8fnUPi7T9Rl8JX9tGkchuIWjMb/dZSRuBz6jp7+nWtnRpJ&#10;pZEiQdDwPYV32v8Ahq0naKfTJM5QllB79eD6GvhsTRU00j6fDVuVqSPknQriLwjohhvlCW7SGTHQ&#10;gv8AX35r1SXSLC4toZ9PUKsqK4YEEFXGRg+hByMda474+eDtc1T4UX0OgROupRoZoNjFCWXA2syq&#10;2UI6rwCcHIxXo/gvw7qOneCdI0zVQjXFrYwQyFCSN0aBTgnrXydSnKNR0nHRLc+rhXjUp899exYs&#10;tDlktYbi3IDoOhHfv6V2UllJqNwlrnC4598Dnn3o+zCzt40XqPXtWnYQBJFnmOCDwOg/P1rSMUcl&#10;Sbbsb8Wn3FlaRzSrmAj5XxwaoLHMxMkS7FY4BwQDjrj6V0E9/Jc2wsR/qARx2zXRahPaXllDDFti&#10;eMrk7cDAXB/P3rZ26ExszznfIT5bj5Rxz1xUsMkEUm9z1HB9qsO8csrhSAMYH+NMD28e1UjyV+99&#10;a5pbnTFaWZ5vrfjSS1vXttLRAiuNzkFjnuAOhx0Nd9pWp2ms2CX1up3qBvX+6SP1ryvX9HntdTkl&#10;h2olw5KkZ++T90gdK6/wpYX2mRv9ofbv2gqOn15zWMG9x+ha8TeGl1u3jlhlEU0XPIzkf5P5151p&#10;eka5p0wt7lklIYjemcFexOeh9hXul9aslo06fMhBGK4C6t4bdVVM8cgk56etTUir3OmjKS0OQ1G1&#10;guZBayqGZzjAH5H/ACawfEKy2JFu0ZYcNvzkDHau6ni3v50XzsVJz/Tisq/uYRpshuhliDsGe45r&#10;lnBHYrs4jUrvTNZ02LT9QCA5JOTgkgf5NeOXdra6dO0kZDWsrEBSfTjk13uvQXqQQGG38wzbyWx6&#10;YAwP8a5p7CNVVbptrH+HGSPz71El2NIzseXX+gb4fI0+5c20vyup6L7496+YvEFiLaK4jKYnV5IS&#10;D975WxkfUY6flX18+oR2GqmFV8xeRkHoe2PWvlb4i6DqFjrD6jPuZbkllIH3VUEkZzjOe/evMzKj&#10;eCaR7OWVPesz4v8AjoYLXSnXX1W4gljQTK33WRm24KjJIb7pHTB5r8MvFes/ZvilrLKFNleTb1gV&#10;FDwb1yFXbgbNoBVW54yOCRX6+/tUwan41sD4XtbZmvLG2S/hSO42LdMzMrQyLjLbFXKfMMSYPIxX&#10;4+eM9MVfErxzGSC5to2WUMPlwW3E56BgOhJPAr9G8M6vuy5Wfp2QQUabbevY9C/st9PurWS2aEjy&#10;Rudh8zZGdp4+YAng9j6V0WnMkd7FJL+8UlYyewPrj271j29zbX1jb3GmeYiSrHhnBPy4wW3EYxkf&#10;XFNkk1RbkbZiroAFwwwo79Pav3LDrS6FUnzXR199Jos5/s+GL94dxMv3h/s/KzHuMZGKoPZvKrPD&#10;tZxlmDcHI7Aj2pqXMCTzR3rB49oWMqoGQQfbj1q1FPYAxRIWdo2IJC5UKRn5uvPau12OJTtYymic&#10;Qi8lGI9qvlHAIUjkk9qdIEuCY84ULnC9QP5jI9q2LnyYAkF7ABk/IVG4gde/GO2egFUplguFe6ij&#10;CbGGHQ4dgOoPso+uBTZ0Qld3OYkP74QMWeJQc7sYx6HnOemMfWrH2eKWISu7YDbdrZyCPQgDj9a1&#10;h9nhi8thujY4CgZO4jjntj8BWbcJBBbIsELBYxl2X5sD1bPPPrThC+p1SrX0Mp7cwqIWiVkDYQ5O&#10;Qw5246EH1NOt2uLWZtPwg+YssR+bAbr83UgHgc1oQNBGSwG/zMjnPp2Hr/Sq8DTJblnkBwmQXHI9&#10;Py9/rUuNmVFld7nORM3CnJ5wNw4Hyjr9PxqmZIorVrvzAiKrcAEjnqc9selWP4c7d2VGD3Yk4b/6&#10;9ZUmnxyyBHcwwjIZVXj5uh3Hpnp71lJs35Y2uVpIpL6wTbIuwsG39SVHVSfTnI9/0S6iX7UfsW6O&#10;MHCLnLdODk8/lVie2+z2KeciGOMBiuOByMYHb8apahJd2StsiWSfcCrsWCgngsfcdl6c1TVlY55Q&#10;Ulqd1oPxJ1Xw7bSW9yxugJgY2Q7GRNpVowO+5ueTjr61j+PvHT+Nns91hGrWh3IzSOZAGXaQEACD&#10;9a5aZQ4KYSTqVDDClmOefcdqhLxPK43oJVCh1B6bjwM+vBxTlK+6MVGpGPIpaD7eN9jefhF7c4Ze&#10;Rn3/ACzVidTEwndgykFcDHzK3cr6Dt71W3rcXjAxAogOQTlgVIwB6+pqeKKZlaUKpXna2STg9Bg/&#10;qf51LkVTpJLRaF4TJBdJPI/7xciM7vmzjkH+9x/9elbV45pArgh3f5WU5XcFBIye+fw/SqWnpJPc&#10;hHWNGXco4LueBnB6L6981qyQ/N5oULLnCMxOM444xxVpX1JnSV7lWQlo5fJYylxhIhgjB+7kf3tw&#10;Jz0FbltZPkWcSY2DGeuCRzk9+akFxZ2cMK2nzO4IHy52epY9sfy6VV1K5awtlms5N4kJUmPhW753&#10;HOPoeprTpcbV0BtIo7byk3SyRoQxZudz5K8/xYH/ANer9uUvpluXX54ApVOcZHGc8ZOecVTltILY&#10;5ikIXllD4zlhzz259Pwq+ZpwY5ZVyxGGwfbk5/pSjFWuzndM0Y2FtOGIYqHLOVxn3I7fSpFmsw0u&#10;pQxboxglQMHafujA4yCfxrGW6juZZJGQ+Sjr8xPzMT147AAdaq6jr9tcxJZ6cjMuVZ2b7gwcHAB5&#10;+p4B9a3hJW1CKd7Fuz8WX+sa69kUEKzbli3NjZ0xgdRx3H0+lhbGxjjltJhJwwURx4UAKTknPTcD&#10;lSO/U1xWmWyGdL6Y+YyPuweThTnr1wOBnvXVPrsJv7i8C5jPzjAKkkHkc8HGe368VjOb6np0Yp/C&#10;juItMis4AbFtryR4hdgAAQOu3BDH3Pf2rwyyt9StJ/8AhH51EMpLKobBDH/fJ+YnvnvxXVXOtatq&#10;F680csiIFCqhfCIR1G3pk1pWdzY6ncLLrix3IiAxLMmCPXb0LHIABGMVNWXPZIqnzU7t6nUT6RpN&#10;t4Vs7GSBFlgYbQPlZiR0wcbsDk55Fc3r+hyT6bA+nSh5LZZJJnlGAERBtRj19wQD05roNSmF9qcL&#10;LLsWPEgCgsd+OcN7jjPb+WhpkkdvNONZKXCXXRdpxtYcpjr3oVpvlaMo15xXP1PBbSS7FrFJcIEm&#10;lDllDHb8oySGYAnjGeBn0rotEPhZNB1G1vsW98weRJ2HmEsgzGEI9T1Xn8KzRpGtaHJ5uqqnkP57&#10;2pDF38pXCgHIwX24O0c/XqBk85FMIwBlgSoAUdM4PfPUV5c6Tg7NHuU5qstGZlhO9zHGkkWHO3fy&#10;VGSOTkjp7VeCoYmjkDMxBKk4wNvXHQjj160x4beaNTEC4DBVj6AAj5iPf69qje7e5Lws6iQLy4BG&#10;0c+nOSBjHNcThbU7koljBfcFbDupBOduNuATn37U2e002TRJbqe5DzROFCfKWVm5UheWYf3iQMZ9&#10;6y0uLeWNnEiqWG0sQApx9eOcdKjZ1vJY0ZXBLCJWWMDJcj5iwG44/EDtTtfRHLUnyyKjhZY3eUje&#10;n8RO1S7DgjkDIqMfaLeZJLZWLKpdtrKAu3gbQepJ5PrVm4jEcgskCqVbbtkUFjg8kbuB3xUc1vEw&#10;V7UsUJHzyFS7Ff8Ad4Gf0rKSsyZSuUYraOG6ja3/AHL7QRKBng5J4JxnPU8V1FzBptuqatfErFbk&#10;nBPzMJDjbgYHWsiVY1uFljiwQuRk5wQODgZxx1FRM019A+nRyN5D/MyLwobPBIP5j0rSkiNxz6it&#10;xdTTx2wtVI/1Qfdg9ANwA5bGenHfNdRoNnYTr9pz5bMu7LDjrzz68Y49q5FY5rSWS3X99sIYMo4I&#10;PBP+8P8A69eifDezvdZ1WCxuYjcxW8EhjiB+aRh/qtoGCSW6DPP0p1rdSE4p3PUvhDpGs+KviPp/&#10;hrQTNZSOftn2pTtlVISGAjYK2HaTaucfdLZ61/QV8MdP1TxveedH/oGtRRxzvJFykcPCuAoPc5Uc&#10;jA4718WfAf4Ua34R8QzXWr+GWiu44UOpahEQ0Vok8Sm3sIn+VDclQ7zNGHwABnAGf1A+HGg2PhuC&#10;C/0uXMt/aojRjDOiM29VaQHJI6npXnYipGhBpvc/GuN84jiKyjTWiXqeu6Tq9obp7O5ZdkKfLnq2&#10;P0+tZ+p+IrOKQ3csmZIY3UbQMqpz/COCeeKzPFGi6guiRyaK/m3PmgSQMFVip7qzEDg8nJ59q55b&#10;a6jhSDVrcQz4G8Bw4Ofccfh2r4LNsUmmonzmX4S7Uilp97pkmbZ2O6BfvDk49T7+teIfEjX77w/c&#10;Wrz227S53O+6U5McnUK6n1HIK8/lXa6zZy6fdSz2EZG8krgknntXKeJ4LN9OhvfEVp9uNq+9I3Xc&#10;ocjAyDwD79elfAY+c3TaTs0ffYSnCMk3qjlhqlvabdzSTI+GBjwR83T9PSrQkS6t1lhUTFl3/Meh&#10;zjHsRWZ5La5byTyQ+UyfORjH5HoPcflTdMksdI3whFeNvmwp/iH8/f1ry1J2vfRnraW8x0SaZf3S&#10;WFsfJZVYuyLzk+vrzxXZy6bY2+nb3Ri8YOMYP44POR+VecWM8MvnXvSTJKADBI9weg9M1tG4lXTm&#10;mnuDhv7uc4965KE4pNyRVSOu5oRX63Ev9j2UAOWCnaxyWPQe3uauvb3BnRJB5fI3gAHA/LB/rWfp&#10;tutzB9qsQVG073yR7HJ9/b+VW9KlmmlkeVj5eO/UkfzHrWsXsns/68jnnNLYvatp+jRoG0ovAuME&#10;MQQ545Bz+Y6VkQzvDuEmSijcMD0960JXjneGERncrdSMLzj1rJ16e8sJDbDtn07+vpW0+VJyiZRq&#10;J6GtqFlFGiIxAdvmwOm3GR+p5q4pjhuY/tcfmb+iZA4/z2rF1G+Bt1aVwJCAdw6jHQD24rPs9eAv&#10;4dQuk3mA9OOeCOn4/hS5kn2MFdxOvAkubhVjDAMdozjJ+oHSruoXkmn3iWDKQ5ZYgvUls88ntivP&#10;rbxhPpepL5lstwo4TD42jsWJ4yK7Twjry+Ibu4W/gEJhkBR924HIz379v8mk5xl7qepyYi8VdrQ9&#10;q0HTLTTNPePeZJHbex7gHtxTp/KnmX+BVOQPeuVF5HbF7gM2Ih8wHTFekadpf22aCNUZXl5XHJIY&#10;V3xatyo+crVGnqZl2nnbLYDKLz16en5U2306W6Zo0nZVToCo456Z611N54e+xSmX7w4yD2I9T3/C&#10;qqxJbEXETlWxz0IP0puN9TjlWVjm7ZntJJrZTkvwT1Jx6GqyIBJ9nYcng1oT21zHm82nbI2CevJy&#10;abFEVG+L5gQevY06bs7EVZ6XRFcH7KyxryrAnPX8veuY1C5ETCaRCABk5/pXSzOyZcgMewIwP/r1&#10;zmrTpcRqk0mQnQYxg9fWu2ENLo4ovoed3GpWtlJJfqTOgVuVQyHPYBVBZyTwFUEscAda/Xr4QeEL&#10;jwX8LfD+j+ILYwX8VoZriMn54prtvOlRh/CwJAcDgEbeSDj8+/2ePgn4i+IvjyDxrq4Fv4S0a7Dy&#10;TD7895auk8NvGvfc6K0jnCqo2ht5IH6mX1217eSXEKnfM7ytwAoLMWP8zx6V+ueHOSVEnjKui2X6&#10;s/NvEPOqb5cHTd3u/wBEQRz+VL935T1+lRkwSKURM88HH9aFjc7mbPFMdpVOQcZ45HGK/XORH5fG&#10;TInUMBGBwDmo3AUAq2R0z7VOx/56DJB9e1V5AYiGfhetb2sZPe5DICVKKMt71BcgJHweWPAHT61e&#10;DOSTGRjHPtVCW3DZeTkjoM9auMSFLsVYovNBDNkjPBHOB/hVKZEc/ugVA4watmzkaQTK2MZ6DIpk&#10;1tK/AGdvJOa0SdjNJdTI2oxLtyQPp/Ko8b/lxyK0BCNrbeB9DVYq0LFwBnHvjiuiKYOKK5aQAkrt&#10;OOKZ5aqqibnd1pyqqfM3ORz9aeqkk4GK2UbETI0LKd1v3xg08IcGSYbcHgGnRIsbEoSuTk5qXcWG&#10;ABkevQ0pO1yJTsrH/9T9gTayIuWHmdB0x9BUxIiYXbrsCnPA5BpwMYIWA4HftVuCMbwzncB2PetF&#10;HU8+ctTYkjiktluI5CQ/px17f5/+vUEkJVTI30yOKUSjYfn2gHnFVdRl+zqm1wAx5HUdOv8A9ars&#10;TKz0uSgNjdx0/SkMZfG7gHow/wDrVS82cRbwwCDg5HJzVi2lxGCh2qfT/wDV0oSBttWLbKuwE+h5&#10;78UGPaoB7c5q3FGrLuXBVucilNvKAQSCF5wRjn0oSLS7FXyi425ALEYz39qa7bBxnBGMe9SpAHVt&#10;+EIGcetNUKVwRvweDSfkVGSWgBc5jlUkN1xwKUSpBmOYEqRgUqFijMSUYMMAjgr3qR1JIldQ6twQ&#10;OorPkJlHsWY5AigsSQeh963AbaePZGoDDnHfFcvEpt1EkZ4c8g9qsrMVcEcsMYP+PrQ4WEr7nQQR&#10;kNsDYx69MVpR7Sdsgxj0ya577ecCRgNwxnrj6VoR6opYogIA53EdPrVKHQjm0sa8ZVssFx6+tONr&#10;I0m5GyD/AAkfyNQWV1BdEgn5h1wOCfrWskbS5LkDA5z7U3DQpMzYgySAKC3PfqK3VYBQuzGMAg9q&#10;dFJbhcxjeD/nFNgtppGO847nmmoLYmTLKxNHtZufTFTJHancWTvn6ZqIRNEVBfoODT92G8tRnPJx&#10;+tFiHfcd9ngkKhcoTwTnr+Fa2Y7eNcqSDwMED881S2xqyurDA/zg+9aKPDKpJI2t69sU0r6FR7kO&#10;1GA2HIYdemPalWAp8rYIzx61MQ+MKQPqM1Vw0fzEls9a1VIiT3ZG0ST5C5Taee+RTSVSbzGbcOQB&#10;3x7inuDCS5JUevvSAIzZcHPp3rWMbIzU9NSIRvO4CDAPQk9/TNJBLIsvzKWweec9KvNFkjBAyf8A&#10;9VNjacXAQjKtwGAA4/rXRSj1M5yuSs0I/fFgAetWogZvnOTx1NNhigjbe6gluQeP1q4FV1BXhR2F&#10;dUdzmQwebeHyCDx7nmhpMBowNrdxjHtV+IRFXC4PHQ/4elVpB58akjDryMf1rojG5hObuU1W4BUx&#10;4x0P0rO1aKdNKmIICspBz+p47D/69agPJDfKRyMVg+LkW88OTxQEliFB7AjcCRn14qsbLlw1ST7P&#10;8jXBSvXgl3X5nnenwP5iXa5cq24dunp/9auhutbcvtkQFc9uvI4rzDW9USG8jNnIVWNPmxjB3Ht7&#10;98dq6rQLF7q5WXVpSY2G5cemM9PcV/EntuZaH9WxoNE2oaPqU+ojWLcHZIymRQpPQdfxx1q4sE8z&#10;lozsI+8OgP8A+uu9ikUurQHaGGAD6VjXUELXTRqcEHP0zXn1dz0qEepwtnHHZSslqhXDFiM5575r&#10;m7Hxfbzy3HnyRMY3kjZuAFKnk+gx+vWtzxoz2+jtrWj3aBonCzRqwDFTlS2DyQvU14T5vhxdKkt7&#10;KdUuLhi74P7wsSCrYP8Ak159V2Z7NCndcx6L4L+IemeKLi8stDY3cdnjF0u1oHy20qOcnB6npXLy&#10;z3drf/2VMTL5WVLMc++STycg1k/Dfw/4Z8EwX7aHb/Y/t7Rs8asdm6MscqvRdxbLY6muo12xgRbe&#10;RAFnlOS68FkHbnriuWhKbgufc9WSinaOxT0G41C01gzT7JIgpGGyCAefx/pW+807P5CDBY9APx/L&#10;msGGUwApMVQ8HpyB2zT9T8aS+FNSt5mtYtU8xMkpcCLZzgAja27j0Ira6iry2FGnKT0K/jC2sfDG&#10;iSrqSkNeKJJN4wqJn5SCO5I6V89XeiWOraNNq+kv5dxFvZozhcqBk7QeregruPG/iXVvGusXUM1u&#10;YbZdvlQl9+1Vw20H7py3PFeca5eQW2h29tBP5cqzMZ4WGTJHt+XDdiG5I/i9eOSc4ttpaI9bCQcU&#10;u7PPPE+sav4e8K74oB5E08UkzZwxBBG1QeOvJ/IV5RqviyTWYRZiH7NDIMFTjzOuc5HAHTpXsPjO&#10;40zUvB7W8cscksrqjQOcEJjdvCn0PRgcg14XfaRDfWm+ZwJ7cEoxyFYcnYxHIBPOfwrzcX7TmtF6&#10;WPXopON2tbkrQy2EAtHkMqyDcSfu+oGPSuF8aeFtL8V6PKl5dTWxgSSeJ4sExyBGHmAHjIBwO3fr&#10;Xp3g1NE8RrHY6jE0WHCsrP8AfUc5UntxyD2rh/F+k2UHiG50zw9KfsRDTMyHhVJIERHPHHQ9sVrR&#10;opQVRq6ZnUqNSavZn5G+J/AmkeC/F9zbWbyXErpFJLcT4LmaVdp388lgM5HrzXJWzS+Hdblmjg2J&#10;aSB4Wm2ssgJ4xt/hBIODjpyK9w+LVje6d4v1Cy8VpJb2clwwjv4EJ8wCMFMSfwsBwwx8wHHGa+dY&#10;5ddkvYGto0kJbaGB3BlUE7gDjk8dec1+q8G4yTrR1PRx9N1MM3LW6PS0+13HnJqM/wC5kXACgAgg&#10;HJ9/p0/Osa2tbsCMxRBR8ojZm+9yATg9QOvrjt2q1bXmpzaYLiRj5gdA5kQ4Q559OccVuC7srq5Z&#10;ADvLEoTjawxnjOSAM9Div6fptygmfzfiKPJWcX0KoFjH51ve2jMmQQYQWkZcAht+MgfoBUNuunW6&#10;RiCE46Zduo6Y59Bzz1rcsikls9zNGWm3dCWwFB5TAIB3Hv1GPQ1SiuNPn0uSLUIZLe/gJRdxBUrk&#10;nBJ6nHpwK6Yx6sE1fQzjLPEri6s1ll3f8fKttDp/Cu3qCo64rR0V7ma4Q2AljfcSNwxuPt/Lnr2r&#10;CudZ+02USWMaDI3b925twOOR0yMHnvxmuX1dtW1GIM91cWcsOWdI5f3bB8HDgfeXjIHbvXDXkk9D&#10;tw2FlM2tU1PN7Jd6e24xkxoI1yWGRnIOBwcj/PPMQaRaaLazizhRZS5Yqv8AtndgAEjOM4A44rN/&#10;tu3u7SWPUJxHA8hV5YgCckZPGeAc4J9eBWtay2lykEPPlqdkTN8xBIwCcdM45yfzrh5k3qevGklo&#10;jjNZ0zTdQ1B5tOSSCSWNTucBSsgP3QSCQH75P0xVuwtJrme3truQQRyYBAbDHJ69P5H+daP2C8up&#10;g9i8cqsjGSN5AjMg4JCtkMO5xTtU+3aNbW195TbgpkVlXcI1AySe2cfp7iuZwvrY64VnHS57h4M8&#10;J2lpq0HjS2h2zWSPF5QQYZGA5DdcnHPbn612t/enUEkvJQYeSz7c/KRyOQM9fTt37VL4OvDeeFLH&#10;U0QwNqEfnrG3DYIyPof61bF3eLN9uy4R0CmNcF8HgfL146n+tdsado2RhDF3m2zAWPVBqUEhMUVq&#10;zB5iYy87Ag/cOdg3DGd388VyPxY+G/gn4laMg8VNJBdWC/Jd2rBJkjfBdeQ24EDj368ZFeh3ck7X&#10;aLKjENt3uflPHHtx2HpXP3M3mzmxgRjKA0jtwVIPHHQ7vVqzqqys0elh6fM7ny5pP7PmmaLrVveX&#10;XiC8/s2G4Wd9oQTOuDsVXOVXHylhgr1GMHn6Ki1O2t7Y2OlzMoBwwOWcY7HAxnuPTPFU73TY7y1k&#10;gmhaRQUZg3Qbentk9KZeXs9ri0k3b5hhUibG3P3Tkfd+vWuGnFRZ7cZprUsyyQ3DiPVFEpuAAQ4J&#10;3Y7nuB79qo2lsI4bmxtrhJYrWQhQPmKqQCAGPLYPHp71as9PkjDXs8q3M7KqtuJLD6rz17frTRbQ&#10;aQC8LbULkIGIPJOeDjjGcBaHF7sunUSfKjufAfiTwxc315oklqtw7R+XN+8KvEMZUq5zhs/NlT1x&#10;9K84Hi1NTH9irBIq6Y8q/b4J5FjueQquqOAfMwMMSSpA6Yqhb3UdtcyXFsZIXGfNUAEkknPIGCOT&#10;jpjoazoNQl1KaW0knYyBwMn5ShZepz1BHI4qJybsmelhVJPUvJazrO0+4Th1wZM8kZzyOo569v6w&#10;NcCKxWbU23KhPK8NtB4BCjgVTidPI8uVJBtUDLPvc44OWAGc9vTvmteOSDUbmNbOMo27afmHU99o&#10;6e+T75FZOGh60GYM+l299YLbaismY7hLpVQ7cNGdwOf4s8cdM81b8TySXvh/ULzxC5lS3jMwkMhQ&#10;bxggkk8ZztOPx4o0nUJ/EmmzawumT21tbStAkszRyLO0Z2y+UVO4bW4JIGCcDPJqLVdH0nxHYLoV&#10;5aia35Z4X5BOM44POO/rXHOOnqd+GrdWfL/iVtJ0+6M+gwSrbHALxfvlLNg5xGCAcYAHfGRgGsia&#10;e4Wy88bsEsock4G3rwQCNvRgRx345r6902bTPBnhq30KwMWl2TCSaKGMYGMhQUGCSAeNxJA554rJ&#10;0TwRBZeLn+JSXL6jeXwYEyAFePlBQkkjAJwcZYnLdq4Z4O7smfRUsdLlvY+Tb3WGuCsEMrXMOVKD&#10;cGYtgZKNnoD2PcYxgiq9qmq3MlpdRLGWWWMSMq7SyMfmL7QRnHO0c54r7G1DQvDUt7HqT6Xam8Zm&#10;M0xgUOWHTkDAb/axnisXVvBPhzVdXi8R+VNHeQvHKhhmKRmSMhgXRRtboBgjH1zWbwbWzNo5hJ/E&#10;jyjxb4b0zxVK95pzBJY0CRzxAEMBhtgYj5o2ON3TPrXmETxXUMYjY7wxCseCSuQw29xkV9b3/wDZ&#10;I1S4v/EksFoRCWuHbqd2edi9Gx0AGa+V4W+1QZudo2fNxwUUjjkcjI5xXJi6PK7ns5fUcm0jO8zz&#10;GKOQr7s5B2k+v4eme3arVm+WSMYK9VB4J/3mzgAnt/Wokj81fJtHZ2X5twX5Wx0XJ7+1aVp4f+02&#10;A1ITK7q4MkG0hdp/hL5OSOpwMHtXDK/Q9+krs0wzQGSGEbgpb5eMcnBwfbvmpYLjULdY7BbhgInZ&#10;wr4Kr+PJxj14/nVC8W5hnaLc+GyxRBtAVjgNxzjH1zmnRJHM7Mu4ZyRxkkj1BPt/hWcmdrRJLbjz&#10;DIj+YrMMHp/PHQ1fV2gkNxvMRjwSwJxu9Rn+77fXpVCLay4iRSXKnGeUKjuO2QePapo5Yzqkcl0N&#10;tqQ/71m+Q7R0APGefwqV0sJs0LSLTljkW1lSd5svgIRIW7lnOE5PU+nvWoBYMwWVYzNEACEJBBA4&#10;PXDZyR39+azLgWiRvIjqWyFKrzhQOBx+oFVHaQpvWMuuMAKMuSeSPxHTpiiUmtDVKNkXbm7up5Y9&#10;KtxFJC3Jy2NgB6/NwRn0qDzZ7tzprpFcNDlVlVjgp/B9MDg+vas0hY2BTOU4APKkHjk+oB6e2aqT&#10;OgBgl2wsvHXqe2DgHPoKrmd7s5auxtQJFpkapY2q4DgENk4C5A2MxyeSeM4HXrTZtXnvEWaHdHPz&#10;8wwBwcEjPGCR+NZ14zAn+0ZJpAu1VLr0fABXr+PT6VZvhOojjn+YWh8sj7q84JUYz27dic1o1occ&#10;tFoU49QlEXnyrvKSfLggZY8AkcHH0rQ8O+M9W8OTTeXLNCrncfLYZCYwcp0Yew613+j+D/A3iu2i&#10;u9OvLuMgnzbUEGcBDwqvtIKsDkNjjkd6vWnwy0ZYj9juZ1XadrTRrOzy9icbdqcgYH1HpXVCjOOq&#10;Z49TFQTaZLZfFOZ5rPUv+QfqVrLvE8RznapdZlkcExMqjDAg+qnNf0Jfs/8AxP1P4g6Ro+r3Fx9v&#10;W+gtpllLhwA0KyEhhywJPJPOeoBzX84Nx4Y8UaZbSQNbRXcqMXRVHlLJgcAtz05yDxkelfo5/wAE&#10;yfHtv4Wu774Var+71m/D3kamE+R+6X5ts4YpuKsXKAA9S2SRXJnmHVbCNNarU/Kc6w9T27mk+VXf&#10;9fmfufqMd5Fd/blJMciqu70//VVd47rRJEmZA8cq7w27OT/d24yoA579aS01m91nRjAYFIi2/PjO&#10;GHOc9eRUMmqJJApm2qYyVCg53Z7465+lfiEopOzOOnJtHHbbrUNUcwrsLlmCsT064Nbmnvd6zHNp&#10;dw5XaxLbBkKo6E47bulZTxxXGti/uCWjUjCdDwMAk9x1+tTWN3Bpepyy2nyrdHZtP3QCc9T715NW&#10;Guux6a1O2j0eLUNPGlXEYkjAAY5I3Y9R0Ga1LXw3phf7Fp+bdIypKpgkkEEdfaq9pLdWV40F6DCV&#10;wpLcZzyOPf8Az1q/HczW2omeLczyP8vQZ7dD71jVpRSvYh3fU9ksdIjsLf7PZSNcRsdwaTG/PUA4&#10;/pXUabpn2NGLKN8pz83JI9K524vls9Pt7e4dI5pgqblyDk//AF+M1c1LXX0UQ/bWLzhiNqj5cr1z&#10;6j17muWrBM8tps6jVJodMso4YwArHasY46en0rMsdQs5JCIH2sgIYZ4x/KkuvE2m3nh8z3ce24fB&#10;jXGMEkcj/PSuUsLdLiKQNy4xnB49T+VefWpa6Map6ansMmj2d9oM08EnkqyBlfd95jyQvvx0HSvK&#10;9M8VxLJd2dw5icZQ7uOAcHnoD7VJZ6/b6VfR6W7K4PUj/lk3GFx6nqcdP5+X+O4LTSpJrp5sQu7S&#10;yOpwPnOT05OSegrixFbljzR6bhDDe9aXU900LxVeQahHZW0C3FqUYMc8hsfLg855+nFaaW7ajdyI&#10;QN2zChuV5HrXgnw3fxJFqQSytRNbXLb0lc/Mg+6Ruz6DPTj8ePpDRWjurNvNx9ojdg2Oo9MDrTwt&#10;d1I6nPiKXJKyKbaLqtrDFYxMrRhdq4+6uOenX6YrsdEsGN2tlZN8q7QGYdWzg/57Vz82oJFILuZG&#10;OP4cf5Fed+JPH/8AYk8JivGt5pSSUXn5enP93k+1burGC5pGCi27Ir+J/ENvo0WqaxqUNxcT2UM0&#10;rWtmgeedowzLHGHZV3P6lgqjJPSvMPDXi19c8O6V4lay8mLVYFuEKSiVQsnzABsDIxznHNXbq9uL&#10;SZ5CHG9i7MMkhs54xznPp9a53XNQv1uop4lwqnJXnk+hHYHn8a8+piXF3vt0O2nBctkekW09zdTv&#10;a6fnYR85+v19K811zwbqNpeTamkismehGCN2M4PofT1r0TRr2EaZHcxEbpmyGQgj6ZH9a2tSsFu9&#10;HniuQ0bTJubccEYwev4da2qQU43bv1MVPlloeDpCrW4Cn5hwccZFUPsl4Ig9yBjJ5Hbnj8K7O/0e&#10;DS42vlkZ4yvfknjJz34rn7nUI1jiuPLPlkHdkYxkcZrKD1tI61O70PA/FPxKitvFkekWTRxx2zBZ&#10;5G3ZLt0H+yOevP5V6p/a9ncPEqXEbtIoIRT2UZOT65PA696+X/GtlZReKrvUnZZJLw7gemCoCkDB&#10;56AfyrsPhcktzqqwyMRukUoRjO1ByOfxyfSvAwWY1ViZQlrd/cepicFH2amuiPoBrcXm1jEAp689&#10;QOxrhNatbV7uW2ePKqcgpwMk8Y/qPSu4v7jNwsMCMQxxx0x9T61ka7EkdttnOGxhcfhxkV9XOknF&#10;s8ekrM8j1N7aEAgMv8Iz8oyen51wHifU7PRbP7eIWmY9VT+IE9MnpkmvTfE2ly3i2pU7o0YSYGQR&#10;KuQG9Cu1iMevNeU674UTUbkEEBVHKs5UAg5LZGQD2BFcPtZxvFLU7IWe5f8ABWo3OveG4dZSJ4/P&#10;DFVlXaxXcV3fQ44rsdFvL0YhuVU+WQVwD+tZ9hFa2VgljbZSKNdoJYsQoGAMnrirdtd26bZVfAQH&#10;jHXPsK+ky2o1y3Z5OIs5NpaHRW1xObsi6Iw5JG3jGT0wO1cL4isDc+IpWLl0wBgnDDj1rsIbgoBf&#10;OC23OQeuBXCzXLT3UkkR2bmIViB3Oec9xX0dOzikzg5bO6Op0HTrPTVh08nMZ3AnuSeTwPf0r9kv&#10;2GvDD6Z8IBeX8MsaXEiiHcQUdBvbchXqMEbiSWyccYxX5EaBp102pwwyrvRR8vl8ufcKOSRyeOeM&#10;1/QB8HtCm8L/AAj8PaDNbvbfZbZlVZFSNtpcsGZEJUM+S7Y65zznJ/T+B8Cva8zWyPzbxFx3JhlS&#10;W8mdnOI2fKkcEDA9/an4IG7d/wDWpWxgbeD1OajWRI13NnPIz9etfqsUfiTetiIIiyZGW60HZH8v&#10;TOeP/r9qeWjEhaPkdeeMk0jxs65YA56Z71aRlNXRBNcR7QCvBGahIZWB+79f5Uk1vHsLc9uM1CFc&#10;IApznp+HWtIxJi0kRSxKwz0OPw/KqYjRCxI3Hr3wOavBiPk3dRiq0mMbFba3bHXNdMHcxqKz0KEx&#10;w2+VCeelZzpEW3AbB15HAreSD92wuDknuKybqJFZETPozfj1rdaGXs1cxJfKTkN83p/hVSYiSMqf&#10;u55Hf2rYkgi4V2+X+dZ02neWA33l9M+taRC5hyQscxodwA74qhJDcAj5BxwMGtxRGWw5wf5fjWa8&#10;iiTbnJPaumlHQzk2MiXEJMvJzwKsuwb5olK56kmpLfyUTdKp8zPFWJYkfDYwDjA6c1vEhtDbcNs2&#10;ofuinMUGDIue+BSJ8oITr/nipgSsQYHHr656V2Q2OWWruUHIlBYcAdhVa4ikdipOfrWkWJYY6+gH&#10;H1rPlnjY5bk1pEc4po5S/hUD96flPH1NcjqFrE48kHK9c9MfjXWarlkCqOR2/wA9a4jVfPa23RkK&#10;ffoBXTF6HI10RzXheSaXx3axWnzL5oYgg42KRnPHH+e1fX+tW0NrcLHDngAH246V8eeEbmO18cWc&#10;kpyXZowxOMbxzX21r0RmBmQBwxB/DOOK6KUrpmVRJWRxMjCI+YCCSeakXllkyR0OP8akmjZWxgY6&#10;0iIHdd3AHrW6lc55nE/Ea0ttR0U3FwuBAhK+75HBPv0x1rxLwjNbXniCMxDa4UxkgdBg9/5da+l9&#10;ZsI9S0qW1KeaCM7foc59q+PtDaDw74zfTXYwG3lAKg/dWT94Bz1GOvrX5X4jZZzShiEvJ/ofo3BG&#10;IvCdFvbVfqfSWmgabd+Xb/ec5+avSlupo/8AWHcH5yK871CCFgZLRvlKlhj0/GpdN1W5a3jVTvXO&#10;3B7H2r8NxVRQk4n6XhXeJ6gttJd2uwYIcFQGAIIPBzXMJrcV4vl+SYHh+THYhe47dq6kk2uFXLEA&#10;ZA56ikFvDLA0hj2vknjj6V5mMhzI7qVTkMeMJPECPmPQ+x96v26BHCyjORnvg/SrFramEEyDaGPQ&#10;eo71stDEiL5vDHgAD9a8tQZ6SndXKjKu3d6d6dmaf5s8YxgdDUOZBMYmDEHuKvWUcMcPl+YUPXB+&#10;tNJdBc1jFuoVULtb5j2/wrn7pL0MzWj4Y8AZxXWa3axw3ML25JLKd2eeex/KoILKSVl5A29SelYz&#10;idcKmhyUpuzscJvOBx7/AI1o2t8lzcGG4XaVwfp64FXdYureymbzjkr0IHWuGW+s7md2uSYX7dW/&#10;l0rmqe6tC4WPSL28S1tjbQyAq3+fwrlNXginsic4l42kdcZ5FZWnpBNIsdq5ODkgd62r6ZbZFYgk&#10;k8e3/wBaspe9qzqhvocs8Mtvam32lBjJOeee59K5jU7WdZMs4clcADpz1/8A113TgT3TQxkuXGeO&#10;cCuZW2N3PLGCF2ZxnuRWNRdjoizibiWaKLcrjjgr6fSucvtNg1SOMaTk3G0Ix65J6+3416DDpcF3&#10;em2nj+/3HtzXBa2k2i+JjHEwigZAVI5yCME4HTmpV0tTqi1Y8w8QItpH9isU3SW7bZGwOW9s+leE&#10;fFW21M6CNQkK+UpZHIzkB+4xxkHGa9e8Y6wr6lJpto3zBshxxn1JrxjxffsYW025mdshicHK89iP&#10;6Vy4up7jR6mCVmmz4h+JPhBPHWhNpvheO2sNZh8mKC4lRmBjVsyLKB8zhhyvPB6V+M37RngnxD8P&#10;vGy+HNaulu9SZfNNysbC3aAHCfumzIjHDBgxPQZODX7y6/qVnYXMcbo4jjIXfGpZweT+AFfnR+2P&#10;8LZRro8b6TrouoLuEhrIKoKqnOS45JBH3uw6/L09Xg7M5UKto7Pc+vybGuFb2cnoz4R8O6sbrSmZ&#10;yQVkAAOBuDglMDpgAdhxWsssJbazH58MxByeAQCM+/HvXmOif2fp0e2VfNmUMplJ34UchVPUj1I6&#10;10OnazdGJFnUyqyhIwgAbbkkZLY45yCcYHFf0lh63uI9efxNo3tQ1O1Sya3nhk82NDM+F4AHU7uh&#10;/mPetyzivLa3Omxo0BZiA5wTlh9/BzxjjB7Vy114lt7Y75UYKH2nYMx/KRuz6H2xya7PUvs8bRvY&#10;zMhddwjjYttwcZJYAgc/QH611053bM6tRaK25BDYzQQeUshcZ5LNnJxngMPlDcdOmOKfJLcv+6iQ&#10;Iu0uyKANwH3sHr+uTTmjFzdC/eXdtCrIwAyWA79sdenX1qGUS2kJaEurvgjgZAPQg89e3+c3FPoa&#10;waauO+0zXNsiXiGKQOS64AwGPBIHQAHH6fRs1ymX34QhuHA5/P0Pv+GKJp3nmDyOWwMsQMDccZGO&#10;g/z3qpOxO0bdwOeFJBzj5Tntz+lb89tEaKPkS+Xb/aI1mQxspy3UZyen6Z45rGgwX8i7DRRSuwjE&#10;oO9gSQCMdc9h274rRvHdYBe3EjYC7EAXIZugHPUjGM5qW4uYZDG9xlQhUorc+U2MHkngnPbAz+jm&#10;tLmtN2Zjtb3KFZ4GXCHayuh3BccA44yT+FTFLWUSLIPkI2/N909z/nvRFLZSSFIWJQ/MH52+w+pN&#10;WIJYQhFwNzIwbJxsC45yPXvk9uOtRFdWaxm0jBu7S6MErEh4G4QDG0jOSP8AH9Kxri2iumP2gSB1&#10;XI2MBwODy3p6Y5FdRdXkCwu4Gbc7XU9AWB54HTHGBiqENuNRtt15vgCoSRkKeT3B56HjuBUz1dkX&#10;TejMS6hnjjkFrFiRBmPcRhjjjv8AjTII1SbZ8pC5DBRzkj+hPqfatO4trqHypIolaHKhMttG3HYc&#10;44/Os6aAxyrb25jtdoUgk4VhuwVHXJAIJ9M0KPciaadkPgtIZp3RmAGzCAcfMD/LH4+laWEljYOu&#10;eQ4b+6c7fpj1z9KzTthie7UOoJyOny47Z68/Ste2tkubVZHgbDD6Zz7HrjGf1rGKTehtBFO286B7&#10;i4hCspC5GDuVlGBgdNrdz/KtXzLto/taf6tgA6AZYnp19B606x0a+vL13uZDGkqlPLjyromOpbPz&#10;AehHU1PPpH2FhPEyvkbQV4OB6jpgdM12RTsY1NAtraHz4raeZIIGba8nLbV6ZKjk/SkmlS3dhbtv&#10;EWPL4xuAOM4+6OPXPNOWKzuNpimAkkPKjqDwBnHOOvNSx2whfF0MjJxuGSMcHIpRfQyWu5mTx3pA&#10;eKKMR7/uuxzg9xjv+OKnYI7HJ2xpuycjAHXAPpnk1IySkEwnhCcAt6ds9eage1gkt3S7lC/7JOAR&#10;jvmrtoDSsZtyfOhSWJvMUL8hTBJOeCee38vesiS2gj2vEPKBCgK2MnHUDH4mr11pYsVluopcSrxs&#10;JzGijpgD1/Wqlr5jHz5uc52kLnp1HoM9vzrmluKKL1jNLBdxyxqSuTGhX7p3D5gw61elE8kpu0YA&#10;Aj7xBAH8XsQB0xkVkwpKxmhkHByGAOOCBxj68/pUscISyMEmIgsfKp8zjPQg9OvJFWpPY6qdVLYm&#10;EW+7EaMWGCynHDMOOvQDP44ras1itplLKrbcEAfdB74H1/P8KyDHbKwCHaeD8pw2AOp9cmp1kZoo&#10;5AdzGR1IJ+bKgenX3ppBOSZ0GlXN7Ghnn2wTRjIP8WwkjO08c9qZ9pvpGW3hUPK+7aSCOS2eg4H+&#10;cVjuLcFXmUmTYUjbJyEOWIz6ZqWBWRZZrVkYBEYjBJ3MvX0IHTNFjJau7NDxA8CWZ0a8Zim8sExh&#10;kYdGB67u2O+a4u30rW9R1OPSrGAS5O5nZh+7AGQZT0XIOOOc8Y9OqTTdSvoPKu1MshZecZ5JyD7Y&#10;6A+tWtTew0ULp9y0k8p3SPEpHzFDghmXA3eueamtS5/eextRr8mkNzgtVVILqW0tX819o2yxncEY&#10;DDHPQnPSmWstvdxxRyjZcSkqr4xjaOAfTJ5yantpVvJriSyhWGFdrFV6qWz16ZPHUdKybhklzKVI&#10;HdTwdvufU15NSLPWVa68zMv7eVpggljnZ0IcKuHBB6k+g/n3pzlxatNvK28hZCySbW7ApxyB7iob&#10;wrIg3YQqOuw8KPr/AJzSFrK11GG+Fukvk/OQDnYzfXqAPX1rGL6kyvLcnsNs6hdPOVUBSWYs3Hqe&#10;rceneo5j9jJhEYSNSHJjxzzwCccbj0B64rQt9Rt5/EUtxEH3MNsaIoAVWwNp4GQOcke1dG1ho6Ty&#10;22o2pli4Uo4O0Pg4bcp55weuRimqXMtxNtaHnqiMBfJhMIywZwvyqTngntn2/Ghd7XMLyMcbSuVP&#10;zL9fr2NSraXEV41i+6QA/LKTuz65U/dBPQ9a0YdKtdQk+xySEqQp+RsEFWDfKw+mMD+fXOE1HcbV&#10;lYreG/DOp6xDHOkryMFZXiYYVmXPzJnpx+fIOMZr70/Z3+DMvjjxda+B9RAuLNHEl+EkeN5ECEqi&#10;yopwH7ngFQQrZGa8B+HPg+78Q+OtO8LWcpS812YW9vHAAW+1StwFjYqsv7vezKXUDBJOM1/QV4b8&#10;B2fgnSvD/gn4b2cunaNoiTB/MYyz3L3Cjz5ric/M7yON2c+WihY41VABXFOXtJO/Q+H4t4geEh7G&#10;n8Tv8vP/AC/q/wBF+BvB/gNXWy0GE29tCN8sYdpCzqoHzM5LE7QAOegxXuWj2di+nMZ0W1VMDcAF&#10;4JO0Z4zx0rjvBL6Itsl9OgAdBEWxsJK/7I5LZrpZF0HUZNpuJDHDgYVDtJ9Pw9cV8xnNWybufjeF&#10;vUldmXdQCK1mmnkbaDwwGepwK4kadqE9tJqCgybSSSDk4H+z15PavRtR0ax1G1bTI5pIY5QG3qQW&#10;3AnGc9uxrkYbDVNCdY4C8soBCrHj5vYnoK/PsRiZc1nsfYYSmlHTcwzdajP5d/DGpSPqmOvHTOOo&#10;NcBqMtyhkutVG2OZzuZhwc45HsPpUnibXbyz8QtqsSiFf4oskpkjBz0GT69u1c3411Ge+0aK5tHC&#10;xSMpcHp6jGff0rw6+KSi+6PpMNQdkn1OQ123jtJ2ktpQYnGFI7k9hjArC0iLTxLs1RzsVRgsMg7T&#10;z+Y9q6Ka2029jV7uYoqjKDoOeKxNQtYYUWOAEf7R7149TmT5+h6SWnKVvLS1LtCpVS52I77sp65p&#10;YoYp5lj1BcwbG5GcFh0HqRUcuoQQqlvHEznopOGC/hQj+UHjDsEOSVPNYKSeg9ehoacC1m9sqkxF&#10;tyk9cDjnH+f1q9HO84Fpb7lVTkj+8epz6AVk2lxJCpVMksOB6Y6fStuOxuhAJlVXVhuBB5H+TXoU&#10;Y3hY4q80ndmL4uu7u3sDp1phpZeMqTuH0H+cV41Fqd5pOoPFrTvv2hRHOcFu4YZwW9MmveTZST+X&#10;fdZU4UjnHPPPX/GtvTPDl/qGpLeXb+aEBQrtDZBPctyB9DXLicFOpO6djm+tQgtTymO6udQsft6I&#10;qxw9Wfqd3THr+VclresfYrcXG8Ku4BiOuCccH6/pX0Nc+EfJhki06xfy5Hyf9g469sADr1rl/wDh&#10;XkPiNZNK1fzFjVg6hcEccjr9MjPT61VTBVGrQ3M4Y6nv0PGPCenRaqkl9c3zFUBjCBvmGDjIPYZ7&#10;e1fW3gbwvZaF4d8pome4uZPNMzE5KkAIDngYHX1PNeCR+C7bwzr8d84RLRoxGqR/dOWGP909frmv&#10;rLwXBd67ojyqrJaWjbMnJLOedi5+9tUcnsSBRl2HSbUl7yPOzjFLk5k9Bn9ni9jazto1aSQ7e2Mn&#10;/OTXqvhu117R9EFlrChZedqbxIVA4U7h2Ixx2/k+00XS9NgUWxeRzhg0hzzjnHpz/wDWq6Dc7t0q&#10;Zz0zgk166pO92fJ1MU5aIzJZcBurHdzk569qzZl8wrIny4PT2q1dXUL3JiiU7F4JHr3rHvriWSKP&#10;Z+7DN/LpVJWVilsS3spfMZwCw/I1lWyrzFK2FXPNSLcSBWafDkDA5qa3glkUSqBtAJ9z7VrGnfUz&#10;nVVrGRJBJEzyu4cAEYPSvJNQ1+BHk+0gRocIzkdH6AcZJ54GOc4AGTXoPjHUoIYBa2wbzQ3zkD5R&#10;kZAB9qZ8Jvg/4t+LHiwTeFBaxw6FLa3V3JcyNHuYTCRFgVUfzZWMZ4yu04JYZ59fA4Z1asaNNas5&#10;ateNKnKvUdkj9Ev2ffAHjL4ffD+Twv4zRLab7YbiJI5vN2RPDHlXwAqyeZvLAFgOxJzXsoRY3Dfe&#10;wemMcZroNWv57q4a7nB3yOzkkY5Y7jwCQOvIyec8msZC0zfIAvqf/rV/TGW4WNGjGjDZH8646vKt&#10;WlWnu3cqTNHuLvyvTjjpUTsZkx1I561akVGkYGPPUbTx+Iqi+5CN/Jx0NenGNtzmc+wIGYsBxjtU&#10;LiHbjJDM3uaseWVJlbP1/wAmmMArB1BJFbSjcyuyswynk7SMY/Gq75AwT0PSrjeazGbGQ3X61E6o&#10;VO7uTnHHNWkZJ6lOZpFXCH5e4HeomnUIFGSx5z0q0sSo68H6AZz71FPFCwLMcH1rVp9BlL5kOOlU&#10;pAp+VifbAq2qyIcSHjqcc/TrTCmcnGBnj862p+ZEpdDGIc53YGDTC+PmPOOnarMqDcQAeO2c5oQb&#10;xh8cfpW1iGiEEkCTuOtP2ggNux9KDE8aHH3TyCaYZPlCmPk465FJx1M5+Z//1f2StrvS2BMxCMeB&#10;kdf0qZZbNXykykH+HuK5iSF5ogXwMH8fpSGMJhS+727A/wBa3UjynrqNm15Yr6eLT1WeNupJIx9K&#10;TUb+zn09Ghc7mbJB4I45FY93IFkVhHt5J9O3WsEzlD5iMJE6Y7/n1obsaKKbudR9okdQ7uWYfwk8&#10;fjVmz1aS2cmRdynsDiudtlhWIzZKgjdg9c//AF6uQ+WUaSZS8Rx8w7e1CQWPQ9IvllfdHJmNgdqn&#10;oD/iP85rXmmG5mjDMw+8vb2xXJQMn2VWiUIP4SO47cV0mnNK8JmLKQOODyp71RUZFlFadgDjf2B6&#10;Z9PakVSudikA9R71amjvJQsrENxkEdx6e9IoiZvlbGOuf1zV2Zk11IUOP9Z3HGabCpaTah2sRzkm&#10;p2WPbtkyOSeB0P0pEgEbq0wwOo54INS42LUrohAl3gRNlMkkHkc01DNG7GLp0waaqLuO3gZ5z2NW&#10;Q7KhU8qTxn2oZEmmx8ZSXID4YckUJLJEnD8E9KicRqgZEwepNOsxM+fNQJtyQT1x1pJdynEvxXbW&#10;x8+2HXsfrW9pV/dNcF8ZVuGB6fgfaudmjYMDbtjI+UgcfgKltbm7tNxG3DDO08j64zxVxWpnN66H&#10;co6h1IBwD8wzgYrWglH8PTHAHcdq5LTtRS4Uq8ZQ9RznrWvZnyZt+7Knkc8e9VKF9jOnLXU2Vkid&#10;AJjsb345PvVUSHeI95Ug5DDj/PtU0sYKnzEAJ68/zrMAXdgZweM/WoUAlVZrG7kQ7TgnJ3e9TxXU&#10;LD94NnoMZGa56QME3A8+p5/CpVmYgTt+K/4etaKOt2Zzl0OkGpmPAePPp/jVhblZpS0ilN3cdMgd&#10;KwUulTKM3uB/ntVoXiN+53DIrVrTQTm7Gw0kTxls5B5IPWoNzkhos/Kcc981TaQGQOh57Ed8VZhm&#10;kuXJH7tR6Y5+lOEWQ/MsJCrOWQg55wKlVC5+UH5Two65qDapUlcqQeMdj+FaUKszCcsQQPu9j/8A&#10;XrthEiUyZLco25jz3PUGrPlxljs49hQp35VCQc0GNgTu+VvUelaqJzub2GbT5pEXPYk8GlYSBT2D&#10;fjzU5eBcSMoH6/8A66gZJ9xVQeeFxz9K3j5HPdt6lKXypF6Mu3qSR69sVS1KGOTR5ocFhIAn03N1&#10;z+daMsmxcnHB9Ky9cYSeHrzAKqImJ9cYI/rSzFXwtSPk/wAjfL3y4iD81+Z85X+mWsErW4JdEf5G&#10;H1z+P65r0fQZZ49Piu7gbgpwgIydg6VzkWiQqIkkYyAAAHpkAV6JpGlQ3tqRKxEg6KDgAjp+dfxB&#10;CKV5I/rqcWrJs07bU4J9Se1tl/dKMowB55pJ7oNem3Mf7x+NzDBFYuj+Y0jTZ2tCe/c9MV0JjjvN&#10;WW8DkS7Q204IG0Y+ozXPVd9ToowPDPH9pcWbXVu0OWnU4ZBkjJxn61wUvheOLS7XVV2SujKxUrgj&#10;I656cHjFe4eL9Rg1Ly7co0UY3Bn6Nk8DHsOa86Noun2yRCYumeh6AdiTmvMnG7bPdwc7aDFj05xE&#10;U+V1wSADwe49BW3rNxNfafa21tbq8lo3yYwCykYIyfzrsoPDdrZ6AZ40AXaXQDryMkkn1rzG71S6&#10;062m+2KI3nBKbfm2/T/H1qvZWO3n10ItS+zRqP7Qj3KF4AxuOa8d1TS7Y2k12xkxEjvHHHjJfHAz&#10;79D2rtPtEuttGNpM5A3cnJ//AFV5L4l8dabfT2dvpOTZqn759pDcOc4HXt16elTNRS1PQw8JdDE0&#10;jxPteO31iMW06ANg5cDPUHHJx7elcj4tudD1zxCbm3Usu3ZgghcAlsgY6nOPpXZ61oKXWuRGyZVD&#10;gAsT8v8AvD8Pz/GvP72xupdffS4P9FSFSfN4w7KM4UE8Ekd+O9cVTmiuV6q56tNJvmW5w/i7w1d3&#10;041a1Rmit4ysiKD8qjJLPzz9e341m6T4Y0zxEPtMBu7aKVVCxwuvLHqQXBIGB3B68V6xf2t15e6O&#10;QBmRmKk4yQOmO4Peqb2E1lBA1jud3Qb4xwVOOR7j0Iq40Y892tDadeSjZHnf/CudV0WCfVL582sK&#10;mRNzKspA6AhflJHqMZ9BmuA1i8hFstyIC0PHmxkZ8xfQgdff+de+W6veQzLq4ljmUfu1kB7DAHp1&#10;ryfX20q1LwREfMpDqPUdPofwrSvTUYpQOB1ZS0kfCnjnwxH4g0y/j1ffaW7T+bGAQzLsY4OOgypI&#10;I67T68V+eHxBXToNUXTdNeZrbJXzI/MgZXHQDcAQcdD09+K/Xrxj4KbUZzPcTeSsyDCk/Kdp7gcq&#10;cdCOmeRX5/8A7QvgK90fw1b654ZlR0tZ2WUPIQURlbCqw3DOQSc89COte9wjiJUsVFM9XAYyNSLp&#10;Se5x+iSzQ+GobXVDITIzBcgseAMmR2+83v3pN0iu8sO0wnDdAevXPQ5PXivB9A1Y3PiTw34dE+pw&#10;TSM1tqz3M263JZQ0U0CYBJYAhw3PI24FfR17Y21le7IWc/uwrPgZDKCMkAemPzPqa/rzBYh+zUei&#10;PxvNsKlXcl3ZSudW07S4Xubws275UVem8njae3fvXO3gfUdPSG/hkiGDKiycSfKfvblPcHoT7VqX&#10;Mf2pFld1NtCCzHaAwI75JzjPb+tV767jvUR0YEQsrn1IwQPm9PQetbyraWZxxw6Rz73FpZ6fJPBH&#10;jklioAbMhHOT6HsPyrKDxLLI9ukiudrNwTyeMjHfHoOa0dS+1TWstiZCFkXCsAGZCDkAD1boPyrE&#10;07UQsq6Zf7EkdGcMcjf64IxgjjPr2rk5u530qZRs9AsEs2hlyI2dzIAAByffnr6dKfpt/aaWy20Y&#10;YxICyDgE45XbkDk9B/hTn1h9Ogee7U+Vv2yhl3M2T6j0H04qvJcwTQq1hE7tEd6NtVCwU9FLE4H0&#10;qJeRrOx1PhzSbvXdUSaeP7PAm/eB98K3OA38Jx1/GvQxZWAvWgsQSmCqru3qSRyAW9PWvMvCExvW&#10;meKaWARSlXK8hTjdg546dOvqa9n0zSfs5/tOzdjG6hdyH35wAcZB655710YeNtjkru7NrTJr2O1i&#10;jmKZQblU5yo6EEnqAPz71toLuZoprd9kmDuBIAbHUc857D0FVYporm12SKdygGNmGA+0fMNx5JJ5&#10;x71eitbmTa86M0hB4XgAHrtPfA610y2uVSSe5hXd/wDYYfttzZypHKSxUMoLrn+LJORzzjp2rmdS&#10;upra+hkMA3jcIjGDgq3JAY/yzz+NdT4ntdT1S1h03T7qC3hjkSaVnTMhZCf3YcHgNnDLz2Iwax3t&#10;PE1hYtGl+sMcqAMoj8xQ3JJQP04HFebieZn0GEaSOXSDT9Q1yK0t0aMEgytGWOxSDgsoOcd+OemR&#10;W2LaG3nd7eAmdhsIVgxbHXceBwCc+v4Ves7aZ7ZHif5mxuBUbmyOGBHTkcj+VUr0ahDD5NldPZu3&#10;3tsYYnIwSCc4z/8AWrBSur2PQ53J8oq2JjuWnkL/ADjJTgDjgHJ6DA6Cuf1S0s57WXzEbCOWIds5&#10;P90EYz1HI6dK22tr82Ult5/2lo/nZ2AztwOCfT8sZwKxdVjl1G2RYRl42O5EYnbngcgevf8AKpqr&#10;ujShpI5+68yMfZ492WQKBxkDqOlYsUV0bhpbqVUO37rAsGI46gZ+lX7uK+t3eS+hky4DCMqRk4xg&#10;dznGeaqS6nqMbNNbQsZMhQBEDsbjA4Gcnr+tcstGezQV0XfLhs5wHkKlSN3ytgg9cgjOP1pUkl1S&#10;QXGllraJGGWIwDg8kgdjjirlro12C730ko8wqzKxbzBnqrA5K/z9K0ktdO0/TzrGqyra6PaOiTXU&#10;uRHuchQWZckMT8vTk/Ws5xlsz0sO7K5SSKxNyYkPkwIHYcdDnOG2jncfY8+pqr4h8WeFvBV0G1R4&#10;XuZoN1vAsiy+Y7HaCyxljGRz97GMHjPFed+NPjPbQQ+T8MGEEKo4lu32+aZmYBPLPOyNV3EfxMW5&#10;xgV8z6dDYaWQxRI2O75hyXJyx3ccnPJJyTyTXHWxKTSjqz6HC5bKSvPRHoVx8VtfnY61qkq3ErKf&#10;MS5QrHFEjkBUQfdUHkYwGB3Hk0um/Fjxn4Y1A3GmXQtrK7PmzWvyy26McKdgfLqdvDBTyMdwDXDt&#10;fQNEINwY3KsrBurqMZ4PRfpjjt1rI1VyPMEaKmE87DAPu3HGQOcenvXF7SS2Z6MqUVG3Q+u9I8d3&#10;2v8AkW+twhI7aEs5tflWQAnDt5x3oV+7s5J685rlm+LOoSPcSCZbFZGkSC2Eq+a6L91snAZmXnC9&#10;D718+3E88LuhuZGwAxaQkuT6Hv7dTTFL3F0EmljKl8lZeQCwxgZHyYxkEEEVE8TNvQ7aOGgmnY6i&#10;61a2llkuwkn+lOZzI7+YxkI+8+e+MDNctJq080nkTGSKMNyCq5dlPzbsDoM4Ge9XQpigLxHY2w8k&#10;Y5I4IOeD7c/zqhbaXcttR23lEACheCWHzNycnnkDpXA56tM9tqSSVM1Le7hvIWt512yIwYqcsw9C&#10;jL8v/wCurqgsg4MbOp27QRkZ5wcce9FnZWmnwFbVFDMRJI4J/pnjj8K2LU38cJaFiHcfu88qFBzu&#10;yf69P5YVLX0PTwcJxSdRi2csSw3EYL/apeDJyQVX+Et1AB9O1TQ6bfDTpdRLIApOFL7n45PHXPHr&#10;zVSL7do8o1SYJdEbt5LHYQ3XlR+PA4HatSO8txMbm4QfLkCOE5HPu2DnH/66jpqejFplEx3s7osm&#10;AoRWbZhhhlz68YzyDyOlUnghMKwyNyFxngAg5yCBx+Nat1DJaQb1Y7XQNHiMDKHnO77x9PTv1rJs&#10;/s80E3lKzypn5VP3fUkH0/WsL62NErasmiVIYt6xu444QEMoxgY9efTtUpkiT/SXjJ2oMZJBLdtw&#10;659apeY/zbSd6LnqeARgk9wB7VY/ewREyHfGVyjtkgp2bP8AjWkUjOpdaluVYC3l3cpWInDbMZjI&#10;OOQeoPqO1VL2I3F1IuiDcYiBuD4D44LR9wPTNVoAJtRuBaRs7WyhpEYbfmwMYzwfp6c+1Z7y3Ec/&#10;2pSsbO4UFUA+9yFAH0PtzWqsziq1H1NOC5c3ymeHbsCq2X4UD3PPTqK0obK3iHk6c7MePM/vYbJB&#10;x/nGKy0trg4KgycsRyM7B79Dj9aqXM0cmbi4BZz1kDMgUEgbjt64HPfNaR03OXEVnuj6Z+HPiPw/&#10;4e8FDTUjmlnlL/bNuHd5G4YKSRtj2478HBxXY6bJbX2kw3UdrPCszMTuYNLEoJ2kqOOehxxivAPB&#10;9jJb+IRatDJf27HdI8XBTgmN8E8BjjJOePWvZZ9dj8PEl2Zp4EYONpIJJzgnCg4z09MCvSpTvG70&#10;PncZQ193d6nXS6EL1ZUniRVcYVZd2N+OMlcEjuMHk9PfN8GXutfADXofG2msb26iuFvIG2mNjHKF&#10;R41znIKAjGN3fAxXz34q8Y+KtZizJLPbPs2okg5jw2c43EHI5UdulV/hsF1v40+E9I8T6zNpVpNq&#10;cWdQe3m1CO0kdWSORrRJI2aPcRuKMCn3sNtKmm4Xsluc1bBWpudR6Jao/rD8Nax4V1rwxp3jbwXq&#10;T3mmapbxXNvDNE8M4gnAZVnRgCsq8gqBjvnBFWdVsCb6S7nG1Qu6NU7g9zx29q808HeMU1VLm2WW&#10;K/kW6eL7bayCW1uMY+eF/wCJMADdkjdnBxXpF1NdeUGVj8gLM2CQB1OT2A9e1fiXEeX+xxM4ra5+&#10;Z5fJtakW+G3hCSyBZZOmegHfJqA2f2q5MfXyzligHAHQ/ieKq/aob0+U8QOAWx2Ix0I9KLTU5rjV&#10;Z75IJLTbGsGMYDD72ccZPuBjpzXy1SCaVz1Ej1JtUtdYtFubobrmIKWlK4yFPAPY8VmwTwXWvWkl&#10;/KxtYHLj0bHIJI68151qN3NHfRMLhjLGymVRkLjPQ9sbeo/rXpn2driX/RIy8RGQByMHvmuSveXy&#10;KiuVaHqOm3mm6jqVtPcTq0EEm4s2ccfX/wCvW14iu7G8n+1I4dhlo2BByG9Mdj2zzXilldS6f5en&#10;RbpNrb+QSdud3JxXsFrrPh6+8PPYQ26CZXZHYjrnnJPUHt9K5lK9+5x1KVndGmttbX+mJqV/IS+d&#10;ojGASPXjNN+0RRSsI3jt40XJU8ADGc5P51jjTNI0i0jW0mZpSNx/Hnk9Otc7f2lxcan9uyfJKheO&#10;T0x0+tctb01I5bsbqc+kXEq39hP5wnPEqg4LDge/t0zXM+LNCu/FdmltppTfasDOXJwCRgcDkkdc&#10;V33g7wtFagRzu0oj+eTdwSx9PSvQIYLdd9taxqN5LtwAST3JHXjjmvFq5f7SDU9L7mn1hRfu9Dnf&#10;BGk6vo3h6KC0l8xoR804+Xk9uewNd3ZObUS+eS8gAy443H8f84qtph+zo1rEoWM8ke//AOs1Ld28&#10;M1u0cnyuCOPaqUOVKMeh51SXNJtkt3d3E1mFhOf7ozkfn7V4j4q8PXetKs1sGV0RgVxnJOAD6n09&#10;O9fRVpBYTJFZIp3MM5PQYrl9ftX0vVEtdu/I3ADupPT+tTWoqcbS2HSk4vQ4PwwL+zmgh1WQzuv3&#10;s4yuPp6ZxXNfFjU10drVrW2VluMs7L2zwvAyxJYcYFex7NEDSX9jlPOX5l68jsR2OeP51yHxE+HW&#10;s+GdQtPEuteSZ75B5FvHIsgVVTIkkcD92STjHIyD6VzY6jL2PJF/M2pzi6t5I8v8JWOu6dp8MV2Q&#10;rXMnmLCBygY55A6HHJ9OO9e46hHNq0L2rPguu0ds5+tcL4NFxJqNxdXAXesfG4ZC56lT/nNdVcXF&#10;5Hcbo0Z1C5J9B0yfQVeCglTSRliLudzjNeE+nWw0+VQJVYY7jHfmvKvENxM+nMXYMM4cAcDPRiOu&#10;BXoviZ5Zl8xwCQ24EnPA4x+fSvNrt5Luyms8gGXgMDnnPc+1XJ6tI6aVLqfNN1pB1LxEbMfu/Nwx&#10;c8hQBzgevsK9I8O6PJ4fmilZMHlkB++QRjJHb6VpXnhsW2r5sXMj4Vdg9V+8d319uBXZSXtpLttb&#10;6P5iNobuCRyemenpXmYTBqM3KWjuejXxPMklsUrjWbG1+a5VpPMAwFHQ47/54qlHMt/ZTXs5wAMk&#10;NwcD09/Ssi/W3tNYlsLA7kCo5DMWbcV5JLZJ/Osu6lSSLyckK4IIHpnP869L6xK7ucSgrXRzFt4s&#10;stRnu9LuiYjbuVUuRjIHQHv6HFQapZ3stjBqNpC81rIpZ2QFtqAZ3HHQe/bvWDouhNPrJu42aEyy&#10;gBEVcoSQNwyDkjr0r9RvBXhe1g8Lx6fcKkCKgjkIjXc/ByzAYz8v5969Ph3LamOUud2t1OTPsdDB&#10;qMkr3Py2t52mUoh4yDwP4SP8+tbmmIlupdkKqMkHqcjoAPSpPiHaS+FviDqnhqdEP2S6Kgxf6vyp&#10;MNGFGAQdpzt7dM1DI0sCKkfzKvJxnJB9B6/59668LH2c3zbrQ5p1FJKUdmdhpVpaajFI95uKjGFx&#10;79/bHFcXrCQ6dqv2WaMMrMAmw5wCQBkepP5V3OjSC3kQOCTOvIXnB688fnXOalAx1hJ+AS24FeST&#10;2Fff4KhGdOPc8KvVam2exfBfwre+KPijo+lSxmdjdpI6BWcJHGwJD7Rn5gT6A/TNf0C32n2+mzfY&#10;bIIkNtmKNUG1dqfKNq5OBx/9evyk/YE8E3GueJ7n4k3kEyx6ZcGGC4H7uMgxkthgcsd/y9CNgI4J&#10;zX6p3Kq7Hb8vb2/Wv2PhLBezpc76n4ZxzmqrYj2a+yZv3m29Cf5U0BWUq+CPXvRIvIMZwe4J4phW&#10;XBWPOTxwK+vcOp8H7S+hCdqZIUKKfwvy4Of85pXWXJducDn0qMKWOD0PTFITbWyK8pZyVcYAOM+v&#10;0qtGzwv5gOc9Aa03UFMDmqpHJOD7fXtW0UjNSZVVYWZmmPJ5+lVtzr88KgM3H+1VxLMyMWIDY5wR&#10;VILILhkbHBP5Gt4IzuQvLPG4Rlxzwdw5z7VBIodRGeFByTx1FaLxENluCDwe/vUTRqc4JHHOa1Vi&#10;4rUxyVA2qMlSCAff+dQyAMolXJHcVqTNlMHgr0x1J7VnMShQEY6/4V1UldmNXcwprKISNIy4+lc/&#10;cx+W3yxng4Jxya7ecZHHGecVQLgOEC5rpUNTFyucykM7wJcgZU9PX/61acNsxHnTMT6VtI0eNr9D&#10;zx1pjxqwDRitlESMlYWYkEkAf5FOeEhfnPTseauOGGGB2+uarqZMl5TnIxW0NjG2ruUmtvn9R9f0&#10;pssVpIxJGAMYwcc/SrQaVmxIuB79/wD69HlkMWPUnk1ojJ6s5W7WJImgkHzZ/SuT1TSElVWBIUDn&#10;0Fd3dRZJM3IHf+VZyxpBbSvKQq4PU4Gew/GtafmZONj53l0q2uNYAT5iZMhDwMgg49e1fdFneWl5&#10;oUNxuKNt5zzzgYx/nnvXyTpVvA+p/aSoJ38AnjB619K6I8seniyn65JAHQg8iuimjGrC7Fu5YRLv&#10;hYkY78fXFVIcSRj0PFTXMIM+UxtHIqNQS6tjGOfauunFmTuiSKTy8g98449R79a+QvjRYXWj/EGx&#10;8XzJu01sR8DlAjDaMng9T7r2r7ERVLlm5PYjpXifxp0C61zSYpoh8sRzjGVZiRtU91PGQeRng8HN&#10;eNxNljxOCnCKvJar1R7XDeZrDYyMpOyej+Z1Wmaimu6HHqEJH7w4YYxhagsLM2UuFz5YIIA7GvPP&#10;g9NdvYXGgnG22kYgEgtlmJIBz90cAYr1Z1T7V5ZwM42+tfyxnNBxqcx+35fUjZpHZ6dqaGVQ4IGO&#10;1dNaxPfktCCQDmvL7Wa6ikEsiblz1Jxj/GvRdI1cWd9BZWciNJc5JHUhR147ZryYM66vdHSX4Roo&#10;RAnMYKnA46/rzVC9gdRGH5Y5OB0/OtkXMMl06QYCAnk/pVi7hBjEcJyCRkd/SsqsLq5vTqPY4jUl&#10;uoVEkQJBHI9TS2UF89uJb1QC3I+nuK7hIo51FrIgOOg7/jWbd6RcQW0l9MSyxDI2nt/X9K5PZ6nS&#10;6uhnX8LSKm3G3B57/h7f1rIu79NMXZGN/GSTzjPHbuOta9hZrczBpGKqR+ZqubIm4kEf7xVzgd6y&#10;lHqXTr9DjdYjzYM2dzEg5zk/415rq+m3q2cUtmdz+aN4zj5Oe/1xXfa551rdmVVG5+No54/CuO1O&#10;8xAHhTYMhSQfWuGsrnfQdx+kXt1bXC26gRtKNm4Y5PWt27WYTGKcmQjHfn8K5SDOY71GGYvmByMg&#10;1pQ3M9xvmjJZyc4//X7Vyyk0ehGnYlnvIbCUGPKOQR+Fc3NdSwBnjb5jlh2/zmrWp6rZ6bYSX1yy&#10;uVzwxA+b3rx6LVdVvLt7mWQFMYGFwAB2BzUc2p0Qg3od+PFJtoGxH/pQJVcHgH3/AArzTxNO9xcr&#10;Jt23UgBkIPG0DHTt/Ojzo7JDeNJneSAGP3s/zNcpqmuNZTfaIyshlxuLc7cfqKza01O2lS00POfG&#10;0y2l0ktguHgIDqBnPqMk964jxSmlW1yuoqRMHQPhTnBA5z+fIr0LUrKZvMEUSy+exkJxwpJz+Qrz&#10;TXfD01pZM17LwVLnyj8xI6KBwefWuSrezdj1MO0fPeuWatcmQKzq2W5yST9fb0r53+J//CFv4L1S&#10;38Y2qPbzRNCXKfvYmcbQUb+EknGTwc4NfTuoG7kvDbxeny5z+VfPHx/8Of2z4burOytpLm4lgdcK&#10;cASqN8bMMqCu5eQeOh64rfJKiUuaKO1/xI3dtT8PlsJtLuri3eHKoRwzKVVgxwoZcFsDGTwMdKlm&#10;Ny1tJdSMv3Q7FclmPIPU8Djkmsf7VFomvpBqBRI0BRRIXEAEpONzBcvgjauPm3dcDNdRf/2da6fN&#10;Y30PmtMflCDBLL0Gcj8jgGv6RySDlQjK/Q+vxk2ptEZhuL/eIHPkDd8r4w2enUckeoIz3rS0sXml&#10;2+ImEj5x98Ejp1z+VUftE0cKyRJg4JkRlClWJ+UYycZ6/lWgxtZJHjI2qCDgjGCeOwyea+gp0Ute&#10;phGpfToaFveLIHTJCsctswvy55AGMAA/l24qE3BeTdcsT0KjP3SCAMe3tVdI5I9g43RAiTGAc5HA&#10;HcYokkjeQvK2xFAYRgAt1zjA6Z+tdEFZHTCquqLz3EduCYEE7khtvOQvc54UE9eTUFzNEiRRszAk&#10;lyVILFVxxgdfypFK/ZZYrcNGWPys33sd8dR+J5pPPMVksaRqQnIfb+8+pbr+HQ9al03e7NfaX2LL&#10;C3niZ4pizAZwxwVGM5I/meoqCaBci5kACspAQAnKnBDeh9Mdff1zLuyuDbm+IYBzlhwzEEYx6jj8&#10;hW/EZJYopXxtgU/Nn5gCOB/tGnf7JvRjoStNLqNmLXfJJMoK7C2AwUgjHTkDnPtUVzDHFeGKGWKR&#10;MbnX721dvQ85z3O6hLQQOs8YLSDDA9OcfMBxke/tT1kZ7ob4lWeXc3I5b2JXj/vr/CrjG+422lYy&#10;dkXnxq1s0bsmcH5lAPOQRwVI/wDr1DJFHIHju0UPETjIyFPUfpXQ3NtdR2+JiMqjLuAIAAPAHr9P&#10;0qxbQRAr9uxvK7toJwM8fMMZOe1TKCB1Eo6HPyW97IxziQEKE6bW2jgY549TVyS3cIIlKwFcHCpu&#10;zk8/d5GTVyS3aWWSCBmEgwE+Xkt6jGcYH59/a3bxeTKj3Dtb7wwIbK+YyDoCceufyxmnGLeg3Jqz&#10;OZh8NJd3ogkcFuQ0zIxIHcYByCOnvXRz6ei/u43OUB3syNGpHQbepyO9XzZRrEJ2bDKpXcDwMjqe&#10;+cVaF0+mypFGpmO3Lu+SqsxPzH6dR70RoKLD2rtdMo3I0tn8u1Ajc4KNz8oAAJyTkf7v51UuNOSC&#10;MNcZZwuMqDtI7D8fWtu6CS2Mrsq+bJkK38RcfxAD1HtWTqFwJLVkikDEjDrnBLY6/T1xW3s2Yp7G&#10;XBBC0jeeuGUZJUjrjAORyD6g1W/0qW3JuNoYufu9doPBJ9wc4q5Abe3SJbfBXzAuApGMjnIPJ9M8&#10;/hTwskYeQtGEZtsQjzkAZ6575/KlfoO9tjGns4VcpGXOT2OMbeeB6nv+tUZba3uJxbtibZLwSAgI&#10;PUk5PbvUt1NOX8gZT+JiDyB7H/HrWYzRxXIunAKhSxBJ7jv2P+NZzt2KV3oMluPJuWicho8AlpMI&#10;B2IDHrj8qhkbTba0hdWkEobajs2cr1DHA6Zzg+laDstu4mTaxfGAwBADfXrn05/Ss6SOPzjbXC/J&#10;gN0+XDE4A9/ftSnYThqVEEUsCRhliKuTuOQjj+6fY9fUY+tap8sbpLSUSI7ZMjhghA/u/wB3J6e9&#10;Vm3NmGMgBiMqegxxwexwakbyZZGPV4lOCuD26Afdz6ZBqI6HQ0tLkkUszIRcMzJb9xz82OOOvQ8D&#10;1q21lbhBsR51kjEu3OHDPg4A6ocj19azo0mFwfII+78yNn5+B36VbFlPNp+3Btgqj5VbEjLnJAbs&#10;fY00OUdbEph83IuAXPBKkEKxx0IH8PHTPWt3zJb2FHCDylXCBAFBVRjqMZwPX6dazDcW7thPNDRB&#10;XK4OSPTgcgd8CrcBEFsxuCI84xt7jOcAY6t1z+daximKpDXQ17dVnhuNKNw1u3lbi6g4XjOAw6MR&#10;1A6A150N9veIsYZbhclQ7HBXo3sSR7+9dTPr2nyyK1uxDxhs4ICgnOQMcdOueTiuck1eLWLz7Ncx&#10;pJGx+SZTgKxGATjG3A7/AIVhUdiKacW7lHUnt7ZNsCshbIAxj5cjO0/xH26VmSpM8jR2x+WTBXZw&#10;yjPc9jxXSyyQ7ZYrjzHiiQMiqASp6jlsYB4561gT2lvPcyTWg8iXdvkGNoJPJCqDgccA9K5nHmOm&#10;lUa1MO5Sa4tgJneVk+UMZGJ2Z/hHJOD1OeDVVocyCRtxYkyZ38Bs4O0H5v8A69OvQlpq6wlZPJJL&#10;M0YBZeCSig8Z5796r397bXDpa2ttt+QFckmQluTuPYkc8cCvPaV2j0ZS6oswyTxXAa2ZVdZBI7N8&#10;xKZwwPse3vzW8+tW8kst3ZybJcbxC6lkY45wfu9uDWU1jcWrRedkKzAZAG7pjp0AA5GeTWj4bt7f&#10;UoprpSohtJNjlgykg8EjgqB647nipnLlW5K1exp+Gdfg1GxY6+YHjJUPIpHlHkn5ugBXtye/Nd/4&#10;W8JXvjXX7K50ONriaZSRFDBLcfNbq0qGaO3DP5c4/dgjAyM9QTWv4I8F+E7u2a71tns9ClZT5kI5&#10;j3AiJViVMMZWHOVLMO4Ir9eP2XvgN4l8Hams+jS3Wn+H79z5dpblI7iWERGMrI6tvUZyYdrZUZJw&#10;a8l4nmlZnh55nlPBUm/tdP611KP7LXwp8NaJ4Z8I/EW2mvZdR1jSzf3ZlFv5cLyFoXto1RfMVo3i&#10;aMljuJUluTx+gfg7UNWsNYg1e53/AGAlWduN3yNkhR9ODmue8E/C6Lw7dm6gU21hE7YijAjwCMDc&#10;BwznjLD69a7y7e9iia00VGkGcqinG0d+vBrhxWLtGyPxLMMRLE13Um73PRdT8TaPqTxXUUD28NvJ&#10;vM7KACX4APfiuo/s77ZaG4tZCuQPnxkkHnHPqO5ryjwbqi6zpl14e1rNqrbpS7jHK4wvPuOB35wa&#10;0baK50hGl+1SpFNgsEYjJAxx3HHpXw2a5hdWZ3YLL7PsejSWX2ZYliz5jkAljgYA64578VyEl1JN&#10;fyp5xG3cG7YHfJ9PWp5dSEsMHluzqw3Bj976HPIrifFt1FpVvvL5W4372BwACO/vx0r4vFYhJN9D&#10;6bDYXWzOUzbahqLOpEiecCnmDsOQSD0+hrkdU8RaLqy3ERBnDsQQq/KrA9zwM5HQdKn1vw1qGg6b&#10;Brc5le0mUPvI+7u6e/1zXKQWtj9reZVJVjk7ckZJ9B3714FXE1L8qPbhTja6ZXMVu6bX5xwBj19K&#10;r3MYFs8U4wQuVxycdsf/AKq3rvTzbu06RELJgbSpB46kZ5/xrDudOnEM12r7lbapHdB/s9/rXQld&#10;G9OdznrI3D3GyJAzN93Hb164496z21C2LtKJNpV2DqeOR1H51pwNcG8MbQtAn94nLMe556Vm+NLS&#10;3j0ZdVSMtNFLzGvHmZ4GO5YHpjr0rmq6UnKPQtVFz27k02t6e1q32K5Dup2MUGQp6n6kD61s+GNF&#10;8Sa1cbvtTRWaA5XO7zB6FT0GOhB57j1n8KfDfT9R0iw1LxDHLBcW85uDaqDErMR/y1K/eTkHaeMj&#10;rxX0noWmzq8d3AibcrvynykDjp0xXoYLCSlFTn9x4mZ4+FNOMNzzzRvC02hxxagsPnQDcVDH5i2e&#10;cg857+le3eGtJtrzbqwjJZRhSQBwOw9ffPepLxmvb4RWcQCsNuABjLHk+ldJpwu4I0sF+YxgksTt&#10;GM9Pc+1evCmkkj4/GYuUtWVf+EQeK3efVp2QyE4WMDIX3z1rjZtNg0vbBGzNCeQz43E9+RxXpt9b&#10;391bNNEwDYPGT09RWbDZRzW76dOoYqMj6n+WKpqzujjWIa1Z43qHg7SNRlS4uRkgq2AAPu8gEc55&#10;r0TQrjyFi0i2PGWZVHP+9n/PtU1p4emuxI9yDD5a4TsM962tK0wabENamOXjGwjP3y2Af/1+lYxh&#10;bVIqtW5o2uBaeZ/9J/dLztHGahn1CaN9qjO1NoJ6+1aE0Nuzszja3XuRn8ayZIA06yXWVPTI6/gK&#10;0RzxijEg+0uHnKkR9Pm6t6iqks0c3IO7GBj0/wD11oNJJMpsI2KqGKg9evp6VBd2J04pF/rN/cjq&#10;B/jSUNdBObTsZz7VXJGcZ59OfWnMZreELISA/QL045GKvG33MY449i8Zz3NZk0yvKzjIIGABx9OK&#10;7aFFrU5K0tTgvF81tbR7/NZYt6edsI3lWZQQM/KG+YYzx64r9TfgL8OpvhP8MbTwyGb7fPcTXV/I&#10;HLxSzu23fCSeYmQDbwM/MSK+G/gX8IY/jF8RopNatVn8NaFsu9TRsk3DNuFtbgBlyskyBpGOUCoV&#10;ddr5H6qX12bp5C4CMzFiBgDk5PTvk1+n+HmVtznjJx8l+v8AkfA8e5m1CODhLzf6IpO8dyzCRgMc&#10;D2+lYLxeTJh2+brgenvWmpAXywefXr9aY8aDL4yw5OffrX7DCNj8tc+bUyHMjEshJPI5pjyuw8t8&#10;Akdcc1qmCOWNmUFcdTjGM1Vuba2Mu5ySAPSujQiMuhlKpDBmbj0qRsCTI5+lTpBEUZWHBPB9Keyh&#10;AME+/PWtYxuLyZWH3Sq8Y6j/AD6VD9nYOQWwOvPrV8xEpvLAB/uj3pjbFQLu+Ydc1vTpnPJ6maQQ&#10;h3fLnuOtVpQPvhQewGOta00ETfMxO3296qOACEj5z+lachDkzFKz/eOTnsKR40GA55Pbv/8AqrQM&#10;cuTgjAHTPJqvII0xkc+vv6U1GwXM14PLk2j73XBOen8qoPaOxODkKMk+1bD2+WG0ngVTmO1FL52f&#10;StYiVyn5MpcbpMjsM9qe4liHIBHc9xk/1pzoZtrKu1f880+T92RHwVHX0rWKT3B6o//W/XhFlc/I&#10;Cjd1PemXEEkXLBkVh1xnkdq6ycNI+XX5mGMjriq9wJzGFUZXONvp7118qR4sZaHCXBE0m10Lxk9M&#10;89O3ofesaewsS52ttKHnPG4e9drdaeGY3Me5Qx5xnrWI8EXmh3HzL90k/wA/Wpa6o0hJmTaWN+l2&#10;I0XcQwIYj5cdev8An3rvI7Jb21NrMgjicgvs4ywOc8fzqDw+1x56hYwzI4+Un5SOtd1dLbTzF7NR&#10;Fu52DgZrSEb6iqT6I5G305EAjZs7DgY9PpXQWtqfN3QhlfGSvYjsR+FL9mljJjmTEi10enf6TIpA&#10;KgDlj0J7imoFKRQRvMTy4jlVPLDsKikCjAucb2wAw6H3NdxbmCNSI/lzyff3NUZtPtpm/fKME8D2&#10;rbl00InLqji94VWb7u316Ee1IJGXlvnVic57D2rV1ci3vAiRlQEAHp6VlrPbkfMDuHGB0rOxKnfU&#10;kxE2FC8seuahRbgMfIXcnO4/y+n+fx0YbaeTc9suQQc5HIzXU2VlIluVfG4jjp1HUdqfJcHI5Nbd&#10;mKrtIAIPHXNaEkcrSMJDu2dx6CtG6EtuD5S5yM4PQZ/xqq6R3Eiuo2NgZxnn1ApOmVzvc56QlPmj&#10;kz/UfSrHmbgJgOOB17gVduba2mVgV2SKcjr+tZ4tZGBDjylI+UnkZ+tChZaEc6ZuacfMl8yEe3/1&#10;66gC3fEZ+VsfhmuD028ltJDvGGVtuR0yO9dfYxyXcqSKRnrjpRGOhm32NDN1lo5xvQD7wPKg9/Wl&#10;kxBGY0fLEZBHTPsauxwuyssi5U8cHnr61PZ6bC5ZpwVVuFGelUkgjbqYm5yPMlBJAwRnNAZgMgYz&#10;1/8ArVp3ejX1uhkiHmR8gsD0+orJSFkjzGxyCAB/hTsFiy0aIo8sgqMZz/SqpkjJO45A4x7f/WqV&#10;UYqfPDZIxz7d6gD+ahiIHy8g/jVxWhlOXQa13lAi5UAnBJ5rctr+V7YpcMBjJGBjj3Hc+9c88CkA&#10;OuTnn6e1MMiFtkZ288GtqUXe7JctLI7/AE54bkkkYCjkn0rV8xrt9luMFeBu9K4Kz1BIwYpckdj2&#10;rpba8+zuskLHb34zke3pXVTd3qYTvY6lLaS4iG9djjuD/nNOUCFtrNuJ4q1p99YX0BBI35wo68Dr&#10;/wDqqSaCVdzr8x5x9D+ddPIjByKqefbu2EyMnn2of94MRtjPSnyyTH5WXaSPmPbH9KZKm0CQnHPB&#10;HJ/KtYxI1bMySNEkMcyhsc896ztcjkm0K7ht0ZnkibAHYdTx9B+VbAiZwZoH6dc9ayfE1objwrdp&#10;ksTHhsHrk8ce5x/k1ON/gT06P8jbBputH1/U4XTrWO6KRqOuSD6jFdTYL9mjuXRCCduOPY5FcvZ/&#10;bLRcyBonPUY5Geta9tLPFZM0rFgWIGeTj2r+HZQ5VZn9fRXM9WMu4IRbmaBG87O4AH5Tgdx3/Cuc&#10;uPiFrWj67axXGjxmF02vOJCSuc8tH3wffODx05vR+IbS3DidWaUZUdMDHSuF8V3EFy9vqFtuWVzs&#10;dGIIwOQQfUHv6Vw1npe530Ia2Og1KeTWW+1X6Kc4JQDC+w4wa5zUdOguVOVUJwFU9v8AHIpNEuLm&#10;4n8hmJRVOR7D/wCv+VTXLQTNLb7S24krjt0OK5F5npwgo7Gj4m19bjw4NBVfKcbTuBHKoPlHHvXz&#10;j428U6hpF1b21myFpkZdrLuA9evTtXX6/wCEdWsfG0HiRr+T7Als0LW7DcH3HeCD2dDnnoQcHoK5&#10;L4iadF4hskk0UIbplVYizbdhLfNu9sZzUTlJptLY9OioqSucnLryz6O8Vq7rJEMu3Kjdjpu7AnoO&#10;K5MeD791/tXUwILcIMooOc9geMYwa+X/AI76V8aNT8f+D/CnwSAtfsssl1ql9cZaEKGCeUkYJWVh&#10;tJLSKUVSu3ljj7v0zVL82sbzzD7VEgjkRlAWVQu1twHTdgEgYAzxiuSFVVW4y6HtVIOlCM4vf70e&#10;ZRsEgLeaGMXyAfxEdqsS2NnJEt28KvcZGyV+XA9Pp6V0QsoNTk8pFjtZgh2gjIcD0OOnp/8AWrA1&#10;HzrlTp6q8LDKpKvy7XHK4boeR9MVclyxshKpdnKeN5NNtHsTcSMrhvLbOAoDkHn8fz6VctNPnlvm&#10;inmWKNIywc42/LjBJ9B3rmdOuYIdX8zXV89bdZMIcEO4U4Ric8Z5z2rFg8UXmrXUkV6I7Z5Ew0Sf&#10;dA6FQD1HTnH8689Yh8931/Q6vZNxsbP27VNQvZZ47kuy/KWYgoEHTAwOPSvMdc8CX/iOafWdMuoY&#10;rvg/vM+W4XOQQo+UkfxfnXdsJ/DUoN5Gwi2jOeThjzxTda022ayItpfLYgn5DwQfU+vP412/HD3l&#10;qv60OWfuv3Twl7LS4YyPE2xnUNmYKwCj1GeenfvXwL+0dpkWleHo7cJDPHqV08cBiJinaHYTKxbO&#10;GKjCZxxnjpX2r400HxTeObywlhmht1w0ckmwkKfm2sRsIGOAeS3Ga+Rv2o9b8VweAo9Mha3vLBLq&#10;WeAGDDwg27K2ZM8E5x7n3Fe7k8k5Rclaw8uhy1009+h8FW8V3LcQ2F5CWG8ZXGAoyMEE5yAv3j37&#10;V7TqpsoHI1KeMvIgaJkOFRSSoYqOcHBGPavhnw348+IXh/xMfEy6pP5q2txaXKkIVaK6jEbhkZSS&#10;F2qy9ChHDevq3iL4gW3jm6e+8xba1t4yGs4vlLvk4ALDJG0hcZwMFuuTX9T5RjF7Gz3Pj8/oOVa+&#10;yPTdW8R6TpwlSJlmQFTn5myM8kEeh7da5DWfF1roS+XZMZZt4Enl5eMAnsQMjrzweOleXQzRX1mg&#10;tbGO1KFVZeXkCKOFZwcNzwMdavweHL3VdHGo6TdgRzF4ZIZAVUEcKxdRnHIOCOOor0fauTseT7Jb&#10;o7yXXZNRhPkSLDESpOz5tpXnPmY9eg4xSy/ZtUtE0ucK7RgBpjl5ZQQTgt79c+owKxNP+Gvi3RYY&#10;Lm31i2nkmlYg/MkMUe3gkkkEZ4PHQVZbRtbluYk13yY2gTy5GtJMo6oeoIxzjnNE7ktq2pOuoma3&#10;RJ5VluUOyTb8u4ZwrDnrjqehrQsrfyliil2ukQZUV1427skeo/r+dME1rBf+ZM6hEQB8rwyDO3GB&#10;yQTnH50+x0PU5NZtrazdZIlaMuWbaPLUfvGB5BckgBTwRmtYQvoc7qW1bO6t2WPdA4yS3nZ9ARt4&#10;7Gu28N6rolldTW6ny5Jj/F3KgZwRnt39vz4eaZNOmEJO9sthWYHoRuwR1XdwM9ewxVSy1h7++uJk&#10;tnH2MmMSHlN5XcVHGMjgmumEOXUxcrnu0N5bX5WO+uGOwkRRqhO3B78H8/54Nb/7y6keNfMDLhlf&#10;BIyf7pGMDA5H+Nec+CtYtdWaSwdWils40Zmfo+STlcfMMHgZ654xg59Nv7qB0YXKsgiiBbaMKSOv&#10;Tv6A9etbysxUYNysU72J4VViOW5IAJIx6qOc579qx/sPiXUJ4/skLujINwAXeeeignd/Piun0eOz&#10;1OzgJJglUMXVMkLu4LYPPHXnnOa/O74teH/ij4T8WmTxNbXEoLyNZalYbmgdRxG/2hSJFkXOArKN&#10;h4AwcnzMdU5bOx9FgJxbcG7PzPtG5stbkkaG01ALFIyptCJE+CMMA46EHp655rOsLC+tNPGnW8/2&#10;mGMsSzqQ7E5yAehP+7x6CuW+H/jDXfFXhex1jxivlapcox2LGxjnjiIjW6ywGA5yrAkksCR8vNdR&#10;++3Kku47FyCq/L6nGPT6/wAq5o007SR6kF7vmZ2paDLevBrGmyYmgwrxbsCSM/eX2J4IPPHFczqU&#10;MEFpNPfxT73BGIjkjp8xxy2O+O3vXoWy0AinuleGB1O5o1B3EnHC5HQ8HJ6814Z4u+Ivxy8A6ktv&#10;ceGdPOl2sqNLdRx+a1xFKCVG93DIQAAdoDLx9RNafc6KU0rJG3ZyywXEqG7eVHUExSK3mJ3UqW7H&#10;nI9PTg10FpZzTfuZ7yK1aFQWbzNhUAE9zlvlyTjnH0rxvXv2hLa70uJ9H8OxTao8mW8+RxHEinhR&#10;uLFgR68jkY548u8a+O/GHxAIl8Xx2YELZgitIzEqLjBR1A2uWPzFyd3YYFcdTGQSutT38HhpVJJJ&#10;WPdPE/xe8H+Frc2/w5mXxJqU8MZmupQ4trYsTmPyyqvNKgAZju8shlAy2QPCNf8AG/jbxbqU8uu6&#10;lNPaTnEVsn7q3RB/D5S9F6HbnhuvNcg8aQW205giLfNt6bidxOQc7vf8qcsirEGj4iB3KUx34bPf&#10;njJ6968utipyeux9XgsDGlq9WTvCmYyw851O8sVy5Dcdvp+HrTI2dwsj7AquwJLDvzjHVjt7jp+H&#10;LYVvJC0Fkkr3Ug+7FgyF89FBPIA68gVntDfyXj219EYJRvhaNgu7sGUY7jvzmuVnrKr0Ll19n+0y&#10;Rod7YDrk4/Q53H6dB9ay/KSOOPy02FmJDKv4H5T6HnHrV7/SrPckRJ8pCT5cedgzgNuPUdue/fOK&#10;WOCe+sm1DcuHG9mTkeX0yOQAR3p8t0Yufva7kRb7KVjiZrlkkCux+o3EHt2wKshLbzfLt1Y+XIWb&#10;KlkOeuG4G/0/Gqpkt1SFC37pCMkA8AcqQDySeP8APSxHNJFbRtHMZS4ZuMK3y9flOOB3xzWM4vdH&#10;bSktIlszs0jT8I7sDwCQCcDgHpkDNSoIkaJ3IjCyFiCDyx6/QZ5qoZNs6DJY43YX7uR1I9c5xk1Y&#10;lkVEkRmZ8D75AIAx1OPTpxmuJxvqeth4tyNyzlQKrW7F5cHGOT+DdOnep5RfI2BGEMzABnPyFj0A&#10;I64PX0PWqVmNQuZRa2W0zD/VGX5RyOSwTkDnr1HFeg6pZXWrBpIYoorjnf8AvNqsEA+UFsgHJJDK&#10;MkdapQurnswq8rsZNza31uf7Bs5wILh03Ahcq655Dn+E5O4DqQD9ayQi1kWxaRWmU9wTG2OQff0q&#10;B9OU28QncIVO9iwyAy9lHJxn15rrPAnhkeLpbq2W98h4IfM3CM7mJbAIHTCjrjrWUY8z5Yo3lUUd&#10;Wc5PmSRbS/b97CAipG20gdSc/wAKjP3cZNbeva7Bql2upxxiGW3jCkngkAEdRxyMZA5zWPp2m+K9&#10;TWbUY9OK21q8qs7OiElO3lk7iWAyuOPpXTeA/CXiDxxdXkkxiTTLUHe6HlwMbgOMxlcgbmIHcezh&#10;Tk3ypbjnXpxXM3sear9id442l8pJWBLyHbtJOR09O+MYqdbEwXywArc2TqzPIj7M/NjIz1J9K+r5&#10;PDPhyz0f7LHpUSRQ7ds7bXx6oWGTnByC3NfOPirRrey1nzbNTZxF2EaT52kIvPl465PQH8a0lgnB&#10;bnF/aSm3YoXup3slsmjGeRoLcCKGIMDkdfxIyeT0rBurdtKzcO4kgXgszB2ZT2YDvmuga7s7aV4I&#10;QrRmNZw4H7xWcZ+btnse1LpEWjQaw0uoIlw7R4TGfLScEFvO77duRgAnPahK5lPEJK7OYa2MltNJ&#10;BBhYsM42YAHX8j2rrPCfhjUvGYXTruE29mm7M21gsfHIc4x83AHbBrDv9Stnln1KytUhtz91bfO0&#10;J0IRPvBQcnaeTmvpP4daZLp3heBri7fy58SCCReUU/6v23EHPI4xitqFFSlY8zG45cug628M6fpM&#10;i3NvcK0UMQRdq4LBBk8DoqdifQV5J4q1o3uuvo8W9YXKvDIxIO0KSGU8+hK56eh4r6Q1CVLmFoJ1&#10;AnIw0uxgqqvXIX5mz+Z4r5rk8NeLbww67NorWrkeSjlwykKTtL7chATkjjvzW9WLXupHn4XFe9eb&#10;MfVp1W43T/vDIm8JnOfTaD6VJZy6vbpYa3GjQkvG8NyGUsrxsWjUDkllbp/LvU+r+EfFcd1Ab42U&#10;c126pGrSM67mXds+UFskDjAI7npX0v4C8LDSNFsIPEaRmfT0Dq9ucxo8u4uVDAOSOFywzk8ZFTRo&#10;SnKz0NcXjoU4e7qfoX+wH/aGl/CV9E1K5nuL23vJ5B5vATaI3aJUySiITux0ySe9fozoniTVb6wu&#10;r+5iWITb7douJAyZBPOOQT1HtivzX/4J76la3nxw1zS2umOn6dpct6bTagDXFwfs26YsNx2KiMib&#10;gNxLEHgD9JxJ/Z1u2nxJ5KozMFUdNxzkCvzHjePJX8rH5pVg/rM79bP7xJIbGztJ/IHM4xtAIILD&#10;nHpUmo397eX0KgqvlwpAhJyAo7HP1rPuYjdwSyyybYo13EgnOPqf602yQz24kjkEkXQfWvzypU6I&#10;64LXUj0LTNHgS4tru7k89n3BVK7doHbI+bd7n6Vs+HvE2ppaSWytmNHwDjpnoM96vw+E9KvoRc30&#10;rxSomI/KPXI7qOv868rTXtR8NXiJdjEaofPUrkkDJPUYzxXlVajpNX2/rc1hHnvbVnuFvd38WpLd&#10;2++bOVMajcSPYZHauguHg0mI3K3BWWUEqqId+Rxkg8fnXOaNqS37RXOiTRrLKgkBJ4CsMgkd8g11&#10;N5DBq11EZMmX7p290HOSP5VNWD1cTlc9dUd5pl+1/pMN1fBYLqYYZB933IPv2FdjpVjFGy3RiZpf&#10;4RjoK5PQ7gLrC3txCnlRDai4z2wD6Z/Cu5svEC6fcjMLPgckYwPz7mm9dziq66I07G40qJZ/tUJE&#10;7YCnByRnp2x60vlR3En7th9zgLx0yQKkEzzf6TZxFndSfnPIz1/KqcUEsD+aG+bI3sOeKyrLQ5lF&#10;Ik02SzSX7QnzOoPDdM45x+NWrY3F1LtuB9/ptHr/AErMvBALjZAmXPIOcKSRxXQaJBNPqCWEko5X&#10;JYDgY7ZzXku63ZMjbj8tIYpSSqx/eY5xkdapXN+l7d/aJB94bUJXAA7c98Vz3irxG1ih0rS2aS0g&#10;mZWbIyz8ZbI/hH61wk3iPW9RlAdvLSJvkRVAJzgcnv7Dp+NOddLQuNFtXPSbiyiYNAQIyORtHGc9&#10;TU3i6HUdfYG/2RmIqUCE4ZQuOv0qKe8WYQxBOWBxjPOOOvQkVchidoJXvcusRREzz8zZwAfTA6VV&#10;NrVMzWmpzVtHBFCtvbqQncd+n6VRnkeeCe0RcKy9e5PSr13bPaSLLMSC5IGDn/6/FUbtfs4aTkNI&#10;u1Tjg59qiULbFxfc5HUvKtrIxSjezLjH8XHPtyK8T0zUy8sfGLc5IcDAC/0PavZdWaKCcImcbOGk&#10;6byDn8jivEIjc2NsmnSEAxnkgD5j3OT2Nc1ZtSTR3U2nF3OkhtUS6kcKXWRicAdT/n86467msr6/&#10;mtoGbAbA7bWXqvPf+YrvoHjisILRHGY/T0B6c+1crqRk1PUzdywxwtGMAqPbq3+1itpU9kZ0rtsk&#10;1qPSTFDcSOscsMQTcxwWVecdOea8tmEt0wmt+BHkMPY8j8jXeTaUNTtnlfG6BgTzjIPoPpya89kF&#10;xDO6mMphjjHIIB/zipxCe7WhtQgtmUdDa1k8U2lws/l7LgbuBgjdyeePfPbGa/VrwJH9s0tGRBIJ&#10;UWVZGwcqxIJOexx1FfkreWcTXEctshbByApxgk89f1r2LwP8efiV8O4mi0Jo7m32JCbe7QyxkRsS&#10;MYIdCoJA2nGD0zgj3OFM1hhJSVZaPseVxJlc8TCPs3qu5D+1IuiWXxiKaVcFrqa1j+2ptJwyMVjc&#10;NjDZQ7So+7gHpxXmGi20E92WY4woJzznsOP1rX8a+ItS8ceJ7zxfrGyW7v5TI+yNUSNOixoq9FVc&#10;KOpOMnJJrF0lxZ6mXX+JSuD2zXZ7ZVcU6i2bOeFF08PGm90jsprBZLhPsbKBGi+pAbuBivMr+61C&#10;78dxWWlFnVWEOxUMm93+UYVQWzk8AA5/l3NxdXun6f8AaIzyXXG3k4J5zXoX7OPw8h+J/wAVbezs&#10;7dzILpGuZlyuI4U859rhl2sq/MMHd3wRX6RlWF55QhHqz5nMMRGjRnVl0R+uH7Mfw0034b/CTS7H&#10;TUQvIjGZ423I7L8qED+FtoO8En5ucj7o+jTKrx7Tzu6c/nUl7PGZNinCRgImAASFAA4AAHT0xVBD&#10;1cAAng1+4UqapwVOPQ/mrFVHUqOcnvcRs5GeQe/rSJuxhRu+lDBnXb6du/1qSNGUZY4yOn+TXXqe&#10;ddXEKlU3LzntVZShY/L0q3k9G5Pam5DH5uRTjHXUc2raFdlLKzjpTP41YKDjH1x61bdnbAfp/Oog&#10;i7uxx39PWtV2MFJ31I5JUXgBhjvjNUbhWcGZRxjitEgdcjHc1E6oBukO3154A9a2i76luPUzltzI&#10;ocqTu7ZqOa2Vo9qkox7n9a0wzK4RSGPUMOhHqKqSFdhjbse/+elbpdTNz11MQ27ptkQg7arODMpE&#10;nJ/rmtgYLYXoKpNGjtuxkdSDW8DOTuzNG4ExAZB64/xqg/zOWxhfT/CtJpVJYkEDoRVK4j2R7Lbr&#10;6n+ldsPM55vWxVSNH4A78VYkiX5dwz9PSljilxv6+gP9KkLhZMyrkdOvQ1aLglYz7hIySUG0r0Jq&#10;nuY8tz/Sr15MnmeV0x1z0zWc7kDcvRsDFarTcLagGkzh+g6elKFYjaDtGecVXDMJi8g+TPXHWpio&#10;YbtpwxxitE0YTSuQ3UYOFcZPXA71h3HyId447Ct+VDuUqwHqeuKqzpI6BioJGTgd62UtCWurPO7C&#10;3SC/M88I3MT8xHTJr16xvo4rbaqFmPX2H07VwE8DHlhyTnjjoa7GwulngVHGx+h46j6+1awk9jnn&#10;JMu+Yp5A3E9D3qIuMhZMAk5HsaerMowtThVUZI6dutdtOVieVuNmRjezb/wPpRNGsyeWUAU5++Mr&#10;+RqwvQcYI/z0pjyy7sJjHoenH+eK2jVsYypaWPm6y0ZfCXjqeA/uYppGZCM8AnOMDAPzH8K9qvWj&#10;tGjupBtQnAJHPTnFct8UvD8lxawa3YlVeF13Z64BGee3HQ/hWbfzXraQbtHaTy48qCSenoK/nTj3&#10;LPYYiUre69Ufr/B2MdWlFN6rRnrKxadcaEZYZ/36ncq/3vYj0x3zVbSra6mvkVE4Izu7jHFeb/D7&#10;xLcarpxk1PbGzyeWgx1xxjnuOleq2a3Es3lxHDKPvf8A1/SvzGULq6PtKr1sdjaM0U209B29xXQ/&#10;PMuSSFB5HQVzcME8aA3JIbv+NS2099byNtctGTkj/PNXypoH5HRYMcXy5DY4PrT47l7uA6e2SBjd&#10;kfex3qkZJZXDLgBDgenv+daqNDG4kAJz/n9axqUkaPaxz92IILkLDnbjHHTP/wBaqIa6ivPOhchc&#10;YXHP1zW5qEEbxyxxZDckdh14rnNPnN3ayBv3csRxyev0rmlT6IqlUOD8b310xmkkTdMgwp7c/pXx&#10;d8UPF/iHRbg2RdmgeTfHjC/OqjILDqFHzAHuSee33XqalZtlyAyP3r5t+MPgWHUbaG3tyyzqN6sc&#10;YdW469AR+vSvIzKhLl9w97La8Yz97Y8p+Hfjue4ZbC6ldpgQJfMxznoytwP8a98s7u38xvIm3HA4&#10;TBBPfJr5M0vw1qHhzVksZmYtJyN64BPXt3A9+a96TRNRitzcRsiRSDKlW546kgVwUIPl1PZr8nNe&#10;Jna3ZapfTSyylfJTOFB9+uPp1NcjpPijStRtNmj3dvL5ecuGDAD88H+lbV1r19ZwHTboDzMckAbj&#10;9c+3evH9QitH1eW1jgVJDySAAeR7dDiplG0jsw1NPc9G1TWbJodjujtHhgE5xngkV54sYmuStw5R&#10;JG+Yn9Kr2NpNaXWw7jGoGE559j7Um+Ka82EO0jNkL2H51Du3qdcIpaGg16RIsUfzKvUkEDArB8V6&#10;dYXpWGWUB8bwAeCAf0+n5Vp+aUDkyDJ4APr0rC1m3jhs0uo1/wBJkyAPXHBzTqwVrM6acbPQ8m1+&#10;xsUgnldSfKVtpAwVYjGePTPT2r5O8e3STeGprJLgGUxPE5bksCpGVHduM46fSvre+WW5uZYZAYwc&#10;gkjBJx1ryy9SLw1a3FxbxKJDG6ZK5OGUg44J6E8iuajeM01ojpkvvP57/jjpFxZa5ZaBZnKWvmqr&#10;rkMwbbuzknCrjPfnpWBLdi6gjurIylWTbkjCjHHIGcj8smvZv2r/AIRaT8M7/T9T0a9ln02aG4nh&#10;gkzJNGYfLVowSSSPnGCPfjHFfPOmyzIdsZH3SXHPU9PbBwenFf0nwnVU8Ij6fEV4uMZwd1Y3I4J5&#10;LsbAFRo8sowWD54Htgc89M4qaLULqztZJLR90xzt8w4WMYILE4+bB5IH0plsWAjmlTDNuAI+7lRn&#10;P19j1qr52oNJv1B2kHJEjYwR0xkAAYNfUWaehjTr3TL9heQmwF5LIsjELEedxLNzvyB1b8gPepEW&#10;OGMmfkOw2Y6kf7XpjtntWbH5u10iKxoxGCFycerDoT6AcetaFmlpYmW5R2VXYSHecgAjB2g9M46d&#10;O9dNOF0rm1GrqzTs1E8nm5I8sYztOOvr3IHNKX+1l/Nbcjghcd2/vZGePamQXUMc7i4QrG4Jypwc&#10;jtzxyT1Hao4XfyzsTncxPIGB6HB/Km0juTua5WWOIib93vOWY9c9cEkcevFXrZ7RryKG5fybYyE+&#10;aM8KBwT2/L6Vz000fkLAlwZo1fcf+Bdznuv8unWptKS5kuzNNIGRIyvl/dXk5VgDznb0PT2qLaj5&#10;ranSG2k/tC4Szk8yFWJDNnJTGRuzjOemO/tSzGWaDZKUijHRYVwq55Jb69vWqVvbxW2nrqJURyTE&#10;bwXJUuSR8q9MAYyBWwhlXzGnYwEoFCAcfMeB3HPXj1qoysU56X7C/ZbiGEPO0gCsuRGvmFmIyNwH&#10;bucdKp6u8Gnyb9QVmZz8iqo28D7zknOKvlgk8dmz/MuWKMQUDEDBIHQH0PNc7q2kahcm7u7STc7H&#10;5C/ViOBgDIIDdAOw55rNzfQzpzfNqUNU8RvIIwSsEineZQvJPXHHBAA6/wA65qe9ur4gysWhTkMj&#10;buTjh17HuK1LDRjbQvDqauGLM25sH5m+8cdjn1rW03SIYnjWdf8ARYwSrJ8xkYHaFP8Ask9x9KiU&#10;ZyZ2xrRjGyNfRZdRXSkjnRcyApEpPIj5zkYzznPXp+uydUsZLprK4ykgQHc3Q7Tjj1Bzx61SkvZr&#10;iFkgdlRUA6dGB/hJ5GOlZ8z4tlmmKvJ0Ixk9sDmt5SSskc3xaM1dsSS7YyCDuwOpyMjOOh598GsJ&#10;d8dyEV0K7fMDngMR0X2z6Uk19FI3nRqsK8LjcSc56jbwMHqD0rPN2xhS3JkcRyPI3K7T5mMjAG4n&#10;AGDnHpWkpI1hBs0jPBPcfYTEwkALAqvylR1+b39D6VQuDaTRBYnUcMMtnAI6c9eeAPeqH9oQCd4b&#10;STYSFJZHAII55HUegP6CkYyxy70UhmQgvuBA5GVx1O4d+lZNlum07MqIk0uDdAeY52kqueh7Z60p&#10;+1rzBCHjY7iA4DehCrjnGM9eatxT+dudeqHuCSAR+v4UxpZLcM9quyQnBK8sR/skjj39B0yaVkGx&#10;mupjZUaMsjOp4UFiR0Iz936VADawukphdC4+XPzdM8gnt/kVqxRzXUkcMu4xJnf1+bPC89cg8kDq&#10;Kri4i1OAxMxUjCllIPl7H6g9Oo/XpUNIObqyikkDZdASrYOQPmG7vj0poWKFSbFgWLlMADO4dAcd&#10;O/FbbwpdSsJIhLGwwcg8noOnGe9SDSI2CtEAskYkIKruJJ6DB7ryB65o5HYpSWhjhA0O9Ad+dylV&#10;5Dd2A9Ox9u1adqt1cy3MNncRlYFWQhhhSCu7g9Tjpx3496phTFNEWAYrjEoHy8rz05BAznPFC21t&#10;cOqL+8P3kwR27nPGPqMUk+xrNqxJDcMyJIpZyXBZwDH9MdsDPb8aoXoxqMlpaSY5yQWOdpyfy9Oa&#10;oXF3fXU7W8O0r1AA3fMMgN1+6emDwfpU6QMhVcEFUypReABwQcdPp/SseaT0Kve1iKCDMKFkxt3D&#10;CJuZS2Oqjqwx196X95cygW8WLZwcoh+YYPUZHQ96WUiVfIXO9jjcATkfUd6tHzWTncJFwNyhj9R1&#10;2j/9VTy3FPfUpSR74SzNlY8sGk525/vf3j2GDwOKz4raeVh9ok8k7M7iobLA8Ko7tnk+g9a0nljR&#10;n86COQY+VZASu49/QdqmsBe3rTafcXEdvJLGP3kK7lG1g3CvltxPysf4h6doilfUzb5djKlsZZvt&#10;JdRcqwUED5QD349e/Fc9b6PqS60k5gdrdoywwMkYOGd26hegHryDXpH9hXTEtE8nlsSCFDFeMELt&#10;Azn0rdsNOs7BZf7SuhbRTOscrSjZ5ayfISSwzg53lcdPzrkxFWmndndh4Tepzt1Y3QjFk0ZY3sfC&#10;OqsMYJJDY+UgDOODt711Pw/0oS6ha6BJKbOzup1IkVGLuNwAWKIZZ2ZuBjPXOCK+utA+HfjDwvpB&#10;k0OydLdY5LVp70CF5fL+V5HRidpBGOcDHtX03+y78CrzWhpPjO/0+fRdV0S7lmt9VSEp9sSXKoVa&#10;Zdxwvy52g7CQCVOT8/jsbFS5Ys4Mzz+lQoyn+T66/wBdfQPgD8IPGXjmSKzsJL/QpJtS82S5v4Hi&#10;il06Ihl+zkK2ZNmcqSvLbhwhB/RP4Y+CLT4bMmi3NxPfwaSkkFpNKdjfMXGW2jawXeQOmevWuz0P&#10;wJJ4GLaUAYWfEskyNuEpC44AIVQo4AAGMk85r0LSTbTmUTSiQhQoiY8DJzmvl6mLfNufi+YY+riZ&#10;uXTsN8GZ1i2l0yVC2yQKGA67h0+oxXmOqeL9O0rxTLpN/ELaPLAybwQCpxt5xknGQenXivU9V1PT&#10;LaNre1cLIDhwCQozjPpyfbtXgXjUeF9a14aUzJOU+V/l+6xA6k98ema8fNsy5adovU6Moy5Tqc01&#10;odXLc2JhutQtLgXQuo90RzlT+VZlpfX0GxWkdkHOwknH59P5V5tpXhvxHoOqy6ZNJGllEWCnGQ6g&#10;5DJj7pxwd3TB6mvRUtpYXgu1l3idQsm7GAOuRivgsTjqk17ysfZRwsYPR3Onj1ebZ5kQ79SOmD6d&#10;/wAK6O0uIJdK23ciq5O9sqMbs8BfYDp3zXB20iqPtFv+8+8ik8Ac4Jwf0q+8gaxa1nJDc8kjAPau&#10;CNd7scoLodB4q1u21Hw0PDinLFgJSuCDgEj8e1eOabDdaIJLGyjFysjZUufmUHkjd1OO2eg7110e&#10;lb9NQRSPCMnJVQctjAxnrzWbaIlpCZpWF28TZ2PjJ9uOBWVWblJS6m1NKKaRgaxqGom4+zX1lPar&#10;J912jcAgdSGIwce2ax1a409ojaRNN1J8w5VsHv7Z7da9C8Ra1r3iCG0tbtMW6MxiRDlUB4K57n6+&#10;lZ02lS2tkr3qZWI42hvur+H+RU0oSu3ciddROK1GQ6m32y5Ch3J46Jj0APYf55o0S2sNRudt1EJT&#10;aOP4clSwwCO3TjI/GvO/GEmrX/iJNLsc21sw3LJuOFYAkA4+bHH4mu++H3hPxfJqP9oTzIbeONkd&#10;I/mkkJGFIGOVH8X8XIx0qaeM56vJy311ZlXnGMOaTseradDc3M6K6MlqCf3g6kjGACevofavUZ3u&#10;7m1X7NCo5GFxtGc9sV0Ol+EpY9Pi4HnADgDgA9s/zNdsPD1zBBF9pZIWHIA7+pBHSvpqKa0Pg8bj&#10;+eWhx3h6Ce2uWju4Sh2/MH9fT159R09a7zWjperRwNBAts0KbPk44HT6/jzV2Wzjms0guMExr8r9&#10;Dn6/zrBnt2+zNGxww4J7EZ6fjXQ0keZztsgVEW2/dncshILZ6f8A1qpLaLAfND5B61JCC8n2NSQi&#10;88dBn86nuoDCqxwNnOc4HXPtWbKUWZusPPaLFJbgPvHY8j2x65rlrS8SC88m4lZScnBHJP8An1rq&#10;dThlktDDZgRzY+Vn5APuP1rEs7Q7n/tJf3uACwGAc/nWUo3NYuyJbrU9OitlDhmLfw9OlUBcx3cn&#10;mjChuAp7VSu4pZ70QopAAIXaM5HcmtS1tEtbYT3KfNt4B4OO2R61UY6jfurQznslUNLFk4Oct2NU&#10;7gqZg8rbpMDls8e2elbJlYKQWxnkntWXcsI7VUjOGY4Y9ehzj862owaMm2txqylULTEAgZAOefbm&#10;vN/FfiOWxsFt4GgEt5IILUO6xGe4lbbFEjOcMWboozn0rtbiOaRWm3AIg2kt3/z1r6L/AGZ/hjd6&#10;zr3/AAszVUX7Noc8qadvjWRXuljKyMCcmIw7xgkfM2QORX0GV5VUxdVUael/wPJzPMqeFpOtU6fi&#10;fVvwf+HkPwh8Gx+Fdy3eqTbJtSuEJ8p7plHmLDkBhBGfkiDfOVGXJb5j2UhKsVkXGTz6c+9XLVkt&#10;4VWMksx5Y8sSO/50yYMVyMYJ9e9f0Jl2Bp4anGlTWiPwDHY6piKrqz3ZV6Er93GAO1ROyMdpB+bg&#10;96mZWLgSNk4zwOlPVQkgGOe2OK9XlOdTII4ygKueW9/1qi8BhbZJyCeg7VpNwS7/AHs9MZqvKUZ+&#10;h/8ArCrimF0UQjQYAwUPNNEYBxLjB5zVryI5G8wjywAOvXmnyRwuuHOFPvitFdEuWqSKEVu+8s3f&#10;P1/CpXhs4xkxAnrnvmnPEwdYypyPu7TmnHJLbx904JzxzXVC9hSV3YpMm9gm3G7cRnjp1/SoZLby&#10;8uxHpV5naSXLrkAYwOP8k06SaN8sgwQMHHHSrfYxSSlY5540J+fp061DJFuG1R+da8qK7t5akgnr&#10;/d9ahS3WRlizkt09f/r1aVzSMdDIe0wQXbpgcdTUU8YlOw44HStOSIo5Udqje3ZSe5PXtVx8gUTm&#10;7iJfM2w8r3x3qSPAXZt5bp6Zqe4jkDbtu0D5QPXHpTI8f8szhsdPSiMrETWtj//X/awsy/OB8o68&#10;9/Wo2jWRBtYAnoT/ACrZSGO4cLCA4A57VVNraSIUlUqp/iHb0Neizw1JGPNHJgxwn5WGeR3rJl0u&#10;1fBlXoOR0HI/+vXUyWixr5bNuwOGH6VVYLtGVBCdT60uW5Set0YkNu1vtWIjCdM9fxNa0c7HiT5M&#10;8+tMCK8m+M4X09Px70g2qMSDdz1ztI57daUE+hTOo0qwGp3GJJjmMBmPXPtXTxW5hZbbAAHK46da&#10;4AfaQVmtQV2jJxxyOhOO4rtNM1K5ulUSrw2BnitlEzNs6dM0ZwRkdeP6VOLbbDhkDPHjnswqW3Dg&#10;HySQ0fPPf2pWucr+7UYHXNacuhLd1YzX0y1uyGkOe5GP85pbvQNCnCiBQjg5bHU//WrSaSMDzIkw&#10;DjipdkUi4U4kwdoH8XtSUb6kIxZLWzjCiBcdQ2T0/wAKUOQfJUdD1qFZTIWkIwOeMYqH7RJg5GQe&#10;nqKfLYXMiyySO5QKTt681VuIpWb92vzkcFulSx7jPuR8EnHXGc+tTbZRJ8qljnHTv60oLuDqWRXj&#10;09LqHzJBhVxux7cVels9PKbWAeI5wpOa0kVoI/M7n+EcZB/z3qNbeFSC4bIyQAf51copLQSnoU/+&#10;Ef0m4BeHMLDj29O9aS6OkaxpbnhPvk85pFmtrlNkA4Xqo4we2auI80I3Mco3Qelc9uo07omQfZF2&#10;oMr71cjuY7k+VynHTtVE+YCFHKnmovOihBWTJB79cH0ppBJpI1liedSkbhXwQAT1zXJXNpc2jiKS&#10;MjPQjnn+ldHA8rKRLx9PSroZmwskgz2z3x/Oq5dSVU6nJpHI67mOe4U+meaizJdJshx0PDV0k1nG&#10;xOcrn+IdjXOzNLDJsdWQD+IdOPf0rojHTUwlIy2K7CtxuVgMAqOh9x6VlRs+7YcDA9OK7J9PgaNv&#10;Nb5jyCOlU/slqVCgqWbpjrnsPpXRCJLTMy2DRuGAyxPGRkVqIXWQkMFXuMdz2xUaRMVIYhGHGevP&#10;uBQo8uMSzAMxHzAdq0Jk7lqFVWbfFIY3j+7jjr/nmut0vxJFGjQkCQgc54788/8A1q4b+0jbDzIE&#10;Bb0YZGP51nTynyi2fKZycMpwPxraKMnTParS9guc7+N2fxqSRTEBJKuR27149Yahq4uYWaRjEnJ6&#10;H6DNelaHrkc2Y7k4HbGcfStqVjJouySMxAt8DHVSOo9M9KLhoI7SZmP7vynJB9MEgfXNVLrULS3u&#10;vJRcs/IA4UD/AD0q/bSwhFuHbhsBl6nGa2rQTg4FUqyjJT7HlOnytd2MLSY+ZVOSDnkAn9acz7pv&#10;s5Y4Q9D06dMe1NhvI4LR1uwfNUt8w74Y9B9KzysxJZ+C/UnPf2r+Gs2h7OvKn2dj+wMsftKcZ99T&#10;K8Qvo8UDSQAeYuMn17f5NedXM0ssgkQ4cYIHau31mxspnUSSMQ3UKO4965SCKO2vT9nbeAcbiOvr&#10;xXi1b9T3YxsWtKlltLv+1I/lkUEKvb5hya0LMCa983dubPJPWqs4xGzhgG7gcZqG3ubCPTpZbVXW&#10;5CkBeACfX6Vl1OmMroz/ABF8RPDVjrUGiyiaKWORhJPLGRHjgbVJ4JYngjjPGRkV83+KPHUsUE/i&#10;PTYRDFHcrAtvL94vIxUbyOhOCGA6evFfR9pcS6fs1NBukY5AIB4HXIINcqng7wVqksmlalYQ/Zpp&#10;GkAmXfEHkzuODnLDJ256Gs6iqP4Wehh3GOrR4p8Mb63uNdvrW8UWrRQCQRg7hh2IwCc8A+9eqact&#10;rDfAGEOvIbcM89iP88V5p4J8DWuj6R59mrLdMoUFmbcqr91WznHTn39e/qWm2mqT2SwNxOqjzGGd&#10;rEdcVOEuoJSR2V5pydjE17SLW6lc6WzhmIIU4I46gd+9ee+K7iZ9vh3Ul2kKHcqSG3H7pIHqMjHS&#10;vUzeQ6JdmSV1Mj8FGGQPpjp+NeceKrux1vWW1CJXXEaJlgB9zvx61WJtE3oSd9UeT6roxtQt1p65&#10;8xuCeQuBz9Of/wBVZ9xo1gdVW7leNGdAMAEurf3gOhGa9CkimkU2jAKM5IJ7DnOPeuSnaN42uIQZ&#10;GJwT0xzwOK8+cYPoenGTexmXlxatpgTxHBJckEgKmSzDseowffNZl7LC9mWsE2RBNq+YeWAHf3Hc&#10;frWlMymZdPun2SEbgPUZx/Piq+sXtoyjSEjIdF3FmGADz+pA5raotP6uctXex4zr89nFZS2SxYaG&#10;J3JPEZAU9ec8dcdfSvnH/hWNp49u4PC/iOaZdO81JZpImBkAQcYDAg9c8jB+tfSmo3sWsXc8W1Yh&#10;PGYxxwx27S2D6Dk/SvCPFXhiPRtCeQai7gNGixhCC2cI2wqdykg/Kx4XHXpXoZPXh7RNq/4bHHUl&#10;KLsnZn4QfE34cav4K+JmseDpLwahf6fqU2nSyLGY0eWI5URrKQ8UDIy5zuw3G45NclJeSiV7lNqq&#10;kp3GMgn5Thl557EYHTrmvre18G6NdePT481mWSWUu9q8sriVZgjtGrvnLeYOcknLHlucV5ppfwNt&#10;7sXcPiNg0dvcFViSZsNEHICucBgpAHKtk56+n9NcO806KfQ8niPmg7Xu+p5TdRajqGqKsFr9klmL&#10;eTF5vlmQbgdilhnd+GeoB4r0jUl8f6FbR2uj2OYpGLNKpUxthfuMr/MPRsckDPHNfQNha6LbWaWO&#10;n6d5MVsRsSRvOKqgCou4gEhQMAnnHUk1Ykt7XxBZtLeozidn3BgDyDjG5cYXjOBz9a+yp4LzPkae&#10;O3seY2nhXxfc2FjPdPaLeXEW+YySv5ETP9wMpBJ4xk52ryOuK67T/D1ymmRHxFNZtMfvC1P8RPCn&#10;jDbcAg9CP176LSbN9DQvI4itQeUUFlQfw/Pncufas67sbOFIr9nLPv2sWAB68AKuBznpXfHCpHmV&#10;8fKWhxes2mnWP+jWsrRu0YVCpGQWyAfwNQWuoRSRLZRF/PZQjFU6sMAnPT3PXua17vQ4L7UHu4Io&#10;ZVIyHlXphugZec+mOKH0ZLK8gu9Nc7AZBLC43CVyOCHz8mP7oGKznhpLVGtKvFKxXt7qUW4kkDGU&#10;ggRvgRkhuGJ5wCPSoLuTxDf+X4b0dEySJ/ncoCc4JwB0/POaSeOSHWI7e2YhpjuIZlIA4GDjgH3H&#10;1re0S18RR3rXtsvl3EEjRoQ65MXA35Off5e+Kv2TehFWst0eoeG/D0fh+S4TUJw/2nZsAGPIJ5OC&#10;OvPr612ejzzKim2kB37zvA67TgA9jWLI9pGGbU2Eis+4HnOP4SWHr3HakFxHaKiCTag+dh1AU91x&#10;3z+HrTnTsrI3oTaV2a8ZUXD3EEjK+SJAnyq4zzG2PX2rmvGLNdtb6aW+zxLF5zYwSduQAc9Oe/GR&#10;xXVG6YQiNlyikMUIZdwznJ7578dBVS6jXU7SOe8iVJItzquMOQwxg85xjHXj8a46tG8bHp0KvvqR&#10;5pp9zqTr5V3MzwxBAIRkKqEEgl+mCOgxVPT9V8N6JqUekT3swnnPlxRjzJFBfkKWxjPfHfqSK0Wt&#10;r1Y0tYYtiBjICxL5kIxnZkZO0+uOfatZjqGqOskxjt5I8r5kIyRn3b5uP5cVxxptH0Dle5n3iXGm&#10;alLNPExjbascakOSfUgcAk1xPxQTxpqHhP8AsTwtp8+qtcTZuYbZDJIECEh1jHLAHjIBIJHQV32o&#10;adc3dsHs591wFULISNr46fd6D9RWbbtf2F0un6gJJzcq6ySxBguC38XPQ9xms507XT6nRQnHR31P&#10;zhtLC40iwj0u5VYnkRJfLjkDy7mzuEjDrIuPmIyCc88VfUJcSC0leZVmkwGzhuhwSR2yOhr6m+OP&#10;wq0y88Nt4o8GWr22qWbiS4SA/ubizjABhkQDcNmd0WwjDZLbsjHyetxPbTG4t8bEdoQ6MG3tGBle&#10;/wA3qBXg4mhKErM+vybGRn7qW2g8WgKNPDO0jBF+UqIiHHXJzwf9rpmpRcBmkIGYXB/dnPBYYzkc&#10;vzz6E8+1U2vNu5gC6IoDnjKvuPB+oHTjP0qyC8rypGWZUf5lIJwpAIVT2J7D2rj32Pp4VYpXY2FX&#10;jVXsXMMiDCtyMHA4Yjk5xjjp2qS7b7T/AKbMFjuJXLjbyUbozb/7x+nINNKvPC13K+YkYJ5ZzuU9&#10;ME465B5qQmMNguvzcYb0PUHPU4/Got3NY1b6o0dJ1S40my1PSdzYu43DSRgLMI2GGh3ZztbPUfT3&#10;rBgsLVgtnsWQKwEUQXcpIACE+mB69O+anW9t5oXTynJfcojjDSyP/CrZAOO3Fdr4c8H+Ltehabw5&#10;pk1y0cb7ztaBF8lQzqfNC7m2/cC8sQR1FaKDlojCWIgnzNnNQaFrd+xXTYN3zYkmkkWMADqVDnLE&#10;EY45PapjpWoKJop9ktypzndk8/eyx9e45zV7V9P8f+HjJPPpvkWVuqtLcE7068hFUkk4/iGQD14q&#10;BIhfyTaksi4dckjqVU/dIPt6YJrOdLod2FxCk+Yq6Vp0VzqcVnezR2cTZd2dto2r/CT6Z7DqeK9L&#10;8PfDOHx5BqF34Tu7S3GnRl7pp5djtGW2iWKEAmYbjtc5GwkHnPHKaD4S8WeIoGn0W0mnk8yQ4KbF&#10;WNUBDEngKScD3HOK9G0X4M61PeWdprl2bWFyhmW1K+bGWGQyOcjI6jgjBx0HKpYWWzjc9B5pCN7S&#10;tY5PxVoOleDdUt9J0u7cyrGnnzKvBmIycEH+HhcDjuPfFXUJfMSa5bz3hUkEYBDZ+96A+1fQI+CW&#10;ji4Ciaa6BibdJPcjLysDt3AKM4b0A4PGDiue8S/AmGHVpE8PX6LYSRIUVXPnQN5QEow+VbMuduCc&#10;LjJ3ZAt5dPVpG1LiCkrK+p5N4aS+1KRdF0ItKru2BEM7CBn5j2OeoJz6V9A/Dz4aavoOqjxDrk8P&#10;lOjfIRiZQ6kSRiT+8epXBA/vZruvC2nW3hbQV8NaVAZ0iVA25lBfA5kbABJJ5PJwak1m+vdRnSKG&#10;QogUll42s2Serc8dMZ569K0oZbGNnJ6nDi88nN8sNEP8Yasbb4f3954ctGaW0XcDCpyVJALBvvKV&#10;HJxliBj1r5dTUvFfjON9N0zTGKywbkSxt/skMwiKks3QSnaQznqcjIHWvqiHV7k28drpiSwrJGJG&#10;i3Kr9sBW6cHmtTTdSvBdXNlFPMxmTLEtvDOvJJI6kdRjk10VcIptanHRzWVJOyv6nzNpvhf4mGU6&#10;ZqkEkVuSYAZ5MbWTG9BCDkhcjlu5619C6T4d0O20620/VLQTpBl13fMfmAGCx4JyDx1I9q2oN1/I&#10;uoLFuMcWDIz8sEPCEE4/Dt0NU47+S680sZHtgQERRwCCMMuex7+h6d66MNgox13OfF5rUqaPQ8g1&#10;f4fadNpV+U09bnVfIlS2j3+WpZzgbXJACt0wT+VcVpfwx1rTfDDa/eSoNQMfNusJTY7qBKrOxO5l&#10;HBkXCtwQK99ntnW8l8t1l8squ4cc4zgZ/IirEsb2ZiuIppDMxJVRyjY65JyOO27rWNTBQvqYPMql&#10;07ny78MNTj0jxzYXOrW+Ut87JZAWjjfs2f8AnouAUJyAwBxX0BPrujR+KolvWBuL1N7ZY5G49T/f&#10;JPJOMc5qzollolnu03RoBF9qxLLHIvPyHkZ/yfrxXNad4a06x8UX2qXF1JcunUSBSQCMLtK4IODg&#10;8DiuFUZU7IuWKjObbR0HihNWuJkms5Wso8hWkVyrEgkbQB1B7dvTNUrdp9J1K2toUa42Rb3mdsbt&#10;xK7Dj+IDk56nGfSoTd60ZRb6Y8cfkASSyTAuGJ+6qKPwyT07VLZanr5thBrkFobt5DIGV9kYjKgA&#10;bQMl/Ujit7plczSsjtZZtP1a0cy20f2+YhTMsarIqqOAsnQY6NgZYdTXUeCdNtLTUY4bh0DNIjMx&#10;OdvzAkJnPGOgPGa810+9SW7ddjvEk37uU4III4P48+v4V3+j+Ysv2i1PmZGWGQSR6ZPYdQPWuii1&#10;zJmFZvlcEe/fsGaLqvijx7431nXNQgtZYUt7WezMPmPcIJpZEnMgYLEqEqoyGLknO0qM/sreRQyT&#10;wXtyPmVQAU/iAHU/zzX5l/saWeqWuqeJdWaMG1ne1hUD7zv8ztkYz9wqc5wfQmv1A8P2jappUlm+&#10;1fs5yAT8wHH4gdcV+ScdUYqrpufL4qq3i5N+X5Ik03ybYyS/ZUmt7hWyPwx9Of19q5y+hhWX+zRH&#10;5Pk4YAAKRxXc3WoTNAmn25z5eBlcZwB044rmta0Ga+1RJBKHlxuIY4IVRhjnuMevfivy+tJ/Z1sd&#10;VLR3ZHa2Vy6xjzMBRuDLnOe2Pai90/TtUu2fVIhMQMYY8fTH86g1GdvDyBIWaWOQgI7H69h78VYB&#10;vJNNWbywoc8nGTgnjBqJO6tYpLqi5pNhonnmV4cfZ1wigYRVHOMDArt7OPTrmH7RpJUlQQeOQcdD&#10;mvJrjWLOKeO1mcMykA4OAuT1I7+9epeFdX8H2ujXEcKk3jzhhcF8xFQOQOeDn1/pUQgpPl0Ma0Jb&#10;o2tAvMTyebwtsOVPJ3YrsItXtri1SRVIbtkZz6VyFxYtcXSW9nIrG5ZdwQAnaerZ6YA5zW9e2yaa&#10;6rbYKYAXA6HPT+oP8qwrUXBHM5Js2rbX4nX7IOJB07fgK7BILu508C1ZQzDgt045wa87hhtXlLyq&#10;GUAZA459M9a7TS9YvNOsV0uKAImSwLcsd3XrXJKXRkTWugy1km01fLn2sxPDD0qeQSvBJPatt7Ek&#10;dAev5069dZGkniAkkRSVHZjjisXSJtRMk018U2OAFVePrXl1YxTsQ4paodLZ6fc2xs2f94Ow67u2&#10;T/jWHY6DeW8yszfM5Gf9nBz3r0HRdMtrW63aZDsLAmRgc8fQ+tMgY63qE9lJHjam6PZ1JGeDn1x6&#10;1zqlzPUcaj1JpvE908NvpFhboYoOFcEtI7t944OAB9OD1qC8utTvQLOeRRGjbiF/TOO9Y2mx6haK&#10;1zdw+TgY25yR7cVrrCzWwlWYEuSw4ywJ7GumDfUicrGZrmsTaXCIxb/aETH7w9FJ4GT1HH+Fcxqe&#10;s3epWkCRoI43wUOOc9Ov9K6XXtSnsNJNg0ZZ58HeMEAD+prynWLiy0trX7S0cEVxIIbZXbaZJMFi&#10;iD+JgvOAOnNZVW7+RVOldJotX8DRkkgOR94g9PrXNNpdrcOloeBneSBg4z71H4i1G80y/XTZCYxK&#10;NwRu+Dj8/SsN75TtuF3A4OMHOAOx9/TPep0TtY6aVJrUv+K7RdK046nbBIoY1VSSeQSeT79uK5ez&#10;knvrQThyznooHX3NcV4/uL7xh4PuobQtFIqh4h5hXDLz94dG7ZHf2r5l034vatpUFrYN9oELSJDJ&#10;JIRvycKMBTuzk/MT71yyxkKdTmezR6FDCTnB8u9z7AMw0+2liUjfIdxz1PrmuRkk8yLy5WPXhsde&#10;c9qx1u7+7BtbgJFM4VtwcM7DGfu9QK1LZLkWwDZZW6EcDINdntObRGb03KMlsvm77c+/4e1Z2oCS&#10;aVI4xhyCODwD/Lmtk/ZJXLTEgJxxx1H+Nc8ZXhmxHk+nuB60R7ImTdiIRxw6ZcWskX7w4/eAkgN6&#10;jHb19TWhpi/aAqqrc4yTjHpWRdXbw2rxIw3MdxZh29uw59a5TxtqXiOz+GurTeFWjTUjEUt3nBZA&#10;8jqqlgCucAnHPHU+/v4BxjO62SPMr0nK0e7PSdL1vRtTiu7G1c3UkMjq/k5fZs6jjgnjtX6w/sH/&#10;AA0Hhb4aS+PNTSFrrVWnjhVQQ672UtJKB8ryoBtikPzorNGvy5z+U37IvgC38Wa7YeDdChl/tW4Y&#10;fbGjG6SC2dTEVU/cT52GHbILdfSv6OdK0a38PaHp+h2qmOLT7WG2VN24KIkCfKcDg4z0HXoO37xw&#10;Hg/bU44qZ+JeJGaqk3g6fUllJf5yNvI4Ht0pAV424Jz1/rSSQjzN8eT+tTQ/MQQBkdfav1A/GGmt&#10;GCggkDrxTUBBMi9D04/oashQq/KOeKYRIx+fr3HpVwMpEIGG3tk+hzRx5nOAKtOUA25yR71WwFYq&#10;3PWm79CFYcVSVtmevP5darsJIztx059OKsHaT5mRweTnj8ahLMx3NnjpitYroxTZAV5MpOO+D6et&#10;MkkAX5gGA45/lU/DNhRyRnNVZOWwwPHQetVDRkybaGqNzc4x7Dj6U+T7u0YYDv7VEpZgNvGfXmnM&#10;ASUxXUomEdWURC3G3g56e3tSx2yIpV8Mx65PSrmSTkDJ6HJ79Ko3ilgyIctjkf8A6q6IrQez0Ofn&#10;lKT7o8KATnv+NUb24ywRDx61AwLSYJIYdqgl3RZI/TmutS0MZQvrcmtrkgeTK+wE5GKvmWBWGeSP&#10;Qda5lkfc0smPUD/9dSC4Pk4fkjoT+tVGXRiasRzTeTdO8g3Fjx24zmiSZpMSdgcf/rqGQrt3zthR&#10;07nrUMjKRhRkYrRNXJU02SvNvk4OOcD0BqcyBDtbcaqSllYbQCT1qUtvY7yfQEHgn2q+XXQhpX0A&#10;mNx8nbqffPSqks8bYG7ae/appNrJgNxVHA+9KM9hVvQJO6sNMR8zCndz9adDIUmAQ9OuelQTXfkq&#10;olHHQkCp7e+gb93INoPP41tTkc0oJanXRRytCrhf8eacEjZQVbk8HvV61Ed1ZDa3IHOO2KoFoIsY&#10;BNdymZuemxLFEgw2NrdqRbaaQlyCVHtVhG35wvGOv+elSEOW3HoBjjjFbwascybuYGv6E2uaNLpq&#10;sBnDDBAbjPC7sLk9PmIHuK+VtLufEjWNx4d1GN4buyZkki6YZeCuPb+dfY6AJJhm4PU/zrwfxZpk&#10;en+MLbUrGPY1wH+0Lnk4Iw/ue3r69q+C8RcsVfBe2trH8mfXcI5lKhiuS+kjkfC+oT6BqUNxfxFj&#10;G+VRlwQXGM4/GvqiwhSSJWUBXABIHvzXksenwS3gLDBHKkjsO9er+HLi0ewKKd7A9T94dsHvj0r+&#10;arNNxZ+xyqc1joF85TtmO739x2pkk8sUhlZcZ9Og/CrXk/arc3DA5iyPbFZt4ySOsauNo545yTQ9&#10;Gapq+pZtNReSTcV2AHkf59a6rS5N0uGXMZwCxPQn0rgLiWJDhCFycc9M+nrXS6HdyNasjDBPX6//&#10;AKqyqLUmrLU6WeGOZjsH09SaxdQsRbssrKAR1x71fgmcp5MnHOAetM1YxXCpHgho/unPaq5NDk9r&#10;ys5LVrDzpAHUsuM9OleYeK9Dh1m6hwxBh+U4PQY6H+de5Qw3N0z7+i9cnjn1ryDV5ZLu8d7CPYg4&#10;I7nHH4VzVqOmp6FDESb3PJ9V8N6cqT2ES/vWTAlGdydwcnr9K4z7KukiWyvzlX+bIOMe49M+la/i&#10;/wAbv4Z1COeOykul5WUnIVTxhiw449D1NeYv4suNc3NJbvtP3Q/BO739BXkVLKWh9BSrO12VNY0+&#10;MR/24ruVc7QeufTA9cf/AF68p1HUpdUvbiK3KK0nIYcMR0B/Ifga92tXkm0sR6jEpjT+EjK+2Peu&#10;A1nw5oi2DzWYYXJOA7HIwOcAcYrhr076o93B4uK0Z82W/wAQb21aWBTiQu6bmJYrg4zznPT6V6Bo&#10;GqW1xaC4aQzXAOd3A5I/kK868TaDZaZfzXlx87nDLxwOMdOgz39SKzdA1Ce8vo7RE3Lgk7RgDAyC&#10;fY+grxaNWpGXLUPonCMoc0T2t9RhkuhBYBd4HzFv7/tjpVLVNLl08q03zPKchRlee/WuQ1LxXoeg&#10;xwnW3WATMAAhzIV4AbHYZ4ye/wCmvYaxoWoal5JuJWkj3PGJQcMcYAB6cdh+Nd/tIt8tzFyaVzl9&#10;fkvrKRrm6+VcgBiARg+vuK858Rxf2gY1V8jaWznA6kd69w8R6NbeJrWGE8PE2V3EgbjxkheuB0zX&#10;iuoxx211cac5LTQvtfjoCOv0IpVKbTs9ghWUj86v2x/CmmaloWiSC6js52uJUCz24ffhQ24XAYNB&#10;sC5YhX3DoAQM/llPbnS55rOR8Q2sxSAlsyPGP42BwcM2QD3wDgGv3t+JOg6J4pkfRNcgjvdOAymf&#10;lPmBdxKkg7WBxtYe+a/Br4j6Nc6ZqtzNbuslk0xjbGM7hhnABy2EbKY6E8jqK/XvDXGayozfp8j1&#10;8PWvDk/l1+8jsJml08SRNvaQbtpXlM8opz0xVlZSIhHv+Y5IyCefXjsOx7Vz1jqEtwp8lPIikyNk&#10;ygbVHsfX2rat7+0DEKwi2p/rN21QPYemelfrzu2dNCorFvIiv0TG4ucBwdoGO+O49a1CGmVFiRZE&#10;Xhm6YHXPHUk1hPeWweSG8bY78bVUnC46sQMj8cf4kSMriSOUgHovGwd9wH94jjk8enWr6HZGokrm&#10;yzbnWJwQRGZPMPAB/hA9M9c9ulJAZJLjyrdI/LmO6RwS+QPbsxPrVR8SDynHlqeWZTtwfftg81dh&#10;lurdUW1MYhY5mc5wzAcZAxk47njpkUQjaWp1qomtC6iTG5ZzsQLkBVxt4P3ix6/0qzDcWcIkIjLA&#10;g/MQe5/r/nFZpLRwCR2ErkEq7Hgc9Dj+lAluHY+ZIqxxBZGQnIO09SM84JABFbXsbRmups2Rtizy&#10;3Eqqq4dvMXONx5AA5z6Adq6U3KSlw7NuT94pY9GJ657D0z06VzcEsmyS5wkaDAJABI54564z1FaE&#10;U+ktcSrqc4R3ATZyNwA7YHQjmsWkKcrq6Nm5uTLcPGUjYJ8zBTgtxxkkA8+9TPdJDa+bOyqwP7uE&#10;AFiCMkbOhx19utZkklvbIt3DIqwq4BcfMCxJ+Yjk56AfrXOaldWEl8Ps8kqTxNhivK5OSSD+OOaH&#10;FrY5lO+iN838dzG8sEJy+C27Klmz1c46D16dKoxNDKEWGAAne37o8Md2SDnt9OnWs631G4a4+zrI&#10;qgngkZADcYPTr6d6guHjS7jtbeRZtqZLKmMDPQnpnPQe1S9jojFNmm87OYz5/mbPlZMbQjZzz+H5&#10;1R3fbZLh41ZFQs8atgZz05zjk9hnFZq3qSvJDLG6Kh2lXxtb0x35pHuEuLkNPiJ23Mm1flXaOBjt&#10;n8+9Q1c7aFPsNaW2inRAGjmkXawQnYSRxvxxgnpmoGtYbiQ+Y/73aD8rBunbtxSQyLmG7uGVpZC/&#10;KZ+XcCMMO/rk96z2Ku8ljAUU7lJP91cc49ycj2pSfc6FLleg4Q/vPMhCspUMCR1OenHXjqTVy3lM&#10;r+U0e2SVWfg5AC8cH3zwPwqpM0cUW6yJLBQoAOdufT3/AKVAkrMka3kUqMuFZ4yCxJP8PcjHJA6j&#10;gc1KbCc7nRwRSSYidmUMOOAFyf5Yx9KkaKQbPLcjyztdSofzAB09jznIqnFJCIWOTIolKbpEKlgM&#10;DhTyD9eOtXyZVuRaRsCzoZAccqF4Yn19q1srHO5XEeziNv8Avd4zlQx4HtjHp3p8Nrb4CW6COPnO&#10;0DBIycH+8Se9NhtboEyStmErv3OMA5Hy89D0wD+dadjFaxxq3llmb7y9dgHJKjrk85NVTjrcKl7a&#10;D4bbzBtVmilUHA6ALjq3se3pVu1it7a7jy8swwJHfbsII5wBk8+n51ct79LppJ7cCWI4LMckHdyA&#10;OPxPoKlhtri8Zo1hYL8pdIznah6dep45x0GKtRRhKUluc7rIbUYjLZxHzZZP9WrBWZSfmGOmcc5N&#10;ZEltaA/vF8mQMCVyBk+/rXY2njXVrfzku7a1EYLLlXw/l9BncowScetc94i09Y9skYCu3zsxXAyv&#10;QbSTz+PPb1rKrypOzOmjCTdmjmNT0pVvV1Te5Mg27FOFx0PTBJPv36VUWFT/AMfSyMcnG+R1QdsF&#10;V+8CfXpWnbWlxHKsOd5iZWVzlTknIzkkZrbvLfX/ABFF/ZWk2/8ApJAeWVgPI+Tkhh/D8pz1+Y9B&#10;6eTUxUIu7Z1xoM5WLda25SHzGCjLsm7BAOMnHXHpVUTJOVt9NmWa4uS2yEP12jABPOCx4A6k12Vt&#10;4d1bVIEtNIguriOV1geWBG8noSySzj5UwOSNwboO4z1Pww8F3uk+ItMsbiOHUr62YRTQKGXMjMSj&#10;Ju+dpEXB4BAAOeoNYyzWlbSSCdG1/I5HSfCOtavCJreIR20EirPNKMosgTJypOdv8JP3QeDzxXrM&#10;XwnfRLf7FqMkSwhhO6JEyMpIBdSy/e3cEHOB04zX0gnwPnfxMseo2MuoW9wRA0aviGFmGWOVILbT&#10;kEfwk5zxX0DpHwi8NaPpN5dxWzfYPs3lR24kYxhI1K7EzlgD/ESTnPbpXw+Y8Vck3GB5tfN6UWuX&#10;U+XfDvg1dSgtNBtiljMzIiMw3sWcsFVojjjGTuJz19K+rvhv+zR4gTUxd69bw38aqrRzsiogY/xA&#10;P829QMrjIJ6noKwbHQ08WSi5uYIo2tljkjMOUAcDACnjgY/zzX194G8SSXNtZ6PfTA30uEUM3JcH&#10;hAfp+FeJU4heI3l6HgZlmNa1qfz/AOHNKz0W806CPSLjbcQRjayyIpX7xbJDA9Cc969k8BSyeIoL&#10;nRk+e5tQpDO3J35xz6BhgenFefi3ur++kC5gI+U5+Y/5P6Vo6Dr9x4U8SrbXCb7e4URFsfMMH5eg&#10;7k8/nXFic2lpfY+Vq4T2i21Pd7GDXdX07zNQUqyfu3BK7sJxkjpnt71jDSAZ98Tgx7sqnJbI9Sau&#10;ab4quJfMsYYsZAZWb5iCTg5wPxHrQs7RT+azB1HOV56/1ryquOvsXQwfLuYuuTW925juAY5UbCc8&#10;Hg8Z+leV6ZE/9p+W6fvN5YbuemfX2rufEFlJdRS3dv5siq4Unkd84GMdfWvLrzWZoLtrQQ/vUfO8&#10;k4wf4Qf6g181j8faXNLY+iw1Bctond6iX3M8iM8pJLBcHHpnFXohPPbh2ZVjQBQuMZPp71yXhnWZ&#10;Jr511SURRLGTGWOAXyPlyfUZ/Ku9sbRriASb487uB39iR6GvJVf2nvRNJ+7oyDLIm62jJ2jIQcn/&#10;AID6mrUUF2YmhuoSiIOG3A9+BwT+vSrsK+TuuAMZ6keg6mtOEG3zMJQ65yOABg+v+NNU+hlKqraH&#10;Jw6Hf3bS6pvKW0RCsufv59B2x78GrujaZp0DzTPG26Y4Abtx+PWuouvske1HBVCPuDPb/D1qkqiC&#10;JDHlwCeecjJzyeeBR7JRd+xyVa7aIRZgwCPC8cf7P0xVpbFGxb3LomfTgY9eO9WIYDKElcZJPGO3&#10;uajv1SFDPOwTPGDgnPr9K7adkeVUxBzmp/DLR9cuEBuWtyvASNVIc98luRnHb616r4M8MWOlwnTr&#10;WII0eN2zLMM89efzq/4Fs49UEdzFGRMGJy2OSnce2O1ex20MtpHIFUBmyWPdvxr0cPhYc3tEjwcw&#10;xs5+5fQqWDTlzbkbIUUFVx1P86teeIpVluI+V5AbBwPUkVYtpJViae7hGSBtOeR9BTB5SRtMWGRj&#10;BJ6n0/KvQSR5Mb7MyLu/muWdpIyCwO1emSPr2rJuvMubCS1m/d+YCo9j2rRuJ7sgXc5CAcYHcen/&#10;AOqvNfFvxCtLCeK2u1FvG4bBIJJOeMY/rWFWaV5M0hFt2iaiM8MTRhhkdx1OK04QtyVkyVkXqT16&#10;dq47w14nsPE1qY7YHz42wwwBjrg/Qjmtm68lLnyd6kpg8HI/Ss4zTs1satNaMu3ivFMS4ODzk9Se&#10;tcxqPiTTrQKkrZY8Dr/Kq3ivW9bgaG3s1V4mAyw+8Mf5zXkgkm1TVJ7bUcDycbcH7w6kj0IPFOc7&#10;adTSnSbXMd8/jY2kbCK2MsTnkEYfP1z+laOn6+us2a3hBiIYr5bYOMH265NcdaaeL29htVbg8ksP&#10;TPp/n6V6H9kj0qARQLuQnAO3bjjk45xSoqXNqKrZaEV7F8vlEBc4x9az5wijBXjsecdf5Vec4GxW&#10;DZHJHQk1h6jdldi78IcKAASck46AE/p/OvVp0r7HHUk9hkem33iC+j8M6bve6viEhSLlwSwHmcgh&#10;VX+83yr34r9Y7Lwxovg+xg8L+G4FtNP06IW8EI/hRSTy2TvYsSWckszEkk8V4f8Asv8Awhuvhz4Z&#10;vde8VxltZ1K5LBZIXha2gQDy0O4nczBt2RgbSowSK+jJWLsfNAGP19K/aeB+Hp4el9Yqq0pfgj8h&#10;4zz2GIq/V6T0j+LKKRRo2WGSB0zUMsTswW2YD5gcHgH1/GrojZ2PPJHp/jULDGPQ/wA6/QI0+p8O&#10;iEb7dNxGSwxk8jFRi482PMgAx0/pV6M/MGOCg6/07VE8bgfL82eeuPpxWyM3LUhjj6tIQy/r/wDW&#10;psoaI4UYHXg1IGbLKOT/AIUojLRsZwcg8VbVxVPIqmMSPyT659KrNa+cVCNuGCduOtTWpSCUIccZ&#10;3L3yPSm3ESKBIpwX7Dtmmo9CHK2pDbo0jgxrgY/IUx5GwSUDAcr6D1p8kMrRhV+4MFj/ACzTQFlb&#10;yYh8v6fWutbWGpXE2ktlmOO+PWljQRg7uCTye30prxSQOxzjjrxUUVxchDInGCMZ6+9NolNrUhaO&#10;4G5SpwTwM9c02QlVGRyRyD1HtmpyJZ22McHGTj+eaglSBNzxsXPr+NaJItTa2K0kkZ+VV+bpk03y&#10;4vNEruW9jnrU0kpKgL15yKjQBstjHt6/4VVhqTKdyhID5zz0qiSGQxRKAeuTWrNGoG2Q/N3A5H51&#10;QMO8lgxG3r6fjUziZSbP/9D9wJAsL7lVscHOTkeuKmdCTvjbKtxjnp2PNSs0qERysBjoT0xTjIIk&#10;82T5wM/MvYe9es46nhpLoUTalk/csoKkgo3Rvp6VHckTRr5YDkHt6VpLKJ4y6nKng4x/npVYW8B5&#10;H7sjAyTx+NPk7EKfQzxaOyFnUA9v61ItvDaqCVycZ6dKVpbuCYvM2VKgADBB96sxo80ot1KsMcc4&#10;x+FFi1ULMUHmSiRmC7uhJwPx6VpWipHdbJ1Oc7enf+v1qRNPj2tHvHTp2zV8xvKgkUASg4x7D/PS&#10;t7ClI1fMnFwpUDevAI9PerduzJIQh2tjkdiOufqKxCk9yUjgkIlOCBjBJ7j64rprbTyVEs4IAH4g&#10;/wCFaciSMXOw1IwJBsGPM7DocU8Ql9xMe1lztI6itGK2AVbdm3pzgjrz3qdre8CCR2Eo/vDg9eh4&#10;60lAlT6nBahZTWrlJeSSD7MKrRiMsZiCWH8Ndle2W6QXO4sTkADBA/8Ar/SsIWMMhwiMQTzjI/Op&#10;dNtibujOj/0g5VgN3QAYx/X61qw215CPMulbGAAw53D19asxeH7YzB4pCsg5AJ/T3/GurskNsVMc&#10;hGVO4MOpPp6VNuhNznzC4QSR5bA5B68elIpjlg4/HPvXQXMaudjgEE53LxzUMEEf3CNx7EU/ZgY4&#10;WBF8pU2s3tg0k1tOJPLZiVbB29/pXWxI3AdRlCNvt71DcJG8gZyR6cVMqbEtNDDjggtkIROGPU+v&#10;+NNkiiKFVHJPNaMguURgiDYRxnufpVZYWk/ecZXopqFTdxRqN6EKRk8Ac9Rg8VZit4tvzDPHP+NQ&#10;nZuBkBz1BA6fX0qzGYyx2856jpz71sqegXd7GlAjxhWifk9Qe49KoakhuEaNI+hyQO/1qSEszMcN&#10;04Fa1jarMCfM2sRyD0OO9bwRFRnG+T5kXlocNnP0+lVLq2+zKLiJNwGFYDqp/vYrob+za1l2xNkE&#10;5HrVA3NymJABkj5j1zWkVqTKV9TKRJZxuiwOQT6/lVUm2+ZHIMb/AC7gehzippbYBvM5bvjpTPIi&#10;c4bDjGeMj6ZxVpGKqdzNlaJmEag7U6Hp/KmSKjJvUjngj+vNXbqzAkMgICEAdcY+tYl1CnmAMwKk&#10;5BHb2rojEqcrIc0s0cn7snd046UxrlrdTI8xRe2M4z9OlQzSeYQvIA6+tZt7ceT1bcAOjdAfStIR&#10;OSSdzWh8WTQwlrrBdOh2447cf1rrPBmtRa3qIST/AFald+7Pyjd1Pt7CvGJZHkfJADDGBnin6JcX&#10;Glat9vQDDDG05Ax/nmteXsWo9D0m6zYa3faeGy0czAH3bnGP9knFV7q6eyuRb343LLGJByM7ckH8&#10;MiuUvvEd7NrM2q2YWNePlPzfMBzu9+4qrreoanePbX13gskfllsDpncAenGSa/jbjPDKnmNaEV9p&#10;/mf1hwnXcsBSm9+VfkW7q8hW2kEa4XkDd78fhWFHbpaWGbMbAR3PTPv/ACrSFq92fmwqjDE9ce1V&#10;dfjtorA6fb7mOw7gO7MPl9/SvjZ02fXUp9ynaYuXELOu5h97IwT/ACyfas/V9X0/SdRj024OJnHB&#10;7AnoDj1//XXwt4n8ceOovFSSMuLKHy44hEpRgy53eZg459MdPQ19VeE49N8S2UWthizuAr4zjOBk&#10;E/U15VPFKd+VbHs1MFyJSfU9DS1v7+8hs7JXaST5UiXnJPYD+lYlssk29LklZIiwI2kEFSRg12s9&#10;6fCHk6tpoV7mFl2qxJXB4bPIPTjrXlsl5f3073iNvNwzSHygduXYnA7AD06/rXUx0NUdjZ6bYXlr&#10;Jufy5lHyhWxnPfb3rKivrqGHMO5Dt6gA55x0/rXIySTG98iba5IGGB5Ge3tWvDFHY2UtyHTC4H3g&#10;G/AHqBT5tdDd02ZviLSraSGO7utxWR9rMByM9Dn0J/CvL9e0+TRbQzwTCdGYKSRgjJ7AGvUrTUZ9&#10;MsrgyYuomRhskO4AHrt9u/WvENQm12W6a1s1EUJAOGUNtB9yck1y4upG17anpYRPY4PWtZuftttq&#10;Omuf3YxKQdrYzyRkegrgNV+NPg/fHodn9rgm+1rG0jjaGKsPkUkfPuPBA+8PSsrxrf32l+ItYvbC&#10;F1EWXSPccSHYAVOeEAbhMHBznrX52Xfw88UeEbm0vp72e8bU/LY3cszNKZEYkI0RPYn5cYHPze/y&#10;+JzGpBvl/rofXZdllKr/ABJW7f15H68/8Jbo+pafDcyR+WpG4OygEE/ntzjBHrWPqOqzT6JNb4DX&#10;Dcx7lAGARwT1rwPwuvjO+8O6fPrUizquFkkQY3Hrkr23evT0r33VtK1KFvJkdHiRQflBLEY9zxgd&#10;eK92li5TT9PzPmcVho052TueRJp0k1wf7Wk8uTsqEMqc857c1wvjvUNN0EGdw0y2yZEgiZ1JJyVL&#10;j5e3GT1ru57qxur4W0SARnBYocB/TOR0z6Vxvj6xs7vQ7nw54gt/tFnfxMsqIxUkLgqwxgnBA6c/&#10;hWmAqxU04vY8vGLW8tj8ZPEukar4Y8RQ2pgaO31e8mZGG14GebMzLIy5VWOcJtwHcMF6UzXnvm16&#10;PS7Ql4ZDJFIGwu7BG11YH5uOnT06mu9+MEc3g7xRocFkJ7iwmeeAOpChmjCOUKnhivUMPu5IBrmf&#10;EXhiz1yzYQ3qFpGzviYFVIGWUY4HHXPO7rX9ScCS9phI2PP4nfMlVexs27vbTNZMoSOQfMSfUDBz&#10;1yMYxVPUdTk0yAiGNvtEZG0fwjI4DKDhlxzznFalvMZc3TjaJEUxeZ0UjhvzHrTGW3vPMlvPMjEW&#10;QSF3fMB8uQAflY8ZPHNfo/O07H57y62Rz2n+I7m2sYLi6AW2tY23L5rSMWY7i7Ow3MMDv0HTjmur&#10;0y8gZPMKEh8HZLhssDkkA5BGSDk/rmudtINlgumXlvDHMmXURA7flPBdj6d+3OOlaOlSyX1i51zZ&#10;5sUhRWtwUBC4KkdRnnn9BXTRTbuyKkY25bG4JNw8+3HyMxCoRgrgnJxjvXPatbRz4klHmPES4AYg&#10;KCMcD8Of1rc0ia+vb26RpD5cUDPubAO4kYUHGCMHt3qS6tgIHmTeCFUny13kL0ZgD1PfFdj1RnHa&#10;zOetbGzlni1G4JiRm2JnA3MCDgen9K9HtYBaxtFaYUKrAAYIUHrn1rzaPw5fah4kj1ae+hOmtDkQ&#10;7G3s3qQ33TjkHGM8HivSLc2rZmd98JAEb5Kg7cBj+P44+lTHRNGFGzeoWqXKXqySRLLEANsTOVO4&#10;kg/Lg/w859ela9sum6tAkN1FsnAIIGUyN3twQOKzohaWtysWxZrvP7pAxDk4+Yj1UDk4z09Kjn1u&#10;4uLY2XkiTCttdiwZRn5m5wCD6Ac1zuN9zupqT+E3NQvvs1wzXSPdRqdjEHG3aR1J4wOnvWTqFhp/&#10;iC4NvfTvGgAdFD4ZsejdcD8OKsEm/wBPhn0wtJbk7d1xGWdtp5YAHqvQHvjkVVn083nmsxZHK7ZE&#10;GNjIMn5uOp9c8elctaPU9rDSTjvsDWv2ZILeyAi2HESszEgEEk7m5/Dp+dRfaoRKklwrqxUhWjUl&#10;cr1Y4IPI9ueO9boaybT4mjBMCxEgOcEptBBBPC49/bisCFZ9TufL05Fi3bvLYyKBtVc8s2Bk47n6&#10;VyuDtc9ejWViRZI5nZVikQFfM8xlAHqMYJx7frUkojlO2ADawDEE4YHP4578dqzUSSSXZFdtG7sQ&#10;QwWSIOTyTjIOD6ECmKyTbxeMDKB8pHAdh94qp5AHp/kYSjdmi3uN1bSbjWPD97odpM9pJMvySAZH&#10;K9eO/TpyPxr5+b4J6xfXSyeIbjTkhUKuLdZPNZl+8+QqqsjsM5GeOCa+krOLVtTgZNIzDfhSUimj&#10;Zx8w/wBYFHLr3GM9azUuDeX72shCqgRy3ID8YOOfmGc/d/lXNUw8ZPU76GJlG6i7HhfxC+Dunal4&#10;LeP4faYjalaokokEf+kXCqRu2hTl3/M4BA6V89QaHrEfhUeItMD6xaRXBt5I7XmSEtwXcPt+UnjL&#10;HKjqK/QbUrhbW2jkLqFV1O4sc44HB7dv6VTjupfMlguo8+a7ZBGY2z97eMclu4IOfWuavgIN3TO/&#10;DZtVgtD867zSPFMjOujaZdSEbWEcxA2nGGyxLM2DjBOe4FTXvg3xvpOnwrrWl3UVxdAsjCAtFuG0&#10;KMDJXezbU3YLENwAAT+gV7btL5M72SRCzaRIjs2t8xU7gi9egwWyVweBUF74o13z2tbeQqWUbvML&#10;ZJGPmP8AeB46+lcn9nxTd2el/bM3bkOW+HlpJ4Z8FWtv4dt4tMuZiZ7lcBma8X5XLNgu20fKq8Kv&#10;ua37XUdYtdSh1S4ICSK0bKxLFyV371OeO4H1xRMbW4kluNRk+1M+FG1ssPVgBzn1J4PasKeW4uLU&#10;21hM8MqnaGA2ttB5GCPfHP511xbjojONbmTbNrVJdI1KHfrCwpHGCI1JKbA3AIx/HzwQOvB614Jq&#10;/wAMGvbgXtrfLIC3743itHDKMcgiEhlPQAjj1xXsSSRXNtIxnZliGGZ48yblGPlyPX2rHg2Pcta3&#10;aebCY/MOM7c5449QcHB/Gs68IytoduGxUkvdZLprabomlx2SC2t4oQVEeCU2jAGN+T9AcgHnqa1j&#10;fz3n74rtUgooA2jgc4Ax+HYc1hTvK1u0RAB6K4/i7ZKnr2OOtWbubUUtmntIPP8ALUDc8wjVjwpA&#10;yMLxyTk5PTFJJNWR3Uaj3ZpxahBaMl0+0IoLOWOdzdh06t0+tQs0m95QpjuAGKiTBwHI+Ug8Z29D&#10;VKG+QN5Hl4kyCGGSFwcDn37j9avLBcRyOok+0TvlSEGVYHuV68EdKzlFp6HqUrWuTma44ljjbzkV&#10;sseBg8duq+melCXepWYVii4Zt3TeR7896wnv5rtmWGXnaQDH6L2Yc525P0FC6lcytvlKQyqMYLbV&#10;we+WxjP14PFZO5bj3R1unS7L8311bgyKYnC8rhgc4+g7itGOASXJtJZEEgZnXyxtL/R+CAfXrnNZ&#10;C2t1Hskk2mOQ4znJBOTj68Ejv04qzLaiMlracPt+Yo3Uj+79c84/GrT11RzVHZ3I9Ze9W3ENuSJI&#10;8hQrnk4IIOODz3PUjnmuUjt9UubLyNSkl8ubaCrEjcQMZQDGBz7V0dy9ytq93s+UncQc7R2H1z39&#10;fwzWDK0O0tb5jQfNgHJyRjA/pSlNt2I5ovcvJc26ER53CNRGhycs4IG0jJ5AyT71LH59rcl5nkED&#10;/fBLKrED5WwCM4NYsTxJOkNsi5U4JdCSQf7rZ7VtTNJG/wBnMoP2c7mKDG5iO7E84+lVGnpeRM52&#10;0Q17w27+bdDzW3feTkg4z8w4OMGq2Y5ZZLi0VfmzvDcbuPvZ7n0z2FUDAY447ILvjjj2plucAlsZ&#10;6k8nnvUlrL5SmNSREigKoUlhjj5jk5wevtWXInuZ3a1sdBY2ySyYSNUChlVjnk49BgE54BI4rz7V&#10;/Gmk6F4gj0aKzW4kdMTS78GFy20RSAj5D/EF4JGDXfJc3EGnTXdqYlu7dG8uQqXAYDjK5GQD27+1&#10;fPWh+Gf+Ek1Ca68ZRXVtdXN3JcNLHdKwMkiKCT8uQnyDrlx7CuavB6KKHQqXk77Ho954+uNLsWtL&#10;OzjgmMoWMM27C4yW2/d56EDpWJpPx5ubfUjDLbRSFAyLFFlXl56sX+UY6DH4etQ+LvB+tW2kK3h5&#10;VuTtVipOdq5+ZyR144AXknA6Emqf7NXw2+HXxo+Jeq2fxXl1LTNK0zQ21ErCzWUwlaUxRuWZHOIw&#10;CTGMBmbBZQp3ZNVedRR6MsXh6cHO1/LqfsN+wN8QLnxt4W1nU9LsYfsf25ZBtaVZwREImLRsoXaj&#10;gJlWJ35BAABP6XaDZTlm1VZPLLrsaNlO71z+BFfN/wCyB8JtH+DPwM0nwRYoVvUaa4vZHAWRpZSH&#10;y2MgnbtXOfuqBnoa+n4rgRQAA5Ru47H3P+Nfi/GWJlUru7PkZVYVK05U1ZX/AKfzN6wtrSG7NxcL&#10;hj909/w9M1o3Hho6qzNaxhBEoHGejHJBx71iW1wyQhZG86QMWAJB2gjge1dt4Z8W2VtbtbXMfzMC&#10;Nx6nPpjg18XBRS5WbSUt0ct4s8F/aNITUrOVB9lyDBzg8cHP8IJ49u9eRaXeeILHVYtE8QbIfN/1&#10;KRkEK3UgOfvcV9J6Smg+KbrUNLt7gyxQLiTadoQkZ6n/APV2rxfU/AlveatvkuyVtn3fJjAI7+vN&#10;c+Ip6qcDTD1HrCZleO/BWinWYLHSJWaKQyym7cbW2AcEoScMXzx6c8VU8D6b/ZEL6ZGPNlncs74A&#10;LHsMZ4AHA5rQlW+l1zZcTMbeJSQhXJfPRg3Yfyra0cWt9er85h8vhmX7wIwR/jWDpx9r7SCsdEpy&#10;UOVvQ7e2N/4fv4p3jUMF2jkEEN1XPYEelelXGowXMbWdixjhEYkl6b5HIGQue3YevWuPlaXUUO2R&#10;GYnrjIP09xW5ZaZBbypNIhaVMd+OfauqrG55VSzKElzcTp5sULKvHPpg4Ga6Ky1htQnjtWYbkXBw&#10;OnbOelahXTEtvLdlBY/cPIIzXP3E1taCaaMhV5C/7vavMrYZrVBz30OouFEN8IrY72KfMe2fTFZ1&#10;pbz6pcNaxNs2YJUKOM+3WqOnMt3b/aY/vr97HXj+lageCGJryIjzlwQfU+nHb1FeZWo6lN3Wh28d&#10;zJZ2Yt7cbpFAVT2JIwaqWRuND8wKf3zrtDDBwMYNYGlXt/qURub7c7RtwowoyOcAY4HtWqL6C2cX&#10;+sypaW4YKXkOc57cDNSldXMknsN+1hjiUtsX+6ByenNRQiyNzI8cbbD0wducd+P84rG1HxFpem6l&#10;c3cwjWyYFrcg7M4HIAbj39cGvMX+IX2jUfPS4IiIAUKPu/7OPTPfv3pTqRVk2aqi3sjvNU8WaXZ6&#10;TdXGusUC4UZA+Yk4RVGeWJ6AfWviz4p+KrXX/E2j32k3LPHp1vJ5aA7GimkYfNjpu2jbkHJHtXu3&#10;iS30nWbQHUzK5jk80LE20sdpBBBHQg//AF6+UI/C3iDxB4suodIsnmiT51diojVO3zE4/DFeLnM6&#10;koqnBXu169z2srowjeT3/DsXfDepatdeOEnv55buSSIRJ5shJSNTu79c5x7V9c2DWlvayWbRj5iQ&#10;pI6np3HIH/6q+b/hxo9rd3smoX0rLNbyMkcLKMYwPmHfBOefavbtT2LBFDCzTO7YOOMD+fFduQ0n&#10;GlzS1uTmLvNR7Hmni2DVNMYMkZMV2XCOpBTeOduB0YjkA4HcGvh34o3WlaR4msVjiJn1BRPLbxcC&#10;NInChsj7pkbjnOSDxjNfpJNcwJAYLgAO3CA5IBB618S/GP4anxN4kk8QpbJ5kcgjkkifaGiC4QbR&#10;8pwxJzgHk1yZzhZRhzR1127HVlFaPtLT0R3fhLxVB4ms7PV9NtH2TQiQvMoWUZ4IIGcdPXFeiwXk&#10;rx+YwCRoCBnAwx6D8+prz/wXY2+kWVtpNqCIbaEJG2D8ydhnrwOBk5Iq34kkntxHbwK7CQk78jcp&#10;HTt0I71vh6slTc5GFanFztE34vtDyfZrggHBZx656cfyqtcSKkX2diRj5QewHp6/41zui2y2N489&#10;ydjTL8w+82fXPpnrmuiv1vIrBGCYDOFyRhT3Jz7d67sDJuLurHHUptSKs0KxxA8tu4PpUEtp4bvB&#10;baHrKiaCaQM8Y524JIJ54zjjr0qcSK4QnDAHA7c+v1zVyy0ax1eWSRUE9xbL5ioSAD1wMntxyT0r&#10;6jKsPzTUYrc8XMK6pwcpH6Rf8E+PhVo9he+MPiVaCQQrPZWVkWIaM7Y2lm+XJJkQspJYcFhjnmv0&#10;xaRGkLEA5GD/AI14b+yv4P8A+EL/AGfdA0+dg015EbuZjEYn8yQ4KsDzhQAFJJyOc817ksf8MRG4&#10;jqDmv6m4ey6NDBQha3X79T+SuJszliMfUqb62+7Qcm0MTF8o9f60kW8NjI9OKSOMqpDEBvf0/wA+&#10;1TDp2BNeuqeh4ftG3caoU8nPbpTNvmAg/eHQVPkrhyOlQHBffuJ3HJGPX0rSFMKs09BWVmYYIAHX&#10;J/r9agVQkhVOQTwG9as5Xy8E8En6VVlkTzNqDJ9vSt4qzOcVjGUJ43Ht6VGFYps9OTnipOqHyyFX&#10;6DOf51CqEcMeffpT5Lkyeg9UTlpTnHT8aryxAA7Du571ZSQ7sIucDB9qoXN4VBt4xkjqOufarjBC&#10;Ux5iUnMh6c4qIyxwbXDbmPcnsKpLPJKvzZB5yp/zmogRIo2rh+h//XXSodzG9jXjuI3BCsCR3HpW&#10;VcXcUk7YbgDB/wA+9VCTHHtK4J61VaIY3DpnGR3rWELhzGLKzCY7TzzzVafzxGzQjca0ZbZchW5J&#10;6f0qJoWIIbIZTznjNbpFN33MXBI2uuGP40ShVIhJB9KtzE7wsYwMDBNQSIXXOcZAx2rSCMKk1YoX&#10;DRjkA8HjNMO6UCQ8bsgfzq0bd12swGOc0jKR84OCK35UC8im3noxjYZI71Y+UIFUZIwcen096RpE&#10;UBk6knnpjFTQuHG1cDB/nVxFJFKU5bYOo6+tVfs0k7sz4UAn5e59608KZPLLcjnj0qF0KnePQ578&#10;VVujJ5lsY89pdTRNj5Qpz9RWQkLKx3cn1rq7hZShkU5VRg+uKwTHu4Un2NUo21RjN3JtP8Q/2ZdL&#10;bz8q+M8HA98+1d9HJHcqtxbjcGPHavOWtYpZFY43Dp9a9F0253WKxInKjkj1ropnNJM2d+VIIwp4&#10;qvIykYTPrSwebJAEkOGx+Y9PrTZYmiO2M7T6nmt0ZEKxhV+fBPXHtXIePNH/ALV04NYwkzIN2Uxu&#10;zkY612qD5vnGR9cVVvrYvbOpJO8YOK1lBTjySV0zSlLVS7Hl3hHU1vLZLCYYlXKkHvt6jPqO3tXo&#10;WkRrBdkKDyhyR09s15S6weHvFsEU24NNGWViPlyMfKfU46fSvatDuLKUDOGVhlv9rNfyvn+T/Vcb&#10;UoPo/wAHqj9yyvHKth41F1Rcg1E2UbJcOfJblh2x715evxQ8HXWux6BZ3bR3M7EwIw++Bk5AGdoG&#10;D97HsDXpiQWJgmt5Y2ZJN20ZOQO2SP6V4BH8DBNqsniDQpwLqNmHlupyIyCBhweWHbPTsc183i6c&#10;7LkR61CrDXnPfIL2O6hO5fm6Ej19fatzRXiRTagbgMc57/8A1q5fQbOezsI7O6yWiUDn6c5966mO&#10;KC3hLq21m7jGazjTbewp1I2Ovs4WjYM4AA7+gq6thZJcGa4y2RwQcjBrPtVefTo5ZuT0z6j+VS7W&#10;TgfdIzivShhzyak3fQ881ttZ0e7muNOJeHIyoPJPUH2NeYDULkzNNLhfmOQQdwz619BarpqX1u8S&#10;naZAVLDtkV84eIbN7LWYrOByXYlTkYG5Tg4/wrhxVCS2PSwde68zjfGLz2ej30csIla5hkijdgMA&#10;uNoOSMAjtmvn/Rx4s09w3iqy8ohcxt95TEOAW2j5fTFfYklql5Ztp96okV0w6noR3rz/AF3S5bPU&#10;1lhG6KRNoHJII5we5+teLXwzep7VDE6WZ5beX02tOj4jiijXCbBsXH0HWsm/0k6paeYj7EhYlmPT&#10;p/nFer6X4c0fTTeXGsWolaeMCFGHCd8gg5Az6DmsVLDSZbeazuSGLYKDJ+Uj1/8Ar1zvDNq7PUpY&#10;nXQ8F1vwnYbZ9UBSR5EVCrLg8cZyevBwB0H1rhrrwbc/2pEsEYghCqOSAM/nnHtX1Fc+ErNbVppW&#10;O5hlBkAZ7cc5rzDXbO7jjFqibpM4DgfKoHc4/Qd646uES3R7OGzCSVjwjxp8KdH1IWmoX0UU13aH&#10;90/zbRk7umeeQCODzz9ZND8PwW2mol0im5Us0rqSAWY/4d69suLezk0MAqS0ZwM9dw6Z/wA9K4a5&#10;0CeewkkL7Gzgqw+UjPT1x71KwEVLnjHU6P7QclytnN6gxgtxJbAsc8BRnr6Y614P4o126W+mgu8N&#10;v+UHHzAd+ff9K9/0/XbGwkntb3cZUVjEdwUNjg5J5/Kvlbxjc3F/r0l1OWCSHaqngL7H2H61OOja&#10;C5TswcrytI5DxOYr3QrqaLdGWjKo4ONueC34fzr8c/2g/A8txZm60h4Ge6uZJlnmYoYU2LCXyMFj&#10;tUBkIwGO/rX6/azN5W+0mTzN6gbWGQMg4OD0+n41+df7R+ixI8ttcE218kQ8hjJsiYvy6lT8obbw&#10;HGcenevc4dxMqGJjJHq4CpefJ3Pz10u83eaWZkhU4TzgSylAVJYnk7j26YwR1rooHsZ1SHT2juGC&#10;DesbKQc/MQM9MntisfRv3kskMipJ5EpVWkAk27ejD3I5HX8uK37690qbU2ha3JIdSGWIAv8ALwMp&#10;6da/ppSTSfc2pRld2IrOWC93CQlSMsVXIGO/uT9elW4ElWEpG2NpwFYfMTjIGe5Oev4GqMKT22T5&#10;3zt2xlmTr19eOe1TC9ncIF2tGRlEcYLBc9G7YNZKXSx6MJtF6C6STbKJSqsSdjDKrj7y4GM89/Wr&#10;YkhtoxaxMvnMBhCpPB478ZqqDI6BIvnlD8t1yTyevOPWrEdtPLc/aH/diJgwVhu3Nn73H+RQo2PT&#10;ozSiSIiSBVlWNnjG9jjjbyMjBAXk46VLNAu5AIVlYfMFbDEke/t1zVW5jttxOoOdm5iwPy59vSrN&#10;npFtqF699OysuQAc8oBnZ0PJHTPGeKUlfQ6U1a51GixzQRi++0bX3fKY2IZT7nj+Z4rTllMrF2w3&#10;GXJAb65I55rG06BREqgMFjwAc7hxnBPv3NPN/bWzyyXVrtD8AAlQST97GT9e1W3bRGDk+ZkGpyXV&#10;lH9kWNVMh3Z6CPJznHfB+tcnDFJBKsSTF41Iyz/ekJX5mYAYJzjGO3PtTri5ur29mub4nEfmGPyu&#10;SdxyVweMk8mkitr2XVIlEifYHi/iTEwPXBPYn17dxRLU20Ubo2BNbuEtZPKXBIUjhWbGeC3JJHbt&#10;VJ53RQlioA3DJOMHHOPy/KqUrTWsUUIUYQkshIJ2gdm7HPfiqAbzdt68pcDJ6bSOMEBSOR71m9tA&#10;puxo3dyst2bh1yyjgntznGB3/WmC5G9RA25RnOR39/TH86qTvEEO4MQf4QCCQOhB4wT7fU0iOGk8&#10;iOHbHIozu+/n0OPT+tYR30O+lK6NOGaW5EqovLKFUMD1PUkjt+tNthP+83nY0PO1QMPxnZuI556n&#10;34rNkdbZmjlQ7HI8z5sgFe3HIPSpZYvLaWCOQyE7SFHQNzggjv1Gap6blqXQmt4xJcnzgSpYMAn3&#10;Dx9365HOP5Voi+jWwZfIDSjc6huBuzxz1Ofy/Gs9VuImjMQT5W+TGE+8OTjnk9/WrUUxEqzvF8o9&#10;/TuKqnO2iFWp3SNm1aJfLm3xOynJY8BSR/t9x0PHv0qvJdJ5vmrP5m77pzkfN1z7fjzWBPcT3isJ&#10;LcmMkHZ8pZhnn68du3SiQFpntfJGxFGQWxsYchTtz26e4xV8zIg7PU6qMrFI0UzrgD5Qc7d3ofb1&#10;xU/mafFCZ1ky8gUhR0IPJx1JBrmbdpvJX7KzKEOQdp3c5OMH+Z/CmQrFbWot5NzMfuvGdygnsB3G&#10;Pfg+tEKjvsaN3R3Hhm1kvbv7Nnc0EZLA/LmNicYHr6VqpcREfZkZn3Hccsy7ip9OuT3H9a5PRmjj&#10;YjTRuZFV8hiSWH97OST39OK1Fa5ut7mUklCxBIDdeQO2Pb15qKlZpWQfV3J3voW5fCqeIXGnTuEM&#10;4OxyPmY5yRg8E46g10N74b1I6giyLIbUqyq8KGQBlAwjryUz1DDOSMVh+GtN03X/ABVpOm65cMYn&#10;u42eMzLGzqrbwoVgSQ5UK235iMjjrX35oGk20l2tzHaMt5qDqsMMfyjzAWyCDwQOg56CvAzLMFCD&#10;ZjjMV7CSPm+w+AKi0Y3t4pvHRl3bCUhyD90L17E9e+K958MfA/4eeHvBmnWNhpcWrXtvd2+oNc6q&#10;xd7tIplle2cRFMWrspDxnJZSVJxxXqFj4cvoPEz6dqcYjMUWSAu2IlzhRwCMcHgDrya9btvD1zYe&#10;HYNb1ALFcAbJIEwdqBsAqBngjnHUV+aY7HSqXbPDrZtVk0pS/r5Hkb+ALGTWNdbwdo1l4Qs9bm3X&#10;FpZRm009NhyBbWsbMqD0IAJySc8Abb+EfD9tew/2dBCl1ZbtsigeaFdduAxG4b/UEGvZ9NstQubh&#10;JWjKRPwHkUjGfbr06VY8ReHLEbLS2GyRyWwD3/vc14s8VKKbuee8RO9m/wCv+GO+8MQeH9d8IweK&#10;ba2eMy745S+F/ew4V8Knyldw4PWo/EGj/b/DTWMJVYDtLBT+JPY/lWV4J1zVLC7Hh0RLewW+6dsj&#10;G1Gx1I/2hzkfpXc7Jbq4Z7pUiS6Jk2LxjeTlcf5/CvOxGLVSNnvszkp0XGTfQ+fF0e8gZprS2dbZ&#10;c5kYgAevHt+VXPAvhfWJNakzK0uyPzDIB8qHdkZPYsOAO+DXtSaWHdtLhOImGAGxnGeRj8a7Xw9o&#10;WkWmqhbHybBHX95n5WlKjA5PUgcZPbpXkKi3NO+iOiVXlTVjc8HaLqVw0uoamu2VcbVI6tzyDz2r&#10;rJdK037W08cB3cZ9zjr9Ks6P4m8N6bPNpM0u+WNcoScZX15Hc8Cs6fxTaNcMbYg5JBz0HvXZOslp&#10;c4oKV9i1K1lZWqRWT4aRsTZGOBnAB9KfavNbQXFzKC6D7gwB054/xPeoZZtJvoleD94znnHRT7e/&#10;/wCutO/F1pkLtfL+7RSMkYycdPf6VzTmmbtaowzqinTWkSUxySE4Xrgk9emK8zvrRbi+ikusiKDd&#10;+7BOcegzwD+takc+r+eLicgg8ggbQoPTFalrb6fc3DW86F5Z2ChsnOT0/wAa8atL2mjPRhGyucS2&#10;lPeXsS6eUhIkBZCMgqB0HofevUtPf7NbBWjG9yfbGPesu08NtpkwivCpY5xMB/46AT2PX/Ct2fQr&#10;u7YMkyoAPlB+8c9x+NYUKKV5LcmpON99B9rZ3d9KyRI6LH8xduEx9O/0rttKsbC5Rrd0Bjwd/bI6&#10;dRVXRYNZtrIWtwvm88Njlsda7qSON4Ybb7OiSZHMYGWP+fwrpjTPKxNZJ2OOGhzeeIAQy5xkcnaO&#10;h+o/nVlNKtoEeGFBHk5LHvjp+FdRFAbeR027JOpPv7HnNReQWbY5DAn5s9eR/Wt1BHmVMQ2jkI7W&#10;YzxwwRfOOTjke2K3W8D2Utyb/VF3ysB8ueB7YFa2kwTwXpa1AZui8cjPX2rp7aSW2BS7UFwchhzj&#10;29KdKKbs0eXWxDvZFKwttQ8OTQ31pGCisRt7cjGD3HHrXYW+sS38xhk+VSM4HA461jLdJcHyjnOc&#10;kds49+2KoM8t7MHtn8tRkZHHtjFenTnZaHm1dzuQ0EAMs0h54AA49v8A69YWsGHessUucjDKBkA/&#10;/qqKTVLP7KlorrIwwMqQeegJp86TW8flzgM7eh4z6VpN3MeYz7uK6Nv5kbsDgH1GK5PWfD82vaM0&#10;ctolwyHdub7wA64yOfcfnXpw0nAW5uiHQckjoCexHp+lXL2COwtllsQVjI+9nn6c96bpJrUqnKz0&#10;PmrStM1LwzelLaJUS4OSmOV4wQT1+nYV31vY6XcjbeSPCwOW24wf89K6LUZbK8tSpTdKp+VvT1Hr&#10;XG3Eb3EzAgBSAD+Fcrjy6I0qVNThNd8Q2VnJK7OXiVv3efvDnGD6n6V5jb6q0ge4kJZ5GJ3/AI9e&#10;1eheLPDMaKRCm9nAOATwfx/OvIZbuJLZzACTyvTOOccVDUr+8d+HkmrI7bRPGVqbn5JFFxEGXgdv&#10;/wBf613SW1/exsk8j/Nz1wqnHUe31rwvwukDa7BHJGFyMiTGdqghiMd8kc19ENfxSlvLHQncPp2x&#10;6V6GChzK7MMZBRd0RgCwtDFcneFGSW7nHrX0L+yd8P7268UXHxd1q3Emmxq8Wmedv/eXZYpLME4V&#10;4Y4iUVslWkJAG5Ca5L4JfB6P4yeKp7vxLCZfC2kx7rlllUG5uSyiK2aPq0Bw/mnIb7oHcj9GLGx0&#10;nQ7KHSdCtLeytbZFSKC2jWKKNVHCoi4VQOwHFfqvB3C/tprFVV7q283/AJH5hxlxLGjF4Wk/ee/k&#10;v8y1PKqqtuEEaRjCIv3Qo5C98Drj/Gs1meXcPutyRn61oMrEmSTvyR6Zqo4diSwAAPHuK/YYx0sf&#10;kDTbuVmERYSOxIHA9P8A69DcgtndgcfhVlpFeNUaP7p7UrEIM4/GtLdC0ygI3C4DjaMHafT1pGjT&#10;zd8bbjj7v+fSpQogJcckg4z6VKQI8Y5J6nHT/Oa0gO/cobsfKuCx5/8A10sYJyJmJ6kk9sVKSzKW&#10;A69fbn+tQTB9nyAHPv6Vair3IcWyOOGKASSk7nbAy3J/Gq4iRjtDHJz7gD+lWkiaTa8rjHU47/59&#10;aV4pWXCHaffpXRGmO1kQm3eBC4JAb5T2z/8AWqHzLSCLYq/lycfWnTQTbh5rhlHOFBxn8anG11Do&#10;M4pvQwd3oUxaxu3yMxHUg85PtUypyyqQVXsMdf8AGm52riM7Ce3c+pFZrW6Wj+ZH1Jzz6n+tUpWR&#10;pzpaMfeTPMAifLt+8O/4/wA6zzP5Z8gRkBuc1LMzFlmYby3BA4xj+dVyJJPufKf5VSvYcXpcc255&#10;CvRR+tO8xuUOCByMdvxqDyv3OVB64z70qo/mBS3Tnjvjsadyedg8kca7QpYnp36VW8kY3TPgt1AG&#10;Bx1rQZlxtK4I5JPpUIWCJDN1B4Az83+HvS82ZN9z/9H91Yra7hlDPtlGDkN6diMmpl2wRBXUxg9C&#10;o4/z6VWEMihgy7Wbgcjp68VYivLtkMUaq55DZ5P4dq9rl6o+eGJFbsGVgFJ7r0FUPJh+7Jn1x24r&#10;a+yzqAY8MvVh36dqjjiidmTGS2OvqK1irInUzbey84cnoQcfStVbeCKT/VZ7kgZNQSwCwkW3QljJ&#10;zn0PvW1GrBxHE3UcE+p/zijk00EtxwtJJJGktQzgD5hURUtgo2WBzyKsTQ3UQHkPsY8EZxUs6NFI&#10;nmqdv5A1rFajclYZptyIdZhe5ORu/HOK9Kwkdz58D7lbv3ryKJTJrUETBtski54zhSfy6dK9OvLy&#10;2025jWOMsM4z64681b02M99zSWKIkl4x6DGQc5piszLhlKknp0rQuFgkCzQE+VJyPUevH1p7wtGA&#10;s5+RhkMOnNNozvYxZlELHHRh0HY+tY5Ewm8wEJv4YdiPpW+6LuO48A4zj9aypJIgxRufT/PakCuV&#10;5st8qHGD6ZxWrh1Aj3FsfxHk1WVJXx5agqvr1x7fSr8I+TaueevHepa1CYMrSMIB8oPcjA9s1Yjg&#10;aAb8c9Ac9j6VNsJhVH5YZ+Y/1FRCYRnypEO7HfofxrSxCnpYcCXiHIXvuNPlIUqrDKYGMfzqYhbt&#10;hNGxUDqrdKpXNxB5JtYCUkUhee+f89almidyKUSoGhfHzDqPTtVGS3AxOSQR1I61buFuEQS7Q4OO&#10;R2yfSiTCgBBwwz05z0pJGSepWjIldTEQ/Y/T0NWZ7K6YLdxKq4PG08r6VAVlOJlj+73H9a0VWW4c&#10;LE+0ZGQeRn0HNNIOZkk6XU8SS7ssMDAGAff6mqM4SRkBjIKk/e71P9m3sxD4AHb+VOeJn2tCcjvn&#10;qM+tXykOZGqLCyvKoaJuDk/55rHkgaORklGQO49DWxJbylxGcMoORzkZobCEkjnPf2pwjcUpKxyV&#10;xFJA/wArCRXyF9wR0P0rJntzHtkT5SDnHQ/TiuouEaO6MiDejgHGPu9iKnsdLjM/m3qsqtwCf7pr&#10;oUCItWOGnliaIm4brxg+mfWsx3j8/AHAyQD3r1rUvBUN+hksAjoVBAJIkEgOSFPTGPXHcV5TrNtH&#10;byrNAPk2lWjx0I710KPUzb1MWZ3Q54xnqCDj8qxL5ZGXzmBbH3c9v8a6F47dIVmfhTj5TUUsYeE+&#10;TkqeB3rREyl0RyQ/eEIwJYjgj+tZV2l7bDeEO4cHHce1dJ5KpIxjbGe5pfNyn949Gz7fXNVFXKcm&#10;itZtHGuc4aQgc9M8dPeuivbeO2t44GVszDcjNwMdKyZlhFxC0JGdpfaBwCp/TPb2rS1m/M8dvK7e&#10;Y8f7k8DGev8An6V/K/idhuTNqnmk/wAP+Af0n4fYnnyyEV0uvx/4JJbSqIFCrg9ycY49agubKaew&#10;mgtED3KIXj6ZBX7o3Ht/Kq9tcySQqTyqH5sd8/8A1q0YVCXDSLuCsNufY4/OvzOpY/QVK5+V/wAW&#10;rLx0nxF/sKKyWGK3iW6uJyz/AHp9/lxbF+XcqLncfmIb5gM19M/DDxZdw+G7PS3gIkILZCjrxncc&#10;8dK9A+IPgfRZ9cOpzQebPja7jOSp4AIHXA7n6VyHhnwrc6BO6WSBrVm/dqpYsFPUEsT9c8V8zRw8&#10;6VWTb0Z9SsXGrTUWtjvNX8WXGr3HkxojBRgsezY6H8a0ZLyDT9O/ta9PlQqMuQDgDoWwOcD6Vh61&#10;4bnl33eklWbaZSrHDZHp0BPt3rr7Sy0XVbRdNvIi8UgAOTyMjBI6dMmu5TZEUkkeb6le6HcX0j6f&#10;MMMoYMvR891+vrxV/SsW8fmvtlBIwhH8Oe45rz9bI2SNo1kCxgYrG8v3ioJ2F/qMHivZf+EYhgsI&#10;BDOPNWNQ+eQGxzyMVhSnJ62O2aSWhzGovIJGu4ESJBnCInAHvyc/lXH66TfXNpqka7GjzuKKF5zl&#10;SRXd30b29o8f8ZPTrx6n0FcNe61YSvHYzP5ASXLMw+9noOOoHtV1ILZmtG72PCPG/g231ae51CCI&#10;wxygg/MWBI+8T3HPNeN+O/grJ44SwufhnL9k+yQSLPDcM5WW5Zh86swyAVHKjoelfS2r6qrPLH/y&#10;yaQ7SOenQn0H+TUMVjcXE0ds7KkA+4AcDHXgD1rw54SnOTVv6/Q9rDYqpTtJPY5fwrp1v4e8PDw1&#10;qUcaz2wQMSMeYYwPm55GWyQPQ81t+N7mO5u21bS7RbS0uURPsijdsbH3lYfwseSPert+91qN5Dpi&#10;W7O6YIlfAQKTz7/Ws3VrLV7maW1t1aZbVSWMfzABf4jjoK3qSbi4roclW0pczPF59KjsZSbONTgE&#10;Ajr16c8V594+ttRlgKKyhlUxsWY7lRh2984x7Z617rdWaywtcYjRlX5GHBIHQHHX615r4os3mtlV&#10;8PvIVc9TjoD/ACwaeEhyys9jhx0Xa5+Pnx08V219Fp0OifNdWV3PaSsWUBHdlif1AJZR1xkVyfh+&#10;z1G40a7+3fZ44TOY/wB2CJXyA3mEjg7jlcd8c819HftN/D/xZcya14/sdFtHsdLtBqOqXds6RPBD&#10;bL5Y3xFR58hDAs4JOOSOK+a/BqXWt3TQxqqpFH5i+cSD8rbWCrjOQDuJ9PrX9G+HGYuVo20PN4gh&#10;CeX80Hqvn5l0Ca+Tc6fKjLsYZOHwcc9zjn3/AArJ87U7/wA2OdnMUGN8cPJkfAIZuhPsAcVyvxI+&#10;Ic/ha0fw7p0IvY5ssDHIdhUHhlUY3HPXkevINeR6J8SWhFvb6pcShoJGeMISQDwCCx54Hsc56Zr9&#10;elXi3Y/PY4Zx1kfUVpa6TcCKa4jaK5lUAHzWCsqnjCnj/gXccGolfTtanSzsJpkiWPzAw2qr4ZlZ&#10;Qrf3SOvXA9Kx7jVmmijW6j2peKF8wEl+eQCG5GRyDn60y0tVvrsWSOUSLkZxlG4PB/XHrXdTq30S&#10;JlDds9BtIjcWoeL585j27f1A9Opq3ZW4srRbW3kEi4AZl5BLHkZzyOlJ5McEb2jXDTxqTsJAV1U+&#10;uOxzkdeKqW9tJY3Ai0qeJkGVWOQsse4ngnAOOvoSO1d0brc4orQsQTZ1WWwjmMYO4BuMDaMEDPOD&#10;0H0q3bFvmhCB/LB/dlio65/ziqVqt3f6l9rkSKBgm/zAdyFvulVzz+J6ZrWi3XFz9hjJ83IA45x7&#10;HPFbOC3Khoyay+yLL9rsVBliG1lf7yhuu1ug/Ct6e9W1SNp49yONg4BHzdRgjjjt3rV1u10JYIIP&#10;DxXzR80rs5dCNvKgYHPfnoTXOi4RHMc0h2MctznaMHBz05HpShFyfY3im9UVLuzO+QW5KRQx5+Vt&#10;oUE8cA/XNVrO+t9NU7BvkkBUDdlmOP8ADucVet4NNO5LBkVVUfK2d2H6Bs9a0blp7SJo4Y1t1Vtj&#10;/JtLHGCd/cVz1aSO2EraGO09i2Wm3RIV3bGJ42jnK8j9TWVZ3WjXFxGllOk4ceYV24HBycKR1B7V&#10;avtMu5dStbe33GN2jR8KQwDE/MD3Kjtj5vaqkFtY2DGRpAnl5WTL8IrHq3Y568150otM9qk48mhJ&#10;cWkgR44EH2eZwz7TtIzzkY56jkVsaXEbyMyXQykbOS0gG0bU7EDOdw/H+eTa67ojs5jE07FtqSQj&#10;KcnBYggHA79OK6bdPvZoGBEBMjMCcFUGWxjjP8/es+VXugqVW1Y/ODxR4y1Y+M7690rW9SFuz+ZE&#10;JXeOQNNwzRgohCBhtj/hIzt9vaPgh8V/EniWX/hC5v8AiYXmmKGa6vI2WX7OWK4LgDey/dGT3H4d&#10;x8WdE0fXfEUfjLULya6uowrwo84DQxqvyxrvB2RL1MY+QtlhhjVhPFV68RnkuRcIAFA3gjJGRjHQ&#10;gdDXmtcsndnfeUqaaR6JqPla3qaR2S5s7Y7wzZDPIDkAr90YHT8TVPX9RmlnWe0jSYL2jIfBJ+bI&#10;OOB3796rWmk38ESmdmWF1Uq0eQ2Ou5mB6YOMdc8k1aZfDuk24t5f3fmE4Une7nr8p9fT3os9jOjV&#10;tpuZeoWusyosmiX21GILK7kRtz8zEck8dj3qTWNDuJGS8trhY4yrGWRudiIMggHuxOMemSKtXXl2&#10;dtDH5pdFBkDjLHawGAPX1OO+a5Ywx3wlm1ieaNXcskSuUiKsNu4+vHAA7cc05RT3N1Ws7otJJYab&#10;DJcShWLqEPyjccDBIAycZx/WoWnuGk89VWKPepkZwS+0jO3aeFyeOegOeahMVhb7ZNPjBxhRuy+M&#10;dApOCD6ntUQnDowk+d5QCwY5xtOCT69MisZStuejQre6DNeWk8jEiRXU/e4KZOGK4OT7e3TpVGNC&#10;LlriN3lWSNo2iZ8Ljsw6YIx+I96uQpJIJIUkjjyjfvHOADkc+vXrUFxe6aZSzB54yGUmFAwZ1GMj&#10;PYsMEdq56krHfRetiGVmjhKqQ24FcZ5PcY//AF81m3N2k4jgkDCPcRM5JBzjIA7YHOT+dLFKZXW5&#10;VJLcFVCLKV39OARkj6elVJ9OtNSDK0kshZtsqKd+FAPUDlRx6VDb6H0NNxsWodbQzRW5eKELldxD&#10;bfYDAznHIJpY53iuHuhOiwYAVxuDjryT056D36+3Mx2ki2ot5AFjChWUHpuPAz9Py/nPa2S2EzLv&#10;88nCybR1B5XODyQOrVy87vc9aMUkdUlwZpPLPyAZKLxnjqSPX/JqjN5epXUUF8c53ANgcg87ATxz&#10;3J9PWufljEkU0ukIjTxqNiMSNzHoTx93t+tWYNQvzLMikSxoNqKvA3AAnBPOM9KuUtNTaL1udQsF&#10;nNIBxGoZZMI2QpUffBOctjua6f8AtW5W3SJvJlgJURsPlkIbruAJyOOW7fz4G7UzxCwS4a2IIkDI&#10;NigYPGWBBXPUf41h6RPZHT2+xuZGDbfMBIVvUYHck9Rx0qI1PeJqanc3MZkle7hcSSgssI3kIGHG&#10;SDx065FRpcw6hD+9O9uY3IACE9wB6j/9VcgXdIzp3M6P87K/Zd2O3J5rVk1e+vruabyovtRJZnWM&#10;YycZwmdvQcU3NPc55Q0sbKG8uplgs0MpGcbeijHXPQdOaSKecIBIjbhkHOCAfc8Z7Z/rUdhrWqWO&#10;osYCrRKrgEMQI3dMAheQPmwzjqRx0rMW9vri2aWSdXLHzGPAA55T5e49O35Vq6nS5yye6ZsNfTbY&#10;kuAfOcbo2CAJhBlixzwMEAY//U8XNx9ma3syA8mQxfIyjEemeh6eo9KwEvjNO8NuRFDGyoNxJ5Pb&#10;A4A7D9auSXcaQJHZk70WRGfGQhDArlD1PXj3B7YrHm6o4a1ZppWOsSVZUa2U4V8lc9Tx1+v5VgaR&#10;4c1PSJ3vLpHaDBC3BcEsTxggHgg1Guuym0N7cxhZE2tIDkDB646ZJHXjOcnmvUtLtYHuZLEyJPAi&#10;+aSW3gIcElccED17itadNSZg6vLsYNrp8cFxbrJGYwX2KoJI29z1z78V1XwNtPEnj39oGKPRLbfb&#10;2dld27/a1ChUChpSxBwY5Btwu0sQc4xnHA6b8O/2hfjnrn/CQfBfwvPeWFmUtGvoZYvs0SFi7NKZ&#10;3TJTAMqRjPIxuzx+sn7E/wCztb6z4U1zWtT1ESrb3MF3a3sEZgW7g2vFMvkhskGbKJLIRkKMKATX&#10;NjsUqdFz2sc2OzOlTg7tOW1u1/679z7L8P2uk6prVppVr+5chXZx1dRjO5vToMenHvXvN1Y6S0w0&#10;64UCQjcFJ28YxnArkPCvhnTLJv7Qty0jISpJweR6Y6fT0rtIr2a11dri7iEysnljGMjvnnr6Eelf&#10;zvmlV1Kjb7nm4NaJI5WXw3FpDfZNMuCzzkjLnnB45I7Y71zc0U1rdzaRcMFmt32uFPHIBGD6YI5r&#10;s4NzeIXa4VEVkZ4wf4kUcBOevrWNe6Tb2uuSahOjSi6XPPADDg7u+NuPwrwqkL6o9SDle0mVtHl0&#10;3RNLuWUj7WWyM8GTPQZHGAc/Ss/RtUE+t3WmXsvkwTxDY+MbXH3kb69m+tZGtSweHoXuLmSMxPuK&#10;7X5X0yfx49a567Nz9it49QlUrKgnSRG+bkkgHsR39a56t1ZLodsafNqenapr0+iyvb6dB5z7CmWJ&#10;2qG67QOOnNY3w0+HN8sw1XxFqD3S3jkm2XCmKME5UsoDEtxn0GBXlWneIZIdRDtO0kQYrIHblvqS&#10;Dk44H9MV9CeAtS1W/El5ahfswyiEgbgwAx/vZ9azpThWmpPp0CrCdKm4rr1PRbLS9NsdyQ7k8rLr&#10;vO4ke/TvUv8AZ2q2wF1KwIl+YFeuD2qOK3vreZ31iTYHHybcHGemR29/St6Y3lgEEzh4povkIX7u&#10;Pb37V23SPGqSZcOhRf2VLJeQ+XcxISCCSGJ6YAPX3rx3XrPUL+Q2K+ZGkoyr8Acduv8ASvb/AA1e&#10;yRWlwviS8LESLHCdo5Urkj5QOc8c9q8O+KEepzxS6vorZhgxGgBwwXPzHJwOe5rnxkl7O5rhb89m&#10;ze+FWq3bajdW85RhbxjdzyATgMvbGRg+tbeu3zW15JclQu8lsZyPwxxXzD4e12/stU81oPsieX+8&#10;beQzY4VRjPXJ6k4r2zwijvFOdUUyMzgorOTsU8rtJ69Bn0r511vaWSPUq4dJtnpOlamDAIrSbDS/&#10;Njrk+1aWoXDTeGLm4u4yy2w3SEgghUIywPfg9q4Gzvb7S75ZSoZiQXi6ZA7Kfeuj17V9Gm0O5/4S&#10;PVE0iCKJ5QsznLlRny40HzSuTgBR1Jq5NJPm/wCAcThqeP8AxTn1W68FTp4UR512kmQIGwARwN3T&#10;I6kDpXhvwo8Rtr93e6PcxfPalC8jYz3UAY68YJzx6V7xo8iyad52WeK5A3R53cnnGB39cfrUmkeF&#10;NDtLt72zgWOS4GxpMfNtJ6ZHf3rya2FnOtCtB6dV/kehCtGFOVNoij0m4mnbUZExC/ygZ5OByR/n&#10;mvFvEOlXOjT315YTG1tpNsdvFjnzGJwD9T2PH4mvtqy0+x0yyFjHDlVwA554HT6GvOvGGjac2nNb&#10;SWEF4ZD5xjcHCsDlGGCPm/i9vrXfiMDzR0epzUsXaXkeAfCTQ78Wsmo6sPNk3v5hOAQAMLsI/hPX&#10;nvxivRZpYIEMiOJGJOMHpjt9a3vC8dilgxtlAJ4PYY6Vz/ieSJryWfhEiAfIPoOuDgVWGw/saCim&#10;aSqOpUbZjanGGkVn6yZPJHYY4NcDqGmaXb3QlWeSSSRsmM4Cqvr09a5XxN8QNMsNbiUyPJM5X5lB&#10;2gH1J4UEZznp3rp9U1KO4uI3s0UxFThs59On59a5vrNOpfl1aOh0ZxSvsxITbQXjCDBLDuOOe/Fc&#10;3rdnLAYyHJLtgFzkhh7env0/GtBg06jyUKlmAxuyD9eBTbi0UsFukEwjyVPUAj3rOs3KLSHBcpxs&#10;VsgQkEsM9vY9fX6Vajns2uHhubgmZwD3ILdAMZwOn+NcprlvrltdRSWxCiTcWUAgbR+ZJB4xS+G4&#10;TrN8Y5yyKjEN/CVPoe/4da5sDKUaijbVl1naN2zuCsd0Yk2sxjIzjoPp/Wun+Hmh33jD4n6V8N/B&#10;0itceIJDb+d8oigQZkmlcll/dxqp3EZbcVABzxz99BPo8DQW/wAyMcbx/EOmRznpX1L/AME7fh6u&#10;s/tC3fiiWNm/4R3TJGIMeYozd7kjeVzwpcIUhXHzur9kr9g4ay2VXF06SWrevofnfFmPhSwdSo3s&#10;tPX/AIc/bKCKJLKBYhsURRoMDA2xqEXjtkAZHYnFRQboyNpwckDHp6VZvMqw+8cEdOQO2PXFQxlQ&#10;OTg561/TkI8qUV0P5IlJSbk92W3kLSjd0Pf603YMtk5wc4H+elOYqo2qS3cZ6VC5YjOeT6VfLcz5&#10;7Fjau/JHDY6moyY0ODgryMmlZhgE9T39xUL5DbV5U8Z9PrmrSCb0uEhDoC7cc9vSqdyPKZGAyDzV&#10;oN5oAf5gOnPBrPm1MhjDt+YdKtLoYqWhMACu84GR25p0zK0WI3AY9c9R+FZqPLnbJ83PzE8VKwja&#10;PLDJTG3nr9apR6FLeyFt5Zt7of8AVt0PQkioGKEFxwSenoRURnLZTPPf+uKYEZjuUdzyD/k1cUJy&#10;sPJWJyy9cHnsajLTmbeEJzxgfzpbeAO26RsgcAd+fWrreYrZVeR6njFbMlGQ+ZJCZf4e3r9aWWKK&#10;cBkIOO3t+tXZG3ygyLhm7/40wI5O5E477RgE+v8A+quiGwm0ZWwR9AGYDIwOnrnNR+UZWLzHjt3q&#10;/PGW46MevriqzqoAIA4znb3HvWkNTJyRz91ZSiXlgVI6Hg4qs4wd2PT/AOtWnfNEzckgr68/5xWW&#10;2xky/bHA9a2SQct9SpcSloyzrhRyMd8UQIZ8t0A9KcxxuD8DJ/AU+COHBRG3Y7HtWnJe1xK+5I0X&#10;cDC46VQWzaK4GDxjp9elaqKDnf68A+1RiBN25SOefpWifYzTZV+zMsn8Klh0PX/Dmo4wQ53fLya0&#10;HIzh/mJOD7DNU/KDT7sZ9iRgVSasRKxHPbSMj+S2Mg4OOCa5sW0sY3S9uOOldPLC7EgE4YdO1ULg&#10;qPkf16/SrT6ENXRm29mN7EfO3btj2rpbdprfbjhSAMdvesqDesgYHrwMHnHpViORmn2Y+Veta0+w&#10;mdNvibo3y9cCn+YHbI4HPLHNQQQRunmE8gZ46CpSu1fkHHf/AOt6VtYxlFNEpKgZRskUjNI2GIG3&#10;0pqoGPmD6YpfKcfNIw5zjHeuiLMZRV0jzn4g6PFqccN+Lfa9vjfIGJZhyOB2AXrxzVzwzqkjxLFL&#10;hVKgj2P/ANeu3ltmvLd7Z1+Vhtz2/wAiuBsLSDSi1rP8hjOMsfyPpg1+OeKGVxhOGLXXR/Lb8PyP&#10;0jgzHcylh301R38FwHbAJBHA96vLJj5d23IrA0t4+LzflQeOQeK0bi7hE2xuo5Nfk8Ypn280dZps&#10;W9WjiUP8pJYj/OKtQQ28gK7Au7045qrpTxwwjymI3dM9/arscjK2+UAKehFdMKCWqOedQ1oFEVu0&#10;SMXwO/Y+1EcixIFnXhunrmoPMJGEyRjOM1HcByolABI4A7Vo0ckqrG3V9CH/AHHzn17ZHTNecm6j&#10;jeRrwKGySSQDyfT0rsXjlngEiDATjjp9K4rxA9hEB5bAyH70ZOenqexqatHmRrTquOxzUl5Gb1in&#10;CBepHU+lYtz5FzdBgOAep/Xj9KW4vo0Ak6ADkUW91ZyI10GXg4G445+leXVweh6FPGdDO1CzUyC6&#10;iYMNpBHfI6V5lLbQbpDEpRck4I5B64Nd0wktWMrfKuTgH+QFc1ql6k9yUiAKHuB7VwypWVmerRxq&#10;2Zzokn8o+e2VGNoAHb0rnNVF7bTfaFZSrkZ3HH9O9buqTpbZe3O8KAWPv7V5lqOvz6tMc5VIyAMn&#10;qT/9evLxFJp2PXp4nQlvJbiOdYSFMf3u3Xvz3rn9bhtL3Gcop5O04Ax6/wCFbItZNUtgwk8vb3bg&#10;c1zWrxx2s/2aeUsmMggkFjjocdqulHWzNYV3fc8P1N9PgeSJxvCg4cjkE9se/HNeMeIdMvowkiOS&#10;jsWDKdxAB4Q7vXrnFfQPjHwzDcNFd2JDbSzFc7cccfrXzd4y1a6SS2+0L5NuSBuXPLdSv1x1A7Vn&#10;iKMeXVHt4TEt2szyvxJqcVvcXMtswlAI2EZPIA4+mecivkP4hWy6umo3whNxeeUxRT8wYgDcUzkB&#10;gPXGADjNfTGrWvlSXN0FDxSyMVJ5YKTnHHfFeZSaFa3hkv7ORoYmcBiGILspI+YDrjnGa4Kcmpq5&#10;9FhcSovmPy58QQTW832nUH2R4wPs6gqcEjA2/mT+XpXGgZuTcxguvm4RwpVWUDG7acEE9CD0r6E+&#10;Onh9NM8ZXlvYwKlkFVgEGMM/Ugc5AA/AnnNeAzrbIhluGYRsT5altwIXhTxjk1/RfD+NdXDRbPYr&#10;1VdSjs9R0U6TTO8aYSP5C5IIJ6cDqMf/AF6S5WIKLqMqdvylgeQCcD8/bFVUv7x3LTAGKQnBABYE&#10;dm2gACrVu6C4P2nbGFABjGCODuX5QNuTn617cY6iVe6SL2ls81m0pkJjlJ2g53HnHbnjoPWtCc3E&#10;IWS2j8wowDs+RtUA/dGcc9++O9KbwTLHxzyqgLgLg5P3eMAdf8afCkf2xYWYiOVSzIBngLwOeBns&#10;e3Nb1Ox0wquxpWVtGYWmu2xuYthhlfm4BPqPT9asgqytKhVWAHUbR156Y/8Ar1CLn50VvkBG1QCB&#10;8vXjPbtjvVG/uIWlRLJ1dUK5I3AtnGPlIHHqe1Q5aaHdSrL7RfZwJgnnEbyMAN8xA55IGKozzvNd&#10;CHzd6R5YDIB5J6k9ce9Oliigt/tW4ozOoOeBzxzz3HeqUo/dSNEimT7m5uMljkAH1bGKippuaSae&#10;qGSbRJsH/LFCHK4zlj8oUDuec1UE89zOkMg8pJA7JJk4IwRjjgdMEnp+tXLi0XTSVdYhIY1kESEY&#10;BJ6sR0Gc5H5Vzt9dyw3W2Rt1vjYI/wCAL7gDr1zjqOtZR+I0pXsaiRfMoiTD4XkncPU5xz16etCz&#10;NdhBcOj3BOwgcA45yOOnYA+9QoxnLF43fOcbDwQB8h/Ec47GocStOPmbzCQwbjhsE88d+mDWlaST&#10;OjR7Fl7hXCzsjvGxJQgfMNvUDHfI47EVNBKTHI0JLA8szKQCPyzn27VnX0t1e3P2neRO4Ckr8qY6&#10;A84wMcYHFWWt72GTCNuSMFwBwzy9twH3vl4GegxWcJ3ehtBaDprlpZSkKl1OcsVBB7YPtToftHyC&#10;+hVgW2gKcbxnAIHJBq05VA9xcMqlkCrnEY3dduM4yeSPp1rMtLjzSVt8b2HIfrx2Hoe/Xms5rU2v&#10;ZGhLCTH5cyq5jBLKB09OaDHLDNFCgQwlIyNucBiMkHPBA55H9aSM2zhBKxZnHlEAkD7x6j1FMa2Z&#10;FaWaVT5ahI492CFxjcQOOgxVW7EOpfQiYXKwBYZAJtxDMo52A/MQDjkjsarRqmmQAaRGGRsjYCRl&#10;id2e5yeeKuNHGkYMbMyMp4P8IXoD9T0zU0e4NvRSARk5HUDt7c96lxadibq5DHcW0jRhfMQzIzDP&#10;ykgj5k55wB+JFOdY4lijunSKJyULMTkL3yACTuzgcdetOW4u7xIwF/dIzBGxg5zhsk/w8YHTJ6VZ&#10;hRo71EklUnHIHUY5UdsZPpWs9tDamlsztPtVlp8YsYMQxyfu1JX7xUEgHAzk+uMZ71A9zatpwBBK&#10;yhn5I5YrkYI6c1mwS3TuJJAA+zBAGQuQdw+mM57dhUvhyOXVdQtLHRraG7klkEUUJZUVmkO1PmY7&#10;QT1Unv8AWuDEzXLqetQp2tc9R+EvhqTxXq9pb2TyWtwWUyOVVxtDAEB8cEZ3AgCv1O0Pw1oEVhFI&#10;yHBc7Q5KksrYzxg5YjPHX6V89fCT4d6l8OYJL3+zpZb+8eFZWZUj27EJZEyciNWPf5ixJ9h9jac8&#10;OreGbG4lidJWYs3mJtZWU4OVX+DB49Rz1FfH5pVhytPc+H4jzBVaq9n8KG6x4bFxbRT2yvLeIrPG&#10;F4ycZ284GWPQkgA9a6HTvB+taVvuNUVgG2sXbGHwOSBknjOK6CX7FuFvZSCSKIYfZyvI5G709D3q&#10;9ot400FzfswMXAjEhxtKnG0A9f8AHtXwWKqQ5jw6NR8hTtz9rmj06Jo1cnChmIBI5x35x+tQavo/&#10;2t/IkdAynaMHdz3x+HUd6laKy803gTbOd21u49SR06GkFrHcwCW1+70469OleHicTdOLO6MHuTaF&#10;psvhy5aTTImmuL5hDkYBdfvFSc4AGM9e3euo1PTrnSbnzoyuZcMFyXwpHPPY/TpUsetL5ca2i5kj&#10;ABwRtAx27nNV7a4vtZnee4URxZ+bHJ9sCvHbTlywEk92RW0Ze5UvkycngdvQH8s4rSktXkn8u6k2&#10;R9Mtzknpx9adaaeINSFzI+VI2qv45zWk9paXU3mNKR5bZIHseOf6Vq72tId11MGbRE8iSa6kUSIf&#10;X5cen1qnp8gdyLfcWVsHA7Y9DXocnhO11dYL5ptrMclQMgev0P51FqNjtnB02BnkQ7CQvXHAJrnx&#10;NB/EkTGqr2M3S7OdbpZLJvLJ98EtXJ3PiDUL+5lt5py0cbbW3k5ZsYwBnj64ya6Ka8n0ydWlGyRD&#10;zE3LZ6HiuXkhs5ZpNWdQN5+bavV+g49elePXk9Ixfqd9FLqdDpWpwpGltJIZF6bVySp9Oewrv9K0&#10;2eCQanE21VYFWHY4/wAK878MaJf32rRurpFDN8pbGSF6tjP8RA/CvYtQeCxtltLY9Xwp69On4kVd&#10;OF1d9DLESV7IhknWbUY7u/QvGpGAozjnr+ddRZW1vLKL2VSZJOIzyQB29uawdMCXkzyc7UIUqeD7&#10;V2thbSCQ5YqIxkYP/wBaumlTPKr1eVWRv6Lo7m0MRJ83exBx8oUnAHX9K0LaOazum3IsjJuXcDnn&#10;2H9KfbXrPaLau+1kQIOO2e+O9akVjEQGyTkc55zXRZI8irXuZEyy3E5ViGkABIHGAf5GqjWkjuhR&#10;ABn1x7Vu/wBnxwzTOgCs7A4z7dBUMp2qHHGSAee5rKUjh5lqiLTUNsWc58zHfjFXpJzFA4wCzf5z&#10;Wa8iKwkj7jBPfiof7TmGY0AbdzluMVrGVtDjnG7Kmu61/ZWmNcXAJiUZJXn5fevnFviD4gvb4Gzy&#10;IriZUjVMydc/MBjgkdq+lLfS4NdmksLttq7SxI5GRjiq/h34N6OniBtSsrhoN7iSd5BvLjOWVMEK&#10;hPqB9fcq0as2uR6ChUhG/MjnPAWkeIzqP2q9ieKCLjbJ/e9cDjA69e+MV7NPIpkSCJd/mcZPr/n8&#10;q1pbYW5k8h/3UZ2quOuT659fzq9omkLbD+0rkq4PEQB5z3JGODXqwpcseU4ZS5nexY0vT9VsNJa3&#10;SHrudxuHI7kfQdqx9RuFKokknA5x16+veuje8aGN497Kh7HnI7/hXN3xtr5ZPsp3qwwCOMHufY1p&#10;y9ETypM4XVDGt8DZ4JwSwOevbpjt2rn0IjnZrgA8HIzyOeK1DEllN5N2eckYB9PesHWZrNBIo5Xr&#10;kHJ/CojDuO6bPGPG+sancFPKLxxg9M88ZGSR7cV51bm2t1MYLEDBy/PXtmvZL7T4r3/ULuYcgsOP&#10;XrXCy6A93GWWBkDEjK9OvJ79Kt4Zt6HpUZxSsynolnFPdf6Gm8RjcW6hQepz/h1r6H+B3w01r4m6&#10;gbDTIvL0yxnb7dct80cACFxGcsu55MrsiB3bSWOAOdT4S/BnxH4l0myTTrV4bPUrmaD+0Jh8kXkK&#10;WdtoPmNtGAox8zEY4BNfqF4e0DRfCHh2w8M+HbaOz0/TYEgggiG1FRRkjHPJJJPJOSecV+i8JcFy&#10;xElVrq0PzPzvi/jaNKLoYf4vyMXwX4T0XwR4cj0TQ7YW8GBuAkEheTq0jShU8x2P3n2gkYHbncNi&#10;kMYeHoW/Kr24s2ckDpioizqWK8g8DP8An8q/c6FGNOKhFWSPxOpOUpOUndsgkhKou0gd+ec4qIB5&#10;VYvjcM8VafBHJAxyMjvTZFXYVBJOOSfetOWxk3ZlQg4ypA55pHRXIA6jtnFXTEArYxkA4HrVdojn&#10;eo+foaaaH7TsQEMDuI6fjULAyEsOB9cd/wClWCJUyr+3v9KacHIXhuf071ajpoWyltmCOQATk5J4&#10;xzTX2ffIxtNSEylvMmOOTjHQj3qSVCSsZXg/5/OtacbkSm1sUhHAkqgZ+bgfzqwtr9olWJmwB2zj&#10;mlEARzjO717D0pvlbh5bZUnILd+PT2rbmByuMkijjY7jux2qozvBJuClh7dvc1Z8iOLMsSkv0Pv9&#10;aiZjGzeW2XJyQOCPane+gpXSuYk0ivOY1DALwD602dQ0ISNt+CMsevTt+Jq0WjziI5JOc+/0qJw4&#10;XbsAXOSR1zVLsN90UJnxtxkAYHt+VVY2JJ3MTnnPqa1QDHjevOM/nWe0pkkKe/GOgqtAU+jIyvzc&#10;ggim7sSbhweSKk3qSFbgHvUitEzDBJHcdKPIXNqOZS5ALjBHf2pBb2+CGBPpg9D608SQ8nOO2e1S&#10;OYirMhwOnIosVa2rP//S/epIJm43Bj9Mbfbn+dSiFghJAVvUYIPPcitOFftMp8+BrVhyC2AGPoMU&#10;jW8ifM4AJyGU8AGvoVGx80t73Mxg0XyuAW5681I0ayDfDg5PIxjBNWmVifIlTIxx/OphYNDCrxNg&#10;ucEHsa0S01E5a6FCK2tiuZVBkTnOOn0qdZRG3zgjuD0Gfw9KsLbESeXJIQfXGMj+lSSRNGiqvTkH&#10;IzmpUSVJorzqGDRS5y3II7DrTBgKGTheeDyKtywMFWG5Uc85B6H61OsUahvKAYAHJPNaxQTmjPs1&#10;mGpJdoRiPkgjPUYzXR6nPqM0sTW5VkYFs8de49qwmZnmMin05HSnqs/yyI2Buw+OlNolSNqfWLq3&#10;jKRjDHGPT3rpdD1uPV9NMUiDzkbHGcY/GuM8s+S8+SIST8xHAI7fWl8Kak+n3siRp5sbD5lBAIOe&#10;x/pVQTInY76S3hkxv4HPt+P4Vy8sSLK7t8204U+orpNTBM7YXMTfkD2/z61ycFvcxs5lcZ/hPXIp&#10;yiQpNam/Fcy3ESnGOMfWrirEmAzEY5/yazbORyp87AU4GV6Z/pV+CKDb5iMXHQoTnketEYkykaIU&#10;FQ8ZxnnI70FJT+7dgRnjuMU2RoY4A0RBHAOOo/CldkBEcDAt0weOaq6RnuSrEhwG7dxWTJbRx9ju&#10;B4I7n3/CtNfPERJQMy84BwT7VAZpH2tgoMce59zUS1Kg2iuY5XAZ/lwOo44H9arSP8gkdiQBnJ6c&#10;fhVlxcSSnefvYxj9ai5jUxlsjJ7dieKAb6hAY3HmWziRR1ANPtbdHVmjZucD6VDKkeQ8SqDnAAFS&#10;ojFo0LGM5yCM/lQo9xOfYniXaSgJyM4GcmgSIDtRFYHuD835dKsw27ugcsFIbgnPJqYxxhCCM4yM&#10;nsaFG+gpSM2IyRSmRTnAOQ3+e1MC75DMCpB4YD8+Ku3EEMuIpCUPcj7uP8ar3VoiNgHHAwRk/qPa&#10;umFOxlfsUZIO8aHH9O1WY4wYfKDHIwCGOSAPQ1OYXxiPLA859D71Vmwr5I/xJzXRyC5kX7O8ETFG&#10;fB6eg4FZGtWM17erqFjHG5GTxjk8dPU+1LK8MyiQKSQcnOOM+lRxTCBTGCPLP+c1rYh6q553qvn3&#10;N9dWt9AyfMQSVxg+3pj2rOg0gTQeSJHj28K2Mg49a9fuYtL1E+VqQVxwPvFf1HPFSXmhadaWSJoQ&#10;OUzhWO7d+J5H40chnzHht54YkIV4WG3IJ9evX8faqUujBGDFeDxx1/PtXok9hdvctKyFR0I/nUyw&#10;RW8bL5asCMdMn8c/0pRizRzZ5rqFsllpc95boQ8Shj/ExGecD26/QVmWXijSNPs7iz1O2WY3PKHO&#10;CrYIDDv1xXW+JrYR2DjRyxuZP3e0AnAOCW49MY/H2rwLVZpl1sXcuHafYBH0IIJyv+ea/nPxlwUq&#10;OLp119pfl/w5+++EmNVXDVKPWL/P/hj0OzvVhDptyWAP49/xzWtaoVnWWfgtjA7/AI1z2o6XewRR&#10;y2qMVJXPOSPeuuaaCabzmJ3J6+lfiMp2vc/X40jE8R6Ul9H9sjzwoUg/Xn/9VcqdHudJjNzGVYEE&#10;cZ3AHrXY3s00sLqgwmMnJznHNZtjNAls016d2MgDqPauGt5nqUG7HLSwzLbNfcnjBPpVO8sZbPTo&#10;NTsFkaGb5iAc7SR9c4J44HHfivQoRbuh2/dbn2NXVWzeyMTkhlIKAVCO7ms7HjH2O3v5oXlBjYEc&#10;gcbfQ55rq7p4bYLY2is0pIIwflEeMcn1rqtV0xmsPtAIO3kc/N+VcBNa3ttfq64uFlXLuuMKemDk&#10;8VWxqpNnDeMItQ0uNnkBPm5J2jnGcAGuLvJrKbTVtrRMXMw+8Rkc9foe4r0XxB4ltNfgnheT54mK&#10;oNmPunqPUcda4uy0WOWMpuYuecn+8a46ibfunpUpWjqcI7WunXoFxH5jTJhAFLYbpt9vXpXYWDTS&#10;wKiooaEfLxwqnqe+ajv3l0m7tiNn2kRsC2CM9jweMYPer6XVr5caIcGVQG7Ek9SPY1FKPLJ6msm3&#10;qjK12a1htl+z7TNJkHb1Hcc15zcpcLCLFA0PncdSoZevXOcZH416x4j0W2NvFGzhJY3DAg54x0I7&#10;5rzPXdLkEUFzqT5ZTsyeG2ZJA74wCefzrDF03dtmtGxyGsXC6fcrYup8wjcSOnpxXIapZQyWZvp4&#10;yVQHDKeAff8AH/Gu18QaXNbwm+V1kjzlff0wT7dq8t/4SHUdOje3u3XbKdio69iMVpgaEnUtJGOI&#10;a5dD4/8A2htd8SxeBtX8MWtzJZ22u2UlnO8JUNOsn34vmVlXzEUqGwT6YPNfjHrXjL4h+FZTeQaj&#10;NaCKZBC1ooxA5fPzMcsVIABBODyK/bTVvAGufFjVT4Vs7SdbayfaJTMYY1IJAn3jJJxuxgfQV+aP&#10;7WX7Pvif9mzVzqN7DN4s8OeIrJJE1G1t/JgtLsSvE1rdoWcrIqiOWOXiOYEhPmjkFfsPBWIlTtE5&#10;Jxw3sXh27Sf+XW3l3PlKf+0NXhn8SNc/aI5GLSFdwCvM391uEyew/liulfwRrHjnw3aW8aQWeq7W&#10;aWNBumkjQkAISQFZlAzxsByck1x3hDV4dIkNm8fn2t4AtxC/Cuy9GBwcc8jH6Zrs/D/iybwj4n+3&#10;FVvlnIt38w5Mce7IMJP+rwcE9iAeec1+x4ask7Nnz+Ny9uF7H1jDounjUIHtoJCixrwX3qp8sJtb&#10;P8YIy2MZPTFdEttp1naKZFSMyYUBTkg9ee+MdB1rntLh1i6jbVNJcXNoZP3sqkGIykZKh0JBbbks&#10;v0611iwxsJZfLTIKuTtxJg/IAOzHccn0Ar7DDQTV4nxGNk1OxoC8gnuPtMwCqVyQRtxjgZ9faq0c&#10;M7Xa5ePZnLgsQQQeBkdGz78VFYRzSW7ByX4VgcAFRkgk+n196c5jhmMU5U4kKcfNHuz8pJHr2PrX&#10;py6WM6VLmV0Wlt2k8xLZ1gMzBCZM/MMgcEc5/T1qzdW1vqJZZMW7QuoQqrZO0YL/AC5ztPHv1rNt&#10;xCl99qdi7O4jIc/dHRzg+g5+v67QZohBdIohCO4TPPyAnrz8pI5PJzWau9GaKPNozKfRL1HzHM9w&#10;QGMh3D5VIzkAYyAPx5psUmtwpJapbSTgDC7SDu5457H69K24fKZ7gKyfwom3cd49zxnIPPtUT2jB&#10;sR5jXAwV4JYAZI9fTn8atLex0xbtqOj1gzwxwXKCNCBvjUdD9enHX6/rRjuHml3nd87ZJ3khTGfl&#10;IU8n64pDCYUNvn7xDcjKqDwqkjqe9RzywwvJetyQAvCk5K98jn+g/lhOF9zaitbILq4hhkEmqyNs&#10;lAG8ZGRg4AHrk8fjXHTXTiNLmQlkLFHQD5sYzkAjJGOh9a1by8S/UoXaZFHI7k/zyMdv/wBVGC2k&#10;k2z3BCEqG5Y5VOvC+57elefPc9ShZLUs6ffQWNwRoqvLJOPMw7fLjOACO/H8+tO8T+JdftNJSbw7&#10;i1lkmVHeQF/Kib7+xem4/dGc468GmWml/wBkMbghwlyMDaMAMzZOD+nP0py291q1ubK1AinYOpEj&#10;bTtPByT/AD/hrCSdnYFUgndnDQWP9uXclrq22XarEBv4kyC3Yjryf09K67TSum6pMs8MP75cQbEU&#10;/JnHAbAU54LZ6frpaJ4d/stJZr+P5wu0NG/mLkAYyCORjqc1l62J7XVLTUoJY2uzH5ckKIHjKtz9&#10;xsjaGHOPWuOdKyuzoeK5nyoum1u4RPGt001vPIXZWA3R5GNqFeCoPPfNPvIrad4JZ40mCKGhkb7o&#10;IOAy4Oc4/Dmp5TviDSEnhdiIo3Fj1G3pjIOBxXNNDdxNm0vJUjkbcFaNQq85YL68cdBVe6kiYxfU&#10;aDHqd1e3d8C7QyAxqSOBnaRj0z0xx3qreyl9ytj5W5AGR8o4Hfke1SwrcXMkjwKCdpGVI3FTnH5H&#10;nmqxhudL3wXQVgFXYy5+ZmUbi3oQemDmspNNXN9djEuZ7+NQbLbHFbyAyFxxhue/BA9PwNZ6a5eX&#10;ERtZnjN2GLhQhw656Lk8HBGR+XFbjRNJi2kZdjAl13HDfgeK5zWdNja5g1G2eSGdGVVHOzZg7h5e&#10;cEkkfPjOOM4rllujpjJLY6G41i5iuSiRpHIVXL85Vh94bTkexz+VcjY6y8V7PpuoROpbc4kONm4d&#10;XUDkL+fPSrMNprsjebqUtuqqC48sNlsjAzyc5P8AhV0QmBVEbkuOWYgfJzz06L2B6+tc1TVnpYes&#10;loH2yObDeaS20gZ4G0Hggkc89hzWNPZx3F8NRst0M/KmSMlGBAweOh7ZyMH3qbUrr7LdRMiBopFK&#10;t2G4n72fTHHGD+BrFjn1CZt1wzTOzHEccYCLgkL8y9sc4OT78Vy1ZvZn2GCqJpXFjjlg3Tx3TTAq&#10;AyKMDI/D5iemR+NbQa4jbbAquuQMDb17tg4PHcVWtbaZwscCl2PdQcbMHLDuR2NNha3U/wDHwoz3&#10;2j5ue3cD361jG6PVi0o3LiL5THygpRwVPb5jxnrn8OaXS7ibTp3tTG8UTkkDAZd+3A55IPb096qX&#10;CI0RG1iIyCecNgnacHrz6jpUk9/FdyeXudpBy6qCxRRwMk/w/Xmrj3RtzF03Szz+W4+dBkoGBB5z&#10;kenToc5rOi8uBcWaxl2ZzydowTn6Z7A1JAsdzEs1o/mYbaMEYGevHX+lNe3jEbfa/N3vwq9FGOMZ&#10;7k9e1Ryu9xc6Q53kkIEDpEDkMCCe/AyO/qelDCXKqrjJPCDI24HA56jrSTr5ELXNmJOqyOMDaNo2&#10;kHJyNw6YqcQAzhC5LS7tpB74+Ye+0HmmrmU56aEFwyBlhUABnDsrDAYKMfKRnB75OarwzWq2hkhz&#10;HLvxg4PJHtzyO+OtVjOLWRklffGvRQxwccbxwevTHf8AnZmsvM1CW6Ro4FZIxI7LzlQQM+ox06dc&#10;5oZyVoW2IoftSII1kMaOS207SvHcfTvmrLNI+JxuOBgsPlyR3HTr69qx51SC4F1HIYkjXMiMw2vk&#10;EYOemMgcdcVmavLqtzBJeW8kzRgLkMAEVSMLtPXBP3uOnFJStucVRdZHbaZYzajL5cY81fMUFiST&#10;wOMdm4PB6V9GabY6L4T0EW92kjRsh81pBtZiRhgWGF3Hp2HHPSvj22sNQ0jSXubiWaC22gmPzABI&#10;cjIjQfM209Mc4rsvh/r/AMQPjT4ksvhS+ptf6PeTKIkihYuFiOdkciLhtqq+QCSMEscCt6eLhS1k&#10;tTgxOHbXM3otz9Bf2UvBHxG1SWfwf4gfUND8Hsv22AW6tb3Qa5ZsiWQDLiUD738KfMvBBr9f/Cmn&#10;Q+HdCh0vQ4Eto41UBIF2qFUbQAOMjb/XPNfL/wCyb8IYfhvoNzLZJcX2pavI81680khwqKFiXZJg&#10;YjhCpuxnoPuhQPvrwrpGn6pHi6lXzSh3RghWXBwfwr8z4mzuU/3d9D4+pL29dzjsv6uP8O6Gg8Le&#10;Y8pglcsxwedwOMkZ6dB71y13dzWt4Le4cyOp2kL/AAjrzzwDXc3/AIcvNLtvLiDmN+jrkqTx8u5u&#10;+P0rlLnQoVhubi7lwzodqdBkDpnrkkV+a1FdH0WFaWrLF1qbOlrf2oRvJfPI3KCvqalvvG+g6pvk&#10;vJHMzg5B6HsAHPHQcZrkdGuJUtmW/GI88hTx749u1eMarq+gw3N3c393HbxxSbVWRvmIGDtC9WbP&#10;Yc/ka8etWcPeuevQw3NKx0uu6Lp97b5smBikP3d+5V7nn1/yKffafpdlZx6czMsm4KZVy3y9mx/n&#10;Ncx4X1O3v7aa9sHzGzZRMcKpzyR0zwcj1rq9JlgvVlzIrjy22Pn+PHHTPeopRhUimluds4Sj7rOE&#10;1+O38L26W9hIbu6lBdRKAvfGW28Y4PfJ9hXvPw4vdOv9Qii+0Mu0lo0BwSwGcEDgAj14PavGdMSH&#10;Urh5b879uSu4FB1xjn9M13PhjVrHTNec2UqC8ZMKhXPHrt4zjp6159Klyy576DxUeaHL1PsGYRay&#10;vCrH5LDKsRk8ZGPWqWp639phitLaNlEahN2MZPTp/I1gW2q2jWdmLyVUllAjZcgbm6Fh/n9a3XY2&#10;c/2qBTLGF2kYz831r1py6nzfsraM2beC0hg+xamQET5s98juO+a5LY0kslpbRefFLnjAPGe4962b&#10;ePzlEk4JU/dJ5z+NdPYzaWtysRjUbss2wAH3PGBms201YIxsj59vPhFZanqB1R7maHYdyxrgoNv3&#10;e2T178VstBe2YCk/cIUMR8xAHB9elenT6fqccr6eSqxnJ8zOTsbpx2OOPzrN1PTbldKulMZeCIbR&#10;NjqO2T1Bz/KvLlhYxblFHbGrKSs3scZZ6hZaa83iLWbxEVUKojDcxYqdu1f978Bzmvl/xSdZ1O8T&#10;UtR825EbbY3lOQg6nHQfezyB0r17UHnsbrbOpkQgkHGcjOecZ716Rc+DNUg0KyuNatIzBeqHZQVP&#10;ljOQODkZ64//AFV4GPwTxUXTWljvo1FS948n+FVrc38lxLPIXREBUDop7r7Zr3DT9OkmtFluEEah&#10;uFPB/wA/SnJpul6aRNp6mMn72BgEfzP+cVr3kEqzxYMZdlyY1OSB2O0euRzXoYHDexpqLd7HDXqu&#10;cr2LEFxL5q2jAsjngnjPapZHexuP3cXmMY2CdCQwB2khuuDz+FZ8Gp6ML2VLiQM8JKxHqSf4sdMY&#10;PWq2qX0jW4mgf5/ukntnrzXdGRySetjy7TI7+z1CK3nP7h9zSFR8vqc+hz0ryn44+JPDnhTwdf6/&#10;fGWe6DBLe0hwvmEHJVmPRQoyTzxwAa9w0++jguriNZA7OoGzPbPHHvXkHxF8LaD4lslfWdPi1D7P&#10;IJIvMyfLdAQDtBG4c4KMCD1xkCuPGU5fV3GG56eEkvaJz2PmHw5NZ6xoieIPiHDBaXrRM8kFuX2B&#10;gTtRS+WyV2k56HI9K6nQ4dYa033TBExmNQckBuRg+gHBz3rsE+HljL+9vNNI3fMN3yg8Z4z0A+lX&#10;PD2hQxzvcz52IxAiA4xjgk+xPb+lfP4bCTTimv689D1a1eDT5X/XkNjWdokEXKrgZPFNk89NyMN3&#10;QH1/D+dbF4jRXJtbMktlUHH8Rxnn/PFJIVsj9igYkkElv4c5zgHv9a92GHvLU4JTRyrafbzvtv4/&#10;mGQmTgDPU/WqdnodjobTNaO0jzvvO4DqQBjPOcY711l1ZSXlu18B8tqCueuR1J9/x7VnxS6YltJq&#10;V6GEaDduUcDjjFe9gsDFyV1r3PMxOI0tcpapb3v/AAjcWt3zRmOKURgMdrE5/IDAySfrX7B/sBeC&#10;7/QfgnB4r8R2SW2q+I7m5vnBzvW3ZjFbrjPyo0aebsIyGbg4Ir8eE8Ea78YfE/h/4eeF3eMancrF&#10;dFf+WdtwZ5FORtbZ8qP0V2UnI4r+jDwvptp4Z0Wx8PWiLEmnQR2qKq7QFhGwemSSMnPU81+0eHeX&#10;uVedbpFWXqfiHihmihQjhr6yd/RI6acMGKOOCeg9PeoCiq+AMDkAUvnNI29eaQZGHQZYdCDX7Gqe&#10;p+CqfQsNEQNrc55OOn5VXJMTY6cjpTrfzizbh90ZB4/pUB3zv5edpzwcdP8A69EUQ9C0G3IV6DPX&#10;3qCdQxEf3TjrT47by2wGLAn070x0SR/lA44x7fSrhuWpXRVLtApjyPm4B+lZssUgJlQgOfX6Yq89&#10;udpaUnI4AHp/n6VTkAjbcx6dcH/PNWXHVDpC8kYJP3cH/wDXUEku6Mr90jHQ1JaqGdjjnqPcVoxx&#10;t918Zzz/AEqkjJ3WhkQtLdIQAQo4JP1pwjQsTkYB78YNdBEirmIjOPy59apPZ4uCy4C9ferTMnJ7&#10;MpQyRyHaOfT6U5fOY7SMkdKkEIWfER4H8OMVI+AQ4xnPQf0rWG+oNpbFXMhdYyuOhxQ3nBzHDnGO&#10;/wDhViUOx3AbT/TpSgu23f1z2rZMJPQz5EbbhgB3qrJbqBtjzkd8VtSoVG3gk8c96hlDbNkQyAef&#10;pWmliORHLXFsmDNMOmOlZcse3GB26iurmtiw8kDO3nPvXPPJsYq3LdCa2i+xbVlZGX5asdzZwRj6&#10;0Qq0TbowTtP5fj3qZkQKWk6544pkburfL789xWqv1Od3ZYeQTNlUC8dRzUKIinPGal2gKA56DjFM&#10;V1x85weox61tEfJZXGiEHHmEg9qglieJihHAqcSbl8zIJPt/OkCyjp83uT1GaajfYykythScqRuI&#10;471Wnt1J85h09TmtN9piMZBzjOfx/Ws24jMsoTsePbj9KtxIVr6EC42L5a7SOQfWnOxiX5epHH+J&#10;ppaI5EZ5GR61QkCbtxO09WHvVxdhPzNG3ublT5SH5epxW8HZ8FQNuMf/AF65eG5UAFOA3XtxW9Zt&#10;DIjyQsCV4PPTuM+9ax7mCnbY1EdmJVhn8f1pSjSn93xg469vWqljE0tyCflPUelajQtC4jY5I71p&#10;BO5Lg73KKyPbz4blB+R/+vXC+K7dtP1E30uWguCMADgFuP0P869MMIMYLkEgDJHQ+grnvFUcl7o0&#10;ttCwiDc5IJ27QcHjvXmZ9lcMZhZ0Jrfb16HfluOlh68asf6Rxscyw2QWQ+WsYzn3/wD11qacft0f&#10;nqwIPcf0/CvnrTfH2o62T4akh2vPGWjmyMAgZ4GPunpn14Pv0ngjW9QtL+TStU3Iq7iO5JBz/nFf&#10;ytHmp1HFo/calNOKaPprS5JUhNvFz82eefwrpoAu4RT8k4A/z7VzOjvLcRhBwQc/hXWyDynEh6Dg&#10;NXqJaHn1FrqPupFtpf3R4U9fr2rmNU1u/E22zVVAGc+p9u2K0766tFAW4kAEg4Hf/wCvXE6pczQg&#10;3SgZVDsXOAR7mtEjnSRzD+KL7SreWS7ZnkD5C7toH/1qybW6N9L9pgKYb725u/XvzXC6pf61qsnm&#10;hDIqKQyxr0yeWI68Dr1rF1NrC2tFk8x0eHLMFOQ3HfFRzhy6anX6rqEdxclY+EXjPYmuM17xVoHh&#10;23a+1a9ggiTCtvYBsscDA68npgH3xXmeseNJ54vKS48uEgEyL8p/HPOa+UvinHfa9qdteQl1W33M&#10;rk53EgoeO3B9qSalsbQjdn14fjFo096trb3qTlmxEqHJCtwpYn5efr0ro77UYo7pS9wjLg5C46+2&#10;O/6V+epntDaR2U0LyY4OF+Xj16Y/rXY22teINNsnuvDrIpGIiDy20D1OcYHAprCQk7G8ZNOyPrvU&#10;tT0gs1tE5fI+YLznI7f5xXGWVusaNC3yxYBIPbBOBmvItAv5oLJ5iSWXA2FskN1J9Dz1P6V1mlav&#10;p95bF76cxsrYCHqT6Y/rXPXyuL2OunjJI6O5vJLxjp1mRuGRtJHJ9Otch4nsNR0jTBrOoAmBSFDk&#10;4AJ9zx+VeFfEv4naV8P7C61jVZBHGkqqXmBC4d9uSFBPJ4AHfHrX41/Gz9sz4t+NtZstX0O9nttK&#10;a/ijgtkmkFubeLeRP5OTtmdSPMHBYYyAAKyw2ROcj1cPWqSd1sftRrfiO5jvJNZMyRxIPlSRgy8D&#10;gY9T3/CvkvxfqGqX2tzalexvHExWTI3+QDjClA2VB7Njv1614p8FPjldeINGjsPiXfO92Lh1jl8l&#10;YoimMqrhOE2ZwMklhyK+wYr8Xlo1rL5UsY4BXbheOAT+vvXJnPD7irX07nt4HH2nZo8dhWO8sGuY&#10;NjiIrw/PLdwM847mvP7ixiv9PNtcsFxI7MUG3OSdvTtjqfX9PXrLS7QzyuIwdhyCBgEE5AXPbHJx&#10;XIeMUGjxRz3K7LaQAmUDgPuwqFVHQg9fzxxXgV8Ly01JnvQxLcrRPh74+eEbq4sIdR0FnlubcHzY&#10;wF+YbhtPmk5DLjpjBB56c/nlcyvZsLC+R3uJMyEIMACRzxkjBGc/Qc9K/YXx94estb0CbR7N2spL&#10;kK0k/OMKd3fgbfU1+YXxL0K9jM2omASRyb0hYOqGQx52gIp4Ukdc89K/SOBc2jzKhM+nw1fno+aP&#10;N0QQTottJhJSm/fksMZznsQeAB+db9vPbC5hUYiiY5ZT6gYUDHYHua4Ow1fSFf7FqckiXgIV12H5&#10;TgMA7jKjA7/getdpYW1lcMl8pLxRqsh2MGAI5BJXgjv+tfqdWlFN2M6dVWujpEvJiisyhnLYxu24&#10;+bG0HqTnpUqzW7Ju3/K5c7SCWOAPunoAMcj8qwrOe6u7hJWikZMFhMwCBWX7p687u2B9cU7cs9ok&#10;ivLHIkskbRoi7GUYwxOcrk5Ax1rJq50rEO1kW5nSfUDJOElkkAVVYkEIDkjb27kd/XpVe11GGNvt&#10;aFp403gKykEsvbnDZUdTjvUMBtzKyGQxysD5bFc5OOmevToT174qvHcw3LwWsh3s6MxwcEDHByeh&#10;bGP0rO2tzpuaFzq0c8Eb20DwShmLMTu+VugCgHjHPtU8u1LT7WiSNExUlZCMiQngjgc+/pWbYNHq&#10;Lfa7d1Y7ugdgm4ckA9cdc59PzuOlw0OZ1KKDggkAkHBAx2wOT2PY9qXs7tnbh56ItPbmUuYDv6J8&#10;jbSSoGNxxjjPTvUNxA6XI09m3yZAO5MZIGR7cD1/lSLJJdRyrBGF3Bgnfcyrzn09Bz/OqkMQc703&#10;h1UAjcRgkcEZODjp+lJRPTpNPVlsm6EghtzgE5LMeeOv0UfzqEGe1ufMaRSZkw5CsEBzxjPOcjk9&#10;qBG0jM29wwwoHAG1uTn8euaiKW0dstyxdvKVsleQckkY9yePrVxt1RslZGjkzRAR4IPybgM/Xd6i&#10;nCSPysP2G4Mo+QqOAfck5HFRIrRiNrhyi/eAzjb3IbHXB4JNOiMMCl3i2qNzH1xn+HsM8+n86UoJ&#10;as0hK2qLKAG5jaSNMDO4OMjpwCpzzz17VVmhjZUSeQhY9nGOH2AgD5f4SeT606KQvG0sirnLAoM4&#10;b+6SfXBwfep4JEIAVlBUAqoICgDrn8O9c+7NqlrXIo7aMou6JHBGcEYBycn16HuKkUeajCQjnsOd&#10;owNufr1+lPZbfcDE23dgoDjBz3z3Haq8gt4/NAR8cNLsI37gMAqDjP06Vuo8pjz2QIhSQddmB/ut&#10;g+nQ5/SpFaV2EZVs5Y5xtypGee2B0H5kVBcxl8oAIhISThs5Jx26f404HasboSYlJyRnDccdecjv&#10;+nFQ5crYlPqWEkhu42MUrfN8hGDkc9/ywKehkRka35Pyr82OACe/BHvmoYdLllkUIJBK5/dRx/Mz&#10;t6Yzk7j2r0hfh1rc9ra2LTrBfXRQFQjMVVhl/lb+NF5YHAyOTgc4VcQ2nY7qK1XM7GLosGm3Wpwy&#10;XNw3zZd1h+9sDrEWUn5Tydo4285PFfZnwg/Zo8OeKfGLx6da3NppUaSTTG4cPbqithwibd0kuSAE&#10;cjI+YfKtXvgL8C/EOs63c674L0r7RoulQWy3XiXUXkSxf7VN5SGAlf8ASdxVgYrfOWXlhld36VfD&#10;3Sb2x8LRwa5YbrV2kFq6boQzFyHcqMFkJA2MfvLgjivlsbjEk+c8jP8AiL2MfZ4Z69ddvl39fuMT&#10;w74M1DwndQ3VncHV1iizFPMFHzE4KMnfagG1j64PzDNei3VhZW+69ZcmbaJFjU7fUnHbHTPFXNDa&#10;yS/XTb8NIrFuh4B9znjJ6V31/pVnOyQxx7kkA2lT6dsmvgcwxd9Uz4amm2nI8siimd4raCDfbyrl&#10;j/Fnngg9hWHr8ctrpj6RpEW2WMkoW5UsSCzfN3x0IPX6V6LrugXVjdRS6bNtfndGwweeAQ3Y+owc&#10;+vryuufbItUEV7Ju2pt2jkZOMDJ4BHPAr5PHYhtOLPYoUrtNHMRW1zLaBnJLYHJPJIHOfSrFx9oT&#10;Rza2kgEsmTjoTuHPfP41cuobTejSjc65KZ4A9/akl0edrA3qyLJuIYKODjPJ/AdhXhzvqkj04taM&#10;0fDOt2Vwq2dymZIlClkPBYcZ29Rx7mvQtEsvKsp7m3YMUOQvQ4xn+teV2WlrqKlRPFCvCjeSpJJx&#10;kdjzxzXp2k6Q+hWyRzTCVgfuLnk9Pm9a0wnNu0c9eEU3Y1bZIzcQucbAcknpjPP0rsVt4LoLCAhi&#10;Y54AI/A1xa201xcfZ7T90O+Rxz3NdVYMdKUxBDJHGuCcE4Nd0ZNnHN9jZU29lE1tbLtTOeP731pL&#10;e5JjYRuSwO4qD146EURrcz6Ul+IzCkrlY9/8QB+9x2rK1K2Iiae2UKzfex0NTKXU5oNXuzmNTsbb&#10;Vr9bgkBxwT2J79PQ1560iM5hWQZBK7lI6c/zr1NrI7VFs6hjwx7AH1xWNceE9Nee2bTnJlIxIMbd&#10;3Qk49O2c9K8uvSvLmij1KdaNtS94a0KWWOO6L7YkxkAndx/n/PSvTobfT4EeXUYTJyvkjA+8Tksc&#10;/wAq5uytL2xxployqhYAk9D+P6V3ltoN5Mqf2i67FOQFHUD37fhRGjZaI4qtXzL4lkvHEcMGzoTx&#10;0H4DvWnZ2chJ/eAMONhHJz/hT0nMsrueUPAx2FV4WdbwCIgL09STjNN32PLq3Z0NvDHNIigAbWG4&#10;D0B9K6KaLfIpGBk9c9hWDabxP5kRAyOQf6fWuhsw95IIkAAyQX7ClF6nl1dysLcPdNMecDjHXPTm&#10;py1ibZjIu5n6H0x3+tWPNjZ082PIU8nGe3bpzUVwltM/yN8pwcEYwa2UUcpycsTxgIq5zxXCeJNa&#10;uI1Ftp/yDnc/8WQeAAeOe+a9evJIks5II1GTwDj1968yuvDMzaqkzMHjkcE4/g454rCcXsgjJLVn&#10;X+CvPRFWUABkHPf1yfxr0WBpYN7RjaDjBI71wqMtrMn2ZPLWMcKOn+c13trILm3aa6bEkeQFA5Ix&#10;3PYCvXoRsjik7u5P5iyFluBvU8tgf071p3UBkgK2zEcZGf5e1YsMiiMyW75Dfpz71tWc8TW53Ddt&#10;wMdz/wDWrrWuhk5W3MmHz74B7olI1U5Y8H8KplzawlYCERiSM8c1auNQS5TZbjKZ69cAf/qrhtU1&#10;lZP3cQOVJwTj8abSTM1JM5zX7GG9vFueWnhzjHT3/wD11ykqSyHyMpuJwMHIrsri5jmt97D5/X1r&#10;CtdA1C+u4NM0NTNdXDpFEiqSS8jBE+mWYAk8D2rSlRbdkNaayObgs5IPOMzgvuwkaD+EfjyT37V9&#10;PfCf9mS/8a6OniDxnef2bYTpDPa29oY5GnjlUu5aQEmMAgLuXndu+Ugc9z8NP2ZJrRptV+MGn2lw&#10;Lu0MBtVm89oX3gEllATcygjcmQFOAcivrDS7Gx0mzisNMt0tYIY1ijjjGAqIoVFHcgKABkk4HU1+&#10;rcM8DybVfGLTov8AM/OOJ+N9Hh8G/V/5f5lDRfDOi+F9Lh8O+EbKLTrC13eVBCCFTcctyxLEk8ks&#10;ST9AANH7N5bCSVt7DgelXd0i7T265zzUZ2PIWJ6frX61TpqKUYqyPymV5SbkyupJOCcZ4zTfLDKd&#10;xzj8M1ZdndwknA/ugdKh2g5wDgDp1Jx1FdCiNEOYgAXBOPShk8tQ038XQD0PSnuOAePlHf69KcCJ&#10;huOVOOnpTUSJu6sV4xiIgjG3ue9KyozlA2OR+J96VEZRufkdvfFPmVN4POeh9DVezXUzgrsrMskX&#10;3sH/AGs5/OojGWzG+AMck9/pUjrIr5/hYdev5UGFSwLc8cZNUomrZWkVN3zfgP8A69KV3H5+QM+9&#10;SNHDGxCsSMenSkwoUBDy3c+tWiZLzKxR2wE4A/Oq7BAxyCWzx6VfC7slRyfwqpJtfaAfqD1+lVdk&#10;KFne5Sll2tuByx69uO9VGEvmG5ChuCpz254/EVLeLcM42JwQMnPQZ/z9arSxIpwXAXrg9Sfp6VUS&#10;rFAIVZpYMqw4OcY6e9SlHZdqsOfXj+lTmaGV1jdDjB/z+FVYdkxjfaVBz9/gn0JHv781XKriasiG&#10;5nmWTdvB9AKryrtBbuw5P1rRmCxARFV3L2H9aqSSqrbohu3VXKStStGjDcqruKjv6H1o2jOxkwx9&#10;+n+FXvKuXkEcYChsnOe3pUCpKG+zkcn9frSsb27jRbssQY4O49P5e1MNubjdI7bNuAoH65rQTYYD&#10;CylnPII7fSqVxbyocpkHo2f6Cm10M5rqf//T/oYngRkO4BwwwwOTx/SoybQZuASygYJJJx/XNaCw&#10;BnWZcqVHI7H35pEhWcGPUFBQ5xgnJHbOOlfT8qPlW9DNMUOCiyBmxnbnnmoITI9xkhtqjO76eldC&#10;fCyjTtxcNg7lzxhT0GaZES0W3AGB2/z7U1B2I5ytGyzZ8lQWHPPQ1Dcb4/3TR5Vh27f41oOQ1q7R&#10;4z0G31z6UirLKiyLw4GAPWpcC3JIq3MCtiMEZA6+9VUtoopxIkjDdkc9Mn1rQNs5CsVywzkA7R+H&#10;UVG4eUiNYyqL2brwfUcVcV3M3Yy5gFk8s4HZj2qoqymQoD5YOOR0watzXDQhiI8nkgYziq8DtO7i&#10;WIouARk9fcfSm1rYpS6Als6QvFLwsnUevvWzoFnG0rPFhH6Z/wAKzAq7sSOQnOO/8q1ba8t3kFrB&#10;lm7bR3z04q46ESVzupzOINspDNz16c9c/WsJAIyFkX/Ctq4iuZoAzPtVhyPTHY1nKsyfuQNxXBHH&#10;atWzKxEY41l3RHCnkjrV+GKAoHX+LgkHn/OaYjZbY8LAdzj+XrVqMKi4txnjGMYqLEtkq4TMXDE/&#10;mRTRJZsNpQrMp7j09aiI8uQMA2QMccmllCvzjnqD3HqDWcou+hDlYJJlhbcynI9KMzearLh1cZCn&#10;qP8AP6VHJa3GQ4I25A45AFWzCCvmmNjjjKnpVpWL5roY0HmZJ4c9QOhHrVWRJbT97GB5Z6jk960W&#10;iV5Vwcp+RGOmKgENwzOmdy9QM01qT6lELMwZed3UD1qbb5iAM21iMY9D9PWolneJzGVwSc4x3p9q&#10;wuXDT4Uq3buPX6+tUo62Bs0o4CqLv49D/wDr71Y+VwZR8xHHHers9tcxqkv3ozyG6jGKz7yaQ/Im&#10;QAOoGO+MVqqdtSL3JN5C8HavTHU1jXuPM80HKYIPYD3NPkd1YpHwx6Z5xxxnPUZqOOJ51Jnw6MMF&#10;gcg1tBEkayhYyiN8x98D2qCSZnYLKORySe/r6VPOiOhCkAbePr6jNZcqlZDDOOV5HXvW1iL2JjIL&#10;35ETa6L0znIz6VUkXdIA/wBOBxTJYpgRtbY/Yjr1rKh1dpbmS2lRnyxywA3DHUjtiqi+4pS0JhF5&#10;crXcJJY4BX6DtW1ZapA0IFu4kbptznHpmueuLmPOU3KOnQkj8agi2vmZDtc5HHTH0pRVmZeZ292S&#10;8LzSPjI6dOfevP5ZLz7SyqfkIIIHX6+3tT5VuGO6Vy4/2vb09KZDJAo4YKW4+bqfatoxu7mbqaC2&#10;NrBFucSM0uCQuBgn69a8XttNtbfUmkuolWQTMzc7huz99QeQD+hziveYoScEDK9xjof0rz/xNBbj&#10;xJJ5SjyZFQgngghcMPfDcj61+Q+NOB9pl1OrFaxl+DX+dj9T8I8c6eOnBvSS/L+mUZHLQ+ZEd4GM&#10;AcfrVWKWO4iD7GU4wQecfQ+ma1LRbo28lvgEOcKxH8qovY/ZsqxORwRk4/LvX8qTpOPU/piMudaD&#10;IrNPsiyNJl27Nxjn09MVy8tuY7swWuCHJHHb3rqoj87PN8uzse/fj1rnII57RvtEinAYkdwST6+3&#10;SsaiTPSoRZLcvJav9jjBZiAQeg96TTb23Scx3r4Crx7GtzRbiO9upGlQBFABP3sD34/Ksnxfa6ba&#10;3SXGmSK8L/NkcMCOuQMfh7VGyOrfQ15Wha0KxDOT1PX8q4TUNNW2Z5yx2OudnqR6ema3IwY7KKRS&#10;G4Dc8cE54/pXP67fSvOBNH8m0FQo5PqKFsXTbR59b+Fvtcam5iEAuJB5zrjcvHG0HIznqe9ch4mG&#10;ueHtSNikhEKAkEoCHAHc9j/OvbIPMSzCyr5YZX2jPPTjAHSvKLy7bVrCTTHWXaVBkznecc9+hLdK&#10;yq0fd0O+jUb1kcNf+IdMvriHUr2Py5QioytjO3uMjr9f0p2r6pY2uy804G4QcERjIA7Z/ugep4qz&#10;qXhqynuWjuLdk8sCU4yGz1zgj/8AXXnM8rRs8OfMiIyG6E49cd68188W7no0IxeqG+I/FBitYpZZ&#10;Qu1s4QnI546dx696x7bxr4PmZrbWtSiS4eMsPMfLPnOPXkd+leW+OdWl0mCOfyDJ5rkY3YwcEjcB&#10;/DgGvkzW9QlOpTSWP7oSjcXTbtJPJIA6noO/09fNWIm621z1FhFKG9j2H4o/tLReHL46FpVhPeRW&#10;3zyOCioT/wA890nDAYyxUbhxXmlr+1T4Iv8AQ7W88QQXEFxcmQrB/wAfEcbKCE81xtYDOCVIBI+v&#10;Pg/iS0uLrVW/tGQyQ3DlhJ91QFAPl5HAHXPGTzXJ+JvAFtYWDSX80M5viogESmOQOQWUlm6qOmcn&#10;IAB6nH2GX1nFDnl+GcVGW/kV/Afxe+MPinSpf+Ej8RX+o38cJaHhIdsYy4+WKKPDNjI3DcAMDjNb&#10;n7ZHjP4l3X7MFr4fmnjvdOvyqarPIcXMVm4Cp5xAHyTXQRRj5mZQAPvGvA/DmjXXhi7s9R0qWS01&#10;GzxEHl3MxKZ3hxuO8kHn2PHFVPjbd3PxKtdLt/EMAjXRgWjjg8wRvMQFErRs20kLkLuB2ZJXGTn7&#10;jJqtp8zb+85sxyyEqsXTirJ32PhBLKVrVLYsN8jEoW5GeM4x/Pvnk1ca0illMhXLEIC5BAOR1+oP&#10;HpVrWdH/ALN16a3tRiAEqgAYsJM5PzEgBf59qlQtcwnIDu5ZN3OAQPl9cDPf0r9Vw1fnSMZYC6aZ&#10;NoPjeb4aK/iAQmMW6q8MUOVjkdFICGMdWfpkcg19z2VxYXvh2y1G5adJNYEV1HFINhiSVAyqTztI&#10;POG5ByDyMV8JkJsikjCxjguS7bjIhyGUHIGDyMY6V9S+A7w6vptpomrmQSpEdt2QTbyvHkEIzfNu&#10;7/N1PTivsMgxXvezZ8XxJkfLT9oj1xxBef6BuWRSuCem7uc+/wDnFXBplvcxpcWsgi2LgkMWyOcJ&#10;g9D+fX8oLKD7NZLY/IXUZZyw+cHptx6/y71Lab9MIlt0cGYlWB2uCV56NwMnvxnvX16UnufB05cs&#10;dGbradmyii1JEaKTDBZDhtyjOQw7jpj1PIpsF1JdThWJMTuzeWMDbzgZJHJGRkn+VcLpkX/CMazL&#10;rc0st39u4ZZSoWLb0EYXvzyTyRjmu0GqPcbXsYSYm3KqfxErjnJ46nkflT5Ve7KpXvqXLZhcwPHd&#10;b4JAWWNGw5YA5JLLxt+nNPgtQwklikRsbeCeCD0UMeAP1qxH9mt4WFzmUuuzCj+I9dvIxj8/WuU8&#10;Ua1F4X0CPW5bWW7to38r91t2RNnALr95uhC7c/MeeOa1jG2pq29kaxj86RxYT/cb74H3hxnAz25F&#10;UtSnaCYWlrIrTkg9vlB5G4e44+vtW0LzS9W05ktlMMsgk2I4CvCwwzeZt4yCMjBwentWU+hCeb7c&#10;8qkFdu/BBZD90kDA3DOOKzqU7o1VRX1OWkEqzuVGYjJxvOGBGT+Pvgc1SUSXR8yIFZAXdoV43kDk&#10;Z78DIx0Nb6iNpHkuEmZoW42qNzlTj5VJxz2781NcSW+lus1xvj8sb1CDDFm4AHYfN19ge1eLVp9j&#10;vo1rq9tTD8NzRXrNPGjmLBkZmJ2kr91XHPIPHseK0h/Z0F+bwM0k+5htkXGFbqOOOOxBA9fWtCKR&#10;Lma3k8uQFyS6qAi4bnoMLxz296uokEReCPlCwLDIO0jgcdhx+NJU9LBOm2rss3AVI1uScscJuVhg&#10;ZOADjnnv7mqOq6fYzYeBWheIlomVw6srfwhsAZ9PrUqNFAhkmHOCoH8KjqM9yT6jj3pZriFZIXDe&#10;XulQJkEBQcFiR0yCe/0pSgpaGkFZXRg6PMlza/ZL791dRCQNnaAyknBTOMleAQe/Irm7qGC1RtPt&#10;WAaAqmGY72Mg4Ysex7Y/Hmt7xNZW0uoRXKTm3uFDKZCqsjNu4UKwwDjuBxWKINXF8tvclXFxF96T&#10;G5SG5x24/A5PFclanpZndSldXRi6Uk89jG1uWjILlWQENngHII56YOfTtV9Ibma2W/O2RyWXccrv&#10;wSM/VTkY/HpVK4ja2k+x24lVVPDvwACOAPXPqOvtT2kBZ47cFIo9oUNwSxHzENyMeg/OueD6FuV9&#10;hGmuRKxZFVuDu529OvP6/pWDHvExtYyltCnBmmR2Z055HzBc8/gO2a3bqO4KHyyxA+65UZOD2AIH&#10;86yrxkaUQzMVhwxOQMNxgNj25znioqR7lU3cyJIsXDXMpkkhYEBcgngevTHf86W7ma10R5LOcwna&#10;DuPzEBiAOcHcfSs9g955tvLF5NuCyBSVJbtuAzgAjoDyKilvYo5kto0leNfkQkqBuAP8PuOh61yu&#10;Kij1KUb2sYl3NfSjyLpT5ij78WNucZyU/hOOmT9aj2rBKggMkay7QSH4IQknC5ypOT60R3H2iWR/&#10;MZpTuz6gZxt57ehPOBT0S9EbSDymUMqsxyAFySDgZOR044zj3rlqJ2v3PqsHdWLDRWur3TJaxY2O&#10;DNJkfJwDwR2wcema0LjT7V4WlgYqocJ90MQvUn8h36+1UJlnkmjmZTHs2ljHxu53KTjgnHUH9ama&#10;4a4tpIh8quGUOM5BPqOmO3T6VloeypO25MmJ1LIP3kZcbmXBAIwNvPHPHNSR36RRi2QrtYhSy/IQ&#10;3cZ/iJ/xquk6KwtpQkQOVGDwM5IJznmny3kst3HFb2r3DuNowQM+4JwM/rV0o3kaRrIuJEkdsLGd&#10;GUvI5LFs71AG1RgZzjPHX3qOOOCwfzXYM4YoGYkKEx0BPHXrnkVVmW6trkTa7uhaIEg4LALIMLna&#10;D8wAI9u9WI4Ibi4WNyXLbGORkZ7EA8E46050m20bKqkiGSC2AWK8UOQVUFjnJPT8+1akmj61NCyl&#10;4ljbOwP8z+vOPu579v1rqrXT23H+y4XlfAjDAZVS56tngDr9OwrX1HQdV0/TZdcvUaO3BO+Z3UDH&#10;XJOe5+6DzjtThhb7nHPEpPU42x8J396YjLsE685ic7VcKcht3By3Q8fLxjIrR1rwkY7W0sRfeUsk&#10;jSNt53gcMvsAeoPcDHFeD+PPG8Gv3bR6IWjtLbcgkYnEjJy1yGGCqsOi84AyDzXUeGPFHxsbwBc6&#10;1p2niXQNKnt7H+1ruyJt4pJ13LbG5kBUylSGCsQwB57CsvbUk3FmdeM0lK6O0sLLQdJuzfB01QRs&#10;XlSXaWibPzMVXjb0weqn1zx5Zr3iS/unnSe4kWJC+5VB3sqnOScZO0HI6YGD35980D4JweIvhfc/&#10;EfVvEdlpt3LM8dtpdjZvNOWQlVeaQssarPkvGsZdRGAWYMdi/TnhX/gnW/iP4YTar4wvbCz1LWZ1&#10;k88QPNeCzaFUBDpKI1kCZBjAAU/eZuDXHmOJdKnzNaHnVM0oU9aj621T/wAjwfwT8MdS8YfC3QPi&#10;DHo7XUNlqkbW1sZEaDVrBZENwJmRiyMOYzE20urEkDGa+738WeItJ0tdO+HMy6XDDtttOsiwe2tV&#10;BxDEqqAI0iyEGP4FAYsK+svCnwr0bQvhHBpeiW8l3JZJHHEwUKWVUVBL5ShF3naCTgHvXN638KPA&#10;Gm2+n33iHT71dcvw0dpcaVcOixTR4aN3smykkeRjyzx1wQTmvj80z/8AdvorL+v6+8+KxWZPF1OW&#10;S0Tdv6/p/kfW3wY1nRbXRWu9TQajdNm3wCN8WGUyYBGAHOTn0wBXr/hvyZb5reGIFmfCsR0B6At3&#10;4618v/BjRdSsL+81PUNsbBRF8q8MikkE55Bzn5T09a+mvCt7azSPZh/9JfD7XYKMDjqcDtX53i8T&#10;7T3md+Ewfs00dRrM1zDaMkUu+3j5Ybjwc/wg/wBK8wbUDrCR293GU8tmZRnJcdMnj9KXx3eXV7dx&#10;xWc25rZj8q4KMemMjr/Wszw5NZ38TQXbeXN0GflySPmH1H1rwZ4j3+VHtYehaPMylrU17cW72sVr&#10;stHYbZF6sRwVx2H1r5f8S+DdOa5NrdqVhVjIg3YYPz/LNfY2lt4eFxJp+rzskQRtsgXKKT3b0z2N&#10;eQ6lLoklz5kKiZmOA7DJOOnX2rysbhYziuZnsYKtKEtDw/S9HS8f7Bp5EcMX91iAW7EgfqT+FdzY&#10;x33hSUXd3EBvysTKfkftlSePz64r0zw7YfDTToruDWLQNLIq+XMAybCMvg7SBsLdSfQZrT1TS7nx&#10;BpMWlTMsCSlQqk/KScbSMdu+aijgeWHNF+8jprYy7tbQ8NvfFMVrqJSeItF1G1M54JPOcc9K7D4f&#10;6Le67I+uO0YQsro4bJB5/Q8dK47x14F8QeH/ABtF4cvriyubeby0huLeY+W4kXJ+6ueM49+uM19D&#10;eG/Cr6Tctpslz5iRAIrkHJK4H5emecda48NGc6kvaLRMMTUhGmnF7nX6dpH2XTEjjJlmkbhuSoJ5&#10;7+n4V01jH4nsZpluXLRkDem4deOnGCD7Vr2sVlb2+9tzxE4BXpn3Iot7pdNkwgOwkEbhn+lenOCS&#10;umeFUqN7nQWV1JJY+RJHgZ+8DkDrj6VZEuj6FLBPflsuWwFGcMcADHbPvxjvUug3MbF5XmUHoFbG&#10;M5rF15re+0+aNIyLh2yWKnccHsenTgVhUk0ro509bM2n1C6juhOibg5JIb+6en8vwrMg1i+vLS80&#10;6aP91u5HvnOPwrJtbu//ALOTTuC0eCuevHbj16Vdidbx82aCOSQYlUEnHqR61jNs1VkU/IVpj9hm&#10;UIPmKleB3OPen6dok9np8zpdhxI2Eh5PuTnoOuMUkX2a2uJbWdSHU4DnnJHbj1qpDK6eIo4JT+57&#10;gngkDHQVmuU0jN9Ce6trt9PdZpSAp5w3bjjJFeUeKdfk8JEaxpchkMp2S4LAEAEgbhnBPRe2frXo&#10;vjCR/wCxruTTGXyrINNKeSGRB8wUjqcHI9cV4tYajewLOhy0N2CMKvK7hwRnuOufX0rixUW5Wjoz&#10;oowvqyt4R8SWupajDfXcjCVyTiRs4yM5HWvUlvbGSZl893IICgfdVj7cfnXzANa8P+DH/sPXoJ7j&#10;VWQSKsCjCxY6vvI2c88Z3dsCvQ/Bnj+w1yWcRwyR+SBsBwQcfeyeoIP6VjhK8fgm1zG2Lw71nFaH&#10;rujQ2k+qPK+2RxwxHGSPU/pWFr+iR2dxLqhbEbSbQc5DEnKgDsQOPeszS5ZPDjtf3beVHMchZDk5&#10;PJKd2z6VY1vxXZalYjTtMja4LlWZzlNhzn5QRk4/CvQm48mu5wxk+f3dinLG05YEADG4sW6fn1/C&#10;uSv9Nub94hpjurKS33gFbj+fYV1s1j5kTfZS7kAjlgB9cH9axL/VRBpq6dtYEnKSDGFHcN3+mBn8&#10;KxdP+YvnaehzqK+pTLHDiN1YKzHJ/wA+xqql+dSjuGdo0igyXOQoAz3z1NLp2q3MMLXV84KjLR7Q&#10;MjH+LflXzj4ji1UXk89/GxYDcJduFdCfugjjcDzg/hzSVT2aU0r3KjByvG9j3X/hKNPW08mxnQxx&#10;587BD5IHTjPFW9HfSdRtfsmqWyzQXuIkDNgAvxnHckdPSvCfh7o+m+J/EKtrivb2dkPMaRTs3MAd&#10;oJ6geoPU/jXvJmtV1LT7jRrJha27KGRCGZtzYDuWxnhucdunNfRZVXlVXO1/X+R4+ZRjBOK3Ptv9&#10;ib4dxaj8Rr7xytvbraeEbNbCyNxCXkM92SGaBjgK0UceJG5bbIvAByf1KMcJIbqAc4P17147+z3o&#10;N3pPwc0S8vY8S6kjagHEgkLx3DHycgcKViGzb1HQ817HMShzEhOR14Ff1LwxlccLhIxtq9WfyNxb&#10;mssZjZtvRaL5E6sFlAPAI6U5ZSeACMfh+NVnZtu5gTj+vtQsjkFlXODxnj8696R81CDNJJ/JGCOv&#10;HHHFV3kiJ3E4Of51WLs74HWkIbiRscnsaaRbdyytzbBj5gb8Oc49qrzN5zhYU5Y59/b8qInLHIG3&#10;Hb1p5H/LRMgqfu59u9NxvqYt9EVRLlyso29venPFGVyn4HsP1pxjZwSRnHr/AFqZbUrhiQB1yO3/&#10;AOqhFRbRQtjGsnmBeTyBnvjFXI1dodzHHX/9VOjtkkYyOcHr+Pb8Kn8ojKRNx157VtFItSTeoWzH&#10;JDnoMcnp9Ka+yViCSCOnNMK7ASCCfYirZ2S/KuQBjk1WpM9dTPKKkhC4+npSLEoYNKA3PSrO1W/M&#10;5I+lOCjaFT6fnWhFr6lZ0DbWx9fapFjJ4UjOPXFTjenytzkc4FRkAKu4YA69+KpS6D5dblQhtpSQ&#10;dc96qkE8noMg1emZ1A2jOD0qk75XdL75AFapPqSmmyCad0h3r1HBPtWJdwmQglhu6k+lblxBI0YM&#10;Q5JwB0FZskcqJh+QRz3wa2pu2xjUk7nO3sCeXznf2I7e9VRgK2WzjqTwa3ZpAoO3liO/HWsRtigK&#10;xwxzjNdKWlynIN8cagKOWqKJoblBvGDngn09RVgLtzgDI7/4UOnHH3c8ZwP0rSEdNTOb6DY1RWMY&#10;HbKkc0hkAPzHLY444561MqMUAj6+/NJJEFXJOfX1+laxXQwlciLyFRuHJ6Cs6SR0G5FKnnAbjpWt&#10;H5jqJNuQAeeMCq1yhKlWbPf6USjqOxzaJLEdzL16k9PzqresHKgHAzx/jWvKHdc5wP8APFYOoyDc&#10;kSqc56j09MfWq5dDNq2wiGEYTPJ4+ua1NNY2TscbTLgY7E9PzrnfNdJg54K5ABq2b393kD5uvPQH&#10;1ohKxm31Oo143Wm6PLqFuxVlGcDjHPWqPgnUb7VJJZLxsqMD1yB0P4etVdUvJL3QpLa8kDRsgycY&#10;Jx15qT4cxt5UsS/LGzfKevAGf1rpS1RSasd/jy9ywAEN684q9Z7Y3HmqNo656VWeJYsqGBbHBz6+&#10;tNWSQgI644IJPStUu5LPkrxKINB+Ik2nxokQ81WA6ARS8qQOpDcnA7jnmvbP7A06+vYb1BvnAwjZ&#10;7fSs34raRpjaYusRw7biLaPO258tWI3eoAPTceAfTOa4rRvFEOnRpFKZJGiJxj9MntX818bZTLCY&#10;+bveMtV8+h+zcP49YjBxstY6P5dT6G0uU6bmOZtxIyewGO2TXU295bmMDiUjkgHjn1ryTSvE0fiS&#10;z+2WybMMVOOhI78+/Wur0273Q/ZdoTbyW7n614VGomddSk09TWvL23v7ja0JQJkHP6Dn27iuU1C/&#10;/wBMNkuBECcA884611V5dhEDkFxxx15NeW+Ihqd3qm+yVvKXO4gd+wNaSbSMpwRi6jqcGk3byQAh&#10;WztI6ggZ/n0r501rWG1q7l0nRyrKSdyjHAA5yRnGT0r6R22hhCaxF/pCZKJnlvT/AOvXJy6LBcwN&#10;FbW0cGPnfaijcT9ACfqa5pTb0I0PmT/hG2up2uZXMZA2kKPlGO/P864zVfAmpyW4uUkWVsH1Uk84&#10;wOQK+wJdJ02DSZYdNiVS3DsfmOT3J5PJ+g9K5HSfA2pWE6TzXIYHbyAcIM9h1PHPvW1MOex8VaN4&#10;R+0zXMfjFnHlDakUJyN2epPBIHHGRT7eGK2UW9uAec4HP1969w8U+FdYt576xaB7d7oyOJJMHcrE&#10;9SpPH06fWvAkW+0NWt75QTAxVj0U7RjIz2PbNdEVqbKTlqjobC1VpPKhUsXByAep7e1Z3iTT9Wsv&#10;D93qNhKqPBC7DGCVwpySDg/L1464oS8u7HTf+Eg0073Vh2zkHGQB6DuPxrD8TeKLfUNHlvIGDmYq&#10;hjjHzYPUYPbjJzXRQhzSsawTR+fni7xz4l8ZeEB4Ju2e8N1NAy3vyiRBG4dZCwGcZ4YAHI4Jr8+J&#10;fD8kE9zpd7HHjRkZIiqhY5kidiJlPcsp+7njOK++fHMXh3xbdCy8Lzi1be3l3ERBi2uTuI2/ey3y&#10;t+OPf4lsvDGpeItWuZNN8oXoGyZ7mVo1UxZG4EZJ44wRnketfZ0MOlTUD2YVVr0I9G8WT2mjz2UV&#10;j9vEkhkWGFvKlLsgAyxDYXpjjnBA56fpH8PFn8USWtykH2Cya0ilngLrIFlVdhIPVmzwCRjrn2/P&#10;v4CfDh/GHxfW48Zpd22m2ETxmBsxLLcEgRgspyV27n54H4nP6V6f4c0bw+fLsbp2jiTaFOC2wnO3&#10;5QM814Of0rwSR1Qqx5+VbkuqabOlyGQrPFA6s2MgkZzwenX+VP8AEt5NdT2t6CsEEcZ4UYJcnnnr&#10;0HH61sabptzrFtKYQsYQZ2SuqnaO4HvXL646jRY45g3mmQnaMcYyTk9+OuK+Fr0lGLZ79Kd7Hmtt&#10;eW4S4trhQTPkAMBgdeo/UjvX51ftG+ELy81m20a4tYoS0LyRyINysST8xKfdCEEZ+9iv0TnnguFW&#10;7UDauU3Ajtxg4446V4l4ns31OZ9Ht5JJ7S9keOZpCB8pIDAEEMOD8uBjjk+vPgans6kZxex9NlOI&#10;VObcj8aL2zv9G1yay1WS3UKy3WbZcI+9dpYZ5+bbjB5BH5b2kWX2fUBqdpKAYs42gqDuOSuc42gc&#10;4xgHJ610Pxp8N6Jo3xCl07SomEw2gpKjM7qrMic5GFU8k9eeetc54VC6pJPJdxFJLaMkBT9/B5Xj&#10;pz0weetfuOCxirU1J7np1YShJtK6Oot9c0e81QzTgIzq0aJsLfMpySe4Uen41rRpcNbC+hkVlw6F&#10;gQylsgHGOMDr615kNTt7C+a31VWRmO7C/P8AeB5jKjLADkk9Oho0WS53W97p5YkPy43CEDOCpHqw&#10;zgEZ713Sd2TBpRbPSptsz7JVCoyMjBc7izEbfmzgDGeMc0A3KrDb2bCSONlk8oMSWZeAMdW+nTOa&#10;nvB5F6PleYSMzRx8Bip5HU/UA84qvFHcidI72VpJYsAygBOWHUFcHPb3IpdDqpO6uSxJLd+W3kMC&#10;hPzNjY5I5IUnnngjquBTjZweU8hUOs4+bdkLwemc561bwZocyy79uI9ytnoAAT15Yct3zzU8kv7z&#10;7M2furIzN02sdqgkHjLDr7UlN7HVSm1oR3Cx3UatIGUvFnaVbY244ADdOCMnvikuLZ/PWN18nYAM&#10;LgckbgB1GPx/U0l4txHp2+8iDcgqQ+CRnAkOMgDjkVFO+nxXMNxrAMRkAEYY4wSP4gM8H+HjGcd6&#10;KkbPU9ShVdtCOGdGniaQSESKFKj5GGQeRnngZP8A+qpInlkX+z4rdPKZtqsxK42MCpAOc5/Wq8F/&#10;Y61qI0+xDtdW6F02jcBu+QZY4BPPI7VpWQHllgSztjjBGCOOc88EHms762O2NTmLzjy7h4xn5gFD&#10;FTk/r0/TvWasAbb5kfkxfNv2AZ/TOeavyWwQvGQ23ruJ3Md3Ufh3qvdI6bpDnaQNz8c446DHWta6&#10;ui6VRbFOZ41hzniIcAZbGepI74HbtTQ1tZRySSsANilUj5yg6gDvntT8zO/2oIUiyWK5OMgEdfvH&#10;6dc/Ss8+KvCDzx2tvfW0nnRs2xSxkKgZJxjAAx3IJPABrlT+80qbXLVzHFHBHJMgXOOH/usSRn6A&#10;9Pxp0t+om2TKu4ZVVPTbwMAdc9+tZy+I/Csyvb2d4txdKVJiGckNznGOAAec4+lUo9auppdltErR&#10;H5Vxjdk9WHOccdT+HFRKfS46cU4+6dZbGaf9xJiCX5mO4ZjO0Z5HTkcD3qjbTXNxcyLIrqr7WYMu&#10;QuFIwAp7nGTWbZGKVttxI6knagXqSTwM9wa+jfh38LX8Q2dvqetJPb294ZZYZolD/uoXCvLlc7R1&#10;UFgMNx1rGpWcnyrcOaMFz1HoV/Anwr13WtDTxRfXdrpdtbRPdNJMGJTy3wqogYNIdoLllIA+7jNf&#10;ob8Ivg1F4osIdZ162aLwpcHyAl9p9xFc6ubVPMUxSyhUgi88qZdyt58RYAkEV3Pwq+Gvh3VNfuLv&#10;VPDWj+JPDVpaG0httTtnugl4zq/2kbyIpGVF8vDbjGeVxlgfqnS9G1rXruyHia/nnEA2x27ArBCg&#10;J2xRDPyqOmAAAOnHTz8XWVFNHwmdcSzneEHb9P8Ag/l011NlfE3xF8beGxpXxCNwts8yB7aNglvI&#10;6yearxKOmGxgjgYAAwBj0zXvDDQeEbTVYMrEu4IGYHbgcAev0/Ku18OWGlW9qLVkiubiFSI1zu2J&#10;/sgk9PUVc1i4g1uB9MuLULGdpOOMFemPpX55m+aOTZ85gk5S20PmlXt47qaKEbnIVnlbIB44A9fe&#10;u50K4ntLNBNMSH+7k4wvp789PSrU3h7VZo0sJrfzXTIUqAR6ZB47Uy2VNQv0s7ZBGbeMl+vIXjoe&#10;/bFfGVKut2fVxirElxdWklrJfp+8KYwMkMO3NcJdW2moF1GRd7yMEDZ5Zh069T+FdfqEMC6YUgiy&#10;ZTj5RyDnJ/lXJ3dtcyRiKAeWzMCFI2sMEYbJ6Y6+vtXlYipdndh5qw8CBJWt9QRY5mQkqRglW479&#10;qzrrT7S9tZLW1zCvbBwcAdQfbrVm4MkjmO9mDtHn6D8+ajt4Yb8fYbmUWKkECQDK4AwAfr/KuSrP&#10;ozoi+xiSwxo5MTBliA2k4IOB1rtNP1e+dUknAEvXcPTsa43RtJk8pp7gBgkpUEHAJTgkZ6j0rpt8&#10;RfJXJzz17dKKNV2uXWSeh6BZaRqUOmiQSrJJK247m6Anpn1rqLS8uNNRre6CyGQcryQM9Du9axLH&#10;V3bTo4Zk/h+Qr948cDGOlaDae8tmXumxIwxx0B/xr0IwXxI8arLW0i3JrIuovsHlkBTzt5GPbHT0&#10;55p8kf2+3O0bFxwOnGD/AFrG0x1LiaBTKsbDdkYyMcY6DBrudUW3vgstnGIGdcMB3PUGqVNtcxjO&#10;cU7HHW+nyS3MVnausbSEBpDyM9s9+xqe/gfRJkjhBu5Jxk4G1VA6FiPzxVzRrcqGN0AWRuV6D6jN&#10;dW+nRmDdF9/IzzwR6Vi4Jq5LxCTOch0bV5Y/LnKlZV3j88g8+1d1o2l3N/Zx2ZlZ9mE3HjGOnNJp&#10;9y08TwvFgW52q2fvgjr9f6VuQx7SHt8qc5wTx/nFZci2RxVcY+pnzyC0i+y7cGM98nOPT/Gk8x3U&#10;HkbgM8YNWbpBM5mLEvnqTnIHH0q1bWP9pFUd9mMA46gD0rH2XYzdbS5Lp1w09sLVVBK9D6j1z3ru&#10;YfMW2VUTCR8ZA6Z9ayrPTNPil+yWruVYjeWxkHueOnHQV0+pzWYjSy02No1QYLE5LfXFaKh2POq1&#10;rmPJN5rEbcMB9azzdBf9aDjIHTipbkxxK25sOMdDyKredC9rtYZZemR/nrQodDC99R9xcWstx5Ks&#10;GBXjbyO3OfaovLV38u2QcDBYD09TVO0vYYVzMu1pCCAcAnr+NNutVmtjusAN2Mbj0B/GpgknqKU1&#10;0HO8rHy1UE/qvqKtWV5qSXoWV90bsQyrwPY9OtcVd+dIQ8ru8pJBKn15PccGtzS2uU04SXTAlidr&#10;Dr64P0rsgmzCpoekJLMufs4zjrkdRVK41UwGTawDNnp0HqK41/EjQjy1kwx+UbcEn1B/+vVSfVIp&#10;UC2Z3f3nB49Tn09P1rsS5VcxlBy2Lv8AwkFrbWz/AGDc08h+bsOa5u+1eC0iMtwyLwQwPPX0zis+&#10;W61LUb5tK8L6fc6tf+U8wt7OB5n2jHJCrgKSeGYgE8DJOK+mPB/7I+sX2oWniHx7rEJjgvVdtLtr&#10;cSebboQdk08jBQW5DqqMFB25Z+R6eXZPisdPloQv59EceOx+FwUefEys+i6s+U7XWItc1RND8PE3&#10;d0isfs9v+9lbCbv9XFuckAZOBgDk4FfoZ8H/ANniy8K3em+PfEt/JPqX2VW+xLiNLd5V+dJkIYu6&#10;c4wwXODg19C6ZYaR4bjeDw5ZwafGyiLECIh2KThQyIrY56EnPfPNPUR5LqdpHYfzr9k4c4Dp4Sft&#10;K75pfgj8o4i46ljIeyw65V+LLTzeU/ychvlAPYdhVZ8GTftABHP+RRxJgZxjjnvUaGQuA3Br9Cat&#10;ofAczIXjyCx5J6fT0o/ep04BqYCSOTdJnjNOLeYmCMZOV9sfz4rSyKS1uMIKrg8MeQf6GoXKKUCn&#10;5+uasIvylkABz2OR9aa7wn+HEuB82OwrRJD1K6RB3zIcnOcf40sgeNjGcZ9KcwWZPkJDDA9ciiRA&#10;x2pyoHNDWpDatcblup2vnjGMkUo8sqG7LjrTASj/ACdT0H+f5U5B0Z+vUgcZx0+mKolMreYZJA+0&#10;YH1quEyzTStgDgD3q0WJAbbtPQf/AK6jm3tF56t0Gfckdh71LuO+pAA2Sy8ZoC7zjPTrTtxcZIxk&#10;c/WopVLqUY85/IelUNvS5UBaMAHBB4Ofan7VBXeOQP8AOakI2sNzDiot5HynkH8/emTz2RlX2LUN&#10;LuB5z+f+FZgjVt1xMeACBgZ4/Kr2uXFpEyxuMqAGbjuf54qp9tRIma3G4kdT0/8ArmtE9DNuW5EZ&#10;d8Cra8sOc00WYmBa4f8AeE/eJ70iBvKaVxyc9OM0xFaNd1wNmCGX3/8Ar00bRb3ZGFDkRzcr3HTp&#10;xnNKOMBVzGT1/wAKkkuo4lWNk5f165qWRWOPmwOpGKbYpKxJOpwZCdq56nt7VmzMk4+Qke/PQen1&#10;rTjnglcwspHJAxyDxgVUMbwDy7gFc9D2waE7mLbQIJLeAJGyk45Yc80yXzP9ag8xk+9n8s01Ypot&#10;2ckf7NSiFkQeccg889jWjjpcJux//9T+iryyADBIsgPDbe2PXP8AOpvJMkDIWxx170kqZCuihSnH&#10;4VLkMFYfLnmvq3G7uj5By6FhJ72WEW7ktGFIJHt61RjimePzyTgHAB9PXtWusU0BO91DZ4KfdKkc&#10;daYyknaGz/eB9K0ce4ulzPEZcCT+HoQOcmmyWkk0iT27hRjGcZx6jHY1qxl7VttuCUPG0/Wpfsqn&#10;MqjBPU1Sj2Bsw8XTTrGo4PBIGR+P1qWC1eN3MhwF4UenqK3UmigTYrgHrt6cn1+tVpv3xLS4yegp&#10;KHQlyMm4tkmyx+Vu5FZksZU+XMMP1Uj/AD0Nb7I7EyR8kAfL6464rJunu4buLacxSk8bQdpHXmra&#10;7gpGS9qVUg8AdD/THrUemXFzBqEf2YqCT/EOD6hhV+8bYFgB4OWyf6VmyLJAVmb5gOQe/X+dR1G5&#10;WPW7yNQwlAwJADgdM+orNOYwNrclgPpUOj6pb3FthpPMXqA3XA9Pr7VvR2YlJwMK3X3xWyd1oZu7&#10;KUUUhIR2+b1pfskqSb4mIZSCc9Dzz+lX0j8psY+YetSojNknkjoOhqeWzISIhEgOZCVLZ2stRyWh&#10;R/lAfPJx/hVyKNyW2/dzyvoc81EyNuwOp5HP9afKJpGXENuHiJkB+UhuCp+lSsyGQxZwcBiB6ZxV&#10;5YvtWWBwygZ9f/1VDsis3YSKzvjGeowajl0DToQOm5xMh9v/ANdQYIJEUhRjzkHv6d6uwiLZtbI7&#10;8DNNcxKrEdDx6U4R6kyqJGE0jrIQvzuOc9elZ73LRsJEXZkgkEd/Sr8/mW9yzcOrHcuDjGe2Krym&#10;a6miWQZjDDdj6ZH61Si1qJyui1YSXIXcjHYDuKHpyew7c+ldKPMMDSSDKjqccflXGzSzfaP3IIU4&#10;5xjPsa6i2dYoSWLbic8VvCN0ZR01GSi3kgJUK6Ec8c/41QaJ1/dREqcZ46dK0jBMQs7KAOmVHY56&#10;n3qwkZ2gr93rj/GtouyCT10MlIVmGJk3Pjp/nrVmHTDMA11wAflHUgfzq+VkVlDdV6VLA6Mdkj/O&#10;Ocd8f4VqkZylfQ5u7sIbJjFb8KclTzkH8ea5uWxgVyDujY9geCB6fjXpE9nb34ywKuM4wePyrkLy&#10;21CJhDLGHbnDDoPx/wAadjLnSRx8tpiZtm7awBAPr9fXNQPLbW8y2+8qxGWH411E3nwgeaA2OCD9&#10;5fT2rKu4YH2+bkMT36fl9ahx10KTKefMVlTGCPwqiOD8w3gA+x9q1TYLAqqW5/z6Vlz6VJJdrdJO&#10;RhNpj2jGd2c5z6cYremjGo0y1AZDEs6ttK9Rngf41x/jS1todWsbyFs/aEkBUYwGUg9fcHpXcRWU&#10;ZiaMMce9cT46spYfDs+qrjbYmOSRiwGyNWxI+T7EcV83xhgXXy6rFK7s/wANT6ThTF+xxtOTdtV/&#10;kUYpnjjie2+VV5wOp59z9aku3luCspXnkA/T9ay7OVLvSo5oFZtrFSGA4IOCQPT/APXWtbSLG/2e&#10;4YITyD/niv4nxuHak2f2HgpXikZEkRkhWJOXz+WKbOkzWAaKMl42ZWXjPy9eKl8RaleaLebtOcJI&#10;DwP4gMcEe9cpL4xnRIdOgiUByWeQnnLeo9/avLkke5S3sjasdU+wStFCuJWIyCoPbj/69cPfzale&#10;eIJYXi2oMfPjGTjr/wDWrotiLcrcxnLo24/WppLS6uJxfRIFIPzZPBAHTFcsovZHRCW5Q83zYUB4&#10;8v5XI+79QOao6kr28qs5ARwdvOcY9a6zyYobaTy1EaP19Celc6xjUNBcbZSp4zztzW8IWBS0uYt1&#10;J9lCPeuHQN2HPPaob66sDOj6gQZI+QQOi9Rn1xVDW72F4zaMhXyzuJxwc9K5zV73StM0lby/lSKX&#10;evEh2na5PK9uMc10vQ6YrQveJr62OpyXmqOoURAdhkKuRt9Sc18taxctDbtbqjK0pJBzgjv2/r/+&#10;v03xHeDXGjudOkzDApO7jBY+h9BXiHiTVLyGJbxwHlzsUZ2q3X+nNePmUuVNnq5dTs7Hg3xP8QwW&#10;OmGCVnkuI5C7sOrLtI2g9GZmwMDkZJ6V8s6TqU+uK0dvH5cMgAljyAVLcSAYJ2lW447g19G+LPA2&#10;teOtVsL2HEFtYtLOVPXzGjZAcD5t5BOOxHoeR4/c+EFt/EUsumMFaZQzYAMbMTy4QkAOAM5PueT1&#10;+Xw+KkpLmW59UoU1Gzev5GjonhezuIn0a8ZDFb4LNKCdxzyeP4q+fb7wj4kbxRNpUMZWzAkljEgD&#10;gckoQ+flGzAC4OCTnGK+qbi2a2lEVsd7448w7ScdzXjXj3VbCw8THTZLlGlMAkdAdmQ3RRux+BHB&#10;OQa+nw+Ieh5lOdS75db/ANXPGLyCe4jtbWZg0lsrQSR4ztdGwQduScZHPf6Vmal8MtW1uOPSdHjY&#10;SBA7zO7Mu/k7mOCQuABz90c9K9+8IaJayalsvoz5abpBcKCDuKDYCfunp0HXvXsmjw3L3DafbAuZ&#10;tpjCnaDzgKT0ySQMnsfTp9JhsRKKujjxeYcnwrU/F79of4Yah4HhsdT1q7sLzU9TeC3ubfTpXlFo&#10;JA8lqZjIqAtcIjlQik/KNwUsufDLN5YW88JkscFO6kdSQeRnsa/Qf9o/wnqvjTxl4v1HTsWep+Fv&#10;Lu9VjlVLMxGBTbL+7mG+XCsrLJGGLAblYpjP516fZpp1pGoiMO1dqqoAVl9QMk7W6jk+tfsfDeJ9&#10;pRTe52YS8oqUnf8ATr+priKeaOaKAIzooMfmjKlsc89f8M17R8Lr2Ga3msFklhu4ysiLK3yOm0AC&#10;PJwWUcnHP1rxTT5EFyka787NrE4Krxk85/8A110Oj65qlnbMLZzARcLszg7t5BOQQdoA64/Q4r6z&#10;BV3Tqc5GPoRq0XBn3DYrqNzAIrkL5oHyELjIX+Id/qKkb9w/l20uwAsxRhwXY5JHfJA/CvH/AAF4&#10;8+IWk+KHj1mxi1bSdQtRZ6e9q3m2sNxIdwllKgSiUqCFGNq5O8FcY9hlubcxfZZlCzhihOc/MMZG&#10;ccHJ7V+l4KuqkOY/D8dQ9lWcGMm0k3EKm7O7k7X3BTk88jv1rYisiiLJbS+Z5ThSFcYDEdTzz6j/&#10;ACKqRTNIEimBSQYEu4EbGHUAEZwB0+pq4gtCptDHsL9GAHpnJ+tbcvUmk+WN2aEkIvLCOHUGV92c&#10;HBHAOAevHuR19Koa3oEGreHL3RRKEW4iZdytyjfwyjB+YA9sg+hFXrawkuowsLskbbXOFG5wwzt+&#10;bPB9e9Syxu0nl3RWNM4UEYwufbnHtVw8zOMuZ6HJ+GtDuNELXOr3q3AiRovLyx3jGAzE989z2PJr&#10;uLyOLhZHwqYEe3CgcDp64/UVSikjlIixtkGRj7u7HGfQcU29mnuZ47SfG3ezRzIOCvTkcEbR19+e&#10;ajbRCqT5ZXYkkdvLGsVrLHINoO0EK6hzkEg888n8jT7KwS23aqzBAwXeW5J2cEDtkcYA7/lTdPsk&#10;mvWnMO9F3A8ZALDHJz09MfUV0k5+1O08rqoA+QYyuwAZ4H/6/rWFWnrqdKq2XKclE0ct2sbIXVV3&#10;AsQqFiQcDHJPTJPHas+QWdg886RM8YdmIQZYqRnAPsc/hW9cWIMtxHPEVC9AxwzDjLAjHAJ/Osl9&#10;OneZbG3Bgk2+Ym/LBkA6AD+L+VcVaLR105oryPbX6zxWrCbG1ZgM5QugcAdw23GcdOnrV+N4pbcx&#10;WsbqrnaVyH6j1wDtHYYrLk0qK/Ju7iIk2oYgqSOF9cH5/YHr+FR2GoahpN0trMRK52vGwGSyn+Es&#10;Ohxwc+n0qeWyuOc3eyHa9awyWCXPyAxAsTNgLt46E8huOK53UNIdIvt7eaxmG9kBwwDDPynnA7+/&#10;tmu5ui13eNcahDsQqAkOQy9c55z+HNc5q2of27M2m2yebFnLuDtUPv6c46AAcfSuWrFas9ChOSVj&#10;gbySMabIz7gmOBIflCsQAST0/wAelRq9kLbFqzpvYM4kc9VXHAzj6ex5rXnS8WCWO2kQPuHmgK2A&#10;A33TnnI4Pp9K5y5MtliDVJWuGbed+FB4wT8qgdAemOea8ybs9TpowfNqVLi+mjEY0UNOkmDMTH5z&#10;qB0EeD8gbufXiss3tzLPGJzvXJZotoU7R1B9CDj/AAq2QYrVhZw+ZtxtUELu46/N0PbmuXvbe7RW&#10;nHnLskjKhSMEDDEMD1UdOev5Vk6lz1qNKGxss8nlM9vEqwpkEnA69z+PGPSqZNuivc646RJGPnV0&#10;LDoSWXaS3sp4OeagF5b3ym7t3dIZMsRu4GTw2Mce2MfpVdJbZN5APLYbaDwMfewfy7+1Y1ZXR20a&#10;ai9SGJ7IRLJaGSSMBQdy7G2jopDHkjjv2pYTGt2yeW3nSlfLjA5YOTtXb3b09auKkjW/ztt7LuIy&#10;cDJYY9vy71o2kYkkjtrO2LNI/wC6dBlldhyRnqSPbA/GuVK6vse1Qk1sZ+nTQ3GZN6+UyfNsO/IX&#10;5WU8ja6tkciqrXkFpeGEOsMwiLMCcEKDwzd8MOK6Wy8OeJ/FF/LoWjeZDL5o3PMFAjCEAhlIDMHw&#10;QCPXPSvsz4KfCe7+LOoal4b8K3NnYrosAkvbuaNZkjllcxxReXkydmJPRQvdmFebiMSqep60sVTp&#10;wc6jslufG/h7wdc61C19fW8oMZyrSAqCFyQCuPlVj3b/AOtWNq1rr9hY2mnWWkXd4lxIhMkSlwsn&#10;8O3GGRjnAyMHocZr7V8NfsrfEbUYZNS8T6s9hM/zJbW8qi5LoSu5nIdNpABVcdCM816Fov7LcNvD&#10;b2OrPeW2qTMynVUuzdSSggkkwDEUfoFwD75JrwVxJFvZr+v63Iq5lhItpTT9P61+V/8AL4n8NfD/&#10;AMcarFbz6gzacZnY7ZpWilQDja45AJ5/iOO+c16V4X+F3iXxhouqxfCnStR8V3Hh62+2avLYxKsN&#10;vChJUSTXAjhEzKCVjSVpXRWZEdVJP2fe/skeHoL6TS9e1PUNUuIpUlt7W3lDQTW6qjKtzDIuFzIG&#10;3iPapQ43ZLV65rPgr4o6/pyeFdJ8N2PgLSriWcyLo6mw0q7mlKyGW4s45GWaTMalVdcAAAMFGD6F&#10;PiWlGN5HlYzOISSVGS+fT5bv+tz8xfgD4Q+Ifx71O38J/BiLTLfXNVilNt/bl59hglSNRIyoPLdp&#10;JvLzKigDzEVgvzDA928WfsES6x490TwN4p+Jtx401XUlmhi0zw/pcmnraXI+aNRc6hP5DkJl5SAq&#10;hAwD7gA32F+zr+yjd/DjUD4m03UbfTb6CBYINRVCbuKSNmKeW6h9qgO3zoAcnGccj6Pb4L67rYtG&#10;1zURqE8MZT7TLuYJySEijYbgzH5mcnGfU1hPiWnKF29Tx8yzf/aL0Z+6l26676beV0fh14F/Yo1d&#10;fGT6X8Wor3RLSzUqW0+e3uW8wuY0Ygs8e7K5KhjkHKkE191+GfgN8RtG+FafC2XxMk2gRlVggls0&#10;ikZIpDKjSyozEFXJOApGSc5ya+9PC37Olj4VmbbpUKW0qhjHDH5fmv1HAGAR1OK3x4TmTXJZ7q5E&#10;arH5TQsmxx0OGz344xj3zxXkxztqfNF/1+Bx5hxDiKr6W32W66q97P5nxH4K/Yt8YfEjxDbpc3dp&#10;YeHdGZXhhRd89y/+sdNrBYYkD9yCSCcKM1+l2meAbHSNMW08oRFkKuwAUZx1C4AHrgAAdql+GGj3&#10;Vtq11IC8ccIQK3BVmwcge2Dz6nvXstzaW3iKzvdBnJVr2B4ElVtrRlhjzEPIDJ1BII9eK8XOc8q1&#10;dE7nkVKtSvJe2eiPBrDwi1jp8sOVlkVgVJ+6wzzkZra8N2+kaf4oj1q7AWeBWEbNu2oehIA4DY4+&#10;ma3vEt5qNvKIQFg+yBizRLw5J6/TPauciv7WOHzZEPnMDjsq+m7vz7V8vXxTtys9Gng+qOXtNL0y&#10;11DUdW03/XXlxJLIzEkyM7lmzk4GTzgAf0pHEEshmmKyAj5kx0J6YNa13b2U9p/Zjggv0dRkDd1O&#10;e5rHk8Faz4Sug2rxMtpLGptJiytvAJySoJKkHj5sdelfNYmq17qWh9PhKateT1LbzWI0x/tqtFKg&#10;zFjaBnsAO3Fc3IJUgW8tYifmJf1yOp4POa3rS1R0aTUkJ4+T1wTnJB6VU1OG5tLpbRUdfl3bVBwB&#10;xgH69TzXHOKtc7oPXQLmWTy1XVIBGLpCQoIOQeOT0yfSs6zsY/tILQuEiIPmBcoCegzjqfetWLS9&#10;Z1GaKZVaZZiVCjsB+gA4zx+tSTWV9YRORIwii5ZSSoP+92+hqacv5h36JnKMLLUNavF3OyJtVduO&#10;XAwQOxA71q6Xc3mmX8bXikRW5BVcZA54xyaztNutF8OSvd36PcQMgISBlzk/d5Y8L39+tatrenV7&#10;uGaVf9HmLfuz/dA9R/MUU615avU1lt5Fu3UazFd6lrCJLcpNIkch5bYTlduPyruvDGia7Yabc6xq&#10;01rcWrsiL5Ts0ib+GDAjIwe9cN9mOn5itFMaxD7o5LDHQA/oawdG8Rz6zq5tygiiLgFskOh42hux&#10;/Lih1FFq+5Hs200tj6O0PxGLHSH0u3j82NX5aT5etUdP1pnsZI9rbBIWRjxgdB/ntWZdTpptybeV&#10;MhhheOD26+tEMBliLo3yuxYe5PXvz6VFW97HAknqy7BqEYkNvORmRhtIPfPRq2rmWS3H2dmaV4yc&#10;Y5xu7GqFx4V8PalGJ7adjIoBIY5UkHOCAex/Guwm+z7Ua2TbMOW9/cZ/z/Kuf2Une5MknsQaNPpd&#10;g8xuo2e5khIiYfwP1wc+vH5d6u21r9qvVmjjVJNoJXng9znjpWS9iJrx5bMeSQd+TznP9avz+a0N&#10;vJlvNyMqiks3bGBz9fzqYdmTymNe6ZqUF9L57II1bs2Tj69Px/8A1VHLpN3cQPd2m1JowfvA429+&#10;n+TW9o97Ha3E26ITbyBskODkZ9fftXK6h/bVzqUrTykSyfMBnavPfA7UpKKNEtbHJ6prd14d09rj&#10;SFd5pmOYwu7Jb1GDxnsa8usr64tQr6r5kKzl3KEbXOTwcYyv6Y9K7GW/mhVjdF0myRjGRjpkY968&#10;28U/Erw5pmqW9lolnPf3JBMsZkRdhBw5JwSvHTjk8cDmvMxFeMPfcrJHdRpN+7FXPnZ9A13TNWvt&#10;2pNrhluWNpLdR+XPDBIxcJIcneVJ27+C2ASByB9UfBX4b20Or/2t4lugsU6q5igbbvhX+Dd1BJ4P&#10;HSuAtbey1VZdQCfJMTtwQxBB5AOOx4r3PwxFZwaVa6lZxbIm+QS8kMFPzLuPHXrjvXHluBXP7V69&#10;UaZniZuHKR69oenSau+zfcQLI4h3ZyqnoDnpgfnjmqGnaPbDVfN80sj4yigfL68nkmtu98RaRPcy&#10;25u4LYxn5w8ihy3+6O2O5OTVSKDTtOZ/Jk+1OBhXGCMnqQa9u0XK55MJStqSa/DGC0VnGd8pwMYH&#10;bnv3rzOSy025uXQhoZlOZmY4HHB/T9K7C+mkkJvrmQjYuMDjCjoAB+tcnfywT2slwoG+b5RyCSDw&#10;enXitMRq9i+blW5xYubLUGWWBt9tu2jAIBUHBI747VV1bTrK7EiQRhocgrEwzwDuHX6Vae1eGQRN&#10;gFcYX0p8sjQv5WM71woH1/xrTD0ko+8iJtp3Rix2sGqambx4trqo+4CFHPUgcd+9evfBP4WX/wAU&#10;/ixpPgG+haS11CYbwnGYIh5k7M3GwBRwx6NtHevM9f8AFOmeGdENjcLHbuWL+e3RQMZ3H16gdh1r&#10;9Q/+CdXgeRvhxqXxf1aCT7RrlzJaWM7blaXT4vlkkUNwYpZl4K5DbdwJBAr77hDJY4vFxprpq/8A&#10;gnxHGWeLBYKVZ7vRerP0s1aQTXGMBlI4yAOAAoJwBk4HJ7nmuRljZZCU5Gcnmugl/dqpjzt9T61m&#10;TxqGAPDH8vwr+mErKx/KFd3dygQ5Ik3dKYwbPA9iev6VcA24xxu596SQFFD4yT+tMhXsVC6biq8n&#10;of8A69IQxHPY1MVjLbSMdRk8/nSnfEdgTJ9+ck0EXIoEcqZOgH09epzUxiRzhDgqO/60RRkLvlHz&#10;e/ar6NEPnjBHvxQ7i0KRglLAYHHOPb6VaIKrsbjjj1q5Gszsuzg9Tn0rTkt2mDbsA9uKEHKzmI0L&#10;P5bZAzVtYQueOf6VeaBEwhX5jyajYug2qvynB56fhWjXRCiZJt1LYB2knsOn4VbkjCgIp+vv7VbE&#10;ZYbSeGHUU5QsSqhGMZ6nP/16F5ja6GZIrqwLLyfSpgGC7fur/I1Yk3SPjB4GO1QchyrcY6Y71pzK&#10;xkm0ROi4ZegGM89ap+WpUb8r2+oFWZVBbKEk8cH+dNOQeevbH86Iz1KXvIZIQ6kp2HQ+9U2Zl655&#10;9qsTeaEIhBJ64qoA5lLuMheD9R7V0oUnyrQibc5KSHCjAGOtVJbcQpw24Ht0yfatJ1ZkL8DHU9M/&#10;57Vkvvldlj/hPIx6VvTtY5rtu7K80ccsQWbA4znHP6d65SSxH2l8vn0J6/Su1ltm3FIs88Gualtz&#10;HIY4jw36fWt46FR8yiAFXdgn6UjSFiCF4rRCSFPmUjI5Hv7mqr7yQiqMdfy9K0jvcm/cRpEV9gbr&#10;yCO9NDxk5K5Pv0xT4YpQScAn1P8A+uppIl3bl4B7j9c10ITVtGVo2MY2QHA5H079KoTxvjk/8C9K&#10;1CsRi4GH/pVSYRtE3mD6D1FUkZVG9kc/PHMiDY2Qe/41kXYmuf3u3DKeBXTOsiEFyAvUDHWqZe2L&#10;kOQDjOCeTTUSZ6I5EMBKrkZJ55FStcQNL5WwgH+I9KbI0bTPtHAb9M/yo8tzhRtGecH0FTFK9jOy&#10;sO8SaZIfB88suNko2KBnnJOMj8M1ofCWdbi3Wy5Lx5RmJzuIHX8cgH3rG8aavO+jLp9snQZJ6ZUd&#10;vr6HtW38DLOedri9n+RIC5UdzgrjPtn862hvYcfhPTb6yWzuiHYbm+8o5/OpAoYgTZAx6+nap9Z8&#10;o3vmtje3XsOetRxpEIAZG3Fc8V0GPPbcq3lvZ31o9ndjMTABhwMjr3459+PWvli90BtAvZBG32i0&#10;V2GV6bScr17YOPqK+s/IWXKycAg/N1/OvO/Hul4jWQRiVJ18t2xz7Djpn1r4LxFyX63lznTXvQ1+&#10;XU+t4Ozf6vjFCXwy0/yOPi8W+DPD9jHfWc6JG21DGOCrY/iDHrn0613tpqGl6rFFeWEgcMRkd8/S&#10;vhn4ueDtWS6treJt9m6HryEYHow9SvQ16h8L/FNlZaekERCzwt5flsxJYDqxJ65/nX83YXMGpck0&#10;ftNfBRdNTi9T65tSJXeCIcHkj0/GpodMsY5fJZziQgMTyRk9h7UlndQ3dqJoWAeRQWVSOP8APXFZ&#10;cpvjfKlipZlBYsOi84/OvX5up4E01uU/HXh3R9AmF9ZIfNeLaxclsgHIPPT2ri9It7i6tm1tV3Wo&#10;co7fwhh2z+Nehr5+p6pFZXEUk08rYZsFgFXrzjGAK6bUNJtzYGxihUQs3zBflznrkCqhC7ujmejP&#10;IDo+lzRSW8J8lJyMqGwMjp+Aq5daDHYWyxlDLKoyD2A9Mf41oX+n2Su8SfuyeAe49+ar2+iavYx2&#10;ySOzIwOC2SSBzkZ5Oa35TObPJfGemW7aXFey480SjKHoF6knHNfOvjP4Vr4zt5YYiFs7mKRJjGxj&#10;kVj9xlK4JwSWJz1wPr91aloY1a0kQxh3GSfUkc/pXk8vhTULfSZbu0YBSC4z8pA9Pf68VXKOnPld&#10;z4Z0b4YJ4O03+yra+le6t2bYZX3qVzwdxAbOPbjp0FfL/wAZdTudB13T9G0m5W2a5SSRsYDMUIDb&#10;VIPDbuT19K/THWNG0/VNOASDbcI24MF5OfvZ9favz8+JHw01bV/Ek11JvmspIwkY8sqwwTnBPoe4&#10;xilTxPJJHpYWalJuTPz08SWOneE/F6WWnq1xphCrKqnmAcHCBv4eT8o+ue1P8UaD4dbw9f8Aiuxj&#10;T7bfJ9mS4K8SSqRgFeN7IvJxzjgmvUdS+Get66JfC93a3WnSMXZLtYgwIRs7QwPzbgfu/e96+TPi&#10;d+zx8Q5mHi3Rr43Nxos0bxyI8pCwlf3p8lC21zwG8rJ2/eUkZH1eWZ7SqP2bPWeHcmnza/mdN4C1&#10;m98E6rcWCv56Krvh1XIIILktnB3Lnn+Eivq3QvFWl6lp1vdS25jM21y+7eu09MHaO2MjHH8/yGv/&#10;ABdr3wlvo7LVpbZ57qFJVGJHtxBLu2EPLguuVJJBx0z0r0rRP2mf+EB0CSzsVi1UjDC2uN0kC70K&#10;lYZVcbowTnbGSucnPSvdxeEhWp6GywM+bm6s/Ue7uoPEcz3liiqkAJaRcFwO5Dr0GPQ1594k1fSr&#10;m2TTNKuTJeWjAOgchirc88YJI7Dnt1r438K/Eaz+yR3+j3IszZp+/tNPmYJ5kjb/ACnzlCAc7gNw&#10;z0Nb+vfEaC7tl1C6byrZo98kkalyu35XYDqdrHBA6DkZr82zLLZXatqfWYXBtNdke3T6npkUckNv&#10;iOSNVcqV4G7tt/w+tcDd3ItmGp3QRTnaFZs5znaM9eeDjtmvnTwd8cPCP9jahZ3mos0kc5S3lmUo&#10;Nu8gAOx+Zyf4T82eeh46+w1ubxir6npN0lxDESSNw3AxqRkKcZyPzPTiuGngJU2nY+hhh1FNX07n&#10;jXxZ+Hdzqes6fd+L08+W93yBoQ0jeTg7lKnbsVmIGQeccV8+y+FJtF1jfpO6K1g3biSUZnChVyDn&#10;jGTj2Br3jxX4w8P6dtsmQ3U0PPmR7tmxjypLHLOo5+UbR716FZeE/DPi3SHXTtPWeVJAZZ13FyoP&#10;y9wMZ/2fxr6XBYqdPY9aNT2cU6i0PNvD9r4b1DwpaWPiqyllvpm2W2r2TFLvdG3CbQpA+U7Hz/rE&#10;+bAOa6T4jaF8P/hJLpFx4+8JRR6bqfmSJPpswnECQKCwkXcMSkH7gO4DPXFfRFjoHhvwpo2ha9cS&#10;yCWME3KnBbZEpUBWC5LsMEk8EZ718nftCeM73xFGPDVvBGnhS0KSWENzG0clyzHfJjcQ/GDtYdUz&#10;mvu8Bj4zp67nzFdynU/d35db6v8Ar+uhyviDTPDt7aJ4j8OSXcaXH7+C0chFhjx90RkeY2cjJY1y&#10;EcUICrFGI3lkUZJxls84GcEDrgcmuWm+Keqal4wS51G1t7PTN0UcMMDOyRxeUFK+YfnO5hkg8cD0&#10;Fdwlsur6T9utMS+Zudl3bf3oU5Jz6kdu3Neg3qdFLFpqyZlR28ttLJb2ssiSOA77BlGbj5kOOMdC&#10;Mc9K0ZJZnbzeDKB5bFMgMAd3U8cHn0HOKTM0TCHduZUBAUHcAeoHbAPHv9K5jVfFuk6JqMVnK7Wc&#10;sod4458YZP4SG4XGO+eeMd6iN7ps7Prqi0y54knOn6aV2bfMl2iQqxWM7c7vl42g8ktgY964KSdb&#10;+8j1JkkZtnkMcmQs/wB7eWbG1VweBkfMO9Utd1mW5R73xBc5hVneFZnVYwANxUKpCkbfu554qjo1&#10;3eanG1jpVtcTAjn5QBGqgfP2G0Lg8Zz1XOKzrrmd+h9Ll+Pp8nvSOvtr29skYxyx25lG35s56Zbk&#10;8Zzg4rdXxtq4lSWS2gkDRQxu+STmPIL4HXfkZ7DGe5rnk0ieLTX1m6JRQOYsEng4JwAc5HI46Gsp&#10;LydJDHOjphGLCXILYk2hgDjKso4I69PWudNxR6rq05vRnrlt4n0udlZQSsjsEMg2LkHBVgMsB33d&#10;COlc63jqOHVpLebCQJwhAJRiThff72FweoOTjtlHw/cXVp9t8OhZY5FCIJTsIGefcHrxzXC61Pe2&#10;urPbXltN9rDqAi280pkHQSFo0dSGwRwckgZxWyrSsRCaTcWyS413XNSJfWMQG3Dq0ZwhWQ8YyTgA&#10;c4qGy0bbcLJbBJAmAZWA3NkEbmA4zzwQT7VFNp/iXTb+70PUbOe1ns7r7PcLMFEsTsw3DBLqW+bo&#10;GJ/Hiuy0XwHrbxLO0MKcSu4yyskMecKQON7EA+2cVzxiviK+sc+2xlLCtraGYWwjlUlWVsDercEl&#10;k+9ngjP0r1b4ZfBP4p/FPQ9e8T+FrJQmiPAkAkQf6f5j7bjbcGREg8hCHXer+cSUXBGRtfBr4OL8&#10;SPE8FrqGoQ6VZ7pEne6R5D+6BlPyrtUlvuqcgcAdTX254b+HOieB/FyxfC6z1m5iawQzWi5nRUd2&#10;BuiFyiJIThUc4D5Kc5A5KtdQTnJaHJmWY+zXsoStLfy+fqfMWk/s2/FO/WPUPCVtNqyQgme3Yxxz&#10;R7uQyKzYk2twFXAxzzzj9H/2XPDHiz4ZfBr/AIRq/gWJb9pDqVu+JJxcRr5ccLKgO0KnVSeSQ+Pm&#10;r0f4c+Dtam1OHxr4AszDDPLFFPcT/KzogKkvGMcqSSpGN3btX6B+DF0e4095SWn2ERfMuFwi9sjk&#10;85z/APXr5OpnSU3I+OzniKtiIexcVb+tzL+FHwk+J3iDwrZeTpdtpenWh8iKxLLHcAR4HmqBmPye&#10;dv3t7Nk7cc1e8daJqei2YjeNUMUogeMcv8wO3B/Dvg819GaHqkvhvQ54rHdtWImPBB2uF43D0H86&#10;8j1ywOp6Eou2kl3TC5dmb59575PXGcc14Ga5q/Z76ngYGm51LyPENOl1DQrqK9lkkiadg8QXjIJw&#10;eT7cnsK+mn0z7XD9r8wKTnI7H3ryzU7Xw1f39pJqOmpPc24CQzOTiPJ5wM9uvSvWbCKOKwjFzJvY&#10;gMMYwQf1r87qYmcpPmeh9UqKVmjInaaW5a1QfNEAeOBjHX/GsO/e3nhP2ZR527k4659+tdqFjExu&#10;rVFBk4bjAP1rkdetraysZr+1bd5I3PjjavdsHrjpTVRvVm8HqcpZi5gu/JkTYx646Zx6+tR6tZwX&#10;cZvJmYSovQdOM9atwyFp1O0tIozg8Y7d/wCtacUiu7MBt2Y3DGQDWOj0Zq3bU8Vu9PvrnGqRAJG3&#10;8B4IP5Uul2aC78zUDvUchV4BX0JHr3r1rxRAsllFeWhLSuxSRFHbGc/iePpXn50yGMCKOMoAABnP&#10;48n3rB0EndndCveJVuZNOnkNxYKwRD8y42rn1wfp6+9XdFtbq9kneQBQWCqAOcYyOv15qCE3NvB5&#10;Ntx5fVjyfm68d69G8N6Q+q6lb6XG+bu6ZFjDtgLk8kkdgOa6MNg5VZqMTmxmNjRpuctkbWheEri7&#10;m/s/RY5JbkBS2AWwufTjafx4r3S3+BFvq9kn9q3BW6jJKqjN5ROM7H5G769PSvfdD0jT/DujQaNp&#10;6hIYgWYAcu54LHvjjgf1Jq+sQdvMXvkj8K/c8m4Aw0KCWJ1k/uR/Ome+IWKrYhvDe7H8WfB2u6B4&#10;j8K6u1prmmzwLuVt0S7o5FIOCjKScZHcDHQiulsH0rxBElzoyLDFCm0sGLgvxnJHBx/kV9lMkqzB&#10;4UGfUdcY9etY+pfDfwprVtGZbKC3nRi3mwptbOPRSoPPqOaeK4AppN0JfJlYfxEqtqNePzR8kx6B&#10;cDL3LjJOBgfL+fvWkkDwERt8oA6g817NrfwmvrHQi+lPLqU3mbmAxvSPbggJwHUnk4JYdgRXg6X/&#10;AJcTQ3m6B422MJhsK4/3sdK/Ns54Yr4eVpI/RMq4mo4qN4SNezRScSNjsM8Bq0It9vLIqjPmrgZ6&#10;D3qpFdC4S2kuv3ikfI2MjGO2Ksyy24uM5wSPlB65r5t4Jp2Z6sq/U1LMIYNt2QFj4VQMnn36VnWP&#10;mRzb4yfMTLDPP4c1Zs2jkjaQDvjJ5FTxW0azCVhwuMZ6U/qcrmX1lFlrtbd4zG7Iz5y3UknHT86u&#10;21y1lG2w8Dv71mysomZiCw/2en1rE8Q682j6NLdyfJDjlQuWPPHTnv0q5U7ashXk7I2TdNO3mcsS&#10;eB7e9ORxP8oBJHr0/PvXluleNbvxHLPbCzFrHbKGMm47nJOANp6cDPHSt6fxL5SpDczIEA+VCoDH&#10;IwOc5PPtU08Fzu6M6lTkdpHQPMLkFpFICnj1+uaqXl5brb/Z4iS0nOe2B/Oubn16NLy302RljN0w&#10;jVmJVdxIABOD3IrpfE/wW+NfhnUjpw8MalfSyhNptfKmiLsxURqyuMEY5DkDHJIXmu+lw9iKibpQ&#10;b+RwyzXCwdqtRL1Y6xuLLVbdRZ4+U4Yngj8/ToMVjW/iCzbXo/DplMk0jJHHDGrSSGWVtiII1Bbc&#10;7fKvHJ9OcfSukfsraj/wjmn6ot41vqF0kT6hp97AFELOMyIHgLuzhsKcEqBkjIAz9geAvBvhL4da&#10;NDpPhfTodP3yme4miQtNNdSRiKSdpJC8u50VU5c7EVVUgKK+6yXw6xNSzrvlX3v7j5DOOPMLRbVD&#10;33+B+a0Pw2+NGsa1Lo+jeE7t5Ld1Wd5HjiSFWYpvZpHUEAjLbc4AJwcV6/4P/Y+8RXeiwar458QD&#10;SdUlYPPa6WUu4EiZRmNJpFj3XAOf3gXyhxwcHd+gjzsyiIEDb0zjpVaRyzhgwJwBjj86+0wHh5gq&#10;c71by9dvwsfIZlx/jKsLUbQ9N/xucd4L+H3hX4f2VzZ+EoDbLdeSZ2LMZZTAu1TNJnLnksx4Bclg&#10;oNdgPkk2qOT1yf61IA4/eBc5B/X1/wA8U9ApfzGzuPbsK+6w+Fp0YKnSjZHw9WtOpN1Ksm2+5CVQ&#10;JvcB8mhVAk3Q+nOakJY53DnsB/npUWJSdxO0e3/1664ROebXQcp8v5sjA7e9B+dtu7p3p0MSscSd&#10;cE/5/wA81E8b+YzgjB9ODxWjiTzChc4Q/dXufSoph5StNuxzxnt9KmZJJMAEY6j29/WmvFHJlJTj&#10;Hf6enpUO4+bQTcAm9FxgZA/WoXUIPOYZJ6+gPrVrHyqoPC1B80kKknB6Y9/erbVhczbBTC6jbnFP&#10;PlopUHnGM9+Ov+fypiMxYRfdJbJ7UjLGrk4B/P2oTvqXJtEKfMd6D73PXHBokDSPugb5uAeOBVjc&#10;GBK/w9vrVUOiDdznHbvTTujnk7DI3J+8Mj37fWq6Oww6nKj+hq15oRgQPlPQH0NV5GUglRjPP0oN&#10;6ZG4kAwRgnnce39aiOMHHUVJINqBWJ65qJyxGEyRnHP8qZLdtyLaqNwMk+/FR7sMWkHK8A9yTUs4&#10;dWDqpKk9hkjPrURkBPkNkc8+vHvTuSrGTcx+eGhlG4HJ+mT2NZkNsYyyK2V65PXj1rVuzK6g5K7T&#10;x61QdJXyFwRn2/XP+f67JKwnO+iIBNtQM6KBjHNKhSZMuCNo+UHvT/IIG9xk+g6U+SViQSoGcA7e&#10;n4e1UkTGdtwgeCKQZXcxGOegNRDIk3XHzMO2cU0ByCIDkngHp+tQR208UoJIDj16E1MkbRkjQSJF&#10;DbEPqT3p00hkw23j1PP4itSMgkg8E+nP1qCSDKlI/mycEHH+etXFWWpk3qyhAqyS9cL6d6ZvAYgZ&#10;IPsccVppBGYgGX5z19cdvpUDApt5zkY49v8APFPmuDeh/9X+jjcpIBGOOuPSpim5/wB0hyR65Hv6&#10;UGEYyspB2+2M/wB760+GUy5hlO1x/EOPxr7JXZ8S2NAeT5tgQ9MA5GO1XbS0l8wBSMHAJOc1Arwr&#10;lVOdpy3oAatHTluNksZZJIvvYOD+XpWvLcbloWoGWKQo5G08HPT8KfGwAcE4Xk05I3D8kBeuT0OK&#10;eIYvN81GJJHK1XSxLkQm3DzKjoGyPzPamXFpPFJ58aYRjkdxnvV1Yy2JYwCh6H1x3pxSYyBmbej8&#10;Yzjafb6042FzGTPmMjeuPQgcEe+KzzMxYggKz9vb0roGhnlbKk/Ln5SO+KpyQYjImRSPXALA+3fi&#10;icQjK5zzKvzDKlTxz/I1Qn01ViyiMBnBznBHt9K6Q6Ekkvm8nnIpHtGCYjy2OcHqahxRSlfQ56CW&#10;3t3jjiwqpgAnqDXodrqE7o0coGAARxzXL22mwTXXnpxtGWU+vTNdLYEQRm2UZYnIP17UQj3E7GgJ&#10;nlCq3Vf8/gaaXUgOpJYevAqMIC6iTgnrjrVmSONJd5BBJzk9hTjHUzbZC8qyEk8N/Ol4dPMPAUc4&#10;7UrTOs5B6EbhgZBHqD0pVaIMZN4OcqQAef6U2mU5FNIVZvOBHmDj8PanrNMXzK2GHYj7wpJmgsYm&#10;uLj/AFa8/wD1vrUOn6zpuu2B1LSys0UbeWecMH9x1Ht69aXqZuROYkJ/dEtjqo5x+FOjjQKyqAxf&#10;PI/howhk8yAhHP8ACT39v8KaW4Pl/KxOD9aIw7A4q9zJltzHhFGU7Ht9KptZqxzkgAgFccjPoela&#10;F/cG2XKRFgc5A69fSiINLGJGRowRnB7Y71rFpaMmUuhUt7SQ3kaI25Cw5brz6+9dPNufP8IXsBxW&#10;QJJFAmA3KpGG6DA/+vVxLoSBmQZPcd/Sq20MmLsDMXLBQeOTjp/9etCy+ztu6q69cenrn1rIMUci&#10;ATgs3r17Vrae6Iojt4wDn8x/jVJXJm7LQvx2FqcrIScjhs8imCEIxQHDYyDx0q3slNv82IznJHbH&#10;c+1Z8UULkrExbP3T/St0c0pjGYKu0HjH6iqtxbtIC244Hf3qSVvs7cj6/wBaQzRyuBF27np9apFW&#10;0OYv7fy1eZwFYAKR13AVz0kUQUA/Mo+YH0r0g2UM6lZ22lhwexHSsLUdHjsx58A5HBXr070+W+4l&#10;VSRxJ3TFZiMHnIPQ1DM8RcKARgHNdb5ELBkkXiTGQeDn2rlp1WKdraI8jgZ9jWiSRHNcRTEwy529&#10;sj+tNecYaBY1kDDDbwCrD0YHhh7Gm/6NIhW6Qj2Bxke/+RUoCYXylAxwB2IFHKmmmaRnZproeMaY&#10;6WIe0uk2lGKDAPIB4I55BHStRQW5bBAPH49K6rxXpdndWiamEaGa2JViuNrIV7/Qj8K84lW6nuBH&#10;CxdCNwAGORzX8ceImRywOOnTS916r0Z/W/AueRxmBhUb1Wj9UV7/AE2RppZpVLSyHfuzyc9PrwPw&#10;rBt0jju4pGRSSxC4HQ9K7C6mnmiDSYWY9WzjHrUH9mWjxrdw8ykguhOAR+XX271+ZvfU/QqVW5Ul&#10;kjSeWJgow23jnt0xU4uJxYoin5C43HGTjOMf1pXt7OOYbABLk8H1qORLqOYW4XET85XrkfyrJJnU&#10;pJFp7KZdNlmuiFUYZVHLEdRgZ71h3skFxBFLp6hZwD5hcYB/Huc1tXNjMujSs20tjHvzxg151q2o&#10;yabp50m5QCZyAXDZ+Uc8fWuinFbGlJ62MTVJZftv/ExkUpgAlSDznHT/ADxXG/EaxTUitlNCLvaB&#10;JbCMFlOR8wOAe3WpfNtNStJbaf8AdTRybl2kEH0yfcfrWlp0mqW9hJZ2BAfBMStwWJ559vSrnDm0&#10;ex3xTi7nlwiS7shYXIZTGuJFA6H8RUE+n6br9iLG0tMxjlpcHfuHbHb16V0VzPqo1m60zVLbM8GP&#10;NCOvAOCSvocdj+dZ2j63qOnXV4tjDm2dj5IkwJMAkBvTJH4D3rGUYvRnZFu10eFXOgIbC5sd8ltd&#10;SK2JWG0ADIU4PGB19zXzdb+Gby/s4oVlWN4UBeSVdhZiehC8gH9MivvKaW5ullnnlD3THBO0FcHr&#10;x714Rqng/UYtTaJYjNb78JKCFwDztbP3cZI78DNfMZjgfejyI9fD4p8rUj5jOnXslywe2kjMbmNm&#10;b7pdfT1A7etVdd8HN4ohfRLqFA7Bf9ICqXVFbcEDEEqGI6dutfTt9p+p2SyWlsFlbG0HIJGO4yOf&#10;b9awtf0F9AXTZZFKNeQefuc4YpuKr8o7ZBHtiuzBYSaWpFfGP7O/Q8T0HwaNC0p7KFnaMKWTzDvI&#10;cHJYdsVo6bBqbSR6rp/7mWyKsoZd25gD/B0IIzxnrXo9u+LuJbgMEB2jA7noTXJ3C2um6yYLaeIS&#10;xqCSHyCTyAecAjuO1fQU1aKPBrNtuT3Z8G/tWaAPHnjAapd+RNqt1byQzyyjy7dUmHy4k5dFVSVY&#10;gkqDhRjIr8xfEXhHxXoOqXui6lCrTaXIYjDAfMlZIxgOMZjYOnzJsYh0GeuQP1+/aA0XUddns/Hm&#10;sz7rZI3tvLjUBINxzlh0JcgDcecDBxwT+fXxU0e70nT7vWtFeSMWKvd3RERMccMKgybWwcBSdwBw&#10;uTgZJr9I4Oxqd4bn0GW1l7FJu1v6/A+d7MWsaRzr1dA4LgjAYYzjgc9MYyM805kkhgbyZELjaQjK&#10;dx5HVh2x6dutVLG8glQOYXt45ZBsSQNGFB+ZggYAj5Tu/Hg4qYS2kaoIR+6XIUkEA5ONo6k46ljw&#10;B0r9Mi1ud7s1oe6/AnxKun67c6Lpl29rcXnmsqS/vE+ePywIiSVid9p3MuCcDPOK+gJJTeWISbkt&#10;vXdjcuVJwufTsfevibwjqUWj+JbXWtYkW2sbcks6u7KcggHaPlxnBOVJPqDX1z4d8ZeGvEeiu3hq&#10;WK4uIFZmgUlTyTvYMQC6+uBweK+xyTHL2fI2fm3FOUWqe2ijpY724V0eRftBIEYZiAQCcY9eB39K&#10;6CG6R5Fg2uqkhiudxHUNz/EuenrmuCXX0jgivRZXM/mNt/dqd8YJwcxnkhR179K68TaUoEVtPiJg&#10;MvnDBsHKleSCD1yK+ip1ebU+HlRlF6I6SOGWWUtEWQbspxwQw3bRk8YHB9D9KcZTFIbhDHj77mU/&#10;MCM4wvX6HP09a5C0mnsw0ccrOjncpUjfjPTPQn3HHaurilsnIJXZkZKycZxxnrx65raMrsVOD36E&#10;UiW8TyEghFjVi7k4UnIA9Wwef8ac7Ri0jnlkeT5QCWyAG9gc46dBTlt4klFqxLRTnBPLKwBBx7nP&#10;41UM87H9zvkkZmG1snAyQAfp/nvWlmx1KfN1NG1+zZkGokoqAyCRSdpIHKgDPUcY9auC4S4ge6iP&#10;7oYKbhyucgnH8PPPTmsWaKRI5oZhgOgVueoI4wf4SP5fSq4+0JbLLDIZpD+7cfxFT3IHUD/69cdS&#10;D3NIR5UaxlXVyfK3l4wyrt+Xegx8wYf59qqx3ksM6rN88iE+XJ0LHHPQcfjzVKVsIsLTHdGflKEg&#10;lh/nvx+dQ2EkaDCOivIxA3uCx8vB3AckZyeo5rFwezNYu+psCOKMrGkiiQ7Q56JuIJwOuSM5zjA/&#10;GmxpLDGFX77bfMAGdxAOcZ6En86zdcuIXSJLRJGuWcrBKv343bqy9jkcHr3zWgb6O4jjZIp4lkXG&#10;4EYUZJGfVeOT+lZJ20Z0wk1qx0Vus48iRtxGMsGPJbqpIPUfxDvWbJZmKKRplLFgBkjD7Qc4yDz9&#10;e/er95fJp4UQ2ztGmAWVcggnjBHHA6+lZN9rNvLAJra0dzuCtvY5BzglQPbp2NYVbJ2Z20bs5jVI&#10;jHI7RqY2ODtPG4t1GPU9z1FYV/pyySpZyD/SHVZPlB+UFegz1x+tdprd3DDYeVYQiaUE7o2cZQdj&#10;t+8M847eteb6vP8A6J595OPKYlCcknGOwHOc8YNeZi0rWPbpTV9EYWs28kmnSLEokCsqvnkZ469w&#10;B371y0s8k+/T5XCQjBBXOOB3J55/lVViGs2vEWRlkbJi5DBj19iuO1UL3N40UbfIzo2MMVKruwPq&#10;QMZ7c159OOl2d0I22Ldx9tPmT24wnUkjkA8ZA9PetCGXTorYJqIfJHBXGWYHGOv3QP8APNZckFyH&#10;tv3hVvmX5z97aMEE8jI//VV8AyDfMvlIVYAKpJY+/v05A5HWm4Ju5bk46s2oJiqrPJLHEjvsCD5T&#10;tI4HAPU8fXrXZ+H2j0/UoLowsGhLOkakmRWz1zjAwOSOnpXAeHI9K1zxW+g3Lgi3gSWZx8qLyFwp&#10;6AZzn6Z55r6G+DWnad4j+J1u1vOptTL5UIcktI/BIVe+1cMzcjoK8jMsUqa3PWwFVckps9q8B/Ba&#10;bxXPB4q1G0l1TT7yOKSSGzd7eTy2lDDfIuyVkIB3rGQfTAwa/Rr4feANE8CeHLvwv4L0OwittQMY&#10;mlgjWKYCEkwh5CN8u0u3Lknkt1rA8N2X9j6vb6TcM9teXsEjKlwm4/uuBgr0x79e3FfQ3hXRI5Cs&#10;1xqMYFtIGlUKWLtuBxkHAB6c9jX5/mmYp3R85i8TVrytLbtr/XzOR1H4X6PFZG6s4vK1kJvEkjsI&#10;d5x8memw+4JHUHtWtofwrjtL6zuPFV68F1eqoRLUK4iLHqpbAfOBkkDHTHNeg/EOzfxBrlpFZo0C&#10;ygmRjwuc8eWvqo6k8dBXpNrLbW0kQu9spgyqhiDnjGVP6/WvkamNs2ilSagu7OIn+EF8tyfsl2Ln&#10;yzgzyKDIR3CgYABA4HNUb7wtc63bLZQRmT+BAGIIBGCc9MADr+FezWE+nRX51ewt/MBBEwBLDcRt&#10;6cgH+Zq+unNYssdphRN8wwMEZ7fh+tcs8W5PcFRtucpp/gXRNH0G2tWV7htiAOFKj8Ociul03RfM&#10;s2uLZOEJO0DJBFb1pr+m2eoRab4nX/RmQ5ljzvQpjsOu7OMjv7VyQ1OW7nH2SRxCuRnoWGec/wCe&#10;tJYlxMY4S50N9ba7rUaw6Y5dY/nk/hRB3BZuO2cDn2rF17woniE2xuHRYpMxiQkISe25j/CPTvXR&#10;6l4m07VLFNG8On7LDdFlmUKTlCOR0xyeSRz2zV7QX0S3t5dC8Qst2igGLIIbIGCcZOT3yPWuuOKi&#10;9iZ0HEzPBFt/wiUy+G9ZltJrGJNiSIQFOTkZc8tgep60s2qWOmakbQAfagC8c+MogbPTsePWuc1q&#10;1j859RsENxZWvDq5AZfUntz2rx9ryeys2W3UqVcsDktsGeg7E9jXJiK1mdlDBKep69rviC18SK1n&#10;aES3kZUzyY2hUBIORgA+lc7DBYhmvJoBcxBG2xglVLAHGCCD9RXCwW2papbi6aaSRJVCOsQxxngf&#10;/rrvJr3SNL0Z9AjUItpteORiWfODuBJ6ls+1eVVra3Z6lKhy2UQ0fwxd3Ohy3DFvPOHRMAfKeSPY&#10;4rndOm1Sz1OFNRsZWtYZt37+JkRueVVj97611Nlrclzc2cUZBYqS6vwFA7nH8XpW74h1W42GBBNc&#10;I+1QgywUjuMZI46mvNq1FL4WelByjo1uWNSu9MutQt9TsJFdv9Wu9eASeDjHboT2rP1vRJbPU55J&#10;p0EsB+fy2ynqQp5GPb1rM0x1ttQkguyF3LlVPRSePmPXIFbelxw6ZOl6scc3l8rHIu6NvUMO+ehF&#10;Yud9xK6ZzF7fy2lzbT2AJMgyFwR14xx2NZviLTrua/jhvYykcgO5W+ZWHXkdPf6V6SViuGCoihVJ&#10;ZVA4XvgegFVrjz9UtxYqiSuXDL6rjg4PfNZzg3oNVbPRHGm0sZRHaxW0TIiYL4XGzoQcjnI/wpur&#10;6BolpbSa0UbbAiiNE+UAEgcDsPXityzmtYUkhCSI4ysoYHAP0PT8M1fs7221HTZoWjGxBhmz8zEk&#10;jHX/AD9alfyvcrmZ5HaX9pfXR062LG4I3dzweOD0/DPFdZFoFvZLFdSOvmjBZdoAyOeT1NYVigMa&#10;QWVrITHOQJRHkR4HKs/HPqOtenz2j27GC7hZ5QOOAG+bkD61WH1j7w51bOxf8Ri31DRba7s2USLg&#10;OB245z7VjwR3kWywUrImAWKjGF9qxLNLG51eS01BCssfHlg9MYPOMDp37iurikUy7OF2gAbRnGfW&#10;nJ8zujJ2SJ7O3jacGyAAlPORg8flWtPrEdgu8APEGKZYdD6fWtG20eWLbeBlPkDcEIPp/h2rmF1A&#10;axcG3dDiNcqcYUnPT13VzyTWiMr3NGyvRqAOqWsq4bO5CMYHtmrBub2GaK8iWQPjKFM4I78+461y&#10;F5BJFfO6RujRL80m07OefvdOOuMZr0mw0/VJNNhhllSQum5NhyADyKUV0B2WqKMcbXN39utosJD8&#10;+1jhuOT+tZmq6hObsX0iI5bgKDn8u/17V0um2t604uGiLxQnbPKikR49Nx7/AP6647X7rTIroxJE&#10;6yRSMFkL5VkyO38qJw03CErs8A+MfibVfDugCazSKCS9ukR3dQRHGc5wMjO9gF/HP08RuLx4YFuv&#10;JjaaZQXdc5GTkexx+ma9O+OkFxr8Z01F3x2671UsPL80NlXY4yCBx1xjtnmuH0PwZcP4ajt7xfNn&#10;x80ikgAn+77j1r5bHupPEShDax7uFlGNJSfcv+B4dQ8R3kenW+6K2w8jhcYVQOTj15OD619oXVvJ&#10;9jt7a2DSWnlKYl4CkAY6dB74718/eBfAF7pCM5uG/e8MhAxEGHOGByQevr26V9I7r+902ONI/Mgt&#10;UGC3AAXqMjBABr6HJMJKEPf3PHzXEqU0obHl/wAVPhp4e8P+Fbz4k6Bc3N5qEZWOaJ1jMRaVNkYj&#10;VQuSj7T87HcMgEGvnT4L3njVbGW28W295HI0zyMbiMALvGdu5flGGzgDsRX01428XL4w0+3sIbdb&#10;aCE58tTkDHU+hJ6fSuQWWU4sbOQyPL98EbQAo4AWtKmAj7bnpvTt3uTDEtUXTkrsz9RuvItZdoCk&#10;gjfgHbnuBXHafpstvIdwyvVTnr3688121n9m1VprVlP7g4ds4IYc9McnHPpjFZ2n28VuzvkFQCBn&#10;nAq1Q5ppnFPEWi0efavbT2dzJIdzSS4xtAGAPfGfxNUZHNnYfbY2G6MdS3APbt1z3ruNUnlvreSx&#10;tcLbsyELjkbenNcB4ulls9NFnZI00juF2xqXLnBJCgfeIGSfat60OS7iOlU5lZnQfDTwTrXxk+Ie&#10;m/CzSoBdtrbGO7lJjU29ioDXc6mQMuUiPHy4LMqkjcDX9HWjaVpmgaZZaFpKkW2n20FnCWA3mK2j&#10;Ece/bhA23720AZ7V8O/8E4fglrHw/wDhlN8YPF9utvrHixFe0VXlEiaLLia3juYpPlS4Mu9iyY3R&#10;MkbgiNQP0IuUjXLKmDnp1wa/pPw7ySWEwKqVF709fTyP5n8Ss+ji8c6NN3hT09X1f6GS8iTjkY29&#10;z9fzNZN8jCcOCMe1dCLaKU7ZB8x4yP8AGsq6tzDKIV5A6H3/AMK+/wBD85mrIy3V2Xdnr6+9NNoy&#10;8MQVGeBV3yJ/4iMdsGgxcknr6UiI6mfE0hbAX3zjoalbMbEuCWPHtzyP84q2IwylSOtSY81DGMnH&#10;BOP6UWYlBmfGs80gijUkg1oSWskbY7gd+1SW+InDLnOcDjr75q0XMn3RkmgGrEsEQiOARnH0qUiX&#10;dlWAPoeRRCqsCZRkjgVZVogxUdeuMZoFJu2hUUO7MX+9jr7jtz6UkqSSKCp4GKsFtw4bjuTUbrNE&#10;3l//AK61izCMim0e/IHyj65p6pk5Q5x6+tI5IbDE49fTFKwZxuAYgf0pMr2hAsAbIYmq64OCwwOv&#10;P6VYkR9o+y5znkH0pgi+UK/0OP5fSr5bhe+jKJUkYXJVecD3piJGCck575q9Iip1XAP9aqbUOQow&#10;e2ee9aKJbaWwwqM+nvUMn3gzngk//rq7sYn5SCOQc8H6iq5RlbAUkg9/pwK0MJvqZ0wfo33OOv8A&#10;nJqt5Ux+SPpwcjFdBJtBAi55/pzVCYSA7XGeK1pkWbKMduUk3u2P55rLvivm+XErbj1IHetqO3h5&#10;LEnd3PY1VuT5VueOCwyf89K61LoEb31OdnWYkNt+VRnC/eP+RWcR84YjrjA7cetdG8qlB8hPbr6/&#10;0qhdCFm2AnB6gjv7VtElszyssWfLHXHv+VOdH3FVIx2H0qfYzg72CnI2gDI/Go3RCevDDnNawMJS&#10;d9SjkhiZOR3BxwaUIZ1aVlAOPlx/WllAR1VeVOST/jVMs8eYYH2gjp6D/wCvWgTb2RXdEC+XIff8&#10;aw763jGGgPJwOa1bgAMFXJHY1RaPdmTPy8dKLg9dWjnZoj5TA45PJrLu/KgRJScf7VbU7EueT5ZP&#10;Q9fxrHnginA3n5R1Hf8AyKdnujBNnW6/ocB8Pm4PzEBSCMZ/H6iqPw58RQ2Wqf2bYTBBL8rtnsOx&#10;9R39jzUa6tLcaQ+mDPzYXJ/ujqB9f0r5+hvB4c8UJqEZMUFs4yuePQj6E9aps0i0fbmp2wtGxKeG&#10;5UjnNUBIFUFMH/P9aXQr3S9W0SKbUZTJuBCjI7dRxyOvBrBivGgkaIqfRe/TiuhSdrHNze9qdMHL&#10;gjOB0we3rRfqbrR7i3VRI5GQp7n0z61QjS5kU+ecFc49asRt5bA9eTn2x/OnKClFxfUppqakjy7V&#10;vDeh+IoNk7SRjaRwRgMOuQRyM9v1r5A8TW8+mao0WhqEnjb5CR3BHboQ3PBr7j8Q2b6NG151huZP&#10;lH91mOTj29M9+K5tvAmh65A2pACGccnYv32B6Hnj6gV/KHEuRSw+LlTatZ6enQ/e8mzRVKEZxd/8&#10;y54TdUtY72aPaXUDHfJAz+Rr1nw1ARIXVMA/Lknsa830DTH02dVmw0e7CgnmvZLC5EKM8o4HYds/&#10;4VhRhpYWIvI33E5BSDp6djWHcRxX7zWQc284BA4zlgM4P8j3rV8678lWgOMnrx2pqpDMg3gGQn7+&#10;OfwrRI4eXqc0bKOVBBLGiy5Chm6E+3rmn38U0iw6feoMR8q2eeRjFbzaFBeXQlumZmh+4D2PqK2J&#10;bC3kt0D5O0Fc9apsaPP77TI7O1T+z5AJjkfNjkH+VcRqOj3MGm3UWpxjLgqzg5wW4zx+dek6jYrB&#10;aOWGWByD361npbWmoWcdg53FPvLnG7HI4q21YEtT5uuPDV5Pol1daSVkFvxyAMnjoO/4V4Zq+iRz&#10;briNUKIpZgRknPXOa+8NU0fTWDWVjiF3B3KOFGRXg2t+EnWynNnCGuCWQ+p6/wA655eZtCHY/Pnx&#10;B4Gd9Ca9nZI5onAUQOTtyecAj5ge/Ax9a8H1vwCmu6P9mtJI9NlFwCHhj6AEh8qCOGU4J65wa/Ra&#10;w8F20kF1c6oXjmRiNmBtz3zxnr6V418TPDOh6PoX9o28RW7nmRAR0UN2A+o70Q0dz1aFXXU/nz/b&#10;G/Zt0vWNZ+3eHws9r4Q0x5L8ySyiX+zY42liigjjzH50L+ZIo28ltpBU4H5K2V3fy+I5dN0a+uG0&#10;m1ma1tSpQjyWUEOykbVdQ3O3GCOBkV/Rv8RpdRh13UPGXgqLzpLm3S3v1UAokFssgL7WIbcXkIyu&#10;TjkdM1+APxe+F99oWu6tD4T2r/YVyI9W891tj+9VGRIcZDKZGHAG4/e6ZNfomTVpzoXn0/L/AIY+&#10;iw0XzKTei+/z/E9A8G+EP7YuWttFZ4IwnmzXEjNLhS20/LuXLE9B0I4OK6ux8CeLRocmpaDeXU8y&#10;3Atru1wRCVxnbGC3A5BI4457c+Y/CLXrm28SRfYSjXDfM8LNjcIjgJGxO1nIzhByxr9BdPsNO8Qa&#10;fGdIVEa7B+d1O9gpGXIB3KpHAB7jHSvl85ryU/dPusFTSh7235Hwm37OPjB5luNQvpmtYfOuJC0C&#10;RhGIwoO4tuC56D5iefatDwz8MZ/D08z6Zc3VyrpsmjDuybmxtYqxDAnAyVGAOOOa+9L/AMM3Frby&#10;aXcMqK2WRyCocAcfvMbUfjBDHJHTiux0nSdPhijnuLYSXVrH5aSquHAYZZUz0U9cEkY5zzXnxnUq&#10;O0mddLGQpRvFXPg/QfhcusC41DUUnjjtjtnBlJR3IBQZ/wCWYTqyg8jOeOa+ufhZ4W1mXWoPsD28&#10;NpP1Ubg06KDhkODgKSG52h/YYr6Abw9pet2U1neSR29pEiyMJHCIIxyS3HzKT98HOelfPPji9kvL&#10;220XwGLi10CMiG81C2BjR5MFvIEZAYrGoOVHGT83GAe6lS5bS3OaeYPFXitPyX/B/rzOB8e/E3QN&#10;P1ObTorY6gkEwDrE5AbaXTflcna5UjPYHng1886hba78Vn1PWfEkqmHT1VfPc7Ibf5SsNvGADtwD&#10;g4BAByc5rFTxeviu+u57V1m8xnTasYc7I2KrtYDgEfkPrX0P4d+GTXvwruY7i4d71rOW5EMWFj89&#10;txzP1J4ULlcbBXsYbFxglJux6U8shSprz0Pzku9KEWo3GmNKqguEEhUhFXjJBH3gMlfcfhUBu9b+&#10;Hlwt3pk7pDcYUrKhaFygyUzhgmR8w5Bz+Fe0aZoOn+INYTwr4k3xLMrhtw8u4tJWiJT73LbXI8xc&#10;YdemDWlqvhXxFZPe+DfhxfSXlhFIiXUrndDLIEKqrN0Rgwyr9BySDgivpsPmNOcVqfNZhktWlJuK&#10;Op0fT/gr/wAKos/iH43+L6aV4ku9Ovr7TfCGk6M2o3dxJHuWztbrUZwYbeWWXaZCEKwqdpYvhq8R&#10;0TXvEWueItPsNftoru91CSGxig8qN2M1yyxokAkIUbpWzlmAxlmYDOMHw9otzrAUaE5Oq28RiubN&#10;X/ehVcqwZc4bynU7mTK4wVO0jGc17c3cVqbpvtd4RtiCRB13jIA2LwTzg4PzZ64zXrwScbnzMHKN&#10;7zbv3tY9k8T6LY+APH998OfE82iaxfWMazSjRZYtUsmVwW2ieNI496YIl2qzIcjB6n6R+Ffw0+O3&#10;xkvL21+DHw7v/EP2SC3Ly2v2WNHaQPmJHuZoPMKJhgsasVVt0hRcE/AOo+HtZ8A6zFYQW1p59ogk&#10;LpAsEEszEFiEXARgvDqRuyMH1OlJq+qzaxH9nvJJXi8xUleaaOYxuMuqyxyI3zE4ZchSvDAjihcu&#10;thf2lWjDli9e9j7v+E3wP/aI+L+gXPi34V+Cf7S0nT76XS7uafVLK1giuIyFkQTSyFrjy88vGrRj&#10;7quxwp+bf7Q8C/EEjX9Xsxbapa/6NKqb5mtHjZg8ZZcofLKnDEYKkYHzVwBsdf8AEfhSbxdo1tb2&#10;JtbjyVhgu5Ekkdc+a/7sxxqgYfdVSQMEkGqngLUINDu3ms2W5ZnVlRySrCMnchbOdpySxPJz6VnO&#10;FlY9jA5vUlO83p00t+p3Nx4Y8a+BtXs9B8R3nkLq3lxafDJhSvmMBveWPIVSWDPvO5CT0UYr6T8C&#10;6H4V034c+I9V+IXxCi8Ma7pVwLfSdJsUS4m1R8FRJPKw8uC18/yz5kLF0h3O6qdpHld5p03xb8O3&#10;3xDNzZaKtlM0ISSR5WaJkE25PugsAQGQDI4Y8ZFc2lwPErxsIVYxbUkOQw3MM7cHGMr8w46n0rCd&#10;Pl2PrcNXniKduaz/AK7n1b8EPhd4E+Ieq63qfiq7g0yx8N29lenULjLwJM88ktxNglVCbBgFlLcg&#10;A7jmvNZpfiv8W7vxBr2tX9prA03yrU6haxeSLiJpGS38uIJG+8KACXRSOFJJxXnkUuseH9QGo+FZ&#10;5YpponiuVjdkHlZ3ndjqVKjA9eRivR9G+JXxeUa1YeDtTFu+u2TW97vQKmyLBbJxy0YOVweM/lz8&#10;6soWHepTqSrQae1r9Nr/AH2PfPDnw38WeD/E1n4d1UW0sN5HaxysrFDHBIwLtKo5RFB3Sup4A64z&#10;X6YfDTX7Pw5rGqt4X+ySW8sEdoXsnSRXC/MrIUOGAAyME4BOOpz+HXgT41+L/D8+teDoLqzs9Qvr&#10;B7FbyeUm4UzgqJIS4O9gOit8vfnHPYfBH4g+Ivhv8VdN8N6w1tpekatfRC9u8mG1tvLAWMjkrDuy&#10;F3s20A56DNefmGEk6blA8jFJ4iTVSW34/I/f7wxawabpr6dCAizu0mwep65+vJx7/l0lnrzWAex3&#10;MnlkYIBIPQ9PauCsdIlgs4LuO6W5uCN7PHKGVY9xAJ28FsdccenHNbmt3Vxp4j1NAJ0dSZSF5UL1&#10;9cDHr39K/E85xzptt9C8LhE3Y+jvDXiw3ccEUuLiScZYg+XgrnIC88etZ/iprb7almg2AhWYDpzy&#10;Meo7VxNl4T8yCO9t3ZVOHOcj5sBgQR06f/XrpPFM1jHaC4RDJNlUwuGwpP3iemF/OvDrYpyh7x6N&#10;LCQjJOJg3mmy6lNb2tg4jdXJZiMnZwTjt/8Arr0myWJWMc7hRCMqDjnsR/8AqrndDuECC7Db2A2n&#10;vwetb97ArW4uoIyNnJx3z7VwU6afvHTPazHXF7FG5aVMQj5Rt9T0+tLp7iG489f9aMbR2wMnn6mo&#10;IZN5XaN5ZgCPTnk96fe28gm+VSckcjpXTThbUzS7nCw2yjUroXKFWJLDb09v07Uj6tZ2M7W7XAjW&#10;UEDdxkngKPU12Mh0ry/s90Cs7A7CM/Nj1rzbxdoUF8v2ojb5Izu9M45x9f8A9dRJWTaNk7uzNay1&#10;S0uLZwFKtEu4KV4YdOM9xXGR3NzcSbZshQct68Vh2uvaZDbLa3dwBdxsI9v8bFyduO54zk9B3rVA&#10;+2oZLMZCk7g/HTv/AFqItSW5s6XJctie1it3MybTnKEf3cd/xr6C/Zy0SbUvGdzqjJHJDp1ikhkl&#10;BJMjybNqAdGAJOT/AA98nnxHw/dS+Vm5xtxuO4Dlh7kelfbf7Ntpbt4L1fUgi+bc3Ue58c7ApGwe&#10;gDgnH0r7bgnBqpjaaltufAcd4+VHAVOXd6feezPaTfK/b+739uaX7LPF8xxk9O/Bq2InjjwvPXrS&#10;lpJAMcD/AD+lf0PKn2P5uVR7kUFuT84b73p1rQBVhnG3HX86ZDEd42Ec9vSrflMDui+nFX7K5lKa&#10;uTwkhECn72G+npUN7pWk6hCy3sCynkjcA3XjOSD2qdYmIG44IHanvlky3AAqXSTVmHO1qmeS618G&#10;tGubRv7DuPschGI1ZmWFSPYBto9cD8K82svhz4htblm1SzadAzKkkBDAgH73XIz1AIzj34r6f80K&#10;3IPXPpxWlHFHKAZFHTrgZ4/Cvmsfwdg8RU52rPyPpMv4uxmHhyp3XnqfHo0e/tsW17a3AkPIDoQW&#10;z0OBkj2Bwfasm3TWHklt7y2uYljUFf8ARpcYyR12np7+1fcscUhdnByo6llB/nmtCC8vWTbBKY14&#10;C7DsA/75xXlS8OqDl/Ef4HauPcQlZwX4nw9H4Y8e3MIu9J0O+nAO0LFbuV9txbGCeuKyNH8J+JfF&#10;+tR6Fa2k9pNIfnlu7eSNIcEBmcOBwvf8Occ193LHPBIJJCOc5B6/U9xn9a2kubgsyo21ZQeAMNgg&#10;ZDHqR7dKdTw3wzt77t8jel4hYlbwR8veHP2WtIsrjfruo3F8TjcsW23tyQ3O3BaQgr0y3GSfSvoj&#10;Rfhj8O9B0iPRdM0S0IUs4eZPOc7iPvSP8zkAYBbnHBz1rpRAgwsO7Hp3x2rXtUlQeW3J/pX0+CyP&#10;CYf+FTSPmsdnGKrp+0m3c5rwr8OvB/gO+udQ8D6fFpL3xU3K2+4LIUBxwzNtHzEkLgEnJBIGPQY4&#10;oAxeNBuHcgE88Hn3qkgyg3cZ9/5VeQgLsXkD9f1r2oUYxXuqx40m3rJ3HxiR0CgnKk4HQAdqT5jg&#10;D5if5fWnhpAR5igEdxx+dPEhUfvCd3px+n8q0XcibHsFAy2M4x9B+VLGqZAjAORySO/pmkYJkKTn&#10;1Wl8vaCAv059KpmN9SwN0WNzZJ7D+vv60855X1pqIgAzgt3NKh2l0Gev0z9KZV+4HhjuPTjHX/Cm&#10;NGWw4A59eDj296WMdGz19TmlaNAcs2ec89h6e9XFWM9LCbQQAozn0prcAnGMDPAqdAsijaCoxkA8&#10;Hn1pwwOSMAf1qroiWupUXKKWY9v0pV2OMkhV65NP2hDs6k9AO3tSCK3RcydR2buemKUrDGoq42dV&#10;A6nuc0bXT50PTt2p0MLN8gOeM5+lKpIbJP0pxiguU2y4wTgjk4z+WDQJG3fuhn9T3/WrLMgb5hyO&#10;/emFVI35wORx6/40bIHuVArhSRjJxj6VIFAUFh8wGOPSllbyjtA3fT1pQQcFAceveqSM2VrjajBz&#10;zkYz/Sqb4ILckn9KvSpJI+4AA9j/AIiquS52Mdi98+1JjhoyDK7m46djTiQR5b9W6Dt60vmRsv7g&#10;cEk8imMVOTkdAMig0UluxGLxR7urDoKzhKxcSyDeTyMdT2rUldSPk4x+tZs0juSiY9KaQ5NJaFKV&#10;51cm5jIGOOnT8KorGYHVlY8jle5HsKRnkkjI5Ab3wagtIRCzzPw/TJ9BWyWhzw3LRliI5RwvrgY6&#10;UxCd2MAgnpinxszReWp4LbjjvSMd8hCjAGOO9CNakb6llDBsMTKBx2FM8uPlUxk+v9KnjELDywvP&#10;bPrimor4ELqAg655/EVs+44NNEoG5AQACM8gevapnRyoUEAk8VPGsMcbOhyvv1HoKjZ0MYwdpJHF&#10;Tz9hSViJUkkJaQFiABx+fFVRKfukcn07dq0o3eOMIRge5qCZDNzvVWHUgj9al2RnKKP/1v6SXji+&#10;7J0OCCB6dhSoAr7TGeed3b6YqyIkMiNuA2ngnoKljXK7kY4OQf8ACvu1Cx8K5dS1G5DAMFUZ5HBD&#10;f4U/7NtnJRVBbgc9PWq0SzSEiROQeuPar4jaNcEZ246cYos7iTewBNib3GcdQPrTUjguGzDxtPft&#10;VpIlB3OcqeMd6fcRSBdrDg8ZBB498ZxWrRL0IijA7Tj14/oKkeMqwbp3q0luilQpyuOrcAfX6U06&#10;cir5rS5JOAoHb1HHQUJIE7oqHOPm7cgiqLwmXBdecbuvb61tfZ0SMyPIGz02/rx/nNOU5BVMZAG0&#10;dM1DTZEr30MZQZGMsYJGOQO9VhLtBGCu7P8AwKtiFZI4z5I+UdPXJ7fhVJy7/uyNrDk9uKmS1szT&#10;2isU0jto9zqGkYfMVXrj2p8irv3Q5CkAgf4H+lPWJDJyDgcHsfzqTy4RMADvXGRkcg+5qdRc91qR&#10;xG7Zt0z78LjgYOPU+pq/bXE7q5BBOM4zyRmqcaJLPsiXGBkk+vtVqMMpZWHOc5x+FUn1I+0SucoN&#10;4ynOBn8eKFAdShAGOhHX8asItnFG7HO7OCM9fcVXmwzgyfLg7gehI+tDu9C3JLcq3tst7aNp05ZY&#10;5R95cB1IIwQSCM8ehFUtG8P6Z4e+0RaXJIRduJGUhcBsYGP6/pVj52HmSSfKODipQWTKTDBHRgOo&#10;96EritdAxXzQbgDzBxn3rSjiQthgGXPJHFZ+5JHwRtPY44P+FaMHnn5Dz15FaKNkKDvoMvrS1mTz&#10;rQkOBjB6Gs1LYmBWMm89SCMY9q1pGjDKgBXGcf4VSi3h23YYk9qaRLZVMaiAsjlSwKMp6YPWqiRG&#10;KPaWJxyPXJ960WVJVaMAj1PoKaBHEWlWTcCBxjI47iqUDLm0Gx3DTqC0ZVgO+MfhitS0nCg/L8x4&#10;9qpRjDe2eTjGPpU8MzM+yZdgz1zntWqSRnJnR5QoNq4BH0H41izyoWAgYBAAeOvNX1klESNbYbZg&#10;EHofTP8AjVMlGBV4gGI5z0+v0pmSRAZpsGR1Lgd8f1qosjMQExg8EccZq3t8lg5bn2NRMsJBnUcs&#10;efTgcEitIRJnLohS77fIkU8cAr2qtIdygDkdcH9DVp1nIxG2cDJ9s9qhkEikEr8uQc+1aqNyFLXU&#10;pS2yzfK2RkfjWXdafaTobmRF83AAfHPXofWuhj2A5mG7PTmrE4aWLMC7znAKgkDvg+n1p8hDlY83&#10;exmVvLlBB/L8DWbJHfr8ki4Un5cnkcfmK9NfRBNtu3cMF+8oznP+fxqO906GVA2DuHI4/mDW1OBX&#10;MmeXaj9v/wCEf1CPT1aW4a2mWMKNzB9h2kD2PPp68V8+eEfEEWs6XHfSSgSBBzjbkr8rcfUGvqs2&#10;jLeIsbMsZZc5HByR+fr1r45tbW2gvLuG2wjC5m3IcYDbyWK4xgMTkDjHNfh3jXBKhTqdbtf19x+z&#10;+D1aXtqlP0f6fqeh3ywTxRXUZB3ZJHT+f50KVkAMKsAcgse2Kp2c8K+XFK2NuAB1/wA+9dHc2NzL&#10;cLGF+UdSDjgDvn0r+XnTuf0dTmY9lpj3s0lzMAUiOSD79DXQQrHHhEHT8fxrPMFxa4kjUoM8Y5OO&#10;xNXLGW3tbtZrxyyBtzAdSB2A6VEoHTGv3OT1nWF01jBck7SdvA9uD/npXi89ydcvZEibe0edoXqo&#10;969Z8cPc+IJ5NS0q2GACBGxAZwOh9Aa+X59E1O41oXSTSWKyvtljOVOFOcEZ7nj8a5nUcWtLnoYS&#10;Kldpnetp8Ohwm8ddpdf3rHnknI/wrT0kCcR3rKHIO7ByNp7elZefthmsZ5DNEpyAT8uQc8461nxX&#10;P2XUWhWM7tpAAzjnkZ+tdUW0zsTvucfDcznxFcnWl/0u5HzsDxwT+gHQ5q5qVvDbXIktnAQgLs68&#10;/XsKr+Ita0m+1LT/AOy4SrQK0VwSMncT1GOdoA61YntIbmKaSxYsQjFM8AsBkZ74J9Kyg0rxR1Sn&#10;azOClvJ4dWuZL3CQsxWNl5YgKpBI7ckr+Ga1INt9GdOaQ+U4y4btz1yeODWXYXcc9muuGBgQ+0r7&#10;jg44556GsbxhJbyeGb6ebP2c8YUHI77Tj6fTt3rjm0ouadzs5XL3TyzVPGugaZqUumJdxNeEnaEY&#10;NgE4HQ53f489q4fxv461j4i6xYai9wLZtNhe3MUIUIwYhicgHJBXGegBIHUmvDfGPg5ZfCuv+I9e&#10;cWENlbo9sUkQpK0TggSAqCoYYyMkt06DnU8P669mses3ohWziQyrIpCtsPHPbByDhe1cuHrSkuSW&#10;if8AmdtXBpLnjq9j2m9Elzp7rG7RG7jKiZQMoSMZXcCuR7/zrhhoFjBZvbxlrnDhw+AOQeyj29Ov&#10;WuytNV0280CPxXI7G0YqMINwy54Poq56sf1ptxbNNZMU5TqNpAGP4cduK9GUbu54km0mmeTeIPCe&#10;h+JJIbUW3lQ5bc3LB93RWRjtxnnOM+9fmP4/g8YxvrWmWNu8GkXUd7Y3UIeSN7iCORoZbYDKoYn2&#10;nn7zY+U45r9b7gwXN79kySrDBPTJ6Zr5I+OXg/R5fh1LFLcAX3221vILqeTywrRyENEZGOFDrwYw&#10;MZAI9K+o4cxio1eY2yuuoy5J6p2Wp+U/iy00GLw/EnnNbXEOBDFKweJrZMAnbyVKfKAQc5wCK5e1&#10;Go3V79pVWCwopcqdpVduB9fmxu/qK7T4j+ExprDUIskJcCQwsPMLNzkKTyFHUDHWuGImlQrebQU5&#10;Yt82A3GQBjJ5/Cv2uhiIzSaPrXSsndC2qori3hkbLHbgbSC2M5x/h365rY0y4gKQ63YR+XqMGVEu&#10;CAwY89DjBA+b1rm7fy7KP7ZKEhMKN5gkkBxtONykdd4wQMZ7GtfT54LKLF43mwCTBUkKAMcjngqe&#10;46/16KdVqWhz1aMZxtJHdeFfF+t6FfW9hZHdZPcYfzNzld7gZXJJ74OScqMda+wZNJudPa3h1gW9&#10;7O2WkaGLam8FiEVsZ5UjJ6ggjtx8cwyz3VuviDTVWW2tpFikEWxiksZBK7Rg7hkFlwTjFfT/AIN1&#10;bV9a8M2l1qtugCb8OFIkYK5ZHkORmRiSzE9a+3yXEOXus/MeJMqcEqkdjoy+yCJbVDxgcjgLnPBN&#10;aVtbRSSCGFi7K7KWJ+QP1I9OOM471Uje2kDLg5WIAEkbBg4A29SSearW1tqUd2stvPGoZNvyqSMd&#10;wB0HI69RX0zp6HxSk0dOiBQ3lfLwdyt9xc8BhyTkn0rPiMUUKyhyhLNGOD3GTnpgHsefSp7kR3Pz&#10;XKNIxlySi5bGPQevr+QptzqElxCbOKOUyM2WZgDEcdAe4PTB7c0ntY2jJWuQ2d2xmFtJtCliy5OG&#10;AGcE98Dkc8UTh0RHt5GznogyxBJxjuPpnAHt1r397HfQgSRRLtGHUAYyOhX268VMrwoW3zs8kiCR&#10;lCMAFB28N0/D/ColNfCylZvYkMH7/wAiWJZHZdzNkqB3+YAAHPpUVzDN5Qmt4TdElg5QqvG35txO&#10;CSBjGOv8nBbjzkW0dfJboZSfXpj69OajHkW9zvywaNNzMpyAzMVA2+wHJ9Kyqx00N46bFqK6sp4z&#10;9oldVU71UIMgnHGevPpzT7280/T4op7yUKXAYk/eKjIOR0wDj6ms86pNBJFnZ8gyJCgLc9NoBxgD&#10;v9RXE3Ekd3BLqGoyRs0JMm1m+dVIOCVHYYxnj6VwTSR3wpa6mxq/jiWW0DaVDNPbBykzAqgyOQuz&#10;Jwc8njpz7Vmw+MDNIj3Vu8fTeybdgHcH+MnvnH0rAkmjkgi3HaYysgkX/lp1wAwxkAH/ABrD1Br3&#10;7UJNNfySwBBY/L8rZYfiODj1rgqya1TPUo0Vsa3irxCXgMOiW7K3mMrtAQCUwclgeq9zk56YFeXa&#10;lZC5gLXDN5+ArurnDIuCuAenGDnrk813citb30tzbZ253DC8ZPXPb6+tcT9us575dOibyxEzNKVQ&#10;FjgndvOcAZPeuGrO+h306dtie0hvZMImEP3Xw33xjKjnuOelUJZgqNYmZxIQACeXz/skZGT0BP41&#10;oRW9hYyp5F6LhlmDxqrDKE8qA3PTtnkdzTDptob/AAqSHzlZgTkKjE5/E9evr+eT2sdkFJozjZXE&#10;6Ca5YCSIbkQnaeO5zx19OtakFzvtEinKq7Kwz97BwT8vGfu9/p1rZWziniWyn2zwZA8tl5PtzznO&#10;OR+FN0rTLmTUYrK0Us8i7XYtgFAOWAOMFTjgZLc1lRpu+pdaHLG7PUPgtokS2V8r2RjhuA0slxOC&#10;JXDxYC/KCpDdOm4A8V9/fs3fD2y+G/hG/wD7a+zXN/NeebGdiNKsPlfu5FfGQyeY0e0Yxy38VeGe&#10;B9HS+XRfBUNubiFEEk8gyiMRjeSV5AP8IByckDvX1/o0Fpq3iO00O3gkhheRUyiGONRg7ef7oxgY&#10;69DX5vxfiZqpyxZz0qnNT5Fs9X8j2Lwto+l6j4it9T1kvNJDzbsW+cZGCeeox1HpX1VHottosaW1&#10;rHGrogaVcbByOpz3x69a+d9H+HeteHdSg1ewMp3L5nmyNvi5+V9ox8uemB7n6+5Wmq2lxePPrheb&#10;zAME9WJPr14xx14r8+xVbl0aNY0eazT0J9LvVutakur0ySSyReXAm7CIQc5xjkkZGK6G2sNQuZGi&#10;WByrMXUkYGDjn1xmsH+zo7CT7fp6/wCqIYszZAJPHX19q245L3Vp7bxExeKWJmjV43IUK3t0OO2a&#10;8mpO+h2OC6HQeHfGF54RvbzTxaRyx3gRySSpR4xjnsQw5x2PeuisNSvZLY3GqRJvdjgqxIXPTB+l&#10;cLqWnXLMhtCWDOFZ2IJwep9OP/rfTttfs7qx0xLSMrJGw8t3UY2EdMDJ+8PyNccarje5o6MWl3Ht&#10;bjU3ML8qepbkkE4xmqupLJpcBisFJJPynGRgHn0HPas5LdbPTLe3USqkXJO7LDJz24I7AVo6z4i0&#10;8bLKwiyZ/lDlsBBnv3z/APrpyxateQvq2tkaFpqt7Np4g3+WVyTHx8h/vetR6vLfW2k/2fp8iO0c&#10;YkfaD5m4jIwex555OKfptz4bhkE1/IskwUjauDzxjJyDj6U3WLC40qRbpQrI/wAvDfOD34FOGK0u&#10;RPD+9Y8dSDVJ4jqFsZIpBkyIWO1j0+dc/N9COK0bWDw/e6vHLrpjtYpSrTAllRtoA4wasavIDrTX&#10;NhODAxHnIcnDYwfz46VieNvD1p4g0KXSGIhJ2sko6gKwb5fxFRUxT5XJa2OunBXSfX8Dl7DW9OtL&#10;vUE0+/8As8Mv3y0uxzErEox74+oBrV8OeK/CviS9j0S1MzOHUNLIh2uxztDHrz1z24zivN9J8INF&#10;4heTUtrNJFukEWcOM4DMT79u3QV7doPwS0TS/BEviC2ugutSTLLChl8mIQtIBtljwzOwiyAwIHQ9&#10;a8B1azV1FW1uejOFKHXU2bDRzDeILk+Q27KA/wAbDtknIruEvHePfb26xLPgs+SWXHTgmsO30JrV&#10;baW/uPtMyESbkYlSDnAbcM5A610d9G8lqmoqBEykAJ0DHHB/Gt6cHFHLUquTOc860Ou/Yryza6W5&#10;BKzAEhWTnB/Dp6VtafZy3DCzVstuJLN0Geg/KpLy5E18lzYt5KHBbPBPqMfjVTT7zYk0Ece4Fz85&#10;5JBPbsKIOz1DobujwabpOoXJ8VTGNIF3Q7Y2dZGx0JHC49W4qp4itn06/ijazltHvIllw42jY/Cs&#10;h9Djt9eM1o3OpW8+jyxzmN5WOFVmGef/AK3515pqVxqM2nmGORwQwIO4kj6EngcVVWvy6FxXM7nT&#10;QabLZRkM4naQEZznaegDHvT/AA54UeBJ57+4AnO0JtyR1JIbPH5dKp22pDT7C2urmFpImAD7Tn5v&#10;Uevr7DrXdC0vZUElugEMufLYsMnHcAflg1moRbuuhMm4okt7m60vT38O3XyIJvtAKgEksORxxg+9&#10;ZrpcEC4mXPlkMD9P8/nVS+a8kjxfLJxxyMHjtmpobxZo02K8joQoODhv6fjXQn5mFkydG0/V3ubg&#10;2/l3kyAeYFCMQBhQTWEmiao5jlulK+Uc7VwQT9R/Kt7UfI1e5hwPseFIdFOQT1BJ/QelaN+0dnZC&#10;RGEjKoXAbv0zgZxWihdDv0Ft9Qe6tnsZgVl8plDEheCMHP8AjWJoi21vGYrkeRLEBtBxgn69jnoa&#10;j8Q2htdCivluUllm+/swQinoePvc8H0PavNtO1WT+yY9ODvbTLK7KzoMsM55yenX6iplJJ2ZMYN6&#10;npa3OqSX9uNRdBAkhcru++2MKD7D9f5aF/Olk72kxV0mxjaCSCOw29R/hXA6YtrqUc2t3pjWWAlV&#10;QgkFv4cfUevSu2s7i8uo43jhJdcFjxgZ9xx7Vi49R1I2ZFb6vd6PYXWjwuRDcFZAJVZBk8EruPKk&#10;88Ac5wa4TXJLm/RpnHzE4O3seh4rttWuJtUuFa5yxiBVS3O3PYZ7Vw9neXVzfX8KbZfJkUBSMEDa&#10;Cev3jnJ+lc9WPR9TWl3RQ8E2cNtfpFqFqkkjqyh5V3KoIwxAbg5XI5Bwe461n6XZQK4sonxHEWjC&#10;+igkAcdTgYrcuLmOxWO41BjmVmjjVefmx0JHQDPWq82q6bpM5hsrZZ2wTuLAKrfgMmsKUFHfoayk&#10;22ekQPEukrJdKIlkYIpJOflHT3PtWJf+ItQ1TR7nw74bTJcgsI8bztOeeeF9fWuI1UahdyWz6jde&#10;c0YPlRKoSOMNy2MHn03HtxUOl61c+Go5/wCw1/eT/KZTjapHXjqT6Z4ruVVt8tjz5018SKFnDPb3&#10;UbanuREyrA8Zx2GOg+mK9C0NLPRILi+vbWNQBkMAWk2+gz0z+tcPKJlMaSO0ocvIzsc5d8HPP04H&#10;apL7X9Yu1jt72USxJ/ABjJHQkjqf0ropRcXqc2InKRTu9W1nWr3+0Z4o7dj8ipGuQFHQMeMn1PrU&#10;WoXsItTbyAJMOEGMYBPUn15qd5pROvmvxwQBxk+x965PxBvUpbsQFdTvcnkEHgAd8jv2xXY4csTl&#10;lJXsJcQOMhw2AoIx3/Gvaf2Z/glF8fPiQ3hvUruSz0/SITd3flTtbTSknbDbxzR/vkaQgs0kQJRE&#10;x/Hivn61iv73TZbfQh9oEW5mJYhI+mWkIBIXJBYgEgdATxX7Q/so/s/eEvhB4ItvGDWF+nivV4Q2&#10;oXOqxeTcRkcGGGFSVjhBJKZzLg4ds8D6/grIpYvGRlKN4R1fb0Ph+OOI1gcFKMZWnLRW3XmfV1hG&#10;ml6Xb6PYsTb2yJHHuwcKABjsAO49BxUkkjs/K5x1HtUSlHGByTkY/wA+lNVw688Gv6Mt0P5rhLqW&#10;hJkjcDjuPSs67n+fheePmNWT/q92cjpTsK0YJA+XrTIlFmMYznPTuO1P2F1yin2NXhFEyFX4IBP5&#10;VGv3cLyBQT1KXlzGUAL14IPH6VMIJckSHcfUfpVgFiSScenrUbbAPMB68HqKG7lOdtBU3H5Wx09e&#10;vNXYvMlU4+UrwPxqBCQvyjgd+lXraT5WCgHOO3amHMmhwXygBJg5JIP15NP2RiQyDqRz2ppkVAQe&#10;OvvRuiLZQ57elFibpjZVSLiE8t046ev51H/pDYYEAnqAOKLjy5seUSSvUD3qDy2aLa7Hn86aJk0I&#10;zuRg/gai810yHI2/pUjxOo59cYoT5lOBuHpW1kQoNiZG0yQjeSD7cjgVWIAQFiSSKneEINxPT7tM&#10;ATdhsk9qLMJohzkKMZAwcn+We9RKVyegJ49f88VclORsbAAGOe/4VVeJchup7n2rWIr6DI1Vc8AC&#10;o2LbSfuk1bVMLjueBUOxkxuHBOMirM3FsovvZtjj+gpjjZkPxgj8atyqJU2qcemB39KqzNHtAPOO&#10;PyprTYS8ykspiQxOoOCTk8de1ZUl1O5MZQAc59/Q10bqJBuYj2J7is+6DeXlQAc89+B7V2U3oG+p&#10;h4fKgAdehqhcizuP3SswOemMZH1rfQeYDJjdkYBzWaX8pGZExk89P84rphqRJ62M8CMKVXgLgDk0&#10;xrdvLyOSRnFSRhnyXHXngcZqQbwcDgZ9a10MKjSMyUslsbroqg7sdgPesJtd0a4vDpUMwFzG3zRk&#10;jcBxkkdQASAfcgHGa27me7WFzCN2evAwD7j0r5r8H/BLXNE+J998RrvVJZRcRSQ/YXdjAwcpg7Gy&#10;VCBAQQ3J5YE4xaTM3Zq7Z79hkI3DlhnFU7i381flbaT+IP4VoyRyecWkK8knj+VMMRBO3noef5Vb&#10;VjWm21qcbcBJJfILAgZywHH51lXDI2FQZI71tXkKQh5pvlAyAP5H0xVHzGmjCKmWPXA61SZm4nO3&#10;lzdxgi3XaOhJxXnuqact9KTNyzHDEjH1PbvXrFxarkBuTz8p6Vz0mnRXg/ebkbs2PT1FQtdCXHQr&#10;aJrWoaddQW0GMLxkE8jpyP5+tes6ddXN9Is20KSO345IFeHWGm39r4mENntYsQUXOBxyc+lfXa6V&#10;ZaXbfuizzD+NlABOeOB0z6VpGRhUZzKJdI3mSZBxnB61f/eMnyqenfip5ZfPO+TBpjIx4L7fT3GK&#10;6FIz5nexV1W2urrQJ4rVd85xsXjDYOcc+v61yeg3MMcklsxMZzkhuDkdQQec16DA8qlUcBlHfqPp&#10;Xmmu6cljrjXsZLi4cyuGJOM45Gen07V+YeJuUSqUFjaa+Hf0PueCczUajw03vt6m7G/mXgVBznIG&#10;K9Ds1jaJdxx3b2NeWWZabUIztymeR1BH4V6zbSBoFfOPr1P1r8WoTurn6VWVlodPFEgibnAUHI71&#10;YsXhvALfbtwMk/r+lcx5aOpMbk88gdAMVpQf6OhlYjpjPWtt9jk5bmi3nxSsI3DMTwXyfpkVLbrf&#10;Aul5IsgbkMB0HoPaoYb6ynztYA4yC3GT+NXVcTRpLGw2kcHIwf6UmyHFooXmlG9yA+FC5C+v0riW&#10;jtVu/KeMlkbOT0zXa/2whlaOFAJVUkEnjA9a5a5ZryQXEwI256nHSspzsjoo0HI5XVkSHUhcJlh1&#10;wO4rmo7hTeMDHt6YB9PcV1sMj3EZuUG2MEct6/41z0+mTXWp745d5kOeRyOPy/GuF4vsd8cI+p5H&#10;4vgjjE4hcB5n5X1G7kj+VeI/ELw3ZeINDjt4JYmS0S4luyz4KbYywK8HkEdDjjJz2r6I8V6ALHUI&#10;XuZ2M8jOXQgbQvBQL3yBnJ79e1cJ4msIdMiiuNKAEkpZSWI5JB59yKSxVjVYZpaH4E+J7vx1pT3l&#10;rJcx/wBkzb4GlES7JS4+QZI4Vid25TksMDivzI+LnhPVtFGpxavok1/Z+ImaGeNCm4xsoInRS+5l&#10;VkAVj83HTBr+g34rfA3WriOXw9YNblrhy+HGIpA5yrgL90oeBjjr9a/Pj42eCH8W+EJYru2kttf0&#10;eYKrRwqkiG2kKyK3IBTAO1gcEYZSQRn6TKM6aSg3sfZZek7aaPRn4EW/hjxr4es49VWa6jgeaV4n&#10;ES/LFn5YpEZPOjdFBKkEY+tfVn7OXxjsvDGntofiiSKaylczLfecwkhgkySnRnlAIO3uGJ3HGK+7&#10;9K/Zl0H4geFm1TxfdXg1h1kCPHJtiki3boS8bcMxX5Xc5JHH1+B/HH7OPj3wrL9qNpAbeNmBMUZ2&#10;fK24gYHyjGSAeM8CvRx2Ip1UuU+zyihSkpUpP+vI+jNW/aG0W1vmHh4m8t5I12NLvjhb/YcHDbse&#10;gIHqakH7UltrU0kd7py6MhuWhjdZTOphKoYpGfapUk78oqlQqjBJOK+HtSi8T6YbCOzs/tNzeT7I&#10;oISfNZcMcxqVO8qozj5cDJLYHPp3w0+CPxD+LHhrVdQ0eY213BMiW0D42ngmRZ5QCAEOATnhiBzw&#10;D5+EpyTaSPTq5dhaa5p9P69D0bxz+0HPre02N7gn9213kMsiqSFEahQVXHKlhkE9jXmFh4u+Jfxd&#10;0lfh5o1xJMujRz3ksjqGdFuWXIDg/KMjOGBJIbaDjj3L4HfsWeJvGetXn/Cwlg04QSReS0dylyCF&#10;cNcLGVVTFlUKfMpbLhhnHH2Vrn7PHhzwH4iH/CGW0OnaXNdXN5FAqs00BuSAsf2hmLyIuCFL/MPU&#10;7iThicbTpXe4oVKEXyU0k15Hz94A8B2mp6Lb2WkRG3/siWFXkaFELso3urMFAcsMEnJwuBwc5+l9&#10;O0wxXqXEbAnLIrKBgFhjAA9v/r16BpehibR1jmLRREgB0BCnb1YdcA9CQTz6VsWml3mnWSWcm2RI&#10;G81HVMEc5Uk4Ga+ZxeazlPmvoYNX0Plv4h/Akax4k/4TC+dJHtrfyIUZQwSMtuZHLYb3UA/KSegr&#10;5x8c+ALGXVf+EV0Z7fSLONZLuGKzfl24UrMmchjy+7Ocdq/S/XtPl1SxNwqK00DJJjGcgEFsDI5K&#10;5x715pq/hDwlrUkmsjRbea6xliYVjaQ/eGcY3nGMEnJxjNZRzOtGd4M7KVR2/edD80PFPwm1eeMW&#10;ekaw+mgRWzTyRIkiz3KhibVmwJY4m4IKkc5zk5r5f8ReGPiF8PL7+1LWzSaWy1EQJ5Csw/fIWBxI&#10;EQghioGSQQc44NfuFommWreII5PDWnG2iteZXjTy2DdshsDPoAT7nvXy58U/A8/ibR9Ssbi4msYr&#10;m6MlibpQXEschZUVXBBAySXUnAPFfcZJxpUg7VFdHy2aZEq6bWj/AK6f1/n+dtp4h8QaldPY/E+N&#10;WulRTbyBUiVIJeSJVG4h88nPBHBwSM0dR06HSNXu7xlW+jcW8ccCDftdHZmkf3PBPPT6Gvc9O+BL&#10;XXjdbfXpo7mONXRLSN5FYyMAfMlwAx2kZj7DPJJxXZ3nwz8Q6PPqM/hxo/7NspJkWaSMP50yohCt&#10;IhxGyq25l28L69a+6fEeFbsnufOx4cxCjyz+8+SdO0ieDUrTUE0e7ki3mRlgG91Zx8xwDh1bABHQ&#10;9fSpdDvk1jxTBJFG9o1xcKktpsCsFydyjpgnuBzjgH1+s7z4Y2Nh4s+12epTWWnNmWaSSJWHl+Xs&#10;xF8yD73zZzwO2evO6v8ABuG68RQX+n6i6R2wiuIriQqj3B6lXWMFFwwGHbnHBzWzzmhDRscMkrx1&#10;jseIX/hrQ9L1h7OBpL20hkL2huk5+YdVTqGxwCTvxwT2r0/7NYeJvBVlfeGIblLu8iMrTc7Skb4a&#10;ILgZxjkgk4zgjpXtegeCPBPxJvrmw+KVzcaZok2kXzxT2ETSSy6gpX7MA+5R8rb3ZGKpJtEbMoJr&#10;otP+A/ia0+HOnXtpe/2j9mh8i2t5lKzQy4CmVthCFXIOMcAHJHFedVzmg7tSufT5bTq03yyVj5k8&#10;R+F/FPhHw7p1xHq7y6pqomK29qqBfJgj3yGQyKCi5IUEsWPU11F94O8d+EfA2ifEK5lgu/7bmMFt&#10;Bb7jJBIkRkl+0K+0oWQHAjVwVAbPzLXpt14U1a3tDZeL9Yg0/wCwtvt4o4Qzh2GJF35IcEEAYHvg&#10;17lZah4l+Kunaf8ABjWHsUstO1CS4huJYj9sgu5lXy2hlQgxOygo3HMbHggADy3xDR5rN+nqetPL&#10;a1lNd9fTy016Hw9ouoaVq119q+Itnd/8I/Lb3No2y22Txs6qY5IyQshiYkcZw2AR040YNEuJfBPh&#10;2C0055CqmK6cs0txNGlwSu+BS2QIfv4DMFGMY6fdGpfAbxE/idpbK/jP9nyhoInbyoWUgbPMZw+7&#10;Y2cNjrgkDmvsn4MfCHwh8P8AwnpjWlnH/a7GSW+lyGWWWQ5d1BAKr24weueDgc2N4upU6bSRlDKo&#10;Rkqid2zx/wDZT0PV73+0Lrw2TYaRFIWsjauyeWJcEgI427ZAN3zLu5PAJr9L/Csul31lIZ4huhDA&#10;hj8zc9fxHrXkOmNBo0xuLK1RY1BMixqApL+uOp9+2K7az1OGSFb2yiAkdsY/u5xkkd6/EMVjPbVZ&#10;VHu3seriMPzPmsenM2o3do7+eVVsfLnoB0Ga45mBCzWsuFQguF5BIPYVNGl3eRgS4VcgZzknPXpT&#10;ools7tExnA3YP6GsK0E7GMKXKdT4bnsrNXivFKtNiRSpzx247da9MttSintdpIO3oFPJ79K8qRfP&#10;fz2Iz0YdNuOn5V1/hG8hkvXLgkp9wn7ozx+PSqotfCclWN9WdxbRx2pEiqQXGcnjjH6VHfXzhcSj&#10;ZEvTHGR/ia2PEurW1uYlTDZxlT94DHWuT8SXdlNpoVHRiDvIXJJyP0rpTVjCOpx/iq7sr6y/tJma&#10;Mxr8uMbs98V8ueN/H9+8iaXbucudjKynLnbkqD6AYJ96991K2uJ7YcMYi2/068dP8K8D+IslhaOt&#10;rbIDPDu+ZvvbihLAHvjivGzGcvZuSdj1sDFJ2tc4L4barH58t8u11DOu5ssQxJDgZ9/wr6E02/vT&#10;biSbpIBjbxkevHTNYsdjpd3o+n6esA3wRKiso2seMknGOpJJ7ZOa6oRfZII7CYbZIAFYDkZx6Drn&#10;rWuAw8qcVFseKqqTukaelxalfSJDaARxbv3rH+6ATheep7V98/s6M8vgO9tJDzDfyAggLgFUYD9c&#10;18E6K1zDM8sbYC8smPUfz7V+gPwJik/4Vx9vaIhbq4aQMRyRgYJPfOCPwr9Y8PoXxkfRn5H4lVOX&#10;Ayv3R67KpdC8g4bH3e35etJsHAGV2ngjnn3zVdFaQeYqnjr1/wD1Vowxh280jGP51+7TP5/jqizH&#10;yNzDOTn/AD6USLcgCXIx6fQfQVOFIITHA9BmlLPI4aTBK4H+FaRWhhPRjFYbuDyBVmJkGSx5647/&#10;AFpIS5A+UDpz71KIosl5Dg4qlDQIyKwVTPsUBnA5Hf8A+tVyON5Se34elOhhYnav8XVuO3atJMLl&#10;4lxxjnt+dChdh7SysOgtmZMSEbSKsJ5kW6JiCv8ACQOtMkBKKpznPrjt/WpI/NIE0YwMYOeT7/Sr&#10;cROV9CKOKeYlpVGeOT149q17OJn3KWG7H1/+vVIkbizSZLDofYev86sQStHJ+6U7z0757dKlxZDa&#10;RpxxyKS3Iz9DWtDG6lSx64xk4qgnnhsyPtOemM5q/GJSQTzgjqc/lQqI3UNKOMqSG49fbFPQOVBA&#10;zkZGeDzUTTiQ+UqMDz82cj/9dSRO4cbs4Axyaag0Q53LUYLuPLzgdPepVQqDuIUdu9P3oSAnbj6U&#10;Bc89ff0rRRsY1JDQm4sjZAGMe9L5kkMpdhuyBjjp/jUhjckk4PbJpVCg9zj1604wuQ5EhCjr83c4&#10;4qOVHPzEg+y085zk9OtP4z06dM07WKc+5FtKrtxg0pZeYyenWlcIzeYOx6U1I0CgRjaO9CsZzVxw&#10;OVA9euKaVLKMnd9KVWC8Yzuz/jQSAeCc9/r+FUtxrRD0LM+4fKc8+tNPcgdu/bP+FKG3EjBJ7dhS&#10;qVHzA8Ac5/8ArUmi0yHYZAPM574oJ3kFRyemKlXaF5HJ4+lQsr7TInBHTPvTQpSY2RQT8pAPembd&#10;q4J4NSBSgwwxmlUiKJmbls8+v5VLepFyJYNoEikkDjGelIdiZwep6d6C5MuYwPT8KWURNIuAdzeh&#10;4FUDbewwlAuc5Ht6VSlXbzjr1x15q9tZTlDgd/aqJl3qQp4JJH+FIdk1crNg5VGAA64/lTUYBQrn&#10;knn8f5U3Deb833R0z1qNyDllHBJ/GgQ+cjGGzkdh3rNujbiIuxwe461qpunjJYbSp64zx61lygGT&#10;n2wMc+9Wkhc76GaJQzl15A5BP8Xes3zYmJRGwzn5RjJzW3MtuSxdCSOF9M554GOay9ojkaUgK/PT&#10;tWiWhHM0WoLWd13SnaFOeR6DuKixOziM/Jgg5yOf8KXzLmfHnsNw5CfT1qZIhclhuxkBevT6VpBL&#10;qNT1LYzGDI43MTj046fnTjGyrtY+vHrmiygjjh8pedh4z71KoJVmJLMB970FN9jaNuoAL5YXbjP8&#10;OCeaerMWyAAPXOfxponbASNcgdCP5mmyMI+JRxnHSsHEiqhGXIVyeM8cfzNNEEaSbQBg9cetPY7+&#10;UwBjr24pHkwXRAdykEsB6gGnGTehja5//9f+lWG4C5VkB5wM8j8qeiROzR4YDGSR/KmvkNhBtPPb&#10;p9aF+0TODb4WUdGzwcdRj3r7/VHwd+po2zqOHbj36irkHnRSAKQRjJ9Mf41Vt/3kP+krkPk+3vVq&#10;J0hgO9HbnjGB/Or5SXJXJQFSRnYk7sYz6Dr+VW1BHyj+L8qjidU3RyDAI4OOh+lTIUKBCMPyQ3QH&#10;HercDOMrrUlQKG8vBwDzTJvLt5OW4kyFIGcfX8afGz7zC43N09sdqkdS8TCLqWHBqVBkzndaGekc&#10;YkO4bDnHH8Xenm2TbvhfL9Cp+v6VayVO2fggZzTQibxLkRu38XA/Ok4k8xCbfrHGwyASPQ4qvdR+&#10;YiyM33jgkc4J7n2FWjEUDMn7xe/p+HepWeN3X7KAF24PbOeT9frU+z1HTn3MrygHEfUkYPoTUoh2&#10;Dn5sHkHpirh3KxZI/MUfeUdcelWFtWlX9y4TIGGbjOexHp2NSo2NpTWxk7LVpTMqtHJxlQflOKm2&#10;MiBm4xnBPf8AGmRxMVMMyYkTrz3z2ozJjYzkqhwUHSqRTaRA6qG8wgkcn/61E26WMRk/LnIPekM8&#10;jMfLxtx0YcYpsMZiG4Fj6qOn4/402Z7vUfNDbxIGiyUBH5mqDsg/dkkNwNpHFWZHeS3ZMYP3gB7f&#10;z4rJuInaOORm3AnIx146EE1KjZhKWha8whR5o284xW9bNLHZb2+VAduccZHWuSliKznEoIxwG+tb&#10;2kX8U2nNHJLiUNgp6jsfxqpxaBWtoXJJVZvlwCwznuBVfekh2IPnUjH/AOursdqWBcKFx0A/XrUE&#10;gljXJQnOB09KcYdzNsaslvAQ9zjk9eR09fWqv2fzJxJCu4N1x6D2p8YN8CsZPy9c5GPzrStw9nIJ&#10;kfJHA7dfWq5yLoc+l6otssscLvkdh2oS1vUwZo9m3GVb5Tz7H+dap8YNpsTRFUkG7I3DIz6ZHQd+&#10;tT6T408OeICLW5CQTg/NkHac5+65PIH6U1K7M5vTQwx9lSby7ktAR0IGevb6UFneNhxv6buemeor&#10;u2tLS5cvahHdB1Ayf/1fSuUvo4vMJkQrnjHritFHS5z+111MaSNVQZyGI6HpTEhkaNwFB9c8VdeF&#10;cNBGwO4ErjGQT2qxZxvCpFwm7nGP8R2waqKbG2nuRNpYCeZBJg9MkcEfzqFLSUoYCQCO3bn0roGi&#10;SGMHOUx1Tp+Pt71II4pD5eV5GQM9/YetdMWYVY6kP2O0aMW5QAcH3q0YLeCMwWq7O4HPOPWiHA+Q&#10;ZZj3P6c1J82ShBHbmrMZeRnvnGQMNWdcQRlsk4Pvzwf1rZePdlI+Cvc96z59zSkuA6ntjGK0TEpH&#10;LtbqPlkyNvWvlX4h29rP8SdVhsQkRVbRjtG0FmgGSfckZJ719dXUNwWDGMBTx7/X6V4F8UfC97aa&#10;rD4tQxmwuEW1BBAaO4HOxlPJ3qCysODgjqK/M/FbKXXytzSvytP5H6V4Y5sqWZRhJ25k18zxRLG6&#10;3GOUFJYGGcjGcc+/WvVrC9vJrFbtgpIJUDGN3HU964DzJkumjkwFIGOc+2a1dO1OewuhYyNu3ng5&#10;HU1/ITpWlZn9YUqiaudC4luZW88BB2wP896hhsFvkMCgexz6euK2okSaDfdtlQTnawDHHT/OKqLp&#10;wOWsHOSd20nBIHuPb1pVIpamsZHKLY/Y7mSW4UmLoCDxn8T0rw3VYLa712e/C4V8kEcjk+nY+tfT&#10;EtuzWe0cqzAHd0I7ivG/FGgDTtRC2aqqyr5jj6nAHseK5qkE1oduGqtPQ8yZJ4pma2UKXbHIwCP/&#10;ANdVdZsr4aJc6pZtmWBCTngke3oa1RdNdSm3kAABwuPT/PSsYays8txYg7Yhwc85xx/9fFZKn3Pc&#10;pJvU4m0EirHfaqrInAAjxkkjncepHtSA380+6zCiPBC8nOPpjqav61HejSS+lkfK4EozyUwfu5/2&#10;iPwqHRtYV40SGJxORsGem88Z+nfNY2SfK2bTV1dHH6rd3MOoDTZzsjjdUypyW3Y9OQMn0rV1nTX0&#10;O8ksb6PzreWLmM88NkEZrXubefT7sLdwhrhWDlhzu5ABLDnkd/SpfFWvmZQlkirIC25m5bcMYUHp&#10;t9aUKKV5SZpGbdkkfG/xL8OaTawWNnpQBjuZjFdQzNnCYJyinrtAwR6c18+2Xg7VbvX2ttTuY3W1&#10;uTIJEXcfkOVRF4CsAQMnKjHQ5r6O8e2eopcTQTxlb2MrK3mDb+7k6BQRkcA8Z/nXlWmyxWF55d/d&#10;xqVfJd+GwQSvfBJzz0z+NeFPEpz1Vj6KnCShc3rHRLFJ3aT975pwykfKwHIyM4P5dvy33uWht8um&#10;1X6IoJIAPHA4FVoZ7aCMQWEjPGCTucYO7qzZP/6vSvRvBGnaFr9xLouqW6u08f31c/uwDy3OFHqf&#10;avTw0+eShHqePiYNe9LY8AvNRESnyo2Vnf5Qenrlcfma8y8UTQXV8LS6YLAWQzKwBUx4O715Jx16&#10;Y4r23WrNLe+NgyReUOVMeTGyPkB0b/aHftmvFtRhtJ9buIrb5gsgCllJxn0P8WOh9MCuvCVZKXKc&#10;0aSu3Y/OX4l2Vqvi658M6snleTOIXaVgrl2yVZAvIGwjefQ9q+RdTS6sLiWOZ+ZDIogKgDejFQc4&#10;yEOMg55XnvX6IftG22nahJN4rjRjLYr5jiGJTJJCuFcJkjLkALgkbjjnivzx1nUJtf1IXCQqtvKi&#10;GJGwzkY3BJSpwGwcgdByM1+0cN4lzpryPrsJiOaC01IZvLuXARUDAY83apzwPXnj+HpiiN/Oiju2&#10;2NDMVAbB5znqPUYxyMUtvDOIxFiR5WyTtIAXPUsOpX6fyp7JIf3QBYRoGLluv6ZJHTGK+tTfU6ZR&#10;vZl+we10++jupUZQ8nLRgFscgsw4GcdT9Pw9c8C+OrbwxDeWsd1cS2MjiRYXYHYTnDruzndwr8gY&#10;ANeNEymQrGoMIYZ25ygP3yM9R7Z4pFjjMZd1XAOCE/uDoMEew/8A1Cu3CY2dKXNA8zMcrhXpuE0f&#10;fumQf2nptrrdqI5451Vw0WCUdhlopO29TwRwRn0q1Zz29nOb0KytImxQBk7jjII6Ee/avjXw/wCN&#10;vGXhKW5n0i4DSuxfE4Lxhmwc+UCFOP4SeR9K9Z0/44ad9ix4h00/awowbeQDzMDBKDbgFyeF/h4+&#10;tfbYDPadTSbsz8tznhetRTcFdHulpegxGS2STqygBhv45POOceo47Cr0EI3iKEsVckjoCVx3HbNZ&#10;1tqEMNl59qgliu0XGcjaM8AEgYI5VvQg1qxuN53L5AxuDEY+9xx6jPX6V9CrWuj4h1HBtMnWPTJr&#10;MWrhZFba42g/e2/JuJ54x271hJaS2K77eYSh1ZH8zC7Qxz16fTPbjFaE6LazC5fMLIMfJ91skYxj&#10;sevsKfdLfWSG2vESePOEAUbdpOeATjPGR7H8ueSSep1rEWWxUuWeNRLODKWICnPG8DHA69uvSqNz&#10;MZLVp42CoqMGIA5AHbvnvSalc2sT77eNTuA27+Ar9N2P7xHGBgVmy/KwdhiTBY44HzH7xHXk8D0r&#10;GrKyO6k00UdUvraOI/Y3cghTC+AZABjJ9Cc9vT3rn7jWx9nBmwApEQ2Ljf8AMfmPqWB246fSreoX&#10;TeUsenyJLO6tkAghFTCtwPUHnuMZrnp0iCk87lwM4GAzA42/7XHpxXl177nuYWzVpGS80MszQ3f3&#10;v9ZbRnJ2rjBAC8kfrU9zMjRHyS6xyEkbl2kbugYc7R3x1qtMlxD5l5bMswG3Yx/hw2SpHfB79+fr&#10;VRNtzNLJOcOTg7eRuYEqVTOCQo5z16ZrzerR6sIq46WGW6tPMvtxTOOm0bS2MnH0p/k2tnCfsoA2&#10;BnPmAsQM85x9cetUrNRA7JqLfZpTHzAJC25yckFSMcDGCecnHNTx3EcUpifbHbGMeaGAEgDA4Ibq&#10;CG4bPU+1ctZ31O2FB7sXT0muZ4b2SLEboUSd1C4XPIAHRR6t+JpbZBfCV9iiOTON+eCpwBgfTr+l&#10;aAfUnIm1Kfe+9VCnhceh46MOCO9SPbi0ijkzt3tjHRTyTj0GRg/TGazjJ21O+jBPRFGSeOKVLZsr&#10;I65UAHICsBnIHqe3/wBevTPBZ0PQbNPG2pacsstvKIWRzuA3sFVgB0GHyfoea5vSPD+reItWihtU&#10;2r87uXGAipjOH7ls4Udcg54r650f4A+NLzQdN1zw3Pp8enXuovvM1zGzyRW4BeRrZMyqCw2Kjlcj&#10;LgFTy51lTi5nLmEocqhJ7nuGnfCjVjrUelQStbSiKPzHt1d4o1B+bJHQkcAE5zz14r7w8J65pMN8&#10;tu8aR5ViuUX7xXAI479zxXNeG9Nki8MRiFivmuxcgEk4baDjrgLjA6iteFV06XYIy0IbaGC+vfHX&#10;61+G8TZpJV2kzzsDQ9pFKXQ7yY6skUFiJSIrddiRRn5UHvjr1/KpWRJpoYLZwZCwVVz1Pt7U/T7B&#10;bK3ig08mXdiRs9Fz/dFdNo9r/wAIzdXMuxLuS4hCoTgCMs2cjgnOAR2r42tVc3c9eNNR1RcKNG2y&#10;dlBK4K/3iP5/0r0HSP7Yk+HEup6Xaia0spmhmSKJ3kXPR+ARjkAjII+lec6RpxuPEdt5rbwWZ2zx&#10;gBTwvufSvTbjxRr+laXcaLDFPHpt45fbCyqplQDBOMORgYYA4IwSCaxUnZ3KXZHL29jfhXjkTaJC&#10;WO49M+3b6VqWoEe2NgSFxjB4Pvz61kWGrTrbh7iKS2hjAUrIjDg9Cp53exrqsWUtmlzZrJK4Y7sj&#10;IPt7YrnduhTm47k0UcC280t82F25x2+gxXnF34eEt3HqQnaO18+MFduWCkjdsPv0P5ivWNL8J6x4&#10;lRpdOiMqxrvlG4L5a/3jkjI9u1c9M987lbtRLGpG3Z8yYHQ+/wDSuOrDm3NadZp3RznibTrQ3At0&#10;hRIWyfMDfMAvb3Bz1ro7XSbK38tYQwiAysQb5fm6knuaiksy0gmVQXJ787R269K0ozbabvtrlwm4&#10;Ahh8xOM+nY1Hs7Nmibatc4jWtNSxja48zJlP+rx+WDXI6+91qNkiW7rF5eNo2bgxzg7u+R7V6AiT&#10;zXf2xkaW2mBKls4wp2kA4wTnI4zzkGo9T0+2uLX7CX2upDLjoD35PTispXkmomsGk9Tw3SZNQ0nV&#10;hPq5aB5CEheX+PDZYLnrwcEdOlfQ+smMxLq1golg2B92Pmwe39DUBv2trBEmiimiijZGDqCXU9iS&#10;M/XH41Dok/laG8VsqCMM2FfON3+ff9amlTcfdbuVVkpO9jT0sz6osRtlO2c7fm6Z9B+FaU0t2yeQ&#10;wARTgMTkLj/PFc9pNzP9lW31A+WVkZ0CkDCnnoPf3Oa6tWeUL5GMJyCef5V0Rd0YPchutGhv7g3M&#10;AYjj5GGCSMde9V5JYrFpIZomK7eVHb6Dv+FdfeXkFzaRvbg/aMhHVVwBjnOf8K5rXibS6R9wZ5EL&#10;DqO+CPQHFZSlroVGVzOvVtZdEuNyL5jorRjGGyCM8dsj1rzzV4ks5IUhuknZgTPEucxE9PqSOcHo&#10;K6+11CyabbOzRgFl5HGRx+I9vyqH+x9Ca/a0aNUkuSSZByXwBjk9McYrGrS51obwlyvU7Lw5NZNp&#10;9pbXKAWjhVlRgCV9Rke/frW5dXlhbXAOnrtt4xt2ncS2Ohz1HtXMvDKLIxWcO+O3GAR0J7liP50/&#10;S9ZkmW7i1CJnCRr5QwAA+cnJ64xWsI20M3G6Nv7dLrzSwXMCqmMYyRzjqPSs+2nl0632eZvwmCGU&#10;ct64HpT4PI1RjLZDEhU7tp/u4zUUptdNR7q9ljwwyuWAYn0A5P44rZGTgcfeeIrsak88kaxGbgj+&#10;HCj+Ee/pXFJ488rWDHkMJFCsdowVjYt2PBGev9K+DP2yf2k7yz1e3+G/w+ZY72JornVXAIltjG3m&#10;RRRzEgBmYfvlCt8gCsAWGbH7JvijxB440i/8aeP9YuNW1G2uDapCyxwwwxhVdDGkKIJCynDSsNwI&#10;KVvQhUm+WH9dz3J5W4YZYmpon06+X9f5n6KXWrWVrZ+X8wWVdxTb/Fjr+NfNPjTxEr6vELaRy9sP&#10;mQDClj/e9cDjHTvXoGreKbGO0M0hcFSBhzyQOw6/hivEraa58Xa7Nei3Sy8+QgxjJO0HAJX7oYjl&#10;gO/vXDnMkoqnF6s58BR3m9joH8Xa4LYXNjcvatOrREIBgr3Hp1716B8JPFeoJqhtrg5iXG5mc/MC&#10;DuO3oBnH41xn/CG6zaSCzjaFo1Y4beyjafw+8fQdq9s8C+DI9J0WLXpJGkv3lYCNQvlCMNxzjdu7&#10;nPHYDjJ8OjGs6yd3pv8A1/kaV6tNU2rbnsV1fW95MJwSgdBgDHHHXNYGpl4Imv7GHdIqnJJ444yF&#10;6niuos7WS1tjdkKZc/xDIUHuM8e1E/hm3lsJtca9UOSFS38sdz13ZyB7Y/OvoXHQ8eLRwdxJBeWM&#10;FxNH5blm2q4Ayf4to9/X8OtZH+j2oa6tI0Uoc425UkH06fUd6k1bStSh1aPUJ7mS8jjYfLjIVM/c&#10;A7DPeoZSryNa2EMi79zEyLgfh+NY83dF8yWqKeryz6zNNqF9KspmZVdERY129MbRwoGOgpmk6XBb&#10;xtaacCXlbJ8w5wcdvy/CucvhrLaiJbadYGjwpif7jd+wyP8AOa6qWN7eIyzsTvAKqnGCeRk/4Vrh&#10;IczcmjKu9LXJ7i6tr3QfLlkZJ1bnK7QoXP5/5NY2p6Jr+iR2EuubbOG8UyJyGkZBjkr1UNkYzzjs&#10;Ke15bRRgX0nz+gGDnqPy9am1rUdX8VGLUdXmjk+zIUiCx+XhWbd8xzkkkda9F0m7NHmXd/Ir+dYT&#10;albrOgENsyuwb7sgwSQV5OPUdz0rB1K5g1nU2d7XAmb5U5C7QTyPQ46/jV6+1HTraaIXEL7VZd3A&#10;yfofpx7133wH+At9+0l4uvNDu5prHw/pMqf2vKgdHkhmVitpA6sjCWZcgyLkRIdzAhhXq4TAVK1R&#10;U4K7bPPx+No4ak69eVoo+l/2L/gTHrfiS5+L3iK336XpUgg0niREe9UnfchjtEnkg4TAKiQFwflX&#10;H6lT3b7AJ2ZuoUkk8Hnqc+ufUnJ61Tt4YrSyt9PtE8qG3RUSEcLGqgKoUdBwBwBUnnMqGNjgDrn6&#10;1/RWQ5NDA4dUob7v1P5T4lzmpmGKdee2yXkPQNKd0n8OakdHc9MY/n+VRBj5mM9shR+tSsFB5Ne3&#10;B6Hip2GBcnauMggfl7U2Rd8RjUHdx+BHvT18s4JcZ6c0h+ZsKwwapE82pCoyCAckcGnrKoYhV/Gg&#10;+ZGD078Hn8aT94w3jnv9Kq4nIRRhd8xxzgnFOMfdRlTTEUy4Lfw8VYidkfaFGD6n+VKxS1EOc7em&#10;R/nFPjVuq5+h/nUTzukm0429wAB+FWYoNyGRjtycjHGBQ9AcOoyaXJXgHFSHJUbcZ5Pt/SmvHEAF&#10;QgDt7UsKygkn5ieCKqKIe4I8YztwV7+vFIHSRQV/IUKFX5dvzEjGO5qQxhE28gk88VcUha21It5f&#10;CY4756mpY2CnKdfSkZPbBPT6U1ldeAM/pTUugKpYR5E5YqSev6VXZmLhfLPoDjv35qcbthwenemG&#10;aVl+RvmPf2rVabhKfNuIU3DMwGe1V5I40X5TyfWp9oCZckkd/emJHGMls4HfpTTIqFdHAjBf6Z/p&#10;UbL+8Kscjtx0q+PLyPL79T/KobmJCA5JyPStAWi0K2wEZBBwcfjVeeM4BVeAatL84BTqO39aSSaV&#10;h1yB17f5xVxWoVILoUhDE43Zx9PUUj28Tp82eP1BqwxQMPU9qlUQMpLkk5H1/wAiuqJzxdtznI12&#10;K0MfIBwePWqUkBjUk5xnO707VsvDP5u1Bgbuuc/zqKeGbYYznnA4610QdwduhzbKd5jGEHQY/nio&#10;HhwwX7wPU1osgjG3HPQj0qqSiMUYjd2J6VvFnJUd3YzZImhbzCwIPv0qpPJF2PHtnmrM0CMu9z96&#10;o5QcBUGR/wDWrSMhSjZWKDRK0gQAnkYyKRSkJIb5QPyomgaSE7GIZ+Mj0pFtx5AhuXLLgDPQ1oXT&#10;mrala7vEiheNFVwwIIPoe9cb9ju4mHkN+7/hx79vwroTYfYSXkbcg+7nk+351PHC9zFthGACSCeB&#10;70ezQvaM5K+sr0R7kADZz19e9QW8RI3yZ5PJ/kK7Wa0tHASYtuHYdPTNVDFNGxijTkEY9fTNDViZ&#10;Se5Bo1jp1ldJd3qrvznd9OQD9O1bt78R9L1C9+wwLvwcZwOCThe/PPJBrCv7C9uLU2yKpGMkk9fp&#10;71wmgWD2usBrkgmT5R+Bzgip5b2MUr7nu88Jjx/CWxwO2cg/ypFt+QjsMN0x69uaYsk16hlI3MxI&#10;J/woFvI/CdeuD0z09K6IxFOVti8kGD5YONvOOnv/AJ4rJ13w62oWj3lsWlmXbuQDqvt349K6GBLY&#10;Jww+p9fr/KtO0lMcokt24HJIGfesMdhFXpSpS2asXhsX7Ooqkd0zyjTmukRZIcIwGCR6jjofeu80&#10;y9nurNknXkk/Nx9OntXDait7pWqs12GCT73QEEE4OTweOM9RXb6aypbMztuzzj2/rX8w5zls8Fip&#10;4eXTb06H7lluMhiqMa0eprw3kQRLUA5yeRipZ7pbZsqpcHHHbHqaxCLSOZLqBj833lPQfT0q40sX&#10;miSN9xPYnPNcKkdTpO5vvZo1p58B3YGSPUf4iudvbyLaPszlI1POTx/nP51qx3Ev2R9iZYAFcd+/&#10;6VyN7qFlJZrbSLtZiCx6bcHNc9bEcquztpYVt2ZX1nV9T/tNFyY1jA+7xvU9Pwqwk8jyZ805YdCe&#10;cfSuEi1e4vNQnmvCXiGFUkc/L0OfpW5FOfME8Lfd6AHH514VTHNnqU8GoKxusZRbGCP7hz29aprc&#10;taSGJgUkXv6jtTU1G5uYwyKEPPP/ANem3V41xEsQO4Rrtzjk/wD66UanU0VLozHvbqx1HcbhCSOC&#10;TzmvA/iLFPMESw5NozM6HrnbkfjggivfNdntNPsII4VBmcksx5HA9PrXkFxYfaSZpHLyOxB5yW9y&#10;Tz04zWFeTZ20KSufGvxYOrmys9ZsHCB5GSYj7yAAFfqp5z71893WkaTf36eJorS3l1FBxcOuW2rk&#10;euCB2BFfYnxZ0SfRtSESsoTKN5R5U7SCdpx94Zrx3U/AttqHkatoxWGOT/XLGvzbs8HrjPUE46Vy&#10;0cVKnK59Fh1DkSZ4PY+ELSwY6rNCq3EjEY2jhWOfl/3jyf5V4/8AH/4cP4t+Huow+HYYRqO0PCJ9&#10;4iJVgWyUBKkIG2gDGcBvlJNfe+q+HIbjQ2SQF9oVT0BA9R7ivPn8It4isZ9LuVRiibmEnopyOnfv&#10;9e+K9GGYzWiPSw8UpKa6H4e6p4JnsdTFlMb648+H7OsgikWJkPVA8a4jUk5ByAeQOlfUHgDRJfh3&#10;4N2fZbf7ZDDuMgXKs+Oreu0cYPHHFfYfhnQLy3+1WzI8MbuzIjc5TPTJJ4zz7ZwK5XWIbLRtRltI&#10;4isqKpuFwQpjcHpkYII644Pqccby4jrNK7tc9yphozsmrnj/AMNLTU9X8LnTYneW6sZtkjHDEo3P&#10;mEnHr2zj3rf8Q6DrHiLVLPQ5J54ULOZDGvMZAwGbPXjPtnAFUPDkttoGpTw+H7kmK5faVj6x8hcM&#10;Vy2egyR2r6BZILmwXLeU6p8zZ3EuOOvXBNebDEutH3nr1OmcVCV0jzB7ZrDwnH4fulaONC6oyLgY&#10;Z8nkcDPGRmudFxe6fHHYpGXEhIJTDBPYhjwD2PavU9csoD4Yh075n/eGRmySFweqj+dea2tnHOht&#10;9LLSyucMeMEngbT6D1NZYm6SS7Cp0002aMnh9dOggumuhJHOh3KFwwyOm7J6eveuCfSVi1oWehwJ&#10;HnsQzIWPJLEHjjgYr11bOfTI10fV3ieYoSCpJyueM8fmK5dB/ZeoC5gdSUI24+bBPQ8ccd81UIe8&#10;ug+RuLOCvkk05pxLLsSJNzKRtByOC2eR7VxY8Jv8QdfsbW8XyrdsGZZWKlVH3wAvzfMPoQcGvVPF&#10;esQX7/btTRfMJCySbQqlAcKGA4A9MDArgf7S0fTplvBIrpIEG5CzKTuyoUjqSevr0PFdyqRi7N6C&#10;hSlbRalXU/h5ocWtzX1vbJpttYRvbKUXcphlKmVQTjdu2IFbJwMjGeaqv4F0q6s57O6ihnhu1YTo&#10;V8vzFIAYsRjLYA+bPAH0r2OSym8RaPNaHIWbAbPB2Eg8c8fhVC60H+ypIkvlX7PkBlZuNpwMH0+n&#10;etK2NVNbaGOul3qeJ+GvgF4JutJSx8V2CatG0guInuy0pYhjsODtHyjCrt4IGSCaybr4feFTrH9n&#10;rZIJIX81RcJkM5P3gy8YI9c19Y6vZy2ZWVJHuoJWbYGAUxqRwvH8I7HjHA96wvDtnNpbMdTKNGwP&#10;lqckj6nFUsbN2ihzlKXvNnzna+A/FLa7f6zrtul/anyksVi2u6fKd8rBgPmySoHTHNdQnw8EFrLF&#10;fEGOZSGRmz8r8nJGMY6YGPrXu1jYam921usuxJANrYOSDzz6HtUHiDwjqUEIt7QiWMBiQvDnPXPb&#10;n6/lWn1x8tx0nqlt/wAA8D8G6Npun36+HYraNoDMmRj5tucAsTk4GB3GV45rrdZ8Ivpfj0a3o0Hk&#10;zTus0exAIi7KQzJgDDEDncTj9K75fhp52o2N+sggeAGObHKSIw43AEHMZ+6fqPcayPqCXb20ziSC&#10;0YiNAAMc8kMeWzjv07VwzxLjHzvod3MnLmT6anKHT21e/N34htTDeKVIlRjgqhwAcYH1GOBxmvVv&#10;Dl5PHbtBDF5mCUGB6nt3xVQ2/wBqtFvwMwHBXHfPt6VJaXF3p92kmnuFGcMT2HXcOOoPSvJxlacp&#10;XkaKKasj0q1s5LKQx36eUzkEjuKzdLgv7fUpbW+C+WrnY46lOoOffOCO3rVhNQu7mEW9+PNcgMGG&#10;Mn1JxWxbDaQZQWU4xkVwzjtYhT01OhtbGXUBuiBRME5PXjsPxqSxttSivi9zJHMn8JAII9iDwSfU&#10;UzTLhGv3tixkLHdGDxhVGCD/ADrTf946yqc89PXHbjt3p8qk7nNzvVA8S3dyzL1HJxx09Overcer&#10;i2tgLAEPH0BPH/1/xqtERuklkYBznoBkAdKrxh57V2ePMg4UdMgep96lOz0MlSvudik0hgXU5t0p&#10;IGSORx1FZUV8dQeV4I8KCAD0B3c4xTobya008WySKI+6n19Bz0rNs5Nsc7O6wSPyCTjtgY/z1rrc&#10;uhlybl6/nn8tIp1AQDYSOmPevOtS8OG+1UXsW0qwBYt0yDz+YrvPtSRQKkjB2IIyOnH/ANeuaiiv&#10;Csjyt8mc9eOT2HessRBNK6NItxQtyZZp13kBpCAOMgDHX24qtIsy6kt0zfKCAT0GR04p6DG26HzL&#10;2/EYqmQ6oUcEqMAbj/nmuiK0Q7aWNFry8t5fKGyNXkDSO2chc8gdq/Sv4N2bQfCHQI5QWcxzKx/v&#10;bJ3TcAOg/wAK/MG/nkS03suUH97j86/WL4U6G+gfDLRIbmMlpbczMxJOXlkLybQT8oLfwjgduDz+&#10;p+G1O+JcvI/G/FOovq0Y+Z1yRiHEeCAB+Bz6/wCf/rnlRwuGXJAydpPerhQSSBmJx146U4wGV8we&#10;nJNftk02j8Ji7bEW9yy7Rkn88U9kkbGMYyBk06GTbmN8bhkEj/Gn7S2MkkA8ZrWMDGTTQ1JNrtnn&#10;0J6fWpo5AhKqNxPJ/pTdgLAgZC1NCEZhtG327VTixRkT7XDDf37Y4rTj5bBGBjOff0qpCEfIzkZ5&#10;PbPpWlFGgT1rSECXO7EMe8K+cg9vX0oUEsIM8Y6U8GSFuF4bGPqP5Yq3GgUGQ8c8kUVbEqepVMUs&#10;H7yQ7h+WK1rK3eFTcScZztXp175qKOWJlH7veCccg4P1HpWnDH5rhnHCZ6evoPpTSDmW5MIXlYns&#10;OM+n59KswxESYfCheB7/AP1qWG1DnlsZ9atRRRtIDJwPbjpSsYk8EcksfljPy8g0+FPmJk6Y6jsa&#10;klY/dibavT1705kCMp9FwCfX/wCtULc1lsSMwQZ6gcZq0C3KZJFVwGdx2HepCVLhmyBjt3q1Ywim&#10;TgnIYdKYX+bD8k96cmWGSPoOxzTiruduQO3PT8qB2dxrFQPkHPv/AIU071ZmJG09KfhUBV+uOAp7&#10;j1qN0Mg+bqRkVXKyZK4N94kjH8qcV3jIAAB7nqfYVNsWJPLc4xjkVCWBGV4X6fpQ6aLhLoSKQOM5&#10;U8496XYNpwBnrnuKiOQvXg9RTl3DJUE/zoa7ik10GtHKG3EgI3Ix+lOAGcDt1J/wqTccgNzx0+vS&#10;hdvA6Z6fWki9LjAWD5bofyqNll3YkOFHIAHHPv601HIcJjOPWns5JCjpVPyBWb1I2beElHQcHPpS&#10;lVVjvHWh1AAXrnBFNQkY3c49KgyqoaIPl2R5OTUbMyYBOT/j6U/dK4K8KD0welMt8hlkZcFhirsh&#10;X0IZgGAjdjgcn3oYrkQBguemeKmdFDbnHPYfSq0igMZFI3dh/jTlEnYqMYw2wHPqTVed2lPlpwq4&#10;q1IioxYjJxxj0NV1RZBwMrzgd6nlZLsQKZYVHcg8f1qu4BXIGQTkknrz/nNaSDjGMh6pyxhmypGF&#10;5z6jpWjQjLl3ykMwMYBywHoO1Z7pPcSBIhsTPBI5wB61rsGy3lclh/k1VRX3YLgMCRx6VfkPfQgk&#10;tcHyyWz39u4pyHYVVBy/A3f/AFqWUMsx3ndjp9PrULZXazH5s/KTx/KqTsZ8tnY0YoXi3PIwy2Pc&#10;Y+lSIocAOeRk4/8Ar8/pUTyRlNlw3A6fXPpVpFjlUPFggdz2oTbNlUI1V0CGNhxwQfSns8rnepAX&#10;OMe9DJImVHAPGR6fjTZUR8F+AO3aq9mieW44lN5LAk+nvTWIHKjAbrxzUbMyEKWPB49KidJJMMxA&#10;/GpUDGTfQ//Q/pVc3zYjIVQRkg9/binRoYplkjU7VPPH4U9Le6UbpX8z+masoMLsOfrz+Nfoulz8&#10;75yziRn2oeffqDVmOYlysxCt0I7E47UksELwpPbtuIyH9jjj9akEBkUzMd5OMg/4+tOLZndMmjGR&#10;1BIPr1xV+SMyosjMDtH3e+OOKpQlkPlMPk4Ab0zWgifMC4yF5Hv9KpgSRlW/1R2g/wAqX7LI0RQE&#10;Lz69aaoXJZRypOfXntVh5UC7ZUJbIHsPf8KyT10FIoRpIZDC5yOgPpjpS8GM27qTMCMMcdDn+VXX&#10;jQS4ViXHU1VkiYt57ONvt1Bzzn1p2bQOQRwMJFErbQOfqegqVoY8mMKNpPqODUZT96q53Fu/bPv6&#10;VL5kdspWVVRSOTjP1z/nikkDuyKUtFOomQbnGcbuw4zkA1P+63ALn5hwc9D/AIU5XS4QSQ4wO49T&#10;U/lQyAEcH9abQ7kEsMFwscefLcZBYe54qKbSpVVY0k5BxuK849DjtVto0WRQnzcZ59ajkt5pcvHI&#10;yuuON3GM/Ss7A22Yt3G+3/SuqnnjqPXNU5DbISVYlDyD/SuinkedjHMCGAyOMHBrHks5oQ8iHhuw&#10;AyPateRFKVjLlCKxhkU5IX5h0Gev+BqiyOo8syDnn5R1PuK1pLdpID0HynIP19az/Kd1aNjg4wBj&#10;kGmmDZj3bboC5yzRjaexNVLS4McxMTYccEZzW1c26twMnaOcHnFZk9puAaPbHsHUDnH1pNajjK2h&#10;eTxBqPl/Z2jXk5Vhng+hq5oHj21uYDBrcflSqdpZAcH8Oq8evfvWBuaMFlTpxzVaWN5385grSYAL&#10;AAbgPelJDlBbHrp1DQlTzpmOTjDKpP4ZrB1G+t5ws0KkcHgcgj1rhrb7dAnyMQrZyp9PpSSi5WL9&#10;1IY+QAQf0ovoZuNi1ezuymSI74yfmx9azZIrWZDGihc5Ge/TvUjzQxECUdM8+tQSXmZXmkbCgdPT&#10;HvTi1czlF7HZeE/FGoaPdixu5gYVCqY25OAcjaf/AK9ek3D2+vYu7bIC8hSOnrx6V4PYQ/a4XEeG&#10;Xgljyc9ufeu/8H6jdacW02c/JIcqxx36jJrdWZlUj1OvfS4Lj96wEbqOccZOep96lFqQCu7eTzk+&#10;n+fzrRgZLx284gSKPl7ZFQCEqhQttcevQitIs5231KAiUEsM56nFSi2gmJL4yOmf6elTnPBOQD/P&#10;60yRQkoWReScbscVo7sycnuSxBgm3JIGeT1qQo4bJYcjg+x+nFRxoxYZXco596uqkeN4Tj0/z6Vq&#10;oWMXLsUD5e4tnOD17VVurZt3m8OhHBHY1quoUb0ADE9hwfrVKaHo0ZZGPXH3c9q2S6Ga3MGRHVt6&#10;OODjLfdOfX0P0rzj4teHo9b+H16sN9/Z32DGoZ8oTCRoAV24JBHDsRtOM4z8oNerSmPcDIo3j7w2&#10;8H8+PerUNlp2pWkmn6nGssE6tG6MOCjDDKRkHBXIIzyOK5MfhVWoypS2asduBxTo1oVFummfm3pb&#10;ILaLUkD7ZlBK7s4yBgY6D/GuvvWs9SjRoBh2GGOMMOOKqa/pGm+DvGet+FtPxDa2l7LHbQl2bZA2&#10;DEgLfNhUIxkn60x4gNo5DZGGBxjnt71/DnEGX/VsVOk907H9u5XjVXw0Ksdmk/vO8sNBkg0ry7jL&#10;OqBlY5PB6n3FSGKe3tIVSMiSU4PJHBHPP0/SrH9p3sWl/YlYbAMIx6sg6jNb9vqVtrVgkw+Q24Cl&#10;c8jt+VeJOCPapNPcxNQtJre2VJMBvvY+g6143rUkWpQy3sRZZVQ4V89V/nXp89415cPuk4iyFH+w&#10;Djp715Q7jzZZCNpcng/Xr2rB6HoUrbo8P1HWk0l91uodnPzE5PGece/NM8RwWOo2ouLEBZ7cNIVz&#10;jcuOh969DfRrKe5NsYhtPOepz3xXF6vpcOjas9vZeYd+JWVzkKTzlSfbqOg9K5px77HrUqqb93c4&#10;+ynlktFtbk784K9ic8j2I9vzqhc3Mml6rHd26vFcIpysmD8r4wNv4fga6Z7q1sdVE1yRlcHd7kdM&#10;fTnipZ7Cy1XVXuo7dWZIlxvzwc/M3bk571lKKeiep0Ret2isZYbspdwsUYnJjPOCO+ax9Q0qeSKb&#10;Vrpk8sD5F2kEE9P8+tXrRr+3xbXIUbxjOM9OuD/k1TuLSeVns4xs+YEEt1Ye3OeK1UbxNac0jk/F&#10;VnZ+LbNG1FklnCbN20A8DGfr/wDqPFfKt3AmlatNaTWzDe5XLr1xxkZzlffivr7VbKz01Scf6QVH&#10;GcZznAxXnvizRjqltYNPsULuIYck9AQCOc+xyK8zMMJ7T3o/Ej0cNiEly9Dw5PDl9e6jYW1rIlpb&#10;Sy+XNK2BtXBweeMZxnPGMmvdr3wh4e0i2EemXKLAqhmNuA6sOu0s3zNuPfoe1Y99oUE2mrGv74Jn&#10;5AwU7cEAEjoM1ja3rf8AZYtLHWXjiSQqqyfwfKPkRn6ZI6A4z069ay2gqDlzLcmbdRpRZ5Zq8qjW&#10;J7VztL73U9VCFiBj2HfHevCNetbLw/PNLOxiaJmLAZPJ7KerHPIJ5zX0tq11YPGLnT3Wc8sMDkKe&#10;wz0zXyd4z1fULm3utUihE0yJIfLC5QhFJIPckA59TjFPRVVc6Y0+bQ+V/i3HoM+gahoN15ub2RCF&#10;RWCsd3mNliSMcZYjGCMc1+d+s6XfaR4mvtOvyjSny5/JhACLFKN0RPP3nXLE/pX6QNpra74NmWyY&#10;XTeWvlSN90soGct2zk4I47GvjTxl4B01P+J1NbS23moElkZWGZkyyoh7kx5baM9OOOv6nwvmEYLk&#10;b1PocHRWsb6o8seMCQQtwMKCM5OHyQF/XgcUx0miUTT4ddokTHIGOAc/z+n4VpQaHNqzk2b/AOkR&#10;xN5RZRuA24YL/eJ7A9zxUWq6fa6JdrGblSXw4V8Iy78/Ky/3sjIxxj8a/R6VVSVxVqTi9CtHIzyJ&#10;Fa/fb7vOc7vYDuTTrbabYmBiqjO0HqjY/jB5HPY+/FPKtHIA+6F8jZIv8ePvKGX7pHHPp0qzbJBJ&#10;fCLd56Aqd+0Bvmzh2Y/M7qcncev41cZXE30Y+JpWmjIxnBUtk7sqOox6HpUNxbRzmG7LFZULKAQW&#10;3nOVwo4QnHUnGKlYymNbaeNVRE2Fj8oY7s5yOcn+f4U5xJBIlraouSwYLzuPPIJPHOOB9a6IysYV&#10;KClCzPXPhb8SF0S4k0/xldyy2JYMBMZJGUysoBHGOAMHbjr7Zr6y1B/ssyQNhokUtC4YE/N255x6&#10;dK/Om/E72qLauyzR3EU8fl8lo1PzbQDjdngg8Y/X9DrS21Kbw3Y39/JuZoP3csnc7d2X4AbH3Vz6&#10;d+tfa5BjZVFyPofjvGuTRw8lWj1Lcl1CLb7KFKNKEAbeDyOCCvbpjB+tUEe51eIXCQF/mCOE6DGd&#10;p/2QAPy59weHLK5l0x2vSJriVhI8qrhXAHKj0x0GKLkQXRdL/P2cP+6WNvLTLAhPuEk4A4B4FfUc&#10;vc+GpV09Dita1mSDUk0XUoAyNtVsEnEm4jH0AGV9TxWfdXlrbtJcyRYjKgO8YJZhz/CDk5z1qXxO&#10;lvbr58O6W9jJaLccnLnDMVJxwOcfjXJ6nfAWTiJH80FQdv8ACAeuPT1FeJi6rPpsBBNJGdcXumXl&#10;6/n/AGm3eP543SPgtjAzj7yHHOP/ANVq4vrPULoPayeYrgAsikB9w6EkDGOuR71m3L2d9su1Bke3&#10;G9Hyeq5HcgevWi8la6uJHvIz5dwsasmBt27dpPHcgc4ryXWurH01Chd6iypEJzAFRWABBB7gYB2e&#10;mO2ef551s0CpPJ5O+8hilPmMoB3oAFTdnABzwMZxV52dV2RcqgChj2QcKcnnIHT+tNkEkSEyvGFk&#10;L567s8NyO4AHWuad7XO6l7uqIvIkKSXN8oGUVnJILGRjt2tnGCeMH8KaZ9M02NjPAXkZgAFHIQD5&#10;geP4Tiqi2r3souNRuGCq8hCAkoysMJuzjGM5A9RV8oko8y4jbzIySrMMPt9ODjB498+lefJtas9C&#10;nd3sUobm8lukKsyGEsQhPTcMEDPLZHAIyAfeteXzreIea5leJcNkFlLHp8o9O+MdKzhC8twtvIFS&#10;ORo2eUOQVUHO5CP4/wDCop7yOTUUfaIrAyCIu5IABf8AiIO7k9e4zmlOa3PUwuGd7H0X4T1K5TT7&#10;axsIxbyXS+WsTsGUSSJgSEn7rA5P91a+pfgr4J8byIuj+G4LiG1aU+c0itEiSFeZt5GJSSAoUEgj&#10;kY615H4O8OaZ428c6PD4de2tjpMjMs6nfHKVTPkZBIICjO49DgE5NfozY+PbnS47a0ksTcxMBbuV&#10;baUYLtSQqcZTj5jnODkZr5TifiCNJezjLU8vG3VoKOr11PUPC1tfab5VteyhlaUbozyVHAI3A4/z&#10;zXqV/FDoGpiS7jSV23bUcFlZSB3GBuHXjtXnPhzV9JleCG7tDOjvk4+XGegYnoQPQ/nXsV7ewPp8&#10;ej6hI726yDaT823tnI6DH6V+PY+v7ZudzClTULGn4XtbTX76K2jRYHaTI2HOSRkZB5q34ssoPD2o&#10;xrLISJlGCAcZHYn1xyK4vUdKDs8uj3YiRAdhVjE747KfY+nWn32v61rGh21xdWsbxIRl1YgsVG3J&#10;Qjj8OB1ry3Ut7r3Oi3M009Dp4rCaZ4b+zLIR8wb0PYcfpW6uqXtzdmNCZZAoIhGN2O5/rXJ6b4kt&#10;dHsQA5jjbK7eSctz75Hv2rqtIksXlTUrH52IOXAJJU9j7Z5zRpsaNWep3E15fvaxR3DKS4BKk52n&#10;H9P8cVHpt1NHbzQQSozw4K7eMf5+lZUuomzh+ZMK5wy4z9TWxaWHhK9tJNU0oyRqSS3zk4Kn5hg+&#10;/pxWVRp6IylZbmXo+oXlvq6I3mxmXKOSxVXVuoOOD+Na+r6VqSTLcaQmbdc70I4A7Hn6Yx61iy3t&#10;lNerZBxHLxtQnkg9wPQ+terXAZtOj+zsoLKMg+h+nauWVJ7FyltZHnVrbC8mLRNtHVh1OKhluoVf&#10;7TdQmWKIjDkdFB5wK6aTQtOt7iBoVZATj5SQpJGPm9vrWs+nx+ejrIMxE/KDuUkjkN1B47Vn7Ns1&#10;0uYt1CdX06FrJglqCfJJBChic5x155Pua8q8a6PLo6Wtzdyq6sWAVQcMQcbs+2e9eyiCGwZtLV44&#10;4MZCDJK59AOAPal1m1j1TTBZXRjmjADDOMHHQVNWleJVGbUvI8JtAZ9trav5hCk7CwHT07VuwGdL&#10;NhdQ/uIztPrxzn8K5nRYNC8EajJceIbdrV7uIqH+ZxuVtw7nGScZAyeM8Cr+jamdYvnn83KAEOg5&#10;CjpkY4z6nvXLSn0e/Y6qkd5LY0rOG0MwmuCWRCOnT17V2zaraeQvlL5m/wDuYx074ritQvIbaGfQ&#10;7SNGX5cy5yy45IX8ODWl4XmtJI5bY4EqnnBGSD0+taJ8r5Tn5brmOitLyeKOS7iICj5T07Gqerfa&#10;rxj5h80v93AwBgc4HatO3tLURyImMAbgRzz34otbd1uf9KwCnI/Lg/TtVNFRdtjH/wCEYtVgja7R&#10;vOQ5jbOQD1yQOp/rWxeabbRLDI3+vHzOoBICn+tb6SKyL5g2qeQT0/OlmMVmkepO52zt5aFTkhh3&#10;wO2KHYam3uZVsYo7ORk8xA5G+NgQOv8AnIrnZtR0zTE+2TbpLVZAHROSxJ6Hp9OSK71J79Ha1kXK&#10;TnBduSSepA7/AFrw/wAbT3mnXdzp0QwsJZE2D5WPHzH1Pt2pVanJG5dJc0rFfxvr1vq1+kmmM1pE&#10;wHlwDCP8vUnae/vxWNPN59/bzXb7Ccb5G+9jHQntiuDvr82cQu7gPIwOECgF2J+pGPcmsiHxVfyx&#10;SeZCWUnaMclfwOM/pWFHER57yPR+rvlsj41/bQ0P4fDx46abp1xB4izb3ctwsirDc28luzI5X7xf&#10;cuwDjgEnPArw79mLX30j4h21l4iuIo7G7kJmj8sbBcldkDxsScMrnBZeDnpnprfFe78QWnxP1nVP&#10;FF19uvZJY4o51CrGqeWvlKFwMFVGPlG3qepNea/ZbGKVTeXMkRjImPko6OgQF22yKMqxA7EEHlTn&#10;BrrpY203NK2v6n11DD/7KsNJ3ut9/u/Q/VbWfCltqEwXzF3Y4Q7tuc8HIP5CvQ/BXw300BryGVkc&#10;HYyrnaMcknP8Rrg/hfpWv6b4L0tfG+onV5ZbW1ureUrtdIp4hIsEjYHmmLcFMpwWbPAA5+p/CVky&#10;eGU1BD5iSM7blwSOcYYDoRjp9KzxVOEq3O4nxc68qceRSuMufDemyWyzQRhVjBIUHlsfXv71t2mp&#10;6ZY6aIoFC3Dtn5uirj09f61tNfKI4rJwGSRAc+mex9/WsO21PS9Nun0uWNXYjaARkA+hPqR0pcii&#10;7o82TctzqnnvDpflSshiADYznd9f8968x8QeOtEezht47yMSq5LLuAAKH7pJwTnpxTr+61GFZba3&#10;BjRgxwvTDZ6ev9K+X/Fvha6n1XFja7fOwGnk+YIOh55OQOQCKxxtecYXgrnVhsOpP3mfQus6vo2s&#10;yWmrWrSIscbKV6qWYg54yD049qk/tq1gt2a6LGeMEqijn8ea8yvLJ7fw9B4f0FmiihVE3D7zlepJ&#10;9WPJxVE28Gm2cTW7lGH3hkls4wQWJ4ppTTvboSqcdjW1fWrc373MiOd2dqgdff6k10ULC+tTJFIW&#10;MYzsHDDjP/6q42CXdcBpFXCgferUktdRuod+nuqI3EuCBx+PYCu3Dxsm9zlrJPQrRanHqE6zXGWO&#10;flYdSff6V0riGyshc3fzeZygzg/T0/z9KoyWtjY2OyIFyvR8YbPbHauj+FnhHX/iN4vi8MeHrZb6&#10;WEie4D5aKGP+F5yMYXdwq5BlYGNfm6e5gMHOpNQSu3seTjsXTpU5VZuyRT+GdvqPxk+Kg+GHgLTv&#10;7RvrO1N/eMTtt7aDcY1aRyCMvJ8igZJb0UMR+3Pwo8HWngjwJaeH7Swj02RytzdxRt5m65MaxtIZ&#10;Odx2qBn0985Phx8OfC/wx0yTSvC6RGSd/Pu7tIkjknl5wWZeWRMskCscxxYTnGa9GWcuwkRuM9a/&#10;eOFuGfqUOeq7zf4eR/MfGfF0swqctLSmvx8xY1m3fO2evQfhTyOCw5+tKv7whGbA9alK70K+nP1y&#10;a+ytofFx10REoZ1LNwecdqnUP0wT7e9Eauo2Bcn1479qleHPORzUqI3Ehfyto3ruH061I0Kyxhgv&#10;QAioywWTBbeep/8A105plcEoecgY9KoSh1EjtyG5cA46UfIpO49ODSlXkcg8Y7U9U8gfP8xJ607E&#10;kWyNmwBgdPpVkwsVEi9uo60wxrjL4HNIq7hvRsj06HFAgyvD7RkfpRGGb5ATj0FMZQcZOC3pUoUb&#10;MoBx6nPNO2oNh8sYJIyf6VJFhvm5wf8AOKcvCHjnp7Usc5Ckbee59fSrULidkBlgGcjjp2JzTMFV&#10;GOF/UfhSgkHdgZA9PzxUiySsuGzz/KhJoOZMYVJJL/eFRqjgkZwDnipAQG5b/wCvSyJAoUS9Dzju&#10;PQ+tOUVfQSdyPcF5Ybuo4qvywLJ34H/16tkKOU6en/1utQLJIDgfdJ7Voospx6kO8vgspU0wwwys&#10;Fk6jv6D6VYZwxKqMjmoZFQoD+fvV2sZyXUfKsIj2RHAzjIppCrhT68f/AF6fGsYG1OuelV5HxIFU&#10;4PXIqkik9NRoKckDvnJ7n/GoZCq/vD9B+NOU7nz27H3qMFCxRufftmumKS1M5SuMzuG4cD+f0oyC&#10;25eD/wDW605SD82Py9qRmON9WmupjJLcruJAWfjnoD6VUkJRhvP3unrxVobgxDHAzkn60sqxcqBu&#10;yMA9Me9bwZLVjnWiiDEk53c+uM/z5qncNbcK55Hb0/OtuSFEJwM+1U2tLeTcZE69Of61sc843ZzE&#10;1ysDEbcgE/l/WpzHPIgKqRuHGRWlLpsIw24ZXkZ/lT42Jiw+cqSPbPrWqRElc5l7eWFz5hIPXin7&#10;U6kZHfPFatxHHMBkfNnim+SBwxycgY/lW+mzFGojHyvHmAMOc9+Kz1SSb5iMKOMKMYrpDCTISq/K&#10;eoGOahiKQnAOO2DTsTKVjEltyikjG7HX0FY+0RZKjc3p712UywP98Edx9K56WFPMZWU447VYc1tD&#10;Ol1O4jgZFGC3Tj7vvzXlenNcLqg1G8YygseSeuT1yPXtXsBQ4BOGHqa8s8TW80Gotd6ccqWLsMcA&#10;+3t61LXYalfU+g9Hktf7EEgBUZxjHY9uKURr5mG55PSsfwvc3V3oiSbR5a8dP4h1/KtpAwyuOhxx&#10;2NXqYSptssQ2UJABB9MZ64q7FF5WCoAUehpYNzBRnJPGD/OpzuYbY+g4+p7/AFrWLdjLlMjxFo76&#10;3ZZkkKyQ5eLHQHqOO47EcZzXG6M4itNqFn3ZLZOcE9QPoRXqVskSbjN36dxwefzrz/xXY3GlXQv4&#10;RugkUZPQKwOOfr61+ZeIvDrxNFYqmvehv5r/AIB93wPnKo1nh6m0tvJ/8EspJGzeXOCPf0q7IIbS&#10;M9W7Ak8/WuStdTurl0SUghcDj0HStkbnjMrkjbwc1+Dzny6M/X3FXCXVrq2hYWZIZuBnkD3ArhNT&#10;82a3UTOSQcnnr+NdZIyPlT83oPT3zVEW+cB8FWJGT1HuK8zFtz6noUIpLQwLIxDNomRk8EDPJrds&#10;rcWDbOJA57dap2emJb3zSlvlUED8e/4V0026eLNgoRsABh6D26VwJWOyOupVlZhHlsgr04qlKskL&#10;gRLyACD1496y7q5vlkZkYrsOST3/AMakt/Et3bEzyIryc5yOMHtSuzbkItQTzYpLiX5lKkY6kcHp&#10;n3rh9PVbq2yw+Zf73XNaMupS3oa5JZQ5JIXCg57YHSodUmtdMS0Zl2rdEqrdtwXd+tNO6OmnFGD4&#10;m0DT/EWhiLWx5KxuW3lc44IO09ia+erbwpo2hySWdpM7wIcxgjqc5+bnvX0jqSyarYGCDeGHGD1x&#10;3615O2m2un+bEYSpyQXbkE/U5xzXLVpX1R3UotKyZ5Xr1qZyLezOc7TtPK575NcbdaJf6Hbtrt1O&#10;g3rjEYwV9m65P04xXr4NkVZo0SRm7nvzXMa3pc1xbi9hHEXRewGRkf4cURj1PTw82j58S2Z9Q82Y&#10;mJ5m3bjgA59vrXD+ItMfxPPdalbyKr2bBCp7bBgY7YYjjqM+lfRFx9ihZZL+LdjjawGfUgDoc5rx&#10;3xRbaOb6S/8ADkc0MEvHkzN/q+xIA7exzSqUkke7ha13seV+FNOnstCGmW1pb2Uplae4aCMKzySE&#10;sxdl+8xJ+Y10trYwXRdLlRtwCzDgAYPP4n0rW03TDaQTSDIlQK+Sc7g3QAVz17dXkdzLA+FXGAB3&#10;BHf1rSiuWKOuS5m2UfDiRajqMtmZAU8tnXf3KnGAelM1HQtMg1ArEPL2YOF/vdjn68j/APVWTc61&#10;oUSiK5kKLFgSEcgEewyR/SunnidIYY7UhlkAfcTuBVhkc98jkUU6qkuR62NVBxd9rmYtlEs/9ozN&#10;5jDA2PyM9uO/0rj/ABFPZNqlzc3QitFl2E4AjA2oFzx/XmvQbSydn+0mf5jnCBeMepPr6V5v488K&#10;tqT3WsvLmVV/1SgFmbqGUngbf19OKdWTUbpam1Pl5tWeaanptrrumuLCZzK5IH3sMM/d2kYAIAyO&#10;pqbwz4MtYIE+0qr3UBDNnLKWPPyj0A49fpVbQUN1eW9jHJtcktKD97YD8xUcA4P4V9N6R4btbW8j&#10;1Vwz24UgxknduGNr7vQHqO/4VOHSqLntqb4qooLlPNrCy1O9vhZaQgKldzM3GEXHT88Ad69Dh0G2&#10;ksxJdRlpEwSP7vsfWuiXTAm++syscMeWXnBJPUjt+Fc+1ub6+S1usnLZ6lQPyP8AOt3ZfFqeLObk&#10;/IwvEEEIthJIwBY5AAx/n2rgY/FH9l6jHauqyuDgkDAA68t3z6CvWde0G1ms3LSO6RuWU4AIA6jj&#10;Oc8181TWupXepT6v5QeODAhRjt3ZP3mzjBHPHYd6ylieV+ZtQgqiseu6TrNubibUblQkZOyUgHIL&#10;cgr/AHj2OP6V0FiJLnUFnmYNZ7ScEHgcYA9Sa8auI9a0qO01e/xDp87pICcktGc7SoXIBYZIJOcV&#10;79Fp1vJp0Mlu3lqyqwRewAzjmt4YhSXmi5UVHRM5C4h1q7vUuAvkJG5U7SGDgHqem3K8c0t1pLRa&#10;m73K5jdMoO27p19K7yBoZYDblSjKMjP3j75rLurxUYwzFSwwVUen49KHQXLdsqnN7WOcKTtENPtm&#10;VVGAAeAMkfmMV0cWk/2RdW08ZIaMg9c/OD3/AN7/AOtXDzWPmiS4cGSTdwehPJGQe1d9G811awXc&#10;hz8uM98j+Z9axjCN9TplK2hFZ+KrLxHeandWkZD2k7QSMVwGcfexwPlBq0NWCt8p7DGOnbg59KrX&#10;mpXenx77rIjcMA3U59qas7WYS1uIdpjbeWB+Y57EdK8vEt3smLTotDrryCa1EBZwA5LNjjoMgDvU&#10;9tc3Ets8Sk46Bz2H/wBastY/OYMjB+4DHHA7c9B7U+GeSazZFjLFJNp5Ayc+h9KwlGzuhJ9GdGLe&#10;XULqIQEBhztwfn2juewOOTXZta3TSyJcr5TKobahB5Izj24/GuAhiu7dmvI5NkiqenTHofYfrXVa&#10;LcTPYm4eQIs6YOzjBGemOnp7VpQd5bGdePulH+xpbmCK9x5RR8Bycg8crn+ddIsuj3OnvHqCqJNx&#10;Tcq5G0AEMPp0rmbi+nhU2zSAwkbiBg8+nFUn17TVkNqhDSIob7uBjsB3z7V2wa6nNKMmT6xdQQXE&#10;VkSTAoOGHU+pPr9Kz3B+xFdNYy7iQM9MHGevOKp6hOlrEl5djfJOxVABwDj9P61w/h3XNTGphCqz&#10;W0ZJwCdxJBG0442r97I5zgdKwqO8uV9QtpoejvbXC2/lQ4Yx85B4zjj9az3muWxDOygswBI6j3x1&#10;HFaR1RLiQyOwhiVMuMYIPua5vULq1mu5ZkTG4jZ0bKgDH5+prqpUruxxKq9Ub6a6PDuoQQ2MIvrh&#10;HAVfl3uz8RqAcjc7YVRjvX7YtpVpo2mWulwL8trGkZTcWVHCguvOeQ5bI7dBwAK/G/4N3en6l8f/&#10;AAtd6zbxTwSahCFi2K+JI2V4nUNxlCuQeoIyOQK/au/iiV2ZHMxclt/ODu5yPX+frX7h4Y4RONSf&#10;yPwfxWxXLOnTfqcc0blcDIHPSoREwJSMcnk4/rW+kbO3zjI7YPpV9beMk8A57Djmv1SUOh+Qc3U4&#10;8Qb2zjjOOO9atvaRzMRnAAyf5Y5rV8kFjGo+TIJxUHllpFaHkAVsohfqZ7WaqxSJvu9PfNPSzuCS&#10;NoB4+Y1qGJFUtIp5xjHOKu+Q/SRdpP6+9So9yfaIwlt5IZQY+HPLemf89a1oYdlwswIB6Ee/fFTS&#10;pOCGA/d8nPWo0j85tzlmDH5exFO2ugrpOxJsbBRhnPr7/wBatwRMm4v2wBQ6kA7Rz0z7+tTxjcOc&#10;g4/zxzUtE8rTuiZUcLx8o9Mdqt2y7JPmBCEcelNjidQD0HvV63jAwuP+Be1Jpg1dk8RTacnPOSPY&#10;d6lfY53MS2O3bmpEYY2LgY5PH6e9DEE7m6jnkc0i3HuydVQnblQ3f6VGg8pwqncGB6/0phSOTD9j&#10;3qygDOG7Dj6D2osS3qKsUkmAvyjqcDnmpY1mUuJW3DIKnGMDHIJHXnnOKUKPu5qfcvEe7BY8fhRa&#10;zKjLQUHGM5A6E0w71G1Oh78fpUxG3sST1pWRSdxIANa8iM5ysReWi5cfN7mmTxb490T4HUA+9W8K&#10;AEI3dgM9KiCyFSCMAenXitLpIlLQgaOYIA56gHnvT0G89cDp7U0As5UnGB37/Sp0JjX5SBg8A4/P&#10;moV7jIlZU+RxknjI/nUuSozTI0cuSCG3N1Ix/j70MhZfm454Hqe//wBaqk77mcpXHBtgLEE5zg0c&#10;vn3/AM+lAwQdvbnpSszhQ5wM9MVHL2KU9CNlO3OcFSOlN3hfnwN3YelMVCp2tkjr+NS+Uc7+OMH/&#10;APVU2uxe0W6IUZkTZ9AfwpkgKrsTr7c1NIUP3R83alkQKeTz3I9aS3saSdynICpDEdRTWbCDPH41&#10;KyMuV4J/nUEYaR8y4HQnt+VEdzOS0IpUliXcDnnnHOagUq7GUIcng8dRTmv9NgnktpJlZk5bHbvT&#10;ra5hu1MkRztPT6+h9u9dLpEqfcqedC6EJyQcf41DJuWQB+Pp1rSkiAlbaBgjOe+fpUZSOPmT5j3z&#10;WTVnoHKZpuYWfEWH9fSqsqRkMVGM9T2q9taMeWnA+nrUEsZU8jaD69+aTuF7me65GxGww69qrSQs&#10;F2MAx9RnOK0bmFZI9u4hh3FVWZgCI/n56ngCrhohrQiTaFXzRuI4waaiMAVkOSf8/wD66dt+YNv3&#10;jPQ+vtSFlRx5RKAdh/OrhHUzcb7DYpIZJvJYbuMZ64qVYQiPLExI5IPsP8/jQi+XGQiBWJznpnn9&#10;Kl2kqS5xlcdePrkVoipaKwWjO0TmQnZnj1qw/lK2wcgD/wCtTVjjCqIec5757VO277zAZPHX+VNI&#10;ILSxnvPMXEUICZbvzTZZwo/eEkjpjFPuECKqxtznlu9RzRJ5Sw9Qep71SijmnNrY/9H+m8WznOQQ&#10;T0p8kMqKiyDCdVPbnjFbK27NGX2bk557j3+malSOSJWSRQ0RxuyOCf8AGv0g/N2Y9rZySTlIzgkH&#10;jvxzVoWEiFvIZUz168/h25roEj+Vdw5Xoe/Pr9acYoiTO2AO+TxTQramOkU6OVfpxuz3+lW8K6iL&#10;PGQAc4wRTlWHlFbIAz9Ke8bKhRmDHGRgflSYm7EsNrJc577Buz70xkZ13EgsT2PXNKY2BDE54IIF&#10;WBCoACcH355rJ3CL0KskciL8qAn1HH0BqTy1yGiAGcBh65FJ5hZ2jZxC64IJGQR3x709oopG2FmY&#10;ZwexFU9tSZbkKW64KoOW4GD057U8CduZUG49R61PMoibd156ChIjuMgJXvjtz+tNDkV52iWUMqgH&#10;ADY4BHqe1S5iijDhMqOg6ke4pXjVl3OBlDjpmgmKPHz5zyMj0+lOw1ohvzKN0mTnBUn+tTmPzJN7&#10;nYxHBHQ/WmIS44JVT+f1p+0PHsY/hjGeazaHca6OV2k4IyBnvWROkgbzl4Y9Rnv29q3XiWOEyuM8&#10;ZA71nF3klIxuV+xHSm/IzMK8ilJ2sCpxz9DVRBcybI3IC+uPm+mK354wdjpzg9T9KyrlF/5ZJggB&#10;sVKiy4zVrGXNhXJ3EAcZ9/SskhirtIpUk8e9dOYwH820Q7Sc4PQE9aq3FuZg0cvB7Vp5gp6nNMiR&#10;yh4z8r4zG47+oqpIoVZDEcbeSozkfQf0reFr5bMh+c5yB/nkVmOLZJN0sY35Awc8GqaRo52MzymL&#10;K/mbiOnX9KeQxYscgE4Ln/PatGSyEqrMrY68Y6/jVSaIKP8ASH2AZPHIIqHBGXP0GxjEeJOCM4Oc&#10;5pszW0xjSQAA5DDHB9KZ8k0yhSxxwSO351NJL5DEopkB6E+vrTt3G5qxk2sN5YakDbfLBLw+OUOM&#10;4zg8Edq6xEdyB/EOeOx9qpRbLeQuzYLDoeORV8S2r25ZQGQj5v8A9VaQVzOp5Hp3hKZr7SBHITvj&#10;ba+R3XjI9PX61sSywGRrLfmRRk8cgfX+deVadfT2tuYbQtbk8hsYOMcH8qltr+eC/F0JWBPBJ7/n&#10;XVCJxTienqrn5ZenPPYY5pqxypt759eoBrItvECSo0F0ox2459un8q6NUkKDYMpx19v1rohc5XNo&#10;qGOUSDyuD1K8fzq4M/eUdT+VIqSrw/Cr+NSjkEjB6ZNW1cza6laRVztfGG4z6D0qJmRiUzjHr0q5&#10;jc2EI75FQSxo/bJ68dcUrMlozZm2RjklSeOe9NLJLwG2k9P/AK/1qXYq7o2/eof4SMZ/GqzkeYFR&#10;Dj+7nkfStpR0CE7O58s/H/wdbWniGx8X2pcS6nC0VzgfK88BVQ27oGaEgMvB+XIzya8bniBt1MLE&#10;7eGB/mO//wBavt74jeD7Lxd4JvbZ5JXvLRHuLRIWXebiNSVAVgQd65Q7cNtJA618WW9wjWaTIwlL&#10;LySO44Ix7HIPoQa/lPxf4aeGx31mG09fn1P6p8J+IFicF7Ce8NPl0NG2v0GmgSyFljGQBnn+f407&#10;T7uC/ie/tX2JFuBIPfGexrhvGFrqN7Yx2WkSeW0m1R6BehAHFfP+g+K7xde+x3YZTExj2oCMgHB3&#10;KeP61+NV5WaTP2PDUuZNrofVOnpBqijVJfNUwuSjI5UHK4O4fxA+lcjeiafUJyeA5OPfH1q3b3Nz&#10;BI7WzjYw+ZQef8iqonjF0ylSzHg/j1rm8mdFOVivCgjX7Q2RjPUcn6/zrjPFdnm+i1dWJhK4JzwG&#10;z0/KvQGRA3lE5BzjPt7VS8SRwG0S1kTLOOCPQGoqJWOujV1ujwXVLln1CCSFG2EjIYAKcZIIx+WK&#10;s3T3NzP5ysxLHAKnBVT2Hsfbmup1TTXndLXGxMAnjJAzjjtW9LY6dZRhNNiBlYKQzc4A7Aevqaik&#10;ndnZKtezOBfTtRh1aO0vBsJOcE8jOMdPUf8A16h8V6dB/ac01oXVZMkKWyoPGdoA4GeRVrxhe3t5&#10;qKahbloJo4xuERxyhwG5zzjrmvCb/wCJ3jSW+FolvE0LlwbnaxeRQeNrY2Zx7c9a6HKKdpG9OlOW&#10;qOp1oSXDK5kYMgw2cH8RWH4jvorq3tAw2CMlIiON5xlh0xwBnmnQAXNwt/GkjIow5Y/KM9Onb27d&#10;q5a7JmDRTkqVf7oPT3xWvsPd16nRSdtDJ1XVpNPiX7OwzKQMDj3B54wDXC+ILiS/Aiu13REZI7Hr&#10;/wDrrZvLC5aabUh+9jRP4j8xx2APUn+lc3rUE9joH9vyMRGfuAqTknhRke/6VwVqb1OujPVWMKYp&#10;Y2z3c8ez5AB/ETkfdYevP0rx+C3uLR5rmOzkiZpftG5Msrbyd3mHGOf4iOn0r6EsvCt/4h8PSaxf&#10;ulv5QBhibIeZ/XJ/gHXA5bp7V+f/AMZPEvjT4WfFLWPC9v4pfUU0edEC28LwWtw/lxXJiEQZ3dMS&#10;eXISwy+4LwKbw0o2qPY9HCUnWlKnB6/M9c8T/D/wR433f26ZtMkkRir2ToN+AEYCNw0fThiAPfnm&#10;sf8AaDGnXHwPHhZ0e6tba5gdUeLefkjaMnIGEJGAzZGeee1cTr3xQ1Dxz4sttalsBoiWlu1ulqji&#10;WCON5PMLGUhXkkZhnJVcKAozyT6Jqfimz13QpNKuLG6uVtRvuWjVUhI9Jmb7+MZxHz646H16GLVN&#10;vlevfuKpg60HTlU1trbsfk/4j0WbRpPttjtsmgjVCJMgluCBgd9p65rzm71G8vbow3qxJPwSQu19&#10;uMr5hPzEAHODyK/Sbx98EfCXiextZvD11bWVsrpOLY+ZI7SycSyCXJVFKdsdRgAdviP42+AdM8Fa&#10;2kmiwPc/ax5VmhYsElKFpoxK3AiQqhAkPmMGym4K1fo2R5yp+63qe/TxkKi0/r+vmeZCbZGYpWDF&#10;kwMcqXJyDt5HTPtirLXMkTqzgvEGCbs525GBzjoOuOwFD6beRyKZLb7NhC28HcsgyBuyDkDPA4z7&#10;VVkMUZR2/dnOA2dylSMgZzyQe+M+vHT66FaLdkOcOV3YqqsHlRSSgswIf5eH5xwp5J6H2zUhjMoy&#10;V+fOMA8717+59PSnCWCSRZExOMMElUhgo43ZzjB57dfwqJreOVEZCBIwIjkB+cKeNwPQY/nXSpdB&#10;cuugrr5NwpjMYUKV2xYbaSQSCwPB9cjpzXr3g34w+NtN8PHTtGxdSXUsg/0rLooGEWNFGe+SG6Pn&#10;A6DPkMclxFcTRThBMSG2JtTPGeW44GMZ6/Wr1jqN5pl0b/TBEl5FOLpNu4xecmGVTnBKkgblPWun&#10;BYiVKXNFnJmeBpYik6dSKZ+g3gvVtR1fR7uHXLZLG9tfKKxO3EjFcuF44wflGRw3BrT8QTaUbZtM&#10;s4QZgoYThQoikxlWx1cg54PBH5V8leG/jh44j1qSTxw6aqs5M/nklZEYtvYhgPmOCQFIwAOMEV9R&#10;2d4us6baXmx1t9QjWeKXBZXVwSCzY+9jr2zX3GHzJVY+6z8Zx/DDozcnoj55WxYrGu2W5mt2Yu78&#10;CQr96XB4VuPXP4VjXt/JPbstsS7I20s7EbhnJPTpz15+le9a5IbDTnSyVntpIN6lSNyqQVcMoyw5&#10;4GenfIr5m1HUIYriG3srdlhLEhckhBtwQ7DhjkZPPtWGIrRHQwzumi7pN0bjzRFCUS3RTKd2F3Nn&#10;KqPUYBLfp1rVVVuYJ3eUIiOu0EqoCj+JSO5Jxg9PfNczaamYRMtrtdVTczHJTdkABeACeenao31b&#10;UfJENm23axDuUDh8dhu/PODXjVMSk9T6bCYOT+E60PGE8/cGjUjzDuJKtnjI7j8hWaVL6g8btv8A&#10;KGFyDwWbLqSecjtWRD4guvOSG4hVo2ZAzjiQDcDkeoHoK627ltjesdHJeGZGuJB/GjufmwG7Z4A9&#10;6XtYzjoemsE4vYgggtIkdr0y+RyQxJ3lSeHPqO3SoPtMzancS3dwIxM6eTGqgthV2sPcMRkAfpVi&#10;SMpMXSQmY/OGLFtrDA43DA29h0qjJ4nt7GaOaBhJIxONq+YwyccBe5PXHI9u3NONtXsdVGlZ6lm9&#10;jk1LTkl1ErbRN8y+dhScZ9fu+oHNW7D4H/ErxzbRXmg6de6zb388KO1iqp5PnLtgeR89DjJI5ABy&#10;ACDXT+GfhH4/+Jfimz8G6TYi/wBc1cO1nbRSRq0EcaF5bqWSUrFDDAvMkjthQQPmcqp/Vr9nr4aW&#10;fgjxdovhq2F150cKHUZpLye6tldbcxzpaxywQAQiTa0bDcSuMntXj4usuVuTsRmGc08GrU3eW9v8&#10;/U1PC3wCsvhx8PNA0m2i3T6MAs4dUmea53Fri4e4+VlWViGKEYVQEXIHPuXhbw5faxN9k1Gzmdp0&#10;I3fcw5+ZQnqBxj1r6r8P6b4d8P6b5eDcuWJd5EUoVbrlWz+Z5z0rGFx4asL86lYwZCM20rkkZ6Yy&#10;cdfpx0r8ezeMp1XO+54WGzCdRXkrs+btR0zxx4akt1TT5ooUfMk0iB0OeBvbIVc9B3zXuOnXLapp&#10;smnXeRcIRh0IGVxmuv8AEHj2+1fRYtOv4U8kqFf5Dhn6B+cjJ9PxFeJzeKobXUU0awth9oUFw5x5&#10;bAHlQQeDjnGOe3NeC6apNq90z0qEpVVqrWOz1ueex0RvKwgtwDuYZbcen6/gK8GPxN1zRtV0vwve&#10;H7bpY3M0kz/v+jPgFRllzxg/w8A8Cvdr7x58OItkU0olnnYxJaJln8zH3ckcj367eormbbQNDlFz&#10;pus6ct35yj94V2+WR2GORx6dK58TGUrOm/67fM76KUU+eJ3Z8UWXiG2CNaJZLIuUTJK4xyc4GeMY&#10;rv8AwzrOiWVjNp8m9SV4VAD05HXp0rxWDTgkENrp4wluxOFHQA5A5OR7Y4rXsdYS31ZAzYfDMV/j&#10;K9MgfU81vyrdnO6atZHqV1f3OoaZu0yP7S+CWYsAMD+Hnv2rsPD1vb21qLe4nCRSqpVTjIY84Pbr&#10;+lcDpN7bT2JRMM7yMduMYz6e1dpo1ybc7yA/lgYVgPrn/CsPZ30Rz14nV2jR6fNJqEdvH5ioyb9q&#10;lirdVzjOD+Vb2n32n3Glz38LxxNFwIi/zZJ5IXvXK/b4rlQ9sGQ+p5Bz1AqnFaKLgiSNjnqAMH8M&#10;9qKkLHOp6nVwXS20YjyWeT8s1IJJH0+W2hjMgkkDMwBLFulZVuhEe6QnAHUYzirg1K5060n1C2jV&#10;xaruYOCVOOTnHtyaynR0uWqtzQt4PtKFWwpTr3P+R09qxENw+5HVUAYjA5I9OO/vWfpvjQXt+87t&#10;DG0il1WMYG1u4z+lXItUtBHJLGRyQG3DBBHt75rnTRrtuYFxPKdCnjvCkyiNydoBYYB5Gc4YV8++&#10;HNKuJNHt9Zt3eO5jwxGSD8oBOQcbvx6817p4ljurWaJ9pXz1Y8DAIzj6f5/LlLMiK53W6lW6gEdf&#10;fmuKvSUpq/Q9PDTtFpBolrZaxKl1NvE5G1gcCNcj72Op/kK9Tt/B2mWaLe2bg3G3bvxxg9R9feuX&#10;tVv5Y2bUIMiY5B6FeOPw9vzrvbRbrTdKhuL1ldJ8KoHDLnpx0bjrWkKaS1Mqk+xBZ6VbIgCXHJ+V&#10;vlzg+49KtHSA4E2pMrJETtPHIH40rtDJzasW2sAwHylvUcjv696m1FWe3DRHHzAeXjp7g1Xs9DBO&#10;z0KlysuozxzuCUAO0dAvbp2qPyY5YPII2SB8qw5IGMZx078VcvryOxCrt38AD2P9ar2vlvEZ3Oxx&#10;kbcH61z1IamikDakukRraaorOsR/dTYA3egOOmOn/wCuvG/FbzR2UlzIN++Tll5J3njFeh+JL5bz&#10;R/ISJsAjduGMD1P864a681FiuZceWxwAT37N6VFXVOJvS01seE601vDIzXoLK427WGTjr09v51xs&#10;Wu2Ki4kt0cPn5AcfMR3zz+Z617BrmnWF5eXDS/665yxcdNyDaCfw6+teHxaHdee8ELJGEOAADn3H&#10;PXtj/OPGnVnTnoe3R5ZLU+Q/F+kSX3im9fWrfy553DPK2N0j87SCeMKvCgDp1Gc1gXej7Y3l6QQJ&#10;uTy13yMwyRgdtp9cg5x0r7C8SfCm01Sz86wne7eVissLbMMMfMQeq4+vNee6L4Os9a1VNHsJvskw&#10;kaOVpUZlAU87BwenTJ2+9cdTEVoPke7/ABPYp4qDaaeiPdPh5oHjHwN4Xg8D+II7W4nhlk+ztYs0&#10;q+TJh0V3IHzLnB4wBjkgZP2J4K0q90zwxEjyALcr5kseMGKVuWBOSC3qRwa8t8P6Prlnoq3lnaOI&#10;cYiBGX8tBgHj+E44/livTdBe4udGPnja2/GxuODz9K+qhHZvtofK4ytzty8y8HEjGAtkeo6isy5s&#10;YYZv7QjRpVPDOOQp6bvXNXYUgso2LRmRn4znp/8AWpbSayltfskMe4xHcfYZ447c9K1lTucEHqZE&#10;ts8jxq8jGPrtH9eprjPGgvNQvY7exiaMqm7cUIWQAnHzdMjOMda72PXdK8tyW2lCVJAxz6DPrXOa&#10;xr0i6YJLgpywVMDp7tnj24rOVG6Ye0cZHmNreXUSvFqqESggRoBgBT0PPas2W5NjvWSMBCeTxnnn&#10;HuKi8U3+qXHia3lkUmGWIRqF4UFMklj33Z4+mKu2bLZ6isKRG5TbhmZcjJGeew9f8KVKEn7vY1c+&#10;ppaLa6TqO+OaZlfjygMAN68kfmPxrZFu0dodMtYZD/e8tdwB+o7ipDZ2Jt11iWVYIiwijtEUmRmw&#10;ORjjk9jXoHwo8AeP/iB8SZPh94d0wLHFGlzPdXExENrGScSzqo3fMMrGgyZHwMhcsPpcqyqdWSil&#10;dvsfPZnmtOhTdSpKyXc838EeDfiF8WPGVt8N/A0Kh3kuElvpgHt7QQW7TGWWLzI5ZEBCIwiO7LjA&#10;JDAfsb8D/gR4V+CHgyTw5oTSzXN7P9q1C/lEYuLq5KBN8nljaBEgEUaL8oQZxuLMem+Gnwr8EfB7&#10;w/P4a8G2zqLicz3FzdFZZ5pCAMlsDYgIJWJPlTOB6D0DfIFwpyOuR3r914Y4Wp4OPtZ6z/L0/wAz&#10;+bOMeNK2YS9lT0pr8fN/5Fiyt4IldI3ySc7T/KrXlRnCj7vXHp7VnxoruOvt65+taNuSyhW/E9iP&#10;0r7FpM+Fmrl6GNpskdFHarawyEZyBjjHtUcLYO+MYwAAOnWpj5ofeo4Hv1oI1QwKR8hb5e7VKqxh&#10;irncvXj1qDMkrfN8q5/WpPK3KcHntigpO+ou+OKQxJzjuf5UxyA3y98Z4qNxgYToOc5pQ7q22Igg&#10;8c9KEHMOEYxuB+tS89W5AxnPP6VCVdcCY5Pp2p0nmMQqjOKYPUUuCpwOp6UAqx+UEEY4/wDr07bO&#10;VAAHP4cUNtDbWOT60JEpsfLGhKHPPp6e5pqxg7gec/lSCNVPPfvTIztYjODVajRMiSRjA/H0py/K&#10;SGGR0/CmBjllzj2qxGWlBCgZU9jSYWI2d3UBl2sOlOVY8/e5pTzhcAY6H1pfLAwxHT0q4pjeg0xJ&#10;IAclm546UyZY94GSSP0/xqZ3APmRxjOMZ+nrUT/Md/cfxVo1d3M1dEQQMd68YPP4f5/CoXwrGPJz&#10;ipkmid0YkgHk/wCNKVtvv7vUdefyrVaaDUupXjhMh3Odqj06k08qoO2P86QjnefwpYX3oVYfj60N&#10;XZLlcjWN1Ziox3z7+lQvCuD2PbFWmxGOufQVWdnkGAu05ByK0jGzMZspxy5PkvxzwfWpGwFJAOB3&#10;xT1hQyEyjPHFTqqlTtOBjj/9XtW8Qi+hnAIQrEdM9O9KQMYc8dqnVf4FFRmP5sfUgCrjowcdSrK6&#10;rtDAkjj60rLJI28DAHHBp7hUOSaQOU+ZScEcD1Fakz8iqzqo57df/wBdVXUAbOpNXJdxO9hz0x61&#10;Aysy/KORxit4nLURl3Lnc7KuQO3tUSrlRK5wfQfrWs9uyrwpHt6/WqYCK2ZDz1I6nH8q2TRhJpEL&#10;xQOuQoBx1B5/HNVUgiwSnOehq+dvO77vtUWI9uISNv5cd+KrlYntcy5VlgRhj5jzyeaoDYku2Q7m&#10;65xxW/clSuDgqO46/jWeM53FScZHHfNbQWhnJ3IWVWGxydo5OKryW8MjZjXp1JrRa3bohx2x1qKb&#10;ecBh0OTjgfWqKhuYl1axSweXKCN3Axxn8R2rnr7SY/lO0Dbwcd//ANVdpLFuYPjjoPSq8kabsTYZ&#10;Tz/n0/z+FKNwclsN0e5EFq1vF8gB6Dox75rVy5wxOCew/wA81nWVm3LQriNjxnsf61qPGARG+WHP&#10;NXFmUpalu2jkZd7A5HUVcEUsQ3MeOMioY0KpsZ8ZxxnnmtBI1PG4nA7npU3ITI1Kq+W6ntjPel1C&#10;zsNYtH0u6LKj8bh1U9jjjODyR+ucUsasn3sY9+2auvFFuBUDPT1/z9K0lTjOLjLZlRk4yUonyj4n&#10;t9e8FzyCeXz44l3M/DADrngAkY5Hf1rzSb4gXmoWUkeiSv5kif64vwCPRW7+pPTrivqz4heH49Qj&#10;R5GMEe197D7zlhwPTjnn1r4Q8VfD+TwjINQ8PiW5tml3vCSWCNjrkclT6H1r+WeOMglgcW4w+F6r&#10;0P6H4SziGNwyc/iW59k6AZ9UsI7yUeXvjBBxwwPQg/5NaxtHjPD719u3r9K8v8EeJpTa2+k252pE&#10;gGzqR6/zx9K9djuDJalkG18HGfWvkXDQ+liuV2KswZosyNsiXkjvx696iiu3ay8u2GSAR7j6Vcs5&#10;rYwYmbDDg7veshXRJHeIttJ4zjOBXNUou9zspMpauIkhjFxIEGMkHrnt/wDWrjTqmn5S0e6jEjMq&#10;hGYAsXOFAyQMk9AOTV3WrB725bzGKs/3QOSwA6Af5xXyx8ZvBcWu6K8Zh+yXkW12Lj5mSPJVRz1f&#10;IAPp61y1m4rY9HDUk5WbPpCWa1SBhAyvg7RtPAPvWBq/ibUf7Fs7O3tYi0FwHmeU7iEXIxHjuc8n&#10;GOBXzD8IPiM1zpCeFZJBNJZExdPmCjIQZPoBgYJ4A+le0ST3d5FLbb8OwyRxkCuSE+ZaM7ZYbkly&#10;s9D0zxAZtUxZfMHUoqtwAAOv1Fc1quqWVleTW14m4bTnnAGePxrl0vUiu4hA7E/dUqBwR1Jqpquh&#10;tq93Jc3crghc5B449c8GtfaXVi4xOWivbTTtIN3CAyFguG7EdOe3FeXeLPF8GhaOk817Gs1y7eVE&#10;WySo+8fL+9tBPLY44zyRXWTazY2V1/Zl2m+GTKyR5wcDj86+WPEPw6t7jx2PEd9rQDxSO0VnI/Bi&#10;YEbVTbk5HUl8EjJrnrSaXuI9bL6MW/3mx6IdS1jVTDqG/gx5GEwNpHBwariwe+vop7ptxZ/mOQMY&#10;9ulX9JllcNIwLx7cICeFweAKpRm4t1cumAzcg+nr71UT109dDN121trfUnETF0GMlcbW4zjNYWtD&#10;TptP+3vGhXGWVDhhjuOc545rokkVp8tF+7ccH0PY9uK4+7uHgebTkUpuJDEYwQfQ+4o9odMU9jwC&#10;+09tPvZkkfzoJyZPMB+ZQT9xsdMDv0I+ldXpeqw6M0ZZDKhUqqLkgDHTH8q2NS077HEYvLCy4z6k&#10;A9Pp/OsG1nhhvCbkInkrvLde2enP6V5tOEYSutGeu58y1Ozt79TIVjGOC3TkfWufurJtRtZUDYPV&#10;m6gDv9K04JLEQRyqMOxPQcsD6n1qxYdDZGRY4l+Ybj/47nvXsU5KSOOUbanFaL4Q0qDVU1DTx50x&#10;wu8HPB4zzkAfSvc9PilEH2RcKyruyPukjr1rjbTVNPtb6JYFLRynDFTt/L8e1egx6aqSpfs7KOCB&#10;1Bz+P6VVNRivdOHESk37xIl7NKzpLBGCcAjAx9Rj/IrMnsoxMCq5Mn3sdVHSula1gvLlQilB6k+g&#10;7iq0mnTBzMG4UjBJyD+A5okro5VBXMhrBHjWxdmVt537+cqfTHPTvW7aeG/D0UZilt1kS5GzYV3c&#10;YIO7Oc5Bxzx2qCfULeS4jsVfMrMBjGAMjrnsf6VZvcwWgkk/eOuMMp7Hr+faoUFuNx6HG+IfDmka&#10;Zf2NtbGXyYThI0A2FVXCqw7AdRj0A6VHemGeEjG0rkDHc9s/410WmyvqV3snTOOC2MgFqmttB02E&#10;z/bA0qlwY1BIC46jPU5PrVwpW+E057LU8ynNxasskiGVgedvOfbnrUK2VpfTASy7Jt2Mkc7s/dIO&#10;Pxr1Cc2Eki2tpCkcoXlQB976nrXF+JtJnuAdb81Y2jf96SQGyAAAM9aqrG0b7msKnQr6p4dWyjWd&#10;ZfMgKjcmNrZ9cg9OeO9VbS0s4rVbYg/u8hNzFiB9etQJftciWS4uGfhQV69s8+4FbEraasEbq/mF&#10;VBOOevt70o2aujpjzWsx8NxbE7rhA2OFVx909mAHT1FeeeMfE0tlBFNpFvNcXbOys4jO1DHx8x7e&#10;gzXfFDA8c3l+aJm4bpsYfr0qjqEc8vmW7YUyjaPp+Fedi4OS0ZVGyld6nm3hjxVq/iB4onZM3AwB&#10;GMj/AGie4/xr2REhsruMXAMr4VmUH7zDrnv9a8+8H+CIfCkk9wlxiJyxRduAu45IBz0z0rsjM7M0&#10;8Y/et1OeT6VxUac1D31qa4hxc24bHYm6Oo3JUIFB+XavAGP61X3vvmgt1Mi25O4DgA//AF6wtM0P&#10;xFLulN2sSk/cKkkdxg9Dnoa3/s+qvfI8bAxyDY3YjGcEgcn/AD2rrg32sc7supkanI1xeGTSVKQb&#10;AW3fe39yPb279apwSxw20j38iI27IY9WznAOOua0720TT4DK75JJxg9fwrnHhN1B9rCkqvBGP5Cu&#10;ijSepm5pI4zxfqmuC1ES3G2CEmThQGXj5iW6n29K/PbSf2jta8N/tTp4B0gjVY5rldNbLeTbQz5D&#10;bJZAD5cmCFO1XJJBPAwP0N1yJbzS5YIR83JGD2A7/SvzI8Mfse6p4b+Pmh65oV7cWlhb6kmpXUqt&#10;9rlnWSQma1jEoKozbmPnldqozFv3gRx35VSw0KzeIvbpvuTUU5U37Ox+s1/ei7L6g6mJFZ1K5ySc&#10;4IP5U6J43RJpJAQVwqgD8OaxbyGDTwtnbKxi6IHy2PQEnk/U8+9VNTu7e2tJZ7lAjRxs5wDg7ATj&#10;gcE4wO57VvTpd0efOKWqPtf9jP4WTeKfija+OPEMMM+meGs3duJFYj7S6N5A3YCiZfndojkKoU5O&#10;7FfqvNbPcttkPA5GPevmf9kD4dyeA/g3p8utSrNqWsTS6lcFFwPKkx9iEmScstqyqcgMv3D0Br6s&#10;ldiuIgDX9FcGZFLB4OPNo5av5/8AAP5U46z+OPx8+R3jHRfL/gmHHbMTtHUkgDFWXs5CgjhAHBOe&#10;pq9hNrAAkt39D7dKuW6okZXGT0/lX1bTPjYTtuYH2RmQJH8x79MH61OkUcUawx/dxjjv79K0HiVc&#10;ug69h+tQ+SzZkYBd3vVqN9BVndFVYo874sjB7/4f5zT2wQVB7en51J5e0YiGST1PQmnLHJCDuHJH&#10;BB6fjR7MhXsQtEVVSW4bn34qeKGEoducjoOlLGjEjb65J7YxgAfjUsMbIdpACkckdPpS5DSnK25W&#10;Ee4kFcj/AD1q5EmPmPPT/P8AjVtYWYlVGzuce1LsyQSCcev8qJU3cUp3YDliE9PpUsaxjZk5H04/&#10;Gmqqkk4xxz7VPGHX7nTnilZhdaNkvKNlec+nQVLtcH98oOe3p+PvSxDygQSCzdeM/Sp0BK7emKXs&#10;ylLqxiIiEMQMD7o7Zp4Jky2zYM8ZPOKlQBFBYd+wpTG8hDbdq9feqcWkRII1jDjJx7Z6+1WAgCEg&#10;fN2yaVFCH5Dn0z7VIzKv3sc9KlQCLGCNmO0c5x09KaIjJxJwVPfpVmNwgIGM+/OO/FI8ibgE5c8E&#10;Vo6SsRUnfYVVYLlCAeRnFNZHCncw39euP8mnAFWxGeDyfqKVURsyDqOmfSqtYmMiuLbI3byD1waE&#10;hjJHmcnoSMgVadZOSp/Pmhthfy8nI9vWndCnrqimInVtufb2qZhs+Zucc06RSTlRgf596fGAvC9T&#10;wPr7VEkgiu5XyM4AI3dMdKcWAxGQepORUrqpxKoxnqKjKO+JM9e3XFU9EauyRWbJ4C5OelCM7rtH&#10;ABAx361L5YDZyckVOsSFN4/h7n+tZqN0ZpXKTgRAsQTk/U0jhlQrGO/4nFXWjYAgY3dj2/KoFV0f&#10;LHBGeB/9apS1HN6XRTUgjauOuc45rM1CSSG0nnjUlljOAOST7e9bMsRjIWIbgfzqvKilSGbAIx9f&#10;/rfhVpahY+YLnTviFqN/HFo0Z3NKBIZzzIm7nAPJOOuMHpivftF0y70uApeOHc4J2gkZxgmtzMcS&#10;7gg46HHrUW9twVTnPP8AjVUqag3yvcqtVlNJPoRSrKW3gBV9v/rVVYQKd3Pp/wDWrQLkZI45+YVU&#10;ZdxDRjaPpzSmu5nKLQ0BZPm6VDMY2xHnIHIqfaclj90YJ4znn2pJUdj0/OimrjitDKuI+FKjGev/&#10;AOqq1xErptX9e9acx8vMZ5bvnsKpkgtwvPrVuLQlG5SVF2bByfbtT5GkUYQZB59f061fERRfLY5J&#10;9Km+zupwo+T19fxqrsOWxnxI7cSsDjsPT8KtNbsx3joeSPSiOHyiZOMkYwR2/Cp/s+MbCcY6HkCt&#10;YolqxUiY7tuBz3HpT2RimVAznrz0qVF2EKOo7jnpTo+vLYBNKxKRQCxFxu5I+vX6Uxoy0mdoJ74I&#10;NXgsRwseMA9/WnONoIwM+nvRUuYTjrof/9L+p3bKCCDx15q6EkhU5IZc8euPekLRycFSuP1/AUi+&#10;arFHzgZx3/nX6Wo23PzHmYNLtkBIxEeDxkg+o+lTlAhM8IB3AZXp0/rVeLJwXIZkJbNXBIpG/bnP&#10;GO1LlK9oVpGBOx1HIz7U1Fi+ZmfawBIPXgVNuUHI5BHSntAuBt+UAc56kGlEakVMAoZAQBnGRViO&#10;IZ89XJPIZW7D2qRIo4JCYCQMZ2g9alNqC28enIFNxFdIozxQyIEmXoeD3qSCSNo2ETfNj5j2Pv8A&#10;hU/2aSNcypuVf4vSqrQ206fuRyrfd9+tSw5x6i4VPLmXp0wc9aFDxk7gFJz/APXwakdpiDIF3Y5w&#10;vJA9cd/wowZRvIII79s00jGpJkUhYAO3zAjqPX19qTy1kAZeOep9KsKkinLdDx7VGsHzFsHB54qk&#10;tBqd1YeAY1AbkLxkUEbl5JOOR7Z/XinuP3YkU4ycH1H/ANamsE8r5fXGRUFX6kZleRmLnoTzioLh&#10;W3b2bhuvarYOVKAZK80xwjoY88E8GkiakupmusIBkfcc/LzwR6dqRhbKvlSRknAwx9qv+SI2IZtw&#10;A6DvT2WJ9oY9OPSmTG5mTWZdV8s4wMnHXmsi4sHKEj593H0rp5ljiZUtxxjGew/xrPnjjXEoLZPO&#10;BgjHvSY4ya0OXe0VGK9GjwMk9cUlxbKVzMvJHB61tJarcbhCBkdz0NZ8wlTkoSFOcdxjtimgk31M&#10;RrOLyyIeTgnHpiqLwAw+ZGNwPUt0roZnZ+UQHbxxxx64rOv4w0e+E7cfeXtiqQ4+ZhIgZVWOPauO&#10;uRg89uanizDMLe4OCRkehHpkd6C0IhJEe8KTwo9PSrFrDGsASJCGcbsN1FJRKbsLbpMH2XMYkJOR&#10;t55q7GCZ/tMWCV4yeCMdART4rYA/Izc8kZz+tXwA7ZLAHkZbj861ijOc7srOGmO522+mO3+e9PZN&#10;yYfnuMd8VbNtMMovzc9ulTLZrFJ1yy8jiuiLMZSRWZUkQsXAJ+ufXtXSWmvrZ6fHDdN5kqjA7bqy&#10;TAlwS8bBHPUjkZ+lBtsgfaMOcgfLxn6VvE5ZRvuelaRfWuqWwkO1D0Csec9x9afL56S4jAKeg4xm&#10;vOrS7OnSbosyRFv4uDj6eteluA1vHcb2BAGQcc57gfzNVcze9iifL34/i6c1EyMsYBJ3Y4xzVuUc&#10;7zyx44HWoFy6eZGQDnuf61d9SXYzz5p+ZBuA69qj+zswMoJ3cZHqf8a0im5CX+Qn06fWqZ3qeCVz&#10;3U/zq3LQ543RJb5gZbuH78bBgPcHPb3HNfn94jig8GfEvUfCtxbeXZyN9v0/AKsbW4bALA8ZWfzU&#10;AXK7ApzycfoF5kagNFwT1Gc8181ftRaNDc+GNO8aWgcXekySRzFXAQ2zRMUDo3BCzEEFcHnDZGMf&#10;nviVkscVlk59Yao/QvDHO54XNIU/sz0f6M+a/F6X2oSbtKxFkhs5xkgDk46DvXzza+E7218XG+vZ&#10;ElYN5m4AhWznOOeT6nrzX0jpN1FfJDJcEPJKOVTpx1rznxhPoWk6imiojxTRsDvbO1w/Qbu7Ann0&#10;FfxzicPfVn9k4OvJ3sO0aeKCYpEpUFiMHJGepx7V0VzPIl0sxTYm3qDkk56Y+lcVZ24sNRg1MTyO&#10;IwQYVJCknjDA9cdR713qbr20+0sNo6jHv1xXHODZ183vIdLHczuJ4H+XB+UDrnvmp7hYCsZnYmQ9&#10;j2454pyaXAsUbSysyyHlE4IHu2c/WotbspBao1i4Ls4VM92weK55xbN4yucfqpjhm8mEbsfe+p/+&#10;tVKzhUStMHCsvTJ6/TNMFrftK63MRDbsH1YkfpVxNOglmNvfApJERgYB5PII+lEaelzqukcb4usd&#10;Q+3peLHHILkYYZwAgB7DnJ6Vx2qQP4fuPIt445YblFZdvzAdscj5Svp/SvTLuzvReDT9PQ3Vyykx&#10;qeNw79cYHucVwUlzfWc40uWMrKfvK3OCT0z7dOK66KSlc7ISukj4j+Nnxbv/AIMRxXF6ZCbraCsb&#10;KOHPBBPA9cH6Vy3g74qx+LLi38m2kS4uofMVZmb5gDjliCCcc9fwIr6X134W+H/FutXM+pmOe+tI&#10;JGimlUMbaQKQWjJBK5ACkAjI4rxzwn4YtVsZdcv4VjvnKzK8Z3DlcPycY57j8faPZVvab6M9zmw7&#10;o/D7y6/8A3tc1nQNOhlbUb2KARou4glkYyfdRQP4icYP4V4t4g1DXvHHh46LaaobXT4ZkuGihiVX&#10;YW77k/en5woPIKYDd8jgz+KUvNemdrVNluuzABBEnoeOmMc5/lTdK8CeLNRt5ZILyCOSVcLC8ZOx&#10;RzhiG5PfjjpXLipynNqK08jqwkYwSk3r59PwO2tPiXFp/h+CfQVVtStkDwQXit5JmUZUysucruxu&#10;PGRx34/MKbRPED6tqHiDxMk011Jcma7u5ovKFxdXAeVgCPkY/wCxHlUAAyOlfoxYeFNWGrwWdwVD&#10;K+JcjARepbHO7PAx3pPHXwz+GfjTTJpZRd292YWhtHWaT7PDLIMbvIJAHT5lXG49Saic6k17z2O/&#10;B4inQk0lpLqfGXwm8AXnxF8W32kx36xRWNtHPcyTRlliSUlIyFHVmYH5SQcDIr7C0zwBc6Tp40Hx&#10;Df2+pSXjOHmgDRr5bNhco/KlgcsOnYcVY+HHgqz+EPhLVtBtr5NTub+4F20qwrEzbYxHDEepbaoY&#10;jJ6k+vPYWNyIIp45GCG6QB3K5KjJIwegz39ulVGSjZW1MszxEqsnyfCtv89rnzVFLp9n4ejmtbGR&#10;7BiV8hIxlMStGSwJGFyuSfTnmvNvHfw2g8Z2Nxp1qsaOV3gBQw3R5aM/MMZB4yegzivqbUdGvkle&#10;6kImWYOpB5VlPTKnvg1yo0VNJtDpek2sdsB1MZJPHIxnjpwfQ1rg8Y4yVnY8x1XF80Nz8ovEPgO9&#10;NuotpI7LUDOtsIbhxHCCxCYaRuEO8gbm+VR8zEAEjwvxV4X8XfDb4ia78KviBo1z4Z8Q+H7p7a70&#10;u+jRbiCQKHXO1nSSJ0xJG6M0csTK6OynNfqz4z+HM+q6iNW0jy5GlLi9jdQWYbccHkEEEqwYEYOD&#10;kGvlH4lweL/Hnhbw94U+IrSXMfgeKe00i8uv3l3aWsp+WwS4ba8thCeYbeUuYc4RxGBGP1PJM7jJ&#10;WqbntU8bVqVIOm04/aT38ren43PjeaZbm0hhwkczM6uqqDs5zkdBkjBA7jnmpNkSsXiYM8mAZCAd&#10;uzgKvZVzkk9z1rv/ABL4c8L6LpLeJ5Z7iD7BMFuXU4RRL8kZDkbJOeqg/Lxz6+ZrrejQ3f2W4mhg&#10;nZfO+zO4WcKegkhYLIG/ibKDAI65BP2EKqaPRc4RdpM6W1tLU/vJ/nPJBKjAZf54B4Jq3LGpka6f&#10;Y53AhmAGDjhscY471dm0fUbHSglqgnnS3+0A92AAY8nqMMMA8kVXN1BbyK/lfu2Eg8zjahQDKsCc&#10;9SRx7V1w2NJO+pnSWnmgRmTcX4KgYJGeMY7gc471Z0bxb4m8O28tj4YuHt7a8ctIoklaLIPLhMhU&#10;JxtO0dxnPZsEsTQqsCslvCuzAwq5AJZgOue3X3qkHV4or4+Y+FZQARnDHIPPHA//AFVtGo46xZ5G&#10;KoQqLlkrl6bxd8RP7RfVV1h4othht7XzPLthkZG5QASxclmOck8dKjfWdWl3wBrdi5+YeWygkDLf&#10;NuOR3z+Jqpd26Jdz2l3KAcQsFyCu1gckgHgngHHB+tReb5cDrFL5YyRnP3UUBioPrgHHfvjAro+s&#10;Sa1Z4iy6MG7I2fPuNYmhiuSxVWKQwxJiMsRlizAj0yuQf1qXfLMuIJgAwxnr8x7g+hGOPyrn7XyH&#10;dJn83CvkseMKQQCDjBHofTivQ/DXgnxV4otmvvD+mm6ibaLf5wiuQcNufPykDkcdAcc8FR96Vo6s&#10;6o0rRu9DnIb24k1aKzW2lkjABLbMxtkD7vqQ3HA/xF4eKLO3uftUrizkY7JYpj5JXaPufOM+/fP4&#10;g19QfDbwD8YPDcU8Oo29lp5e4j+zwyzwsuzB81zMwjOCPuxoM4BbPIFX9M+IPw98U+Kofhv4dtrP&#10;xZqV6ZGtImUSb5Fk8l1VjG7rHtw/mkCIqPvAg10KOl5OzIeOSu46r+v63PLdN1DSdQit9K8PWklx&#10;cXK4ubjaRCjpzl5eRjpuI+7xkc1rab4d8XWfimx8PaboElzqmqTR2+nQRBTDdSztsRorhtqYV+JG&#10;YqIxkt0r6r+D37PUnxU8GW2t+LdbHg/RdQe7itdK0SCOfU7o2zmIytdSsbe1jMikgGF3kjXcow6s&#10;PuDw/wDstfAi3isb268FW0sXh2BbfTr7Ubqe6u5juLOs80jAlAWLKgARc4AxiuXHYpQhzN/1/X/D&#10;HgY7iSjRk4RV3r/W/wCX3nzb8C/B2s+Dp/F2jy67a6/c3kFlYalYaQI7h7GSLf5lmstuzi5i80FD&#10;KgVJWj+ZQQK/Tfwfrmsan4X0iy8UyNs0WBLSys3XY8EAjCLuA43EAZxwMdK9d8G+KLix8L2969na&#10;2FvJGIUisokt0Me3anKgdumT+Nafg7QPhZc60dS8RGKNUAK+YXC+YOhIXIz29DX53mWbub5b6Hx0&#10;68sTNzqLX/gW8v6/G94b8NW8Vvb3mskPBPH521xj1+Qjv654ry/xOLJSPsM+yHlQCAXLE8ZXpwO4&#10;49a9X8SanPceJ5YtOnMmnyWgTy3x8jbySfZivXB6Y71883d2lhfPpkbbvJPBySeRnPrz2zxXwePx&#10;V9D6jLMG95Eut6Rc+IrH7Gk7RKsbDKnGCf4j6nHA9jXxZ401JtOeHTVKRG3yySRysspkUFcKoGNo&#10;/iOe9erfE/x3rlpq50OwbalxgurHDICPvJ0x1HXg814GfD+o6loc8mmoJriA7oFk/dmdujguQVHv&#10;kfiK+ax2IUpWjufb5bheRc03oyn4C1q/s9bm15JZZGi3GORWZtsrEB2AOehIG4evQZNfbng7xrFr&#10;tj5lwJCzDaHOBucnkED+fQ/Wvnn4ZaJoGm+DItO3x/25bRKb9VdnxcSE/Mgx8of7o4GcV6H4f8H+&#10;JbiO7udGgWfyHTMUsiRKjsCRtB+Zs4ztUdepGaeHrSo26p9Cswcakn0sezWsF3b+btba7OcnkYyc&#10;gZPTiuKP9nv4qPiDWnDBcRRhMnaueWbnnv8AXvXJWvirxD4htLzTbSaEy6e/lTRkZYN3ViD144J9&#10;PTryN8vji48Zab4b0uyiVNRU7p3+dI1QZLNj9BxknqcGpxWPVSKlBPf8f+HOajhnzNN23PrGDxP4&#10;RsyA98Y0c9ZFK8dsnOAD7Zr1/wAKanYC0ySsqSZYMSOdwwuCe3tXxH4h+F3iFrF9QuNbVZYWAWGO&#10;FgjDI6ZJOVHr+PFR2GvXnhu+hjbzJreNizbCQDn5lG7nnvg8Yqf7RnTlarG39fM48Rg4yj+7kfoG&#10;k8ttCkOoeXzyojOcj8MYrR027kkZZQ+UzwcYx7c18e2HxqvNNga7fSlu7VV3hmn2uu0fcBbCc+54&#10;r1TQfjNoviLyLWxguYN8aFpCgWIysNxVASXKqeNx4bqOCK9OGKpTsk9T5+vRq01zSR9DyNHA+y4w&#10;N547f596q3k1/ZbrXSS5S6Uq23kncCpHpwDXKaZr0WthjcztJLE23Y/3hnpgdCD7dDwa17S/jtw0&#10;y7olDYK4/Un0q6ikctOrbqYk3hl9Ng8ry0UbQQx6sF4Ge56e2a5DxL470Twl4Zu5rpGnurdSUWLG&#10;Sz8ICDgHaTk89PrXrOq642q7bOAhgwG/1IHv/PFeIfEfwDZeJ9NfS8mObzEkR1GSxXOE6cgnGR64&#10;7152JoyUH7Pc9TCVYzmlPY8y8AfGfV9R8yDx9cPc3AkYK8ShIhGDhSSfunvg5r37wsvh3Xrlr7SL&#10;6K9McXnfuXDbVY7UOO+Tn/69fJngbwvL4r1PUdNuIn+ybDHICrbgeVZeQMbSCD3HfrXV/Df4YeKv&#10;h3q9tp+n3b3kT3JeZw/kxxpIcFPLOSDgDoSCw3fLk58zAVazjHmjdd+v9eZ9Di6VFc1nZ9j7IvbB&#10;vs0csA8xThWJHbHtnvWZNLqN7fx2t7Kioo+XeCMDHRecdOn5V293ZiBIbEyqORymcDd1rj/EOkWx&#10;vFaa4dxswFHTAOTxzjPrmvYqUbnz1LEdzFubPWbrzYgdxPERzg8dMf8A166fSbm+ciz1RcTRIcup&#10;6kdmHr39qdeW2oRoNZRv9EliCrHx+7kJ+8G6njgehzmsnQo9PttSvbheJJkGDuzgjOQPqDzWEo2Z&#10;vGV1Y3Z7qUuYJIWZRzkrwCaJZHuzHiPMiYBA6H6ntmoILq4uI87fMC/eOeQP8+tbYlit7cvLkqfu&#10;gDGWP94+340eyRs9Eee6zoXivXNSOmyXi2wmBkXZtaNwpyFZeDle+f1qnc2dz/ZpiZVvC4IIQZXP&#10;TIzjjFddqbX+mxLrE8CyJIAiL/FjoWHcD19as6M2lyx4Vkhfa0ihuCrKDxjgdR9K55UVuaxqysrH&#10;kmlafpNtbzSQxmSUqRHzkIcepyRnjIryjUY5XeQyQ/armRdrmNSQnfPAyeRxXsUMN6sUl4ypCjDB&#10;jTgknv8AnxVWXTornzEsxsnfgyL8pwOoY+neuedFSikuh0wrWd2eJ63a6cNE0rT9JVre+Te12CpU&#10;yhxxlujbTjHTAz9Ko6Ppl7JLJIlszrGMPKuOhzxyefwr26X4dRTXa37yK0KL0LYIA5/4EfTpV+z8&#10;PWFhE6KpCTDduHDY6gen+NKjl15czHPHJKyNzwxqekW3g200iSSQy29uI1zyd/JyR/nio11NhGRD&#10;E0ncgYHQe/pWMltaaeVXBbdyT6ewP1q7HcWQhjuJZgiuSqIWGc/7vJyPfj3r140dEkcKkrsbJ4ht&#10;pZjDJF5YA4I6E+/XH16U2wvf7Pv45J5BCr/KJN2Aw6jPtWXqesra27xWERebONxXOB6eorjdQvLj&#10;VIkcTCHyerBh1PbFaKGpd77F/Uru1kv59ihI2OUJbhye4HbNZmpfbUjjW2MVwhPKvnGPw9DSDSdU&#10;12RrqyhE7QRO5MkqxDEa5IywxnA/GqehyQ3lrA19hNmS6qemOQqkYz78VcMLeVkc1Sqrc19jKubm&#10;fVbyO3aEKbdSq7Pu4znGT3z29K2LqxttMSO61Oc28GMsEBy/+yD16dgCT2p89xYQzfZdAtLjUbmR&#10;ZZI4LON5p2EK75SkKAuwQEFiAdoOTX2/8PP2eF8MW1l4k+KkAk1iLcy6YGEkNvuAMZnkyfNkXlsJ&#10;hVJCksVyfsMt4ZrYp2pRv3fRHxefcX4bAxvVlr0XVnlfgf4NXHjCKxns7WfTLONWe4u51CggsQYY&#10;lckmdugJG1eWbONp/ST4eabYeA/Dlv4S8P5SxikdwGwXeSQlnlkYYLO55Yk8nkBQSK8qs12KtpCg&#10;CbQAB046c9f8a6ew1SSwB80ko3UDnpxxX7LknD9LBQVtX3P57z7iXEZhP337vRHulzJ9nXz5DuVh&#10;z65qqJzISADx1rz+LxO8kSxpGxUDgnjGPaux0Iz3sZkC7Rjp+NfQRifLSudPHGdgbPHI+lace8Js&#10;YehGKxoEmgbaCffFa6orZQ/MehI6Gm3oKD0saMYztXIwcc/WrbArx1x26f41QWL5NgOTnPUD+X8q&#10;txtJwjEsR1J60lEcmIdufmI5PTj/ADxTguCcd+3vTQke794v+fapjwcYNDBIqusrYYdM4x3/AMmk&#10;zJgeXgY61K6b1yx46Ajp+NQJCc4Ybh270ImxMJI92Scseoz3p+ZAg3EdMk+/eoliUEjGBUpjWNck&#10;/Ke3/wCugEtCPLrny+cfrUWyRW88Mef51MWXkDPXipAmCVLcE5zWyhoRFCEFlxjcTxxSIi7uc5wc&#10;cevf6UhB3bQevPvimxqiNjq3vQrWLJBhP9aAQRj04oMKu4BJznI7Uxhk9OT6/wA6YwyytyGHcdQa&#10;LajNAAgnrjikAJbJPX9KRJYyTng/1pcqqjHOPb1rSMbC5h+UyI8896bJG6keVwB79velRDuJHUjF&#10;RSG480oCNo6cdaEJMaEQp8g57monRHjzMoJGMcd/WpJIgGz1J7ZqPy0Bx26VpbUzbGqoKgLwO9SM&#10;UXbkhm7EfypVVQDsz6c03aOvU4zTQ3oMiiZvvcE+vQU6QNGckj0AoYNnBOetSeVGTuU/ODwBWkW7&#10;kTWhSwkXEPU9c8087mO1R705FRyFTBOef/1UNmPhuPatYoxcrMrN5mTnFMOC2BwacGy+M9KsxhnB&#10;3dOn+fStoodSSSM1hvfC4wP8+9Vl3sML+nrWrNCuMM4+oqvIIlbY0ilj/d9fTnmqS1sQmUWUKNww&#10;oHf2+lef+IvFD2sTQ6ZKrThsYGDgA8554Irr/Ei3Q0t007mZh8o7g/8A168l0rw3dRWbLfKolY8g&#10;EEfXI/lWsm1sZQvKWpo+GtS1TWBJLPISF45z1HFdxkkrz14Pc59avaTpcOmaRFbxgZUZIxjqc81K&#10;7EviJAx6+nvzXVBWirnNWinJ2KbNEpcE9Bjj1qis9m74QYIHJNTStIqkKMOeaqKgDMJBg+uMZ71v&#10;HYV7RJCI85xnHP8A9ag4aTfH+IpVkbac+/4ZqPcGyRlQe5/pTTMnpsTqOTuJY549c1CMtjBznqKs&#10;QvEFxIMMvftmopTcSSAxYQE8kDGB6imrhHci8tj8p5FRy28cg3MCAv3vf/8AXWksbxkqDls9+5+l&#10;MKF48KDuB5x/KrhdbGUmypBGCqo5wF4A960QhRSjJktnmlt4GVvMl7dh6/1rdBLDplvwpyKim9zN&#10;hW2IG5Mgj6jirzxCRNzDBA4IFOgZUPlbc9MVOAN7KOOnFVbsBnktv44B7d/rU6lXYGXg+9XYQgJR&#10;0yR/EePrT7tIgvmIc4B56cVa2M2ncxZLD7YDDfFXQ8YIJ5Ht/hXzh4s0X+wtTuLOUGa3uGd14wFB&#10;Iwp7YGeMfjzX06o3NgnLH19BWJ4r8M2/inSmt2fY1uHljwoYu+0gJnPG5sDIr5rirhunmOHafxLZ&#10;nvcP55UwNdSXwvdHyLBpEWl3X2rRpWhJG0jPSvZPC1/Bc2gkmmBdMZ9C3/6+1eGxXM8SyyTDynjc&#10;o8cnDK6ttZHXswIII7EV1mi6nbGMQj90SdxLYAz061/Lc8M4TcZbo/omlL2kVI9fu4oJ5mjRRnGc&#10;r/8AWrn5iqsOOPQ/yq1bX00FuQ/LZ4bP86wmS6lYzkEruBJPI5PQfhXNVjY6os5jxR4wtdGMd06n&#10;7STtRQDgKDzz+PFfHXxR+M41i5uYbELcPvMUjAZWNgCoQ+/XjtX19410yDUWEduifulzg9QSM9f1&#10;r5H8ceB31Xw3OFCQXDZkjCIBl/8AbxyQe5615GLjLofQZa4/bPKfhLrvh+z1eLSYLY/b7mfaZRx8&#10;oU4JHXAII9utfTNxd3FzIlhp+1JiD83TIxyW9cV4l8NPh1o2m6WNWvbUrqKzFWnYspZNoOQueADk&#10;D1wT3r6b0LT7P7C7pt8+4OFkIzwOMAdhXBRpyaVz0cU4up7rMM6La+HbFdWgkmmm+XzFHK5IwzY6&#10;rj8cd6zNRhvtSuILiO4ZJFDYj6KR1HHQEetdJrM2o6SBbTqGhYj51Pr1BqmtstwwudxVm4UY6fhW&#10;6hfQlPU8f8S3V1p8U0h0lHl2rmbncd3BByNqlevXJ4615bZabp+pXravrtoDIy7U8zkgdMgdO3Wv&#10;oHW9HuYUe3vHEkc5JBBySR04PTr615ts+z28ktwu6NQT8w6AelJw/mPSwtX3bIy7PRWnjKaaFXZw&#10;EJ2gj2zwa5/W9E1KCVGnAgkcHapwR9TjOOeortdGubLUlDxTNvHyqm3BA+vSuL1nWWur4QaikhkB&#10;IaZmHGOAPXn/APXVOKSOym5KRzV1p+qRyCI4yRlSD19evOa5XEVxqiNfqDlgCrdiv07+tejvLLce&#10;V5EfmqoJ6c8HpivMvF8uorHFBZQkPuYFUG5/90Dk9ef61xVpqKuepQnd2ZzfihbR9Ua606UPHJjP&#10;cDBwQrdTz6/hXKto95fRSLZKp2A+Zk7cjsM/410kOnSXCR3l7GxjLFSF7HOMPjp/XpU0trJY75oi&#10;Gt5mIB6YPfPH86wjHmlqj0VUsrRZ5Na6xPHqUNiNyIGwSB8oGcYOO/6Z9q9iFgyXObhNqgAqMfK3&#10;HH+T3rkdS0VbK68uyLSGRSZSF4HfHtjriu8hW8Onwoq7o1A5yeAfU9cn+dbYb923FixE07NGJcXG&#10;nz6vb/aLV5FClPKh/d7mzlTkDoDyc4+tdI2pX906SNIYY0AIjOOMevuKf5bXNusMSGB1QA5BLAjv&#10;7g96tyaT9l0+2vrh+LhiOBjnGQBnvjn6V0ud7nFPU7KabTr20geOQ5YBiTgYP19Ksm3aCLfLKrrx&#10;z0x7Z/z6VzWmJBFZEMRy2EGeo/xragltLmQWUk6u2MYH3uB09M1omck4Mh1JbGEQoijbyxZB29CB&#10;71iwWOrw27Xrws8TnIYnIx7jk89qyNbv7nTD5UY3BWG70weR/kd6oJ4wuLa2itIi6rKCUGRkEdgo&#10;681DqxvdlU6cuh2dnr4ffZ28OWX7oHQE9+OOKna9/f8A2nzUfGRtAzk9/wAM1yuiXBsIJ5b8CLeA&#10;qg8N83t25qrLZeVP5ds5eRhkAHPA7/UVft3ZND9mr2Rcnu1fU5GSMoQ33uxPsa5Txrf/AGy/t2eT&#10;aIWIeNcENx9769MH/I3Gs9TaNVacoJSASPmwR0zz19q4zxB4Tl0g/bxcBpLhyGGNoGACDk8n+hrn&#10;xM5ctrG+HpxUrtmtaDTo9NZFXEnUk9PYk9T70/T/ADLpXhhUuVznjGPU8/pXW2elxLDHYIUdyFc8&#10;YBzj3NWbLQb2yjma4I2Ttkc84HH+cU4RmmgeISRycUMkAKJz5bbjzzzyMetdhb6ZpSWU1xNIXlkA&#10;cBRt2DHr1zUAgsjIrOhdyOhPpXVokFpbBkjEaY3HHOSeST6nNaxppozq1Gzh7/wzdXOn5sJgrMQR&#10;vG5VGOc45PNSw6LPY+V9oKFwuRtJA467j3rqorrVJ9QGqwlVHzR7h24wePp3rI1WRbayjtbHG1MB&#10;ucn0asnTjF3BVZW5SY3dtZxk6jKkSMcLyTuJGePeo4dTWO3M9sdzscKPXJ6A151q+vqNQh0a2j84&#10;uRudjwv4etddYx21vIgfkkZyOpA/+vxXRh487MqjsrsfdWRaRRJzJEMhfX/9VYur3gsNKmuLZNzE&#10;qPvY4JwevXAPaux+wQNqQnncxRBS2cZ+grH059Nu7M3N6Qwh+YEfxckA4PavRWGsrHGsTrc81htY&#10;7+3kkZ2dkAIUHoD1z65o8NW7w6hJqSH9+iuikMRhXAVhwcHI456j2rUOmRabrM1zYqxVgN4zx64A&#10;9+9LZjN1PIiCJZTkheNq+mK6sPhLWujSriVZ9jXWeO5QNC3zOcH2AOOnpXW/B74d6p8W/ipYeEdI&#10;ivFWCRpr6+tAsn2O2hYBvNiLAM0+RHEGH3mLA/I2OWsrW3WcPckragFnfGdozySfpk/5zX6//sdf&#10;DTw94L+B2i+LrK3Uar4ntBfXV66gTy2jyyPYxSMFXhIyXZf77liWJBr7Thzh54vFQUtIrV/I/OeN&#10;+J1gsDP2espaL5/8A+mIdNtdPh+zafaxWcAGyOGEBVjReFUAcAKB2qRVVf8AWL8x9+1WmSSY+YDh&#10;fpj8qnWFRgA5B9f51++zT2R/MNNJK7Kix7nCEcHk/Sryr5TFgBgdqkK7cNHwRyfU5pRCwzIxy5P5&#10;A01Ad02Z9xGJZS0vyhen5dKiZT97qoI4qwbaR87s8c/5NKdpYc89s1aiEuxmyR/vD5eUzyR0p6FJ&#10;YSrjI7Zq81smcvkkjkf0FPWCA8gYYDp1+tSo3GtEVhHIFUvgY7CpYxgkbQKsJFvweoHf+lWV+cYY&#10;ZOPpx7VXL2BMrPFIoDIwJ7E9vypyeYFy5DY5yP6VbRB5YyMr1pQhkOQNq9Of5VLQrakahVGMZLfy&#10;9Kau1JCGA5z19Km2Bn2ngDg45zUjkbtrDPHXp7UkivIRI4UkzsIqfygOUUZJ6UsSsCFAJXOc/SrK&#10;sHyOhA6+g/KpUVsYS01IpDIVC8c9QemPrRGokbzZHII9ParCt2H4D/I/GpigU/MBkenGKtQuVGQi&#10;7DuAXPpnIpxVcYztGOOwqMs7DEPTqfrU6ISMnn1z2FTGA5TGpgjB71IdrDag6ikMnzkJ8qgdf8+l&#10;PDsWwepPFU1dmbZGgXcSnB689v8A9dOLKq/PnPXgZp6qpO4DGDUmyPy88Z9M5NHJpYXtEQBwibwM&#10;EnA+tO2hmwcHv+P/ANenEouFUe4FOEQz8oxjsev4VL0LhIqbUd8Flx7HnFO2bmOOmCPeppEUMqxq&#10;Ax4/zilVWU896mSfUGyFQyuGY/L0HHelyobnoOtTSqTn5huHemIr7OeR3FJ32G5XIygZdoXcw6U9&#10;I3b924OTjOKlOQMj6cdqQSBAynl2Oce1CbWhEZ6XRAUjDFgOR0J96hMe3G7oD+dTyPK2U4wenHJ/&#10;wqHdtkVdpAwSO9SwjJ21K7RLGrFjgk8AdKo+TEufMy3ccdKvMYg7L69zVcjAxgn3oumaXIxtWLBH&#10;y9B7n/CoWTIIHA/XNXGjkUc4I/Ss14iH45XPIzzVcruNzEYlvlI/H1+lJJjdtbqOR+NKHYSdCART&#10;pB1YnmlyMTkMbYVIzjjuKjJ2lQeOetWkhBizJznke1NcKiAHBFaU4gp2M6dIgpnbczZwuOn/ANeo&#10;miwNwHXitN4hKPmIUDtUDxRooT73PJz0qmiOtyABMgIu5j0PTH1/Gmyqd22br7dMmraxlW3EnnoM&#10;elJIVmi/2s9O9aKPUxnfcpMgDBzwPWpx5IiKEZz0I7U4IpYqTgD9KkWJl69+/wBatKwru+pAiCL2&#10;A4qFIcPhsEemMGrZUkjAzihlwpYfN9KSSL9oyhHGCxLjL5wMdBUwhkkyWHfH/wCqp1YpIFIGCOeu&#10;fwp+C33juUZPHFVoTOdz/9P+qwREcyL9314+tSpcrHL5LLuLfht/xq9znoBjv6/n/n+iFiy7QOhr&#10;9PUUj8tcmV9hUl5CCD6DpTlEaZKn5j2pwEaHMgOD2/rUgiyxaFQ231Pb15o3BkYQAEA5zwadEyj/&#10;AFiFmXrnsR6inJDsXfnDZzg4/OpJN5PzDk4H15xSSJ1I0QuWdm571ZQDIaBt2eOcdPSjbnCv1XjO&#10;anjdRyQMdz+HWqsDnrqVZiWTyyNzD0PY1nvEd2Ikxgcf/XrXWK3HJDAp3J6+/wD9aopAvlZYhce9&#10;JxByaMtQwbywdrY4Oen8qsLlIyhbG/OR1wanKmYhuDjrxjj2qwkELuSD8yjB9Mf40+VbGbm3uUl2&#10;BvK5HsaHimfGMowPIYEH6r7Vr/vAPLCmROp7MPfNQNb7VOXZjngk5ODUcug3psZ/lxqy5Xdjpnn8&#10;/XmonaTmRUDKTgrnGKtSKEfdMfxHI9KhXKllZBn9Pf2rIt1BGy5zgBT+dQRrE4EbN8y/kausVbEe&#10;cZyQW/l9aHEEQygDMR06HPejzEppkLopPKAHrkH+lQsgDZIBUenUip4gkqMDlcHnd6npzSPA6IH4&#10;JOCGHIPPftRYrnKH+tX5AWC0GCOSPesexlOdw4J7YIqyHkyxK8d//wBdIsrglWO4E85oMrkMcaY3&#10;rwSeoq75UEy+TImGxjPTH+c02FFkcwjjB5xzirOFGFkOFzzgZptFXurnL3ljJCjROF/3l4yKgi06&#10;I2e1FUsxyCf5etdbLCjspBLIOSCOSDVc28KZjXIz6+lCBzsrHnk1rbQO0QhEWTllBzg+vv8A5FKI&#10;rguSB5yk8NjB46Zrq7yzWWdg0ZI6bj0+tNe28shSRtPGOh+tXsRz3OcjWVLgRyrtPRsjrWxDEsUY&#10;QKu49cjqfrVgW4BLcnGOlRQ+bHMWkPyn7vGcA9Sa1RM3poQxGeFliniCbjkEcY7fp7VbZBG2W+Zl&#10;B4PejY8pXcOWPA6ge/40qPGkZ44XIO4Yx64rZNHO2yrP8zeZbKCDzhvl/l3quZEkiw4KdzjqOa09&#10;sbx+WpG5s/ljoKyXjkUExHcVHzAjn61qtUF01YpaiZ5IhHby+XJkBXA6jPI54ya7TQtQvJYoo5W3&#10;EDDZ6Hn07Vy7YeMBADuHXpjNUWu59HczWwWZ2wCjkgcckgjp/KtErEyjZHrzRK74Hcnv7YqqqFW8&#10;sgj2NU9H1ZNTshIq8gZw3bBwR+FXjOshLkHJ/KteXQyvqRkKOhyvGaYkeCAO/btj3qWPYvAA571C&#10;xTcflIwcZHSmtyJK2pD5QViEXaD1FY/iLwtF4r8PXnhq7jE4v4mhjUEAiVv9SysehWUKQ3bGa3Fh&#10;VJTvLBT3PTNPRxFIQTwegHQe496K9CNSLhJaMijXcJqcd0fmz4Rg1JndtRRYLpiY5IwAqrLGSsoU&#10;egdWAPp15ryH4of2nb+MrTfAzWk6eYW6r5oYA5P8JCcjPUdK+v8A4z6ND4b+Jsc9pEIbXXbVrxW2&#10;7VN1G4W6QEE5dsrL0HU9eTXmfiDSW8T6e+lwSxwT7GEbyBimecA7eeSBg9vYZr+LOKcleBxdTDPo&#10;9PQ/t/g/PFjMJTxS6rX1PnjWbi51UW2l6Yzwun7xZAeMngj1wa7rwppeu2VpPazyeYytuYZ39uoJ&#10;/pXDaBo1/pl1JbagwimzjBbcNzfeweh9scDpXstgbmxKhSCuMN+H8q+NnHW59o5dEaGnW2r2dqNS&#10;ulASRSNqnJAOOSO1akdjdLpU1+mTGyFgxGQceg7cVnSySNuuJWGMc7s8AV2+l6k/9k24RhNbSqSN&#10;wx1rmcVextHVM4ZtM+3aet7cR5mc5Bzj/Cq2jS6ba6yNK1aHcXVmGTnJXsSOcV2fiS/sBB9nZjDu&#10;GVRCS2B3B69a8Q1CSa8umeUbVTKqASWx15Pv3rNWW5UYtFILr6+PrzUIdn2ZlaMeamJVQEFVAXj1&#10;yc8jpz0b4o8PtNqI8QWjsWChWUAFVHPzDAyD610WmiSS1eWRgsiHHPGB2ra00SszICChBDHHVccg&#10;1MEbxrNSPmbUYIdHv5fJBbzCTJtw3zNz9e9eVzr4b0q4kuJgxkkLN5XABBPIC49+fT0r2PVppIL2&#10;S6dkTdI3lgdwCfx6d68d+I17oF1fJPOEkmaIYKjASU5AP+8R+g5rrjiGke3hoOWh4rfXmg3cMen6&#10;VbhIwWBcAhj82AgBHr39vSptJ0Cf7ebi3jmeKI/NIinarnJCO3Y9/oa73wZ4c0WbSlsXUxXqFiuO&#10;Q2eT97svT/8AVXaXNzD4W0OZLhFKTZ4TClzgZLZ4z/8AqrlVC652eopJPlifL1lfajZXg/t5JYYw&#10;TvcsdqyuM7M9ec/KenHOK1dP1pTcSQbW3Z3rkblwc8t/M+/51654nhsvFmhRuVRyY2R12/MQ5GRt&#10;yB757EcVzHg/wzpsd88Em6OMDDKfvYHGM9a810Zxkoxeh2qUXG7VjAaWxSUX05XE0gIA67gOwPr7&#10;1nTTwRgzCJv3ZJ2kAA9TgZ4x9a0fEulvp9/FbQfu08wttPzZUZwv5dPSo12IftEmAuA8rE5+Vef/&#10;ANdQ6mrRcoJ7FeRY9WgWe0MSGMhwHY4LDkY28YHcVmavay3d5M1kQsTJncRwhPBBAA47/wBajvNc&#10;0O31KXU9NVXiUb0NshaFu3VRtJPrV6HU3NtdS3WUWVWLNGN7hSuCAq/lx/8AXqYTTe+pz1cM1HY+&#10;frGG2sJ5LO08ze+ZBKzZzkkNxzgDjAzjHvXz78QvBWr+PrTVmsHWG4iQvau6FlGzBJ2HG4SKpU8E&#10;jdnBIAPoVxq9p4NW30a6Jhhtrc5u5sFnO7hMA8O3PXIH410kWn3UFst7peVW6UPifIYBwHDY4OSC&#10;MCvfy+rJKLCd6M+ZbvZ/1+R8f+DPEmvfD661W3m3nTNWgS11HR5UgW2uIW+drebzI5AqbSUkGASp&#10;55HH0RrX7WniL4hyX4/a88FaD8arZ2zbJrNlaW11YRuCFtbbUrRBOtsI2woLFlfEocjIq5o3g/Rr&#10;LUp7vX7eO4hupCzKwHltK7/N5gIJ+YcY5/Hirmo/CLRLhWi0zTksNPQFfKtE8qMxE7+gGCwboTzt&#10;OOh4/Qsvz2cYW5rHPjlg6s716ab77firM/PzWLD4V6v8Sk8I+BNQk0vw/b2kjxyXE41C/haabzBb&#10;3khVIbh7VR5LSxkJIm1l/eb9y69+z58Tkie98LQ2Pi63wWibRLyOSdwDl08hwrs65BKrnHbNfU/j&#10;v9l+PWdPvtL0O7ktbG6eO8Rt4jlWVVKsqKik+WwOWj3bS2DjgY8DP7OPxL0K6TW/h1rt1a6t5ivb&#10;tKGijVydrzfaY8sr4GeUxnhsgV9FhM7ozfJLc7VioezXsalrd9fvPma8lu9KF6+oRfY3hPlzR3CP&#10;G8PltgLID0ZTkEgHPSrtnpd5PEuqPPZw2d4VW3lklGXI44UZ4OMjGc9RXuPi34a+PvCuoNqGuE6n&#10;PMi6hPeXEn2pJJBKAzSyNlW/eEAoQA6E8bQRXs0GtWF54B1fVvCXwu0LWdS1ZJrfULuy0h3jhS6T&#10;yJ5bERS+VE7Md5G3auAyqMAH05YiDu77HXLENRUoK9/M+Rf+EKsbqOB31nRrOFpCWihlee4Uno7A&#10;rlRgbgM4I/AV2q/Dmy0/RrddU066uBdLK9vqimM2lwytjESZ80YU53so5yOQKxo9O1ErdRadpFzc&#10;TWsbRsiwSbHZQBt+YB8qRzuxn3rv/Bvw88U6p4f+1fESwSWaWL7JDYRTubqxeKRZCJAmPJBIKtGN&#10;w5LFjuG3P6/TirtoWJXJbUq/Cb4R6n8S/H9h8PvhL4fv/G/i3U1mlsbWGWODTpfKhMkzS3VxJBbJ&#10;FEi/vH8w7CQFBZgK+qfEf7KXx68It4e8H/Ezxf4Q8NHxDqyaOr6TqsVxp+l2EkRma7lnh/eSTxyR&#10;mMQbl37kUMhZmG7rfh7x1rWneF28ORWdn4btJ5Xmi0+1ikttPW43ljaW7K0ce3cwGxQfnbcSSSfW&#10;/Cn7LvhjXNA07wA15Pd20l0k2pTFxAqFwX+WAI3LgCN2DF+TjjgdEc1oU7xufEY3HVHNVJVOVdkr&#10;99bvTtofJWjfsl+E9L1i2g/aA8cm/wBLGvXluvh/T5JbnVNQ0yMEWdyNQt99vavcygO8boWWAhoy&#10;JRtX9EPhN4huv2eNJvPC/wCyxZWvhDRdUbYTGv2rUryWR8t9u1WdjcXKxlmMaEqqL8qgkEn0X4If&#10;COfwJfaj8N9Kgl/sYXNxLp88jK/kRuABbybwsu4sz7W9PQ4Fe9WX7N2n+DNJW90F7W+BK77O8B2D&#10;cc4EhDcpjI+XLHuKwjxRhYx9yN2fM4/FOs7VHzetrfdsv61Oe8O/DT4eabcwX/h3Q7GG4aJvtU0U&#10;Q855W+8Hl67eRhRwOg4GK9+0rwtHr8UZv4TcRW8ZEMS8LGBjLdh7En8aw/h54D1eC9uJZJvMufve&#10;UUKRqpGcK3fb09T+Fe4teaP4Wd7e7lb7RtQtsUnCt/CB6dz+dfEZpnLqyaWxx0sHJyu3cnksbG40&#10;KXyghbyiYgFHybV44IwcdORXjGkXdxZ2pguFKuzAupPO4dvTAr1jU4tP0zQodctrktbXKK5kY/cL&#10;ttC468HvXndraJJOzl/tCkhjj+me9fJY7E9D6LLsFbVkGqC+vNPXUo4WETj5duD3x29DXmPiDV/J&#10;SO0cC2dFZmnUDeMjAwSCODzyOa+gLW2iASJ4tkAHyRg4788dq8S19ILuG7s72IQAs/HfBPQE9a+f&#10;xE3bR6n1GEpJuzR8VaZYx+KZY/EniG4eeaZ9xmOUkMqnGcDgDjAPHTgCvcjpMF/4d+1m5X7QUMYC&#10;hldVBI538bsd+QfcV1WgaLYeHtFfTlCSvKGG5G4GW3cHt7inNpVxrMMVtDDIjhQXKLny1PRvcHp+&#10;NeZh4uMLbto9uvPmemyOO8IwWfha8kuY7dGe5RBNOEG4mMHZuYdcZPHOKueWL2/fVE/eTZfEo++A&#10;/J5HrnoK1p9Iu7Wf+zrSNl3Hy8j+Js44B7D1NYlrrmh3GnTt4VZLj7KXiZoj8pcEhmXPDruBAYcE&#10;isqktFB9P60Mo0m9UaCtJpsZnaKNY5hmVhje390Nxz9TXT6Xr2niPZZQra3EQCq7LuDKf9o+ncVc&#10;vdK0nRtO0qRb3+0HvoS0hTGI3j2lxjg5JbjPcEg4pbqWy1Jwun2wlkQ4aUoAeOdpz6HvivQoKS2Z&#10;hOK7HEePrLXrTWLG8tne8S+zBIo+WOMhdw2bTwMZOW/PtWHd+HpYbRrDz/LWdx8ygEg+gJ75+tdF&#10;eArrX2yNn8yKMpg52ru6gCpNPkQOxt2BfOHGARu5xx6+9clTDxlUbl1Ic2kkjf8ADOmWGk2Udu1s&#10;t1s6vKATvP3nweM1PJcyQ+I7SeCNYgC27aBtJYbRkY6dz06VV0uecs0PzHLHJ7lj6/5+la00scgE&#10;MTlG3Abv9rjoPavXwlBNKx4GOlZts7bSbm6jSS0v5NyoGYN/EPXkcn2xzXf+FdQ8R+KtRubG9cm1&#10;tYlCKqhNzNyCXwQ2AORnrx1zXDsLS5zbyt8q4D4O1scY57Zr3Hwg9nBoIFmHUbgqqTwFPOAPrzX6&#10;lwzlFLEVFTqq6PxvirO6uGg5Unr0MS30a9tJmuLu2mBA8tGGChBPLYzxn8hW5PpWvafMk9jGtycg&#10;bV+aTJ6DYcA+5zXSR3TQSB8blIIYEZHPf2PpVi01690++ivrVFlMR3bCPlcEHAyMEfUV1Zv4cNSc&#10;sM7rt1R5+T+J0rKOJWvc8yvdC1iyvpvEtrvt3mZROBzv5xyD93nr71bgwb6JCoIdhuJ4H/6q9l8X&#10;67b65pQNixFzN8zwlVbDEcjOBkg+p5rxWCNWAS4DxncR8w4JHXBNfFY3hbEYZOc4u3c+7y/jDD4t&#10;8kZq56nJNJpJN5M8JR8eYofLAnvjsPzrmvEkGm3UwSVjNHKq/MvABHoQR/n1rDiks2hdEw0vJ2ju&#10;PY//AF6lnSSDRiYtu5SBjcNwHrj+leLLDSe59DQxKWzM4WMVmyzJINuPlQOSF9cr0zV631c6fIkE&#10;VtGyMSxcr8wz/td/pWG66o8HnCEPF1JXGTiqdhrrXSvBIDGoBB9R7fjXJUwrW6PUp4m+p27XqzT/&#10;AGmPbCp4yDgYx3qxqd3qN1E1nCEjhiAAaM85HOcn+VczZzQSWqogOZDhOOSf896uQzvCsn2jK5VU&#10;VWzxz1/LpWX1dnWsSiGfV544BFcSfKeMyMc+34msQ3LSzwoshAYkKoGS34ck14X+0Fr2q+ANN0zW&#10;dJmjnbUro2oWV/lzHGZidmc4CjrwucAnJrQ+Gn7T2l6n4vtfh41vJHrl78omjjBi2GPzQJAR8pyu&#10;NwOM4BFZVIU+b2bdmdVOjV5PaRV1r+B7WzS/b2ZRmNBgr3Bx/wDXzUN1pt0oVZUxvOcjBBB/kR/9&#10;aq015cRR3F8pG5SOWXOWxk9OvWmWur6o9lHf3VrN5bNt8wqAmff0z2qPqjT1M/baXRfg1KG4hRxg&#10;hPlGcjcRkDIqpLNGsqmeU7uhX1+g9qtpLcavcLZRxpFI2ec9scngccVi6tFp2nFYHLNsOeD83B79&#10;q6YYeVjlddc2ho210ks7W+1SNxBB9/b1zXBeJL3w3pN4dRnuVtYyfLVpflBdeXCseoA59KjutauY&#10;TNLpjfKqk5cZLDv053EdDivkuTwm83ixdPvJPtkBmdl3+Y5ghlYkqQchEDfLnpnA74rSNF3SSudF&#10;FKTcm7H2VFceTdxh5ApPQg8E9cfUiuXe2t9NuDPboohDZCsODk5/EVi+H/B2t+EtRt2tDdXaXDqL&#10;VZ4CJCfZF6gjhe9fXGgfALxL4i02GbxRMujzzqzJEyK0qDJA3JkhXxyQTjHvX1WB4XxFd+5D+vU+&#10;QzrjDCYGPNUqf16Hylq1x4l1G/F35TfZ36KiuI8LjcznaU+XqeeB9a+g/DP7O2oePNKt9aGoyeH7&#10;cwpIkjIbmSbecF44iUEYYDcA5weMAV9feAvA+meALf7Lppledxieadgxcbdu1VxtRT1IUDP4V1sp&#10;L/KMgD14Ax0Pav0fKOAKcY82Jd32/wCCfkud+KVeq3DCLlXR9TnvhV4G8I/CrTrzTvB1o6y3TLJc&#10;Xtw3mXk5Tgb5gF2qMkrHGEUZP3s5rsNS33DGUtwP5AVBbTskJWPDAHjPT8aLtSLZmQ8lhj8Rz+Ff&#10;oWGw8KVNUqSskflOMrTrVHWrO8n1EsC7yDcuGHQ9quOwySQCB/Kn6Lo19qBEkwKW68lhxnHYf1qx&#10;cWS2twViJK+/r9KJR6k3XQW1beVii4PGP6V6f4aZrfzHc7d3Uf4D8ea83jgnjOyPCPjuueff2r1a&#10;xh2W6MGBLgbiOucc/SnBWBvqdJGd3EfzZ/lj1qyrSiIRDqSCSO2PeqcUezDwEkHt0xVxXA+dlPI4&#10;H/1qV7iv0L0CiOQMzcjnI471qhlP7wtuXsKxw6eYOuCBweuavEJtJjOc+lK4IlkuEx5Uaktyfal2&#10;lkODtz1HemB0iXLnn1NSbt2GPH1o80JvVEW2bBRed3T64qSIzq20AFcdTjn3FOMi+WQe3PFRRZK/&#10;uSdvAGe1VGGlynPQDIzAxgZ9P/r0hUsp8zg89aWRuBu47E0plm3dBtAzz/jQo3RlzpocdrMxiBHo&#10;Ov606OM4yX47YpEySHUcY4AqUGOJSWOOc/Sq1sVFaDVEgYEk+hxTSp375eWOeRwamYJjPPPpTInU&#10;/MOc84P+f/107IGx4k2YQjn16VDMTkSAfLxn3pm29I2zED3UDH49akaOQRlJTuDfWqFKdtCRA7Ee&#10;Wh9cngcVMQVye/fBqGKBEwxbJA4JJ/8A1U4s7ptOBgc1aQLYe2QpKjBHOP603czJnHPSlWNVTeSN&#10;ze3agnJwDzimkN2EJBGWbk+vU0xgTy2OfWnfIxDD/JpCAf3oXcwHaqsTK3chWNyx3Nyv+elOQHk5&#10;HP8Anv8A5/rHHN5pYcJ9P61MVU8oenX0FVFXJk7kXlzwsWyM9cr6H196C0a/ebGev5VKeCNxyenr&#10;TGhU/dHTuefrWjVtTFvUi3lmChcFvbmlZG373AOO3tU+JY22jBDd/wDA1GxyclunWtlqy3bcqyRs&#10;jbicZ7U7Zld7HAP86sssbLkjLE9T7fSm7YhHgP8AN3XB4/GtVDUwmyhIhcZBwvcU5FiwBGPxxzVq&#10;RYljKoQR19KiVSF3HPYf/rpqNyJTIdhIZeCO3f61STT7SEZIBPXpn/GtKRN6gBsEjt3xURAUbVGB&#10;6mumJzzV9DNmQDceTz17fn3qnI8u7aOBxwD1rUmcMhi/hzyfesuQEyccD0Nap3M07PUzrjOFwPmH&#10;AHtWeI7lZAJgPm4GD3FbU6thSMcnGfT+tZUmUcbSQOv1rVN2Ia1I3Hybyu0dMj+dV5cQMmSMkE8+&#10;3tUsguSNvXNZxIWXDfeA+v61SRpGmjSWeN32quB6+lRNcOF45XoMD0qHc6IAMc/pTQFUBeTjj/8A&#10;VWyWhlUS3Rq2rtPtMuc46d/xqzLP8u2Mlc46e3vVfT5YAHjkzuI/Dk8jNXjDCq4UHeOmeR2/zxUX&#10;tsYSi0yvbyzwylZBnByPy4rdS4cHOPvED/GsUFwdm7d/h6c1fjdQ2xycHgd/rVRepUJM1BL8uR97&#10;tjHT1qxFvjYMeuBzjn2rOgIhGVPB6e1asTKX8p3C56E8da2sDYjhpvv8A+lM6kEjOOlTz7EbJORi&#10;qJlduc/LTsJXHKgQ5UYxTgsiPvTOPUHpTfNSJsuTj2qzC0Mylo2wD2PX8qfIKK0Pm746/D+41az/&#10;AOEz0pP+PZNs6xAhgv8ADMyqMOIzw4PRSWzxtPg1kLhNIttRbYVOHAPfjIP0z0r9DGSOaGSFwGWR&#10;SrKehBGOa+KfG3w/v/AevLptsrTaZds7WshJYxAZPlSMcZYDngYI5BODX4r4jcKqDePoLR/F/mfs&#10;PAnEnNFYKs/8P+Rr2HiazvFj5KORhlf+8Bz04/GuwttRsoCiMN6Nzgg4Psa+SvEvxHi8JeI4/DOo&#10;2YXciyGfzFBUE9kP3sYyTn2xXtVrrFvf21vNBdJMHAcbGBJyOvB4r8e5kz9V9lKyZ1F7YJdXcrwj&#10;arktgcAZHSvOLvT2iZxdxjyw3H49q9FW4U2pkjk29uRzxXMarEL+3PmvsJIIP8815daFz0MNFo5J&#10;tO02OZQFCp3A6fWprp7aGVTY8HspGBn25zTpbcJGTG+4KcZPT2rMvhqFunnKuSAAOBxXDUjZHp03&#10;bQztZdJLyFbiQeauSEyO3bH8qwNQ16a1nX7FGiIwKk4+8SOxzxj6Vm6vMsVw0j23m3C4+YclRjt2&#10;5q06G/hSVYeY16cdcdD+Hes1LXQ2gtTFj1W+ktja3T+aQPlZuq+v1rCl08fZWnvjstSTl2ztGe5P&#10;+fanx3sks7LtEIIKgE5zj+dJeandJpEmm3OGtpWVjuHQjn/PpUuXVnZCJ87eOfE+veHYV1TQN8O5&#10;2jheLBLg9dxxjG0d/wADVTw14jt/EVi/mhftqnDZy4YKOdpPXr3rrvGPhO31q0s1t7gSrHP5kkb/&#10;ACjoRwy/4Vr2nw6trHR5H0ORUNrHvZdmTjqcAc9eeevU1yezqSqN30Pc9rT9mo21LPhLRLjUS0iS&#10;qgQkgZwSOm38T/8AX960WbvW31OzIiSDIcDC9upP4fjmtvR7+0tz5t4pCsMFlXjpnIHfJ71Qi1fQ&#10;7bzLe6iwpBKnqOOxHrz1Oa6oxSMYzbbuebRxQ6TA9gjp9mkdpCGHLFmLHp1PPp0rAvoTcxO0ZzGf&#10;4VB3A9eew49K6zVP7NvIElgjDSZYjjGwcZ5rMAkgDOi71P38ds9uOlZWtoj0Kc2tThrdNSjnS3nV&#10;ozIeBJwSMfewecY9q1BDrFpvgt43NuGV/MI+U+uD1xW/4tvbfW9LjXUDE0luoCttAcnv06HHUjrj&#10;pWFA2pXNsYrrOyPgM3BI6DnjtWTjFPl6m/PdXZZtdQWbUil4y4OCrRqQcnsecfjWndpdXMiRzM0h&#10;TJQE4A/CsKbyvsSQSAgxkAMvX0GfWtNfEtrbSMhAYhQS3OMr3/OqdlpIwlfdD5bbLqp/dFeCOv6d&#10;uKvwx20F27z/ALs7N8bEfmPYkfnVx5RfkXbgESgbSBzjHUmq95BJFc/v8bcDGe/4etaydkTGetmZ&#10;2oh9QxIoJbaVAHQ59QelecjwxrVhqL3M+2OFJBIHznOe2e/Pp04716fa2TiGS4tgQin+LO3n0z2q&#10;jfQQyRi1ZyXPLEj5RnqAOp96yqUYySuONS2iMpWWa9zeAvFtAIbruyeQRzWFbpcQXZjjzGVVlIxn&#10;J7ZPckV0ZF/BcC4swZVjJVyeO2Bj1Aq3p5WfUnjKYkwDuz0GD/n1rSVOLS7ilNrYbY3mn6datpzR&#10;NNIMuxGFyx5GT69ie4rJVU1yB5bndPfbsQxp0U9tv+HeuqNspuC8uBGRwRyTgc5/oKoeH449G1FW&#10;t4vNiJJ3E85J5z9ckZqJ8yaT2M3Wtd9SXRtC1PT7GO7u1WBpWZQGIZiF9QOVPpnrXXabp093A8s7&#10;mVIjlVIwFH96pdRgsNVuFltQ8IByueB9Dzzn1qS0uJbScxwMxCDa6kcNnn8frXS1ZWOWVdy1Jr22&#10;gaVCPLJBIBC7ufXjt71l6pa3trZR3kjbkZtrKp7+ozjIx1H6Vspp7XaggMHZvl4x19qzrvwhrlxK&#10;rFgrKTtDMSMn1HYDr1pNO2goVFfVnJgXZhItFd0LAkjPGfp0qk8ZS+WynHzAgsG647+/IPWu8s9K&#10;n0EvZay6vk728sHC/L90E8n/ABrkkurS+1DzHQfaGG5WPYdgT+IpwpXtzFOr2ON8TeCdJt9Qj1fQ&#10;rf7MiJl13u3mHJOTuJ7cYGK5aWZJ5onSR/OhyF7Eg8sG9R3I711euXlzbajLp6yM4JJLfw56fKPb&#10;GM1xcUMen3sskyNL5gYjGcoeoH9f0rtp4eMH7qsaRqNq8nc9ojuVTRY7+4kXyNg6kHj8+/vWR4b1&#10;Cziu5JvLEiEFQSvBJHDe+O1eeKomijZnZI2GcHt9R+la6NFpukT2zz5wM7k+8c9gffpx1r2Y029T&#10;ypu10XNQltLWTyWY8ngjvz61j2eneKPEmsWuk+DrG41G9u7mOCG3gUb5pGBIjQyMib3CnG51UHqw&#10;AJHMW1rrq61Hf3KefpquWljZS+YscY7Db/e7YxjvX6//ALM37JnhG88PJ8QfGL3S3d3fWmsaE8b+&#10;Xsso4wbd/lJwtxkyPEwYjCh9pAFe9kWSVcbU9nT+fofM8U8T0cto+0qO7ey8znvh/wDsLyXmi2dv&#10;8Xb23lW5g8y80uFTPbSCQjdbXDFlYui7kkeJgjHoNuQf0plS2SOKztIo4YIo1jjgiXbHGiqFCoOg&#10;UAAADgDiomh8qYsBlumSTnH1PWnlio3Fcf57V++5RlVLCU+Smj+Y85zStjanta0isUEkgYcdh9ak&#10;UB+SMY7ClKknfJwf5mpF3BeBkn8OK9NRPLlPoMUfOJOxqRo2Vt+fwHWpgigZkGKjEaHMikj2/lVK&#10;PQxvbUqzEOCznaR+WPcVFGuX3KATt6nnHvV8rt/eKCfX/wDVUIjKsdmAD29qbRXP0IEikD/MMAmp&#10;giFiV6DqaleTHJGaAsZBVep6is4oqU9BVEbnkkE/54psf+2OvHPHSmbHkfy4sA9M9qekIG9ZvmUd&#10;eetVyjVS5ZWKOThuKascwxsbAB/CkEiABo1+7+NSfdI689zScRKqClSCQenp1zTW3Rn5ucnPv7VY&#10;3BM5UMDnHanIUQGSQZPpjisrDc2kShWAzIeOoyf5VPtC5XHXn1piOJ1D4/qKcEkO4v04xVchLtuG&#10;2PaOcj3/APr05oEQlVbPPHNPLFVweBUinDcD16/4VrYmnIYQMYByT26n8aduP0f/AApibWbuSepp&#10;3k5/dtx9BzQU9RFYHIOV4pyhX4BxjrUgQKQxOaCp2kPz3/pUuJDXcb5gZs9CT34/yadsBPzY/ChT&#10;g7E+ZjjNSttbgjAPNC13JckloQMwBBfo3HAyOPepFKlyXJYnHGeB+FPyFxsOQePSncptIALHmomi&#10;4TuQ7QeU6+9G1HYRseST+NPkRm2lCNoznsc5pVAXgHLH/PWoS7BzkLxyq2xcbQDzSEs6ZZvTmpJP&#10;9ZtXt0x3qJGyQrYx6nsaJISVncc0TE7s7enHQ1GIwvyjnI6n2qc7wwU9femph2KZ6DgU4xHN20RC&#10;wYMS5+90qFGOdyg46c8VNJE7Y7Ad6awfLLwBjr+PNZyQQuVDGiHBO7PU0xnDsNxwARwD1q0Tu+YL&#10;09v196gZSOAB+GKnkNBQqjKxghhj34qC4t1Z1djk4/8A1ZqQB92Qen9aVlBUhV9ec/lW3K0iW0yp&#10;tkK+uOn0qExdVIyc8dquSWxdSzOwPscVUWBYycsSTjGT0/GqUbmblcRY2ZBKfpg9qf5TDPA4p+D1&#10;bPHHSmvHIQGYnBqpR7FRdhhzIQWHI7+38qqhBGzehzxWjHlVIHbj1pkiReufwqYotuxQRmPEa/c6&#10;05VwMsOnTjnNSOzMSY2wCcEY7Ht7UrBzhQcfQc4rSxk5aFYhCMAHOOfakKuoUgjZ/WpyuCATgY/P&#10;8adtVTnqMYxntVKNxSkralWOPzCyxNjHJ45p4dtoBzgfqfelX5JMRDgn5veldSRwcZOc0WJv1G4y&#10;nmcfTv6UhCMgZE47/hUiwnGCyn0x/wDXphhZ2wwAK9+/WixK3P/U/rDDliNpXj0pPlZd4H5f4e9P&#10;kAChTjpg++OfanCOJfnU/if6etfqjs3ofk6mxhRFCiV8g8g44yexpm0FtwUjJ5x0q1i2KngOOp+v&#10;tSxQxhDjkdBk81LQ/aakLQkEMxyOnqR/9arYEqqZHGBj5SfX1pqRALtz1HHQ9TS7GjDNEAN/H5d6&#10;Eugoz10GGFjtZuCTyPUe1NKErhuCePwxTty7CZui8A/0qVwVwpyO/HX603Cwpa6laJHWIAHJPrTz&#10;DFu8xuSMdOn408PlcknAP3hTWMeCxGM/rT5LictBqpCrjyt2MHO7oM+n/wBepFjYHKkqAcg9QR/Q&#10;0QlpWIONvYg1NGHhfcWAJGB3H0NKSFHYFWQqDGx2Hg59+tH2byzhWyR685qRjJnj8RUoTDblOB2z&#10;UyQ7lRwIyDgEjg/Ss6d7gyBTnYc7doH6mthrZjG0R4z91l64zVJlwfKHB9axkg6lWG3jwI5By3P/&#10;AOoGpTFbpJ+66jkHrj2z71Zjt5XBCjaeoz2+uPWozDPGMRjPqAc4NDjoTNvoRBWwSw644x/nNEKR&#10;MCGQZHylQSMj0Hp/Spm2oVUghlwDz/SpTG0imQYVv0Pv9cUkwjPuUPLl53HKr09qdJAHXyCdjkZG&#10;7oT1q0mACHjO4+v9MGnBNmdmSAe/b/61WrXG3qZSRhYjv4brkc5+tSGR1bfgsG6gdMVMEthI7MWU&#10;43dCQAeM+/uKckZcfLtPYFf6Ck1cUrkLTQQ/umyD0BqIsrKBuBPX2/OrO6QcowI/iBH9P8KguYSm&#10;EdlZWPRT7/pRGJM4NopBirEHGDwfb3FUzZNblstvZ+fWtW6gUIEBPX+VMAjjdNm5HPIJHp7iqs2y&#10;qe2phNC6yBFJUkg5Hf60riQnzD6YIHTNaEgB3Mzb2Oc9yT65qoBIpBbAPof5YrSSXQyd7kOxmQPE&#10;drrz09KcI2kT/SOx6g5yMDj86kneCTdbO22TG7HTIquROrAp+OD1+uTRTuS3oSGOFwHxwDwOv0qM&#10;hVkLIOfUDp9aeWmDj+D1yM8UCUBit0mBjh15HvkeldcExW0KFxC8s+bPaWThlz8pB7j3qmtrBJJ5&#10;cgOD1PJ2n2rQP2dZM7Sr9SAPlx61YhIlcBQy7uN2Rj8utaLzMZzaNLSYodLx9my6ZOVOefzrcWWz&#10;nX92GTJ6EdKy0hCnY2c5zn/9VTlPn+chiOhHcH1raxjza3L4WRQUJweufX2qNnVpCzM3b6CmIhYD&#10;y+gGcn0qHz76OTy7uEbMcMp5J9xyP1oRfP3LpaMYLEn29qeDHs2xrke9IAFUGI7hjp3waQEHa4wA&#10;eh5/WrV29TJpXuee/GDwsfGHw/mW3tnmv9JZ7+xSBEeRrhYyhU7iDsMe4soPO0elfEGn6paX1pHq&#10;elv9oiZVZWHOVYZGPwINfppp7uLmOSLAkVldM9NynIJ9s9favzE8TeFtT+Ffxa1n4eSwfZtKDrfa&#10;RcNcCbzbC5yy+aWUMJUlEyMDkABcE9vwvxjyVOMMbBbaP9D988F87fPUwM3vqv1KepabpmpTtezx&#10;GOcDgnAyc9x/WobVXgsHSVtzg52n0zxzxzWlqbGWSO63eYsgwrjvg/8A1+KxLidrFjtUjuTk9/5/&#10;4V/NeJ0Z/SNPXY0YbOTUYxC7FY15Jzyce/UV6JZQPqNkPmGEIUKg2jAHt2ryyTX4nMNvaqUGz5y2&#10;Dlj1Awc7fTPP0rrvB0UOr/awWl3xDcIo1Mrv8pPyRryzYGFVRlmIUZJFcii7nSk0tR+pa1oH/CWL&#10;4Yd1+22VvHcOcghln3bO/baRg+mRxXmM8biRopGEs8jklwMDknBx/nFfPfw38af8L+8ZXfxs0Szu&#10;NI0i5toEWykKmbyooioEx6GVpCx2r/q+U6q1e3WM9vearBC6tCrkKADtyfcniuenPnjzdOh6lXDO&#10;EuSW52FtbacbDy3BNypBQ5IGOOT61Ya5bTcNcDmY4jPTk1fk08y3n2bpI7Bd3XB6c1yEsl3q0iWz&#10;yCOBHbyyVyQRwWOO3p+VbKNmc/Ld3PLfF2oxaDdS6dqNp5hnVTFKAPlLAnJ7+1fEPjy21O78VQaL&#10;JHIqWpE0RSQCJd6sfMxwWYEY/wBn071+ifjVm05bjQYXFxNPCGaVuQOPl/ECvkvxn4em0HVI5JvL&#10;u57jlHGcltu5gOOgH0rhx0nouh9VlVVRd+p5pbpr0Gk6bcatxM6blk6qQp+bLAYBYckHrXWX+oX/&#10;AIh0l7VrfzVBC+acEsw7bevT6D611F9pUmraLb2d4ViMMQHlxnjdz1/wrqNM0rw5ZEJpVlHBII0R&#10;uAN23uADjd64FVSU22m9D0JVoP3ranlWn2mt2djC0MYaJZsNGQyuB3IJ9D0GPpXYS2H9lWEGpYCz&#10;sdxU4J9RnvgVYNvql3czwXJSOOMswkJ42jkcdScflVOwmt9S1E4WS5ESqfkDNnHXjsBxk9q15Ukl&#10;cKrbVzktevr3Wtde9vEbCjy4gqghEQEAqe5Jycnp0NchpuiWtjdMmoXDTLKh2xHAJycEkjr9P6V7&#10;Fq9laLAQZFt2YtlCAScdeeo/D+leWwWttqfiPT9HuQBvmwfMwAFKlixJIwDtxnOKwlSUZK+9/wAy&#10;6U046bIxZPCN7H50dhNxMuSpURKqqDwFX5efXAJrjPCtzJDfr5UaNZyxt+9bKEMwP8OM4/rXsd/D&#10;qWqXa3GkENpcQ8pXY4DOcE4Y8kHsOw46msy08OabHPLY3w2XhHmEMv7sIvXP9DmiWHtNOGhm6r5W&#10;mflX8VLpk8YX2mLE9yqFWZQyr5alR+92HljweRwO9N+FOtaQfEhttTkabUHfyklVyX8lsCKNlOVO&#10;3GQQOnHoa+ndW+FDL41utQu7OG7syq7ZXU7HZj9xi2S2BjIHGD9BXb/Db4NeA/BF0+uW+keTdSxP&#10;sidi1vGkjbnZIskI7YA3E5CjAArXBuTstj6HE4yh7DktdtdDc8Pabpc8trb3FqjT2e9VZX3rgnJc&#10;4/iVuPVc8V1Wp3Vpbb7Gwi2rIcyEYAyOAT7npx1rodM0Y3N0LfwtDGGuFYmOPChVGCTu5woPHPrX&#10;Myacusaw2j2aF2zicJ9xQSQWc8Yzjg+o4r11jZRVkfFPA8zuyU6PpniDw21vaQynVGRxG5IEasCB&#10;ubqwAGM4Heto/DfR9X+AfifSZpo4fFU0ywWCOrKtussoJnZYypkiEJYHuHHynnA6TSJdQ0+6i0u3&#10;ULsByTFklehzJ+XrXR6z4S8WR28Xie6ieDTmmFm+cACaRS0YPOf3gUhcjtzXZDFN3t6HLVwri163&#10;R8u+DvhnFbaYPD/iy0R76BPK+0LuIxjb0OeQBkcnGR1Oa9U0D4bSaLodx/YMYXTkVF2kqHeRDjzQ&#10;FwAADzxlia9p0vSUm1KODUrVGhYCOR1PzbW7g9OePwzWn4itjo2gXMDxqlgHjhDhTsZWOdoYZGWx&#10;wOpArvjWly2b2PMxSqTk1ff7j5p8Q/CnXbbTLXxhaKlzpwP/AB8QgKYTv4WVHILF2GARnb+NbWke&#10;C/DXxASYTaXvitVMT7WxGzvy27GM9cnBODXrmtvol/4C0fw7o9w0txlpJ1YHCsRhVA/2NxPGR0x6&#10;0vga40eLWdM+HTXqfar1zFGuQHLbWkbapG0tsRnCEjIU88Vj7Z3tKWjMZYaold7r8itpnwl8NadA&#10;NYYybIohCYxhUQIMA4HGAOPp7811OieDY9Psz4j0tbYm5+aARybiQD6Y45GK9m8CQS+HvEOoyY85&#10;bUzWw81MLMjgKZNhPoMjHQ96z/GGr6LF4kn1iHTHjiuJQY4gVTywoCj5UO0bsZOB7nmm8W4rmucs&#10;MM5vl3HWD3Gr/YpfEisl1OUeVIgNyBjzy+RuUY3ZJHBxXa/FDwhbeFZIbm2uZL6yk27ZGwsiuR8w&#10;DrxgjkED9K5tLq6vtZtGsgoafJKZJ9xgtwOPzq3qF9ceINbl027ZkFpJ5W18sAyEDavbkjtXHUxu&#10;+p0UstlfY+kLLxJpWk6Vb+IbGyj1OOIfZZIRObeSF9vysDtbcVxkqcA55NfP954i1vW3u/EOoIGe&#10;R8Kix7UQ5IC4OMgDueSea7uLRbZdMGo3bjaPlbym3HeDgLjIyffGPWvONa+IXiBL640+5MUkJ2oi&#10;lAGAA4BY/wCf6ctfFPdnp4PA9EjZgsbS/wBOiSeVkVx8yyfKq8YIx71Tm0D/AIRa/t7eR/NtnQfM&#10;OVUHIxwScDHB/On2WmXup2sc9xLhHBcoMEnjofQYryrUvGN5rP8AoYEsFjGgceYQoYqeAR/dI5Xn&#10;n0FeRWxSW569ChfRdD1PXNbhtNo0wiWQ/KGHRd316n2rzrU4ba4Zl1Ql5FGUVRuLHnduP8OP/wBV&#10;Zra3e2kEMW0Sw4Ox3647Yb09KbePcx3du0R/dsSWOM5P17VzSldczOqnQ5HZFnR9H0TUdPbUNRRo&#10;jEzKFyAAgGe/WuV12ynmMuow3D2sFohYJxtmJIxu/iyOcAce2a6aVmjlMTlTDn5c45JriNa1aYbo&#10;I28+Mna4UZRfx46fzqK04xjqdFK7lozKsbiM3qysWVMgA8njHHNPis7AX0qWcYRmJ3nGBtHYDp1/&#10;OtWOBBYiWCUNHGOeeQWOAMe/tVyxWzuhLcyrvEMfyhDgk9BnH61hT1tzA5a+QiwaN5ENtIkkLt8o&#10;ZiMZA7Adj1H5U2ZrnSENtaAwXCsSDt4Yjk9ajS2v7r5b5ThPmjBORz1wR6dPWs7Ub/UbEyXEzG4k&#10;jUiJDgtu6YXPqPXiulztHmMpvmdjGluNKS7WNVT7VOxdmbODu6se3J/OoJz9hY26FXYLuZlGBknB&#10;HTrXm+t6t9qvVkK8o/lsuOUcdQ2Oh5+ozmvQtGW5u7aO5uBsY4ITJb5V4HJweffFebSxXPJxQqlJ&#10;r3mdRp8n2axiOfLI+c56gEnjnpW/YSWFzIHTDvHng9c+uPTmuRkmUzbRlVJxtA5Pfv3rttB00Wdv&#10;9qZNzRk4duSM9QMc47Gvfy5yc7NHg5tFKm2dzBpgXR1kyBdTLliMHj+H6YHavd/BUL2nhuGJkEZy&#10;WKsPnz6tnru65FeSaVpt5faBHeTlfPZm8sgcbGICj6819FQaa9rbwWrRMGVEXcQckhQOfr1r914F&#10;otydTyP5y4+rctqfmY90skozGAGP4VI9qyRiNX3AD0xz7V0E2lT2+1sBweuAePaqpsr2UsIow+Oe&#10;oHFfpaptM/MnNNHOrb7ZfOz8wP149atzWOn380SXiB5QcRt1YeuB3re03w1qF9P+/PlRnJ49B2ro&#10;o/Cs8X/HuQj4wpIy2PTJ6f5zRWw0akXGaumZU8TKnLmg7M5fT/h5bR6fIbRoo35EW4EtnGRux2J+&#10;teP+ItC8f+FZ/wC09R0a4vbSQuTeWUTXEUZDAKsoHzo0mcxjaQwB5BGD9V6Xpd6dsJYlkHzHHH4f&#10;0Ar1zwzaPBD5Ech3L99geobpjvXzOYcEYTERtBcr8j6zKOOsbhJczamuzPzGTxF4qE0kNxpOqxQS&#10;EAFrC4Ma5OOqoQo+tbjyNpus28zJFdxQyIZ4DnLBfvozDIw3TuRX6W6lYT292t1Yu6bvvqrsFJ9e&#10;Dx74715JefAv4VaxPK0+jQpPOC263eS3YOzbt42NgNk9Qv1r5rFeHckrQnr5/wBM+uwnisnL97St&#10;6P8AzsfF8t9pEc4uFAtVfC7GIIU57Y4A9h0rY0+50W11xF1eQ+V5bMSxYYYcjJ5+U9iK+gI/2dvA&#10;8gW7tLrUIwSSwacOGU/wZZSw9Mjn371Vu/2ddC1OaOfRtWm0/wCzK++Iwic3G/AVRIzfu1QgtgKd&#10;2e3f56pwHjYvZP0f+Z9VDxPy1x15l8v+HPz4+Ifwf0TxZc/2+8kk16kjmKSYqQPMOcZ644AHbHam&#10;6D8Bz4d8WW3iO/aCO7RhIhgZ2faQOCSdo9wOMfU198y/s6rIPNj1hCCoBS4sxKo47bXU5/zilT4G&#10;Xfl7r7WEeTO5Ctphlx/eBkIII7ZzXny8OsXzc3s196O1eLeCUOWNV/c/8jxnWtQ0iw0keFzb7r2S&#10;Q3PmoCwChsuS3qem3pj6Vb8KHUfFGgzWfh1fNdJNhY/dJA+569euO/TNe3xfBCxu0j/tfV5p2SIp&#10;JHHF5MRJ4bbhmcAjsSfrVvRf2fvh1oVtPY6bBcC3uAEnihmljjZfRlRhwckHvjvXfT4Cxbl76SXq&#10;efV8UMCoWhdv0/zsfO6aJrGntJd3L2kTQKWUNOgHA55z1+vHrXKPY+Ideul0rQbObVrid1Cw20Yc&#10;liQByp2qMnG4kDNfbXhf4OfCzw35EfhTQLO38hi6StEskiEsW+WRwX4LEBSSAuB0FewWFja2ET21&#10;vEqCQAYRAo44GcAV7mG8OLr95O3p/wAE+bxPixJSvSpX9f8AgHw9ZfskeObq3E0k0ujySKxY6jH5&#10;iKyn7oWBiwGehY5I4wK9O8K/soeDdI1i08Sa9d3WsXcIGxJCkEMD4O5lEOGcHph+MAHGa+srJZki&#10;AWPA55wBir88bqwEpwW5GMV9LgeBsDQaly3fn/Vj5bMPELMsQnGU7J9tP+Ced2fgbw/4VsJF0ezi&#10;iWY5YqGJJA4AZyWGAOMfXvVnSrMzAyTfeB+XPYY/z1rtItwLQXCh0PPPI/n1qCG1iRt8ade2en+f&#10;Svp4YdQVoo+QqVpVG5TepnyQiWLZIBnHXuKxrm1aPDAh1bp613w02RUVhtO7HHcVBLpsJkEqpn5c&#10;EemO9OauyYTOPgUlPLBx3NZ1xFLJgwjK/p9a7Y2yBtsYAzwDTZNFaJfNC5z3HQVk73HJpjfCes3S&#10;W76bqSFUUkxt0x7AehP5Vp3EK3SmXAbPU/0pkemB1+/npjHaroigtYzDECOnzEk/WtLPcmMug+JI&#10;7nEBI3+pFdhptjDFHsByF5z3965GCGaKUyqxAxx611mnLcm03l/MJPPsOlTqx2Nkytn5c7TyKnje&#10;QjPp2I71UjyoDBgOcc+varIkYYBYEjjg1NugW0LEbMuA/P06Z/GrUQdHaZ/vNwB24/rVHzmjBlA3&#10;YHT3/nUglmIAfAwOgBocSy8ZCzlFx8vr71YVCq5MhYdwP5VT3xONsbYx+dLFNbR8yKfmOMjoD9KO&#10;XsTYufuyBtPyn8aVVjZcxnj2pgCkBefb/PepBHGnJbbkYxTihtIjBcqBnH86ehJ46nHFJhAOfr+F&#10;SgCbKZAHqKaWtjO/UkVJNxzznqOlPiTyyFk4Oe4qBdJkZjLHK2Dz8vUn65qxFESB5jfd6Z7iq5Rq&#10;epJI6kbQM9unr2qJ1KAqOCOw7VcQOqnygOv1qBmkjJJ55zjtVRXcGtbkagyDdngnIHvUjKF4A9uv&#10;Q9aCiP8AvFOPb3p/lrGOTz1+lC3J5G7jNigDaPl4NSZdcc9O1P2712ZAC/1qGWMMQu4rjOTWiuJM&#10;hmIR8qpbd0xx+FMkLocMoBboBzzUyoq5JH0J9KQogyxPJ7mgznIrh26dTnmpROI/m25HuP6f400u&#10;c8At2yKkwygiPrnB3Dt9KpIXMiJJDjDKCzcZ705sfKQefSlwRkyH6H60gyM8HJppme7EcN95+x6D&#10;vSNlwAR/9anFv3p35PrgUomfBQIMZ+o5rflvuMbEpQBnO4Z9TUpiBQNIuMn+VM5U5boe3+e9Pi3Y&#10;BzwKKcSZTsPa3VgcZx2z61GkayEKR078084Zw+4E9D6Cnh8AkEHnHFdNkQm2iCaz2kOp47ggfnmi&#10;GP5Mr65/z9asM6n5ucZxj/HrTWB2lc5yelXF2RlytlVogWAcYJ6Y/wAmqXlSGRhIB+HbFa6lAu6Q&#10;44x71iXBDSYQ9PT1HNdENiJTs7MiZN42gDLdu9Z0m9JTbN8uB6flmrc0krAlzk/lVF0ljUySc7jn&#10;nr0/nTjK2xEt9DNnYrNiJMR4HTqT3/8ArVTcBQY8FiB36jvWwwcNleMdarzRF1DDgnkfStoyE42j&#10;qZG1m+c5GOOev4VSuJPK+ZwMGtbyH3bWPJrLuEUvubBB4zVGNn1M6Oa6mBkkIAU5+XjjtSvO23du&#10;xS+UYsPIR+Hp+NVJdV0Wzld7uQHb1VRzn2rRPQZqWN3IjlhyO/sfWttrnzAC3BxmuC8PeKrG+80w&#10;Kq5wNoIOMf5612tjP9oikPJyeDjke309KpJMiUb7l6P95846nIz/AIVbhHl/fHU9qrR4KgMoAHX/&#10;AAqRZoy6rtIK/r+tCtexEVrYv7o2YbeSR07896ewDHynGSOPUVWLhZPMHy8cZ9T71aDyNk4AxWqS&#10;HNiSMknzLk4Hb+gpVDlWEZGCe3PP1qMeWq5U7s5GPeljQKpVWznjHbFJh5IsIWT95Jx9aniVMmV8&#10;Z6D6dKrNG8RVoyWqdZPNxuzuxz7Va3JSstCwzFDlRgnnHaq3iHwjpXjbRjpGqIockNBcFC7Qy5AD&#10;qoZS23+7nkcVOjFk46CrFvMy4RD0OcdOtTXw0KsHTmrpl0sRKlJTi7NH4m/tKeEfEejeKRpmvqlr&#10;fJ99Vf5tiTPHHIvm7S8Dhl2uvAJCnDcV3Pga7Gm6bbXIh8uSMKJl5ByOufqea/Tv4vfDDQfiT4Sv&#10;Ynt4Z9UFtPFbSyKrMonTbJGNyk7ZOwBUBzv+9yPz3g0TU7Vr21mt2tZrRzG0dwpDjb1BGSeCCAT1&#10;xkEjmv5o4w4KqZdWdSnrB7eXkf0rwdxlDM8OqVTSpHfz8z1jwt4u0TxXbu1kxd4m2sBkjIHrx2rV&#10;1Z9JvbR/s85ZouqlduGHbJrxzStbj0xo7Qw7GVidy4Ayevp+ddlLqNqwd94Xdy2e+6vgpwTWp9rT&#10;VnciGr2GlQCbUH8pQeSSNuPXNYn/AAn/AIevdWbQbC4jluGGTGpG7pnqcDpz/OsnVrmy1OwbTL+I&#10;5JwyA54B49OtfGnjXwnqWlXsoW3F3p1w7qxZhllPVWB68HBB4I46Vg6Ntzuw8YuVmz7r1Oe20yOJ&#10;pBv80/NgZwMce5Hp+deW+N/EWv8AhqO4n0G1W4jmiZlDZUKABk+vA9eKzPh3eRy6LHZNgW8CqIFO&#10;QUUj7n0XHC/w9OmK6fxbatfafJEWB+UKB0yD24qKmG00NVUtI+KdS+P3ia18T+VoOi2/2OwBjmS6&#10;JeWaU9XVkIChSOFxyOTXv1n4vTxv4fg1dbdLbcnzwjkq/cFuhHcH868K8cfCHVbIza94fnAlLrvi&#10;bcX2scMdwPOB2I7Y4rpfCGnS2lpHpDuYYogAzngu2fTtmvBwyrRqSjV26HuTlSlBSgtT23TNDilt&#10;xd6g37wjdHGucBTx8x6e+BU/2q8heTT7JVSMjDc43KRzubvz2pLe6itbPy5DuVjyQ2cA/r+VZ6Xa&#10;wyPavhIxjBY7Wb6CvRehlD3iutsWsnEwGGYDH1GR9MYrzfWdPhvLiSxgcrcAjb8uQT6kjGR+tddq&#10;XiO6SB4zbGAR/wARwN5zjPU8Y6d64XVJdVj1hLuxjaR5MNIFzwp4AwAcg+nHSsJtbs7MOnexix2N&#10;3puoSaffTbyqqdwG0Hd6HrVPUbC7jxcWUhiMfOBk5HfvXS31/d6pKs9xCy+WMbVH3R6+vJ605oJE&#10;tfNiDSZ6jqfx9qzUU1Y9CNa2r3PNLdGv9Uli1CB9sKbgWyAzZwBnocdTVmS5We9YvI0ruANhIIAX&#10;oAPYV6JZ3QDLFcRADGc5xx+NZ48PaLawyzWcjG5ck4kUEKDzlfasnTtsP2y6o5zyboRuVVZNy5Ow&#10;EhQf6j1rhtYmN7cW9ppUZnR22ybQWAIHLEjoB796+g9K0VBYrGhA2j5wOSc10EK6UdKfRtRskaBj&#10;9wDbnnOdy/MOnrj8DSq0edWTIjiEnex4Fo1jrp+yxCctDMm9V3cIvYEYyD7V3rx3Fy4snZfkwQ3U&#10;nP8A+uuth0Gxtozc2sYGM4Vgcke1UBp1pOwkVWiUsSVJ7nk/rW1OjaNjCtWUmYb2dzbiWCW4zAxB&#10;WPAzkcnJ/oOKzrqK3EiLxlkGS3H8u1d9Lp0dpGrwjfIch3bByPQVkXMapYl5kXduIVuuM/pRJW0M&#10;vaaGVc6MlrZqlzIwGQFA+Y4Pv6VvWHhnTDcBldosqMKTyeB1P646V0sUi3+mRJAgWRIlyFGfm6de&#10;+etUr+eSa4W0lA+RMj0x6Nj3rVRS1scyrPYrnTLGBpHYiR1/h7HriuJtbN3mdoVCwjCkdgSc12Fv&#10;HbSXUZi5VjgnH3f/ANdVr/RbjS3luoZfNaUjCqpHfjjv71bTlYIz6GYbWG3IhhZgsp4BPAOcZH51&#10;u21uZ3AD/uUbDE9eMjH9a891yXUtP0mW6kidZxjCsOVBP3sck+vHWtj4Z3F3cX32bW8mBg0oEnHX&#10;jn27ijmXNyhVptwcrnpU2mXNwWWAhdgG3HBwfSuntEUReUjhGUDGex75FWo7eNJGa3BjBAGOeRnj&#10;rWrDDo1o/wBnvkCk8rJglgevbrXVCFjyvas8p8YCbMtwihgCASM9gMn34rxHUtLiuJ4riyIHmD58&#10;9CexBNfTltCzlju3KGOMc4H5f/qrzfxJZJc6NdS2sUe2PJTGFKtngjoTz1ArWFDm3NKWIaPHp/DM&#10;Fnqyw6jfi4Wdg5VB8oXH3NxOSQee2KwdfSKy1428ZPlFFKnqM/X19a3J4tbkvVhbaYkAJJ45I59z&#10;71oR6PdavE/mKnlDDBmOMn/Z/wA816tLDJrRG1TEcru2eT3+tPHePpsj7pc+Ysa44THI98HNd/a2&#10;Mk6xygrJFjDRleTkf3uuf0q6Ph54djSXW7mQ/bLdHWNsYUKQMqT1wxHJ9OKt6P4q0K8n/sndBHJA&#10;AXXdxyfvD1UnuK78Lh5czTOTE4yPLddD1D4XaTp95rVl4Y1pLiTRLi5Vr8Wh2SJAwKnZKQVQsfl5&#10;6gMFIIyP3S8JxaHceGrIeHVMOnQ20UdrHt2mOCJAkcY5OAqjA5Prkmvyv/4Je+MLr/hdHxl+G17Z&#10;RyWmlw6Hf6XfxMJf9EvGnt5LV8rlGM8bzbcnCkc44H7ByEyAQqoA6bRwP84r9s4Gy32OHdSe7P5t&#10;8SsydfFqlHaP6ox2iVzhfu5wB7VNLFhs4q0bdCcHqKGtWXPzk8cf59K+1SPgPaW0MzbgDbxzTimf&#10;mQfQ1e8uHdsZdxH86Qbo125xj0rVQJ5ilIkzMFJ5P4UigH/WE4GOtXG5A6k5PTt/+qmsm07CcDv9&#10;aFElspOBnaq5PY1GqO7kE7c9PqKushxyMD+YpUVHPzjBHTPaiSZRXRFBJBYseAR0zRDB5JJJ6ZrQ&#10;aMxkMCDz3NM8tZHxznrRsgbuHkuF+UDBzUC2yNJsb7oq/DAycOy+vH9c1YjXEp2jpzU2DmViuLaF&#10;BnGR3zTXVQcpnb2+tXkjkLfOetBhkJOMEY/H9aOUhSXUy1i69ix79v8ACnMqsdqr/XNaaq7A7hu6&#10;1H5Yx900nTN3U0K5WTkRjJ/LipdpChj+XWpRHuf5B07mpBGTIQMmpaZEattyNA23JGeM8+nrQtvG&#10;xLHI9T1/rUq4DHORnjA70nkoVJjPI4xntVqOhHNZ3REFA+WNeP8APNOCMSQM5/z/AJ607DLL5Z6j&#10;kHpUzKsLYb5s+ves5I2abK8all5HJPapiUCDaM/56801csuNpJPTPX8qfEq7SCeRwc9KLkbe6iBX&#10;IJ2jkVOVA+bhmJ7c/hUplWFvkQFxx6Y96duwvrg9uetCRVPUh2iIhRkZPU08fMpJA47Y6imhwy4T&#10;IyfWiMwoSUHzduan2ZXtFsMEeF3E8t2qNY0PCjYAcHH+e/41PhHTbnB9uPyppJC7ce+Mf57VKREp&#10;DSDtwPpUJ2oAZfp/+qpQHVR3HpTQshy/6CiY0rrQFhjYFuen1zTI1KnYTgnn8hUjOVxnnP5c1G+2&#10;QYJ604Iqouo8qXfZkEdc9sVF5ZQ4YblPI70jbPLMaAjggZpucDBxgdhxSUdRcyGFS6Ex8E+3WoR8&#10;qjzMewxz9Knfzi2wncMg46VG2Yx8o+bGc01AbqKxG6uWJHNV9zsSGOPQVajO75skVCwDEuG59+tW&#10;0S09xjsuwL1yOlRnghgucng+lTjBzxzTCoYALwO1KMeom+hCyXDP5ileOPQflUjfLlZMZH+RSPhu&#10;G5PT86jjYpmJef1qmKwqg7irHmmkL91Bx3qRtqgM2F+nU0pjhUecGAB657n2ppCT1KzH5gCMDnkd&#10;T3pAkud3B+v6VN82dygHjFKUYn5D+dU9g2Ix93aOT39qaIRLnJzj8qkCqfl5B9zTBEVHmZ4H14px&#10;iZVb9BmONjAcmgwlnbzPlqUI2TtPzds9vpTkUDhxnPerCELrUoPgNhunYdzUiBW+WPjHarLRjcQy&#10;blHc9c+1QfZ1/g5xzyf85pKJE5H/1f6xg80fzEnoT65zxSokjruGDGw49u2KtID5i7gCPejyWyVj&#10;IAJ5yT+dfq6R+SPQgFuirweeMA/yqVA/mMJCMHpU6QhUZzyw6Y7f570KGRwv3g+OB2NTJGet7oaN&#10;rERHoByO4zTfImjYFxuHOD/9arKbNwbnAPTrxTSke4D1PWlFpFpaDCuD0wT+PvTZCpfccg4644Pv&#10;U4j2hs5GeOaJYJfJ2JtOOhPpVbs15dLkK28kTB1OQf4cc1I+5WwF+bIGR/Snxs7ReY4IyOg70/D+&#10;WvkKcd/8mo12JsNO0BTwQRz8vB+tMWFlUzxcjPzL2IqRSpP7p/l/unnFPYgSAFSM8j+tHKxc6BBB&#10;5nzFm/l9KeYnYn5lB7Z60qGPkqOfc0oBCBJcMD36E/4mpGu40I8YG/ngDg8VHK0ckbJIi9tp7/XN&#10;PIXZhX2r0b6U8IuAuA2M4+lJxM3LWxAI5UfO9cY6jr9MUiCOIKxcYJz19qkEW1ipUhfr/k0SKIss&#10;ACDxVKm7EylcozMHkJI6Y5HpTBAoRV3dzjPQ+34Vc8xVHlRLtHcYH6URrJGGLKN3VfcH+tRKKJuV&#10;cYG4n5j2+tP2ryTwepP+fpUnlpIytjbID645/HvU6wpJnfgjrj/GmqfUSqdCg0jxMWPy9MVVkhQg&#10;J0IOQB0q64WTLsMY6DrjFG1Cu4Hnt0ot1NIzM2eTy2WN45CGx8yAHH65pXjztaPbKpB5X6/0rSVZ&#10;JP3ZboPwP/6qjEMik4GFHPH61T0J5nuZ4jaR/NOfm9PTtQchtik89COea0ZLSMn5TsU9V9RSrHtw&#10;sAJH8qhRuwlOxkPGWXypU54y4BFUnjKYUt8vZiP5kV0Un2hQWJXYRna3r7VQ81fLLhcdiOv/ANar&#10;5DNT7mBc2yk7mYNx6gg1SNzAsgjlyuR1HIH1Hp710E620gBKkHHbpWVFahC44bJJGf1q4p3uw5ky&#10;uj3AlMDkPFnOQOM/WhWlkbYXXH8IP+I6U9liT9woKhue/wCVLuOTGy7hn5io5FdC1I3JnS9WMpKg&#10;3R9QpyD/AJFFpDHy6f8AAgM8H60ltmJ1aHhOcBupB9RWmsKn96Btb24/StFIwnJNk6QxqBskBOM8&#10;+lNeCJgrrgsDyO3PrVhIS0J8wZB/A59qtGNfMzEintg4BrXczfdETZl2lflZT/SnJGUUqxIbsOx/&#10;CgNCFw2Q57E+n+cUKm8ZbbkdCe1K/RlWQ3LBhGiDLdaXjaSPmwTnPGP/ANdSiJFJZcsCMcHkUzCg&#10;iQ8OMrzxkHrW1Mhq6CKaQhV2Z2/3Tk4NeQftCfDDT/iX4MGo2ciRa3oMMs9lIVI3oVZngdhk7XYB&#10;uQwXBwMtkewqZosIQB39M59BU1vfy2V2l1CMNGwIPTkHIz/X2ry84yuGLw8qFRXUlY9fJs1ng8TD&#10;EQesXc/KfwTqyeKfDltJYo8hAUyK3BX+LBz3Gecd66LcsTPaSI/7w/MM4P09q9K1nwXpvgHxxrWh&#10;aTaRWdlczvf2nkj5fKu2aXGMDDJIWVl7HAzzgeZ6o4kvXlSN4uOCxzk9yB7+lfw1xDls8HiZYapv&#10;F2P7syHMqWNw0cVR2kr/ANegy608tGZkC5GMKF5HavlX4p+KviX8Ndbl8UeEZ2huAUliichoMN8q&#10;71bhXUjcCDleozX1pYQSJH9omdY1UEknJIHpivmr43S61d2En2ZR9jdllJ3YLOoO0bcHP9O9eDWT&#10;5dHY9/AyXtFc4r4ffES+Ehl1eWKLUtTh+2TLBG3lB5WLSE7s4YsT3zkk17TD4ts9a2aXcwIrAAME&#10;OdpzwxGc8/5NfGfhvU7ZtUt9MlieK4kZEkfhlYMeAD1DHI7Yr65tPC8ml5FkpNxDxIxPLMOq+2Og&#10;H9azo1U1oeriqUVLQ9b0/UpbSBpZW33I/wBXIx5GOn/66w9Jt1LXkbltwiZtucMRycj8T2rGgmnG&#10;x7nKiQc7u1a1hq1lBesjA+VjDEDJKjn6/TtW2j1OZUrM8ptr1JjJbG4FwysYyxzuJTg/Q1B4hNl/&#10;ZE9pqJEg8ogDGGDk/LnsfXFdN42SykvYdTsBsDoAybcbGHUkjr7d689fSbO4kTczsq5Yhyfm59q5&#10;d04o9ujFNJmBYW9xfGFokWFCrN1IJx2x3z0rNh0q7luPt9y2DgtnuCTwu3/P413msGTyoh2UfIoG&#10;AFHO2saGQR6pFNBuESkMVYAjn1I7gjihK2kjp5WtTjJdUS1shbuvmSmQgZ7jHIIFX7fxTd6Bp817&#10;aWsYuJ1VQzvtBiJ5XGPqRt74rYktNFU7BAgnRncSqArHeedx7gdq858VWN3PqO93NuFJjihZcghS&#10;Onpn178elV7Z01c2SjN8rMm6njvp/KsWaNnJVY3Y8+gJIGQPX8a43xZo1zpFzHZazGgN1HnejiQO&#10;gPQnjGK9r1PQ9K0ee1vZMysUwVcAlW9Qf8awPFegL4t00C6C20sWRBKpw3rjHTHbpVVcPKUWluXC&#10;ulJdjh9B0ie90xrqGZV8liqxtluq9VGQAD3Pc8cVf0D7Lb3tyt0RIAjZLHIJ6c5zkD0rjS9zZE6T&#10;blpcn+EnOfqeKsW/myTOIIiJwDkgYGD2J7n196ilJJpW2NJwetnoXoNQtoYhFqCk26PmBWBypIOO&#10;O49PSk0690866mhwK0M0qB1ZiNjjksAT0PHfipFsrhJC1ztJGFiBONzAZ71Ddw+FV2xanDt1WIll&#10;ePLbQw9VPGD610qXJsSmux0j6zoM839uWs8cFtNAqq6kBZQucNwOd3T8KhTT4Bdre237gTAmUphd&#10;27ox9wB37V53dRW//CTO86p9nkaAbG53E/ez2Oecd/WvXdY8Oz2HgrSvF+pzwR2PiSGWewtkfdc+&#10;Wh24MePlAY4L/dyQo+bitaFbnvfoOVLltbqams399b2ukaNfP9pmjicwSbUVmXflQ2AM7VwoY8kA&#10;E5PNYl3Leatq0V5q1w0rQghFZspEP4gozt3HoW6npnFatneSXBszqDJGE4WQrkxfLt255+Vh26HG&#10;a5vSPAfiTxyniDQdLvoNMh0HT/7Qe4kjaU3CvLscDOVjjRT5kkhVtq9q6akm2klfsiYUo2bnpbr/&#10;AF/XyJdc1+O6s/7Gt9VWR54txjjXc8SAZO5cche5Jx/XzDxT8ZLPwv4MsfDuo311fw2syGO0T5Ym&#10;lycAF/kaQ5ICjnJJBA5r0rxr4J8O+A1lsPh74msvFMumKLbXNZs32W9y1yriS2gi3OUW2URxOQ37&#10;yRmZtpyo+f28FWvjfw/beHdMtlutStnkjh8yQxnbKVVUMhOBtxwRyB04zUVq1W7hbX7/APhz2Mro&#10;YVpSmvdv2t89bNfg9dbHUaF8RbmDXILm1niKRfvntDJHkRN8pMm3OGTt2z3FfUui+IfBt9cwXVpb&#10;SxajEHP2kx4ynAwW7AnGBjmvzJ0Xwd4VtfFlv8Q/D9yk9zDJuJKsuXTdGQx7ouDxj5uuTX6F+GfG&#10;ngTSfA7z6xN9lv7mQyKyxtJ5yDACkqP3e3nhup6cmssLiZa8zsiOIcspJRdJNv0sekJ4j1Syvp0g&#10;QumQwd2Pc88Drxzz9KjuL4i6NzqW64Rs4H3SueMY6f1rLhuYNQiVdO+ZXQNkHHHXvjGafc6j4fsb&#10;drv7d9oSLAEeCxDehbAGRnuaVaq+r0Plo4XleiOh0DVZLN0tAd7xkGI/xrnrz0J5qKHXLqDWY7OM&#10;bVUszDGdxHuehGeRWFYzIZWvncg5ymMHA7GtGKcReZdMwxs27X7A+n9a5Jc3LY7oQSeqPQr3VLS4&#10;SXXGzGQhRNp6E4+76E+361zj2Eni67iu4CYorXiTd0KtyoBOMnjg1x+n3f2pktBONik7OflyTzWy&#10;19fhzp2kXKpaZPn5HHHfJ9Kyc1Ja7G0KfKz0/XNZ0rRvD6apZnyopgYBEgy6DABYKOcHPPvXiNxp&#10;hu7d7USFt7bmyDyPQHsKkbxF9lK3LYuHiYKN7c9MnPsK7OyurPXsalMBDbqgMqx9d/Xv2PWsZ8lS&#10;6IjBw1Oet3ddkV7gIi4DNgAY6c8dqlt9WF/O62ux7WI7HkyeSOeBwD7GofE+p2OsaIqQsRKSWhhc&#10;hZGQHH3R1C9SR0NVtPh0Ww+HFhJcYbXLnVLhpolJLCySPZCWGcDMoJBHJzgjjjGVS8uVbbnRCPu3&#10;Zp39rbt5QiUSxhslj0AA4xnv/KuQvb63vdQaO3VVgOMKCPnx1Kj+tWZrPV9WvxaNKYQ/VDnAb6en&#10;vVzw7Z2uvXcOmwXSlxcGAFU4eXPygMcYXv1ANROfPPltb9SVZamdYJbW9nNZHMXnMxDDnZ05NSeF&#10;47nRtQeKWRpoJchgQMkHkZJ9+vbFc3Kt9Fe32l3ksdxNbXk8X7jLITG5UMp/iU9M9PStywhvV1GO&#10;K5dYPMbBDN8vI/T8fpWFJ3nFpbFSTs4tmjZPPDfST7vMjBbeCRjnHOM9q80+IXjjR9K1L7RHsMoj&#10;VEMrhQ0pU7RuxgLnuT7V6rrkNvY2DaK6iVrxQUnTA2eUwY/nnHuD2r5c+JXw/wBR+JXiW3tfMNrF&#10;p0cjQy5xbSM+wsZdgLtIuCqL9zBJIyARWOk4x5Yl4OjBzvN2R44/xD1mz1hdIsIIdWvdYmMkzxOF&#10;KPLtWSSIjcCUUZ54wOucCvr/AMLac+n2YUzPdyE4DN97HTB9/euB+G/w6XwrO1rNiZrZCJJXAxIX&#10;J5A6j0xnoBXuUBMVmlnpcarJuyCF5z2wKzwdDrLcnNa0NI01p37/AORk6dZ2yapsusxvE5GGPzBu&#10;uMHHrXo9vceW/wBlAG7HTOFP41z89iDbw3+ugvMzbcEZOc5AIHTHWuhhnUO0HkqdoIJOcg8Y9M19&#10;Hgk4PU+QzGo5Rudton2iXxDpmmWsvkyXlxHCSCThMlnwPYDg8GvtW5sHWRVkfJAA4/z2r5f+B+k2&#10;2t+ModZuF8/7FHNIih9qhgAgyvVgC3IHTvxX1fLatBJgnjAIB7Gv6H8OsO/qkqz6v8v+HP5k8ScT&#10;fGxpdl+Zh3NtKSREdueOTkYp1nCElQQjnpxk5zWi8Q3BM4Y88ciuh0KzuIpjJFglwV+Xvnmvv/Zt&#10;7H526lkZ1vC6SNCR5aZOSOCCPauiSylYAwg7fVu9SarYvYxfajkFup9T3PtXPDV9St2Ea5kjGDkH&#10;j3Ga1dJ7GLkr3N17h7GQxzHqOn16e1ek+F90lq63JC5+5x2A5zXjjyTXz77n5s9/Qelb9jrV5bWz&#10;W6AvGx6dx/8AW/Gkk0EpK2h6lcReWeXyM8EDPFZ89qkwa7TKnv8AgPzrgbTxUlxK1kjeWxONzHBy&#10;eOM13uhTWN6DY3M589iMD147YqpK+4ldamDdq1rhiMq46jtVMTBvuD5W4B6813+saZp8ESrHtZgc&#10;HnP+TXF36+RHwx2kjpwMfhXM4WZU5LYgt475ISHYZ3cAcYHvWZPqUOmyeZcIZCQTgH3xgE96naGZ&#10;n/dcjr1rKSzmu77ykAZnPHU8UrdyYXubsOr6ZewlbWBo8g5yQSP/AK1b+iusUG3gM2T7n2Pr7VmJ&#10;pp0uAR3SAsDzx2NWImuSxFucEdzwOO2BzSszbmstTZisLS2aSe0Gx35YZJGeuQD0pRCFcSqeD19c&#10;/wD6qms5HWLfeALnvWhzFGsiqGB/QUrDbL5k3YhTLNxg/XtTpbSQIBKw3qeR7UlrE11ATAuNrcAj&#10;JPuD7elbkdooPmMSWA9+BQ463NLpIy4bTzNqdWP3cVuR2McMZGwFwfveueuKktrWRWEqkD1HOcf0&#10;qwYrmQLtyV6EZ596ibHCfcyVsvLcDG4nHH8s06eJ4yd6YBOfbitQb2AZOg645xU7QGQFXORU9RXd&#10;zAWK0MohWP8AeYyTjB4Hb6VbgYKQkihwOCCP881b+xTk7FUZ67vatKKzKrhsbz1Pp7UmWlqcVcWc&#10;yzlo12oWpkVuIgXmbaD045/GuwktiCcc47+1VbizilkSUcf3vep0egle+hz0kcLQ7GJOOCQSM+la&#10;ulJeWTrEylosZ3E9QPYVItrbWj7Su4tzzyPwrUiLFSqHO4YH0ocLLQv2uthHVp15BAwMCrUIjhiy&#10;Acnrn+VORJI8eaQM8ilRnjc55IOMYxip5ddC4+Y9vKaHIPIqdROR5crbtvY81CWRuSvXvUolcZKD&#10;5vek4aEVJOw7c8hwBwP1qe3QKfMB+oI44puQymWPP06VPHIpYbcAqQMHofSlGJMXpqXYyZMNvwAO&#10;O3Pep13M+7bz059KbH1GRtY9v/r1NEFOVDcjsODT30NlGwSeWG/vY69qWOKB5g4yoxinkqflU8jr&#10;mnrCrck8g9quMbGU9C/mKPgcj26D3NMEgLmJQTgjPpmliCRrgjPv0J/KnttI5GO+KtA4taoepDAo&#10;4IpHRhH8o2571GhyPT09RT3h2kYOT7ihIiUhhijIwF79uMnvUMjOvy7evA/z+tWRu2EvjBPTqfrQ&#10;YXRSrdD39R2osi+fsQoUVimfl7nvmptqFVxSxRg4Q854/OppLdYW3q2OOhGT/hQ9SCuAApB6H39K&#10;rPGrDI6/Spk3CQO3I64p7v5jcjHcURgYptszcvnCHn1oDO/yqSScVO+xm4PHc9afjDYI4HU1rFFc&#10;tiqVG4b+oGaeg+cAcAevpSsuxhIeh9aeF2EOOh7e9K1mNogLoHAUfXFOJZOhPp0zS/Op3c7mPX2p&#10;EmlLeVInPPTj8q3T0sRKeo3ZtHOalRRjdk49BTG2htjd/wAKkUHBCke+PWp5WDQx1iZSp4GO1IGj&#10;UZUdOKdsYAZxgc8VGoHIZM55FdakYTRKXVwVkPJHX2+lRwlLaQxEHaSOT/SmgpKR5nHp7U0qPMGW&#10;Bb8sUNvoHNZalmZ7YhjEjEcZzxzWL5SoflGM5P61rpkHBPufSqc/7sn09BW9PYymkyo6bhuft0+t&#10;UJmZCDJgjH+c1p7WlQMxGScY9BWdPsYAkjOetaWIktSAZkj3IcHOcd+KqSrI3U9Og7Vfj8skeYMA&#10;EVFM6sCEOD2FaRaM5O5nSEllDAk9fT8Kx7uKXaQoA9M9/wAjXQxqwUsf4e569fSqcsMJy7E4Gfw9&#10;vathe0ZxLG6jdfPU888dx/KvMfHGlvFHJJEGRJMksPUjJH0r1W8u4o5tkLZJOSMdB/nmuK8UzyXk&#10;CwAnrjH8OMVpurBN9UeE2D3dhtuLGUx7PmyOx6fiD6V6j4a8UawZkbzdrn76n0/2cd/0/nXnV3vt&#10;7owxkoPukdP8a0o45rVlYsVK9O2fx96mOhB9Qw3zxRKWwWI5ye/fpxWpDcxzDy3wHb/CvJfC/iry&#10;LUwSr5khJKs3YH+ors4tRaTdIByfXrWqh1Mpe69TrjGGkLuSf61pIyPtjT7vriuYt9TEkQLcFTyR&#10;1rXsL8TMY2XJHcdauK1CTTRpsUCYUZJPGO/60RmOOPa4IPPXjNOIJXsOe/1phKu+514XkE07JkSl&#10;bVikqc5HbAGKnR2UDqfQDv8AWoZGZELJ1HTvyaYguMgBssSD+FWHtb6F8gSDY6/K3XBx/hS5yeOf&#10;pUYdiRGTjH5VMoIIxjPX6VUdzObLCSnyyCAR6V5b8Q/Ba+PLNBEMX8CskDnd/Gc7G28kZAPJ+nXF&#10;epMzuoV/mA6e3tSwmOKUzIoUnv3FZYvCUsRTlRrK6Z0YTF1cNUjXoO0kfmBewwXlrvQxo0UrRzIr&#10;hvnjcowyP7rDBBwQeCAeKcYxcRrt4Kcg9gK+4vix8HLf4hP/AG5o00NjqjFmmmdPklCp8pdUALSF&#10;goMpyQmAQ2OPiHxXoviXwhFcr4xtDYrbIJJHiYSxyKdo/dOnD4Y7WAGVbI6DNfzZxfwdVy+XtIq8&#10;O/8Amf0bwhxnRzGPJN2qdv8AIz2uBHchiArEYJzkYFcLrelwzToske1ZGJ25OCB7V0tjayXLAwlQ&#10;sfrkkfhWlqUdsyqZmDMvCketfBc/Q/Qqd7nGWcsdjcrZooWOMgg+hNa96J5GZiCTnKgE/hiq89nE&#10;Js54xg57D296ZFPexRqxzIpbGTwcdjUyia310IiqSwNYTQLlmwS6/MCe39ayv+Eb0qbNnfg7sECR&#10;cBh+P8627iXUTK13EVZ3GAp6YHGcdaqCJIpDJf3DlQD06FvYVw1aZ0wqdEZEmn6YII7SyATyhgEZ&#10;OT6+/Pergn0S/kjtd0E08Scoo+ddvUnjj65pIod0UiXYKl+Bjggf41RhtUsg0enD94erMedvfk+v&#10;pXI6djup3ZYvbCWSMRTxgxfeQ9wR6ZrEtGuLSQkrtD8HPT8cd63y8UkKukh8xhyDwPTj/GrdxY24&#10;CWt6BMw6t0x+XX0NI6FN9Rix6fbYa72NI/8AGAB+A9fxzXMaoIIRPNDEkTAHlcZcnp+NW7+2W31A&#10;2oXzIiq7FH8LEdvxrHvNIlMEhjO2fcMoxIyO+D6+lZyhoaU2tzll0qMTG6lhL/7XJGSOp9/Sr9qL&#10;exWSSGATBzxkZPHqT2+laiySKrI2EPQg+39a3LLTFjt1nfiVhyjD7vt71zbHRKs+XUbYWdobVbvy&#10;zFnqD79c8cjP51Xu9so8yIZSIYOASeuc/StmOG4s7NBOg2SEnJOTk8DjntVy3tJolZ49jhVJCj7x&#10;AHQDvSejsYKr1Z5OZJjcEMzMxyVz0H4CpHO92+XlV3c8j/8AXWjqtvBfxZtQIHD8HB4/vA9Pyq7b&#10;2ukJaiSNpJJsYdpGyCR2AHQc/wCNaXsx1Ki3ILDUFlgS3uGCQIwYso59lJ9BWlJbxIwtncCEngrz&#10;9M+tVpVhVQZEUR8fKo6Z+lbZ0jTbkR2Cs6oPukfe/GrcbmE5q9zjIb+wtbp7eKQSOcgMp9+ORwBV&#10;Zrxk/c7Pn746n+dWbzQLLSbhkjjBXJ4JJ79a5/WtQezkSdYA6FwCqk/d7n6+g6VN9NRqzeh3/hoa&#10;VcWk8d6gE6kHCjkDs2fzBrdRLbz0FsN2O5579QKh0nTEk0+31l2ILnIQAAADpn+ZrRubfyZwsYC5&#10;GTjrXRF6anJUqK7szO8QwR39ujSHJjYc98E9B3qna6dp0TpFGq+aAMsBliOoB9qu3FtHDMGiYykr&#10;82ecVVa2dozNFy2ei9cGqSMnOysWLqfUrgyNE+wI3JGM/rWdqGoarNaQxbQrwnLsxILjp9aUytBc&#10;BAjMXzyOgwO/51ZEct1MsLkEE8n1AHT611Uo3dyJSIpdcXUYFFpbLbykAPtJ2senHofWvm/4o+Od&#10;T0nz9NgiCkskSkjn5/Q54yRjNfRWpRW1tfg2QCxxgZHTDZ5/AV4f8RNBuNSsrvVbS0N1LJt4UZEY&#10;BzuPfg9PTNehGk3HQzpVo8+ux5F4d8Qan4iu0aOYwLCqpOki7iWLHOF7YAwD7+1e7f2f5ERjiUKC&#10;cgk4HSvMfhxpFy0D6vPGIhuKqSGBf12hsHAPfj2r1LULe/uY2liOGVNyqFDMW4AAHqcgeg69q78J&#10;GSjdu5WNrLmsjlvEeVsTapgGRgrKT1HcnPYAdO9fPvjT4K6r8QL7T5vCBuP7d1Q/YNDt4mnQtd3H&#10;yRO6RBd8AbmXLxqId5Z14Yfpt8Hv2INe+JXjRT481y1ltNFaxuNUsYXuLe5eCZnbyUvbeTerLIhD&#10;lF2yAbdwDE1+ovw6+BPw8+D1uH8JRTy3TQtbS3tzK7yywsxby2Q/uwoJz8mATyRjAH6Hw1wnWxMl&#10;VqK0T8p4t48o4ROlQfNL8Dyn9j79kr4c/sdfCCD4aeBL+fXprkLd6jrd4vl3eoXTkyM8saBYkRC3&#10;lwRooEMICAE7nb6ml8uRfLHBbqD3pXnkdtz855yeT+fepkkJBIGQQRX7JTwUaUVCmtEfg1TF1K83&#10;UqO7ZTMPRcYA6YNTBsD1+tSmOZlCEYPv2pAhHzcccVtGGhjKTIZY4yoI46EmomAIJ5xVgxNjnoD0&#10;9KbtVclufQj/AAq+VdSVPqVAFC+o5HPWgRybQx4HfjtU8m1OM4z1Pc/hTVRVba5LE8jJz9KaRpCV&#10;9WRbJSNxwoHNPggjUkY4HNPZVkyjHCn1/pUiqYwADx1x9P50rJDWw+JCEaEgH3oVNxJP3cZx6c1K&#10;i7ofNbqfwxTBHlg3PPv/AJNZ2uEk9kOWOORsSHaO/viiONC25eUI44IOf51MzCAfMuSPSkDM/wAw&#10;IBz360cqexThYcI2iAZyD9TUmFWMyZ49KaEVhubBI/zxSrEWDNx6D1o5OiFfSwqRSRNvIIUjApJC&#10;CMdz1FSAvJ8sp9eDS4UnDdR0zS5R87ehV4XlupP+eaVAjgY4GOoqXegyr8jpjHb/AD2pHxLJlSFB&#10;x14qH3BxstWKCB8qUMQRuVe9PCEscsCOMAdqNi+YAxAGSOen400SV5GO/BXn1zShUP3sjHU1NKE8&#10;3ONnGQO1MPJJ6EelKSRTdyN4mYExkY7561ImYflH4HikYqABkAD9aVX3kpjDY5J6H6UrIRGyyKcy&#10;DGamxIV2KcA+4NMwWBGeF9OefwprByERTkN39O9OxUddESHJ6DI6cf405diplRz6n1p3ltF0bOen&#10;PNEL749nzDH97n3p8pIxUjI3Pw/Qk0OhT5gd31pWySVRc579j/8AqpEjdzsPBUZz16miS6olbA6n&#10;AzjaR1qFi6YDKcDjJq2UIOAdw7VEc5HOMHv7VDhc0VSyGGNEhBPOTgn1qqI8E7Ow/Gp2XDDvx+VJ&#10;gbievHbvQ10D2jaITwQwB/z6VHJIrMAARgcn+tWCpI2jgjoDxVWU723Ag+o/xoS6EN2Iw6l2br+P&#10;SmElmypAI7n1pG2mT5R8vGPrSiEuN2NtNIPNCDzASCOvft+FRiNElLHk84YA4xUwdiAgOT60wlGB&#10;7N6+tKUTTnexF5bxNnd6nPXilYMQPL4zznGcVIEMQBf5s+tNJCkFuPpzTjHQUqj2Iiuw4Xrnn298&#10;08LklRxuH508MrcjgH0prW/owOR/Ok9yWvdIc7TsxnHfFPIGN+0Ef09qWRWjTOecUm/ADRjOTg4O&#10;a2Uepm5t7jFX5iAMn1prfISSSwI7DPFS7GyR1BqZU7d14wemKtRHGdtSsqgqEHbr7j/69TJtHyIu&#10;P5/rQF+chhnPp0qTahOACuB165pW7j9pqVzEud4GCe/rUIjJJPQAjBPGf8/hVkJtG4g8c/n/ACqM&#10;BWUhuDScFuDqdhjI7fKB9c05FQpsxz3GaczuBnrjHFCqD8gOB64ptGWrP//W/rWCRseeqE96srbs&#10;y9MZz3pyrArB2JAT9R9KaHtJ4/kHynPDAqR74r9YcbM/Ipq2wqLg+WfvHt61HJiNm8xc7Pbp/jVj&#10;aQwV1DH09RjrTSkUQwF3KPlKk/5zigKb7igh0EkYwR1x0NRMql9k3yjHBB5p6fuGKHgdOnFNfchI&#10;b589/r0pJdynJMQW8nltGrEkdjwCKcqgxgsQM8dfWmtCjp8h2ntTRbwyMSwIxxjpn3xVWJcmizEF&#10;UMc4DHGPT6expVkkYY2bQOAeOfekAjb92M+/NL8rfOp9qXIkHO7AQwZmKgk57c49KZkTRbGyByB2&#10;x9KmjhLR+Yhzk8MCcUu0PhVJJIJ6dP8A69CTJvpcISiHJ+bHXI64ppdHzwMA59xSHOwse3XFIF3t&#10;sxyO/f8AGp5NSuZbBkOcheW4xQYvmzu+6OPb1FKhSUAAZ9RkjH5VJxvAAq3EzumyNFkVyWAPoaYx&#10;CEg/Nx0zwac3kecrJJhlB3qR69KduypKEHB6UkiZytsRAY+Urkr0brUfMjbgy57qf0qcIrIFUkHv&#10;zSRvE4IIzjjGMEZpOFjNy7FVwdxaZQGHp0NOw6RGRRle/qKmke3jbZKfz5FR+WYT5iNsVsZYU0Vf&#10;QhMUilcc55x0oxAApbqOvY1JLJhjG2HUjr35pFfP7kc5GRmspLsTCZG8ZAVsllJ4+uamFk0e5nk+&#10;TrjsPT3pwjwMqykDhlOcioi6qvmcehHWnyuw+YNiyfJk5HQ/0qzCVVskYzwRnrQHtZR8+VOMr0x+&#10;dMUyP+7Bxu4GePy9qlLoJye5Fc2wLBw2VbGBjpmqrwjHHOew6VoGEO+CNvrms9o5I/kxtHTPOKuE&#10;ugJ6GfLCkcoXGD6H9fxrIFtZpOZY5GUnkq3TpW5MrIoAXPfNZNxbkzkxEttH3R0I9a0SM2VGvljn&#10;CAJJAcLnbz78+vv3qw1v5REsTfKcDqO/HbrmrCiJwQ67cfeA9PXFUEhitp/3edrAFcjgc1cF2G5d&#10;y1GqPJ+8OQvHTkVe3QpKEZst1x0zVUvJIcZ687h/hVhY1ji/ec55weMfStehHIXkG+QpKCo9T0p5&#10;jeMAnay5wD/EKZE4CBMk9s9cfhUkcnkqIbgh1B4YLg/jVproZNCgwyuFnGSvTj/Chli3Yi+bOOnN&#10;G7cweHhT275pyvGucggnnjGK1Ub6IPUQIIlBQ8HJIFOmMTAFur9xkfn71MqiIlS27HOCM1BLJukY&#10;NgoOh9OKpQsPSxT2tG+zOV7H1qcCTG6JwuSDggN/PimqsDkZJz7DH5il8xY3892BHT8/atHG6Ic7&#10;M8b+Nvhi51bwbJ4h0mPN/opN0oB5NuCDdKP+ADfjjlc/X5PguNP1KBjbMfMk+cbhuG3rkN6/hX6N&#10;RTgsR8mXDKVdA6MGBX5lPDDB5B4PQ18FeO/CKfDfx/caHalFsLtmudNVJBJ5ds2MRMT84Mb7h83V&#10;SME44/AvGDhdTisfBeT/AEZ/QHg3xM4yll9R+cf1Rw11DPHDIMYjl+XcOcZ7geteN+NtNDaH9hmw&#10;z7+SfulTkfqOa97uPMltyJgoYZ4H3cfjXFaza2+ohIZJMMGzk4xyMZI65r+bKuFcVY/pihV95SPg&#10;jwz4VPhDWhqLLJKwlVrd2UqYyOG2g8MSTnJzgV9O6Vrr2VolrsaUyFnwzAfMxyxz3565Nd3daDC1&#10;p/Z10vmxk5OGKn657Vyl1ommlwhjbahypyecV5dDCKkuWOx70sYqjvJDr68ne3yqbcdee9JpV95t&#10;y5vVARV4IHJJ69O2KSe5tY4WhZTImdh4/rVq9XT/ACojATER/rEUZGMdj/OuhPobQV0ZmtS2/kzQ&#10;RFd5X5d3XnpXDXs19dxJIqkyLhW2jkD6D0re8QWOycS6dlt69WPRvbPTNZMdzcWym3cNFgBW7sc+&#10;/wDnNYRbTaOuk7R0Ll19qi01dOuiGDHzN+QfmrG1BrO3mjtyo3TqRgdP8k1u2dvZraeVqSHauXyR&#10;k7fp1+lcv4v1OXy7e4sYSscRGM8dezdccj8KKm1zWM7uxDd3FvpMQRhmUnCZGcfU9cfSmyahHqF7&#10;G2qoGVCqqBjJxznB9D3rkvtF5qN01/dymNTwsYwQCMY57/Wq884kuQxO9xkbscg+mBRGbvdbG7jo&#10;dbqd1bSBEtXErRnfyflx0rn767jublLlV2rtwUHPzDqQTjOelbiw6S2lx2wgYTZ5fJBOecn2z2AF&#10;Y+qRx2UarKC2/BXb169TXo8zdmYpaWOW1LT5Rbf2gqCJNyhSRgHJx/WvKorrVdUvJ9P0yKN5IZXh&#10;kkkYhQUYqwJGScEdO/bivdJ7jV9SW3064wbZxhECgEN2JPUY7V45cp4g02ad79YkHnSruiIJZN5E&#10;cjbRw7ryw7HjrXJibqSa2OnCzvdGffzQ3F/FZXj5EbAMOwyeTz7DArs20DQLmJrtXdypDbCVXp0H&#10;GMj1zyK55bOaYBZNrKp+Vmxlj29K6DQ9G/tDUjc3VwIIoAz7lGSCOQQO4zwavDX5veVzWrJJbksW&#10;h/D/AFDQdR1DXLETawuIrUHcojQL3ZSMgnPA6Hk9hUmuahb/APCPwzXoUi2EcVuZZGbYq8AKTzgZ&#10;Py9M84zTobeC9WQWpLR7sb+gY9yM9ual1nwRH4ljjglnhVIFYxhgWVZcYVioIJwcdCDjIyK7lFNN&#10;xSD2qUlzNmXBPZQ6c9rps0lzel08o7vkIIw2/jOMdAvfrU82sRr4itY7q6bTtQjV0t7mEiOaNwOd&#10;hGP8D0I7VX8H22pWumSzamgE1tJs3qpAxjkgEk4z0yc4riPFmgLq/iML5hRZPmkkGCRxgKueeSO1&#10;HJKykl8jooSUptN/M574g6bBaafp3mXsos7eTcXCglwAcqSACACc/pXQ6J4bfUNIkNpKI4mAkUx5&#10;DY/vbh93jkEHINZ9wZGtZrZkeCIN5KsV80cY3ZB6hhxk4NQxSNaRfZrJpINoIBViPk9OOCB/9ao9&#10;mlJyZ3upLkUL7Gv4O8KeCrnSgscMri1ZiZ3fdIxPXB/AYHp0rfbQ9D1VdOvLqV9PaKYyFzt/eIh4&#10;8wHnOMHK47/hB8N9VgutOGhiNmV5iYXI4kY/wjjOR2HTArqLq2t4nFrqhyWZgqFcMvr+H1p+zTpq&#10;yRy1a83NptnbWzaVaak9jcSm4i2h43iGPvcgg55/H61hxaCZoLq41OUzeaVjhiX93yzAg7h1P4fp&#10;TSttai11ETgqrbPKCnLfL6ngCtgatFIAvlAyrjysdmXpnsaipSUl7xxq8djFii1GK5MEa72hbb5R&#10;+XPOORzitSNY7qN4rt2EyfMcnhV7D2OfWqsup3BkfUZIQJ+WJHHTrge+Kw/DeqxaVNcTThmM0W1X&#10;PUsSfmbPpn8PwrjjSXwtnVF3Rrahr1vYX9ppkigJKw3OOAuTgAY557k8CvQvEdjLFqUUEEeYs5LA&#10;AjqMHI56dq8X8nT2jN5dRi5JYgh3J2jPYH+nSun8OXt/d60LWUhLfaSrZySFAO0knr7jtXDyu7i+&#10;oqlK2q6G0bO0iv5GY/MmMMRgBh2x34rUtivledCgE8jfOegZQenpTUNtFetIoDDn943RiecYPoOa&#10;uWDxx6pJCpBWRQwbPAbsuM4/rQqNmZykQeINTstQi07yrAPc6ZamygmBO5gGeQLxwAC5z3xXJRaX&#10;4vn0bTvFElpE9tfPgSRMEaEgkfvNxAG7DYOTnHbIrtNI1jwva77Nl8y6kkaUMybhE7DaMN0GeeBx&#10;XhvxA8O+JfiH4Sh8MXF3cXBgv1dbaJwsPk8/ejIw5iYLJEeGRgduQSDyYurZXjr5I6cOk3aei7s9&#10;O8T2msaP4kPhm/VoIpYlnSYZJkRztPlsOOG+U96seEZLCeabSo187bJtPBGxQMFsnrnrjr1q7qEU&#10;v9iW1kMo1jCsaq/zP8qBTzzz8uav+E4Le20s3M7tEdxKmQFS57mto4e1Xmfr/wAA55VPcuiWSx0v&#10;TNSW506ba84ZTHswnynGQeOv61i3MUiXxu5wTyQmf73Y4rqVeGfy55ADht0YYd/r/SkRbnU7n7M8&#10;RkWL967BTgAdMnpjNbySaMo1HuynLZ6jc6el3fmOPBxH3+98uSP0I715kkYTz9OkYp5UrqSuPmK9&#10;R0xj0x2r1u5upPLW8u1ilhm3RwowCjgDOMc5Fed39vFpd95cOWVwWJ2khPYsBgD6muHETta5pTne&#10;6HWtrFp9tGZGYGbB9eD2rZ0/WotPuBdXNuT5R+Q/dDEdM9+D6cmqrNbXyw291EyxnHzqe/Y57Z9M&#10;UtmZFuXjkYzRQSkFmXGAoyDj+I9uMCurD2vpscNeLktTUTxFPqU8emoSbkYY4J2qGPGcew9ea6Ge&#10;3SBHJBdj3b0PfPeuVhurDU7dr60T5dxJOApOPUCt1b61voGghkcu2OcHK4PzbR0J545r3MF5u583&#10;j4NbH158BvCl1puoahfagmVjiiTGW2o8x3OmeBuAVcjrjB719DyeTcIHjQqqcHPOK4X4DaQ8fwxh&#10;uLWZpI7meSfdJ16BRz6gL17/AMvVQsaoEYsW6Zr+p+EcAqGX00uuv3n8g8Z5k62Z1G+jt9xii3hI&#10;K7Sp6Z//AF10+jQRQyLNENxHOPfFVpkwAG+5gcn1osXXT7kSA7QzAEDrzX00Y2Z8rOTehd8UsBHG&#10;soJR8AjPcVx5tCs22EbVYdq9F8VW0cujyNaDdKDk+hGOg989K4mxWRbULIcH+uKJpkwlYojfBGxA&#10;A4Bzn+lRxXLXEJRlIYDgnpyfb061ekjQKWJ+7271hXE8oYmE5B4471lCLL5tNTy2WTUbm+aKdmJH&#10;OPfPr61u3PiHULW2WHOdvXHp7461R1FLqC4YuCFPQ5z9ayWu1glCry5556f5FKSsrFqZ6l8OvEep&#10;+Jtai0SZAgLDncfmX0A7Y5PXnpXu3i3TbbSkFnJkvwQMgHPr7V88+D7eWzvP7clLBgcKEOCMjk16&#10;hrOvDxHdq8cbqI025ZsscD2/rStpqNy7kaafJdKtv55jBOflrrvD/hG+tJmnlk4Ubl3EHdn0xVfw&#10;z4furkG7IbYDjLd/oa9MhUFRDsKAcc/rSUEZxnqcvew3NwgyoYjgtkdqSHSYkkE7feB+nbvXVy6R&#10;bKowdwPXjHWq8mmyRgljtXrzxQ0jpUrrcxLSLy50inByrZUnjtWobKCS6jQHO4/d/r+FasFuLlRI&#10;eh9s/StAKkZ8soVz3wP1NYunYwdRokCW9uwZDvI7DqKuDcVEiKCD3z0xTILSGM7o1KseoGeTV1Iy&#10;gICkk5NZWVzqi7DAojwC+cHJ+lWSox8si7TwKakUhI3jbnn6Vb+yROOOPU9yPSsWuxUZFNUWIlY1&#10;47YH86V0lYgkckdK0CAF5HAoEanBHf8AzihR0Dm1M1YZUXIOME8ZOc1dKYU7zyeg96sSR7X2tnj/&#10;AD+dSm3UsQ4yB0pWHuZflBnAyeaabVBgEEHGPyrQWJExsznOOcc05H3tvIxtHfnmkkUtzFu9Nn2C&#10;cEP7d8e1YyytGcrncx6fWuybZwzZ5zwax7iGJchTgHOMf5xQC1ZmAsJPOZi7HtngVrwSmZBgYOM5&#10;PWuWvJ7iKFmt06dz0Hv+FVLfXXSVWlfb2Poc+tNIOZ9DvVICEMCCeKaGjYgLz9KrxTPcRedI34Do&#10;RUhmGw4GCR3qdyoNdSTygx+9t/xrQtmYDKEHB7AdR1rHEpyFAyf8atwpI0p8sEKw5Of6fSg0STOi&#10;jWM4V2AJxnPaphDAr7w24nkmqcBHmFY8NkcfT2q4qLg7x06+lEmF9CZY8tuA6c/WlYIfmPHfAHXP&#10;oamVA4/dfKe34/Wps7DsGcjPJ6Z9qrlMpz6iAqASoJAqyhfYC2D0zmhEAw79faldwww5PqKTRPPd&#10;DdiJgk7u4pkjqOSfm7YGalCHgDkmnNDtUv3/AM8VcVoZrdsrhUc7i2DzzikEJ27lJyB0NTIVB3Ig&#10;xnPPb1waUsqkyx9+3vTlEq9gB2MI2GT7deaa65PIx79KA28eYOC3UgVJ8wwWYn/P1qOWxSkVmXa2&#10;Hzwe1PXDAhRkfl+tPdAxLFt2OeP8KMscIvGe1UhSelyovTeR3zj6UscEjKSrAKfXjFSyLhtnbijz&#10;IXYwR9QORgD/AD9a3RKkVpIlQqN4Ymmbcjk4qy2z7wAB9aYcscN0pqN9RTqEJfcfJ7e/T/69BJyC&#10;oBJHHp9P602VCQSpxjriokUoxKk+vWiCM3K60Jo2mfKuoJ6fWmvIUcbwcZHT0qMO7EqBx3qVBGIM&#10;zHHP1/St7EXZI0gVR5Yx19/0qqcxt15HP+TVgqwGVGR6n+dNCKDucZI6EU0TKTexEip/AuCOtN2A&#10;jHDuBkZOAT9akxFIQp4NNwi4QZLdhmtOg46vUbsZY9y9v5+lQuwcYxVhsAYcce/amSMX4U4Hr1zV&#10;pNElNyMZPHH4/wCNUXMR+eDJJ9iMe2K03KI37o8/TkVXlUFM9CBjNbqOhm9ylKpYEkBsenFUPNQ4&#10;cYKnjj/Oa0CyxkgZJHft9ao3JYkOwH+z/hTvYyno9BhUIw2ng8/Sor2Ay27KhG4jsOvtSs0x+YYH&#10;Hp/TuKkdoSny9SMH8etawd0Zs4G8tYPLDkjce6+lYupaQLm1ZxJs28jPH+c11r/PIfL5A6Z6++Pa&#10;sy6jKqDICef6Vun3En3PMb7w5aXRWWUBs9Tj0qtc+HdM8sJIW3kYGe3fp612urwyWtgJGAZ+SAP8&#10;9favLJ5bmSV7iQttY8AZ/SmxORZtSbYNGuG9ODXZaPflFWCY7Q2eSe3rWXaaFc6pafaLQnIB6jjN&#10;cFd6s9nqD2u7LKB/+qrWm5Kdz6Os7i18sICAfQdMHvWzYOCS6nb29K8V0rxtYwQgwxPjhWDY4I7A&#10;16doOoXd2XlnTZG2DHn/AOvV6Mxs0d/DKnkb2PPcd6fkTRFoyMd88/hWNAyS3CJvUg8ZU5x/+utM&#10;KkQO35gD+dPlJU+5YaRHcZ4A5x/jTPNZiFQFRnqetWndFxK69eD61VR1K5YdSMA1Viky1iPPJww6&#10;/jViNSgyDuJ/SqsbHOZBkngY5xVkAgkjv+lJA7E4wwGf0phLqduc+9G/HGN3060hkCcrkZ/rVruZ&#10;8xNHJKqncAfXHpXLeKfAvh/xdpEum3q+XK/zRSquSjDjJB6gjII69xyBXUrMuzy2GOMf/rqExkPj&#10;dnPb/CubFYeNWDhNXTOjDV3SmpQep+d/jX4c6/4Ov2OpWElpayPthuFbdC7EkKN/95sZCn5iO3Bx&#10;w8ULYCSj5B128Emv0w8ReGNF8YaPL4c8QQtPbysHG1tsiSLkJJGegdc8E/mK+AfiV4D134TzxX+t&#10;hm0yb5RdopaBXILFXfJKEKP4gB6E1/PvGPAs8JJ4jCq8Ovl/wD9/4M48p4iKw2Kdp9PP/gnFXOm2&#10;Nw6rLKUPZe/1rFm2K5jRiyr8uD14rStp9O1gG60l88ACRzhCT0IPPH0qfUtPhsbYXEzq9wzEsQfk&#10;wfQHr/jX50oacx+ne0d7M41rF4tci1iN/wB2I9hiI6kAjcD+OCKv3EUl3E3lKBg5BOeePwFRS3Fy&#10;f3jQl0jHJUHGPXNRSaiLWN3jclWGGQds+xrKVHTQ6aL6sfJY3uwyJgsBuZehYe3rTEaJkLL8r554&#10;Pp6VWsdSWTMtrG0sgbDF84XPPB+n5VfmZLdCVcNuOSOp9Oa5KlPodiq9CJ7cSqzz/M+RwvQ98ipC&#10;XYbY0BLkBvXjsDURkhjQvI4U4Gc9s9PeqZkkkiS6tWYPJ0LDB29+P5VzKlc6o1NDJv2YXTuCSUAw&#10;B1A7fj/KuQ1PxDeLby3jLzCMlyPvAe3qK6ZdL0+2vJLuS7llUn7hwuT9Rk1lazam4gktGgUwu3KE&#10;9B+H6VlUptLQ1pVopmV4TurbxvpM1/KGURsUwvy/MBk+/wDnrXs+nS2E+jizcKZ1BG77rjtz6jHS&#10;vI9KS20IyLYgokhBbdycgeoxwa7rQY3zJf3GVH8Jfoc8kLXMqd9Jbir1+2xcdSpEF4uACCm7B4Hc&#10;VHB5dzctckbFX5RkY57/AErf2zSwrPcbGiz91TggeuT3rMuJwX2xriNCcHJOf0HPrT9kr3MJ17mH&#10;f6ero2/5hklTjmsmayktrIy+VtbIC7ieffH9K7GzWe5mfy3AXg4PXPotR6tZPPZtcK2XQjCDkkdy&#10;aHTe4o1u5h2unm7aK3tWCy7SWc9vXiumA3SuZfmAwAw6nHH4Vy2j/bJLw3LQkQRnDuff/Dv/AI11&#10;G21g4hALMScqc5GOverhG60MpztuQ20EBujLIm9g2SCO3rWXeeH9M1F5TcKFJc447H0pND1u5W8v&#10;rGOLJU7pG2khAOmT2z2NT22ppLKX8v5nYg4GeB3+lVy6Eyb3RbtNOtLKxFhA8k0QHyg/lz/nmq03&#10;21QJeq5CYPDewHrmr8kT7dsR6nnvkGoLdL2/uo4bPavl/OXb1HQYPXnrVwp3Of22phXMoiu1tmV0&#10;kbAKsCB+vSrI2wMZ8ZbtzgAE9x3q/NdTXEPmXS5fcT6g49D6VwHi/Xp/Dnh268RzMv7kAA5CqDId&#10;qjJ6ZPA75xXTGhypyYRq3djspJ44GZ7k7Y9wGRg/yrBkkPkvFbbucgHoeeK8H8G/ELxh4w1CTTLi&#10;RQLcblZpAQS/OAu0E/KO5PtXrlmtzAy3F4pxJ1XPGeh45rfCOM1eJeIUqfusz4tPuR++lk3jqc9R&#10;7k981FczW1nNHLJM7QbdzpGcknPHBOMHueDXVR2EuozrFCWGB8wAzx9O5rivG+n6fpd7D9onNtJj&#10;Cxt/EB1O08nHt9K9enSfLaKOH20Oa1RlWO5hvJZG83ZGv3c88jsQOhFZUGpSaj4l0nwdocFzqWua&#10;vepbWlhaRs00rOSmeARFGDy80m2KNQWdgAa+n/hB+yb44/aH0c6x4U8R6d4d8P2Jjhe78j7dd3E6&#10;4eSKODfFHGoRgPOkZyXJXZxuP6cfs+/s6+Af2bPC7WPhdDe65qMaDWNaulT7ffyrnBkdAFjjUcR2&#10;8W2GIZCg5Jr77hvg7EYuUak1yw7vr6I/POLuPcJhIypUXzT2sunqb3wh8A6j8N/BFpoWuNHPrNyk&#10;Nxq91GdwnvBCsWUb+KOONRFHwMqu4jJzXoxfeSegGMd6uTsrFdmQDkgdv5cVG43HEQP4V+4YfCQo&#10;wVOnsj+e6+JqV5upVerM0ouOEx7k8VKiGVcKeg5A4zUg4YEjLA1aLLjYgwDyT0zW8aZLdig8ZBz2&#10;PQmnDGTEOfw71ZwhB3daQpsQtnB7+v6Vo6ZNyksc6uSOVB5J71H87OfMAVR09/WtE7AoD5z6VHg9&#10;Sn503T7GkZWKoXauVAwemeuKgRU8xfM6jirrR3HRAD7+npUIcI21wdxz05rHlsbqVlcT7Ofuk5UD&#10;r6UiKFOOpz3qwVLbh1Bx16H2pQTuKyY+tTJPoJzCROh9O340p2IdwGe+fT1pQjAjbgk85pXcD76j&#10;HtUqAlPsODKVwxyTUcihl2SHaV6Y/rSNGdnmsxAJ6daSSMoAc7gSB83vV8iB1dCSLZu2rknpn1p2&#10;JYyzDAU8dKdHGI1yOT6nsafIQYgrck96zWjGvMiBUfN1b8/rU7bDFjB4/L8Ki3YOxBlj2xTxnJZz&#10;8w46/wBKm1zJaMYvlyoEAx6gnFIqsfqO9Rs4Lcn5j6/55qYMOeeVxkfWsuQ15kI6siFg2fXimRjK&#10;jeT1P0p67mkYqMEd+1OBH8K4Hf61rCHczctSNleT/WMSB+R+lMKngkYwRxz/ADqZwxfaDk96jWNi&#10;Myke59qHBMJTdxgby23FcnuOvWnrtLszDAxxxTnGeQOvf/61NRwz4frjoe9Ryagqg5FVsiM7fUU9&#10;MqSw5A6nofypkrOw4wSO/wCNDFnQMw+bsauUWioyTYHaSG7dPwqaNvN/dDoOn+e1MmEaHaM5OMfl&#10;TAjEbQwB9KSRM5WehM8jlSinA6/jUe5lBZjn0GaU+ZtCyHnHUc/nQrgJ8oBHqfr6UNApdWKHJjLx&#10;qAQM1GjFwS4x71YMfyEA4HtVdXwCnXn04/GptYd0xCY8nzPugdQeag3gAsoPIwKsbW3mIjBQ4YZ7&#10;9fxqI7wTlSoP0PH4dKou1tCGSNpI9w5J/wAmoXQJhRnPZv8AGpzlWAU5PcHtio5lbzdy/XFZ21FJ&#10;MaFDIURcnqfwqEb4yPMbg9ql3szbcfMT1zinFFIw/T06UJldCEsUAOB+FRxBXGV59OKlETLwu3HG&#10;AelSNuOdn4+1XJXViIy6siVARg5wfWo9rbtx4/pVlI3PBxx3HrSpEV+Q8nrmovYpq+pTjGIv3nOe&#10;nFOXaXOTjjv/AJ5qfy/mUNg5wP1qUJGgKhR0454q46mc5XK2xECyIcY59c5600ZduhzUxixkY57+&#10;1BilK4PAPHvTaY+dMoMSr7WOCTxjpVleQCByacXbhAAaCAmA/TFO7M3IQYboMf1pMAHMoxinFP4f&#10;TvT18wqAcD69K0XkLmRVOHOOhxnNNRPlGcjPerAKK2XOWPoOKnIXG1ucHqaej0K5uhRCHaodef50&#10;2SMHC4C/XnvVzGRg9jxUZKA7iM/0pXWxDl2P/9f+uwMqHMi5zz06GkbOOD16kUPG2AAdpPTg0jhg&#10;uWJJY9v1r9enG5+Our0I9uCBzjt7etRmRPNCsRnPBIIz+NWBuEYb+EnP41EVDHJy2SKfJoJy6jCR&#10;ENsmdoOSRz1/pUQZJFBfAI9O4zwR+FTgqGLp8pPBqFmjwDGPkHp6VLijNS1HgqSyr8zDnHp6VIN5&#10;YOGww456fjTFeJztxhvbj8zUp3jLLk81D31NXLSxFCFY71IDE5cdsmplEOCztt9KauwfN9zkE5pv&#10;BfzOHU/p+FStdCuew8BuRGcA847HNP8AlLb1Jz356+4pSpDYjJAHK55waGAJwzYZjkYHy49AKL9C&#10;WNxgcHdj1oD+Wc7MnvnpSfLuz3PrzTwHwDEQ4/L8qpolTI2Tcf3ox06HpS+WzLtZtw7HHNSllX5T&#10;wenNBJ3bY1HPoepqooUu5E4jkYxnOQOo7UqE+Wdx5B5PTNBy3ynKEHH1qTgkr0IxmnbXQjm6FYQo&#10;GLnIqZFbIdwCV/Wl2Rs2D1GOPWlVY3fDJvz0HSjl7kxlboG4zLhhlcYwR61WdY3iMXIC8rz+VWQj&#10;BCTHnA+6TjikBRmBUAex/pQtrCnK5Ujj2geevGP4c8fWnIAwyrcnHWpj57N5qEfIOwxQwlJA+U46&#10;nocVCgDemgxbfOHbKt/eGPyNOVipMkZ69cCleKJ18uc4J6c4Gf61FDGFBKv9726Y/wAaHHsUtib/&#10;AEZ2YSLu6rxwQf8A61RqER9jso54J6jNMWORM5YEn+LGP8mmhGEmB83ckk8/0qLBKXQilc+Yyrht&#10;mOex96YCJB5YPqQCeD9PerwCsSZBgHFU2t7ZMAYxnvz9KFGxKWpSKSM4MeB1zk4qlcxSyfvI2wfQ&#10;cd+ea1pYg7Zd9p7Edx2qkVeNSoGee55FWu5nNu5h+VcRvuQc5yPf8KSR2jQTOvnY4KjIwO/qelaT&#10;kJkgbTnJFU9hJEyyeWQevQH61cH0H7TUeuzb5ka/Iw3c8H8quK7bRKFz+pANVVd2Aadsjpxxz6mr&#10;iLIj7pDjnv8AzrVRuK+hPCTICVfZt6+oHuO9WIoHCk7idx5LcZ/LpTbYQ+Y0ykFiNo9cVbYTR/Of&#10;ukZPbirjEybsQhCW2SEccArgHPXkd6asTMxWX+HkHrkVa8oMMjoe9PcMzFcYC9DnrWq0Hd2I2hjk&#10;jO0OpHB54/D2qLyYy2M7RziraugGwls9MYH6Gq5ieRGincEdsj5ic+oq4kzT6FImWJcuOO4NMkWM&#10;A+Yo2nkf/qqZo9ozgsOw57etV8MSQgJGfu4qk+gvMGAESyKuOwK9Px9q8g+PXg+TxX4LTxNpUcba&#10;n4dL3P7wlN9ptzPHuVWYlceYmflX5iewr11PtErGO1Gw989BWtYzyQzxS3B8wxtkE8g4PQ4xweh9&#10;RkV52a5fDFYeVCotGrHqZPmc8JiYYik9Yu5+bWnahb6lb2+raXKskcqiRHQhldWHHPTpXPanpEba&#10;kt3ICvzbxjoCOwr1j4o+Az8NfFUdnpy7dK1FWubT5wzRKXbfCcgbjG3QgYMZUckE1yH9oaXJO1qy&#10;b5BwQ446cke3rX8VcS5PUwWJnh6i1T/pn9x8OZ9Sx2GjiaL0l+Hkcc2ni4PliXmQ4x2wehrBu7NJ&#10;G+wqTK0ZIYgY4Hau2v7BrKOO4jO5XPzL6enNc4ZbRJTdSPsA6rx+g4NfLTp6XPraMmcDqv8Aot39&#10;giRlicAo+Ovr+IPWqUQRMwLyVGcH+tbmoNd36efINo3grz07Y981RAkLEKiKc9ccn/GuGpDserRu&#10;typqFtLPaM6YSbGYyem4DIz7etebwyyyuTcyFZScH0yPb69OK9GmdcCOUssjkqPlJXkdc9B/jXMX&#10;/h26XUEksolldyAQGwQe3Xr9BUVNtDrpVN0ypLcS5MjqHOMFQccjuDXC+J7tZtmmwfICVkbJ5zng&#10;Ad63vE+tR6ZAyuC93ErNIB9xVUZOfU45xXjVhrMF1PHdGQyNKA24kFjuz/kVyzqJS5LnXTpO3Mek&#10;DTYJbd/sChyB2Oecdc9etbPgXzU1BxqXLOwPKjAA4K9v515T4H+Mvg3+3pvCpMV3FdsgguraVWCy&#10;bihSb0XPRh905BGMmvePCupaBFrYfUkkICHYOxOByMccda7sNKMtUzPFU6kE1JHaeIrTTrbQbltO&#10;tUjUkBhgsx3sASCeR64ziuFnaxht5YIMIhj8tnIAIJ4yCfzr0l47S9LWrSE2s+P9lgRyOeg/lXLe&#10;IvD2lEfYI5mNpIFyWChyy9RnoQPzrsno9Dy6dW2h5lZRJbxtG9v9oi3bd6k/Ln1HX8+tcF4m0/S4&#10;5nmskYefJl9xOwhufkz0wewxX0d4e8H6To+rNrV5cG4jWPZHDuOzkjJYdCeAAe3NefappFuviS81&#10;V8rFJM7xREBwiv2Gew6Csqknax20MQubQ+ZvEFrd6VApsyYmI3x5G4jGRuweCO3sa5Xw+3iCLUli&#10;S7+0yXClVD8DcOvOMLgenBr6l8YxWUvh9VliJaGRCjqMOg5DcdwR1B/TrXnVp4Qs4rVvF8ZbZEf9&#10;HVScMCBlmHqDnGOo5PNcdXDSdROL2PXo4uLg+Yk8Mw3CXo0bVZAVTLALwhI55x3PpXS+Wz3Z+z4x&#10;ITtxW7b6ZbW3h2e/16BZI51IKhiGRTkHlfmDkHqCCOxzXFo2n6cIBosZ8qIAKpJO0Z4GWyScdT3r&#10;2aMOVJX/AMxJqV2v+AZOobLe0urG5EgchCgTADkk7tx7bev415hLqqXN26ADK/LlDls9h+der61a&#10;6jHbS3lqyGW6V/Kabc6F3B5cDkqDg4GM9K8J0lGguE0qNxNNbYt3kVCqMycOVXJwpboCTtHBJIpT&#10;ck0jpwiVnqdVqqvHpZtLJt8jsDjPUnHUdOD1rBsLieS9VL2Iq9sdrK2MBs88g4IrTuomOtSW1q6W&#10;0SqFHmDDM+Pmxz6/dH1rnNX0o6lbi3tGuYJioBWFt3mICC52BS24Y7diais/tHbFp2iz0rwXp8uh&#10;6zDL5bvG6SlCGB8ot65xzg4BHQe9dR4in06yk/tCcm4uZ8KCQwXr+RxjrXJWU2sKoj1AoBImEjRS&#10;u3HXIJJz0/nXYReJJpLddJaEyNGuBu+6PcY74raMly8qOKXM5cw/UGttH8MLrAC3Uh+7EOhft9AO&#10;pI5Haqt/4vto9MtIjZ7b2ZUzGhAUOT3IBO3vxk1w93qFreXzWdxmR1lIUqfl3YAJ46ccfhVkhLWw&#10;k1N9zmyYPjIyQOf071yV6z+ydMcPGy5j1wCadoZnCxjGHC/dzx3PP0zXH61eWOoXB0uKIKyvmR0Y&#10;Z/P0PoK1JpdOvdJtPG/hm+aSC7CiS3nhZGicnBG4HD4YEdBnAYHFbOq6fc6rZHTNHFrEsEe9HKHk&#10;9cZGPvUpxcou3/DnLT0lr/wx5o1jBBOsTP5YlYfO2eBnGW+ldv4f8PvAn+mX8V3EsjATpEYw4zlc&#10;ZY4GMD368dKwtJ8G6lfXaR3pZ41C75B8oBPUkc4Hpz9e9d3dWg0CyXS9OUvZxKFRjlhz0OSc7j6+&#10;tef7HrNHRVrK1k9TZTWdIiXyru2NxtJAmGAhOOBg5I/AVWi0+0hjSS9AAn4G3OUDHG4e3PWrPgnQ&#10;PDOsxTXvjN7qHyVDRx20hjIkPK9PvDgAg8dT6U2z0XVLPfOCZ1BK9BlcnjI7fSn7OUkm1ocjcbuJ&#10;Fp9rHpysklolwkeQ29uRg53dOvHBFSCLUL54E8KaW0l3cSORb24aR/KQFnfj7u0ck8ADvWfpt9cw&#10;ebZXe2ELlfmI39cHKk5FdToj+IfD+ti90qRYhInlvK2Qqx5yeSRjd0PbHFcbjdK2n6Gkn3Ob065O&#10;ut9qt2EkbAbXVSDzxn5vautOpQag4s5Sk4hAAJXO0A4Az05rO1vRPFUCxXUWnxW2nXLr5ckZCkhu&#10;CwjOG2DqD0Ix2Iq9Y6fBpwWwgnjkmkIyrA8jPJx0wPrW0OZaMzqNW0N+ytdU1y6uIdVSJY4kzHs2&#10;oi88njkk/lWNYaNLFctcJeOyNkkjj5c/xdj/AFrvrXSNLthLdm6ZAqc4weg4UDHUniuZhuriy0p7&#10;7y9vmFVVOeM9j756VpKKtZnJ7TmTUSfVI4p9HexeBLgwN5sbsvRh3B7V57rnimLXNIk0CwRIpxH5&#10;t1t/5aRrx5YH15JPHoPT0TWNSNn4du5oYDI80ZQIG+b5hg8d8dcAV4vp0clrK11GBlk2OWGDjr+l&#10;ediL83LHrua0GlG76EESToohmdjGBwF6/ge34VHqBay0+dzK379giEZYnfwOvf601jeShZN+F6jk&#10;cj0FVBFqtumLtWfPzKOGyOpA98cVVCg3GyCUrl3SDFbW8tjNlUUjoDnPv/8AWrs9RbUbCH7Potp5&#10;k8pVYIx1lnl+WNQfVnIGPwqrDpSnTraTUWKtu3NDHwoGflO7qSe4xxX07+zR4N07x18VoG1eLfae&#10;H0XVWJICrJFIvkHGQxYzAbNvAI+bjg/d8O5bKvWhQ6uyPiuKc1hhcNPEy2imz7d0jQk8N+GrHw7Y&#10;FpobOBF3Yx1VSQBgYG7OF7c981Za0eWMNHxnr9PpXcapIbyWTMmC7s7E92Ykk8epJPaqUdnbND3O&#10;OSFNf1zHDKnFU1skfw79blVm6r3bucPPbvnY8pC54Oc1Y0vSp9WvFtY3Xjk7jjGOfet65trWOMMq&#10;ABc8Z7/jWr4C0y1m1g3tyv7tQVU9gce1ZqmVUk+g/VtKkS1NsZSDJxleRkdK4B9InLfZZpfLwcNk&#10;c/hzXverRadCyuCBuPAHt35rgLm90nULryYIkLRnr3OapruRGWhy0ejwTH7LahQTwSckY9TV8eA9&#10;ETMfmEP/AHl7H2r0u28KrPpH2jTioADNwMliByMjvXAww3FxIEuoyhJ/r/npVKKsJSOb8R+BVs0F&#10;wTuhx95TgHtyD+oFeMW2h2Nxq+0t+6UkYUdCP6V9SeKdOGo6NJDLI6yx/Mo4HTsfavA9P03UbN2k&#10;miwoJ5HQ/wBaxmjRSNXT9Iiil27mwD6YFepeGvDFrdOZnA2tg4HHXpXA2Y3YixgN3r3TTrC30y3W&#10;SM/6xVJXHT2FSkEp6F61sUsla1ZiSOlbEO9o1iXgHr7+9Z0Xm3MgIOAea147a537EwSOvGPpz0rO&#10;WhtBaEhRI1PmR7j6gdO1Qm0id8T/AHODgdc1reQ8YDEg552+p71M20riUDn061Er3N6aXUz0tFVd&#10;8IwuMnPShnLReSMMT1PtUU8DEiRSR9O9NiKyxbWJDHrmonB2IteVmX40YRllwx7/AE9KsYZlDfdD&#10;c4PNUYHKSCNFwCeSfT161oLsPykfL0JHrWai3sbXsSLhFBXp71eijEOMk89jVW3yX2N1IyBWhESR&#10;mZc9OtS4sbI/L3544FL9nXAIzj1PSrKHePnBCmlYd1HQ1NhqGhB5bBcDPHb1pqxu4yvGeOTUjhSw&#10;yMeuaVXA4Pf0Hek4ocdyJ03ffIBA7e9MdQflcdO+Tmp2WGRhLjLCm7Q/IGCeOTWXKVJlOSDzl2A4&#10;781WNjCcxTEknpzgYrSZJkBVOKkULGu8ZOavkHDzOcv7TyVDBdwJwMdxXlvimCPTIGa2Pz9R3A6d&#10;q9h1CaWKD92C+849SB7+1cheaT/acnkTR5BGGP4VnJAu5wWleL7i4ij01FC7D/rBwT6D2H869D06&#10;7+0RKbg8pg4H864K60A6fM32UYAz3z/k1FaXVzaBljbLMe3BGO3+f/1aJaD5bLQ9hjaC3G0suWPH&#10;ParcM8UZ2p8wPcdc15hp99vkUGbcWGQMfpz3rprO7WD97LlgcDA65/z/APXpOmTz2Z3tnDIXxbgk&#10;L6YrTTIIZjzWdYopBkVirfX/AD3rQaQYxIwweOnH1qLGnMaEciEZIBz19amdQPvHJqqhiIBJ3H0H&#10;SrcabwX5wa2gYzbECSSSZZsDAyPUCpnSRSMHPt6VZxI554xxSoIkGZsfz/lQ2rjWjCKEyoCmBnrz&#10;UEiuCVxznj8KvRmBztjYEkHtwcVM5LR4Izj26VXLoOM10MtVzz0HTJ5xSGJGY4ftwO9LhcFgCo96&#10;cW3fOgznsOaVrMiWr0IPLj3dxUZjds4Y4HJqVllcgsOR26U4FwD1BI6jqPenYzk3fyIiMnA6jt6Y&#10;pSyqwZueoz2/lSHzANiHp05yf1pP3nC9T6e9OKQ5TS3CRFJyOc1OzoYQjc/596gDF22gYBprwkyh&#10;l6+p/wA//rrZJMFLqNJIQ7QRt9aYArrjaQD2qSXdIMFvmH60xR8pL4y3eml0Mk92xkm0KS2cetQ4&#10;+XLNt/H1/rVxBnOPmz6VXKYBKDnjPFWoaDg1sPJbbtZsqvQduajDfKNq8f5/rQI9g2gkk889M0K+&#10;4jdk44+lWo3Mua2gFnZtoxgc/hTZWZMr1PoOtTl9nbr6dRVQOGYiMk88+9W4EKpZjmYNgt8pyMgU&#10;wqWdSfwNOQsGJz8w60xlAGe/rRGn2KdXUeU42n5vrULxruK4x7A+tTB3OFByCelMlLhSADn9BWqE&#10;m0Z/lMhJXp681XaIPlZCSDx/n6VLliN8XGSef8KmlEYUMTn6fyqubQiUmzOyVz02g8EVUljaZWCj&#10;DEd/Xtir/lMVzH1z0PpT3tlUBmzkdBmqSuZN6HKaZDrsTmLUcsoPynIPBrYeziMZK8Fu5/wq6BIB&#10;vkPQcDp9aU7DwAQPetaaE3dXOckjLZVVyw4z/WoZRFOnlEAjPOetbD229i3THBqq9mEUhlLEnjHa&#10;rt3Odp2OT1KxhEJhgYHjkevpXL3vhXTirXJyzE8jqD/LH4V6PJCOGPbtniqMenyT3PQ4x6VpFsTb&#10;sc/4U010vhbn93F0Hv36VxfjD4Qz3WvS61p8yRREBto3ZJXr8mMHk5A7V69p1gyXazhtpjORxWzq&#10;cyPAyA5dQSv1NaKV9R6paHhnh/wymnXIkvEDjcDwOOvWvSNQns5Z9yAL6ADj8hWDu1BZvLQEj7x7&#10;Dj/CronnkfMwBx2AxzVt2Jk7as2LFjHF5cjAr6dxWnBICwbO3B4JrBtZRETJL8xPHTgVuIVjVd20&#10;KTwe1Cemhzt6mx5f7zKnK9fqabKY4yoOS5xgdBg1JHswHRsEjoacil3DHPy89P8AOa0RUXYsqu1A&#10;iDJpJAyDjlj0A4NOO0r8xyfypVIUEoPXn6U2DdySPdCRgc8cf0oJb/lqcAc88e3WmYcqAi5zzQYG&#10;Q+W/JHPPPWhSsS7Wux6CP+9vPrSoAG3RjJFSqsYX5ly1Qu0Ziz19BWltNROWl0TQtFGNx+Y9CR3x&#10;TvK0+63NNCsquGjdXUMGUghlIYEEEEgggggmqTNNsPkgbiPwNW7eOZLYLckBu+MZ/HtWEknoxxbR&#10;84+MP2Xvh/emKf4axw+F2LlntLeBI7BvkIyY4/mRi20ll4PoCc18LX1nqkoZWYwvCN0sMnDqCMjI&#10;xwcdR2+tfsAse75cH5uP8a8c8Qfs0/DbX/E2p+OJZb2PU9Tn+0yx+ez2zS4VWPl5DAFVGFDbQe3X&#10;P59xTwRTxMFPCxUZfcmfpXCPH1TBz5MZJyh06tH556c93Jp8ceCUjUBef1PYmubt2X5rd1DMDzxj&#10;nP519pa/+yr4hLXWs+C9bMtyY5pRZ3MKJHJIq7oohIjYRXJwZGHyYBIbOK+SfEXh/WfDt4NQlVZb&#10;P50lmCmPEiHaRtkw2CeB/SvxjOuFsZl/vYiOndbH7jkPF2BzG8cPLXs1ZlLWdUu5LuM/KZcDIxld&#10;vrx0OKiu4Y47tBHL5iyR7iAAMN6Z9q5rU/GXh7Td1tNBPgJvZ8YCnOMcggc9yf8A6+iksN6izpcf&#10;Ziw+TeADnrhs9BXytWSZ9O4tJM0zJH54W6XduGDgDA9D9arNNcXVzssCH6jJ7AUy+WWIi3mfzl2h&#10;iV5Dfl6V0FgsL2Ztp8LMwO3b168Zx0rHk1ubU6qsc7faWvmxLaryqkuy5ySfX0HvUb6Jqstmy6Vs&#10;uZWBOxuwA6g9DgdeOldNBcJDJkjLKeVPT2yKgMduPMlWTYNxJAfBBPb/AOtSlDQznWszjdL03UIW&#10;EWoxxguQCBhgPc9q613GizJa3Y+025ILbDhthPI56HHTPSmOXPZhjkHHas+9SxsbSbVrzDeWpO5z&#10;U+wVi/b3OX8WfFvwtputXOgWVlK1vAIwzAlmVyAxXAHOMjnP613OjX+j3WgC9t5TMJQSrL257mvD&#10;9c8GrruuLc6Qy24dR5iBf9aTyXJ69D39BXWaLYWvgqyt9L1KcRW7ttVjn5n5J6Z6jk1yRoS5nzF1&#10;ZRcVy7noEarHCiQgkHpwSea2ArqBFgblOSCduPzqbS2t4AZkVs5yD+H6Zq7cv57CaYZUAkY61rKk&#10;rHLzvoQ/aLxbc2pGYC25umMn9azbx4pkQwRqhC7chccUF55GEVsrGPPOOD+NLPJb2siCQMwZwMKO&#10;3vk06dFdxSqGdbav/ZsM+j2MaFplwW6FffP8XHAB6VgJcSi1MMYCyMSCf89s10Os2+lalerLBEUD&#10;AhmUbSfc/wAvesefTra0jYW7MdvzFj8x6+lOVO7sN1tLF+2Ypa77kHeRlgBjmora7k+w+eIXDE5y&#10;vOKtxabPcRfaImZVI3YP8iee1WrO4imH2VOEyOg69hj3raNFXuzllUOUlutUTFsB+7YA7sfMPxrg&#10;fGHw7Go6XP8A2dfxy2spDGCRd2XDbs8nBGeRkAg89xXTX2ray2q3GjSO+IX+4BnCE4BOOx9frUlx&#10;dQ207afbkyS7WZs/KF+uf8a6HyuNmXCTi73PPPCXgmw8Kwm9dA11cqybj0CHkKo46HnPX6CugnvI&#10;9MMYvcMZCET5gMvg/KuTySBwBz6CvX/hr8HviL8XJ4W8I2QMG3fPeXDGO0hT5grb1BaYO6FAIA5z&#10;1wATX6PfCz9kzwB4S8GaroXxTsrXxPda/bm0voLiBHsUhLFhHbpIBMFZSPMLnc7jcCoAFfT8OcG4&#10;rGyTpR5Yd3sfK8SccYTL4tVJc0+y/rQ/Ob4FfDT4m/GfT4fGng/TzFoErmO21aaWNLeQqwVnjG7f&#10;LGh+88eQcELlgwX9cPh94B8HeBvC0ejadaQNdTxp/aF4I/3l5KvBd2kDNtPUIfug49z3kVrZW1lF&#10;YWkKRxQqsccaKqJGijCIiIFVUUcAKAB9TVlVTy/LYAegxxX7tw9wbQwMeZvmn3/yR+D8S8aYnMny&#10;tcsFsl+rMrT9N03S4mttKgitYdxcJBGka7m6sVQAFj3PU1oeWSM53Htzmp2iwNi8etKGMSgZGOfz&#10;r6fkSVkj5XVq7KL8ZIbacYyagDyOokbkDjpV+Xc6gyAfSq4fMYXqBWlKmjJVbEBxL844GcU5EEfy&#10;5+metWnUN14x/L+marpuYltoBU5HcVqo2Zo5i8Eb1H51HsIjG84xyBjqKcA4bn15pC+4c96io7ik&#10;NTahxjPalTaTlsjtxR1baBjHakG4PyOvT0pXNegwg5wGwo96i28HB24/WpTHnKvj/Cl8vaQpxj3r&#10;PkYReg4hSAo+6DxQFRmz1Apdsm4Kp29+f89KR0+baevXvVpBcjYMR+7wCP8AP6U5tqkKxwO3vTgr&#10;gHYMA/zFNBlc4zgHk+1Z2sCYRRQxrlQck5IqOQqy4QAEn6VZVFkO08Y5ye9A2EEqOe3PFRJ2QSZH&#10;uIGG5I6D0/GmnB+fkMD9acdiEHOD39KUFST5h5I4x0/yawZSq6DAGCAnvyKGLx/MuOaYpUApF9/0&#10;9atqE2gMOeoz9PWrgtLImTuUhbL/AKwDLZzk9s1IpRAytjHAyOp+tOVJtxJJPGam8sMABj29afUG&#10;yERFjvJwRzgf40m4HJ5x1qYxlEHfaenepIpXCkKoHX3z9c0r9AhJ7lVUwwEBz9adiRCQ5yKkLkvn&#10;pxjHqKZ5KsNoOGHPJ4+vWlKSQWYzPGOQT+NPjVSDk4Jzj2+oo2MuBjA7exo8vcoJ5z3qUyoRI3ZR&#10;w2OeuBjkUqyFeFxn+npTpAoAHX371InAwvUjqOlJsuMSMyLGm5VOCO/PNNWRtm5uWNS7CwweOnNR&#10;SPzhT9OalNmiRLlmGR36jGKrzYQbl5H8sUojC/PKe2QOcn8KaskYw8fDKenT/IqlciaHqEwWB4Iw&#10;fr6YNAXPTH+FRCQt/rcFunA/nULspfLN7be/402yUmtSyGOVyAQT06Y/D/IqBzvb7x98e1PJfcCn&#10;Q9frUf3SSPxArJOxfMmPyoOSM54PHPFNIi9fqDTFBY5BPtmjOR9ematolVB33yeeQe1JujX5o+eO&#10;9KCgOx1O4nJ78UtxymYBg/THH0oaQ4MhaQnGRlT3x0z70uN4BU5FKzPMpRBgHHApq2zr8swCtnoO&#10;aqMepEp66kyoyruHJz0HOKsKTImxRjjnio/KbcYw2Ceh/wAKneMgAD5e/rRJX0BSa2IFI257nggi&#10;nIJHOyMbu+KkjQ5DOMr709lZZCTjJ6EcYp8grlBkBO1ztK9qYyrH949eR74q6yxhs7sse361E43D&#10;5jgd6ta6ESZSyWcbQcE9/wDGpmQltx5PTj+VSvFIH27uOuaeIFxuA+p/pRyagt7FSSEKoA79akWK&#10;byw6rke/8+KsFQWwRgDpU5RVjG/kenYGq5ehPOZjsC2Zsbhxx0NSJEnclu/H+elXpFiUrEwG7qMY&#10;J6etQtBPKuAQoOPr+NNI0iyPylCknO73qFB5asMZJFXng8sjd8x9RS7kY5zyOn1pKFzO19T/0P67&#10;jIVHzYPpmmsRHGZn5A69z+FOkAl2hkC7fr9OaAVLYxhlGAfWv2FLXU/Gow7ldwDyrEgDGD+hx2ND&#10;LjaMEBeuenNTBZD80pyc9/5U0K54LfL7+tNx7Gb31ISFGSVzng45pQNoGBgHpingZbdnn/OaTCZ2&#10;DPru7ZPapirgmR+fsmMcsYAIJVlHJ+tK0ZbCByF/I+1Id0g+djkdPXipGUBNo+97/wA6h+YN31Gk&#10;zLkMBkEDnoc0saSOfnUDnoKC6rIEkztPcc05mA+WMqAfX9KlxK59Bowx8wMeOi/zzmnHCbig6849&#10;/amtxnevJyDjk/8A16ep3x7g3mKBwccn/wCvT5erIjO6GzROAPLO7jggdD34p8QIBVuPYZp4RgEZ&#10;sHg5I6j2+lKskQU5bBHTNOVuglpoNjEIG8ZPbk/41JCqqDKxO3OCRyefyqLeADhST1xUkazH52wR&#10;+tSUpdB1xuQYYeYSefXH+NIY1A+TqeScUp2jr+HFEO/ZubDcnBHcD2q0EVqR7fMIdcbhxycdqeUJ&#10;ACvyOTxz1oDKV3noep9KkjROGPzE9Pxos9yEtbDWUhA0Lbg3+eaTEc2UKjA55qdQqqQ3O4c4/wA9&#10;qQrHjcpxj0oa6j5bIhDMylo+eOabiMZA+8fzqTyguXLYwM49e9CNG5zGu31brkVSZi35ldo9+dy7&#10;h+dRJHCmxclWJ6dc1fOFyygbsY/Wqj52qJCAxOcAcfWj0NI9xu9STG5HzDjP+f1qsjOi7TnIxz14&#10;/GrBfBO4glj1xioJjIrfKc5PBxx9KiSZfMhxWQOfmwDyQOufSq/mSq222BweoNTMochlPPv1pBMY&#10;iN2AR0PeokTGVmRziZQPNjKrnBI6Z9DVaWS24iDbZCehB5/HpVljI/7zDkE5JPI/OnySTBBGgK45&#10;5HH/ANaqh5kyeplGErIdxqpJZK+5htBGCuRweemR/wDXrYUBm+bjb1xTwHKExR5HQdqtJbkprYwY&#10;ICCXZlJ9O9aUQTaN5HGRk1MsEaSecwIx04xk1KiwEFweH6hu2f1rSLM5QHxw2ygmJPvdcVdRFRML&#10;n270yNW2+TGcAEe35VZwzIMHJTgn1P0rSKY7EH3Rufjv0pjiVoyYVwB3HNSosp+bPBPc9vpTlkkU&#10;7lGB3HrWqiJq+xnh967sHj8KslNy4Hyj09ae32l2yuMHJOfeljjfoRx7nj8qcY6kvbUptCfMdSxI&#10;zkZPr6elVhDFgSx7sqQeTjH41sNBAOUTBJqvNaruXZwT19/qDWlu4cjsZcwk3hySRjn657U9Glh5&#10;Ubs+vOB9KnmgjBDRsUPoaj8tBhi231PUflQnd6GbjbRnnPxZ8OXnjPw0NNhtjdXFuxmtERwo84gA&#10;hg3BBAyPRuetfBWmSeVcf2hJtZZSwUgdD0O7PI5r9PDasjKztlQQcjg5B4r5C+OXw9t/DHiOw8Ua&#10;LEsWja1MbeREY5t76Tc6gqc7YZVVmDkhVf5DncuPxvxc4TWIoRx1GPvR0fmv+AftXg7xY8NiJYCv&#10;L3Jax8n/AME8NvN8kyo+SmOAD7+1cfrdjHET5Qxv7sRjn09q72PToVuHtEkKHPLHkc9P89q8+vI7&#10;2wvWTU180t0zkrweMdPxr+YatFp2P6ww+JvaSONJnuUJZjsUHjnA/Cr/ANvgjtJLicbgqkblB6gd&#10;j61t6TNpltqhhuJA8Z3ebz/CeDyOmP0rtYtB0i8ibw3oN7BdpGhZTHMkrrnP39mTnPUEZrhnh2j0&#10;1iL20PApr+4nKSRNho2PTkfjSXOv+XEvmHy3x8pHXdjk9OOarw3I87y7YFRKwBLYwc8fL9fWrOs+&#10;GzY6Cb66YTO0iqqIpOOepPYcfia4XF62PXg11Mq1mFukriMTSSp98jPP418yfFLTLqXQdQm2uZpA&#10;GhVMR7JFwVAIAwAeW79RmvqjSVFpZ3TakufNUBVzwvXJP1NczrumeHr+FTertkm4XBJHA5PpXm46&#10;g5QsmduEr8k7nwf8OfgZN4K16XW/EGpXF7HPcLc2sVvEsccMjOz4ZwNzJhskE5yMjgmvd9UXVPEU&#10;kVrp7y20sOVUjKbC38XGM4OOn0Ht7hJ4Rll0VXWbf84YqBjCDgDjr9BXTWWmWuj3NlNdMnlxsCyu&#10;ucDBx3FaYdQUXTtob47NJVJe0ludfZs+keD4be4mS4ZVV9/IKttAI+nU89zXF6feS+IHmjlhDCMg&#10;rt3YA7HnnOOvpXfxS6TLeLp9tCJmuj8qhRsx1xV3xT8O7Lxj4fOiWsslnfIN0MySGMiRSWUMRyV3&#10;cEV6LbWqPnYTSfvdTH0AKYnWTClyUAboAD1/H1q3qfhffbSRKQ8gH1I/Gvn7wF4g+Kaard+GPFOm&#10;S39xG5gFzDCyQKV6t5iqI2B6A5yTX0foT3mn2gtrgNIqIVRm+8AvbPepo4iNRcyN669m9zz7xP4F&#10;aLQl1OAvJC2I5TjKh34UEdQCeM9BxmsOw8OxWtlHptxEHUuCUc5G7p1/wr3uSOaW1lhYACddoU9w&#10;3rXlPiexXRcafrcjRIzKyyg8/gfxraU7PmFSrOXu3PJ9Z0y/8N350zUlVTKDImxtylT0A5P45+tc&#10;5qGmW1lsmiCoJDgYPc+1ex6l4VtNUlCRyNKIl3dcEoMZwe3FeWan4aj1TAa6kjkiJ8pUA2Hr97Pz&#10;H2IIHetW30PaoVE0rs56C3W30dLa6LuQXBZ84UsxIX8OnP4Vwn9k6Rpc01vbQhpZpDI9xnkORjIH&#10;Ttz+tfQt3p0MHhw2E7BkO0yZ4JCHnn16c15ZF4Y07UL9S6SywTPgnOPL9yRzgH8q7ZRtZG1Gpu2c&#10;lBp2lLClrqUXnSoT+8YDcSecjsMdB7Vm2l3HoXiVtZ2mKMRFAOeAwwzLjn69K7XWvCFn4d1J7NpR&#10;IqrujcAhZQGwrAHoCO30rJjtpLuyuZZYo3ZcCMN0Pc8npjpWbk0kmbqatfcsapomra1JHqNmPKRw&#10;sjyjlGT/AHT1/mKxLmez0a5D25by1cKz545OO/Jyeg7111ld6nNF/ZTMNind5o4AGPu49O/PP51H&#10;qmm2p0C50vX1immf5oH2EqCeFzz29utKcNHKO4o1NovY4O9fTJ5474FUlZ8RheC3UsxI6AZ7fjW5&#10;M2iz7dMA/dSMEkmHOOPmyOx9KpwaFYab4els5Z5ZpA6MrxtkxNnoRjceO3AI4PHSceH9UXRvtHml&#10;pC6sE2bTsyOD9B159vrxxc7vTzNZ1Ip6Mz9QvBZzahoNuJEsFmDW4c4Py4CnI5xjgnA45NeheEfE&#10;E+oK+kQQiWeJS7BP7uMbgfr2rmtTtX1C6ZZcGbYPmQjIAzjk+lb3w2bVraS7t9QjVDsDRyqBg7OC&#10;n9ami5e030HWqJ09jrPDWovbRSW9+SjO20Ac4Xtu6cjrWiLxEhvr6I/abIFIhg7QJJCFGQeoBx0q&#10;hZWT3mtSXepCNrUIxbcR87HofqCDmuu1F9O1jULfwrotuq2kS5RdoUkj5mJIHY8/40pyOdtXuYWl&#10;SfZoLiUL5sibcIR8o9Sff09KsaLqM9y1zbJepFLMw2CcZViOikcHGffPpWRdj7I5t7KZgHJBO054&#10;PQ9OnqaURWcYVowCUXC7zlmK85FTOppZGiaabRc8XwandXV1ruuvbO6RLukgQwxjYoGVVsnkgZJO&#10;TxXIXWs6vrUCtq7OguFXfApBVBgdRx+PbNdVeaxrkPhiW1n05WSKJGnHDMEkYKOTy2GIB2jIrhpr&#10;pDETCgd+xzgA5wQPxrx68482jOnD3aO407XD9jNhLKY1TCISxICg8ZHbn047V0On29tFcC7uGkku&#10;1BEfzYXB6kjgH264rySTS78RG5DAfakwpOSBmvS9E0RLTSY7qxnkkkGAPOywHZgoPQZ/nWuHqTbU&#10;WtDnxEEldM9H8P3sN2zWzQGNkTcSx469R3rM1KW3i1/7HqKrNEctGN2FDNwN2D19Mdq2/Aum6fPr&#10;S3mrlTlT83RRjHydjz69qv6/a6K+pNF9lWdlbdFNnBXtwuDkAV6EV7t2eTGaUzkNTMi7BbKFe3fd&#10;x1HHH1x2riNcsJpZm1CVgyOw8xejDd/EuOCM9uv1rf1bRRNes8rPHbxElpPu8/3fp79K5bUL1JrU&#10;6bE6yjerKwGOV6c5/H+Vcsqd21Y2b7GFJFHa/LPKlpBkbfMIwcg7RyM5Jrn7TWYZNXhlZiMHGFUs&#10;Fz0wfX+Vcr4tcR6yLWeZXMe0gBvu9iOvB/MV1PhaExyMIwqHjJGMndzx/wDWrbDp8yjHQPZq3NJn&#10;qFjB5dzJd6pgxqMouSSzemAOB7dzX39+xV4ae38Ba78R9Rt5YZNfu0t7TO0pNZWOSs0eGYgGeWRO&#10;qk7SHB2oa+DNL0HWfEcr6R4ZnEGqXwS1suAzefO3lx4QkBmLchcjOCCR1H7X+GPCHh74eeGtK+HP&#10;hOJItK8P2UOnWYVcDy7dNvQliNz725Jxuxk4r918MsmVXEPEy2jt6s/nrxn4g9hhVhIPWe/ov83Y&#10;p/2fLdfux/q15BJ5+lakNhHENqDJHucn8vStIxrKgklYofbH+etbGmbZWMMGACMAjqfzr91n3P5q&#10;i9DBsfCI1m8XDgDqyHJPpxjrz2rcv9Gl8PN5NspOR24I7YwP5dq6jQtMj06++3ZbbjGwnmrfia4t&#10;bhlmmYgbeT7/AOfzqelzeU2eaXsEksKtPyPUdRXByeGbaNyVmYZPJyDn8K9V1FLWSzKxzou8cep7&#10;8fWuCLStMUfAGevbipcbrUiDYy31zU/DNu1pDISrfMdp4I9we+O+a5FvHd3d3zwwpnqVkIyePQ4/&#10;/VXRayFuV8nZgEANjqQfeuDms7a1uWW2JkUdM9R6ioasbN2JT4h1m4E0V8xfcSM8DK9sgdDWSnkN&#10;OxjbJYgsvX8q1TZG5bcAyAddpx+FZktjFHcLNhlI7Ecn61z8rGp2HqhtNTimBIUsPl7cmvom9s0m&#10;tIhAwX5VPXjpXhlvFFeOjFdrdi3Fe+6fHOulwRyjJVVVSD2A/wA4q5IhjLC2+zwLHArEAc5PJ5z6&#10;1vDEak9ARx6/l3rLhDoDuOMnkelbSRiRdyrnjOWrKS6G9PRXHqY1HmBtzEZPr6Ux5blVYuu8dsCp&#10;YY44SCD8xzx2pxDHJOemP0qOU1TKSy5RW5yDnbjP9Kryx2wbzGG1j69zWnGhgh3yjcQBz9KgaEzg&#10;PINw61L7j5tSrFLcAb2XC54H/wBetVChwTlhnjFQLbFWZkYYY8Kegq5blkVYoOg9OaSS3K1JEC/8&#10;s+O30rSzL95gDxnFVInjU7XGMVeRi6F0OOR9eamSub3FEhUBGyCfbj86lMbFeRRhpIyCeenrToo5&#10;RGNzAkcfXPSslAmU+w3D8ggfWmlEZeAD+lSM+BwMk/r60iq5GH4J9KmUew+fTQYIUC8kg9QB/WnL&#10;GWGOnHpU8YGdjJ7g+gpGgaRcbunIFZ8hXM2rsPNiiU+by3qOfwqmXxgxHGTxU2yNflbOAD+dPEQb&#10;OGJB4JPX8qLFXsZ7F1+UDPPNY9xMLYs8Sj3GT1rXkjZW2DlT3zVN7eInlc+/es3EOY5GaETA3Awn&#10;BLE9yOO1cFqLwPOWljZD9CP8mvYprSFIf3O0c88dRXO3tpG7YkAEWPmIFbJaFupaJ5wZIAPlO3HQ&#10;+9ben+KXtJPLuEBVPu54JI561a1W10WSzJtFyV74PX8a467gMijeSuCMfhS5WzK/U99068W8T7TA&#10;xw2OO2DW6Qy/KDnPT0rz7wbrunyTR2kx8vYADyDnj0r0hgjHzI/mB7CkqdxufUntQoQrgE5PPrmt&#10;DLJyuMHg1UhkgeTYzYY9OKvbSoClvy6VrqtBXuWojiMOeSR9B+BqTymZQCSV4OfQ1GN4AB+YEdKn&#10;hfcpyOQO1N0xJ30HRJtXZ1PJPpSyTP5HyjOev096aJRKWVRjaMnNRO4RTtHPTOOlNR7GUptMjM0Z&#10;xHIuDj8P1qTypM4b0wB0qFSu0jGQeOlW43MjB8EEGhQNFK6GmGQIfK2lj0DZ2/pzTSZVi/eogPba&#10;SQPzrQWNSMDqaimgyFcHFXy9gb01M94g3ODwOMCoZZZi2ZM+mK1GDtkKMZ6HrVZUEWSDvIJ561Ps&#10;yZwT3KDRsHyARn14qQLwDu49eKn2b5cOeD7VFGqu3lg8jqPT6VryjWmwySPCZJ/Ed6q/Oy4deOh5&#10;/KtKWJVYBcnP6iqqhizLKu0Z9c8fhRFaitYhV5EGI8YFMIKvuU5Lc4qeRUQZDYUDnJ/xqvlPMyOR&#10;+daJdzFy1GZG7Gfmz3/wppyw2kY56+v+FWDlxgjnp71XVC7jHA7g1okZCsAwIk4z1qq8c7H9ynHT&#10;k4q2rxl9ud1DEvlOQenXimiZkP2eUENnp19DUZKH5T36etXSGOM+wqpIFESrxn27e1XeyJirseGP&#10;AReTwOaZJMxBBPb86RWXBAB9c+9BG0ED5xjHPWixUyssG5DsG0nkH696iFuY5QDyP6+9XAkwzubj&#10;nHGBTDHgDaccj86syTId0hbY4zjNIyFyT06flU7q4OZDkcc+1P2luCOD6daEmKSsUdiKQAM5z9fz&#10;pssa7/lG8d8f1FWmRQwC9QO/amb9mVyAeua1hdEe00Mya2mDfL1B/SnLbhz8meRjn/CtCPZGSHPy&#10;9ql2KFwRhe3+FW3qBys9qyTFFXn6YqaItGwEY2lu1bUkSMxPc1XFtEeG4HOD71va+gpx00KhQZJV&#10;evpxWfNbyM4aHDKvWtxoYo1wrFsYxgZ9qrk+WcMNo6Dmm2jmlJp6nNXtoZlDxOFwfmAHb61z4i2q&#10;xVQfU110kOxT5JBLc5x0FY3lGBwQq568f1qmQ2ZsTMcqBgr26AGreyJ8CclcdcdKtys0q5AHz9fY&#10;is55IwzeYA3UY7D61SVimtDq7WbzpFyOAOMfpmrrKyspALDpxVPSULW4mBADAcAYzWwEb7rcE9cd&#10;RWiBRViKOMsocggdz0qVl3Y2L8v9KsfNtEZ4A4/Oky0eQDjnj2pEONmNw6NwPl/lTCHK9Ov9akjS&#10;WSQo68djUxTL/vFIHPWnNdiV2IoyoXK/NU4gJB3KCGGRxSxogyqrzzz39qmjjeQmQE+w9x2oUmNw&#10;Ioo44WDv7/5xVt8gcDg85p0USk5nGTVhVt2UiTJJPBBpIloojPmLGCcsePr+FWkRUyHkUk4+vPtT&#10;SjMwUDof881MYhGoCcnPTtVpqxm07kkfyyDGMivCviH+zb4U+Innq15cack0plMcDb4izMXZtj5w&#10;xbnIbn8Bj3ldoUkjDHnAHFTAeZwDjjpXNjMvo4in7KvHmT7nbgcxr4WftcPPla6o+W5P2ZbTwhot&#10;0nw1vGiP2dmNrdMGinmGA4JILKGQHapBG7B6E18c+PfCujNeRjW0lsL62llhcJtVmaIDejbhhghY&#10;E49evNfrIWTePNBIJwR61yPxA+Fngj4oadHaeKInSSIoIpoNqyqqNu2hiDkFjnnJB6dTn884j8N8&#10;NXp3wi5JL7j9E4Y8T8Vh6jjjHzxfXqfkdF4e0vTbNbq2umM2CG81cKOeMAcZP5+1VfDl0U1JodRI&#10;SIY3y7sqoJ5Of5V+il7+x/4GaeG30W9kjtTtM7XCma5BydwiJ/cAEYxvQkYIzzxxfjL9inXHlWHw&#10;LrqTWzqoENxCtuy84J8yH92Bt5+VM7u2Dx+ZVvD7MobQvbsz9Ow/iRltRXlO3qn+h8fajd+FYrow&#10;WU32lm5XGNuD3LDGK46bw3NBeoupB7eAykgHBDAc8DuPWvruf9i3xxD4Vils/wCyk1NbzcwupHZk&#10;tvmXPmxjYxLbW2hRgZGSetS+/Zm+K1zoMSz2UT3dndxoBHfQZlh2t5kqA8YyFwrENg89DnhrcD5l&#10;b+Ez1KXHOVy0VZHhsvhy+1OZJEZY4iQAWbaFHrxkn8vSue8UeEb42N1oVwwETptMsZDNgjO5QR9O&#10;v417da/Bj44aXqf9gXPh25nVIzMrwvFKnkjqQ6vtZhkAxgl8ngEdPIvFOo3Xh2BdR1O1u7eCOdbe&#10;cyQNGsLyNsXznkK7AHwueRyOuRXi4nI8RRT9rBr5Hp4XPsNWtGjNP5nkXhaym8NwjTLlmnwwTzmB&#10;BY55fvxn8BXp+n6LYTKJ9Q2z+W5KhgDhsYJ/I1p21nb6qnlaoGiaJmGGXDKRwVIPQgjBB6Hg1p3G&#10;jWlpDvtpt23GcnGfwz1NefSwt9jsnjXcylkgtYjHI2Ow44H+NSLqDxxHylDDp65PrWbeTNGiS6lC&#10;4hDANsG4hfX5c5xnJ9qyNbvLPRLdrmOXFsrYkLsoC+uCQMAjPWrlhWQsxWx1ENyFO/5QW/g9SaoS&#10;zLDFIH6Elix7YPTvjNS3EWn6k8dxpMkljCQGCywTAjIBxjZuYgf3c+veu4v/AIV+Ib/4T6d4wtlu&#10;NRfWrhltLeytLlbxfKZ9ryROgGxgmeSmVYEdCa3oZPWqNqnG9jhxec0aSTnNK5wosJFjEkeF8zkA&#10;enUn8azdTbDpaWylRwzPnGPYevv6V6b8MfAmt+PriPw9od7DFeQ3UdreDUFeyFvG6OTLEtwqPchH&#10;Ty2SMbtzJj5SWH0P4l/YS8VS2IvNH16D+0I13G2ZmETOfvKkhQ4AHI3A5PHA5r0cPwXmFZc9KH6H&#10;lV+NMvoy5K9T9T4lvdWtP7JkufOeNQhYqCRgDqxHp6GsDR/EF9feHl8QC1uv7O3ukd0LSYxO0TFX&#10;xJtCnDfKNpIYggEkV+s3gn9kD4NeG/Dtppni3TRq+rqI5bq+eZ+Zwql/KKkHy/MXKq/PrkHn6hCW&#10;8UH2eJAYgwdUbDIrBtwKq2QuG5GOh6Yr7fKfC6vOF8TUt5Wv/kfI5l4q0KcuXDU3Lzbt/mfkL8Jv&#10;2aPF/wAVRqHiO5u08NJFcxWkgvLSY3skZjWRpFjIj8vaDtTzN4LZ3bQu1vpvwL+xd4Q8K6oL7xpr&#10;Nz4k8i5t7i3hKC1iXycsyzLGCLhHYLlWwMDHQnP2w0ytN50nzvtCl2JY4UkgZOemT+dIcyMHjPzY&#10;59q+9yvgLLsMouceaS6v/LY+AzfjvMMU5OM+WL6L/PcyrC107S7AaRoltDp9nHgRwWsaxxp1OFRc&#10;KoyScDjJJxkml8lAgKnJHrV99vVfvD8KJEWM98jHQZJ4/CvuIKMVaKPiZVHJ3k7mUNwchRx0qYf8&#10;9GySaeCXyy5GMfjUwt1UBs5z1FNxe5MKnQrZPBP6mpNjE5Xn/PWpPlZsBfXn0oKjIVDg9Mf4U1G6&#10;NPatFd9rLg855PGB+dQvFkDPTrgVblVwjMPu/wA8j0puTgNj5jx9aEmik02U5Y5Fj8zPze/PX+lM&#10;UyPyvAHp3qzMykhW6d6hwhHXIHYcUrp7lJWGSEYKcDPU1BGxjb92dw6DtVllyeASM96gORKEzhfz&#10;qZw6ItLoK+xuccmm55K/T3xS4kkySwY564/lQiAE55wcdKl2FOYhi6r0P50jKCwZzkj0qyqBYwO4&#10;z/n2pjqMkIelTz6jUrDdzFd/B7ZPXNNbKnKg5wBx0JpwTOG6k8c0w+YG+YbSD1zT5rEtilJmchgV&#10;A/pQxdm/dnkdv8KsB8cM2c8D3pDsZsMdp9fYUmr6hdjGG5iOrVB+9KgYKj1qzgghwdw6HPekaSQ5&#10;Xbn+RqHBMbkQKqbcht2eD9aldo2ToNyjjFMO5XxH37d6dznLL07fjSUAchpQl1ZSOeMU9oWlOxWx&#10;jioSg3YI79OlScu+cfj/AJ71L0VgchqGRXCjkk8Z45+pp2NpHPPHanI2ZWj28AA7s9c+1SAEDDYw&#10;Rj14qdzRbDPK3BnPOcUgymdyk56Ac5qQ7yCoGF+v8qT5yo2c/XtVRi7WGxGDRxbi205+6ByM1A3R&#10;fLOR3B6n8amfep8x2ySelSGNS2T930x+XSlKFwvqVgoUkH5Seo6inBlDbQQR0qWXacnBBNRBPkOV&#10;qXFIuE0LuSNTuAYHt/8ArqNyOicCn8MCX+UenbFNd9p3L8wPTFSkmOUraIaisGMjEbRxzWLcTSCf&#10;Kg7Tz9BW3KxVMdfr0/EVlSiFiVGT6GiUULnZVEjCXByx6n6e9W43wwLfd4zjk/5/nVRvvkKdrEYz&#10;/TNQl5wyxIcgdQeP6UuXqUpaG8gTcXt+nr0/rVR9gkJ6k81SE0scRUfMTxz2prbCP3jYA5/+vVLU&#10;TbZe+YMCCQDSrlBnoSeaqRXG1SrHd/dIppl2sMIVJ6A9D+NS1qEYaF4Yxg9e2KcEXOVOCTxnt9KY&#10;CzqJGXPbPFTqIz9wAHHWrhFWJkKSqnJGOetNkVOO/I6U1dpm3OOoPH8s9qe4YqCTwcZxUyiK5IY0&#10;UiJD/n3qfkLhvz65qGIOCFQZUg5PeryRgAtIMf3eP6VSvYz5tdSAqmc9SO2ehoYEnLN378cVOUVP&#10;u5zQyCQ/LyB296kHLUrhCZFVeD/KpXjJUKG59ce9SNDGh29PQD9Bzmk3FiRtOBjnjHuPzrREJ2Kk&#10;kLK3Hzf41GUcJj7x6j0xWkTkbkx7Z9KSRTnEfGeue9Pl1HzmX+8UAsDnPerX2WORAxJz1xnipPLL&#10;EqvzkdvWnxI2/dnGT37fhWiK59CIQDGF9uf1p0cSSjGMgH+f0qyyKCDnp1FO8tc5jAGf0p8rI33K&#10;r2sYGQmTngij/WdeKutHk7iTjGPaozH5beWwPXB9qpQT3BsgUgkN9P8APNRKqq2E4yatsAcbeO/S&#10;nKikhCMUnAx52f/R/rxUXD7uEAHTHPHTnPeo5WnABb5mA6gevrUZZHwqZJxzn+lTJkAjP/1q/YIO&#10;+5+LzrdBoZpGDYIz3NJsQORNnPqKeHbZlvwHPWkUhvmXK5/h/mKtxMXN3GFG3FlG447cAgfyNRyu&#10;IwCR17d6slm2FetNAwCDxnqDUctg5+xGQg69P1/Sk2I7d/wp25VXHUjpmnBZgucjb/CCOce5/wDr&#10;Uwu2Rh2Rz8m/g9/yNMMUQGT81TFXCh4+SemD0HpTCz55GcVUknqY3drDDvGGPTGRx0qZTgbc4BHF&#10;G6YIDGdrH15xmlG7o/J744oaGpWG7dy/KSPf1pcR43fe7ZPNJgqpUnjtntTo4vm8uNTk9unNTy6l&#10;NiblA3DJH+zjHt1qQvkbQDuH5EVH8xUeYOAcZp6oSwAbA5pWLpy6Evmg48peT68VCWVl2FuvI9/a&#10;p1jZ5NqgAjioFzzAVwV5IPb8aaJle5LjauVI/DPSk3kTK0i5AIOO30pVBkGeePSnqVI2Hjt059qE&#10;hag0inkDaf6VGssRc+R82fUd6kiZs+WpzjIx9KCGWYlhgt1/xqooLthuVR17596YvzACHGD2owNx&#10;UryPXrUpzJ+5CjPXPTpQkJrUaHZWCno3THrUUkgTkYYdDkc1a3OE8lhnvgcEH8KjZ/lw3LDrkVET&#10;aSdjM2sr7sYHp7GqjMBGwHIHXnp61pM86IdhB9iOorOmkWMfKn3uapmBEEZyHjJzjHbmpJVj8oFh&#10;tI6555quWmGHHTHGKSUTyKqnt+maxaKZZiSdB5iNtB/unNSeVJ5JnU7lXjA/z1qOFxEv+rJ55K+p&#10;/SkWTlmRyoxnaeOff3pIIytqNCSORLsYEc4/zitKSXADbutUhIrRgykqT168Gli8xWJkxhunua0p&#10;omXcsBRKeG/Pt2NSKhBOEB4weB+lQAMils5z+NSDaAD2NbxV9Cm1uTRYOU/l1qYNv4UAEdwR/nNV&#10;NrN8yE5HfpUyuWPz8MO/rVpa6mXMSH95y2AcfSnZIwwO3HpSII9xZh19O3vTgsifMCCB0rWOwlZM&#10;SRZekZxgfgTUYWToBk+np9KtjMo2Nw3UAehqzFlceScMOOf6U7icrlESbRsKlcevWomzgFj97pxW&#10;hJvkUF16HmqrxFOQcZ6Z6043ZbqMzpRCinzDyfx61TfcX8sIcH8O9a0qoRzh+2PWqG+QOMAqV6H0&#10;rpjFLczqPsNEcMcZKSBT6E53VDqkFjrWh3nh7UYlntr+PyZAVBKjqrjPRo2+dDwQwGCKsgbG858E&#10;98cfpTjMu/OAD6DvWOJoKcXB7BRnyTU4uzR+ceq6Jqvg7xTdeEtXiLyWhXZKoxHIpA2kE4yfX0PH&#10;avN73XJdbhkN1EIoy5CAHJOCRnoCMEdK/Qf40/D688feF4bvwsoOt6U4ljAUlrm3UEyW/UAHGWjZ&#10;s4OVUZYY+Cdd0pNVsBNpDldwDEBdpLc8c9PcdQetfyF4g8KSy/FPkXuS1X9eR/ZfhtxdHMcGlUfv&#10;x0f+fzOC+ytYXMk0LBt4APGMf068183ahq3iX4a/Fi68W+CR9kuLpoHjkWIvF5igeYxxhAx7ls8H&#10;IBr6DurqWWx8x1INnxgn7xyBx6ms6LTm12aaGOEsWU78DK5PAJHTPoa/Oq+FdRKz1R+sYXEcj5nq&#10;jD1Dbd2VtemA2MlxGkjwBi2xiMsAcA4yTj1FXrDxS0MUen3CsylPvsOnX+fY1narp9/A8dg29JBl&#10;CrcsAPUdea6qPw9N/ZtrPcoW2DG9sZC54/MV51enbY9OlVTWpmaDONU1WKyvF8t1YFgOjovXGeR7&#10;+nrUfjm20fRL630uWBIo7uEXkGwYI/eFDweRlvTjmrUmm6jp2rLeW7rHGoDRSe5HPsQe47itq5Vv&#10;ElxbX+vwRvJbxrAmVGDGhJX6DJ3fzrx8RKVmjvhU1TWx5HHfXU+bexcg9Dx378n9cV6wkkNzaxzX&#10;EUbPjrtBJIAz9ATUj2WmkG3aEBgSDjjntj+lWYpUtYIrOwhDPGMAt2UfWuKjJxbuwqvm6FrQlN1O&#10;JYIlUIevQD1A9/yrvZyy3UaQgGViA+f6Y7156r3NpGsYbYC2cr0znrXoVm10NUiNm37+INk8YC9G&#10;OPTBrup1G+p5tWm+Ytw6Hqus2U1uzMoTPlrnhgO+PSuQ0eRpLIy28ZEW4qxbqTnGT6V3pvdS0a7L&#10;xyghlBJwMEdR9DXP3UcwZTanY02WwB97JyTj3Pf1rqjPZGMkloS2scLyLMAXkU5Ven6c5+lWbnZO&#10;yXFzGHL8AbQePQccVs6DplnNZnVrotHEikZ6DI689vwrjl0+/nia6muHDr2UDb3x79MCtUmT5nE+&#10;O47dteSw0iQJEtvumPA254Vfcken415HDpNp4fkur0LiJ0c7eSN3rz3zXv3jma0kt9KSWMPdCA73&#10;BwWOeARxnHXn6V594g0mHUPDlzJNIGVBkxnqSCGH0wRmtVdXZ62Hre7Znz/qcGr6lbQJZRSKhfcN&#10;hxnPBDZ/hH3vXIrHuPFs9nfTaDeI0JjBR1X59xB4wRz93kj3r0PTrgMI2tSWK5+92z2x3H8q821s&#10;WLeJ70alEEcszyPGhchpFzuIXnkY7ZrWVX3VJM9el72jRxlnpwljk1FSQ53ZRmLliegyxP4YrutJ&#10;m0q98MJbSRCO6hk3LIMguvXLZ9ehHsPeuQ8qbS7qCaNhdl8MEJxk9DwOnt396s68t5Z2Qv4oxAkz&#10;BCiZ2AnngnnmsqFTkV2tjas3J2CNJb3UndRtjUHaV4yAMcj3rTj0q1igaaKWSVyCuJHyqkdQoxx7&#10;fpXIaTrGqw6pK7eWXjQj5flIB46dzW7pUOtSSyeb0OTucdR7geg71vSxCfQqVOS6kdkj2iz+YoZs&#10;knHOQOn14r0SyW6g0KG9uUJMpJ8tuqq3QEciuB1G01GFJHto8TgbVUZG3P4cCupjuriw0+Ma78ri&#10;Jd24nPTnr71cJ8t0yKsHJXMDUNE1DSXS9IW5t53LOgUl8dQOuCO3tW1pNkupWhnQGG3JYKvOdo9u&#10;Mc9AOa0v7Q00pDPbvuiyC/c7e+3vnHpWqmk2dvMb6yZpIZPulieFznacen5+tcsoLmvHYy53bXco&#10;JpWnw2Twy3RkbcNiggDpg56/oafFGdOSO6im8lV+UsjfvMZ+YA5zjpnvU+h+HtL0+zvr2ygWS8aN&#10;/lfpvPIA/wAazI/D+qXf2ZUgwbgjaucZbIycjtn86wlF6aam8JJtq52zeJ9M1TSJt7DdjblRuLE4&#10;Az6Z71ycWo6fPfJHCcyRRhSu3kN049cn+VX9Ah066iu7RcbgHDOq4GVJX88+tdNe6Va2McGuaVb/&#10;AGp7eBvOTI2LjGWPH165xWbjK3MzO0U2jW8E6To3izxLdQ/E5LD/AIRe2NpDe212Hb7ZBKX8xFiT&#10;LOFKgvjG1SPWvE9TjsxqV7e6DGkenvcSi3RQQggRykQRWJYAxhT83POW5Jr1WbxDqUkDXZhUzsp8&#10;pRwmCOu4AZ6155Bp9zqMi2Nuv7xs7nC42t9OgrjxdJNJLV6m1Co7tv7uhgW1peag6x20nkOhG359&#10;oIPt0/xrrfClzqklzcQuzuYxtGBxwcE56H8O3SsnSbJ54Jrh1MMcblQJAQSQPTqBXb+F4NRXwzJd&#10;zyLHJJcbYsD5DEFAOO5O7PWpw9D3k0zXEz0sdRZawtuRFIo+ViGZSeMcenr1rp7XxA+o6Y32aMb9&#10;5VW5DD65riLV7++zFaWXmy7c7sgLnoBjvnuK8aj+I/iuLVrjRIRHLLHM8O5SyrhG2sNqjr1G7P8A&#10;hXp80Yr3jy3Rcr26HrnijXFTTjpN7MgkuC6JERlz8vL7TnIX8snHWvJLg3hffGRbgbQQozyByRnp&#10;k8gHkdDmtW7hur2Q6rqoRLkK0YMfO1GOdqk84z1z3qvcQX91as2m7Q642q3A+nJ5PvVuk3siFNJW&#10;Rx6+GLfRmbWBdzXUl6xBRog0cXcHIGckDqeO3Wu2ttGh02VdQu5QzJGzuThRtAyS30Hauj0jS9Qk&#10;s1fdujXJbHY/Tqeef885XiW28Sz6rpWleBoY73XZ7y2FnDcOIYJblp1+zrLIwYLH5wXzOG+QMcEA&#10;ivSweVq6dvl5nl43MbJpv5n6g/s0fsz6Xodva/HTxnpzx6/dxf8AEqt5ZpGWyspoYmWSezYeUl6z&#10;AurHMkMb4yrMwP1n9hubaQxyHch+YN36dPaupuJdbFlBa65Ol5fxxqL26ij8lJrgKPOkjjLHZG0u&#10;7YuThMDJrm5Wb5ipJyf4v/rY/Kv66yfLKODwsaNCNv1fmfwnxFnOIx+MnXxMr9F2SXYpXckbp5Dl&#10;h6HqPxxU3hU3F5rS2i5XIJB4xgDnFVLy8ltdkXlK+/hs9Pr/AIVmafqt1pN+l2AAiEcAj8scfhXq&#10;xPNbPpVobfSolN2/zd89z6CsO8tYtTXEkeF6jjFeQaz421jVZ/8ARyVhTPyg4yT3x65qxoGpXURj&#10;VJGhZS3HUE55GfWojAlTO4m0y0gVv3AkHUbhnn8elebajblGNzGixjOGUnjJr2e2hudVgLRYXse4&#10;z6/T+VeceJ9FubeeSWfcysOwxjH6U0ginfQ8+unhfBViz8Z44BrjtTfy5VRUBbliwPI9iK7TMNu4&#10;3KPXJFcFetOuovJGhYyHAcdMDvWTehTibul3BjgYMRhxk+xFTNPaXu6NEJOeSR3xWFJBPBGJnwpP&#10;pSrdFeex7isdeo3c6CG3Add8e0A9e1ej6VexyW5tppShXBGQST7CvN7HUrrYIxGpLdCRn8a7DS9R&#10;EGTKvzHGaroarQ677Rtbe+NvpWpZSyPJsYk7hwB6f/WqjYR214TMz71ToDnnNdDBuY+Y20LyBjk/&#10;WolHqKLLCxSA/KN30I/zxU3lqqb5cBv9mmKgQnym8sk8nr/Op9ysSh6+tc8om0GVZo45Tsdj2wOg&#10;pyxsBhDxj8atrIMhCQ3PTFM3eW5J6HrTktC7J6lWOzQnc2TjpzWrFZpBHuPGeuDj8ahAPA7GrKpM&#10;SY4iMdMGiSKUxIolEu3Hy+vWp0QBvlxx/KmvCxwGbc3t6fSpdzDCsvJ6nPX/ABrNlc6sKeoDcY7+&#10;1PC5+bqB3pu/Z8uDz708Id29jggdulWy4tMjZhu2kDj8KnWTcM8Eg9KrMedz8Z4qRZtxCouATz6V&#10;yy3NraF9JcrkDkntSNEuN69egx0pYSWJwwIOOP8AGl8pE5UfMf8APHahsqDsrMgBULtwcjsKoMhk&#10;kLgndn/IrQLOCTjpxjpUGUaTe3XOeaz6k819URMwRtsgBx0qhKPMP7sYPHFaapFI/wC8BzngDvSS&#10;WgBDKdqnoCcnmhxJiYU8Mqqcgepx7+lZV1Z+Yu2QkZ/r/ga6aSExqWcFuOwrGc70IU8dR680DlLT&#10;U5WbRLPzGabcFxnAOK4+7tYmlPlk/KeB3A/GvTnJjXB+Zgen86oXMUHkFZhhG+X0/Ktab6MypvWz&#10;Z5UFW0m82NsueVx2+nfqK9l8I+I5r1THcrggAHB65HXFeUJEbfPy78HAYV1Phy5msQ1xIFXnjPJI&#10;71bj1RrJLZnt0CiU7ohzjhsfnxV0L5a4k+bORx2965az1o3UPnWbYUcHnJGK6FdSSUIpcbm/DPFK&#10;L1M5KzuXUKjhmwO2f5U+KXEgC5wTj0rPLLL1H3eMf/Wq5GMAHnJqr3B7mgJiz+Wy9u1DqwzuPBqk&#10;ocgswH88c1OdxjUNJlT0XBpXtoVuhkbEyfIox796vxXMmRt4OeB7VSOEGFUe+BirMcjRxFj976/5&#10;Fa26Ew7s1G8onODn3HWrHlRlsofvA9TmnQC2aIM3IIA4/wA81EBCSG2gkdCKnroVKNyrJBIqNtI4&#10;/X1qi0864SOIcfn+Wa3XRFk8wZOe38qgO8RMSQuQeVFWrl2Riz+cpCkDp6VWjZz8pwoHUCtyQ7kD&#10;SEbsDtVQ2xxyMnAxjt+VPkfUz59LpFGWb94rY4x0qnPuLlpMjBzx3q6YxHkd++frVaUKGBJ+b/PW&#10;rZzyndkSeTIMsA6jgKar4kDkqAe3XAq44U8vyQe3Wq7RRsSOnYc8VFtbhfSxCrADjvSMWLZPfgYN&#10;TBd/MpwRyMU1/LIAbgp0PdvpirtqRzIaIiXBRcnuanYMqDPy44NN2soIj4zzUXkFh+8/+tV2YXW4&#10;oMYIUNuI6VFI6oucZBPp09KsMEYhSM96jmbLfKuc+tNRBy6kCnBx1BFLK8AAZc8dfWnBCCZm7kcC&#10;lI2jKDaB1qzFy0sRBFYBgec4pWjZVyME9fWlJR+nfqPelVJH+RSVXue1NEsg2qwG4/QGpt3ZeaVg&#10;kLBFGT/OnDOfm4J5qmKb7Fbf95GG3b0PWq821/k447HpV10l3L5eB6knHFARScMN31oUtTBO6KHl&#10;xz4ZeCelSv8Awp6cf5GamltiCSQFYHjHpQoO0DufTrW8WF7qyKrmVV8tFH19M03Z5iiMY45GetWm&#10;baSjduw4I/OmKF3F14JGMVqhyT6lZFcZQrjHGTVd41BIbk8da0jbXEuZEGAv5/hUKGPcUUFz69qp&#10;ISZkXERbCv8AKPbvWLNCVOOnUAmuulhEoBZcEdMVlSRuWIXA28DHX8c1S0JnZnKzxzKmB8uenHSq&#10;O6FmEQ4LZ59TXQXfmgnzAxC9D2ArBuF866MsK4PftyPbFUyFbY6XTlwioTlcfif89DW0+44Crgdq&#10;yNBtXubFp1DFUYDPv2FbIDABnbd7dqFITL6RMyLG/wApHX2pWhjRlDg4HTnk02HLpnHI5PPFW8pI&#10;oaQ4Aq0QmU1jKr8pOM9+tTSB5DuYELxzV7yyR8x4HHqaXbJEv7vkZz16VTJ0TK0cUbYx82fxzUwh&#10;IHH1yO1PWFVkEkmdwH3as7VI+U7MnueCfakUmUYlO7y1JPuas+UNxOcnv+PvUqK+PKA6E/WnldhM&#10;fTmqUbitchCyMNijaM9e/wD+qpCskZXfyTyKReSAuTzz7jpVqJQsWxhn/wCvUpkMpyYeTZgr/SrF&#10;vGEJ8w7hg807EajPT6cmnRkPk446U0+pLd9AKfMGxzzjHSpltmk77c9j3qPG9gRwv1zVmOMghWOR&#10;nnNaJrcm3QcqE4KjjHbrV+1nccMeB0HSqMrTLEPs7gPnjIz19KsQ8qPPbkDk9M1nO1zRR6F5rkAM&#10;7D5azgieYZAo/DNWHYhdinaOSMdaiCt5Z2gHnkjk1IbIsRyq7BSA4BBwegI5z6ceuM1Zv/sOr2SW&#10;GpQQ3MMbLIsc0aSIGQ/KQrAgFex6jtWRnP3WwenA9atWyjfleABkis6lKMt0Jza2Z8eePf2O4vEH&#10;jW58VeCNcGiRahP501lLbiaCF3JMssLKQ/zHDCEkIDuAYAiodG/Yzsby6af4h6zcF0BER0mcwx5O&#10;CWYSRllYcjGWBBH3cc/aoYg7m5Hv/hUo28tkke/avm6nCWAlUdSVJXZ7VPi7MIRVKNV2Wx8g+H/2&#10;NfDng/xBb6z4L8Q6lHDHdx3csV40Vw74+SaFZGUFY54/lYgb0+bZy3Hqvh/9n34W+DPiMPif4biv&#10;Yb5I3jSGW8lltVMg2vIY5CxZ2X5fmJUdQAQMe2AY/wBWfcDPFIylU2kgnrzW9Hh3BU37tNfcTU4j&#10;x9TSdVjFlLkSwKsZUsRsCjG9tz44yNx5OCM9/af7VchMljuP8RPPH+HamRx4UAHBHpxQSeQvTvmv&#10;UdNLRI82VeWzZA0NvNcpeXcaTzxA+XI6KWTd12sQWGe+CAR1p8z5AAJJ9BTUbKktnP6flUipDuy3&#10;AxzzWkdBPXcaqKflxg+/Q0jsCTGMgg/macSuB6L69jSMi4DKetVYadiF8gqr/mealLnZ05xjrjpS&#10;Fhyqnp60gVieevtU8vUV9NRGjkLAkHHTtQcS8AD1pkgUOCDlsYwP8aepDIT0A/KtEuxO61IVVcAJ&#10;k9sUwnzBhD1/SnsC5LEZxjA//Vio02NGAh6cdKcmxpIViwO7lSetWeGQF+c8Dv8A5FQMzE4JwQOB&#10;Uq7xj25HoKOWyIcdbkUhUxlSM455qmFLcdMdqtSR75BIDj2pPLAf5Dz7dP5VPMy1IaUZoTt7Y69a&#10;rKpQEHGB/KpXDbthPA59/wAaRhl845HNaLQ2vfYjzvb5E4HQmq0jRl92Cp6H0/CrDZJ6df8AJqGU&#10;nKMo47+1Zy3GqnceF3AEnOORn/CmKGO4cZ7YqWSPLbuBmo42eObawBB/Os5RKvcVoXAxwPXHWkmB&#10;X5wfvdakZxuEXPzHilMaPy3X3704oiV27FRHbI3D6+1PZnABIGB3qdYmRTvIHcc4wO1OfIO0jGe1&#10;ZzZaVtCEgEK23Hr9KlEYRDI3XHP+NCoI8+p44/lQ3LYA9ue2KcWx3sQeTsBK5GfemlMLtXOD1NTF&#10;iGAYHB684FPdIlh2xE5J5B5A/Kq0YtGhuWSLahwPQd6jzjB4z+tR7JYtqN8zN0/nVnymYEHt0qUr&#10;biE2h/vk+3aogOBj6DNI8Z3BhwMHilJ5yTmsuopMe2Amck5HTtil8xZCAD93sOtQ/OSOw5xUm3D7&#10;ioAAwMUktTanUF+U84yT3JpFxGSVbr1B/PinFYpFG4YI7gU8IgUeW+T/AA5p82tgu3sRuw4bGNv5&#10;0FiGKsvbOe2aeEbgk5bngc1GcbsZBxwQDzQ+4ugLGS7Bz8o5+poZVHysOTyO1LuUPtznP8Rpqoil&#10;t3HfNRzIpRsQyvztPU9f8mkVCq7wM/y/z+FWnAmC7cAHIzVdgksm0ZIUdV6ZpuI1K4r+WQPOJbvw&#10;ayZFRmJH4+1aeBGN+cnNI4LD5gBn2qeXsKM+5hyBMgxn/OaZ8m4kHp6dQRWjeJFLjYcMOoHGM1mk&#10;ANwOBxn/AOvUGt+w4iV3yBkE5BHeomWGZ/mHK8dTj1xR5Yj3KGGaV5Y7fCHIyecU0LmHsnlkE5Ay&#10;DgdDVtJwYxhefUjgE9qqLHLuBBDA4P4VJEmJCS2R0IHanuUmupcQAnB/AVIzsjbXUYz2psC7G2j7&#10;xJ/GrCthSQAafNpZmfMNXe+EYAE+nFO81UcRqTz3ppk4CqvTjgHFWUVgzKecVasJzRJDDcCQCIVN&#10;8ocg8fXqKjX5PvHA68cdasEgYQDcCf8AOaaRkNI71HG0pYhOMnPrU7Iu/PTd396m8tNm44IPfPSo&#10;5NSLa3ZTaIF1ZuW6VaRdoJIxxge5/wAKaAo2uDk1Lh5c7W6cVoimxmwFNoIz6CpRFhQWxu6YpzA8&#10;DuO44p22RW+Yj1+Wk32M+YbIsacDhj3A4quBtUucGpw5dcZz2xjqPzpVTeAo47c96pIbn2Kp3Pgt&#10;z6DFOUqieWzfMScfT/GpnhAj3EYJ6D6VFHDHLJkt9M9Rx0rVMmM7EbFkUI/T0604ZkXYuCy/pmpP&#10;IVXw2M+o705I0biQZUeuetORpBsjMewYJ6+lMEUgBB5Pb/P+f8LzNGfvHAPrxTEkSM7k5561nIJR&#10;P//S/rteUzMWkGNv45NKjR/fB/OmkLHkrkZ5POfypyYx6j34r9kjDufhrbuSsem0hj1+lKF3Dd0z&#10;ULSzFsyKFOeABgYFWghAUEjcByPrWpUpXZA8eD0yD1x2oKt9/wDiXPX0pxIHbB6ZHpTpcsfU1k72&#10;1FHqxrNhCM4GenfNBO2P1I7dPxpnDcqdueh//XTim4DkgZqW7G+41ZHCny8cjB4zSKSuG3DceO3F&#10;PddzZxjjjFQJEoBiXnHQn+tUlc5pRsTuGRhvJIOcjsajXep4JKk9u1LJmIKPwI4P5VIFYnATp1BP&#10;OaQpPQYxkzlxux3A/GnrvkkVFwGzx708GVNpVv0pNvmtuCcDn3qW+4QTe4rEElZCD9O9MYA48s5x&#10;Sr5ZO4k8dOOh/rQDg4Zec8mhG0o22GP5LHcykN65wDTc4cYOT296sIxbdC/+rY5PGaJljUcLz2I6&#10;U1uLldrjScENjAHBNLu2kkEfh3p4VicMc4x+NRBAuGHWh6EgVj2nfuVjxx296GVh+6V/MyOCeD+V&#10;Kz87kTfg4OPX3pikquw5yOh9qZHWw52ZVxL8/oRSjn524Hr0/KlUnGM8HnJFOII4bgildbjemo7G&#10;GWRuF7EfyqGVhJwvyEflg+p/+tUoLbeAMeh6f/XqF0YIcDJznGccU5aEwqXKzqd21uoz9DVOVhIP&#10;Ll5PfbV2RxgMo5PFU3lbcAQOec96nmNOrRFtQyYjcAHqKV4VLKz8n24oWV2AIQYOPw/wq4yRkb1w&#10;w25BHH/6qEitEilGkcIcrkA8gZzShmZA7RruycH29D+NOESyfMpI+vvTPMlh46gnsOM1KjYzELBC&#10;VUEAdQehqzHhuTweuPSq4WQIWcbj3x/hV5FiKgfxfT8quEbPUqXYjwyMCDjFSfITlFxn1559aAzo&#10;SrsCh7Y5BFPYtx/Fj+VbW6mDdgJVjsUgFueev4U0szMDkZBpHKsnm4zzjkd6X5GUMMjPUetPUifv&#10;MsByVzgDvkdalU7lxuznqPT61CoKoJEI9MdeKliKo3Tr+laJdTWSdixGFDbVb1zx1qYK0jBIiADz&#10;0pirmTzFfaR1z05/z+NTFRuIbBz3FMUF0Y0xvj72exFUziXKMdpGMZ/pV5pIwyq2c464rNlmWQOG&#10;PTGNuM/0rSLFJJMicOW3FQcd+maztz7C245H6/57VcY5IG8kD1AH8qpK5ed41AXB65IJx2rTVoi6&#10;b0HKrEDeMA96RGcNjCkZ6+mKaN0ik5wc8j/Ck3dWQZPp0x+FFyXow81Ew0TFGBGCODx3B9v0r47+&#10;M3gF9H1uPxZo9vjTtQlzeCPH7q6kOF2RoOI5cFm4wJAema+up5CwxgAqenak86CTKXsKyQOpVkOR&#10;kHg8jmvnuI8ioZjhnh6vyfZnv8OcQ18sxixNDXuujR+Wer6LZPPJbzOIY1G8HgAA+v0r5yvvGEWh&#10;eMLTToy0ccDEsyHkqy9SOhB7V9w/GH4dW/gu+tG0e1dNGudyoVVmigZTgQlznkIQfmIyCNo4Nfn7&#10;8QdJ1PTvEccMSwySF87gSA0Yyo3A9OOw9K/kvOMnlg8RLD1N1+J/cHCebQzChHERXuyRt23xItPE&#10;fiS5sLhfnjJDozLvA6qw2noR27V9BG2vjpNvJMd+F4Ccgr1GT64618n2ulQiQ6nMkaXuRtmjwSys&#10;OQzEZIPH0xXrfw8+KD2+n3Ph3VrF1urV1ZWypVRIpPPOT0zx0z+XzuLwd47an1sVyv3djrJnj1Eo&#10;lyXIbCjb2Oe//wCrpXSWPhw2Ucdtcyi4AOQRxuB6Z68fTArkNPuJ7u5EwQCLczsGxxnsAPz5rqtH&#10;jkg1WCWNtnz5BB6+x7V8PX1kepF6WK+paPdw6z5afLAfmBPJ/wB0e1Z86SWLMCQ0cgC8eh/w9a9L&#10;vAbyUE4Z2O1Tn8Mfn3rltTtLZRHb3URZgSGUDJ9vpXE6et0bRv1K+hyPLaLpmpgeWzDaQM8L05zm&#10;u1W5S0nSeLqBhz3YdCMfrXJvDHHaeWsflxgHb3+6Mnv2qfTLyBLQ290Veb7yIcgkDnJP9K6YTtoZ&#10;VVzas6bUJw1zH9gBlDAbsgkAdfqSa52+1OO5Z5xJna+CFPTHGPbFaWg6vLoNw15Nb+b5pOED7do9&#10;ehHWubi0izvFldpP36nONx5Pc49zXVBnLUglqUJPFDaTqTWt/wCYlmWUBfmOVODnA469q7+6gtbm&#10;OS5tG8mOMBiu7A2kZ3AZ4ry3xromq6Po8HizULuCHTLeSNZ1lEhYmaRY4tojBPLkDdwFGCeM18+6&#10;XL8ZH+Ini3xV458QwL4Z1PC2OmDJFpHCFjwAo2xoVQFsszOzFjtyUFSrNO1v+AaUsJzx5k7fr6ab&#10;9T6mu4LDXbUxyIJXi4ilzypPXn0P6Vx+n29rPBd29xINkceemVkBzkZ7cCqmhXeqanp6mOTFvIGH&#10;XhlT7xHTtV7WLvT/AAr4Yu5bWISy3UZhjEmSS8o25z0XA5OBjsBXdSd9TalSa91Hit01vpsy+TB5&#10;Vs7YADE4XqMH6fjisjXNLsZrae803C+cpEjx4+ZjyGJ78VpzyafrVnBFA5Btn3Muf49u3HTsM+2K&#10;29HltNPtPsHk+YFcyDIyuP7pzVwSenQ9lrls1ueC3nhxb+eGeKQR7E2bhndtJyQPTnr+lR3mjXUy&#10;vaRhp4IxlSx6NjnHqRxivTfEOj6jday1v4ShYQ3KIS424SRh84GeRg9B2+lc/L5WkodFsm3NAChO&#10;Ny553DPGTnk01TVnobRqtu5zHgZzpsYWa3cPLlXLEMCM8FepzjqPrV/xHYiwv01CKeS22MvyYPfn&#10;HbG734/StCB2nRDGDD5bDkYHzdQR69M+/wCda11qd5vl1G4lE0rjLyMobGcgkAjHt7HpWqpr2XKi&#10;6lR+05kZelaleSNcyuxMrYySM8Y9T3zVbU5/tun4mffInB3HDYroNMv7e68MgOwxFK4UEFWdzjjJ&#10;7AYOTXJtol8uryG75ilbdFhgflAGVOOnORRKm+XvcmFRNvpYveD7LzI7jT7rMrRgSZI7HpjH5V2l&#10;jZ3VnZM0KEyTOFTB/u/1Pqfxq14fm/s1hb3EIw52xDacD1Dcdu1aCi+fVB5QwX5CrwD6Y/rURpuK&#10;SM61Xdmm16lwFjmBRowVfIAB9CKdb3cf9mz2tt87o37thyQx5GT1HtVvXmxHH5kAMuNm4HLdOBnu&#10;PyrSl0a1tbBNQj8uOeRtkmwfewOee9PVSOKMr7nOR2MEiear7pJG/e8AEt7gfpxWfp8lxBNJaadI&#10;42lvkGclR19q249PjhtBcbGRY2XGc9xkEj6cjJq7CLeS9S405SkrRnLZwCCc9elKUNmzRVL6GVfR&#10;zS2cYuCVlIGwYOPoc1U0tZoA+91GVOdvByPUnmpdQvbo4tbuL5s7sKegzjr3yapgNNEHjXJyfY49&#10;65KySldm6hpcglS1RZoThpJT908cEdR+H61QL3lpp7QwmQBmJTAIAGMZA7e56H0710LyItg2owW+&#10;WXESu3IAP8QB64P6U22nQ2ECX0gMsmVwvoO/41jC1zVydrswLqLU0sftVtc/eG0hc5BHOeMH9a5r&#10;SrTUY3e4ucbTklyRknqTxk/hUlpqhsdTa2klYwPxI3O1Gz1I6/lWndvY3M2NNTYjDAbpuz6A12Uu&#10;V2ZxVpPaxleRY3KebPKQGyAN3JJ7kGpbK2tZXgjkkK+ado3EY9SWP0HFZJhXTbqSxSTzjFjd3b5x&#10;kdeBmr1jaNq5Jt0xEhwS3G329/wrppxvK6Rw15XVkdhZ6tdWl/JeWPmTWMLeVEmwvv2+6jJHbGM5&#10;9a+2P2CfhRdeNNXv/wBpjWFa2tbaS70/QbSWI58xJBb3N+WLYAwslvBGygkB5hlSrD50+Dfw38b/&#10;ABF+Ith4F8NiW1+2xSTNqZQG2061tsGa4cAgu5dkjhjAy8rKCQodh+zXhfwpp3w28H6V8PfC0Zt9&#10;M0qzitYdziWVxHklpZcAyOzu7EnjczbQAa/a/Drhr29T63U+GPTz/wCAfzz4scZfVaTwFL459ey6&#10;/f8A5l7UJhM7KoP+znk/nXPNjcBkkdNuOa6CWKVRuHIHXnn/AOvUH2aVpPMjO0L1b+lftMqiuz+d&#10;qdJpHH6jG8z+ZjGzr7jtWPJZ283yXq+U3YsD/nFdVd2V9JOXlUNvOAcjB46iueNu6S7LgCRemMnO&#10;KLnRr0KVvbwGVUib5+QQen5VsWZubiZrUHDJzz0qza6fYH5zGdy8A+n+PHrW9CIoWwFCnH4+lUn2&#10;J5bHQaBJeQfKXZwG5wdvPuB1xXYy6lC8YjuEzv4Hr+tcvpM9tBHhgRg8k88/XvXVwxRyoHiw654J&#10;/wDr1lKNi43tc4K98IWF6jXEERDOCNoPHpmvENe8K67ot2ytCxUncpBBHHP+RX0xrniGHQGjR0JM&#10;noP88VtyW3h/W4ovO4DkEEOFYcdM4NKyaFzs+LLNNSvtyMvlqOpJG0/j61I+mXkEPyJnn+HB49a+&#10;mvE/gCyW0QaGwbB5343fXPAbHrgViSeCJdEtlurxSPMIQnnGcZxz0+h6+tYvXQ0UuXU8Ot3js5E3&#10;bie23Jrq4Ugt4zKwOWHIPbPNd4/hhrqDz9Oj+ZSShwDkjtxVQ+EjrdyyahI8DKOgOGB77qkfNco+&#10;HXDSbImysp+Ug8DHWu8tYpYhtdtuP1Fcfo3g+fwqZp0mEwkcEYx8uAB+BOK7d79DGLm4G0nGcDpu&#10;9RWb1C5dDOmBj5euamKDG5G4Pb3+lKGLDpyvBHbio2ztEnTIqWzaMGtxzSsWBXAx6/1qwsjHiQDH&#10;v6VQaSVc4wD+YIqwlyzALcKCR3FJJM3hoXGniGAi9PTkVcHMeVxg/pWUsm0lFXYx55Hb3q1EbeX5&#10;iRkjt0o5W9idC0Y9q5Ujk9e1Cnf1Oc+nNRvDCX3rn86VlueDblV781jLQLdCz87KYz8u37pA6VEs&#10;qIu37zLxx6VGxeSXYe/XFCsqHanJGc8VTdlcuLJGOAXlXHpg0gDEZ3Y2896YwkD+YNrhucE4/SnG&#10;fy8qQMDsK5+bW5opaluJgDmTp6gjP+RTJbjzZFijb5QeDxn/ACKqH5zknGf5e9RrkEEDgcipb6Gy&#10;lc0TJJgfMSBkZPJprOyc4OD1NMRxICcYx6d6s+bCMDZu46Y71nJJslXHK4cbkHoKbJAHBhuFK55H&#10;rQiE/IuFB4A60jx4cpvOAP51q2Jb6EKRmP8AdqxwM/KevNZd1b7X3MOD3HFaT7FO5B83Xr6VnXMz&#10;yPtHCn/PNJNNFTdlcyDGinc0e4+9Z1/ArnzMFj6dAPxraYqnD8tVOfy5swydD1Hb3FEdNTONPU4W&#10;VFk3SZATGeOlZySuJzJEozwOT+XHY1uyWG1hHC/7o4AA68+5qGO3AhZAfm7Z/wAa2KdSx6BokIe2&#10;zgJtXBHoffv9a1TIHyGAXB4A4H4VxehOtmQ0knLHaTngn0rrnlklcRqVIHOR/Lmk4od7o0/NmXbM&#10;BwOw/rWhZ6g8qkngngnrWCDcPIokOAD07DHWtKL91Fheue/JOacXcbka6MAwbfncOV7Vc37RwQSP&#10;xFYwdWJ4wKs2yht3lHKoccnvmoa1BuxpvcuRu4UnrgYzUkMmQTJgn3qizsgUSYGePWpYHLKVIyBj&#10;r/KtkruzFdW0OhgyqbYxjjBqw21UHAHTjHNYsNxDBCdzY7YPXJzxV5biIAO55YcAc8Vql2MHOxa8&#10;9VZo3Rio6dhR94YXBHoOf84qCOfzXaM4xgt+VSKZFO48D1qkdEJXI3jyQcYUnv8AjWdgQrti43fx&#10;d+avswUkvwWOcj0rN81WblSfTnqKGjmlLoiqmcsvUdu+aaIUdx54K49CRVxxhiQc44x0xTXl8iNp&#10;GIIBHJ456CnykdSRLeKEkTAtj25qK4gWPHlAkf561diXPLnqOlPkheRdqsOx6UkDMN4sgbjtIqu8&#10;RVtzZwP1rROVIXaGI55PH6VUuJEjGZVwTwPrTejEoEIYg7Qcbv8APenBmj5jG8ejD+o5qdIlkj8z&#10;GD+ozTQ4jIz156f41rHUnl7DQu5cYzn061E4QfIuT61L5MBclmIduPbpURUYZj264qLlNXRXEgj5&#10;HGOPSneYVYMQee/XP+FIq4YFewzg0pyXUADvn8uKuLMLDcrI+FOAcnj/ACadvXeArbjjHAprSCNg&#10;cY9Kk2IjFQckda0SV9CGyHaA2T09fapX2Ajb+P4U0IkSEc/j3/wpc5XccZ6n/CqeiIlrsNkjDENz&#10;gCnqn4cVI22ZNq/K36VHl4lCsAR1H/16dlIyu46DnSPp1PpVNIp2PXG3tV9iFHz8dzUKspRnBxxj&#10;6Z6VSdkOL1sVpdzAMRl8dc9vwpjKuMFSCo6/4VIySMxXAI/WmNIBGcDoecVUZ9zR+RYjAKBH6DpT&#10;TDBneEIPfmpCCDtHHemqTjjp1roi1Y53NkLh48A475xWVNBGJCSfcCtC6zs3Hv6VnFW3853d81T3&#10;uJO60IuCdh71yWsWksF2SrD5sjjqO/SuuwCcjn371x2v3UK3Mklu2SgwwHY/596Wg6nc0/CmqHzx&#10;pKj/AFhBweoya6+5Ro5cFRuIwCR/SuI8LpHYXIu/vZzkEZIA9P8APNd/I7TSr8o9QfaqXYyumOgj&#10;jkOV+VgM4PtVjyklHPJ9f5URRN5mFA64NW1jjBxjkdP/AK/NaRVxsgjKqC6kll4pw8zJkPOfWnNn&#10;PlAAdyR19alVQHUnqT0pykTK9yvEevmDcT74p5dcHzOFPpyT+lO2KHDufmBHBFOTKkqAMg8VInIj&#10;VN55yqnODip/Lwu8nkf14pTu5xgE84oC7gMHcf5U0VEcyNu3HcTgY/LrUgG37ox6jNRsXh2gnJPT&#10;8KmUZI3DPAbg05S1JT1sRsqsxkY5254FTqpkj81QMHIFSKoCkAHj19/8KeoRBsj4Bz9c+wpW7A49&#10;SAIjRhmzuznp/Opdr4zH8vIyB6UqwybwzNw3THJI9+lKmxCVJyTyQKdgS6jFt+GMZzjpnn8B/wDX&#10;pyCTcFc4PUYpRK0S+Vj72Pf+tNihklJEZAVeSSaT2I1T3LQYglRuxnqe/wCNIy3Cz5VgqHPWhk2F&#10;lYhscjHAORmq0j5cO/zdagJRBnlwRGcZ9s8VMvmM+Ijgeufz4qJTnBTgMB2xx9KsJGqjcxJIOD6H&#10;/OabZPIWA0gXJ7frU4b7pxwDzSWiFY9oGBVshRz/AD4rGV0zFK0tQLBsqDz+tJkE4zjHWnqPmGfX&#10;H58U3IY5HGfx6UjRu2w4A4wBkCgZPDYwKdneOeAOwpo2Kcn9Oam+o+YRsBsKe/SkJwBkfjT4pULf&#10;MCR78U1jnNNnTchQbT1AzUhGFxjpjmmZXAKgcU4OfbimhMYMEDI/+tSONykDjPcVIwBG3px2pQyj&#10;5cdTj8arlvqMolVj/dg4z3qTGASM5Hp0P0pHJMny4weTTnYthUIAFD0BEcuxlG3PvnNMVPlG3jHJ&#10;71O0ahfmNVT90heRmmrLUErEzDaAx7/54p4Kxr5h6VHwwCkHAH504bpSzE/KB0ociZS6DJME57e9&#10;RCSPPzAnoMkd6mJ2AqOh/rTEIZdxGce1GhUdhj7V5xzwQPQ9c/hUTyugEZyc9TjPNWTtx05IqI5B&#10;weMjpV2Kv2IJASfnGM9c1HGrKSB93tVmVFZSCCef88VUmkVpFTB544/rUySBPUfujRsqN2eOKe4k&#10;YhsBfxp/k4jEw4C9h61KiliH6e4/wrFu25u0RndGcMNwpj4kbao6jv1qxJhwd3bnketMz5eGxkEU&#10;nOxHLZ6FVh8+D+v+elL0baew59qsOo8rceR+lVsAxbl5zx+NJrqOSfQcplJYgYx0HrSurkhFyPWm&#10;ecdqoThicfnTcNHyzckn/OM0nGwPbUemVOCM4zUgGDgnpVYeYHMjMWJ/AfgKsed+7x3xyanmshpj&#10;kYPhj+BqNxztbqakEYRQG7enrSKwA5H4fWs+buMrMp6HjsD7ULgnaTtHrUjIBnJ6cVHIOQBnP9ae&#10;lzPl6sAWU5J49P8A69OUsziME8d8UTp5BKowbAz1yPwNNG90HmHKt2+hxSUu5Tdh+1vmiz8v86dG&#10;wwISCQOh7VGWUgiIAdup/rVlZD5ZUA8Dt9KasXfoVpo7lvkjZUGeoO4498igIOuccdcVMu0RnIxU&#10;bJtGc5J/TH+eP85NxwWoZU/KjEA4yTTQynJC5K+nt0px5ynQKAcf4VHtIfA7VzykzZ7DiCUZnyvG&#10;cdeo4qADBGQFHcdie9TB/MUluOT0qPo2e+cc9OfampEJK4DAwXzj34H4UhCl/lBx6dhRhdpdxuJ9&#10;OfypH+QkA529PXj+tWlbUUlqJhRGVKjnv0/Ssy6ikQeZEPl781qIzFtuOvP0+lVbwtKdvAAyMVEp&#10;o0W5kiRTh8c9Pamzu6pwuCOM4zUzL5Hyxj6Ypsh8rp8zHGGHb2ouTyjUlDjDsFUfhV+KAAEHBJqm&#10;kKyxnzQGye44rRRIwoODyMYB7VpBXMpSa0GxwyMhGeR3xwBVgxZxKW3kd8U1iHjAHTngd6kG0Hyi&#10;eDTVloLmuLHjLAEH/ZzzU7Q3J24O1e/P+c01Yo9vykqfU9atW5dZCNx4HX1ql5AyIKJMdcDpmrqJ&#10;8/HOf51DgI5PUnpzU6DcwAbaP1qWrMjlW44BEcrIOD2qOSMuQV+XHakkyrsuSeep607fuOwj8e9H&#10;NctxHBVYMDVhSo+UrgAcetVUk3kHp2x61djULll5+XkGmtUBEztgZ6ngcfrVhAchOD1/SofM2Hao&#10;z6E1OUA5A/Efypx3MYpdSGSHa29WH+7nnn+lIpk37BnB6nHSlDNsDsSQfTtViNcsSWHTGKtSY4N3&#10;sReQcbj17Y9KgEMkYyMHPYVbbCnYvAA68nNJt587cAT9KSbuXJaFdYyORn6mnrDI7cDcTz/9epGL&#10;OwycZ/DFNTbuwpyM9f5VdmgiOaCNoxGw69argAZQNnHXIq0u6M5j5Oc0xgM59Ofx9KJRuPof/9lQ&#10;SwMEFAAGAAgAAAAhAP3p9aXdAAAABwEAAA8AAABkcnMvZG93bnJldi54bWxMj0FLxDAQhe+C/yGM&#10;4M1NV1rZ1qbLIogIInQV9Zg2s20xmZQm3a3/3vHkHue9x3vflNvFWXHEKQyeFKxXCQik1puBOgXv&#10;b483GxAhajLaekIFPxhgW11elLow/kQ1HvexE1xCodAK+hjHQsrQ9uh0WPkRib2Dn5yOfE6dNJM+&#10;cbmz8jZJ7qTTA/FCr0d86LH93s9OgVvPu1f8GuxHPb+kz014yg71p1LXV8vuHkTEJf6H4Q+f0aFi&#10;psbPZIKwCviRqCDNmJ/dPM0zEA0Leb4BWZXynL/6BQAA//8DAFBLAwQUAAYACAAAACEAJ3pqHbsA&#10;AAAhAQAAGQAAAGRycy9fcmVscy9lMm9Eb2MueG1sLnJlbHOEj8sKwjAQRfeC/xBmb9O6EJGmbkTR&#10;lUj9gCGZtsHmQRLF/r0BNwqCy7mXew5Tb59mZA8KUTsroCpKYGSlU9r2Aq7tfrEGFhNahaOzJGCi&#10;CNtmPqsvNGLKozhoH1mm2ChgSMlvOI9yIIOxcJ5sbjoXDKZ8hp57lDfsiS/LcsXDJwOaLyY7KgHh&#10;qCpg7eSz+T/bdZ2WtHPybsimHwquTXZnIIaekgBDSuM7rIrT+QC8qfnXY80LAAD//wMAUEsBAi0A&#10;FAAGAAgAAAAhAKiGNuAPAQAAFAIAABMAAAAAAAAAAAAAAAAAAAAAAFtDb250ZW50X1R5cGVzXS54&#10;bWxQSwECLQAUAAYACAAAACEAOP0h/9YAAACUAQAACwAAAAAAAAAAAAAAAABAAQAAX3JlbHMvLnJl&#10;bHNQSwECLQAUAAYACAAAACEAE6ublCQDAACXBgAADgAAAAAAAAAAAAAAAAA/AgAAZHJzL2Uyb0Rv&#10;Yy54bWxQSwECLQAKAAAAAAAAACEA3cAyfWPhHQBj4R0AFAAAAAAAAAAAAAAAAACPBQAAZHJzL21l&#10;ZGlhL2ltYWdlMS5KUEdQSwECLQAUAAYACAAAACEA/en1pd0AAAAHAQAADwAAAAAAAAAAAAAAAAAk&#10;5x0AZHJzL2Rvd25yZXYueG1sUEsBAi0AFAAGAAgAAAAhACd6ah27AAAAIQEAABkAAAAAAAAAAAAA&#10;AAAALugdAGRycy9fcmVscy9lMm9Eb2MueG1sLnJlbHNQSwUGAAAAAAYABgB8AQAAIOkdAAAA&#10;" stroked="f" strokeweight="1pt">
                <v:fill r:id="rId9" o:title="" recolor="t" rotate="t" type="frame"/>
                <v:stroke joinstyle="miter"/>
                <w10:wrap type="square" anchorx="margin"/>
              </v:roundrect>
            </w:pict>
          </mc:Fallback>
        </mc:AlternateContent>
      </w:r>
    </w:p>
    <w:p w14:paraId="47CDB9B2" w14:textId="77777777" w:rsidR="00E71D7D" w:rsidRDefault="00E71D7D" w:rsidP="00CC77C4"/>
    <w:p w14:paraId="3A59C8B1" w14:textId="77777777" w:rsidR="009330E3" w:rsidRDefault="009330E3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3760E9" w14:paraId="7034D0CE" w14:textId="77777777" w:rsidTr="00D55BB5">
        <w:trPr>
          <w:trHeight w:val="390"/>
        </w:trPr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174FEC7" w14:textId="77777777" w:rsidR="00D6174E" w:rsidRPr="00F30D14" w:rsidRDefault="003760E9" w:rsidP="00F1455B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Ingredientes</w:t>
            </w:r>
            <w:r w:rsidR="00D6174E"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 </w:t>
            </w:r>
            <w:r w:rsidR="00F30D14"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Budín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205ECEEB" w14:textId="77777777" w:rsidR="00AE0BB5" w:rsidRPr="00F30D14" w:rsidRDefault="003760E9" w:rsidP="00AE0BB5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B10CCA" w:rsidRPr="00B7684F" w14:paraId="286524D2" w14:textId="77777777" w:rsidTr="009A3EFD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3B5AF5" w14:textId="649A0627" w:rsidR="00B10CCA" w:rsidRPr="00D55BB5" w:rsidRDefault="00E5190F" w:rsidP="00CC77C4">
            <w:pPr>
              <w:rPr>
                <w:b/>
                <w:bCs/>
              </w:rPr>
            </w:pPr>
            <w:r w:rsidRPr="00D55BB5">
              <w:rPr>
                <w:b/>
                <w:bCs/>
              </w:rPr>
              <w:t xml:space="preserve">Tegral Satin </w:t>
            </w:r>
            <w:r w:rsidR="008563DE">
              <w:rPr>
                <w:b/>
                <w:bCs/>
              </w:rPr>
              <w:t>Plant Based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1D470A" w14:textId="00B6E4C3" w:rsidR="00B10CCA" w:rsidRPr="00B7684F" w:rsidRDefault="00E5190F" w:rsidP="00CC77C4">
            <w:r>
              <w:t>1000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3B22E7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6AA58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8B1D52C" w14:textId="77777777" w:rsidR="00B10CCA" w:rsidRPr="00B7684F" w:rsidRDefault="00B10CCA" w:rsidP="00CC77C4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0C821F" w14:textId="632CC559" w:rsidR="00E5190F" w:rsidRPr="00D57B32" w:rsidRDefault="00E5190F" w:rsidP="00E5190F">
            <w:pPr>
              <w:pStyle w:val="Prrafodelista"/>
              <w:numPr>
                <w:ilvl w:val="0"/>
                <w:numId w:val="1"/>
              </w:numPr>
            </w:pPr>
            <w:r>
              <w:rPr>
                <w:rFonts w:cs="Times New Roman"/>
              </w:rPr>
              <w:t>Colo</w:t>
            </w:r>
            <w:r w:rsidR="00644F7B">
              <w:rPr>
                <w:rFonts w:cs="Times New Roman"/>
              </w:rPr>
              <w:t>c</w:t>
            </w:r>
            <w:r>
              <w:rPr>
                <w:rFonts w:cs="Times New Roman"/>
              </w:rPr>
              <w:t xml:space="preserve">ar Tegral Satin </w:t>
            </w:r>
            <w:r w:rsidR="0033673E">
              <w:rPr>
                <w:rFonts w:cs="Times New Roman"/>
              </w:rPr>
              <w:t>Plant Based</w:t>
            </w:r>
            <w:r>
              <w:rPr>
                <w:rFonts w:cs="Times New Roman"/>
              </w:rPr>
              <w:t>, ralladura de limón, aceite y agua en la batidora y con ayuda de la paleta batir por 3 minutos a velocidad media.</w:t>
            </w:r>
          </w:p>
          <w:p w14:paraId="3FB819BC" w14:textId="3241250D" w:rsidR="00AC7D13" w:rsidRDefault="00E5190F" w:rsidP="00877144">
            <w:pPr>
              <w:pStyle w:val="Prrafodelista"/>
              <w:numPr>
                <w:ilvl w:val="0"/>
                <w:numId w:val="1"/>
              </w:numPr>
            </w:pPr>
            <w:r>
              <w:t>Agregar los frutos rojos y unir delicadamente para que no comiencen a perder agua.</w:t>
            </w:r>
          </w:p>
          <w:p w14:paraId="08372451" w14:textId="6BF114D0" w:rsidR="00E5190F" w:rsidRDefault="00E5190F" w:rsidP="00877144">
            <w:pPr>
              <w:pStyle w:val="Prrafodelista"/>
              <w:numPr>
                <w:ilvl w:val="0"/>
                <w:numId w:val="1"/>
              </w:numPr>
            </w:pPr>
            <w:r>
              <w:t xml:space="preserve">Con ayuda de una manga pastelera disponer 150 gr de la preparación en los moldes siliconados en forma de corazón. </w:t>
            </w:r>
          </w:p>
          <w:p w14:paraId="3486EF39" w14:textId="60CC8314" w:rsidR="00E5190F" w:rsidRDefault="00E5190F" w:rsidP="00877144">
            <w:pPr>
              <w:pStyle w:val="Prrafodelista"/>
              <w:numPr>
                <w:ilvl w:val="0"/>
                <w:numId w:val="1"/>
              </w:numPr>
            </w:pPr>
            <w:r>
              <w:t>Hornear en horno a 200°</w:t>
            </w:r>
            <w:r w:rsidR="0033673E">
              <w:t>C</w:t>
            </w:r>
            <w:r>
              <w:t xml:space="preserve"> por 15/20 minutos o hasta que al pinchar con un palillo salga seco.</w:t>
            </w:r>
          </w:p>
          <w:p w14:paraId="1284C636" w14:textId="45B89C4D" w:rsidR="00E5190F" w:rsidRDefault="00960372" w:rsidP="00877144">
            <w:pPr>
              <w:pStyle w:val="Prrafodelista"/>
              <w:numPr>
                <w:ilvl w:val="0"/>
                <w:numId w:val="1"/>
              </w:numPr>
            </w:pPr>
            <w:r>
              <w:t>Antes de que enfríe completamente desmoldar.</w:t>
            </w:r>
          </w:p>
          <w:p w14:paraId="56511E7F" w14:textId="1FD8F62B" w:rsidR="00960372" w:rsidRDefault="00960372" w:rsidP="00877144">
            <w:pPr>
              <w:pStyle w:val="Prrafodelista"/>
              <w:numPr>
                <w:ilvl w:val="0"/>
                <w:numId w:val="1"/>
              </w:numPr>
            </w:pPr>
            <w:r>
              <w:t>Para finalizar rellenar el centro con un culis de frutos rojos.</w:t>
            </w:r>
          </w:p>
          <w:p w14:paraId="14C017FE" w14:textId="77777777" w:rsidR="00481A3F" w:rsidRPr="00B7684F" w:rsidRDefault="00481A3F" w:rsidP="00481A3F"/>
        </w:tc>
      </w:tr>
      <w:tr w:rsidR="00B10CCA" w:rsidRPr="00B7684F" w14:paraId="3EAEA9ED" w14:textId="77777777" w:rsidTr="00855FD6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B4252F2" w14:textId="69426644" w:rsidR="00B10CCA" w:rsidRPr="00D55BB5" w:rsidRDefault="00E5190F" w:rsidP="00CC77C4">
            <w:r w:rsidRPr="00D55BB5">
              <w:t>Agua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A74F2C4" w14:textId="002FED37" w:rsidR="00B10CCA" w:rsidRPr="00B7684F" w:rsidRDefault="00E5190F" w:rsidP="00CC77C4">
            <w:r>
              <w:t>470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39235C7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5CE57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469982E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FFD582" w14:textId="77777777" w:rsidR="00B10CCA" w:rsidRPr="00B7684F" w:rsidRDefault="00B10CCA" w:rsidP="00CC77C4"/>
        </w:tc>
      </w:tr>
      <w:tr w:rsidR="00B10CCA" w:rsidRPr="00B7684F" w14:paraId="30A18EBD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4DB9D0CC" w14:textId="03EB8A93" w:rsidR="00B10CCA" w:rsidRPr="00D55BB5" w:rsidRDefault="00E5190F" w:rsidP="00CC77C4">
            <w:r w:rsidRPr="00D55BB5">
              <w:t>Aceite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6C8C0AEF" w14:textId="469573D9" w:rsidR="00B10CCA" w:rsidRPr="00B7684F" w:rsidRDefault="00E5190F" w:rsidP="00CC77C4">
            <w:r>
              <w:t>220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538C5115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F7FF3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2AC67A3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10DAAA" w14:textId="77777777" w:rsidR="00B10CCA" w:rsidRPr="00B7684F" w:rsidRDefault="00B10CCA" w:rsidP="00CC77C4"/>
        </w:tc>
      </w:tr>
      <w:tr w:rsidR="00E5190F" w:rsidRPr="00B7684F" w14:paraId="6F064392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7C970BE7" w14:textId="391C8FF9" w:rsidR="00E5190F" w:rsidRPr="00D55BB5" w:rsidRDefault="00E5190F" w:rsidP="00CC77C4">
            <w:r w:rsidRPr="00D55BB5">
              <w:t>Ralladura de limón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49B08ECF" w14:textId="17CC114F" w:rsidR="00E5190F" w:rsidRPr="00B7684F" w:rsidRDefault="00E5190F" w:rsidP="00CC77C4">
            <w:r>
              <w:t>5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156378A3" w14:textId="0AC0D2FA" w:rsidR="00E5190F" w:rsidRPr="00B7684F" w:rsidRDefault="00E5190F" w:rsidP="00CC77C4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7CC19" w14:textId="77777777" w:rsidR="00E5190F" w:rsidRPr="00B7684F" w:rsidRDefault="00E5190F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FFDAE7A" w14:textId="77777777" w:rsidR="00E5190F" w:rsidRPr="00B7684F" w:rsidRDefault="00E5190F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1B5E88" w14:textId="77777777" w:rsidR="00E5190F" w:rsidRPr="00B7684F" w:rsidRDefault="00E5190F" w:rsidP="00CC77C4"/>
        </w:tc>
      </w:tr>
      <w:tr w:rsidR="00E5190F" w:rsidRPr="00B7684F" w14:paraId="3D6901F6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247C464B" w14:textId="7556BDEE" w:rsidR="00E5190F" w:rsidRPr="00D55BB5" w:rsidRDefault="00E5190F" w:rsidP="00CC77C4">
            <w:r w:rsidRPr="00D55BB5">
              <w:t>Frutos Rojos Congelados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4EA17FD7" w14:textId="1DA8D8C2" w:rsidR="00E5190F" w:rsidRPr="00B7684F" w:rsidRDefault="00E5190F" w:rsidP="00CC77C4">
            <w:r>
              <w:t>200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24B24338" w14:textId="2A9F9AC9" w:rsidR="00E5190F" w:rsidRPr="00B7684F" w:rsidRDefault="00D55BB5" w:rsidP="00CC77C4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990E9" w14:textId="77777777" w:rsidR="00E5190F" w:rsidRPr="00B7684F" w:rsidRDefault="00E5190F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0C9251F" w14:textId="77777777" w:rsidR="00E5190F" w:rsidRPr="00B7684F" w:rsidRDefault="00E5190F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A1CE02" w14:textId="77777777" w:rsidR="00E5190F" w:rsidRPr="00B7684F" w:rsidRDefault="00E5190F" w:rsidP="00CC77C4"/>
        </w:tc>
      </w:tr>
      <w:tr w:rsidR="00B10CCA" w:rsidRPr="00B7684F" w14:paraId="48FB62FB" w14:textId="77777777" w:rsidTr="00855FD6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40EDC07A" w14:textId="77777777" w:rsidR="00B10CCA" w:rsidRPr="00B7684F" w:rsidRDefault="00B10CCA" w:rsidP="00CC77C4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7BFDDDA9" w14:textId="77777777" w:rsidR="00B10CCA" w:rsidRPr="00B7684F" w:rsidRDefault="00B10CCA" w:rsidP="00CC77C4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552D9853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992C6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8C0A1FA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12CAD1" w14:textId="77777777" w:rsidR="00B10CCA" w:rsidRPr="00B7684F" w:rsidRDefault="00B10CCA" w:rsidP="00CC77C4"/>
        </w:tc>
      </w:tr>
    </w:tbl>
    <w:p w14:paraId="6F1113B8" w14:textId="77777777" w:rsidR="00E71D7D" w:rsidRDefault="00E71D7D" w:rsidP="00CC77C4"/>
    <w:p w14:paraId="7D2E6BA8" w14:textId="77777777" w:rsidR="009A3EFD" w:rsidRDefault="009A3EFD" w:rsidP="00CC77C4"/>
    <w:p w14:paraId="78E508EF" w14:textId="77777777" w:rsidR="009A3EFD" w:rsidRPr="00F30D14" w:rsidRDefault="009A3EFD" w:rsidP="009A3EFD">
      <w:pPr>
        <w:pStyle w:val="Ttulo4"/>
        <w:rPr>
          <w:rFonts w:ascii="Sansa Std Normal" w:eastAsiaTheme="majorEastAsia" w:hAnsi="Sansa Std Normal" w:cs="Arial"/>
          <w:color w:val="CC0066"/>
          <w:sz w:val="24"/>
          <w:szCs w:val="24"/>
        </w:rPr>
      </w:pPr>
      <w:r>
        <w:rPr>
          <w:rFonts w:ascii="Sansa Std Normal" w:eastAsiaTheme="majorEastAsia" w:hAnsi="Sansa Std Normal" w:cs="Arial"/>
          <w:color w:val="CC0066"/>
          <w:sz w:val="24"/>
          <w:szCs w:val="24"/>
        </w:rPr>
        <w:t>Tips &amp; Trucos</w:t>
      </w:r>
    </w:p>
    <w:p w14:paraId="0594B13D" w14:textId="09D8CD9F" w:rsidR="009A3EFD" w:rsidRDefault="00960372" w:rsidP="009A3EFD">
      <w:r>
        <w:t>En caso de usar un culis o mermelada industrial, verificar que sea apto, evitar los que contienen colorante carmín ya que este es de origen animal.</w:t>
      </w:r>
    </w:p>
    <w:p w14:paraId="346020BE" w14:textId="77777777" w:rsidR="009330E3" w:rsidRDefault="009330E3" w:rsidP="00CC77C4"/>
    <w:p w14:paraId="66D4D99C" w14:textId="77777777" w:rsidR="00636EB1" w:rsidRPr="00F30D14" w:rsidRDefault="00636EB1" w:rsidP="00CC77C4">
      <w:pPr>
        <w:pStyle w:val="Ttulo4"/>
        <w:rPr>
          <w:rFonts w:ascii="Sansa Std Normal" w:eastAsiaTheme="majorEastAsia" w:hAnsi="Sansa Std Normal" w:cs="Arial"/>
          <w:color w:val="CC0066"/>
          <w:sz w:val="24"/>
          <w:szCs w:val="24"/>
        </w:rPr>
      </w:pPr>
      <w:r w:rsidRPr="00F30D14">
        <w:rPr>
          <w:rFonts w:ascii="Sansa Std Normal" w:eastAsiaTheme="majorEastAsia" w:hAnsi="Sansa Std Normal" w:cs="Arial"/>
          <w:color w:val="CC0066"/>
          <w:sz w:val="24"/>
          <w:szCs w:val="24"/>
        </w:rPr>
        <w:lastRenderedPageBreak/>
        <w:t>Rendimiento</w:t>
      </w:r>
    </w:p>
    <w:p w14:paraId="0EAD258B" w14:textId="5E2643DD" w:rsidR="00E71D7D" w:rsidRDefault="00CC77C4" w:rsidP="00CC77C4">
      <w:r>
        <w:t xml:space="preserve">Rinde </w:t>
      </w:r>
      <w:r w:rsidR="00960372">
        <w:t>12</w:t>
      </w:r>
      <w:r>
        <w:t xml:space="preserve"> piezas / porciones de </w:t>
      </w:r>
      <w:r w:rsidR="00960372">
        <w:t>150</w:t>
      </w:r>
      <w:r>
        <w:t xml:space="preserve"> g.</w:t>
      </w:r>
    </w:p>
    <w:p w14:paraId="2386003E" w14:textId="77777777" w:rsidR="00F1455B" w:rsidRDefault="00F1455B" w:rsidP="00CC77C4"/>
    <w:p w14:paraId="66C40D95" w14:textId="77777777" w:rsidR="00F1455B" w:rsidRDefault="00F1455B" w:rsidP="00CC77C4"/>
    <w:p w14:paraId="0A49FCC7" w14:textId="77777777" w:rsidR="00F30D14" w:rsidRDefault="00F30D14" w:rsidP="00CC77C4"/>
    <w:sectPr w:rsidR="00F30D14" w:rsidSect="00E71D7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D0C216" w14:textId="77777777" w:rsidR="00A24153" w:rsidRDefault="00A24153" w:rsidP="00CC77C4">
      <w:r>
        <w:separator/>
      </w:r>
    </w:p>
  </w:endnote>
  <w:endnote w:type="continuationSeparator" w:id="0">
    <w:p w14:paraId="740A60D7" w14:textId="77777777" w:rsidR="00A24153" w:rsidRDefault="00A24153" w:rsidP="00CC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sa Pro Nor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nsa Pro Bd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Sansa Std Normal">
    <w:altName w:val="Calibri"/>
    <w:panose1 w:val="02000603080000020004"/>
    <w:charset w:val="00"/>
    <w:family w:val="modern"/>
    <w:notTrueType/>
    <w:pitch w:val="variable"/>
    <w:sig w:usb0="800000A3" w:usb1="5000204B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8BE31" w14:textId="77777777" w:rsidR="00960372" w:rsidRDefault="0096037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F830B" w14:textId="77777777" w:rsidR="007A1AE5" w:rsidRDefault="007A1AE5" w:rsidP="00CC77C4">
    <w:pPr>
      <w:pStyle w:val="Piedepgina"/>
    </w:pPr>
    <w:r w:rsidRPr="007A1AE5">
      <w:rPr>
        <w:noProof/>
      </w:rPr>
      <w:drawing>
        <wp:anchor distT="0" distB="0" distL="114300" distR="114300" simplePos="0" relativeHeight="251660288" behindDoc="0" locked="0" layoutInCell="1" allowOverlap="1" wp14:anchorId="60D86BFC" wp14:editId="69B3841A">
          <wp:simplePos x="0" y="0"/>
          <wp:positionH relativeFrom="page">
            <wp:align>right</wp:align>
          </wp:positionH>
          <wp:positionV relativeFrom="paragraph">
            <wp:posOffset>-996091</wp:posOffset>
          </wp:positionV>
          <wp:extent cx="7553325" cy="1359535"/>
          <wp:effectExtent l="0" t="0" r="952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59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75D65" w14:textId="77777777" w:rsidR="00960372" w:rsidRDefault="0096037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DD5CD7" w14:textId="77777777" w:rsidR="00A24153" w:rsidRDefault="00A24153" w:rsidP="00CC77C4">
      <w:r>
        <w:separator/>
      </w:r>
    </w:p>
  </w:footnote>
  <w:footnote w:type="continuationSeparator" w:id="0">
    <w:p w14:paraId="7031BCB7" w14:textId="77777777" w:rsidR="00A24153" w:rsidRDefault="00A24153" w:rsidP="00CC7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242D1E" w14:textId="77777777" w:rsidR="00960372" w:rsidRDefault="0096037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dashed" w:sz="8" w:space="0" w:color="262626" w:themeColor="text1" w:themeTint="D9"/>
        <w:insideV w:val="dotted" w:sz="4" w:space="0" w:color="auto"/>
      </w:tblBorders>
      <w:tblLook w:val="04A0" w:firstRow="1" w:lastRow="0" w:firstColumn="1" w:lastColumn="0" w:noHBand="0" w:noVBand="1"/>
    </w:tblPr>
    <w:tblGrid>
      <w:gridCol w:w="1560"/>
      <w:gridCol w:w="7229"/>
    </w:tblGrid>
    <w:tr w:rsidR="007A1AE5" w:rsidRPr="00665CB6" w14:paraId="4C7688DD" w14:textId="77777777" w:rsidTr="007A1AE5">
      <w:trPr>
        <w:trHeight w:val="694"/>
      </w:trPr>
      <w:tc>
        <w:tcPr>
          <w:tcW w:w="1560" w:type="dxa"/>
        </w:tcPr>
        <w:p w14:paraId="571C7AB3" w14:textId="77777777" w:rsidR="007A1AE5" w:rsidRPr="007A1AE5" w:rsidRDefault="007A1AE5" w:rsidP="00CC77C4">
          <w:pPr>
            <w:pStyle w:val="Ttulo2"/>
            <w:outlineLvl w:val="1"/>
          </w:pPr>
          <w:r w:rsidRPr="007A1AE5">
            <w:t>Receta</w:t>
          </w:r>
        </w:p>
      </w:tc>
      <w:tc>
        <w:tcPr>
          <w:tcW w:w="7229" w:type="dxa"/>
        </w:tcPr>
        <w:p w14:paraId="7A9BF798" w14:textId="05632F36" w:rsidR="00F1455B" w:rsidRPr="00F1455B" w:rsidRDefault="00960372" w:rsidP="00F1455B">
          <w:pPr>
            <w:pStyle w:val="Ttulo1"/>
            <w:outlineLvl w:val="0"/>
          </w:pPr>
          <w:r>
            <w:t>Budínes Corazon de Frutos rojos</w:t>
          </w:r>
        </w:p>
      </w:tc>
    </w:tr>
  </w:tbl>
  <w:p w14:paraId="7A6D6FDB" w14:textId="77777777" w:rsidR="007A1AE5" w:rsidRPr="007A1AE5" w:rsidRDefault="007A1AE5" w:rsidP="00CC77C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97B66D" w14:textId="77777777" w:rsidR="00960372" w:rsidRDefault="009603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F452B4"/>
    <w:multiLevelType w:val="hybridMultilevel"/>
    <w:tmpl w:val="1744D8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822"/>
    <w:rsid w:val="000110BA"/>
    <w:rsid w:val="000716E3"/>
    <w:rsid w:val="000843AE"/>
    <w:rsid w:val="001742AF"/>
    <w:rsid w:val="00216FC6"/>
    <w:rsid w:val="0033673E"/>
    <w:rsid w:val="00345B1C"/>
    <w:rsid w:val="003760E9"/>
    <w:rsid w:val="003A04AC"/>
    <w:rsid w:val="003C41CD"/>
    <w:rsid w:val="00452244"/>
    <w:rsid w:val="00481A3F"/>
    <w:rsid w:val="004D7E04"/>
    <w:rsid w:val="005E0A35"/>
    <w:rsid w:val="005E5AF3"/>
    <w:rsid w:val="0062480C"/>
    <w:rsid w:val="00636EB1"/>
    <w:rsid w:val="00644F7B"/>
    <w:rsid w:val="006679C7"/>
    <w:rsid w:val="0070049A"/>
    <w:rsid w:val="007A1AE5"/>
    <w:rsid w:val="007F4D3B"/>
    <w:rsid w:val="008113AC"/>
    <w:rsid w:val="00850A30"/>
    <w:rsid w:val="00855FD6"/>
    <w:rsid w:val="008563DE"/>
    <w:rsid w:val="00877144"/>
    <w:rsid w:val="0090188B"/>
    <w:rsid w:val="009330E3"/>
    <w:rsid w:val="00936822"/>
    <w:rsid w:val="0095784A"/>
    <w:rsid w:val="00960372"/>
    <w:rsid w:val="009A3EFD"/>
    <w:rsid w:val="00A24153"/>
    <w:rsid w:val="00A72E7B"/>
    <w:rsid w:val="00AC7D13"/>
    <w:rsid w:val="00AE0BB5"/>
    <w:rsid w:val="00B10CCA"/>
    <w:rsid w:val="00B22FDF"/>
    <w:rsid w:val="00B7684F"/>
    <w:rsid w:val="00B93FB4"/>
    <w:rsid w:val="00BE1282"/>
    <w:rsid w:val="00C1765D"/>
    <w:rsid w:val="00CC77C4"/>
    <w:rsid w:val="00D55BB5"/>
    <w:rsid w:val="00D6174E"/>
    <w:rsid w:val="00E5190F"/>
    <w:rsid w:val="00E71D7D"/>
    <w:rsid w:val="00F1455B"/>
    <w:rsid w:val="00F30D14"/>
    <w:rsid w:val="00F7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C7E857"/>
  <w15:chartTrackingRefBased/>
  <w15:docId w15:val="{BB4066EE-C8FB-4643-8BD0-E277A1ED6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7C4"/>
    <w:pPr>
      <w:spacing w:after="0" w:line="360" w:lineRule="auto"/>
    </w:pPr>
    <w:rPr>
      <w:rFonts w:ascii="Sansa Pro Nor" w:eastAsia="MS Mincho" w:hAnsi="Sansa Pro Nor" w:cs="Calibri"/>
      <w:color w:val="000000"/>
      <w:sz w:val="18"/>
      <w:szCs w:val="18"/>
      <w:lang w:val="es-ES_tradnl" w:eastAsia="es-ES"/>
    </w:rPr>
  </w:style>
  <w:style w:type="paragraph" w:styleId="Ttulo1">
    <w:name w:val="heading 1"/>
    <w:basedOn w:val="Ttulo"/>
    <w:next w:val="Normal"/>
    <w:link w:val="Ttulo1Car"/>
    <w:uiPriority w:val="9"/>
    <w:qFormat/>
    <w:rsid w:val="007A1AE5"/>
    <w:pPr>
      <w:framePr w:hSpace="0" w:wrap="auto" w:vAnchor="margin" w:hAnchor="text" w:yAlign="inline"/>
      <w:outlineLvl w:val="0"/>
    </w:pPr>
    <w:rPr>
      <w:noProof/>
    </w:rPr>
  </w:style>
  <w:style w:type="paragraph" w:styleId="Ttulo2">
    <w:name w:val="heading 2"/>
    <w:aliases w:val="Ing &amp; Proceso"/>
    <w:basedOn w:val="Ttulo3"/>
    <w:next w:val="Normal"/>
    <w:link w:val="Ttulo2Car"/>
    <w:uiPriority w:val="9"/>
    <w:unhideWhenUsed/>
    <w:qFormat/>
    <w:rsid w:val="007A1AE5"/>
    <w:pPr>
      <w:framePr w:hSpace="0" w:wrap="auto" w:vAnchor="margin" w:hAnchor="text" w:yAlign="inline"/>
      <w:outlineLvl w:val="1"/>
    </w:pPr>
    <w:rPr>
      <w:noProof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A1AE5"/>
    <w:pPr>
      <w:keepNext/>
      <w:keepLines/>
      <w:framePr w:hSpace="141" w:wrap="around" w:vAnchor="text" w:hAnchor="margin" w:y="442"/>
      <w:spacing w:before="40" w:line="240" w:lineRule="auto"/>
      <w:outlineLvl w:val="2"/>
    </w:pPr>
    <w:rPr>
      <w:rFonts w:ascii="Sansa Std Normal" w:eastAsiaTheme="majorEastAsia" w:hAnsi="Sansa Std Normal" w:cstheme="majorBidi"/>
      <w:color w:val="595959" w:themeColor="text1" w:themeTint="A6"/>
      <w:sz w:val="40"/>
      <w:szCs w:val="40"/>
    </w:rPr>
  </w:style>
  <w:style w:type="paragraph" w:styleId="Ttulo4">
    <w:name w:val="heading 4"/>
    <w:basedOn w:val="Ttulo2"/>
    <w:next w:val="Normal"/>
    <w:link w:val="Ttulo4Car"/>
    <w:uiPriority w:val="9"/>
    <w:unhideWhenUsed/>
    <w:qFormat/>
    <w:rsid w:val="00CC77C4"/>
    <w:pPr>
      <w:keepNext w:val="0"/>
      <w:keepLines w:val="0"/>
      <w:spacing w:before="0" w:after="120"/>
      <w:outlineLvl w:val="3"/>
    </w:pPr>
    <w:rPr>
      <w:rFonts w:ascii="Sansa Pro Nor" w:eastAsia="MS Mincho" w:hAnsi="Sansa Pro Nor" w:cs="Times New Roman"/>
      <w:noProof w:val="0"/>
      <w:color w:val="C45911" w:themeColor="accent2" w:themeShade="BF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AE5"/>
  </w:style>
  <w:style w:type="paragraph" w:styleId="Piedepgina">
    <w:name w:val="footer"/>
    <w:basedOn w:val="Normal"/>
    <w:link w:val="Piedepgina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AE5"/>
  </w:style>
  <w:style w:type="character" w:customStyle="1" w:styleId="Ttulo3Car">
    <w:name w:val="Título 3 Car"/>
    <w:basedOn w:val="Fuentedeprrafopredeter"/>
    <w:link w:val="Ttulo3"/>
    <w:uiPriority w:val="9"/>
    <w:rsid w:val="007A1AE5"/>
    <w:rPr>
      <w:rFonts w:ascii="Sansa Std Normal" w:eastAsiaTheme="majorEastAsia" w:hAnsi="Sansa Std Normal" w:cstheme="majorBidi"/>
      <w:color w:val="595959" w:themeColor="text1" w:themeTint="A6"/>
      <w:sz w:val="40"/>
      <w:szCs w:val="40"/>
      <w:lang w:val="es-ES_tradnl" w:eastAsia="es-ES"/>
    </w:rPr>
  </w:style>
  <w:style w:type="table" w:styleId="Tablaconcuadrcula">
    <w:name w:val="Table Grid"/>
    <w:basedOn w:val="Tablanormal"/>
    <w:uiPriority w:val="59"/>
    <w:rsid w:val="007A1AE5"/>
    <w:pPr>
      <w:spacing w:after="0" w:line="240" w:lineRule="auto"/>
    </w:pPr>
    <w:rPr>
      <w:rFonts w:ascii="Times New Roman" w:eastAsia="MS Mincho" w:hAnsi="Times New Roman" w:cs="Times New Roman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A1AE5"/>
    <w:pPr>
      <w:framePr w:hSpace="141" w:wrap="around" w:vAnchor="text" w:hAnchor="margin" w:y="442"/>
      <w:spacing w:line="240" w:lineRule="auto"/>
      <w:contextualSpacing/>
    </w:pPr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A1AE5"/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A1AE5"/>
    <w:rPr>
      <w:rFonts w:ascii="Sansa Pro Bd" w:eastAsiaTheme="majorEastAsia" w:hAnsi="Sansa Pro Bd" w:cstheme="majorBidi"/>
      <w:noProof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2Car">
    <w:name w:val="Título 2 Car"/>
    <w:aliases w:val="Ing &amp; Proceso Car"/>
    <w:basedOn w:val="Fuentedeprrafopredeter"/>
    <w:link w:val="Ttulo2"/>
    <w:uiPriority w:val="9"/>
    <w:rsid w:val="007A1AE5"/>
    <w:rPr>
      <w:rFonts w:ascii="Sansa Std Normal" w:eastAsiaTheme="majorEastAsia" w:hAnsi="Sansa Std Normal" w:cstheme="majorBidi"/>
      <w:noProof/>
      <w:color w:val="595959" w:themeColor="text1" w:themeTint="A6"/>
      <w:sz w:val="40"/>
      <w:szCs w:val="4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CC77C4"/>
    <w:rPr>
      <w:rFonts w:ascii="Sansa Pro Nor" w:eastAsia="MS Mincho" w:hAnsi="Sansa Pro Nor" w:cs="Times New Roman"/>
      <w:color w:val="C45911" w:themeColor="accent2" w:themeShade="BF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B7684F"/>
    <w:pPr>
      <w:ind w:left="720"/>
      <w:contextualSpacing/>
    </w:pPr>
  </w:style>
  <w:style w:type="paragraph" w:styleId="Subttulo">
    <w:name w:val="Subtitle"/>
    <w:basedOn w:val="Ttulo2"/>
    <w:next w:val="Normal"/>
    <w:link w:val="SubttuloCar"/>
    <w:uiPriority w:val="11"/>
    <w:qFormat/>
    <w:rsid w:val="00F1455B"/>
    <w:pPr>
      <w:framePr w:hSpace="141" w:wrap="around" w:vAnchor="text" w:hAnchor="text" w:y="168"/>
      <w:ind w:left="-345" w:firstLine="658"/>
      <w:jc w:val="both"/>
      <w:outlineLvl w:val="9"/>
    </w:pPr>
    <w:rPr>
      <w:rFonts w:cs="Arial"/>
      <w:noProof w:val="0"/>
      <w:color w:val="FF0000"/>
      <w:sz w:val="28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rsid w:val="00F1455B"/>
    <w:rPr>
      <w:rFonts w:ascii="Sansa Std Normal" w:eastAsiaTheme="majorEastAsia" w:hAnsi="Sansa Std Normal" w:cs="Arial"/>
      <w:color w:val="FF0000"/>
      <w:sz w:val="28"/>
      <w:szCs w:val="2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15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ru3\Documents\Plantillas%20personalizadas%20de%20Office\Template%20Marketing%20Pasteleria%20OCT-20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Marketing Pasteleria OCT-2020</Template>
  <TotalTime>12</TotalTime>
  <Pages>2</Pages>
  <Words>144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Puratos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Sofia</dc:creator>
  <cp:keywords/>
  <dc:description/>
  <cp:lastModifiedBy>Pannunzio Victoria</cp:lastModifiedBy>
  <cp:revision>5</cp:revision>
  <cp:lastPrinted>2020-09-25T13:31:00Z</cp:lastPrinted>
  <dcterms:created xsi:type="dcterms:W3CDTF">2021-08-21T22:47:00Z</dcterms:created>
  <dcterms:modified xsi:type="dcterms:W3CDTF">2021-09-14T17:31:00Z</dcterms:modified>
</cp:coreProperties>
</file>