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85CEF" w14:textId="77777777" w:rsidR="00BE1282" w:rsidRDefault="00F30D14" w:rsidP="00CC77C4">
      <w:r>
        <w:rPr>
          <w:noProof/>
        </w:rPr>
        <w:drawing>
          <wp:anchor distT="0" distB="0" distL="114300" distR="114300" simplePos="0" relativeHeight="251657214" behindDoc="0" locked="0" layoutInCell="1" allowOverlap="1" wp14:anchorId="46A74526" wp14:editId="1A14A543">
            <wp:simplePos x="0" y="0"/>
            <wp:positionH relativeFrom="rightMargin">
              <wp:posOffset>-552081</wp:posOffset>
            </wp:positionH>
            <wp:positionV relativeFrom="paragraph">
              <wp:posOffset>-875148</wp:posOffset>
            </wp:positionV>
            <wp:extent cx="737870" cy="86550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FB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514C8BE" wp14:editId="6E4C125B">
                <wp:simplePos x="0" y="0"/>
                <wp:positionH relativeFrom="margin">
                  <wp:align>left</wp:align>
                </wp:positionH>
                <wp:positionV relativeFrom="paragraph">
                  <wp:posOffset>290732</wp:posOffset>
                </wp:positionV>
                <wp:extent cx="6029325" cy="2882900"/>
                <wp:effectExtent l="0" t="0" r="9525" b="0"/>
                <wp:wrapSquare wrapText="bothSides"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2525" y="1318161"/>
                          <a:ext cx="6029325" cy="288290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 l="212" t="-76611" r="-1422" b="-7015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47830" id="Rectángulo: esquinas redondeadas 1" o:spid="_x0000_s1026" style="position:absolute;margin-left:0;margin-top:22.9pt;width:474.75pt;height:22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6062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" stroked="f" strokeweight="1pt">
                <v:fill r:id="rId9" o:title="" recolor="t" rotate="t" type="frame"/>
                <v:stroke joinstyle="miter"/>
                <w10:wrap type="square" anchorx="margin"/>
              </v:roundrect>
            </w:pict>
          </mc:Fallback>
        </mc:AlternateContent>
      </w:r>
    </w:p>
    <w:p w14:paraId="4BE211B8" w14:textId="77777777" w:rsidR="00E71D7D" w:rsidRDefault="00E71D7D" w:rsidP="00CC77C4"/>
    <w:p w14:paraId="3ACE91F7" w14:textId="77777777" w:rsidR="009330E3" w:rsidRDefault="009330E3" w:rsidP="00CC77C4"/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3139"/>
        <w:gridCol w:w="666"/>
        <w:gridCol w:w="415"/>
        <w:gridCol w:w="236"/>
        <w:gridCol w:w="236"/>
        <w:gridCol w:w="4806"/>
      </w:tblGrid>
      <w:tr w:rsidR="003760E9" w14:paraId="6FCFAF21" w14:textId="77777777" w:rsidTr="009A3EFD">
        <w:tc>
          <w:tcPr>
            <w:tcW w:w="46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C28D92" w14:textId="5F31509B" w:rsidR="00D6174E" w:rsidRPr="00F30D14" w:rsidRDefault="003760E9" w:rsidP="00F1455B">
            <w:pPr>
              <w:pStyle w:val="Ttulo4"/>
              <w:outlineLvl w:val="3"/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Ingredientes</w:t>
            </w:r>
            <w:r w:rsidR="00D6174E"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 xml:space="preserve"> </w:t>
            </w:r>
            <w:r w:rsidR="00FF6C37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Cookie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3FBDCF8A" w14:textId="77777777" w:rsidR="00AE0BB5" w:rsidRPr="00F30D14" w:rsidRDefault="003760E9" w:rsidP="00AE0BB5">
            <w:pPr>
              <w:pStyle w:val="Ttulo4"/>
              <w:ind w:left="341"/>
              <w:outlineLvl w:val="3"/>
              <w:rPr>
                <w:color w:val="FF0066"/>
              </w:rPr>
            </w:pPr>
            <w:r w:rsidRPr="00F30D14">
              <w:rPr>
                <w:rFonts w:ascii="Sansa Std Normal" w:eastAsiaTheme="majorEastAsia" w:hAnsi="Sansa Std Normal" w:cs="Arial"/>
                <w:color w:val="CC0066"/>
                <w:sz w:val="24"/>
                <w:szCs w:val="24"/>
              </w:rPr>
              <w:t>Procedimiento</w:t>
            </w:r>
          </w:p>
        </w:tc>
      </w:tr>
      <w:tr w:rsidR="00B10CCA" w:rsidRPr="001C4896" w14:paraId="306104E3" w14:textId="77777777" w:rsidTr="009A3EFD">
        <w:tc>
          <w:tcPr>
            <w:tcW w:w="3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7E8891" w14:textId="46891C48" w:rsidR="00B10CCA" w:rsidRPr="00424C95" w:rsidRDefault="00424C95" w:rsidP="00CC77C4">
            <w:pPr>
              <w:rPr>
                <w:b/>
                <w:bCs/>
                <w:lang w:val="en-US"/>
              </w:rPr>
            </w:pPr>
            <w:proofErr w:type="spellStart"/>
            <w:r w:rsidRPr="00424C95">
              <w:rPr>
                <w:b/>
                <w:bCs/>
                <w:lang w:val="en-US"/>
              </w:rPr>
              <w:t>Tegral</w:t>
            </w:r>
            <w:proofErr w:type="spellEnd"/>
            <w:r w:rsidRPr="00424C95">
              <w:rPr>
                <w:b/>
                <w:bCs/>
                <w:lang w:val="en-US"/>
              </w:rPr>
              <w:t xml:space="preserve"> Satin Plant Based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49D4A7" w14:textId="6DEC3F71" w:rsidR="00B10CCA" w:rsidRPr="00B7684F" w:rsidRDefault="00FF6C37" w:rsidP="00CC77C4">
            <w:r>
              <w:t>500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FEA6E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136AF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D1B9E4F" w14:textId="77777777" w:rsidR="00B10CCA" w:rsidRPr="00B7684F" w:rsidRDefault="00B10CCA" w:rsidP="00CC77C4"/>
        </w:tc>
        <w:tc>
          <w:tcPr>
            <w:tcW w:w="4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7950228" w14:textId="180ECCE9" w:rsidR="00877144" w:rsidRPr="00FF6C37" w:rsidRDefault="00FF6C37" w:rsidP="00877144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cs="Times New Roman"/>
              </w:rPr>
              <w:t xml:space="preserve">Colocar </w:t>
            </w:r>
            <w:proofErr w:type="spellStart"/>
            <w:r>
              <w:rPr>
                <w:rFonts w:cs="Times New Roman"/>
              </w:rPr>
              <w:t>Tegral</w:t>
            </w:r>
            <w:proofErr w:type="spellEnd"/>
            <w:r>
              <w:rPr>
                <w:rFonts w:cs="Times New Roman"/>
              </w:rPr>
              <w:t xml:space="preserve"> </w:t>
            </w:r>
            <w:r w:rsidR="00424C95">
              <w:rPr>
                <w:rFonts w:cs="Times New Roman"/>
              </w:rPr>
              <w:t xml:space="preserve">Satin </w:t>
            </w:r>
            <w:proofErr w:type="spellStart"/>
            <w:r w:rsidR="00424C95">
              <w:rPr>
                <w:rFonts w:cs="Times New Roman"/>
              </w:rPr>
              <w:t>Plant</w:t>
            </w:r>
            <w:proofErr w:type="spellEnd"/>
            <w:r w:rsidR="00424C95">
              <w:rPr>
                <w:rFonts w:cs="Times New Roman"/>
              </w:rPr>
              <w:t xml:space="preserve"> </w:t>
            </w:r>
            <w:proofErr w:type="spellStart"/>
            <w:r w:rsidR="00424C95">
              <w:rPr>
                <w:rFonts w:cs="Times New Roman"/>
              </w:rPr>
              <w:t>Based</w:t>
            </w:r>
            <w:proofErr w:type="spellEnd"/>
            <w:r>
              <w:rPr>
                <w:rFonts w:cs="Times New Roman"/>
              </w:rPr>
              <w:t xml:space="preserve"> y </w:t>
            </w:r>
            <w:proofErr w:type="spellStart"/>
            <w:r>
              <w:rPr>
                <w:rFonts w:cs="Times New Roman"/>
              </w:rPr>
              <w:t>Mimetic</w:t>
            </w:r>
            <w:proofErr w:type="spellEnd"/>
            <w:r w:rsidR="00322C97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32 en la batidora y con ayuda de la paleta formar un arenado. Incorporar la leche vegetal y unir hasta formar una masa.</w:t>
            </w:r>
          </w:p>
          <w:p w14:paraId="7E6219FF" w14:textId="442104FA" w:rsidR="00FF6C37" w:rsidRDefault="00FF6C37" w:rsidP="00877144">
            <w:pPr>
              <w:pStyle w:val="Prrafodelista"/>
              <w:numPr>
                <w:ilvl w:val="0"/>
                <w:numId w:val="1"/>
              </w:numPr>
            </w:pPr>
            <w:r>
              <w:t>Estirar y cortar discos de 30</w:t>
            </w:r>
            <w:r w:rsidR="00424C95">
              <w:t xml:space="preserve"> </w:t>
            </w:r>
            <w:r>
              <w:t>gr.</w:t>
            </w:r>
          </w:p>
          <w:p w14:paraId="706CF03E" w14:textId="059CAC68" w:rsidR="00FF6C37" w:rsidRDefault="00FF6C37" w:rsidP="00877144">
            <w:pPr>
              <w:pStyle w:val="Prrafodelista"/>
              <w:numPr>
                <w:ilvl w:val="0"/>
                <w:numId w:val="1"/>
              </w:numPr>
            </w:pPr>
            <w:r>
              <w:t xml:space="preserve">En la mitad de los discos colocar 40 gr de </w:t>
            </w:r>
            <w:r w:rsidR="00424C95">
              <w:t xml:space="preserve">Carat </w:t>
            </w:r>
            <w:proofErr w:type="spellStart"/>
            <w:r>
              <w:t>Supercrem</w:t>
            </w:r>
            <w:proofErr w:type="spellEnd"/>
            <w:r>
              <w:t xml:space="preserve"> semiamargo y cerrar con el resto de las tapas </w:t>
            </w:r>
          </w:p>
          <w:p w14:paraId="2A80A0FC" w14:textId="3CEC8200" w:rsidR="00AC7D13" w:rsidRPr="001C4896" w:rsidRDefault="00FF6C37" w:rsidP="00FF6C37">
            <w:pPr>
              <w:pStyle w:val="Prrafodelista"/>
              <w:numPr>
                <w:ilvl w:val="0"/>
                <w:numId w:val="1"/>
              </w:numPr>
              <w:rPr>
                <w:lang w:val="pt-BR"/>
              </w:rPr>
            </w:pPr>
            <w:proofErr w:type="spellStart"/>
            <w:r w:rsidRPr="001C4896">
              <w:rPr>
                <w:lang w:val="pt-BR"/>
              </w:rPr>
              <w:t>Hornear</w:t>
            </w:r>
            <w:proofErr w:type="spellEnd"/>
            <w:r w:rsidRPr="001C4896">
              <w:rPr>
                <w:lang w:val="pt-BR"/>
              </w:rPr>
              <w:t xml:space="preserve"> a 180°</w:t>
            </w:r>
            <w:r w:rsidR="00322C97" w:rsidRPr="001C4896">
              <w:rPr>
                <w:lang w:val="pt-BR"/>
              </w:rPr>
              <w:t>C</w:t>
            </w:r>
            <w:r w:rsidRPr="001C4896">
              <w:rPr>
                <w:lang w:val="pt-BR"/>
              </w:rPr>
              <w:t xml:space="preserve"> por 12 minutos.</w:t>
            </w:r>
          </w:p>
          <w:p w14:paraId="23AC9F1E" w14:textId="77777777" w:rsidR="00481A3F" w:rsidRPr="001C4896" w:rsidRDefault="00481A3F" w:rsidP="00481A3F">
            <w:pPr>
              <w:rPr>
                <w:lang w:val="pt-BR"/>
              </w:rPr>
            </w:pPr>
          </w:p>
        </w:tc>
      </w:tr>
      <w:tr w:rsidR="00B10CCA" w:rsidRPr="00B7684F" w14:paraId="5BD69525" w14:textId="77777777" w:rsidTr="00855FD6">
        <w:tc>
          <w:tcPr>
            <w:tcW w:w="313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5053AC8" w14:textId="150EBFD0" w:rsidR="00B10CCA" w:rsidRPr="00AC7D13" w:rsidRDefault="00FF6C37" w:rsidP="00CC77C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Mimetic</w:t>
            </w:r>
            <w:proofErr w:type="spellEnd"/>
            <w:r w:rsidR="00424C9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ACB49F" w14:textId="765EF166" w:rsidR="00B10CCA" w:rsidRPr="00B7684F" w:rsidRDefault="00FF6C37" w:rsidP="00CC77C4">
            <w:r>
              <w:t>100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099E072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46774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D41B8AB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561E56" w14:textId="77777777" w:rsidR="00B10CCA" w:rsidRPr="00B7684F" w:rsidRDefault="00B10CCA" w:rsidP="00CC77C4"/>
        </w:tc>
      </w:tr>
      <w:tr w:rsidR="00B10CCA" w:rsidRPr="00B7684F" w14:paraId="7CFB656E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5224865B" w14:textId="7BDC5FE6" w:rsidR="00B10CCA" w:rsidRPr="00FF6C37" w:rsidRDefault="00FF6C37" w:rsidP="00CC77C4">
            <w:r w:rsidRPr="00FF6C37">
              <w:t>Leche Vegetal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5E4329B2" w14:textId="67642C72" w:rsidR="00B10CCA" w:rsidRPr="00B7684F" w:rsidRDefault="00FF6C37" w:rsidP="00CC77C4">
            <w:r>
              <w:t>80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51A38D4C" w14:textId="77777777" w:rsidR="00B10CCA" w:rsidRPr="00B7684F" w:rsidRDefault="00B10CCA" w:rsidP="00CC77C4">
            <w:r w:rsidRPr="00B7684F"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06B36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5CDBEDA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1F6892" w14:textId="77777777" w:rsidR="00B10CCA" w:rsidRPr="00B7684F" w:rsidRDefault="00B10CCA" w:rsidP="00CC77C4"/>
        </w:tc>
      </w:tr>
      <w:tr w:rsidR="00FF6C37" w:rsidRPr="00B7684F" w14:paraId="4F8C4114" w14:textId="77777777" w:rsidTr="00855FD6">
        <w:tc>
          <w:tcPr>
            <w:tcW w:w="3139" w:type="dxa"/>
            <w:tcBorders>
              <w:left w:val="nil"/>
              <w:right w:val="nil"/>
            </w:tcBorders>
            <w:vAlign w:val="center"/>
          </w:tcPr>
          <w:p w14:paraId="065A82B6" w14:textId="1ED300C0" w:rsidR="00FF6C37" w:rsidRPr="00EA096F" w:rsidRDefault="00424C95" w:rsidP="00CC77C4">
            <w:pPr>
              <w:rPr>
                <w:b/>
                <w:bCs/>
              </w:rPr>
            </w:pPr>
            <w:r w:rsidRPr="00EA096F">
              <w:rPr>
                <w:b/>
                <w:bCs/>
              </w:rPr>
              <w:t xml:space="preserve">Carat </w:t>
            </w:r>
            <w:proofErr w:type="spellStart"/>
            <w:r w:rsidR="00FF6C37" w:rsidRPr="00EA096F">
              <w:rPr>
                <w:b/>
                <w:bCs/>
              </w:rPr>
              <w:t>Supercrem</w:t>
            </w:r>
            <w:proofErr w:type="spellEnd"/>
            <w:r w:rsidR="00FF6C37" w:rsidRPr="00EA096F">
              <w:rPr>
                <w:b/>
                <w:bCs/>
              </w:rPr>
              <w:t xml:space="preserve"> Semiamargo</w:t>
            </w:r>
          </w:p>
        </w:tc>
        <w:tc>
          <w:tcPr>
            <w:tcW w:w="666" w:type="dxa"/>
            <w:tcBorders>
              <w:left w:val="nil"/>
              <w:right w:val="nil"/>
            </w:tcBorders>
            <w:vAlign w:val="center"/>
          </w:tcPr>
          <w:p w14:paraId="5955402E" w14:textId="11B2B8B8" w:rsidR="00FF6C37" w:rsidRDefault="001C4896" w:rsidP="00CC77C4">
            <w:r>
              <w:t>48</w:t>
            </w:r>
            <w:r w:rsidR="00FF6C37">
              <w:t>0</w:t>
            </w:r>
          </w:p>
        </w:tc>
        <w:tc>
          <w:tcPr>
            <w:tcW w:w="415" w:type="dxa"/>
            <w:tcBorders>
              <w:left w:val="nil"/>
              <w:right w:val="nil"/>
            </w:tcBorders>
            <w:vAlign w:val="center"/>
          </w:tcPr>
          <w:p w14:paraId="368C0A2A" w14:textId="3547383D" w:rsidR="00FF6C37" w:rsidRPr="00B7684F" w:rsidRDefault="00FF6C37" w:rsidP="00CC77C4">
            <w:r>
              <w:t>g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C4DA" w14:textId="77777777" w:rsidR="00FF6C37" w:rsidRPr="00B7684F" w:rsidRDefault="00FF6C37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5829FA1" w14:textId="77777777" w:rsidR="00FF6C37" w:rsidRPr="00B7684F" w:rsidRDefault="00FF6C37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32EBC9" w14:textId="77777777" w:rsidR="00FF6C37" w:rsidRPr="00B7684F" w:rsidRDefault="00FF6C37" w:rsidP="00CC77C4"/>
        </w:tc>
      </w:tr>
      <w:tr w:rsidR="00B10CCA" w:rsidRPr="00B7684F" w14:paraId="3ECB3074" w14:textId="77777777" w:rsidTr="00855FD6">
        <w:tc>
          <w:tcPr>
            <w:tcW w:w="3139" w:type="dxa"/>
            <w:tcBorders>
              <w:left w:val="nil"/>
              <w:bottom w:val="nil"/>
              <w:right w:val="nil"/>
            </w:tcBorders>
            <w:vAlign w:val="center"/>
          </w:tcPr>
          <w:p w14:paraId="536F163C" w14:textId="77777777" w:rsidR="00B10CCA" w:rsidRPr="00B7684F" w:rsidRDefault="00B10CCA" w:rsidP="00CC77C4"/>
        </w:tc>
        <w:tc>
          <w:tcPr>
            <w:tcW w:w="666" w:type="dxa"/>
            <w:tcBorders>
              <w:left w:val="nil"/>
              <w:bottom w:val="nil"/>
              <w:right w:val="nil"/>
            </w:tcBorders>
            <w:vAlign w:val="center"/>
          </w:tcPr>
          <w:p w14:paraId="67B4DD94" w14:textId="77777777" w:rsidR="00B10CCA" w:rsidRPr="00B7684F" w:rsidRDefault="00B10CCA" w:rsidP="00CC77C4"/>
        </w:tc>
        <w:tc>
          <w:tcPr>
            <w:tcW w:w="415" w:type="dxa"/>
            <w:tcBorders>
              <w:left w:val="nil"/>
              <w:bottom w:val="nil"/>
              <w:right w:val="nil"/>
            </w:tcBorders>
            <w:vAlign w:val="center"/>
          </w:tcPr>
          <w:p w14:paraId="20A5522E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E7945" w14:textId="77777777" w:rsidR="00B10CCA" w:rsidRPr="00B7684F" w:rsidRDefault="00B10CCA" w:rsidP="00CC77C4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A8EF547" w14:textId="77777777" w:rsidR="00B10CCA" w:rsidRPr="00B7684F" w:rsidRDefault="00B10CCA" w:rsidP="00CC77C4"/>
        </w:tc>
        <w:tc>
          <w:tcPr>
            <w:tcW w:w="48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647AE4" w14:textId="77777777" w:rsidR="00B10CCA" w:rsidRPr="00B7684F" w:rsidRDefault="00B10CCA" w:rsidP="00CC77C4"/>
        </w:tc>
      </w:tr>
    </w:tbl>
    <w:p w14:paraId="140EB1C1" w14:textId="77777777" w:rsidR="00E71D7D" w:rsidRDefault="00E71D7D" w:rsidP="00CC77C4"/>
    <w:p w14:paraId="12C5E3E7" w14:textId="77777777" w:rsidR="009A3EFD" w:rsidRDefault="009A3EFD" w:rsidP="00CC77C4"/>
    <w:p w14:paraId="4CC4BD87" w14:textId="77777777" w:rsidR="009A3EFD" w:rsidRPr="00F30D14" w:rsidRDefault="009A3EFD" w:rsidP="009A3EFD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proofErr w:type="spellStart"/>
      <w:r>
        <w:rPr>
          <w:rFonts w:ascii="Sansa Std Normal" w:eastAsiaTheme="majorEastAsia" w:hAnsi="Sansa Std Normal" w:cs="Arial"/>
          <w:color w:val="CC0066"/>
          <w:sz w:val="24"/>
          <w:szCs w:val="24"/>
        </w:rPr>
        <w:t>Tips</w:t>
      </w:r>
      <w:proofErr w:type="spellEnd"/>
      <w:r>
        <w:rPr>
          <w:rFonts w:ascii="Sansa Std Normal" w:eastAsiaTheme="majorEastAsia" w:hAnsi="Sansa Std Normal" w:cs="Arial"/>
          <w:color w:val="CC0066"/>
          <w:sz w:val="24"/>
          <w:szCs w:val="24"/>
        </w:rPr>
        <w:t xml:space="preserve"> &amp; Trucos</w:t>
      </w:r>
    </w:p>
    <w:p w14:paraId="32A7CF1E" w14:textId="566A0CF5" w:rsidR="009A3EFD" w:rsidRDefault="00FF6C37" w:rsidP="009A3EFD">
      <w:r>
        <w:t xml:space="preserve">Se puede Bañar luego con Carat </w:t>
      </w:r>
      <w:proofErr w:type="spellStart"/>
      <w:r>
        <w:t>Coverliq</w:t>
      </w:r>
      <w:proofErr w:type="spellEnd"/>
      <w:r>
        <w:t xml:space="preserve"> </w:t>
      </w:r>
      <w:r w:rsidR="00853932">
        <w:t>S</w:t>
      </w:r>
      <w:r>
        <w:t>emiamargo</w:t>
      </w:r>
    </w:p>
    <w:p w14:paraId="6AC17B07" w14:textId="77777777" w:rsidR="009330E3" w:rsidRDefault="009330E3" w:rsidP="00CC77C4"/>
    <w:p w14:paraId="1B99A02D" w14:textId="77777777" w:rsidR="00636EB1" w:rsidRPr="00F30D14" w:rsidRDefault="00636EB1" w:rsidP="00CC77C4">
      <w:pPr>
        <w:pStyle w:val="Ttulo4"/>
        <w:rPr>
          <w:rFonts w:ascii="Sansa Std Normal" w:eastAsiaTheme="majorEastAsia" w:hAnsi="Sansa Std Normal" w:cs="Arial"/>
          <w:color w:val="CC0066"/>
          <w:sz w:val="24"/>
          <w:szCs w:val="24"/>
        </w:rPr>
      </w:pPr>
      <w:r w:rsidRPr="00F30D14">
        <w:rPr>
          <w:rFonts w:ascii="Sansa Std Normal" w:eastAsiaTheme="majorEastAsia" w:hAnsi="Sansa Std Normal" w:cs="Arial"/>
          <w:color w:val="CC0066"/>
          <w:sz w:val="24"/>
          <w:szCs w:val="24"/>
        </w:rPr>
        <w:t>Rendimiento</w:t>
      </w:r>
    </w:p>
    <w:p w14:paraId="6FA28FA6" w14:textId="465BC4B3" w:rsidR="00E71D7D" w:rsidRDefault="00CC77C4" w:rsidP="00CC77C4">
      <w:r>
        <w:t xml:space="preserve">Rinde </w:t>
      </w:r>
      <w:r w:rsidR="00FF6C37">
        <w:t>12</w:t>
      </w:r>
      <w:r>
        <w:t xml:space="preserve"> piezas / porciones de </w:t>
      </w:r>
      <w:r w:rsidR="008F72F8">
        <w:t>100</w:t>
      </w:r>
      <w:r>
        <w:t xml:space="preserve"> g.</w:t>
      </w:r>
    </w:p>
    <w:p w14:paraId="4A6DC113" w14:textId="77777777" w:rsidR="00F1455B" w:rsidRDefault="00F1455B" w:rsidP="00CC77C4"/>
    <w:p w14:paraId="6F94D3C9" w14:textId="77777777" w:rsidR="00F1455B" w:rsidRDefault="00F1455B" w:rsidP="00CC77C4"/>
    <w:p w14:paraId="3B8DB6B6" w14:textId="77777777" w:rsidR="00F30D14" w:rsidRDefault="00F30D14" w:rsidP="00CC77C4"/>
    <w:sectPr w:rsidR="00F30D14" w:rsidSect="00E71D7D">
      <w:headerReference w:type="default" r:id="rId10"/>
      <w:footerReference w:type="default" r:id="rId11"/>
      <w:pgSz w:w="11906" w:h="16838" w:code="9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565F9" w14:textId="77777777" w:rsidR="00A23C70" w:rsidRDefault="00A23C70" w:rsidP="00CC77C4">
      <w:r>
        <w:separator/>
      </w:r>
    </w:p>
  </w:endnote>
  <w:endnote w:type="continuationSeparator" w:id="0">
    <w:p w14:paraId="5BDBF4DA" w14:textId="77777777" w:rsidR="00A23C70" w:rsidRDefault="00A23C70" w:rsidP="00CC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a Pro Nor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a Pro Bd">
    <w:panose1 w:val="02000000000000000000"/>
    <w:charset w:val="00"/>
    <w:family w:val="auto"/>
    <w:pitch w:val="variable"/>
    <w:sig w:usb0="00000087" w:usb1="00000001" w:usb2="00000000" w:usb3="00000000" w:csb0="0000009B" w:csb1="00000000"/>
  </w:font>
  <w:font w:name="Sansa Std Normal">
    <w:altName w:val="Calibri"/>
    <w:panose1 w:val="02000603080000020004"/>
    <w:charset w:val="00"/>
    <w:family w:val="modern"/>
    <w:notTrueType/>
    <w:pitch w:val="variable"/>
    <w:sig w:usb0="800000A3" w:usb1="5000204B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8D747" w14:textId="77777777" w:rsidR="007A1AE5" w:rsidRDefault="007A1AE5" w:rsidP="00CC77C4">
    <w:pPr>
      <w:pStyle w:val="Piedepgina"/>
    </w:pPr>
    <w:r w:rsidRPr="007A1AE5">
      <w:rPr>
        <w:noProof/>
      </w:rPr>
      <w:drawing>
        <wp:anchor distT="0" distB="0" distL="114300" distR="114300" simplePos="0" relativeHeight="251660288" behindDoc="0" locked="0" layoutInCell="1" allowOverlap="1" wp14:anchorId="5CBA31B1" wp14:editId="6E114783">
          <wp:simplePos x="0" y="0"/>
          <wp:positionH relativeFrom="page">
            <wp:align>right</wp:align>
          </wp:positionH>
          <wp:positionV relativeFrom="paragraph">
            <wp:posOffset>-996091</wp:posOffset>
          </wp:positionV>
          <wp:extent cx="7553325" cy="1359535"/>
          <wp:effectExtent l="0" t="0" r="952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59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6C3F1" w14:textId="77777777" w:rsidR="00A23C70" w:rsidRDefault="00A23C70" w:rsidP="00CC77C4">
      <w:r>
        <w:separator/>
      </w:r>
    </w:p>
  </w:footnote>
  <w:footnote w:type="continuationSeparator" w:id="0">
    <w:p w14:paraId="40450CAA" w14:textId="77777777" w:rsidR="00A23C70" w:rsidRDefault="00A23C70" w:rsidP="00CC7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ashed" w:sz="8" w:space="0" w:color="262626" w:themeColor="text1" w:themeTint="D9"/>
        <w:insideV w:val="dotted" w:sz="4" w:space="0" w:color="auto"/>
      </w:tblBorders>
      <w:tblLook w:val="04A0" w:firstRow="1" w:lastRow="0" w:firstColumn="1" w:lastColumn="0" w:noHBand="0" w:noVBand="1"/>
    </w:tblPr>
    <w:tblGrid>
      <w:gridCol w:w="1560"/>
      <w:gridCol w:w="7229"/>
    </w:tblGrid>
    <w:tr w:rsidR="007A1AE5" w:rsidRPr="00665CB6" w14:paraId="52F985F6" w14:textId="77777777" w:rsidTr="007A1AE5">
      <w:trPr>
        <w:trHeight w:val="694"/>
      </w:trPr>
      <w:tc>
        <w:tcPr>
          <w:tcW w:w="1560" w:type="dxa"/>
        </w:tcPr>
        <w:p w14:paraId="628DADAF" w14:textId="77777777" w:rsidR="007A1AE5" w:rsidRPr="007A1AE5" w:rsidRDefault="007A1AE5" w:rsidP="00CC77C4">
          <w:pPr>
            <w:pStyle w:val="Ttulo2"/>
            <w:outlineLvl w:val="1"/>
          </w:pPr>
          <w:r w:rsidRPr="007A1AE5">
            <w:t>Receta</w:t>
          </w:r>
        </w:p>
      </w:tc>
      <w:tc>
        <w:tcPr>
          <w:tcW w:w="7229" w:type="dxa"/>
        </w:tcPr>
        <w:p w14:paraId="704CF254" w14:textId="0428C7B3" w:rsidR="00F1455B" w:rsidRPr="00F1455B" w:rsidRDefault="00FF6C37" w:rsidP="00F1455B">
          <w:pPr>
            <w:pStyle w:val="Ttulo1"/>
            <w:outlineLvl w:val="0"/>
          </w:pPr>
          <w:r>
            <w:t>Cookie</w:t>
          </w:r>
          <w:r w:rsidR="00424C95">
            <w:t>s</w:t>
          </w:r>
          <w:r>
            <w:t xml:space="preserve"> rellen</w:t>
          </w:r>
          <w:r w:rsidR="00202222">
            <w:t>a</w:t>
          </w:r>
          <w:r w:rsidR="00424C95">
            <w:t>s</w:t>
          </w:r>
        </w:p>
      </w:tc>
    </w:tr>
  </w:tbl>
  <w:p w14:paraId="49951B8A" w14:textId="77777777" w:rsidR="007A1AE5" w:rsidRPr="007A1AE5" w:rsidRDefault="007A1AE5" w:rsidP="00CC77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452B4"/>
    <w:multiLevelType w:val="hybridMultilevel"/>
    <w:tmpl w:val="1744D8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37"/>
    <w:rsid w:val="000079FC"/>
    <w:rsid w:val="000110BA"/>
    <w:rsid w:val="000643AE"/>
    <w:rsid w:val="000843AE"/>
    <w:rsid w:val="0011618A"/>
    <w:rsid w:val="001628A5"/>
    <w:rsid w:val="001742AF"/>
    <w:rsid w:val="001A266A"/>
    <w:rsid w:val="001C4896"/>
    <w:rsid w:val="00202222"/>
    <w:rsid w:val="00216FC6"/>
    <w:rsid w:val="00322C97"/>
    <w:rsid w:val="00345B1C"/>
    <w:rsid w:val="003760E9"/>
    <w:rsid w:val="003A04AC"/>
    <w:rsid w:val="003C41CD"/>
    <w:rsid w:val="003F115C"/>
    <w:rsid w:val="00424C95"/>
    <w:rsid w:val="00452244"/>
    <w:rsid w:val="00481A3F"/>
    <w:rsid w:val="004D7E04"/>
    <w:rsid w:val="00502B9E"/>
    <w:rsid w:val="005E5AF3"/>
    <w:rsid w:val="0062480C"/>
    <w:rsid w:val="00636EB1"/>
    <w:rsid w:val="006679C7"/>
    <w:rsid w:val="0070049A"/>
    <w:rsid w:val="007A1AE5"/>
    <w:rsid w:val="008113AC"/>
    <w:rsid w:val="00850A30"/>
    <w:rsid w:val="00853932"/>
    <w:rsid w:val="00855FD6"/>
    <w:rsid w:val="00877144"/>
    <w:rsid w:val="008F72F8"/>
    <w:rsid w:val="0090188B"/>
    <w:rsid w:val="009330E3"/>
    <w:rsid w:val="0095784A"/>
    <w:rsid w:val="0098161E"/>
    <w:rsid w:val="009A3EFD"/>
    <w:rsid w:val="00A23C70"/>
    <w:rsid w:val="00A72E7B"/>
    <w:rsid w:val="00AC7D13"/>
    <w:rsid w:val="00AE0BB5"/>
    <w:rsid w:val="00B10CCA"/>
    <w:rsid w:val="00B22FDF"/>
    <w:rsid w:val="00B7684F"/>
    <w:rsid w:val="00B93FB4"/>
    <w:rsid w:val="00BE1282"/>
    <w:rsid w:val="00CC77C4"/>
    <w:rsid w:val="00D6174E"/>
    <w:rsid w:val="00DE3A75"/>
    <w:rsid w:val="00E71D7D"/>
    <w:rsid w:val="00E76D75"/>
    <w:rsid w:val="00EA096F"/>
    <w:rsid w:val="00F1455B"/>
    <w:rsid w:val="00F30D14"/>
    <w:rsid w:val="00F742A3"/>
    <w:rsid w:val="00FF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522BCD"/>
  <w15:chartTrackingRefBased/>
  <w15:docId w15:val="{44C8397F-D3B9-4624-81B7-6B4D352A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C4"/>
    <w:pPr>
      <w:spacing w:after="0" w:line="360" w:lineRule="auto"/>
    </w:pPr>
    <w:rPr>
      <w:rFonts w:ascii="Sansa Pro Nor" w:eastAsia="MS Mincho" w:hAnsi="Sansa Pro Nor" w:cs="Calibri"/>
      <w:color w:val="000000"/>
      <w:sz w:val="18"/>
      <w:szCs w:val="18"/>
      <w:lang w:val="es-ES_tradnl"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7A1AE5"/>
    <w:pPr>
      <w:framePr w:hSpace="0" w:wrap="auto" w:vAnchor="margin" w:hAnchor="text" w:yAlign="inline"/>
      <w:outlineLvl w:val="0"/>
    </w:pPr>
    <w:rPr>
      <w:noProof/>
    </w:rPr>
  </w:style>
  <w:style w:type="paragraph" w:styleId="Ttulo2">
    <w:name w:val="heading 2"/>
    <w:aliases w:val="Ing &amp; Proceso"/>
    <w:basedOn w:val="Ttulo3"/>
    <w:next w:val="Normal"/>
    <w:link w:val="Ttulo2Car"/>
    <w:uiPriority w:val="9"/>
    <w:unhideWhenUsed/>
    <w:qFormat/>
    <w:rsid w:val="007A1AE5"/>
    <w:pPr>
      <w:framePr w:hSpace="0" w:wrap="auto" w:vAnchor="margin" w:hAnchor="text" w:yAlign="inline"/>
      <w:outlineLvl w:val="1"/>
    </w:pPr>
    <w:rPr>
      <w:noProof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A1AE5"/>
    <w:pPr>
      <w:keepNext/>
      <w:keepLines/>
      <w:framePr w:hSpace="141" w:wrap="around" w:vAnchor="text" w:hAnchor="margin" w:y="442"/>
      <w:spacing w:before="40" w:line="240" w:lineRule="auto"/>
      <w:outlineLvl w:val="2"/>
    </w:pPr>
    <w:rPr>
      <w:rFonts w:ascii="Sansa Std Normal" w:eastAsiaTheme="majorEastAsia" w:hAnsi="Sansa Std Normal" w:cstheme="majorBidi"/>
      <w:color w:val="595959" w:themeColor="text1" w:themeTint="A6"/>
      <w:sz w:val="40"/>
      <w:szCs w:val="40"/>
    </w:rPr>
  </w:style>
  <w:style w:type="paragraph" w:styleId="Ttulo4">
    <w:name w:val="heading 4"/>
    <w:basedOn w:val="Ttulo2"/>
    <w:next w:val="Normal"/>
    <w:link w:val="Ttulo4Car"/>
    <w:uiPriority w:val="9"/>
    <w:unhideWhenUsed/>
    <w:qFormat/>
    <w:rsid w:val="00CC77C4"/>
    <w:pPr>
      <w:keepNext w:val="0"/>
      <w:keepLines w:val="0"/>
      <w:spacing w:before="0" w:after="120"/>
      <w:outlineLvl w:val="3"/>
    </w:pPr>
    <w:rPr>
      <w:rFonts w:ascii="Sansa Pro Nor" w:eastAsia="MS Mincho" w:hAnsi="Sansa Pro Nor" w:cs="Times New Roman"/>
      <w:noProof w:val="0"/>
      <w:color w:val="C45911" w:themeColor="accent2" w:themeShade="BF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AE5"/>
  </w:style>
  <w:style w:type="paragraph" w:styleId="Piedepgina">
    <w:name w:val="footer"/>
    <w:basedOn w:val="Normal"/>
    <w:link w:val="PiedepginaCar"/>
    <w:uiPriority w:val="99"/>
    <w:unhideWhenUsed/>
    <w:rsid w:val="007A1A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AE5"/>
  </w:style>
  <w:style w:type="character" w:customStyle="1" w:styleId="Ttulo3Car">
    <w:name w:val="Título 3 Car"/>
    <w:basedOn w:val="Fuentedeprrafopredeter"/>
    <w:link w:val="Ttulo3"/>
    <w:uiPriority w:val="9"/>
    <w:rsid w:val="007A1AE5"/>
    <w:rPr>
      <w:rFonts w:ascii="Sansa Std Normal" w:eastAsiaTheme="majorEastAsia" w:hAnsi="Sansa Std Normal" w:cstheme="majorBidi"/>
      <w:color w:val="595959" w:themeColor="text1" w:themeTint="A6"/>
      <w:sz w:val="40"/>
      <w:szCs w:val="40"/>
      <w:lang w:val="es-ES_tradnl" w:eastAsia="es-ES"/>
    </w:rPr>
  </w:style>
  <w:style w:type="table" w:styleId="Tablaconcuadrcula">
    <w:name w:val="Table Grid"/>
    <w:basedOn w:val="Tablanormal"/>
    <w:uiPriority w:val="59"/>
    <w:rsid w:val="007A1AE5"/>
    <w:pPr>
      <w:spacing w:after="0" w:line="240" w:lineRule="auto"/>
    </w:pPr>
    <w:rPr>
      <w:rFonts w:ascii="Times New Roman" w:eastAsia="MS Mincho" w:hAnsi="Times New Roman" w:cs="Times New Roman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A1AE5"/>
    <w:pPr>
      <w:framePr w:hSpace="141" w:wrap="around" w:vAnchor="text" w:hAnchor="margin" w:y="442"/>
      <w:spacing w:line="240" w:lineRule="auto"/>
      <w:contextualSpacing/>
    </w:pPr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A1AE5"/>
    <w:rPr>
      <w:rFonts w:ascii="Sansa Pro Bd" w:eastAsiaTheme="majorEastAsia" w:hAnsi="Sansa Pro Bd" w:cstheme="majorBidi"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A1AE5"/>
    <w:rPr>
      <w:rFonts w:ascii="Sansa Pro Bd" w:eastAsiaTheme="majorEastAsia" w:hAnsi="Sansa Pro Bd" w:cstheme="majorBidi"/>
      <w:noProof/>
      <w:color w:val="595959" w:themeColor="text1" w:themeTint="A6"/>
      <w:spacing w:val="-10"/>
      <w:kern w:val="28"/>
      <w:sz w:val="40"/>
      <w:szCs w:val="52"/>
      <w:lang w:val="es-ES_tradnl" w:eastAsia="es-ES"/>
    </w:rPr>
  </w:style>
  <w:style w:type="character" w:customStyle="1" w:styleId="Ttulo2Car">
    <w:name w:val="Título 2 Car"/>
    <w:aliases w:val="Ing &amp; Proceso Car"/>
    <w:basedOn w:val="Fuentedeprrafopredeter"/>
    <w:link w:val="Ttulo2"/>
    <w:uiPriority w:val="9"/>
    <w:rsid w:val="007A1AE5"/>
    <w:rPr>
      <w:rFonts w:ascii="Sansa Std Normal" w:eastAsiaTheme="majorEastAsia" w:hAnsi="Sansa Std Normal" w:cstheme="majorBidi"/>
      <w:noProof/>
      <w:color w:val="595959" w:themeColor="text1" w:themeTint="A6"/>
      <w:sz w:val="40"/>
      <w:szCs w:val="4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C77C4"/>
    <w:rPr>
      <w:rFonts w:ascii="Sansa Pro Nor" w:eastAsia="MS Mincho" w:hAnsi="Sansa Pro Nor" w:cs="Times New Roman"/>
      <w:color w:val="C45911" w:themeColor="accent2" w:themeShade="BF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B7684F"/>
    <w:pPr>
      <w:ind w:left="720"/>
      <w:contextualSpacing/>
    </w:pPr>
  </w:style>
  <w:style w:type="paragraph" w:styleId="Subttulo">
    <w:name w:val="Subtitle"/>
    <w:basedOn w:val="Ttulo2"/>
    <w:next w:val="Normal"/>
    <w:link w:val="SubttuloCar"/>
    <w:uiPriority w:val="11"/>
    <w:qFormat/>
    <w:rsid w:val="00F1455B"/>
    <w:pPr>
      <w:framePr w:hSpace="141" w:wrap="around" w:vAnchor="text" w:hAnchor="text" w:y="168"/>
      <w:ind w:left="-345" w:firstLine="658"/>
      <w:jc w:val="both"/>
      <w:outlineLvl w:val="9"/>
    </w:pPr>
    <w:rPr>
      <w:rFonts w:cs="Arial"/>
      <w:noProof w:val="0"/>
      <w:color w:val="FF0000"/>
      <w:sz w:val="28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rsid w:val="00F1455B"/>
    <w:rPr>
      <w:rFonts w:ascii="Sansa Std Normal" w:eastAsiaTheme="majorEastAsia" w:hAnsi="Sansa Std Normal" w:cs="Arial"/>
      <w:color w:val="FF0000"/>
      <w:sz w:val="28"/>
      <w:szCs w:val="2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ru3\Documents\Plantillas%20personalizadas%20de%20Office\Template%20Marketing%20Pasteleria%20OCT-20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Marketing Pasteleria OCT-2020</Template>
  <TotalTime>16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Puratos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Sofia</dc:creator>
  <cp:keywords/>
  <dc:description/>
  <cp:lastModifiedBy>Pannunzio Victoria</cp:lastModifiedBy>
  <cp:revision>8</cp:revision>
  <cp:lastPrinted>2020-09-25T13:31:00Z</cp:lastPrinted>
  <dcterms:created xsi:type="dcterms:W3CDTF">2021-08-21T22:59:00Z</dcterms:created>
  <dcterms:modified xsi:type="dcterms:W3CDTF">2021-09-14T17:21:00Z</dcterms:modified>
</cp:coreProperties>
</file>