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1FB430" w14:textId="77777777" w:rsidR="00BE1282" w:rsidRDefault="00F30D14" w:rsidP="00CC77C4">
      <w:r>
        <w:rPr>
          <w:noProof/>
        </w:rPr>
        <w:drawing>
          <wp:anchor distT="0" distB="0" distL="114300" distR="114300" simplePos="0" relativeHeight="251657214" behindDoc="0" locked="0" layoutInCell="1" allowOverlap="1" wp14:anchorId="785C5E51" wp14:editId="0A9B40A4">
            <wp:simplePos x="0" y="0"/>
            <wp:positionH relativeFrom="rightMargin">
              <wp:posOffset>-552081</wp:posOffset>
            </wp:positionH>
            <wp:positionV relativeFrom="paragraph">
              <wp:posOffset>-875148</wp:posOffset>
            </wp:positionV>
            <wp:extent cx="737870" cy="865505"/>
            <wp:effectExtent l="0" t="0" r="508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3FB4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10B86C2" wp14:editId="4098EAB3">
                <wp:simplePos x="0" y="0"/>
                <wp:positionH relativeFrom="margin">
                  <wp:align>left</wp:align>
                </wp:positionH>
                <wp:positionV relativeFrom="paragraph">
                  <wp:posOffset>290732</wp:posOffset>
                </wp:positionV>
                <wp:extent cx="6029325" cy="2882900"/>
                <wp:effectExtent l="0" t="0" r="9525" b="0"/>
                <wp:wrapSquare wrapText="bothSides"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02525" y="1318161"/>
                          <a:ext cx="6029325" cy="2882900"/>
                        </a:xfrm>
                        <a:prstGeom prst="roundRect">
                          <a:avLst>
                            <a:gd name="adj" fmla="val 9252"/>
                          </a:avLst>
                        </a:prstGeom>
                        <a:blipFill dpi="0" rotWithShape="1">
                          <a:blip r:embed="rId8"/>
                          <a:srcRect/>
                          <a:stretch>
                            <a:fillRect t="-1000" r="-1000" b="-1000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DFD5B9" id="Rectángulo: esquinas redondeadas 1" o:spid="_x0000_s1026" style="position:absolute;margin-left:0;margin-top:22.9pt;width:474.75pt;height:227pt;z-index:25165823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6062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PD94cGFja2V0IGVuZD0ndyc/Pv/bAEMAAgEBAgEBAgICAgICAgIDBQMDAwMD&#10;BgQEAwUHBgcHBwYHBwgJCwkICAoIBwcKDQoKCwwMDAwHCQ4PDQwOCwwMDP/bAEMBAgICAwMDBgMD&#10;BgwIBwgMDAwMDAwMDAwMDAwMDAwMDAwMDAwMDAwMDAwMDAwMDAwMDAwMDAwMDAwMDAwMDAwMDP/A&#10;ABEIBfoJM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" stroked="f" strokeweight="1pt">
                <v:fill r:id="rId9" o:title="" recolor="t" rotate="t" type="frame"/>
                <v:stroke joinstyle="miter"/>
                <w10:wrap type="square" anchorx="margin"/>
              </v:roundrect>
            </w:pict>
          </mc:Fallback>
        </mc:AlternateContent>
      </w:r>
    </w:p>
    <w:p w14:paraId="0D5087A2" w14:textId="77777777" w:rsidR="00E71D7D" w:rsidRDefault="00E71D7D" w:rsidP="00CC77C4"/>
    <w:p w14:paraId="656FFE6F" w14:textId="77777777" w:rsidR="009330E3" w:rsidRDefault="009330E3" w:rsidP="00CC77C4"/>
    <w:tbl>
      <w:tblPr>
        <w:tblStyle w:val="Tablaconcuadrcula"/>
        <w:tblW w:w="9498" w:type="dxa"/>
        <w:tblLook w:val="04A0" w:firstRow="1" w:lastRow="0" w:firstColumn="1" w:lastColumn="0" w:noHBand="0" w:noVBand="1"/>
      </w:tblPr>
      <w:tblGrid>
        <w:gridCol w:w="3139"/>
        <w:gridCol w:w="666"/>
        <w:gridCol w:w="415"/>
        <w:gridCol w:w="236"/>
        <w:gridCol w:w="236"/>
        <w:gridCol w:w="4806"/>
      </w:tblGrid>
      <w:tr w:rsidR="003760E9" w14:paraId="7A562395" w14:textId="77777777" w:rsidTr="009A3EFD">
        <w:tc>
          <w:tcPr>
            <w:tcW w:w="469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480C517" w14:textId="1A854979" w:rsidR="00D6174E" w:rsidRPr="00F30D14" w:rsidRDefault="003760E9" w:rsidP="00F1455B">
            <w:pPr>
              <w:pStyle w:val="Ttulo4"/>
              <w:outlineLvl w:val="3"/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Ingredientes</w:t>
            </w:r>
            <w:r w:rsidR="00D6174E"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 xml:space="preserve"> </w:t>
            </w:r>
            <w:r w:rsidR="00F30D14"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B</w:t>
            </w:r>
            <w:r w:rsidR="00CA2A80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rownie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</w:tcPr>
          <w:p w14:paraId="2B15B1E3" w14:textId="77777777" w:rsidR="00AE0BB5" w:rsidRPr="00F30D14" w:rsidRDefault="003760E9" w:rsidP="00AE0BB5">
            <w:pPr>
              <w:pStyle w:val="Ttulo4"/>
              <w:ind w:left="341"/>
              <w:outlineLvl w:val="3"/>
              <w:rPr>
                <w:color w:val="FF0066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Procedimiento</w:t>
            </w:r>
          </w:p>
        </w:tc>
      </w:tr>
      <w:tr w:rsidR="00B10CCA" w:rsidRPr="00B7684F" w14:paraId="372EB788" w14:textId="77777777" w:rsidTr="009A3EFD">
        <w:tc>
          <w:tcPr>
            <w:tcW w:w="31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5A00E54" w14:textId="29C96B6F" w:rsidR="00B10CCA" w:rsidRPr="00255A88" w:rsidRDefault="00795953" w:rsidP="00CC77C4">
            <w:pPr>
              <w:rPr>
                <w:b/>
                <w:bCs/>
              </w:rPr>
            </w:pPr>
            <w:r w:rsidRPr="00255A88">
              <w:rPr>
                <w:b/>
                <w:bCs/>
              </w:rPr>
              <w:t>Tegral</w:t>
            </w:r>
            <w:r w:rsidR="00101937">
              <w:rPr>
                <w:b/>
                <w:bCs/>
              </w:rPr>
              <w:t xml:space="preserve"> Satin </w:t>
            </w:r>
            <w:r w:rsidR="00151C0E">
              <w:rPr>
                <w:b/>
                <w:bCs/>
              </w:rPr>
              <w:t>Plant Based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8528873" w14:textId="5816F4FF" w:rsidR="00B10CCA" w:rsidRPr="00B7684F" w:rsidRDefault="00101937" w:rsidP="00CC77C4">
            <w:r>
              <w:t>500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1499F1D" w14:textId="77777777" w:rsidR="00B10CCA" w:rsidRPr="00B7684F" w:rsidRDefault="00B10CCA" w:rsidP="00CC77C4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69CE69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062078CD" w14:textId="77777777" w:rsidR="00B10CCA" w:rsidRPr="00B7684F" w:rsidRDefault="00B10CCA" w:rsidP="00CC77C4"/>
        </w:tc>
        <w:tc>
          <w:tcPr>
            <w:tcW w:w="4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6C6FE1B" w14:textId="65EB8872" w:rsidR="00877144" w:rsidRPr="00795953" w:rsidRDefault="00795953" w:rsidP="00255A88">
            <w:pPr>
              <w:pStyle w:val="Prrafodelista"/>
              <w:numPr>
                <w:ilvl w:val="0"/>
                <w:numId w:val="1"/>
              </w:numPr>
            </w:pPr>
            <w:r>
              <w:rPr>
                <w:rFonts w:cs="Times New Roman"/>
              </w:rPr>
              <w:t xml:space="preserve">Colocar en la batidora </w:t>
            </w:r>
            <w:r w:rsidR="00255A88">
              <w:rPr>
                <w:rFonts w:cs="Times New Roman"/>
              </w:rPr>
              <w:t xml:space="preserve">Tegral </w:t>
            </w:r>
            <w:r w:rsidR="00101937">
              <w:rPr>
                <w:rFonts w:cs="Times New Roman"/>
              </w:rPr>
              <w:t xml:space="preserve">Satin </w:t>
            </w:r>
            <w:r w:rsidR="00151C0E">
              <w:rPr>
                <w:rFonts w:cs="Times New Roman"/>
              </w:rPr>
              <w:t>Plant Based</w:t>
            </w:r>
            <w:r w:rsidR="00255A88">
              <w:rPr>
                <w:rFonts w:cs="Times New Roman"/>
              </w:rPr>
              <w:t xml:space="preserve"> agua y aceite,</w:t>
            </w:r>
            <w:r w:rsidRPr="00255A88">
              <w:rPr>
                <w:rFonts w:cs="Times New Roman"/>
              </w:rPr>
              <w:t xml:space="preserve"> con la paleta batir por 1 min a velocidad baja, 2 min a velocidad media</w:t>
            </w:r>
            <w:r w:rsidR="00101937">
              <w:rPr>
                <w:rFonts w:cs="Times New Roman"/>
              </w:rPr>
              <w:t xml:space="preserve">, agregar el </w:t>
            </w:r>
            <w:r w:rsidR="00151C0E">
              <w:rPr>
                <w:rFonts w:cs="Times New Roman"/>
              </w:rPr>
              <w:t xml:space="preserve">Carat </w:t>
            </w:r>
            <w:r w:rsidR="00101937">
              <w:rPr>
                <w:rFonts w:cs="Times New Roman"/>
              </w:rPr>
              <w:t xml:space="preserve">Supercrem semiamargo y batir 1 minuto </w:t>
            </w:r>
            <w:r w:rsidR="00151C0E">
              <w:rPr>
                <w:rFonts w:cs="Times New Roman"/>
              </w:rPr>
              <w:t>más</w:t>
            </w:r>
            <w:r w:rsidR="00101937">
              <w:rPr>
                <w:rFonts w:cs="Times New Roman"/>
              </w:rPr>
              <w:t>.</w:t>
            </w:r>
          </w:p>
          <w:p w14:paraId="34B5F888" w14:textId="17DE7920" w:rsidR="00795953" w:rsidRDefault="00795953" w:rsidP="00877144">
            <w:pPr>
              <w:pStyle w:val="Prrafodelista"/>
              <w:numPr>
                <w:ilvl w:val="0"/>
                <w:numId w:val="1"/>
              </w:numPr>
            </w:pPr>
            <w:r>
              <w:t xml:space="preserve">Colocar </w:t>
            </w:r>
            <w:r w:rsidR="00101937">
              <w:t>una placa de 30x40 con antiadherente, hornear a</w:t>
            </w:r>
            <w:r>
              <w:t xml:space="preserve"> </w:t>
            </w:r>
            <w:r w:rsidR="00101937">
              <w:t>180</w:t>
            </w:r>
            <w:r>
              <w:t>°</w:t>
            </w:r>
            <w:r w:rsidR="00151C0E">
              <w:t>C</w:t>
            </w:r>
            <w:r w:rsidR="00CE6902">
              <w:t xml:space="preserve"> por 15 minutos.</w:t>
            </w:r>
          </w:p>
          <w:p w14:paraId="3B0F1D0A" w14:textId="13229CF1" w:rsidR="00AC7D13" w:rsidRDefault="00101937" w:rsidP="00877144">
            <w:pPr>
              <w:pStyle w:val="Prrafodelista"/>
              <w:numPr>
                <w:ilvl w:val="0"/>
                <w:numId w:val="1"/>
              </w:numPr>
            </w:pPr>
            <w:r>
              <w:t>Enfriar y cortar del tamaño del molde.</w:t>
            </w:r>
          </w:p>
          <w:p w14:paraId="4DD9CA32" w14:textId="77777777" w:rsidR="00481A3F" w:rsidRPr="00B7684F" w:rsidRDefault="00481A3F" w:rsidP="00481A3F"/>
        </w:tc>
      </w:tr>
      <w:tr w:rsidR="00B10CCA" w:rsidRPr="00B7684F" w14:paraId="48A953E5" w14:textId="77777777" w:rsidTr="00855FD6">
        <w:tc>
          <w:tcPr>
            <w:tcW w:w="313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643AE4E" w14:textId="11D33846" w:rsidR="00B10CCA" w:rsidRPr="00255A88" w:rsidRDefault="00795953" w:rsidP="00CC77C4">
            <w:r w:rsidRPr="00255A88">
              <w:t>Agua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D82AE44" w14:textId="662680FC" w:rsidR="00B10CCA" w:rsidRPr="00B7684F" w:rsidRDefault="00101937" w:rsidP="00CC77C4">
            <w:r>
              <w:t>235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9644EED" w14:textId="77777777" w:rsidR="00B10CCA" w:rsidRPr="00B7684F" w:rsidRDefault="00B10CCA" w:rsidP="00CC77C4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34CD56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CB64405" w14:textId="77777777" w:rsidR="00B10CCA" w:rsidRPr="00B7684F" w:rsidRDefault="00B10CCA" w:rsidP="00CC77C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75C3D53" w14:textId="77777777" w:rsidR="00B10CCA" w:rsidRPr="00B7684F" w:rsidRDefault="00B10CCA" w:rsidP="00CC77C4"/>
        </w:tc>
      </w:tr>
      <w:tr w:rsidR="00B10CCA" w:rsidRPr="00B7684F" w14:paraId="0A7C6540" w14:textId="77777777" w:rsidTr="00855FD6">
        <w:tc>
          <w:tcPr>
            <w:tcW w:w="3139" w:type="dxa"/>
            <w:tcBorders>
              <w:left w:val="nil"/>
              <w:right w:val="nil"/>
            </w:tcBorders>
            <w:vAlign w:val="center"/>
          </w:tcPr>
          <w:p w14:paraId="2304619E" w14:textId="1E485818" w:rsidR="00B10CCA" w:rsidRPr="00255A88" w:rsidRDefault="00795953" w:rsidP="00CC77C4">
            <w:r w:rsidRPr="00255A88">
              <w:t>Aceite</w:t>
            </w:r>
          </w:p>
        </w:tc>
        <w:tc>
          <w:tcPr>
            <w:tcW w:w="666" w:type="dxa"/>
            <w:tcBorders>
              <w:left w:val="nil"/>
              <w:right w:val="nil"/>
            </w:tcBorders>
            <w:vAlign w:val="center"/>
          </w:tcPr>
          <w:p w14:paraId="7A21B3AD" w14:textId="2647B4B1" w:rsidR="00B10CCA" w:rsidRPr="00B7684F" w:rsidRDefault="00795953" w:rsidP="00CC77C4">
            <w:r>
              <w:t>1</w:t>
            </w:r>
            <w:r w:rsidR="00101937">
              <w:t>10</w:t>
            </w:r>
          </w:p>
        </w:tc>
        <w:tc>
          <w:tcPr>
            <w:tcW w:w="415" w:type="dxa"/>
            <w:tcBorders>
              <w:left w:val="nil"/>
              <w:right w:val="nil"/>
            </w:tcBorders>
            <w:vAlign w:val="center"/>
          </w:tcPr>
          <w:p w14:paraId="79F6E669" w14:textId="77777777" w:rsidR="00B10CCA" w:rsidRPr="00B7684F" w:rsidRDefault="00B10CCA" w:rsidP="00CC77C4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F24003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B8E5BED" w14:textId="77777777" w:rsidR="00B10CCA" w:rsidRPr="00B7684F" w:rsidRDefault="00B10CCA" w:rsidP="00CC77C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F696CB5" w14:textId="77777777" w:rsidR="00B10CCA" w:rsidRPr="00B7684F" w:rsidRDefault="00B10CCA" w:rsidP="00CC77C4"/>
        </w:tc>
      </w:tr>
      <w:tr w:rsidR="00D677FE" w:rsidRPr="00B7684F" w14:paraId="47E9F22F" w14:textId="77777777" w:rsidTr="00855FD6">
        <w:tc>
          <w:tcPr>
            <w:tcW w:w="3139" w:type="dxa"/>
            <w:tcBorders>
              <w:left w:val="nil"/>
              <w:right w:val="nil"/>
            </w:tcBorders>
            <w:vAlign w:val="center"/>
          </w:tcPr>
          <w:p w14:paraId="30CB71A2" w14:textId="18E3FB3A" w:rsidR="00D677FE" w:rsidRPr="00151C0E" w:rsidRDefault="00151C0E" w:rsidP="00CC77C4">
            <w:pPr>
              <w:rPr>
                <w:b/>
                <w:bCs/>
              </w:rPr>
            </w:pPr>
            <w:r w:rsidRPr="00151C0E">
              <w:rPr>
                <w:b/>
                <w:bCs/>
              </w:rPr>
              <w:t xml:space="preserve">Carat </w:t>
            </w:r>
            <w:r w:rsidR="00101937" w:rsidRPr="00151C0E">
              <w:rPr>
                <w:b/>
                <w:bCs/>
              </w:rPr>
              <w:t>Supercrem semiamargo</w:t>
            </w:r>
          </w:p>
        </w:tc>
        <w:tc>
          <w:tcPr>
            <w:tcW w:w="666" w:type="dxa"/>
            <w:tcBorders>
              <w:left w:val="nil"/>
              <w:right w:val="nil"/>
            </w:tcBorders>
            <w:vAlign w:val="center"/>
          </w:tcPr>
          <w:p w14:paraId="07D32F0B" w14:textId="2A94FC55" w:rsidR="00D677FE" w:rsidRDefault="00D677FE" w:rsidP="00CC77C4">
            <w:r>
              <w:t>200</w:t>
            </w:r>
          </w:p>
        </w:tc>
        <w:tc>
          <w:tcPr>
            <w:tcW w:w="415" w:type="dxa"/>
            <w:tcBorders>
              <w:left w:val="nil"/>
              <w:right w:val="nil"/>
            </w:tcBorders>
            <w:vAlign w:val="center"/>
          </w:tcPr>
          <w:p w14:paraId="4BC06EA5" w14:textId="30A105A6" w:rsidR="00D677FE" w:rsidRPr="00B7684F" w:rsidRDefault="00D677FE" w:rsidP="00CC77C4">
            <w:r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618BE1" w14:textId="77777777" w:rsidR="00D677FE" w:rsidRPr="00B7684F" w:rsidRDefault="00D677FE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9400BB5" w14:textId="77777777" w:rsidR="00D677FE" w:rsidRPr="00B7684F" w:rsidRDefault="00D677FE" w:rsidP="00CC77C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90DF7D9" w14:textId="77777777" w:rsidR="00D677FE" w:rsidRPr="00B7684F" w:rsidRDefault="00D677FE" w:rsidP="00CC77C4"/>
        </w:tc>
      </w:tr>
      <w:tr w:rsidR="00B10CCA" w:rsidRPr="00B7684F" w14:paraId="2668A256" w14:textId="77777777" w:rsidTr="00855FD6">
        <w:tc>
          <w:tcPr>
            <w:tcW w:w="3139" w:type="dxa"/>
            <w:tcBorders>
              <w:left w:val="nil"/>
              <w:bottom w:val="nil"/>
              <w:right w:val="nil"/>
            </w:tcBorders>
            <w:vAlign w:val="center"/>
          </w:tcPr>
          <w:p w14:paraId="614507B6" w14:textId="77777777" w:rsidR="00B10CCA" w:rsidRPr="00B7684F" w:rsidRDefault="00B10CCA" w:rsidP="00CC77C4"/>
        </w:tc>
        <w:tc>
          <w:tcPr>
            <w:tcW w:w="666" w:type="dxa"/>
            <w:tcBorders>
              <w:left w:val="nil"/>
              <w:bottom w:val="nil"/>
              <w:right w:val="nil"/>
            </w:tcBorders>
            <w:vAlign w:val="center"/>
          </w:tcPr>
          <w:p w14:paraId="3045CB8D" w14:textId="77777777" w:rsidR="00B10CCA" w:rsidRPr="00B7684F" w:rsidRDefault="00B10CCA" w:rsidP="00CC77C4"/>
        </w:tc>
        <w:tc>
          <w:tcPr>
            <w:tcW w:w="415" w:type="dxa"/>
            <w:tcBorders>
              <w:left w:val="nil"/>
              <w:bottom w:val="nil"/>
              <w:right w:val="nil"/>
            </w:tcBorders>
            <w:vAlign w:val="center"/>
          </w:tcPr>
          <w:p w14:paraId="009EB26C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2F96AC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3B44297" w14:textId="77777777" w:rsidR="00B10CCA" w:rsidRPr="00B7684F" w:rsidRDefault="00B10CCA" w:rsidP="00CC77C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56B74B2" w14:textId="77777777" w:rsidR="00B10CCA" w:rsidRPr="00B7684F" w:rsidRDefault="00B10CCA" w:rsidP="00CC77C4"/>
        </w:tc>
      </w:tr>
    </w:tbl>
    <w:p w14:paraId="172896A2" w14:textId="49A67521" w:rsidR="00E71D7D" w:rsidRDefault="00E71D7D" w:rsidP="00CC77C4"/>
    <w:tbl>
      <w:tblPr>
        <w:tblStyle w:val="Tablaconcuadrcula"/>
        <w:tblW w:w="9498" w:type="dxa"/>
        <w:tblLook w:val="04A0" w:firstRow="1" w:lastRow="0" w:firstColumn="1" w:lastColumn="0" w:noHBand="0" w:noVBand="1"/>
      </w:tblPr>
      <w:tblGrid>
        <w:gridCol w:w="3139"/>
        <w:gridCol w:w="666"/>
        <w:gridCol w:w="415"/>
        <w:gridCol w:w="236"/>
        <w:gridCol w:w="236"/>
        <w:gridCol w:w="4806"/>
      </w:tblGrid>
      <w:tr w:rsidR="00795953" w14:paraId="3526987B" w14:textId="77777777" w:rsidTr="006966ED">
        <w:tc>
          <w:tcPr>
            <w:tcW w:w="469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6C71EFA" w14:textId="360CE47E" w:rsidR="00795953" w:rsidRPr="00F30D14" w:rsidRDefault="00795953" w:rsidP="006966ED">
            <w:pPr>
              <w:pStyle w:val="Ttulo4"/>
              <w:outlineLvl w:val="3"/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 xml:space="preserve">Ingredientes </w:t>
            </w:r>
            <w:r w:rsidR="00CE6902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Mousse de Chocolate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</w:tcPr>
          <w:p w14:paraId="6FFC17B6" w14:textId="77777777" w:rsidR="00795953" w:rsidRPr="00F30D14" w:rsidRDefault="00795953" w:rsidP="006966ED">
            <w:pPr>
              <w:pStyle w:val="Ttulo4"/>
              <w:ind w:left="341"/>
              <w:outlineLvl w:val="3"/>
              <w:rPr>
                <w:color w:val="FF0066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Procedimiento</w:t>
            </w:r>
          </w:p>
        </w:tc>
      </w:tr>
      <w:tr w:rsidR="00795953" w:rsidRPr="00B7684F" w14:paraId="50D94F49" w14:textId="77777777" w:rsidTr="006966ED">
        <w:tc>
          <w:tcPr>
            <w:tcW w:w="31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4B467CC" w14:textId="0C15D6EC" w:rsidR="00795953" w:rsidRPr="00255A88" w:rsidRDefault="00CE6902" w:rsidP="006966ED">
            <w:pPr>
              <w:rPr>
                <w:b/>
                <w:bCs/>
              </w:rPr>
            </w:pPr>
            <w:r w:rsidRPr="00255A88">
              <w:rPr>
                <w:b/>
                <w:bCs/>
              </w:rPr>
              <w:t>Belcolade Selección S</w:t>
            </w:r>
            <w:r w:rsidR="00CC4D9F">
              <w:rPr>
                <w:b/>
                <w:bCs/>
              </w:rPr>
              <w:t>emiamargo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7FED108" w14:textId="4BE84901" w:rsidR="00795953" w:rsidRPr="00B7684F" w:rsidRDefault="00CE6902" w:rsidP="006966ED">
            <w:r>
              <w:t>6</w:t>
            </w:r>
            <w:r w:rsidR="00795953" w:rsidRPr="00B7684F">
              <w:t>00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5A5E42A" w14:textId="77777777" w:rsidR="00795953" w:rsidRPr="00B7684F" w:rsidRDefault="00795953" w:rsidP="006966ED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2F0B4F" w14:textId="77777777" w:rsidR="00795953" w:rsidRPr="00B7684F" w:rsidRDefault="00795953" w:rsidP="006966ED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0FD18655" w14:textId="77777777" w:rsidR="00795953" w:rsidRPr="00B7684F" w:rsidRDefault="00795953" w:rsidP="006966ED"/>
        </w:tc>
        <w:tc>
          <w:tcPr>
            <w:tcW w:w="4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41B19EE" w14:textId="746B3D14" w:rsidR="00795953" w:rsidRDefault="00CE6902" w:rsidP="006966ED">
            <w:pPr>
              <w:pStyle w:val="Prrafodelista"/>
              <w:numPr>
                <w:ilvl w:val="0"/>
                <w:numId w:val="1"/>
              </w:numPr>
            </w:pPr>
            <w:r>
              <w:rPr>
                <w:rFonts w:cs="Times New Roman"/>
              </w:rPr>
              <w:t>Realizar una ganache con la crema de coco y Belcolade Selección SA, agregar con movimientos envolventes Ambiante batida a medio punto.</w:t>
            </w:r>
          </w:p>
          <w:p w14:paraId="3508261C" w14:textId="279C3425" w:rsidR="00101937" w:rsidRDefault="00CE6902" w:rsidP="00101937">
            <w:pPr>
              <w:pStyle w:val="Prrafodelista"/>
              <w:numPr>
                <w:ilvl w:val="0"/>
                <w:numId w:val="1"/>
              </w:numPr>
            </w:pPr>
            <w:r>
              <w:t>Colocar en manga pastelera y llenar los moldes.</w:t>
            </w:r>
          </w:p>
          <w:p w14:paraId="2DE2F5B2" w14:textId="7085FA7F" w:rsidR="00CE6902" w:rsidRDefault="00CE6902" w:rsidP="006966ED">
            <w:pPr>
              <w:pStyle w:val="Prrafodelista"/>
              <w:numPr>
                <w:ilvl w:val="0"/>
                <w:numId w:val="1"/>
              </w:numPr>
            </w:pPr>
            <w:r>
              <w:t>Llevar al congelador.</w:t>
            </w:r>
          </w:p>
          <w:p w14:paraId="073329DA" w14:textId="77777777" w:rsidR="00795953" w:rsidRPr="00B7684F" w:rsidRDefault="00795953" w:rsidP="006966ED"/>
        </w:tc>
      </w:tr>
      <w:tr w:rsidR="00795953" w:rsidRPr="00B7684F" w14:paraId="38B23540" w14:textId="77777777" w:rsidTr="006966ED">
        <w:tc>
          <w:tcPr>
            <w:tcW w:w="313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BC37B1C" w14:textId="57BE46A8" w:rsidR="00795953" w:rsidRPr="00255A88" w:rsidRDefault="00CE6902" w:rsidP="006966ED">
            <w:r w:rsidRPr="00255A88">
              <w:t>Crema de Coco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556C7F9" w14:textId="622E6146" w:rsidR="00795953" w:rsidRPr="00B7684F" w:rsidRDefault="00CE6902" w:rsidP="006966ED">
            <w:r>
              <w:t>400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D427D63" w14:textId="77777777" w:rsidR="00795953" w:rsidRPr="00B7684F" w:rsidRDefault="00795953" w:rsidP="006966ED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D12850" w14:textId="77777777" w:rsidR="00795953" w:rsidRPr="00B7684F" w:rsidRDefault="00795953" w:rsidP="006966ED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5046DE3" w14:textId="77777777" w:rsidR="00795953" w:rsidRPr="00B7684F" w:rsidRDefault="00795953" w:rsidP="006966ED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5F87BCC" w14:textId="77777777" w:rsidR="00795953" w:rsidRPr="00B7684F" w:rsidRDefault="00795953" w:rsidP="006966ED"/>
        </w:tc>
      </w:tr>
      <w:tr w:rsidR="00795953" w:rsidRPr="00B7684F" w14:paraId="45DB7859" w14:textId="77777777" w:rsidTr="006966ED">
        <w:tc>
          <w:tcPr>
            <w:tcW w:w="3139" w:type="dxa"/>
            <w:tcBorders>
              <w:left w:val="nil"/>
              <w:right w:val="nil"/>
            </w:tcBorders>
            <w:vAlign w:val="center"/>
          </w:tcPr>
          <w:p w14:paraId="27B1A08F" w14:textId="174B8521" w:rsidR="00795953" w:rsidRPr="00255A88" w:rsidRDefault="00CE6902" w:rsidP="006966ED">
            <w:pPr>
              <w:rPr>
                <w:b/>
                <w:bCs/>
              </w:rPr>
            </w:pPr>
            <w:r w:rsidRPr="00255A88">
              <w:rPr>
                <w:b/>
                <w:bCs/>
              </w:rPr>
              <w:t>Ambiante</w:t>
            </w:r>
          </w:p>
        </w:tc>
        <w:tc>
          <w:tcPr>
            <w:tcW w:w="666" w:type="dxa"/>
            <w:tcBorders>
              <w:left w:val="nil"/>
              <w:right w:val="nil"/>
            </w:tcBorders>
            <w:vAlign w:val="center"/>
          </w:tcPr>
          <w:p w14:paraId="64694C4A" w14:textId="0D0909A9" w:rsidR="00795953" w:rsidRPr="00B7684F" w:rsidRDefault="00CE6902" w:rsidP="006966ED">
            <w:r>
              <w:t>600</w:t>
            </w:r>
          </w:p>
        </w:tc>
        <w:tc>
          <w:tcPr>
            <w:tcW w:w="415" w:type="dxa"/>
            <w:tcBorders>
              <w:left w:val="nil"/>
              <w:right w:val="nil"/>
            </w:tcBorders>
            <w:vAlign w:val="center"/>
          </w:tcPr>
          <w:p w14:paraId="36A09185" w14:textId="77777777" w:rsidR="00795953" w:rsidRPr="00B7684F" w:rsidRDefault="00795953" w:rsidP="006966ED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FB5E9A" w14:textId="77777777" w:rsidR="00795953" w:rsidRPr="00B7684F" w:rsidRDefault="00795953" w:rsidP="006966ED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E691821" w14:textId="77777777" w:rsidR="00795953" w:rsidRPr="00B7684F" w:rsidRDefault="00795953" w:rsidP="006966ED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0CF9031" w14:textId="77777777" w:rsidR="00795953" w:rsidRPr="00B7684F" w:rsidRDefault="00795953" w:rsidP="006966ED"/>
        </w:tc>
      </w:tr>
      <w:tr w:rsidR="00795953" w:rsidRPr="00B7684F" w14:paraId="0C5BA979" w14:textId="77777777" w:rsidTr="006966ED">
        <w:tc>
          <w:tcPr>
            <w:tcW w:w="3139" w:type="dxa"/>
            <w:tcBorders>
              <w:left w:val="nil"/>
              <w:bottom w:val="nil"/>
              <w:right w:val="nil"/>
            </w:tcBorders>
            <w:vAlign w:val="center"/>
          </w:tcPr>
          <w:p w14:paraId="0FA4D24A" w14:textId="77777777" w:rsidR="00795953" w:rsidRPr="00B7684F" w:rsidRDefault="00795953" w:rsidP="006966ED"/>
        </w:tc>
        <w:tc>
          <w:tcPr>
            <w:tcW w:w="666" w:type="dxa"/>
            <w:tcBorders>
              <w:left w:val="nil"/>
              <w:bottom w:val="nil"/>
              <w:right w:val="nil"/>
            </w:tcBorders>
            <w:vAlign w:val="center"/>
          </w:tcPr>
          <w:p w14:paraId="41242033" w14:textId="77777777" w:rsidR="00795953" w:rsidRPr="00B7684F" w:rsidRDefault="00795953" w:rsidP="006966ED"/>
        </w:tc>
        <w:tc>
          <w:tcPr>
            <w:tcW w:w="415" w:type="dxa"/>
            <w:tcBorders>
              <w:left w:val="nil"/>
              <w:bottom w:val="nil"/>
              <w:right w:val="nil"/>
            </w:tcBorders>
            <w:vAlign w:val="center"/>
          </w:tcPr>
          <w:p w14:paraId="21F40AAA" w14:textId="77777777" w:rsidR="00795953" w:rsidRPr="00B7684F" w:rsidRDefault="00795953" w:rsidP="006966ED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49CFD6" w14:textId="77777777" w:rsidR="00795953" w:rsidRPr="00B7684F" w:rsidRDefault="00795953" w:rsidP="006966ED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CB7016F" w14:textId="77777777" w:rsidR="00795953" w:rsidRPr="00B7684F" w:rsidRDefault="00795953" w:rsidP="006966ED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3BEDE1C" w14:textId="77777777" w:rsidR="00795953" w:rsidRPr="00B7684F" w:rsidRDefault="00795953" w:rsidP="006966ED"/>
        </w:tc>
      </w:tr>
    </w:tbl>
    <w:p w14:paraId="11E845B6" w14:textId="4CD96FD4" w:rsidR="00795953" w:rsidRDefault="00795953" w:rsidP="00CC77C4"/>
    <w:p w14:paraId="4CA4027D" w14:textId="4B005385" w:rsidR="00151C0E" w:rsidRDefault="00151C0E" w:rsidP="00CC77C4"/>
    <w:p w14:paraId="6690F48C" w14:textId="77777777" w:rsidR="00151C0E" w:rsidRDefault="00151C0E" w:rsidP="00CC77C4"/>
    <w:tbl>
      <w:tblPr>
        <w:tblStyle w:val="Tablaconcuadrcula"/>
        <w:tblW w:w="9498" w:type="dxa"/>
        <w:tblLook w:val="04A0" w:firstRow="1" w:lastRow="0" w:firstColumn="1" w:lastColumn="0" w:noHBand="0" w:noVBand="1"/>
      </w:tblPr>
      <w:tblGrid>
        <w:gridCol w:w="3139"/>
        <w:gridCol w:w="666"/>
        <w:gridCol w:w="415"/>
        <w:gridCol w:w="236"/>
        <w:gridCol w:w="236"/>
        <w:gridCol w:w="4806"/>
      </w:tblGrid>
      <w:tr w:rsidR="006E005B" w14:paraId="0537F52D" w14:textId="77777777" w:rsidTr="006966ED">
        <w:tc>
          <w:tcPr>
            <w:tcW w:w="469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7D99C50" w14:textId="6F4E733A" w:rsidR="006E005B" w:rsidRPr="00F30D14" w:rsidRDefault="006E005B" w:rsidP="006966ED">
            <w:pPr>
              <w:pStyle w:val="Ttulo4"/>
              <w:outlineLvl w:val="3"/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lastRenderedPageBreak/>
              <w:t xml:space="preserve">Ingredientes </w:t>
            </w:r>
            <w:r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Baño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</w:tcPr>
          <w:p w14:paraId="324E69A7" w14:textId="77777777" w:rsidR="006E005B" w:rsidRPr="00F30D14" w:rsidRDefault="006E005B" w:rsidP="006966ED">
            <w:pPr>
              <w:pStyle w:val="Ttulo4"/>
              <w:ind w:left="341"/>
              <w:outlineLvl w:val="3"/>
              <w:rPr>
                <w:color w:val="FF0066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Procedimiento</w:t>
            </w:r>
          </w:p>
        </w:tc>
      </w:tr>
      <w:tr w:rsidR="006E005B" w:rsidRPr="00B7684F" w14:paraId="029A7806" w14:textId="77777777" w:rsidTr="006966ED">
        <w:tc>
          <w:tcPr>
            <w:tcW w:w="31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EC57A17" w14:textId="3F9626DF" w:rsidR="006E005B" w:rsidRPr="00602989" w:rsidRDefault="006E005B" w:rsidP="006966ED">
            <w:pPr>
              <w:rPr>
                <w:b/>
                <w:bCs/>
                <w:color w:val="auto"/>
              </w:rPr>
            </w:pPr>
            <w:r w:rsidRPr="00602989">
              <w:rPr>
                <w:b/>
                <w:bCs/>
                <w:color w:val="auto"/>
              </w:rPr>
              <w:t>Belcolade Selección S</w:t>
            </w:r>
            <w:r w:rsidR="00642F09">
              <w:rPr>
                <w:b/>
                <w:bCs/>
                <w:color w:val="auto"/>
              </w:rPr>
              <w:t>emiamargo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8E9ADC9" w14:textId="28905D12" w:rsidR="006E005B" w:rsidRPr="00602989" w:rsidRDefault="00602989" w:rsidP="006966ED">
            <w:pPr>
              <w:rPr>
                <w:color w:val="auto"/>
              </w:rPr>
            </w:pPr>
            <w:r w:rsidRPr="00602989">
              <w:rPr>
                <w:color w:val="auto"/>
              </w:rPr>
              <w:t>500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7BC9AF1" w14:textId="77777777" w:rsidR="006E005B" w:rsidRPr="00B7684F" w:rsidRDefault="006E005B" w:rsidP="006966ED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90B563" w14:textId="77777777" w:rsidR="006E005B" w:rsidRPr="00B7684F" w:rsidRDefault="006E005B" w:rsidP="006966ED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F8B8CC0" w14:textId="77777777" w:rsidR="006E005B" w:rsidRPr="00B7684F" w:rsidRDefault="006E005B" w:rsidP="006966ED"/>
        </w:tc>
        <w:tc>
          <w:tcPr>
            <w:tcW w:w="4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836C22" w14:textId="77777777" w:rsidR="006E005B" w:rsidRDefault="006E005B" w:rsidP="006E005B">
            <w:pPr>
              <w:pStyle w:val="Prrafodelista"/>
              <w:numPr>
                <w:ilvl w:val="0"/>
                <w:numId w:val="1"/>
              </w:numPr>
            </w:pPr>
            <w:r>
              <w:t>Fundir el chocolate y agregar el aceite.</w:t>
            </w:r>
          </w:p>
          <w:p w14:paraId="191242F1" w14:textId="77777777" w:rsidR="006E005B" w:rsidRDefault="006E005B" w:rsidP="006E005B">
            <w:pPr>
              <w:pStyle w:val="Prrafodelista"/>
              <w:numPr>
                <w:ilvl w:val="0"/>
                <w:numId w:val="1"/>
              </w:numPr>
            </w:pPr>
            <w:r>
              <w:t>Incorporar las almendras tostadas picadas finamente.</w:t>
            </w:r>
          </w:p>
          <w:p w14:paraId="32EE7F68" w14:textId="4DADD599" w:rsidR="006E005B" w:rsidRPr="00B7684F" w:rsidRDefault="006E005B" w:rsidP="006E005B">
            <w:pPr>
              <w:pStyle w:val="Prrafodelista"/>
              <w:numPr>
                <w:ilvl w:val="0"/>
                <w:numId w:val="1"/>
              </w:numPr>
            </w:pPr>
            <w:r>
              <w:t>Usar el baño a 42°. Sumergir la mousse congelada y colocarla sobre el brownie.</w:t>
            </w:r>
          </w:p>
        </w:tc>
      </w:tr>
      <w:tr w:rsidR="006E005B" w:rsidRPr="00B7684F" w14:paraId="6D239765" w14:textId="77777777" w:rsidTr="006966ED">
        <w:tc>
          <w:tcPr>
            <w:tcW w:w="313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AFB3D57" w14:textId="5739E442" w:rsidR="006E005B" w:rsidRPr="00602989" w:rsidRDefault="006E005B" w:rsidP="006966ED">
            <w:pPr>
              <w:rPr>
                <w:color w:val="auto"/>
              </w:rPr>
            </w:pPr>
            <w:r w:rsidRPr="00602989">
              <w:rPr>
                <w:color w:val="auto"/>
              </w:rPr>
              <w:t>Aceite de girasol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36D3789" w14:textId="423F3D84" w:rsidR="006E005B" w:rsidRPr="00602989" w:rsidRDefault="00602989" w:rsidP="006966ED">
            <w:pPr>
              <w:rPr>
                <w:color w:val="auto"/>
              </w:rPr>
            </w:pPr>
            <w:r w:rsidRPr="00602989">
              <w:rPr>
                <w:color w:val="auto"/>
              </w:rPr>
              <w:t>50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FF82FCD" w14:textId="77777777" w:rsidR="006E005B" w:rsidRPr="00B7684F" w:rsidRDefault="006E005B" w:rsidP="006966ED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EABAE" w14:textId="77777777" w:rsidR="006E005B" w:rsidRPr="00B7684F" w:rsidRDefault="006E005B" w:rsidP="006966ED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81D14BF" w14:textId="77777777" w:rsidR="006E005B" w:rsidRPr="00B7684F" w:rsidRDefault="006E005B" w:rsidP="006966ED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EB19165" w14:textId="77777777" w:rsidR="006E005B" w:rsidRPr="00B7684F" w:rsidRDefault="006E005B" w:rsidP="006966ED"/>
        </w:tc>
      </w:tr>
      <w:tr w:rsidR="006E005B" w:rsidRPr="00B7684F" w14:paraId="665C962B" w14:textId="77777777" w:rsidTr="006966ED">
        <w:tc>
          <w:tcPr>
            <w:tcW w:w="3139" w:type="dxa"/>
            <w:tcBorders>
              <w:left w:val="nil"/>
              <w:right w:val="nil"/>
            </w:tcBorders>
            <w:vAlign w:val="center"/>
          </w:tcPr>
          <w:p w14:paraId="0973F761" w14:textId="276A50CE" w:rsidR="006E005B" w:rsidRPr="00602989" w:rsidRDefault="006E005B" w:rsidP="006966ED">
            <w:pPr>
              <w:rPr>
                <w:color w:val="auto"/>
              </w:rPr>
            </w:pPr>
            <w:r w:rsidRPr="00602989">
              <w:rPr>
                <w:color w:val="auto"/>
              </w:rPr>
              <w:t xml:space="preserve">Almendras tostadas </w:t>
            </w:r>
          </w:p>
        </w:tc>
        <w:tc>
          <w:tcPr>
            <w:tcW w:w="666" w:type="dxa"/>
            <w:tcBorders>
              <w:left w:val="nil"/>
              <w:right w:val="nil"/>
            </w:tcBorders>
            <w:vAlign w:val="center"/>
          </w:tcPr>
          <w:p w14:paraId="40E5F71D" w14:textId="57036862" w:rsidR="006E005B" w:rsidRPr="00602989" w:rsidRDefault="00602989" w:rsidP="006966ED">
            <w:pPr>
              <w:rPr>
                <w:color w:val="auto"/>
              </w:rPr>
            </w:pPr>
            <w:r w:rsidRPr="00602989">
              <w:rPr>
                <w:color w:val="auto"/>
              </w:rPr>
              <w:t>100</w:t>
            </w:r>
          </w:p>
        </w:tc>
        <w:tc>
          <w:tcPr>
            <w:tcW w:w="415" w:type="dxa"/>
            <w:tcBorders>
              <w:left w:val="nil"/>
              <w:right w:val="nil"/>
            </w:tcBorders>
            <w:vAlign w:val="center"/>
          </w:tcPr>
          <w:p w14:paraId="5145FA30" w14:textId="77777777" w:rsidR="006E005B" w:rsidRPr="00B7684F" w:rsidRDefault="006E005B" w:rsidP="006966ED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9BD770" w14:textId="77777777" w:rsidR="006E005B" w:rsidRPr="00B7684F" w:rsidRDefault="006E005B" w:rsidP="006966ED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9A4888D" w14:textId="77777777" w:rsidR="006E005B" w:rsidRPr="00B7684F" w:rsidRDefault="006E005B" w:rsidP="006966ED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8177125" w14:textId="77777777" w:rsidR="006E005B" w:rsidRPr="00B7684F" w:rsidRDefault="006E005B" w:rsidP="006966ED"/>
        </w:tc>
      </w:tr>
      <w:tr w:rsidR="006E005B" w:rsidRPr="00B7684F" w14:paraId="6870637F" w14:textId="77777777" w:rsidTr="006966ED">
        <w:tc>
          <w:tcPr>
            <w:tcW w:w="3139" w:type="dxa"/>
            <w:tcBorders>
              <w:left w:val="nil"/>
              <w:bottom w:val="nil"/>
              <w:right w:val="nil"/>
            </w:tcBorders>
            <w:vAlign w:val="center"/>
          </w:tcPr>
          <w:p w14:paraId="08F9E7E2" w14:textId="77777777" w:rsidR="006E005B" w:rsidRPr="00B7684F" w:rsidRDefault="006E005B" w:rsidP="006966ED"/>
        </w:tc>
        <w:tc>
          <w:tcPr>
            <w:tcW w:w="666" w:type="dxa"/>
            <w:tcBorders>
              <w:left w:val="nil"/>
              <w:bottom w:val="nil"/>
              <w:right w:val="nil"/>
            </w:tcBorders>
            <w:vAlign w:val="center"/>
          </w:tcPr>
          <w:p w14:paraId="76419108" w14:textId="77777777" w:rsidR="006E005B" w:rsidRPr="00B7684F" w:rsidRDefault="006E005B" w:rsidP="006966ED"/>
        </w:tc>
        <w:tc>
          <w:tcPr>
            <w:tcW w:w="415" w:type="dxa"/>
            <w:tcBorders>
              <w:left w:val="nil"/>
              <w:bottom w:val="nil"/>
              <w:right w:val="nil"/>
            </w:tcBorders>
            <w:vAlign w:val="center"/>
          </w:tcPr>
          <w:p w14:paraId="4C65C822" w14:textId="77777777" w:rsidR="006E005B" w:rsidRPr="00B7684F" w:rsidRDefault="006E005B" w:rsidP="006966ED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BB8D4D" w14:textId="77777777" w:rsidR="006E005B" w:rsidRPr="00B7684F" w:rsidRDefault="006E005B" w:rsidP="006966ED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7128B1B7" w14:textId="77777777" w:rsidR="006E005B" w:rsidRPr="00B7684F" w:rsidRDefault="006E005B" w:rsidP="006966ED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136A54D" w14:textId="77777777" w:rsidR="006E005B" w:rsidRPr="00B7684F" w:rsidRDefault="006E005B" w:rsidP="006966ED"/>
        </w:tc>
      </w:tr>
    </w:tbl>
    <w:p w14:paraId="1A9C0DA2" w14:textId="77777777" w:rsidR="009330E3" w:rsidRDefault="009330E3" w:rsidP="00CC77C4"/>
    <w:p w14:paraId="6FC3AE14" w14:textId="77777777" w:rsidR="00636EB1" w:rsidRPr="00F30D14" w:rsidRDefault="00636EB1" w:rsidP="00CC77C4">
      <w:pPr>
        <w:pStyle w:val="Ttulo4"/>
        <w:rPr>
          <w:rFonts w:ascii="Sansa Std Normal" w:eastAsiaTheme="majorEastAsia" w:hAnsi="Sansa Std Normal" w:cs="Arial"/>
          <w:color w:val="CC0066"/>
          <w:sz w:val="24"/>
          <w:szCs w:val="24"/>
        </w:rPr>
      </w:pPr>
      <w:r w:rsidRPr="00F30D14">
        <w:rPr>
          <w:rFonts w:ascii="Sansa Std Normal" w:eastAsiaTheme="majorEastAsia" w:hAnsi="Sansa Std Normal" w:cs="Arial"/>
          <w:color w:val="CC0066"/>
          <w:sz w:val="24"/>
          <w:szCs w:val="24"/>
        </w:rPr>
        <w:t>Rendimiento</w:t>
      </w:r>
    </w:p>
    <w:p w14:paraId="40FA383E" w14:textId="6927FB65" w:rsidR="00E71D7D" w:rsidRDefault="00CC77C4" w:rsidP="00CC77C4">
      <w:r>
        <w:t xml:space="preserve">Rinde </w:t>
      </w:r>
      <w:r w:rsidR="00CA2A80">
        <w:t>30</w:t>
      </w:r>
      <w:r>
        <w:t xml:space="preserve"> piezas / porciones de </w:t>
      </w:r>
      <w:r w:rsidR="00CA2A80">
        <w:t>9x4 cm.</w:t>
      </w:r>
    </w:p>
    <w:p w14:paraId="5A4C697B" w14:textId="77777777" w:rsidR="00F1455B" w:rsidRDefault="00F1455B" w:rsidP="00CC77C4"/>
    <w:p w14:paraId="40776E0C" w14:textId="77777777" w:rsidR="00F1455B" w:rsidRDefault="00F1455B" w:rsidP="00CC77C4"/>
    <w:p w14:paraId="40C59E72" w14:textId="77777777" w:rsidR="00F30D14" w:rsidRDefault="00F30D14" w:rsidP="00CC77C4"/>
    <w:sectPr w:rsidR="00F30D14" w:rsidSect="00E71D7D">
      <w:headerReference w:type="default" r:id="rId10"/>
      <w:footerReference w:type="default" r:id="rId11"/>
      <w:pgSz w:w="11906" w:h="16838" w:code="9"/>
      <w:pgMar w:top="1417" w:right="1274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EBA071" w14:textId="77777777" w:rsidR="001D37C3" w:rsidRDefault="001D37C3" w:rsidP="00CC77C4">
      <w:r>
        <w:separator/>
      </w:r>
    </w:p>
  </w:endnote>
  <w:endnote w:type="continuationSeparator" w:id="0">
    <w:p w14:paraId="1B48FA16" w14:textId="77777777" w:rsidR="001D37C3" w:rsidRDefault="001D37C3" w:rsidP="00CC7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ansa Pro Nor">
    <w:panose1 w:val="02000000000000000000"/>
    <w:charset w:val="00"/>
    <w:family w:val="auto"/>
    <w:pitch w:val="variable"/>
    <w:sig w:usb0="00000087" w:usb1="00000001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ansa Pro Bd">
    <w:panose1 w:val="02000000000000000000"/>
    <w:charset w:val="00"/>
    <w:family w:val="auto"/>
    <w:pitch w:val="variable"/>
    <w:sig w:usb0="00000087" w:usb1="00000001" w:usb2="00000000" w:usb3="00000000" w:csb0="0000009B" w:csb1="00000000"/>
  </w:font>
  <w:font w:name="Sansa Std Normal">
    <w:altName w:val="Calibri"/>
    <w:panose1 w:val="02000603080000020004"/>
    <w:charset w:val="00"/>
    <w:family w:val="modern"/>
    <w:notTrueType/>
    <w:pitch w:val="variable"/>
    <w:sig w:usb0="800000A3" w:usb1="5000204B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82FA37" w14:textId="77777777" w:rsidR="007A1AE5" w:rsidRDefault="007A1AE5" w:rsidP="00CC77C4">
    <w:pPr>
      <w:pStyle w:val="Piedepgina"/>
    </w:pPr>
    <w:r w:rsidRPr="007A1AE5">
      <w:rPr>
        <w:noProof/>
      </w:rPr>
      <w:drawing>
        <wp:anchor distT="0" distB="0" distL="114300" distR="114300" simplePos="0" relativeHeight="251660288" behindDoc="0" locked="0" layoutInCell="1" allowOverlap="1" wp14:anchorId="64211B69" wp14:editId="65257278">
          <wp:simplePos x="0" y="0"/>
          <wp:positionH relativeFrom="page">
            <wp:align>right</wp:align>
          </wp:positionH>
          <wp:positionV relativeFrom="paragraph">
            <wp:posOffset>-996091</wp:posOffset>
          </wp:positionV>
          <wp:extent cx="7553325" cy="1359535"/>
          <wp:effectExtent l="0" t="0" r="9525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359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C9C36D" w14:textId="77777777" w:rsidR="001D37C3" w:rsidRDefault="001D37C3" w:rsidP="00CC77C4">
      <w:r>
        <w:separator/>
      </w:r>
    </w:p>
  </w:footnote>
  <w:footnote w:type="continuationSeparator" w:id="0">
    <w:p w14:paraId="028E375E" w14:textId="77777777" w:rsidR="001D37C3" w:rsidRDefault="001D37C3" w:rsidP="00CC77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87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dashed" w:sz="8" w:space="0" w:color="262626" w:themeColor="text1" w:themeTint="D9"/>
        <w:insideV w:val="dotted" w:sz="4" w:space="0" w:color="auto"/>
      </w:tblBorders>
      <w:tblLook w:val="04A0" w:firstRow="1" w:lastRow="0" w:firstColumn="1" w:lastColumn="0" w:noHBand="0" w:noVBand="1"/>
    </w:tblPr>
    <w:tblGrid>
      <w:gridCol w:w="1560"/>
      <w:gridCol w:w="7229"/>
    </w:tblGrid>
    <w:tr w:rsidR="007A1AE5" w:rsidRPr="00665CB6" w14:paraId="5F67D46F" w14:textId="77777777" w:rsidTr="007A1AE5">
      <w:trPr>
        <w:trHeight w:val="694"/>
      </w:trPr>
      <w:tc>
        <w:tcPr>
          <w:tcW w:w="1560" w:type="dxa"/>
        </w:tcPr>
        <w:p w14:paraId="50832554" w14:textId="77777777" w:rsidR="007A1AE5" w:rsidRPr="007A1AE5" w:rsidRDefault="007A1AE5" w:rsidP="00CC77C4">
          <w:pPr>
            <w:pStyle w:val="Ttulo2"/>
            <w:outlineLvl w:val="1"/>
          </w:pPr>
          <w:r w:rsidRPr="007A1AE5">
            <w:t>Receta</w:t>
          </w:r>
        </w:p>
      </w:tc>
      <w:tc>
        <w:tcPr>
          <w:tcW w:w="7229" w:type="dxa"/>
        </w:tcPr>
        <w:p w14:paraId="523BE909" w14:textId="7BFF672A" w:rsidR="00F1455B" w:rsidRPr="00F1455B" w:rsidRDefault="00B66946" w:rsidP="00F1455B">
          <w:pPr>
            <w:pStyle w:val="Ttulo1"/>
            <w:outlineLvl w:val="0"/>
          </w:pPr>
          <w:r>
            <w:t xml:space="preserve">Lingotes de Chocolate </w:t>
          </w:r>
        </w:p>
      </w:tc>
    </w:tr>
  </w:tbl>
  <w:p w14:paraId="2D4DA22F" w14:textId="77777777" w:rsidR="007A1AE5" w:rsidRPr="007A1AE5" w:rsidRDefault="007A1AE5" w:rsidP="00CC77C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F452B4"/>
    <w:multiLevelType w:val="hybridMultilevel"/>
    <w:tmpl w:val="1744D8A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3DD"/>
    <w:rsid w:val="000110BA"/>
    <w:rsid w:val="000843AE"/>
    <w:rsid w:val="000E7A39"/>
    <w:rsid w:val="00101937"/>
    <w:rsid w:val="00151C0E"/>
    <w:rsid w:val="001742AF"/>
    <w:rsid w:val="001D37C3"/>
    <w:rsid w:val="00216FC6"/>
    <w:rsid w:val="00255A88"/>
    <w:rsid w:val="00345B1C"/>
    <w:rsid w:val="003760E9"/>
    <w:rsid w:val="003A04AC"/>
    <w:rsid w:val="003C41CD"/>
    <w:rsid w:val="0042756E"/>
    <w:rsid w:val="00452244"/>
    <w:rsid w:val="00481A3F"/>
    <w:rsid w:val="004D7E04"/>
    <w:rsid w:val="005A66FC"/>
    <w:rsid w:val="005E5AF3"/>
    <w:rsid w:val="00602989"/>
    <w:rsid w:val="0062480C"/>
    <w:rsid w:val="00636EB1"/>
    <w:rsid w:val="00642F09"/>
    <w:rsid w:val="006679C7"/>
    <w:rsid w:val="006E005B"/>
    <w:rsid w:val="0070049A"/>
    <w:rsid w:val="00795953"/>
    <w:rsid w:val="007A1AE5"/>
    <w:rsid w:val="008113AC"/>
    <w:rsid w:val="00850A30"/>
    <w:rsid w:val="00855FD6"/>
    <w:rsid w:val="00877144"/>
    <w:rsid w:val="008C03DD"/>
    <w:rsid w:val="0090188B"/>
    <w:rsid w:val="009330E3"/>
    <w:rsid w:val="0095784A"/>
    <w:rsid w:val="009A3EFD"/>
    <w:rsid w:val="00A72E7B"/>
    <w:rsid w:val="00AC7D13"/>
    <w:rsid w:val="00AE0BB5"/>
    <w:rsid w:val="00B10CCA"/>
    <w:rsid w:val="00B22FDF"/>
    <w:rsid w:val="00B66946"/>
    <w:rsid w:val="00B7684F"/>
    <w:rsid w:val="00B93FB4"/>
    <w:rsid w:val="00BE1282"/>
    <w:rsid w:val="00C24680"/>
    <w:rsid w:val="00C534F0"/>
    <w:rsid w:val="00CA2A80"/>
    <w:rsid w:val="00CC4D9F"/>
    <w:rsid w:val="00CC77C4"/>
    <w:rsid w:val="00CE6902"/>
    <w:rsid w:val="00D57421"/>
    <w:rsid w:val="00D6174E"/>
    <w:rsid w:val="00D677FE"/>
    <w:rsid w:val="00E71D7D"/>
    <w:rsid w:val="00F1455B"/>
    <w:rsid w:val="00F266E9"/>
    <w:rsid w:val="00F30D14"/>
    <w:rsid w:val="00F62E91"/>
    <w:rsid w:val="00F74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45570E"/>
  <w15:chartTrackingRefBased/>
  <w15:docId w15:val="{40D4EA2A-EB56-4870-96FE-F847966A6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77C4"/>
    <w:pPr>
      <w:spacing w:after="0" w:line="360" w:lineRule="auto"/>
    </w:pPr>
    <w:rPr>
      <w:rFonts w:ascii="Sansa Pro Nor" w:eastAsia="MS Mincho" w:hAnsi="Sansa Pro Nor" w:cs="Calibri"/>
      <w:color w:val="000000"/>
      <w:sz w:val="18"/>
      <w:szCs w:val="18"/>
      <w:lang w:val="es-ES_tradnl" w:eastAsia="es-ES"/>
    </w:rPr>
  </w:style>
  <w:style w:type="paragraph" w:styleId="Ttulo1">
    <w:name w:val="heading 1"/>
    <w:basedOn w:val="Ttulo"/>
    <w:next w:val="Normal"/>
    <w:link w:val="Ttulo1Car"/>
    <w:uiPriority w:val="9"/>
    <w:qFormat/>
    <w:rsid w:val="007A1AE5"/>
    <w:pPr>
      <w:framePr w:hSpace="0" w:wrap="auto" w:vAnchor="margin" w:hAnchor="text" w:yAlign="inline"/>
      <w:outlineLvl w:val="0"/>
    </w:pPr>
    <w:rPr>
      <w:noProof/>
    </w:rPr>
  </w:style>
  <w:style w:type="paragraph" w:styleId="Ttulo2">
    <w:name w:val="heading 2"/>
    <w:aliases w:val="Ing &amp; Proceso"/>
    <w:basedOn w:val="Ttulo3"/>
    <w:next w:val="Normal"/>
    <w:link w:val="Ttulo2Car"/>
    <w:uiPriority w:val="9"/>
    <w:unhideWhenUsed/>
    <w:qFormat/>
    <w:rsid w:val="007A1AE5"/>
    <w:pPr>
      <w:framePr w:hSpace="0" w:wrap="auto" w:vAnchor="margin" w:hAnchor="text" w:yAlign="inline"/>
      <w:outlineLvl w:val="1"/>
    </w:pPr>
    <w:rPr>
      <w:noProof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A1AE5"/>
    <w:pPr>
      <w:keepNext/>
      <w:keepLines/>
      <w:framePr w:hSpace="141" w:wrap="around" w:vAnchor="text" w:hAnchor="margin" w:y="442"/>
      <w:spacing w:before="40" w:line="240" w:lineRule="auto"/>
      <w:outlineLvl w:val="2"/>
    </w:pPr>
    <w:rPr>
      <w:rFonts w:ascii="Sansa Std Normal" w:eastAsiaTheme="majorEastAsia" w:hAnsi="Sansa Std Normal" w:cstheme="majorBidi"/>
      <w:color w:val="595959" w:themeColor="text1" w:themeTint="A6"/>
      <w:sz w:val="40"/>
      <w:szCs w:val="40"/>
    </w:rPr>
  </w:style>
  <w:style w:type="paragraph" w:styleId="Ttulo4">
    <w:name w:val="heading 4"/>
    <w:basedOn w:val="Ttulo2"/>
    <w:next w:val="Normal"/>
    <w:link w:val="Ttulo4Car"/>
    <w:uiPriority w:val="9"/>
    <w:unhideWhenUsed/>
    <w:qFormat/>
    <w:rsid w:val="00CC77C4"/>
    <w:pPr>
      <w:keepNext w:val="0"/>
      <w:keepLines w:val="0"/>
      <w:spacing w:before="0" w:after="120"/>
      <w:outlineLvl w:val="3"/>
    </w:pPr>
    <w:rPr>
      <w:rFonts w:ascii="Sansa Pro Nor" w:eastAsia="MS Mincho" w:hAnsi="Sansa Pro Nor" w:cs="Times New Roman"/>
      <w:noProof w:val="0"/>
      <w:color w:val="C45911" w:themeColor="accent2" w:themeShade="BF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1AE5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1AE5"/>
  </w:style>
  <w:style w:type="paragraph" w:styleId="Piedepgina">
    <w:name w:val="footer"/>
    <w:basedOn w:val="Normal"/>
    <w:link w:val="PiedepginaCar"/>
    <w:uiPriority w:val="99"/>
    <w:unhideWhenUsed/>
    <w:rsid w:val="007A1AE5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1AE5"/>
  </w:style>
  <w:style w:type="character" w:customStyle="1" w:styleId="Ttulo3Car">
    <w:name w:val="Título 3 Car"/>
    <w:basedOn w:val="Fuentedeprrafopredeter"/>
    <w:link w:val="Ttulo3"/>
    <w:uiPriority w:val="9"/>
    <w:rsid w:val="007A1AE5"/>
    <w:rPr>
      <w:rFonts w:ascii="Sansa Std Normal" w:eastAsiaTheme="majorEastAsia" w:hAnsi="Sansa Std Normal" w:cstheme="majorBidi"/>
      <w:color w:val="595959" w:themeColor="text1" w:themeTint="A6"/>
      <w:sz w:val="40"/>
      <w:szCs w:val="40"/>
      <w:lang w:val="es-ES_tradnl" w:eastAsia="es-ES"/>
    </w:rPr>
  </w:style>
  <w:style w:type="table" w:styleId="Tablaconcuadrcula">
    <w:name w:val="Table Grid"/>
    <w:basedOn w:val="Tablanormal"/>
    <w:uiPriority w:val="59"/>
    <w:rsid w:val="007A1AE5"/>
    <w:pPr>
      <w:spacing w:after="0" w:line="240" w:lineRule="auto"/>
    </w:pPr>
    <w:rPr>
      <w:rFonts w:ascii="Times New Roman" w:eastAsia="MS Mincho" w:hAnsi="Times New Roman" w:cs="Times New Roman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7A1AE5"/>
    <w:pPr>
      <w:framePr w:hSpace="141" w:wrap="around" w:vAnchor="text" w:hAnchor="margin" w:y="442"/>
      <w:spacing w:line="240" w:lineRule="auto"/>
      <w:contextualSpacing/>
    </w:pPr>
    <w:rPr>
      <w:rFonts w:ascii="Sansa Pro Bd" w:eastAsiaTheme="majorEastAsia" w:hAnsi="Sansa Pro Bd" w:cstheme="majorBidi"/>
      <w:color w:val="595959" w:themeColor="text1" w:themeTint="A6"/>
      <w:spacing w:val="-10"/>
      <w:kern w:val="28"/>
      <w:sz w:val="40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A1AE5"/>
    <w:rPr>
      <w:rFonts w:ascii="Sansa Pro Bd" w:eastAsiaTheme="majorEastAsia" w:hAnsi="Sansa Pro Bd" w:cstheme="majorBidi"/>
      <w:color w:val="595959" w:themeColor="text1" w:themeTint="A6"/>
      <w:spacing w:val="-10"/>
      <w:kern w:val="28"/>
      <w:sz w:val="40"/>
      <w:szCs w:val="52"/>
      <w:lang w:val="es-ES_tradnl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7A1AE5"/>
    <w:rPr>
      <w:rFonts w:ascii="Sansa Pro Bd" w:eastAsiaTheme="majorEastAsia" w:hAnsi="Sansa Pro Bd" w:cstheme="majorBidi"/>
      <w:noProof/>
      <w:color w:val="595959" w:themeColor="text1" w:themeTint="A6"/>
      <w:spacing w:val="-10"/>
      <w:kern w:val="28"/>
      <w:sz w:val="40"/>
      <w:szCs w:val="52"/>
      <w:lang w:val="es-ES_tradnl" w:eastAsia="es-ES"/>
    </w:rPr>
  </w:style>
  <w:style w:type="character" w:customStyle="1" w:styleId="Ttulo2Car">
    <w:name w:val="Título 2 Car"/>
    <w:aliases w:val="Ing &amp; Proceso Car"/>
    <w:basedOn w:val="Fuentedeprrafopredeter"/>
    <w:link w:val="Ttulo2"/>
    <w:uiPriority w:val="9"/>
    <w:rsid w:val="007A1AE5"/>
    <w:rPr>
      <w:rFonts w:ascii="Sansa Std Normal" w:eastAsiaTheme="majorEastAsia" w:hAnsi="Sansa Std Normal" w:cstheme="majorBidi"/>
      <w:noProof/>
      <w:color w:val="595959" w:themeColor="text1" w:themeTint="A6"/>
      <w:sz w:val="40"/>
      <w:szCs w:val="40"/>
      <w:lang w:val="es-ES_tradnl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CC77C4"/>
    <w:rPr>
      <w:rFonts w:ascii="Sansa Pro Nor" w:eastAsia="MS Mincho" w:hAnsi="Sansa Pro Nor" w:cs="Times New Roman"/>
      <w:color w:val="C45911" w:themeColor="accent2" w:themeShade="BF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B7684F"/>
    <w:pPr>
      <w:ind w:left="720"/>
      <w:contextualSpacing/>
    </w:pPr>
  </w:style>
  <w:style w:type="paragraph" w:styleId="Subttulo">
    <w:name w:val="Subtitle"/>
    <w:basedOn w:val="Ttulo2"/>
    <w:next w:val="Normal"/>
    <w:link w:val="SubttuloCar"/>
    <w:uiPriority w:val="11"/>
    <w:qFormat/>
    <w:rsid w:val="00F1455B"/>
    <w:pPr>
      <w:framePr w:hSpace="141" w:wrap="around" w:vAnchor="text" w:hAnchor="text" w:y="168"/>
      <w:ind w:left="-345" w:firstLine="658"/>
      <w:jc w:val="both"/>
      <w:outlineLvl w:val="9"/>
    </w:pPr>
    <w:rPr>
      <w:rFonts w:cs="Arial"/>
      <w:noProof w:val="0"/>
      <w:color w:val="FF0000"/>
      <w:sz w:val="28"/>
      <w:szCs w:val="26"/>
    </w:rPr>
  </w:style>
  <w:style w:type="character" w:customStyle="1" w:styleId="SubttuloCar">
    <w:name w:val="Subtítulo Car"/>
    <w:basedOn w:val="Fuentedeprrafopredeter"/>
    <w:link w:val="Subttulo"/>
    <w:uiPriority w:val="11"/>
    <w:rsid w:val="00F1455B"/>
    <w:rPr>
      <w:rFonts w:ascii="Sansa Std Normal" w:eastAsiaTheme="majorEastAsia" w:hAnsi="Sansa Std Normal" w:cs="Arial"/>
      <w:color w:val="FF0000"/>
      <w:sz w:val="28"/>
      <w:szCs w:val="26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15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ru3\Desktop\Templates\Template%20Marketing%20Pasteleria%20OCT-2020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Marketing Pasteleria OCT-2020</Template>
  <TotalTime>21</TotalTime>
  <Pages>2</Pages>
  <Words>181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Puratos</Company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Sofia</dc:creator>
  <cp:keywords/>
  <dc:description/>
  <cp:lastModifiedBy>Pannunzio Victoria</cp:lastModifiedBy>
  <cp:revision>7</cp:revision>
  <cp:lastPrinted>2020-09-25T13:31:00Z</cp:lastPrinted>
  <dcterms:created xsi:type="dcterms:W3CDTF">2021-08-21T23:08:00Z</dcterms:created>
  <dcterms:modified xsi:type="dcterms:W3CDTF">2021-09-08T12:06:00Z</dcterms:modified>
</cp:coreProperties>
</file>