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FDFB9" w14:textId="0B92B61C" w:rsidR="00BE1282" w:rsidRDefault="00BE1282" w:rsidP="00CC77C4">
      <w:pPr>
        <w:rPr>
          <w:noProof/>
        </w:rPr>
      </w:pPr>
    </w:p>
    <w:p w14:paraId="16611170" w14:textId="64568EF2" w:rsidR="00C56801" w:rsidRDefault="00C56801" w:rsidP="00CC77C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6B3D3" wp14:editId="22568051">
                <wp:simplePos x="0" y="0"/>
                <wp:positionH relativeFrom="column">
                  <wp:posOffset>42545</wp:posOffset>
                </wp:positionH>
                <wp:positionV relativeFrom="paragraph">
                  <wp:posOffset>14605</wp:posOffset>
                </wp:positionV>
                <wp:extent cx="5924550" cy="3152775"/>
                <wp:effectExtent l="0" t="0" r="0" b="952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3152775"/>
                        </a:xfrm>
                        <a:prstGeom prst="roundRect">
                          <a:avLst>
                            <a:gd name="adj" fmla="val 10323"/>
                          </a:avLst>
                        </a:prstGeom>
                        <a:blipFill>
                          <a:blip r:embed="rId7"/>
                          <a:stretch>
                            <a:fillRect l="-2000" t="-33000" r="-1000" b="-13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A34D37" id="Rectángulo: esquinas redondeadas 1" o:spid="_x0000_s1026" style="position:absolute;margin-left:3.35pt;margin-top:1.15pt;width:466.5pt;height:24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766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" stroked="f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14:paraId="095ADF1F" w14:textId="7E2E5477" w:rsidR="00C56801" w:rsidRDefault="00C56801" w:rsidP="00CC77C4">
      <w:pPr>
        <w:rPr>
          <w:noProof/>
        </w:rPr>
      </w:pPr>
    </w:p>
    <w:p w14:paraId="526B5FE0" w14:textId="7C49FDF2" w:rsidR="00C56801" w:rsidRDefault="00C56801" w:rsidP="00CC77C4">
      <w:pPr>
        <w:rPr>
          <w:noProof/>
        </w:rPr>
      </w:pPr>
    </w:p>
    <w:p w14:paraId="3DA02A7F" w14:textId="448B0E19" w:rsidR="00C56801" w:rsidRDefault="00C56801" w:rsidP="00CC77C4">
      <w:pPr>
        <w:rPr>
          <w:noProof/>
        </w:rPr>
      </w:pPr>
    </w:p>
    <w:p w14:paraId="25A8A542" w14:textId="51D89617" w:rsidR="00C56801" w:rsidRDefault="00C56801" w:rsidP="00CC77C4">
      <w:pPr>
        <w:rPr>
          <w:noProof/>
        </w:rPr>
      </w:pPr>
    </w:p>
    <w:p w14:paraId="7D02C446" w14:textId="6E309C0D" w:rsidR="00C56801" w:rsidRDefault="00C56801" w:rsidP="00CC77C4">
      <w:pPr>
        <w:rPr>
          <w:noProof/>
        </w:rPr>
      </w:pPr>
    </w:p>
    <w:p w14:paraId="59DF8AD8" w14:textId="6FDE5E80" w:rsidR="00C56801" w:rsidRDefault="00C56801" w:rsidP="00CC77C4">
      <w:pPr>
        <w:rPr>
          <w:noProof/>
        </w:rPr>
      </w:pPr>
    </w:p>
    <w:p w14:paraId="40DC5321" w14:textId="5F6DF1ED" w:rsidR="00C56801" w:rsidRDefault="00C56801" w:rsidP="00CC77C4">
      <w:pPr>
        <w:rPr>
          <w:noProof/>
        </w:rPr>
      </w:pPr>
    </w:p>
    <w:p w14:paraId="17E7023E" w14:textId="144DC2A4" w:rsidR="00C56801" w:rsidRDefault="00C56801" w:rsidP="00CC77C4">
      <w:pPr>
        <w:rPr>
          <w:noProof/>
        </w:rPr>
      </w:pPr>
    </w:p>
    <w:p w14:paraId="0630D750" w14:textId="1AC0C15A" w:rsidR="00C56801" w:rsidRDefault="00C56801" w:rsidP="00CC77C4">
      <w:pPr>
        <w:rPr>
          <w:noProof/>
        </w:rPr>
      </w:pPr>
    </w:p>
    <w:p w14:paraId="6FC65064" w14:textId="2606FD19" w:rsidR="00C56801" w:rsidRDefault="00C56801" w:rsidP="00CC77C4">
      <w:pPr>
        <w:rPr>
          <w:noProof/>
        </w:rPr>
      </w:pPr>
    </w:p>
    <w:p w14:paraId="752869CB" w14:textId="2A6F760D" w:rsidR="00C56801" w:rsidRDefault="00C56801" w:rsidP="00CC77C4">
      <w:pPr>
        <w:rPr>
          <w:noProof/>
        </w:rPr>
      </w:pPr>
    </w:p>
    <w:p w14:paraId="11109A61" w14:textId="44FF43EB" w:rsidR="00C56801" w:rsidRDefault="00C56801" w:rsidP="00CC77C4">
      <w:pPr>
        <w:rPr>
          <w:noProof/>
        </w:rPr>
      </w:pPr>
    </w:p>
    <w:p w14:paraId="0FDD6F8E" w14:textId="0FC4D306" w:rsidR="00C56801" w:rsidRDefault="00C56801" w:rsidP="00CC77C4">
      <w:pPr>
        <w:rPr>
          <w:noProof/>
        </w:rPr>
      </w:pPr>
    </w:p>
    <w:p w14:paraId="0CE04933" w14:textId="77777777" w:rsidR="00C56801" w:rsidRDefault="00C56801" w:rsidP="00CC77C4">
      <w:pPr>
        <w:rPr>
          <w:noProof/>
        </w:rPr>
      </w:pPr>
    </w:p>
    <w:p w14:paraId="45D9C68F" w14:textId="77777777" w:rsidR="00C56801" w:rsidRDefault="00C56801" w:rsidP="00CC77C4"/>
    <w:p w14:paraId="4936A0D6" w14:textId="77777777" w:rsidR="00E71D7D" w:rsidRDefault="00E71D7D" w:rsidP="00CC77C4"/>
    <w:tbl>
      <w:tblPr>
        <w:tblStyle w:val="Tablaconcuadrcula"/>
        <w:tblW w:w="9356" w:type="dxa"/>
        <w:tblLook w:val="04A0" w:firstRow="1" w:lastRow="0" w:firstColumn="1" w:lastColumn="0" w:noHBand="0" w:noVBand="1"/>
      </w:tblPr>
      <w:tblGrid>
        <w:gridCol w:w="2839"/>
        <w:gridCol w:w="821"/>
        <w:gridCol w:w="420"/>
        <w:gridCol w:w="456"/>
        <w:gridCol w:w="4820"/>
      </w:tblGrid>
      <w:tr w:rsidR="00C56801" w:rsidRPr="00B7684F" w14:paraId="4D4211DA" w14:textId="77777777" w:rsidTr="00A41168"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7B7837" w14:textId="355532A9" w:rsidR="00C56801" w:rsidRPr="00C56801" w:rsidRDefault="00C56801" w:rsidP="00CC77C4">
            <w:pPr>
              <w:rPr>
                <w:b/>
                <w:bCs/>
                <w:lang w:val="en-US"/>
              </w:rPr>
            </w:pPr>
            <w:r w:rsidRPr="00C56801">
              <w:rPr>
                <w:rFonts w:cs="Times New Roman"/>
                <w:color w:val="FF0066"/>
                <w:sz w:val="22"/>
                <w:szCs w:val="22"/>
              </w:rPr>
              <w:t>Ingredientes Scons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BFABB3" w14:textId="77777777" w:rsidR="00C56801" w:rsidRDefault="00C56801" w:rsidP="00CC77C4"/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2AC414" w14:textId="77777777" w:rsidR="00C56801" w:rsidRPr="00B7684F" w:rsidRDefault="00C56801" w:rsidP="00CC77C4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1B0E2C6" w14:textId="77777777" w:rsidR="00C56801" w:rsidRPr="00B7684F" w:rsidRDefault="00C56801" w:rsidP="00CC77C4"/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79F87F8C" w14:textId="0767D724" w:rsidR="00C56801" w:rsidRPr="00C56801" w:rsidRDefault="00C56801" w:rsidP="00C56801">
            <w:pPr>
              <w:pStyle w:val="Prrafodelista"/>
              <w:ind w:left="310"/>
              <w:rPr>
                <w:rFonts w:cs="Times New Roman"/>
                <w:color w:val="FF0066"/>
                <w:sz w:val="22"/>
                <w:szCs w:val="22"/>
              </w:rPr>
            </w:pPr>
            <w:r w:rsidRPr="00C56801">
              <w:rPr>
                <w:rFonts w:cs="Times New Roman"/>
                <w:color w:val="FF0066"/>
                <w:sz w:val="22"/>
                <w:szCs w:val="22"/>
              </w:rPr>
              <w:t>Procedimiento</w:t>
            </w:r>
          </w:p>
        </w:tc>
      </w:tr>
      <w:tr w:rsidR="0062081A" w:rsidRPr="00B7684F" w14:paraId="00F8E439" w14:textId="77777777" w:rsidTr="00A41168">
        <w:tc>
          <w:tcPr>
            <w:tcW w:w="28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CC350A4" w14:textId="5AFA3D20" w:rsidR="0062081A" w:rsidRPr="00C56801" w:rsidRDefault="00C56801" w:rsidP="00CC77C4">
            <w:pPr>
              <w:rPr>
                <w:b/>
                <w:bCs/>
                <w:lang w:val="en-US"/>
              </w:rPr>
            </w:pPr>
            <w:r w:rsidRPr="00C56801">
              <w:rPr>
                <w:b/>
                <w:bCs/>
                <w:lang w:val="en-US"/>
              </w:rPr>
              <w:t>Tegral Satin Plant Based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BF9940B" w14:textId="3A418F4C" w:rsidR="0062081A" w:rsidRPr="00B7684F" w:rsidRDefault="0062081A" w:rsidP="00CC77C4">
            <w:r>
              <w:t>500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0B15C8F" w14:textId="77777777" w:rsidR="0062081A" w:rsidRPr="00B7684F" w:rsidRDefault="0062081A" w:rsidP="00CC77C4">
            <w:r w:rsidRPr="00B7684F">
              <w:t>g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1892DB1" w14:textId="77777777" w:rsidR="0062081A" w:rsidRPr="00B7684F" w:rsidRDefault="0062081A" w:rsidP="00CC77C4"/>
        </w:tc>
        <w:tc>
          <w:tcPr>
            <w:tcW w:w="4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AA8B95" w14:textId="719E6C0B" w:rsidR="0062081A" w:rsidRPr="001175AB" w:rsidRDefault="0062081A" w:rsidP="00CC77C4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>Colocar todos los secos con la materia grasa y la ralladura y arenar con ayuda de la paleta. Incorporar Ambiante y formar una masa homogénea.</w:t>
            </w:r>
          </w:p>
          <w:p w14:paraId="67B9BA61" w14:textId="644C4798" w:rsidR="0062081A" w:rsidRDefault="0062081A" w:rsidP="00CC77C4">
            <w:pPr>
              <w:pStyle w:val="Prrafodelista"/>
              <w:numPr>
                <w:ilvl w:val="0"/>
                <w:numId w:val="1"/>
              </w:numPr>
            </w:pPr>
            <w:r>
              <w:t>Estirar la masa de 3 cm de alto y cortar con un cortante circular n</w:t>
            </w:r>
            <w:r w:rsidR="00A41168">
              <w:t>°</w:t>
            </w:r>
            <w:r>
              <w:t xml:space="preserve"> 4.</w:t>
            </w:r>
          </w:p>
          <w:p w14:paraId="5B30009D" w14:textId="5626D069" w:rsidR="0062081A" w:rsidRDefault="0062081A" w:rsidP="00CC77C4">
            <w:pPr>
              <w:pStyle w:val="Prrafodelista"/>
              <w:numPr>
                <w:ilvl w:val="0"/>
                <w:numId w:val="1"/>
              </w:numPr>
            </w:pPr>
            <w:r>
              <w:t>Pintar con Ambiante y espolvorear con az</w:t>
            </w:r>
            <w:r w:rsidR="005B5B9A">
              <w:t>ú</w:t>
            </w:r>
            <w:r>
              <w:t xml:space="preserve">car. </w:t>
            </w:r>
          </w:p>
          <w:p w14:paraId="5B947E05" w14:textId="1BC3A065" w:rsidR="0062081A" w:rsidRDefault="0062081A" w:rsidP="004C6581">
            <w:pPr>
              <w:pStyle w:val="Prrafodelista"/>
              <w:numPr>
                <w:ilvl w:val="0"/>
                <w:numId w:val="1"/>
              </w:numPr>
            </w:pPr>
            <w:r>
              <w:t>Disponer en una placa de horno y cocinar a 190</w:t>
            </w:r>
            <w:r w:rsidR="00A41168">
              <w:t xml:space="preserve">°C </w:t>
            </w:r>
            <w:r>
              <w:t>por 15 minutos.</w:t>
            </w:r>
          </w:p>
          <w:p w14:paraId="6AB370BD" w14:textId="77777777" w:rsidR="0062081A" w:rsidRPr="00B7684F" w:rsidRDefault="0062081A" w:rsidP="001175AB">
            <w:pPr>
              <w:pStyle w:val="Prrafodelista"/>
            </w:pPr>
          </w:p>
        </w:tc>
      </w:tr>
      <w:tr w:rsidR="0062081A" w:rsidRPr="00B7684F" w14:paraId="7E954605" w14:textId="77777777" w:rsidTr="00A41168">
        <w:tc>
          <w:tcPr>
            <w:tcW w:w="2839" w:type="dxa"/>
            <w:tcBorders>
              <w:left w:val="nil"/>
              <w:right w:val="nil"/>
            </w:tcBorders>
            <w:vAlign w:val="center"/>
          </w:tcPr>
          <w:p w14:paraId="156D03EB" w14:textId="0A58F11F" w:rsidR="0062081A" w:rsidRDefault="0062081A" w:rsidP="00CC77C4">
            <w:pPr>
              <w:rPr>
                <w:lang w:val="en-US"/>
              </w:rPr>
            </w:pPr>
            <w:r>
              <w:rPr>
                <w:lang w:val="en-US"/>
              </w:rPr>
              <w:t>Maicena</w:t>
            </w:r>
          </w:p>
        </w:tc>
        <w:tc>
          <w:tcPr>
            <w:tcW w:w="821" w:type="dxa"/>
            <w:tcBorders>
              <w:left w:val="nil"/>
              <w:right w:val="nil"/>
            </w:tcBorders>
            <w:vAlign w:val="center"/>
          </w:tcPr>
          <w:p w14:paraId="123C1A94" w14:textId="5B0666EA" w:rsidR="0062081A" w:rsidRDefault="0062081A" w:rsidP="00CC77C4">
            <w:r>
              <w:t>125</w:t>
            </w:r>
          </w:p>
        </w:tc>
        <w:tc>
          <w:tcPr>
            <w:tcW w:w="420" w:type="dxa"/>
            <w:tcBorders>
              <w:left w:val="nil"/>
              <w:right w:val="nil"/>
            </w:tcBorders>
            <w:vAlign w:val="center"/>
          </w:tcPr>
          <w:p w14:paraId="26D448D4" w14:textId="36B7AC31" w:rsidR="0062081A" w:rsidRPr="00B7684F" w:rsidRDefault="005B5B9A" w:rsidP="00CC77C4">
            <w:r>
              <w:t>g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5052FC1" w14:textId="77777777" w:rsidR="0062081A" w:rsidRPr="00B7684F" w:rsidRDefault="0062081A" w:rsidP="00CC77C4"/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05BFA1" w14:textId="77777777" w:rsidR="0062081A" w:rsidRDefault="0062081A" w:rsidP="00CC77C4">
            <w:pPr>
              <w:pStyle w:val="Prrafodelista"/>
              <w:numPr>
                <w:ilvl w:val="0"/>
                <w:numId w:val="1"/>
              </w:numPr>
              <w:rPr>
                <w:rFonts w:cs="Times New Roman"/>
              </w:rPr>
            </w:pPr>
          </w:p>
        </w:tc>
      </w:tr>
      <w:tr w:rsidR="0062081A" w:rsidRPr="00B7684F" w14:paraId="23D50E85" w14:textId="77777777" w:rsidTr="00A41168">
        <w:tc>
          <w:tcPr>
            <w:tcW w:w="2839" w:type="dxa"/>
            <w:tcBorders>
              <w:left w:val="nil"/>
              <w:right w:val="nil"/>
            </w:tcBorders>
            <w:vAlign w:val="center"/>
          </w:tcPr>
          <w:p w14:paraId="6757FED9" w14:textId="77777777" w:rsidR="0062081A" w:rsidRPr="003A04AC" w:rsidRDefault="0062081A" w:rsidP="00CC77C4">
            <w:r>
              <w:t>Harina 0000</w:t>
            </w:r>
          </w:p>
        </w:tc>
        <w:tc>
          <w:tcPr>
            <w:tcW w:w="821" w:type="dxa"/>
            <w:tcBorders>
              <w:left w:val="nil"/>
              <w:right w:val="nil"/>
            </w:tcBorders>
            <w:vAlign w:val="center"/>
          </w:tcPr>
          <w:p w14:paraId="35D8C81D" w14:textId="77777777" w:rsidR="0062081A" w:rsidRPr="00B7684F" w:rsidRDefault="0062081A" w:rsidP="00CC77C4">
            <w:r>
              <w:t>125</w:t>
            </w:r>
          </w:p>
        </w:tc>
        <w:tc>
          <w:tcPr>
            <w:tcW w:w="420" w:type="dxa"/>
            <w:tcBorders>
              <w:left w:val="nil"/>
              <w:right w:val="nil"/>
            </w:tcBorders>
            <w:vAlign w:val="center"/>
          </w:tcPr>
          <w:p w14:paraId="5881DA73" w14:textId="77777777" w:rsidR="0062081A" w:rsidRPr="00B7684F" w:rsidRDefault="0062081A" w:rsidP="00CC77C4">
            <w:r w:rsidRPr="00B7684F">
              <w:t>g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DE84C23" w14:textId="77777777" w:rsidR="0062081A" w:rsidRPr="00B7684F" w:rsidRDefault="0062081A" w:rsidP="00CC77C4"/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BDCFAF" w14:textId="77777777" w:rsidR="0062081A" w:rsidRPr="00B7684F" w:rsidRDefault="0062081A" w:rsidP="00CC77C4"/>
        </w:tc>
      </w:tr>
      <w:tr w:rsidR="0062081A" w:rsidRPr="00B7684F" w14:paraId="0E7BC18B" w14:textId="77777777" w:rsidTr="00A41168">
        <w:tc>
          <w:tcPr>
            <w:tcW w:w="2839" w:type="dxa"/>
            <w:tcBorders>
              <w:left w:val="nil"/>
              <w:right w:val="nil"/>
            </w:tcBorders>
            <w:vAlign w:val="center"/>
          </w:tcPr>
          <w:p w14:paraId="3F9AC2A8" w14:textId="6FD55D28" w:rsidR="0062081A" w:rsidRPr="00A41168" w:rsidRDefault="0062081A" w:rsidP="00CC77C4">
            <w:pPr>
              <w:rPr>
                <w:b/>
                <w:bCs/>
              </w:rPr>
            </w:pPr>
            <w:r w:rsidRPr="00A41168">
              <w:rPr>
                <w:b/>
                <w:bCs/>
              </w:rPr>
              <w:t>Mimetic</w:t>
            </w:r>
            <w:r w:rsidR="00A41168" w:rsidRPr="00A41168">
              <w:rPr>
                <w:b/>
                <w:bCs/>
              </w:rPr>
              <w:t xml:space="preserve"> </w:t>
            </w:r>
            <w:r w:rsidRPr="00A41168">
              <w:rPr>
                <w:b/>
                <w:bCs/>
              </w:rPr>
              <w:t>32</w:t>
            </w:r>
          </w:p>
        </w:tc>
        <w:tc>
          <w:tcPr>
            <w:tcW w:w="821" w:type="dxa"/>
            <w:tcBorders>
              <w:left w:val="nil"/>
              <w:right w:val="nil"/>
            </w:tcBorders>
            <w:vAlign w:val="center"/>
          </w:tcPr>
          <w:p w14:paraId="2F2A85AB" w14:textId="6551BB3B" w:rsidR="0062081A" w:rsidRPr="00B7684F" w:rsidRDefault="0062081A" w:rsidP="00CC77C4">
            <w:r>
              <w:t>200</w:t>
            </w:r>
          </w:p>
        </w:tc>
        <w:tc>
          <w:tcPr>
            <w:tcW w:w="420" w:type="dxa"/>
            <w:tcBorders>
              <w:left w:val="nil"/>
              <w:right w:val="nil"/>
            </w:tcBorders>
            <w:vAlign w:val="center"/>
          </w:tcPr>
          <w:p w14:paraId="0D56B469" w14:textId="77777777" w:rsidR="0062081A" w:rsidRPr="00B7684F" w:rsidRDefault="0062081A" w:rsidP="00CC77C4">
            <w:r w:rsidRPr="00B7684F">
              <w:t>g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59104EE" w14:textId="77777777" w:rsidR="0062081A" w:rsidRPr="00B7684F" w:rsidRDefault="0062081A" w:rsidP="00CC77C4"/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77155F" w14:textId="77777777" w:rsidR="0062081A" w:rsidRPr="00B7684F" w:rsidRDefault="0062081A" w:rsidP="00CC77C4"/>
        </w:tc>
      </w:tr>
      <w:tr w:rsidR="0062081A" w:rsidRPr="00B7684F" w14:paraId="2EFEDB55" w14:textId="77777777" w:rsidTr="00A41168">
        <w:tc>
          <w:tcPr>
            <w:tcW w:w="283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CBCB7C8" w14:textId="39481606" w:rsidR="0062081A" w:rsidRPr="00A41168" w:rsidRDefault="0062081A" w:rsidP="00CC77C4">
            <w:pPr>
              <w:rPr>
                <w:b/>
                <w:bCs/>
              </w:rPr>
            </w:pPr>
            <w:r w:rsidRPr="00A41168">
              <w:rPr>
                <w:b/>
                <w:bCs/>
              </w:rPr>
              <w:t>Ambiante</w:t>
            </w:r>
          </w:p>
        </w:tc>
        <w:tc>
          <w:tcPr>
            <w:tcW w:w="8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E335AB" w14:textId="1D3528C3" w:rsidR="0062081A" w:rsidRPr="00B7684F" w:rsidRDefault="0062081A" w:rsidP="00CC77C4">
            <w:r>
              <w:t>120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8EBBEF" w14:textId="77777777" w:rsidR="0062081A" w:rsidRPr="00B7684F" w:rsidRDefault="0062081A" w:rsidP="00CC77C4">
            <w:r w:rsidRPr="00B7684F">
              <w:t>g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00A569B" w14:textId="77777777" w:rsidR="0062081A" w:rsidRPr="00B7684F" w:rsidRDefault="0062081A" w:rsidP="00CC77C4"/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A9250A" w14:textId="77777777" w:rsidR="0062081A" w:rsidRPr="00B7684F" w:rsidRDefault="0062081A" w:rsidP="00CC77C4"/>
        </w:tc>
      </w:tr>
      <w:tr w:rsidR="00A41168" w:rsidRPr="00B7684F" w14:paraId="242B00AA" w14:textId="77777777" w:rsidTr="00A41168">
        <w:tc>
          <w:tcPr>
            <w:tcW w:w="283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2541193" w14:textId="21C13C10" w:rsidR="00A41168" w:rsidRDefault="00A41168" w:rsidP="00A41168">
            <w:r>
              <w:t>Ralladura de Limón</w:t>
            </w:r>
          </w:p>
        </w:tc>
        <w:tc>
          <w:tcPr>
            <w:tcW w:w="8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E32EE8B" w14:textId="0D2A0968" w:rsidR="00A41168" w:rsidRDefault="00A41168" w:rsidP="00A41168">
            <w:r>
              <w:t>5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2F648E7" w14:textId="20B79B39" w:rsidR="00A41168" w:rsidRPr="00B7684F" w:rsidRDefault="00A41168" w:rsidP="00A41168">
            <w:r w:rsidRPr="00B7684F">
              <w:t>g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D57A0CF" w14:textId="77777777" w:rsidR="00A41168" w:rsidRPr="00B7684F" w:rsidRDefault="00A41168" w:rsidP="00A41168"/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C0E557" w14:textId="77777777" w:rsidR="00A41168" w:rsidRPr="00B7684F" w:rsidRDefault="00A41168" w:rsidP="00A41168"/>
        </w:tc>
      </w:tr>
      <w:tr w:rsidR="00A41168" w:rsidRPr="00B7684F" w14:paraId="601D4A5A" w14:textId="77777777" w:rsidTr="00A41168">
        <w:tc>
          <w:tcPr>
            <w:tcW w:w="28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311889" w14:textId="0FA6FA34" w:rsidR="00A41168" w:rsidRPr="00B7684F" w:rsidRDefault="00A41168" w:rsidP="00A41168"/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86EC47" w14:textId="538425B2" w:rsidR="00A41168" w:rsidRPr="00B7684F" w:rsidRDefault="00A41168" w:rsidP="00A41168"/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233597" w14:textId="1DE41EF4" w:rsidR="00A41168" w:rsidRPr="00B7684F" w:rsidRDefault="00A41168" w:rsidP="00A41168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87F8944" w14:textId="77777777" w:rsidR="00A41168" w:rsidRPr="00B7684F" w:rsidRDefault="00A41168" w:rsidP="00A41168"/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C1FD3F" w14:textId="77777777" w:rsidR="00A41168" w:rsidRPr="00B7684F" w:rsidRDefault="00A41168" w:rsidP="00A41168"/>
        </w:tc>
      </w:tr>
    </w:tbl>
    <w:p w14:paraId="5EBA512F" w14:textId="77777777" w:rsidR="00E71D7D" w:rsidRDefault="00E71D7D" w:rsidP="00CC77C4"/>
    <w:p w14:paraId="2CC966E5" w14:textId="77777777" w:rsidR="00636EB1" w:rsidRDefault="00636EB1" w:rsidP="00544178">
      <w:pPr>
        <w:pStyle w:val="Ttulo4"/>
      </w:pPr>
      <w:r w:rsidRPr="00CC77C4">
        <w:t>Rendimiento</w:t>
      </w:r>
    </w:p>
    <w:p w14:paraId="457D2B78" w14:textId="77777777" w:rsidR="00636EB1" w:rsidRDefault="00CC77C4" w:rsidP="00CC77C4">
      <w:r>
        <w:t xml:space="preserve">Rinde </w:t>
      </w:r>
      <w:r w:rsidR="00F143EE">
        <w:t>20</w:t>
      </w:r>
      <w:r>
        <w:t xml:space="preserve"> piezas / porciones de </w:t>
      </w:r>
      <w:r w:rsidR="00F143EE">
        <w:t>4 cm</w:t>
      </w:r>
      <w:r>
        <w:t>.</w:t>
      </w:r>
    </w:p>
    <w:p w14:paraId="6DF970FC" w14:textId="77777777" w:rsidR="00E71D7D" w:rsidRDefault="00E71D7D" w:rsidP="00CC77C4"/>
    <w:sectPr w:rsidR="00E71D7D" w:rsidSect="00E71D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71A1C" w14:textId="77777777" w:rsidR="0025721C" w:rsidRDefault="0025721C" w:rsidP="00CC77C4">
      <w:r>
        <w:separator/>
      </w:r>
    </w:p>
  </w:endnote>
  <w:endnote w:type="continuationSeparator" w:id="0">
    <w:p w14:paraId="6DBFB3A0" w14:textId="77777777" w:rsidR="0025721C" w:rsidRDefault="0025721C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2000603080000020004"/>
    <w:charset w:val="00"/>
    <w:family w:val="modern"/>
    <w:notTrueType/>
    <w:pitch w:val="variable"/>
    <w:sig w:usb0="800000A3" w:usb1="5000204B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DEFC9" w14:textId="77777777" w:rsidR="00636F69" w:rsidRDefault="00636F6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E3E89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6C7BEC95" wp14:editId="692FF1C2">
          <wp:simplePos x="0" y="0"/>
          <wp:positionH relativeFrom="page">
            <wp:align>right</wp:align>
          </wp:positionH>
          <wp:positionV relativeFrom="paragraph">
            <wp:posOffset>-765070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847A2" w14:textId="77777777" w:rsidR="00636F69" w:rsidRDefault="00636F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8DCED2" w14:textId="77777777" w:rsidR="0025721C" w:rsidRDefault="0025721C" w:rsidP="00CC77C4">
      <w:r>
        <w:separator/>
      </w:r>
    </w:p>
  </w:footnote>
  <w:footnote w:type="continuationSeparator" w:id="0">
    <w:p w14:paraId="691419FF" w14:textId="77777777" w:rsidR="0025721C" w:rsidRDefault="0025721C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3D190" w14:textId="77777777" w:rsidR="00636F69" w:rsidRDefault="00636F6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1175AB" w14:paraId="542D2987" w14:textId="77777777" w:rsidTr="007A1AE5">
      <w:trPr>
        <w:trHeight w:val="694"/>
      </w:trPr>
      <w:tc>
        <w:tcPr>
          <w:tcW w:w="1560" w:type="dxa"/>
        </w:tcPr>
        <w:p w14:paraId="4EA4E828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276B2312" w14:textId="7B282867" w:rsidR="00293490" w:rsidRPr="001175AB" w:rsidRDefault="00293490" w:rsidP="00293490">
          <w:pPr>
            <w:pStyle w:val="Ttulo1"/>
            <w:outlineLvl w:val="0"/>
            <w:rPr>
              <w:lang w:val="en-US"/>
            </w:rPr>
          </w:pPr>
          <w:r w:rsidRPr="001175AB">
            <w:rPr>
              <w:lang w:val="en-US"/>
            </w:rPr>
            <w:t>Scon</w:t>
          </w:r>
          <w:r w:rsidR="0039379B">
            <w:rPr>
              <w:lang w:val="en-US"/>
            </w:rPr>
            <w:t>s</w:t>
          </w:r>
        </w:p>
      </w:tc>
    </w:tr>
  </w:tbl>
  <w:p w14:paraId="639EFE87" w14:textId="77777777" w:rsidR="007A1AE5" w:rsidRPr="007A1AE5" w:rsidRDefault="00544178" w:rsidP="00CC77C4">
    <w:pPr>
      <w:pStyle w:val="Encabezado"/>
    </w:pPr>
    <w:r>
      <w:rPr>
        <w:noProof/>
      </w:rPr>
      <w:drawing>
        <wp:anchor distT="0" distB="0" distL="114300" distR="114300" simplePos="0" relativeHeight="251658239" behindDoc="0" locked="0" layoutInCell="1" allowOverlap="1" wp14:anchorId="1971372D" wp14:editId="275E6CAD">
          <wp:simplePos x="0" y="0"/>
          <wp:positionH relativeFrom="rightMargin">
            <wp:posOffset>-546474</wp:posOffset>
          </wp:positionH>
          <wp:positionV relativeFrom="paragraph">
            <wp:posOffset>-732790</wp:posOffset>
          </wp:positionV>
          <wp:extent cx="737870" cy="865505"/>
          <wp:effectExtent l="0" t="0" r="508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F698D" w14:textId="77777777" w:rsidR="00636F69" w:rsidRDefault="00636F6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490"/>
    <w:rsid w:val="001175AB"/>
    <w:rsid w:val="00130E85"/>
    <w:rsid w:val="001742AF"/>
    <w:rsid w:val="0025721C"/>
    <w:rsid w:val="00293490"/>
    <w:rsid w:val="00345B1C"/>
    <w:rsid w:val="003760E9"/>
    <w:rsid w:val="0039379B"/>
    <w:rsid w:val="003A04AC"/>
    <w:rsid w:val="00456D80"/>
    <w:rsid w:val="004C6581"/>
    <w:rsid w:val="00544178"/>
    <w:rsid w:val="00591F37"/>
    <w:rsid w:val="00596C8A"/>
    <w:rsid w:val="005B5B9A"/>
    <w:rsid w:val="0062081A"/>
    <w:rsid w:val="00636EB1"/>
    <w:rsid w:val="00636F69"/>
    <w:rsid w:val="006679C7"/>
    <w:rsid w:val="007A1AE5"/>
    <w:rsid w:val="008F1F45"/>
    <w:rsid w:val="009C0BC7"/>
    <w:rsid w:val="00A41168"/>
    <w:rsid w:val="00A513EC"/>
    <w:rsid w:val="00B7684F"/>
    <w:rsid w:val="00BE1282"/>
    <w:rsid w:val="00C56801"/>
    <w:rsid w:val="00CC77C4"/>
    <w:rsid w:val="00E71D7D"/>
    <w:rsid w:val="00E9090F"/>
    <w:rsid w:val="00ED3D80"/>
    <w:rsid w:val="00F1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53D19"/>
  <w15:chartTrackingRefBased/>
  <w15:docId w15:val="{5D3F996E-B1BF-4045-9B32-B3879EEE0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544178"/>
    <w:pPr>
      <w:keepNext w:val="0"/>
      <w:keepLines w:val="0"/>
      <w:spacing w:before="0"/>
      <w:outlineLvl w:val="3"/>
    </w:pPr>
    <w:rPr>
      <w:rFonts w:ascii="Sansa Pro Nor" w:eastAsia="MS Mincho" w:hAnsi="Sansa Pro Nor" w:cs="Times New Roman"/>
      <w:noProof w:val="0"/>
      <w:color w:val="FF00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544178"/>
    <w:rPr>
      <w:rFonts w:ascii="Sansa Pro Nor" w:eastAsia="MS Mincho" w:hAnsi="Sansa Pro Nor" w:cs="Times New Roman"/>
      <w:color w:val="FF006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u3\Documents\Templates\Template%20Marketing%20Pasteleri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</Template>
  <TotalTime>9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Sofia</dc:creator>
  <cp:keywords/>
  <dc:description/>
  <cp:lastModifiedBy>Pannunzio Victoria</cp:lastModifiedBy>
  <cp:revision>6</cp:revision>
  <dcterms:created xsi:type="dcterms:W3CDTF">2021-08-21T22:56:00Z</dcterms:created>
  <dcterms:modified xsi:type="dcterms:W3CDTF">2021-09-08T12:08:00Z</dcterms:modified>
</cp:coreProperties>
</file>