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2165A" w14:textId="77777777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502BD2EA" wp14:editId="3C474E06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6890F0E" wp14:editId="644564A6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 t="-25000" r="-1000" b="-37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67B49" id="Rectángulo: esquinas redondeadas 1" o:spid="_x0000_s1026" style="position:absolute;margin-left:0;margin-top:22.9pt;width:474.75pt;height:22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</w:p>
    <w:p w14:paraId="267067F1" w14:textId="77777777" w:rsidR="00E71D7D" w:rsidRDefault="00E71D7D" w:rsidP="00CC77C4"/>
    <w:p w14:paraId="41505BF2" w14:textId="77777777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1666561E" w14:textId="77777777" w:rsidTr="009A3EF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2E4331F" w14:textId="35C20CB9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345F68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Base de tarta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478A0ECB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10CCA" w:rsidRPr="00B7684F" w14:paraId="5D763489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02849A" w14:textId="5BA21CC1" w:rsidR="00B10CCA" w:rsidRPr="00B7684F" w:rsidRDefault="00345F68" w:rsidP="00CC77C4">
            <w:r>
              <w:t>Tegral Patacrout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A601A1" w14:textId="393BD031" w:rsidR="00B10CCA" w:rsidRPr="00B7684F" w:rsidRDefault="009B3768" w:rsidP="00CC77C4">
            <w: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9956BA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1043A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62BD2B3" w14:textId="77777777" w:rsidR="00B10CCA" w:rsidRPr="00B7684F" w:rsidRDefault="00B10CCA" w:rsidP="00CC77C4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3F0EA0" w14:textId="1AE8D079" w:rsidR="00877144" w:rsidRDefault="00345F68" w:rsidP="00877144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>Colocar Tegral Patacrout y Mimetic</w:t>
            </w:r>
            <w:r w:rsidR="00E3795A">
              <w:rPr>
                <w:rFonts w:cs="Times New Roman"/>
              </w:rPr>
              <w:t xml:space="preserve"> 32</w:t>
            </w:r>
            <w:r w:rsidR="00C14324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en la batidora y con ayuda de la paleta formar un arenado. Incorporar la leche vegetal y seguir mezclando hasta lograr una masa.</w:t>
            </w:r>
          </w:p>
          <w:p w14:paraId="73CEBEAF" w14:textId="39086FC7" w:rsidR="00481A3F" w:rsidRPr="00B7684F" w:rsidRDefault="00345F68" w:rsidP="00481A3F">
            <w:pPr>
              <w:pStyle w:val="Prrafodelista"/>
              <w:numPr>
                <w:ilvl w:val="0"/>
                <w:numId w:val="1"/>
              </w:numPr>
            </w:pPr>
            <w:r>
              <w:t>Estirar de 2.8 mm y fonzar la base de tarta.</w:t>
            </w:r>
          </w:p>
        </w:tc>
      </w:tr>
      <w:tr w:rsidR="00B10CCA" w:rsidRPr="00B7684F" w14:paraId="21441334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ACA5A71" w14:textId="6A89BE73" w:rsidR="00B10CCA" w:rsidRPr="00AC7D13" w:rsidRDefault="00345F68" w:rsidP="00CC77C4">
            <w:pPr>
              <w:rPr>
                <w:b/>
                <w:bCs/>
              </w:rPr>
            </w:pPr>
            <w:r>
              <w:rPr>
                <w:b/>
                <w:bCs/>
              </w:rPr>
              <w:t>Mimetic</w:t>
            </w:r>
            <w:r w:rsidR="000C095F">
              <w:rPr>
                <w:b/>
                <w:bCs/>
              </w:rPr>
              <w:t xml:space="preserve"> </w:t>
            </w:r>
            <w:r w:rsidR="009B3768">
              <w:rPr>
                <w:b/>
                <w:bCs/>
              </w:rPr>
              <w:t>32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FFC5F64" w14:textId="569AE1EA" w:rsidR="00B10CCA" w:rsidRPr="00B7684F" w:rsidRDefault="009B3768" w:rsidP="00CC77C4">
            <w:r>
              <w:t>200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FE45DF6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59005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5A2C7CA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D75E29" w14:textId="77777777" w:rsidR="00B10CCA" w:rsidRPr="00B7684F" w:rsidRDefault="00B10CCA" w:rsidP="00CC77C4"/>
        </w:tc>
      </w:tr>
      <w:tr w:rsidR="00B10CCA" w:rsidRPr="00B7684F" w14:paraId="798924D1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4BA1703B" w14:textId="198AA853" w:rsidR="00B10CCA" w:rsidRPr="00E3795A" w:rsidRDefault="00345F68" w:rsidP="00CC77C4">
            <w:r w:rsidRPr="00E3795A">
              <w:t>Leche vegetal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0B5B6612" w14:textId="6B67E665" w:rsidR="00B10CCA" w:rsidRPr="00B7684F" w:rsidRDefault="009B3768" w:rsidP="00CC77C4">
            <w:r>
              <w:t>70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4C6783D3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913D6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ABADEF2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07BA77" w14:textId="77777777" w:rsidR="00B10CCA" w:rsidRPr="00B7684F" w:rsidRDefault="00B10CCA" w:rsidP="00CC77C4"/>
        </w:tc>
      </w:tr>
      <w:tr w:rsidR="00B10CCA" w:rsidRPr="00B7684F" w14:paraId="5697ACC7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1D5671F8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185EFD4E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0F285462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9EC2D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E263324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84E024" w14:textId="77777777" w:rsidR="00B10CCA" w:rsidRPr="00B7684F" w:rsidRDefault="00B10CCA" w:rsidP="00CC77C4"/>
        </w:tc>
      </w:tr>
    </w:tbl>
    <w:p w14:paraId="13CC371F" w14:textId="36C443BA" w:rsidR="00E71D7D" w:rsidRDefault="00E71D7D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45F68" w14:paraId="17DED4BF" w14:textId="77777777" w:rsidTr="00F05F14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EEA247" w14:textId="7D1F008E" w:rsidR="00345F68" w:rsidRPr="00F30D14" w:rsidRDefault="00345F68" w:rsidP="00F05F14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Ingredientes </w:t>
            </w:r>
            <w:r w:rsidR="00C1432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Frangipagne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48D46977" w14:textId="77777777" w:rsidR="00345F68" w:rsidRPr="00F30D14" w:rsidRDefault="00345F68" w:rsidP="00F05F14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345F68" w:rsidRPr="00B7684F" w14:paraId="12D6C1BF" w14:textId="77777777" w:rsidTr="00F05F14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94670C" w14:textId="3C5BF9F9" w:rsidR="00345F68" w:rsidRPr="000C095F" w:rsidRDefault="00C14324" w:rsidP="00F05F14">
            <w:pPr>
              <w:rPr>
                <w:b/>
                <w:bCs/>
              </w:rPr>
            </w:pPr>
            <w:r w:rsidRPr="000C095F">
              <w:rPr>
                <w:b/>
                <w:bCs/>
              </w:rPr>
              <w:t xml:space="preserve">Tegral Satin </w:t>
            </w:r>
            <w:r w:rsidR="000C095F" w:rsidRPr="000C095F">
              <w:rPr>
                <w:b/>
                <w:bCs/>
              </w:rPr>
              <w:t>Plant Based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421207" w14:textId="63C36A3C" w:rsidR="00345F68" w:rsidRPr="00B7684F" w:rsidRDefault="00C14324" w:rsidP="00F05F14">
            <w:r>
              <w:t>400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BA41C7" w14:textId="77777777" w:rsidR="00345F68" w:rsidRPr="00B7684F" w:rsidRDefault="00345F68" w:rsidP="00F05F1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A41B7" w14:textId="77777777" w:rsidR="00345F68" w:rsidRPr="00B7684F" w:rsidRDefault="00345F68" w:rsidP="00F05F1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C37DBD3" w14:textId="77777777" w:rsidR="00345F68" w:rsidRPr="00B7684F" w:rsidRDefault="00345F68" w:rsidP="00F05F14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F91F64" w14:textId="78C0F290" w:rsidR="00345F68" w:rsidRPr="00CA66DB" w:rsidRDefault="00C14324" w:rsidP="00F05F14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 xml:space="preserve">Ablandar Mimetic </w:t>
            </w:r>
            <w:r w:rsidR="00E3795A">
              <w:rPr>
                <w:rFonts w:cs="Times New Roman"/>
              </w:rPr>
              <w:t xml:space="preserve">32 </w:t>
            </w:r>
            <w:r>
              <w:rPr>
                <w:rFonts w:cs="Times New Roman"/>
              </w:rPr>
              <w:t>e incorporar el resto de los ingredientes</w:t>
            </w:r>
            <w:r w:rsidR="00CA66DB">
              <w:rPr>
                <w:rFonts w:cs="Times New Roman"/>
              </w:rPr>
              <w:t xml:space="preserve"> y mezclar brevemente a velocidad media.</w:t>
            </w:r>
          </w:p>
          <w:p w14:paraId="6A530696" w14:textId="1D4A639E" w:rsidR="00CA66DB" w:rsidRDefault="00CA66DB" w:rsidP="00F05F14">
            <w:pPr>
              <w:pStyle w:val="Prrafodelista"/>
              <w:numPr>
                <w:ilvl w:val="0"/>
                <w:numId w:val="1"/>
              </w:numPr>
            </w:pPr>
            <w:r>
              <w:t>Llenar las tarteras a 2/3</w:t>
            </w:r>
            <w:r w:rsidR="009B3768">
              <w:t>, disponer los frutos rojos incrustándolos de forma armónica.</w:t>
            </w:r>
          </w:p>
          <w:p w14:paraId="21363531" w14:textId="2F919ABA" w:rsidR="00345F68" w:rsidRDefault="00CA66DB" w:rsidP="00F05F14">
            <w:pPr>
              <w:pStyle w:val="Prrafodelista"/>
              <w:numPr>
                <w:ilvl w:val="0"/>
                <w:numId w:val="1"/>
              </w:numPr>
            </w:pPr>
            <w:r>
              <w:t>Cocinar durante 40 minutos a 180°</w:t>
            </w:r>
            <w:r w:rsidR="000C095F">
              <w:t>C</w:t>
            </w:r>
            <w:r>
              <w:t>.</w:t>
            </w:r>
          </w:p>
          <w:p w14:paraId="554B408A" w14:textId="40B28037" w:rsidR="00CA66DB" w:rsidRDefault="00CA66DB" w:rsidP="00F05F14">
            <w:pPr>
              <w:pStyle w:val="Prrafodelista"/>
              <w:numPr>
                <w:ilvl w:val="0"/>
                <w:numId w:val="1"/>
              </w:numPr>
            </w:pPr>
            <w:r>
              <w:t xml:space="preserve">Terminar con </w:t>
            </w:r>
            <w:r w:rsidR="000C095F">
              <w:t>Azúcar</w:t>
            </w:r>
            <w:r>
              <w:t xml:space="preserve"> impalpable</w:t>
            </w:r>
          </w:p>
          <w:p w14:paraId="37A367ED" w14:textId="77777777" w:rsidR="00345F68" w:rsidRPr="00B7684F" w:rsidRDefault="00345F68" w:rsidP="00F05F14"/>
        </w:tc>
      </w:tr>
      <w:tr w:rsidR="00345F68" w:rsidRPr="00B7684F" w14:paraId="6FAFE079" w14:textId="77777777" w:rsidTr="00F05F14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3D37D46" w14:textId="03510567" w:rsidR="00345F68" w:rsidRPr="000C095F" w:rsidRDefault="00C14324" w:rsidP="00F05F14">
            <w:r w:rsidRPr="000C095F">
              <w:t>Polvo de Almendras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379CBCE" w14:textId="278FCCC6" w:rsidR="00345F68" w:rsidRPr="00B7684F" w:rsidRDefault="00C14324" w:rsidP="00F05F14">
            <w:r>
              <w:t>400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28C94D3" w14:textId="77777777" w:rsidR="00345F68" w:rsidRPr="00B7684F" w:rsidRDefault="00345F68" w:rsidP="00F05F1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62737" w14:textId="77777777" w:rsidR="00345F68" w:rsidRPr="00B7684F" w:rsidRDefault="00345F68" w:rsidP="00F05F1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68B242C" w14:textId="77777777" w:rsidR="00345F68" w:rsidRPr="00B7684F" w:rsidRDefault="00345F68" w:rsidP="00F05F1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F798DC" w14:textId="77777777" w:rsidR="00345F68" w:rsidRPr="00B7684F" w:rsidRDefault="00345F68" w:rsidP="00F05F14"/>
        </w:tc>
      </w:tr>
      <w:tr w:rsidR="00345F68" w:rsidRPr="00B7684F" w14:paraId="36CEF2CB" w14:textId="77777777" w:rsidTr="00F05F14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494376C6" w14:textId="116641F4" w:rsidR="00345F68" w:rsidRPr="000C095F" w:rsidRDefault="00C14324" w:rsidP="00F05F14">
            <w:r w:rsidRPr="000C095F">
              <w:t>Azucar impalpable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3C305B3A" w14:textId="6AE2E070" w:rsidR="00345F68" w:rsidRPr="00B7684F" w:rsidRDefault="00C14324" w:rsidP="00F05F14">
            <w:r>
              <w:t>200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26289CFC" w14:textId="77777777" w:rsidR="00345F68" w:rsidRPr="00B7684F" w:rsidRDefault="00345F68" w:rsidP="00F05F1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B2C03" w14:textId="77777777" w:rsidR="00345F68" w:rsidRPr="00B7684F" w:rsidRDefault="00345F68" w:rsidP="00F05F1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0745F55" w14:textId="77777777" w:rsidR="00345F68" w:rsidRPr="00B7684F" w:rsidRDefault="00345F68" w:rsidP="00F05F1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7A1D9E" w14:textId="77777777" w:rsidR="00345F68" w:rsidRPr="00B7684F" w:rsidRDefault="00345F68" w:rsidP="00F05F14"/>
        </w:tc>
      </w:tr>
      <w:tr w:rsidR="00C14324" w:rsidRPr="00B7684F" w14:paraId="42E04495" w14:textId="77777777" w:rsidTr="00F05F14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20FC43AA" w14:textId="148FBB15" w:rsidR="00C14324" w:rsidRPr="00AC7D13" w:rsidRDefault="00C14324" w:rsidP="00F05F14">
            <w:pPr>
              <w:rPr>
                <w:b/>
                <w:bCs/>
              </w:rPr>
            </w:pPr>
            <w:r>
              <w:rPr>
                <w:b/>
                <w:bCs/>
              </w:rPr>
              <w:t>Mimetic</w:t>
            </w:r>
            <w:r w:rsidR="009B3768">
              <w:rPr>
                <w:b/>
                <w:bCs/>
              </w:rPr>
              <w:t>32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08BC91F3" w14:textId="7027A52F" w:rsidR="00C14324" w:rsidRPr="00B7684F" w:rsidRDefault="00C14324" w:rsidP="00F05F14">
            <w:r>
              <w:t>220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4537CBCD" w14:textId="3BF8DD7B" w:rsidR="00C14324" w:rsidRPr="00B7684F" w:rsidRDefault="00C14324" w:rsidP="00F05F1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25DFA" w14:textId="77777777" w:rsidR="00C14324" w:rsidRPr="00B7684F" w:rsidRDefault="00C14324" w:rsidP="00F05F1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22C05E0" w14:textId="77777777" w:rsidR="00C14324" w:rsidRPr="00B7684F" w:rsidRDefault="00C14324" w:rsidP="00F05F1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EA5C36" w14:textId="77777777" w:rsidR="00C14324" w:rsidRPr="00B7684F" w:rsidRDefault="00C14324" w:rsidP="00F05F14"/>
        </w:tc>
      </w:tr>
      <w:tr w:rsidR="00C14324" w:rsidRPr="00B7684F" w14:paraId="325AB089" w14:textId="77777777" w:rsidTr="00F05F14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30B3CE1D" w14:textId="5EAFDBC5" w:rsidR="00C14324" w:rsidRPr="000C095F" w:rsidRDefault="00C14324" w:rsidP="00F05F14">
            <w:r w:rsidRPr="000C095F">
              <w:t>Agua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7CF6FB09" w14:textId="077A1E0C" w:rsidR="00C14324" w:rsidRPr="00B7684F" w:rsidRDefault="00C14324" w:rsidP="00F05F14">
            <w:r>
              <w:t>200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2A097392" w14:textId="72DF6B01" w:rsidR="00C14324" w:rsidRPr="00B7684F" w:rsidRDefault="00C14324" w:rsidP="00F05F1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35FB6" w14:textId="77777777" w:rsidR="00C14324" w:rsidRPr="00B7684F" w:rsidRDefault="00C14324" w:rsidP="00F05F1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19BA162" w14:textId="77777777" w:rsidR="00C14324" w:rsidRPr="00B7684F" w:rsidRDefault="00C14324" w:rsidP="00F05F1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8B0565" w14:textId="77777777" w:rsidR="00C14324" w:rsidRPr="00B7684F" w:rsidRDefault="00C14324" w:rsidP="00F05F14"/>
        </w:tc>
      </w:tr>
      <w:tr w:rsidR="00C14324" w:rsidRPr="00B7684F" w14:paraId="14207845" w14:textId="77777777" w:rsidTr="00F05F14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C333E20" w14:textId="709266EE" w:rsidR="00C14324" w:rsidRPr="000C095F" w:rsidRDefault="00C14324" w:rsidP="00F05F14">
            <w:r w:rsidRPr="000C095F">
              <w:t>Ex</w:t>
            </w:r>
            <w:r w:rsidR="00E3795A">
              <w:t>t</w:t>
            </w:r>
            <w:r w:rsidRPr="000C095F">
              <w:t>racto de almendra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34E340F8" w14:textId="0EACBFC4" w:rsidR="00C14324" w:rsidRPr="00B7684F" w:rsidRDefault="00C14324" w:rsidP="00F05F14">
            <w:r>
              <w:t>3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0D4040CA" w14:textId="1445827F" w:rsidR="00C14324" w:rsidRPr="00B7684F" w:rsidRDefault="00C14324" w:rsidP="00F05F1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23EED" w14:textId="77777777" w:rsidR="00C14324" w:rsidRPr="00B7684F" w:rsidRDefault="00C14324" w:rsidP="00F05F1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234F71E" w14:textId="77777777" w:rsidR="00C14324" w:rsidRPr="00B7684F" w:rsidRDefault="00C14324" w:rsidP="00F05F1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F91ED3" w14:textId="77777777" w:rsidR="00C14324" w:rsidRPr="00B7684F" w:rsidRDefault="00C14324" w:rsidP="00F05F14"/>
        </w:tc>
      </w:tr>
      <w:tr w:rsidR="009B3768" w:rsidRPr="00B7684F" w14:paraId="356B4E1D" w14:textId="77777777" w:rsidTr="00F05F14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6D6D1BE7" w14:textId="024D2E26" w:rsidR="009B3768" w:rsidRPr="000C095F" w:rsidRDefault="009B3768" w:rsidP="00F05F14">
            <w:r w:rsidRPr="000C095F">
              <w:t>Frutos rojos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0DD45A2B" w14:textId="03784303" w:rsidR="009B3768" w:rsidRDefault="009B3768" w:rsidP="00F05F14">
            <w:r>
              <w:t>500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2693D0CE" w14:textId="37AF7AB8" w:rsidR="009B3768" w:rsidRDefault="009B3768" w:rsidP="00F05F1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E369F" w14:textId="77777777" w:rsidR="009B3768" w:rsidRPr="00B7684F" w:rsidRDefault="009B3768" w:rsidP="00F05F1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F4225B1" w14:textId="77777777" w:rsidR="009B3768" w:rsidRPr="00B7684F" w:rsidRDefault="009B3768" w:rsidP="00F05F1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ACA60E" w14:textId="77777777" w:rsidR="009B3768" w:rsidRPr="00B7684F" w:rsidRDefault="009B3768" w:rsidP="00F05F14"/>
        </w:tc>
      </w:tr>
      <w:tr w:rsidR="00345F68" w:rsidRPr="00B7684F" w14:paraId="675EDEA1" w14:textId="77777777" w:rsidTr="00F05F14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3C4518A8" w14:textId="77777777" w:rsidR="00345F68" w:rsidRPr="00B7684F" w:rsidRDefault="00345F68" w:rsidP="00F05F1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41CFC6BD" w14:textId="77777777" w:rsidR="00345F68" w:rsidRPr="00B7684F" w:rsidRDefault="00345F68" w:rsidP="00F05F1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5B08151A" w14:textId="77777777" w:rsidR="00345F68" w:rsidRPr="00B7684F" w:rsidRDefault="00345F68" w:rsidP="00F05F1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E7B7B" w14:textId="77777777" w:rsidR="00345F68" w:rsidRPr="00B7684F" w:rsidRDefault="00345F68" w:rsidP="00F05F1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C741340" w14:textId="77777777" w:rsidR="00345F68" w:rsidRPr="00B7684F" w:rsidRDefault="00345F68" w:rsidP="00F05F1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133180" w14:textId="77777777" w:rsidR="00345F68" w:rsidRPr="00B7684F" w:rsidRDefault="00345F68" w:rsidP="00F05F14"/>
        </w:tc>
      </w:tr>
    </w:tbl>
    <w:p w14:paraId="610F0241" w14:textId="77777777" w:rsidR="009330E3" w:rsidRDefault="009330E3" w:rsidP="00CC77C4"/>
    <w:p w14:paraId="17D659D9" w14:textId="77777777" w:rsidR="00636EB1" w:rsidRPr="00F30D14" w:rsidRDefault="00636EB1" w:rsidP="00CC77C4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</w:p>
    <w:p w14:paraId="15419255" w14:textId="6EEB7C52" w:rsidR="00E71D7D" w:rsidRDefault="00CC77C4" w:rsidP="00CC77C4">
      <w:r>
        <w:t xml:space="preserve">Rinde </w:t>
      </w:r>
      <w:r w:rsidR="009B3768">
        <w:t>20</w:t>
      </w:r>
      <w:r>
        <w:t xml:space="preserve"> piezas / porciones de </w:t>
      </w:r>
      <w:r w:rsidR="009B3768">
        <w:t>8 cm.</w:t>
      </w:r>
    </w:p>
    <w:p w14:paraId="0F9778B6" w14:textId="77777777" w:rsidR="00F1455B" w:rsidRDefault="00F1455B" w:rsidP="00CC77C4"/>
    <w:p w14:paraId="40FE8993" w14:textId="77777777" w:rsidR="00F1455B" w:rsidRDefault="00F1455B" w:rsidP="00CC77C4"/>
    <w:p w14:paraId="7FF0B3BA" w14:textId="77777777" w:rsidR="00F30D14" w:rsidRDefault="00F30D14" w:rsidP="00CC77C4"/>
    <w:sectPr w:rsidR="00F30D14" w:rsidSect="00E71D7D">
      <w:headerReference w:type="default" r:id="rId10"/>
      <w:footerReference w:type="default" r:id="rId11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8A04B" w14:textId="77777777" w:rsidR="000021C7" w:rsidRDefault="000021C7" w:rsidP="00CC77C4">
      <w:r>
        <w:separator/>
      </w:r>
    </w:p>
  </w:endnote>
  <w:endnote w:type="continuationSeparator" w:id="0">
    <w:p w14:paraId="419B7D31" w14:textId="77777777" w:rsidR="000021C7" w:rsidRDefault="000021C7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2000603080000020004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A8900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2C06B44C" wp14:editId="183F880D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8AEE2" w14:textId="77777777" w:rsidR="000021C7" w:rsidRDefault="000021C7" w:rsidP="00CC77C4">
      <w:r>
        <w:separator/>
      </w:r>
    </w:p>
  </w:footnote>
  <w:footnote w:type="continuationSeparator" w:id="0">
    <w:p w14:paraId="29EC2100" w14:textId="77777777" w:rsidR="000021C7" w:rsidRDefault="000021C7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0B8308B8" w14:textId="77777777" w:rsidTr="007A1AE5">
      <w:trPr>
        <w:trHeight w:val="694"/>
      </w:trPr>
      <w:tc>
        <w:tcPr>
          <w:tcW w:w="1560" w:type="dxa"/>
        </w:tcPr>
        <w:p w14:paraId="1BB0AB58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63A9FE06" w14:textId="7156BF2C" w:rsidR="00F1455B" w:rsidRPr="00F1455B" w:rsidRDefault="00345F68" w:rsidP="00F1455B">
          <w:pPr>
            <w:pStyle w:val="Ttulo1"/>
            <w:outlineLvl w:val="0"/>
          </w:pPr>
          <w:r>
            <w:t>Tarta Frangipagne</w:t>
          </w:r>
        </w:p>
      </w:tc>
    </w:tr>
  </w:tbl>
  <w:p w14:paraId="3CF23AD5" w14:textId="77777777" w:rsidR="007A1AE5" w:rsidRPr="007A1AE5" w:rsidRDefault="007A1AE5" w:rsidP="00CC77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12C"/>
    <w:rsid w:val="000021C7"/>
    <w:rsid w:val="000110BA"/>
    <w:rsid w:val="000843AE"/>
    <w:rsid w:val="000C095F"/>
    <w:rsid w:val="001742AF"/>
    <w:rsid w:val="00216FC6"/>
    <w:rsid w:val="00345B1C"/>
    <w:rsid w:val="00345F68"/>
    <w:rsid w:val="003760E9"/>
    <w:rsid w:val="003A04AC"/>
    <w:rsid w:val="003C41CD"/>
    <w:rsid w:val="00452244"/>
    <w:rsid w:val="00481A3F"/>
    <w:rsid w:val="004D7E04"/>
    <w:rsid w:val="0051772B"/>
    <w:rsid w:val="005E5AF3"/>
    <w:rsid w:val="00606FEB"/>
    <w:rsid w:val="0062480C"/>
    <w:rsid w:val="00636EB1"/>
    <w:rsid w:val="006679C7"/>
    <w:rsid w:val="0070049A"/>
    <w:rsid w:val="007A1AE5"/>
    <w:rsid w:val="008113AC"/>
    <w:rsid w:val="00850A30"/>
    <w:rsid w:val="00855FD6"/>
    <w:rsid w:val="00877144"/>
    <w:rsid w:val="0090188B"/>
    <w:rsid w:val="009330E3"/>
    <w:rsid w:val="0095784A"/>
    <w:rsid w:val="009A3EFD"/>
    <w:rsid w:val="009B3768"/>
    <w:rsid w:val="00A72E7B"/>
    <w:rsid w:val="00AC7D13"/>
    <w:rsid w:val="00AE0BB5"/>
    <w:rsid w:val="00B10CCA"/>
    <w:rsid w:val="00B22FDF"/>
    <w:rsid w:val="00B4512C"/>
    <w:rsid w:val="00B66E01"/>
    <w:rsid w:val="00B7684F"/>
    <w:rsid w:val="00B93FB4"/>
    <w:rsid w:val="00BE1282"/>
    <w:rsid w:val="00BF724D"/>
    <w:rsid w:val="00C14324"/>
    <w:rsid w:val="00CA66DB"/>
    <w:rsid w:val="00CC77C4"/>
    <w:rsid w:val="00D5132B"/>
    <w:rsid w:val="00D6174E"/>
    <w:rsid w:val="00E3795A"/>
    <w:rsid w:val="00E71D7D"/>
    <w:rsid w:val="00F1455B"/>
    <w:rsid w:val="00F30D14"/>
    <w:rsid w:val="00F7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AFE3C"/>
  <w15:chartTrackingRefBased/>
  <w15:docId w15:val="{6F4FD5E0-6F55-4FDB-B474-5D179D3BA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u3\Desktop\Templates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8</TotalTime>
  <Pages>1</Pages>
  <Words>134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Sofia</dc:creator>
  <cp:keywords/>
  <dc:description/>
  <cp:lastModifiedBy>Pannunzio Victoria</cp:lastModifiedBy>
  <cp:revision>5</cp:revision>
  <cp:lastPrinted>2020-09-25T13:31:00Z</cp:lastPrinted>
  <dcterms:created xsi:type="dcterms:W3CDTF">2021-08-21T23:05:00Z</dcterms:created>
  <dcterms:modified xsi:type="dcterms:W3CDTF">2021-09-08T12:13:00Z</dcterms:modified>
</cp:coreProperties>
</file>