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07239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428BB28D" wp14:editId="044DB04E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715516" wp14:editId="79976406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32000" r="-1000" b="-21000"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sx="1000" sy="1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10890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" stroked="f" strokeweight="1pt">
                <v:fill r:id="rId9" o:title="" recolor="t" rotate="t" type="frame"/>
                <v:stroke joinstyle="miter"/>
                <v:shadow on="t" type="perspective" color="black" opacity="28270f" offset="4pt,0" matrix="655f,,,655f"/>
                <w10:wrap type="square" anchorx="margin"/>
              </v:roundrect>
            </w:pict>
          </mc:Fallback>
        </mc:AlternateContent>
      </w:r>
    </w:p>
    <w:p w14:paraId="504E8996" w14:textId="77777777" w:rsidR="009330E3" w:rsidRDefault="009330E3" w:rsidP="00CC77C4"/>
    <w:p w14:paraId="211FDD23" w14:textId="015D3F80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2547F7" w14:paraId="0386A790" w14:textId="77777777" w:rsidTr="003339AB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B7D97D" w14:textId="753BCCF0" w:rsidR="002547F7" w:rsidRPr="00F30D14" w:rsidRDefault="002547F7" w:rsidP="003339A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Masa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F1F6C32" w14:textId="77777777" w:rsidR="002547F7" w:rsidRPr="00F30D14" w:rsidRDefault="002547F7" w:rsidP="003339AB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2547F7" w:rsidRPr="001E2C0C" w14:paraId="548F507F" w14:textId="77777777" w:rsidTr="003339AB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D6FA48" w14:textId="3C5BE71D" w:rsidR="002547F7" w:rsidRPr="00C940A6" w:rsidRDefault="002547F7" w:rsidP="003339AB">
            <w:pPr>
              <w:rPr>
                <w:b/>
                <w:bCs/>
              </w:rPr>
            </w:pPr>
            <w:proofErr w:type="spellStart"/>
            <w:r w:rsidRPr="00C940A6">
              <w:rPr>
                <w:b/>
                <w:bCs/>
              </w:rPr>
              <w:t>Tegral</w:t>
            </w:r>
            <w:proofErr w:type="spellEnd"/>
            <w:r w:rsidRPr="00C940A6">
              <w:rPr>
                <w:b/>
                <w:bCs/>
              </w:rPr>
              <w:t xml:space="preserve"> Satin </w:t>
            </w:r>
            <w:proofErr w:type="spellStart"/>
            <w:r w:rsidR="001E2C0C">
              <w:rPr>
                <w:b/>
                <w:bCs/>
              </w:rPr>
              <w:t>P</w:t>
            </w:r>
            <w:r w:rsidR="00A16975">
              <w:rPr>
                <w:b/>
                <w:bCs/>
              </w:rPr>
              <w:t>l</w:t>
            </w:r>
            <w:r w:rsidR="001E2C0C">
              <w:rPr>
                <w:b/>
                <w:bCs/>
              </w:rPr>
              <w:t>ant</w:t>
            </w:r>
            <w:proofErr w:type="spellEnd"/>
            <w:r w:rsidR="001E2C0C">
              <w:rPr>
                <w:b/>
                <w:bCs/>
              </w:rPr>
              <w:t xml:space="preserve"> </w:t>
            </w:r>
            <w:proofErr w:type="spellStart"/>
            <w:r w:rsidR="001E2C0C">
              <w:rPr>
                <w:b/>
                <w:bCs/>
              </w:rPr>
              <w:t>Based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4C741F" w14:textId="77777777" w:rsidR="002547F7" w:rsidRPr="00B7684F" w:rsidRDefault="002547F7" w:rsidP="003339AB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0FAC8A" w14:textId="77777777" w:rsidR="002547F7" w:rsidRPr="00B7684F" w:rsidRDefault="002547F7" w:rsidP="003339AB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B1DD4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F93EC84" w14:textId="77777777" w:rsidR="002547F7" w:rsidRPr="00B7684F" w:rsidRDefault="002547F7" w:rsidP="003339AB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C79727" w14:textId="77777777" w:rsidR="001E2C0C" w:rsidRDefault="002547F7" w:rsidP="003339AB">
            <w:pPr>
              <w:pStyle w:val="Prrafodelista"/>
              <w:numPr>
                <w:ilvl w:val="0"/>
                <w:numId w:val="2"/>
              </w:numPr>
            </w:pPr>
            <w:r>
              <w:t>Colocar todos los ingredientes (excepto el membrillo) en la batidora con la lira hasta lograr una masa.</w:t>
            </w:r>
          </w:p>
          <w:p w14:paraId="5685580A" w14:textId="1DF5BFB0" w:rsidR="002547F7" w:rsidRPr="001E2C0C" w:rsidRDefault="002547F7" w:rsidP="003339AB">
            <w:pPr>
              <w:pStyle w:val="Prrafodelista"/>
              <w:numPr>
                <w:ilvl w:val="0"/>
                <w:numId w:val="2"/>
              </w:numPr>
              <w:rPr>
                <w:lang w:val="pt-BR"/>
              </w:rPr>
            </w:pPr>
            <w:r w:rsidRPr="001E2C0C">
              <w:rPr>
                <w:lang w:val="pt-BR"/>
              </w:rPr>
              <w:t xml:space="preserve">Forrar bases de </w:t>
            </w:r>
            <w:proofErr w:type="spellStart"/>
            <w:r w:rsidRPr="001E2C0C">
              <w:rPr>
                <w:lang w:val="pt-BR"/>
              </w:rPr>
              <w:t>tarta</w:t>
            </w:r>
            <w:proofErr w:type="spellEnd"/>
            <w:r w:rsidRPr="001E2C0C">
              <w:rPr>
                <w:lang w:val="pt-BR"/>
              </w:rPr>
              <w:t xml:space="preserve"> de 20 cm.</w:t>
            </w:r>
          </w:p>
        </w:tc>
      </w:tr>
      <w:tr w:rsidR="002547F7" w:rsidRPr="00B7684F" w14:paraId="518A6B55" w14:textId="77777777" w:rsidTr="003339AB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100250" w14:textId="77777777" w:rsidR="002547F7" w:rsidRPr="00C940A6" w:rsidRDefault="002547F7" w:rsidP="003339AB">
            <w:r w:rsidRPr="00C940A6">
              <w:t>Harina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35794D" w14:textId="77777777" w:rsidR="002547F7" w:rsidRPr="00B7684F" w:rsidRDefault="002547F7" w:rsidP="003339AB">
            <w:r>
              <w:t>250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C7B4854" w14:textId="77777777" w:rsidR="002547F7" w:rsidRPr="00B7684F" w:rsidRDefault="002547F7" w:rsidP="003339AB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91B0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EBD83D" w14:textId="77777777" w:rsidR="002547F7" w:rsidRPr="00B7684F" w:rsidRDefault="002547F7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D38B0D" w14:textId="77777777" w:rsidR="002547F7" w:rsidRPr="00B7684F" w:rsidRDefault="002547F7" w:rsidP="003339AB"/>
        </w:tc>
      </w:tr>
      <w:tr w:rsidR="002547F7" w:rsidRPr="00B7684F" w14:paraId="4FD6A181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6446E26" w14:textId="77777777" w:rsidR="002547F7" w:rsidRPr="00C940A6" w:rsidRDefault="002547F7" w:rsidP="003339AB">
            <w:proofErr w:type="spellStart"/>
            <w:r w:rsidRPr="00C940A6">
              <w:t>Fecula</w:t>
            </w:r>
            <w:proofErr w:type="spellEnd"/>
            <w:r w:rsidRPr="00C940A6">
              <w:t xml:space="preserve"> de maíz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A429294" w14:textId="77777777" w:rsidR="002547F7" w:rsidRPr="00B7684F" w:rsidRDefault="002547F7" w:rsidP="003339AB">
            <w:r>
              <w:t>250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76FE0B62" w14:textId="77777777" w:rsidR="002547F7" w:rsidRPr="00B7684F" w:rsidRDefault="002547F7" w:rsidP="003339AB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7A3B8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F2079B9" w14:textId="77777777" w:rsidR="002547F7" w:rsidRPr="00B7684F" w:rsidRDefault="002547F7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EA8AAB" w14:textId="77777777" w:rsidR="002547F7" w:rsidRPr="00B7684F" w:rsidRDefault="002547F7" w:rsidP="003339AB"/>
        </w:tc>
      </w:tr>
      <w:tr w:rsidR="002547F7" w:rsidRPr="00B7684F" w14:paraId="5A0D347B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77FEB477" w14:textId="2CBE12E3" w:rsidR="002547F7" w:rsidRPr="00AC7D13" w:rsidRDefault="002547F7" w:rsidP="003339A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Mimetic</w:t>
            </w:r>
            <w:proofErr w:type="spellEnd"/>
            <w:r w:rsidR="001E2C0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32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15E3AEF" w14:textId="77777777" w:rsidR="002547F7" w:rsidRPr="00B7684F" w:rsidRDefault="002547F7" w:rsidP="003339AB">
            <w:r>
              <w:t>400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707A67D" w14:textId="77777777" w:rsidR="002547F7" w:rsidRPr="00B7684F" w:rsidRDefault="002547F7" w:rsidP="003339AB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ABDB7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49CCC37" w14:textId="77777777" w:rsidR="002547F7" w:rsidRPr="00B7684F" w:rsidRDefault="002547F7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533B0C" w14:textId="77777777" w:rsidR="002547F7" w:rsidRPr="00B7684F" w:rsidRDefault="002547F7" w:rsidP="003339AB"/>
        </w:tc>
      </w:tr>
      <w:tr w:rsidR="002547F7" w:rsidRPr="00B7684F" w14:paraId="6DBD4B37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7A33151" w14:textId="77777777" w:rsidR="002547F7" w:rsidRPr="001E2C0C" w:rsidRDefault="002547F7" w:rsidP="003339AB">
            <w:r w:rsidRPr="001E2C0C">
              <w:t>Leche vegetal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5AA7DA13" w14:textId="77777777" w:rsidR="002547F7" w:rsidRPr="00B7684F" w:rsidRDefault="002547F7" w:rsidP="003339AB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7465E916" w14:textId="77777777" w:rsidR="002547F7" w:rsidRPr="00B7684F" w:rsidRDefault="002547F7" w:rsidP="003339AB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D733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F6B69B6" w14:textId="77777777" w:rsidR="002547F7" w:rsidRPr="00B7684F" w:rsidRDefault="002547F7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C34F12" w14:textId="77777777" w:rsidR="002547F7" w:rsidRPr="00B7684F" w:rsidRDefault="002547F7" w:rsidP="003339AB"/>
        </w:tc>
      </w:tr>
      <w:tr w:rsidR="002547F7" w:rsidRPr="00B7684F" w14:paraId="54CAA99E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11FB697B" w14:textId="77777777" w:rsidR="002547F7" w:rsidRPr="001E2C0C" w:rsidRDefault="002547F7" w:rsidP="003339AB">
            <w:r w:rsidRPr="001E2C0C">
              <w:t>Membrillo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50A47C1" w14:textId="77777777" w:rsidR="002547F7" w:rsidRDefault="002547F7" w:rsidP="003339AB">
            <w:r>
              <w:t>1000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66FC089" w14:textId="77777777" w:rsidR="002547F7" w:rsidRDefault="002547F7" w:rsidP="003339AB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A0058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42BE8C3" w14:textId="77777777" w:rsidR="002547F7" w:rsidRPr="00B7684F" w:rsidRDefault="002547F7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8D74E8" w14:textId="77777777" w:rsidR="002547F7" w:rsidRPr="00B7684F" w:rsidRDefault="002547F7" w:rsidP="003339AB"/>
        </w:tc>
      </w:tr>
      <w:tr w:rsidR="002547F7" w:rsidRPr="00B7684F" w14:paraId="133577D6" w14:textId="77777777" w:rsidTr="003339AB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7DD9FB38" w14:textId="77777777" w:rsidR="002547F7" w:rsidRPr="00B7684F" w:rsidRDefault="002547F7" w:rsidP="003339AB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E8797F8" w14:textId="77777777" w:rsidR="002547F7" w:rsidRPr="00B7684F" w:rsidRDefault="002547F7" w:rsidP="003339AB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2DDCC0E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9E916" w14:textId="77777777" w:rsidR="002547F7" w:rsidRPr="00B7684F" w:rsidRDefault="002547F7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59FCD13" w14:textId="77777777" w:rsidR="002547F7" w:rsidRPr="00B7684F" w:rsidRDefault="002547F7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8B5B2D" w14:textId="77777777" w:rsidR="002547F7" w:rsidRPr="00B7684F" w:rsidRDefault="002547F7" w:rsidP="003339AB"/>
        </w:tc>
      </w:tr>
    </w:tbl>
    <w:p w14:paraId="7159C845" w14:textId="1C64F6CE" w:rsidR="002547F7" w:rsidRDefault="002547F7" w:rsidP="00CC77C4"/>
    <w:p w14:paraId="685D05E4" w14:textId="77777777" w:rsidR="002547F7" w:rsidRDefault="002547F7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161EB3" w14:paraId="23A3C471" w14:textId="77777777" w:rsidTr="003339AB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ACBC63" w14:textId="2E3C1A51" w:rsidR="00161EB3" w:rsidRPr="00F30D14" w:rsidRDefault="001E2C0C" w:rsidP="003339A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proofErr w:type="gramStart"/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161EB3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relleno</w:t>
            </w:r>
            <w:proofErr w:type="gramEnd"/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70C3D3DD" w14:textId="77777777" w:rsidR="00161EB3" w:rsidRPr="00F30D14" w:rsidRDefault="00161EB3" w:rsidP="003339AB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161EB3" w:rsidRPr="00B7684F" w14:paraId="2C34F4D6" w14:textId="77777777" w:rsidTr="003339AB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B3DFF7" w14:textId="2E54E0BF" w:rsidR="00161EB3" w:rsidRPr="00B7684F" w:rsidRDefault="00161EB3" w:rsidP="003339AB">
            <w:r>
              <w:t>Tofu firme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A3FA6B" w14:textId="1C1226FC" w:rsidR="00161EB3" w:rsidRPr="00B7684F" w:rsidRDefault="00161EB3" w:rsidP="003339AB">
            <w:r>
              <w:t>750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CAC618" w14:textId="77777777" w:rsidR="00161EB3" w:rsidRPr="00B7684F" w:rsidRDefault="00161EB3" w:rsidP="003339AB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5DDC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A03A447" w14:textId="77777777" w:rsidR="00161EB3" w:rsidRPr="00B7684F" w:rsidRDefault="00161EB3" w:rsidP="003339AB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68F17" w14:textId="7A02FE8B" w:rsidR="00161EB3" w:rsidRPr="00161EB3" w:rsidRDefault="00161EB3" w:rsidP="001E2C0C">
            <w:pPr>
              <w:pStyle w:val="Prrafodelista"/>
              <w:numPr>
                <w:ilvl w:val="0"/>
                <w:numId w:val="3"/>
              </w:numPr>
            </w:pPr>
            <w:r w:rsidRPr="001E2C0C">
              <w:rPr>
                <w:rFonts w:cs="Times New Roman"/>
              </w:rPr>
              <w:t>Mixear todos los ingredientes juntos.</w:t>
            </w:r>
          </w:p>
          <w:p w14:paraId="5FEC21AA" w14:textId="45B9FEEC" w:rsidR="00161EB3" w:rsidRPr="00161EB3" w:rsidRDefault="00161EB3" w:rsidP="001E2C0C">
            <w:pPr>
              <w:pStyle w:val="Prrafodelista"/>
              <w:numPr>
                <w:ilvl w:val="0"/>
                <w:numId w:val="3"/>
              </w:numPr>
            </w:pPr>
            <w:r w:rsidRPr="001E2C0C">
              <w:rPr>
                <w:rFonts w:cs="Times New Roman"/>
              </w:rPr>
              <w:t>Disponer sobre la tartera forrada con masa.</w:t>
            </w:r>
          </w:p>
          <w:p w14:paraId="0B757DCD" w14:textId="553C7020" w:rsidR="00161EB3" w:rsidRDefault="00161EB3" w:rsidP="001E2C0C">
            <w:pPr>
              <w:pStyle w:val="Prrafodelista"/>
              <w:numPr>
                <w:ilvl w:val="0"/>
                <w:numId w:val="3"/>
              </w:numPr>
            </w:pPr>
            <w:r>
              <w:t>Colocar una tapa de masa.</w:t>
            </w:r>
          </w:p>
          <w:p w14:paraId="0AA653AB" w14:textId="523CE9D0" w:rsidR="00161EB3" w:rsidRDefault="00161EB3" w:rsidP="001E2C0C">
            <w:pPr>
              <w:pStyle w:val="Prrafodelista"/>
              <w:numPr>
                <w:ilvl w:val="0"/>
                <w:numId w:val="3"/>
              </w:numPr>
            </w:pPr>
            <w:r>
              <w:t>Hornear a 200°</w:t>
            </w:r>
            <w:r w:rsidR="007B6389">
              <w:t>C</w:t>
            </w:r>
            <w:r>
              <w:t xml:space="preserve"> por 20 min.</w:t>
            </w:r>
          </w:p>
          <w:p w14:paraId="4EBC6329" w14:textId="77777777" w:rsidR="00161EB3" w:rsidRPr="00B7684F" w:rsidRDefault="00161EB3" w:rsidP="003339AB"/>
        </w:tc>
      </w:tr>
      <w:tr w:rsidR="00161EB3" w:rsidRPr="00B7684F" w14:paraId="4766FE7E" w14:textId="77777777" w:rsidTr="003339AB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6A18086" w14:textId="032A7B13" w:rsidR="00161EB3" w:rsidRPr="00161EB3" w:rsidRDefault="00161EB3" w:rsidP="003339AB">
            <w:proofErr w:type="spellStart"/>
            <w:r w:rsidRPr="00161EB3">
              <w:t>Azucar</w:t>
            </w:r>
            <w:proofErr w:type="spellEnd"/>
            <w:r w:rsidRPr="00161EB3">
              <w:t xml:space="preserve"> 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CCC52CB" w14:textId="48AD7710" w:rsidR="00161EB3" w:rsidRPr="00B7684F" w:rsidRDefault="00161EB3" w:rsidP="003339AB">
            <w:r>
              <w:t>200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59125D7" w14:textId="77777777" w:rsidR="00161EB3" w:rsidRPr="00B7684F" w:rsidRDefault="00161EB3" w:rsidP="003339AB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578C0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BD6612E" w14:textId="77777777" w:rsidR="00161EB3" w:rsidRPr="00B7684F" w:rsidRDefault="00161EB3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5AC5E7" w14:textId="77777777" w:rsidR="00161EB3" w:rsidRPr="00B7684F" w:rsidRDefault="00161EB3" w:rsidP="003339AB"/>
        </w:tc>
      </w:tr>
      <w:tr w:rsidR="00161EB3" w:rsidRPr="00B7684F" w14:paraId="48B718BA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53DFDDD" w14:textId="19342E0B" w:rsidR="00161EB3" w:rsidRPr="00AC7D13" w:rsidRDefault="00161EB3" w:rsidP="003339A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Ambiante</w:t>
            </w:r>
            <w:proofErr w:type="spellEnd"/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640FC2C" w14:textId="210A618D" w:rsidR="00161EB3" w:rsidRPr="00B7684F" w:rsidRDefault="00161EB3" w:rsidP="003339AB">
            <w:r>
              <w:t>100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46170B9C" w14:textId="77777777" w:rsidR="00161EB3" w:rsidRPr="00B7684F" w:rsidRDefault="00161EB3" w:rsidP="003339AB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54186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94FBA6D" w14:textId="77777777" w:rsidR="00161EB3" w:rsidRPr="00B7684F" w:rsidRDefault="00161EB3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AFAE1B" w14:textId="77777777" w:rsidR="00161EB3" w:rsidRPr="00B7684F" w:rsidRDefault="00161EB3" w:rsidP="003339AB"/>
        </w:tc>
      </w:tr>
      <w:tr w:rsidR="00161EB3" w:rsidRPr="00B7684F" w14:paraId="23EFC5D8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EB897E1" w14:textId="7C6AA02F" w:rsidR="00161EB3" w:rsidRPr="00161EB3" w:rsidRDefault="00161EB3" w:rsidP="003339AB">
            <w:r w:rsidRPr="00161EB3">
              <w:t>Esencia de vainilla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AA759FE" w14:textId="79420332" w:rsidR="00161EB3" w:rsidRPr="00B7684F" w:rsidRDefault="00161EB3" w:rsidP="003339AB">
            <w:r>
              <w:t>10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01345B84" w14:textId="32045E1C" w:rsidR="00161EB3" w:rsidRPr="00B7684F" w:rsidRDefault="00161EB3" w:rsidP="003339AB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7C57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45A07F3" w14:textId="77777777" w:rsidR="00161EB3" w:rsidRPr="00B7684F" w:rsidRDefault="00161EB3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EFBB43" w14:textId="77777777" w:rsidR="00161EB3" w:rsidRPr="00B7684F" w:rsidRDefault="00161EB3" w:rsidP="003339AB"/>
        </w:tc>
      </w:tr>
      <w:tr w:rsidR="00161EB3" w:rsidRPr="00B7684F" w14:paraId="6C91F5C6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19BEFB55" w14:textId="748571C2" w:rsidR="00161EB3" w:rsidRPr="00161EB3" w:rsidRDefault="00161EB3" w:rsidP="003339AB">
            <w:r w:rsidRPr="00161EB3">
              <w:t>Jugo de limón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EBCABDE" w14:textId="2A578861" w:rsidR="00161EB3" w:rsidRDefault="00161EB3" w:rsidP="003339AB">
            <w:r>
              <w:t>40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371A4222" w14:textId="43ADAE51" w:rsidR="00161EB3" w:rsidRDefault="00161EB3" w:rsidP="003339AB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7EE11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F24C23C" w14:textId="77777777" w:rsidR="00161EB3" w:rsidRPr="00B7684F" w:rsidRDefault="00161EB3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3C839D" w14:textId="77777777" w:rsidR="00161EB3" w:rsidRPr="00B7684F" w:rsidRDefault="00161EB3" w:rsidP="003339AB"/>
        </w:tc>
      </w:tr>
      <w:tr w:rsidR="00161EB3" w:rsidRPr="00B7684F" w14:paraId="7063A70D" w14:textId="77777777" w:rsidTr="003339AB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73FCB50" w14:textId="5356916D" w:rsidR="00161EB3" w:rsidRPr="00161EB3" w:rsidRDefault="00161EB3" w:rsidP="003339AB">
            <w:r w:rsidRPr="00161EB3">
              <w:t>Ralladura de limón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5679DEA" w14:textId="595B2102" w:rsidR="00161EB3" w:rsidRDefault="00161EB3" w:rsidP="003339AB">
            <w:r>
              <w:t>8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32222C1" w14:textId="523AABE7" w:rsidR="00161EB3" w:rsidRDefault="00161EB3" w:rsidP="003339AB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C0C9E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09D06AE" w14:textId="77777777" w:rsidR="00161EB3" w:rsidRPr="00B7684F" w:rsidRDefault="00161EB3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160FA9" w14:textId="77777777" w:rsidR="00161EB3" w:rsidRPr="00B7684F" w:rsidRDefault="00161EB3" w:rsidP="003339AB"/>
        </w:tc>
      </w:tr>
      <w:tr w:rsidR="00161EB3" w:rsidRPr="00B7684F" w14:paraId="4C1D33E4" w14:textId="77777777" w:rsidTr="003339AB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33C6605" w14:textId="77777777" w:rsidR="00161EB3" w:rsidRPr="00B7684F" w:rsidRDefault="00161EB3" w:rsidP="003339AB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F22AE7A" w14:textId="77777777" w:rsidR="00161EB3" w:rsidRPr="00B7684F" w:rsidRDefault="00161EB3" w:rsidP="003339AB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08C3DEF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0DBD4" w14:textId="77777777" w:rsidR="00161EB3" w:rsidRPr="00B7684F" w:rsidRDefault="00161EB3" w:rsidP="003339A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6E4456" w14:textId="77777777" w:rsidR="00161EB3" w:rsidRPr="00B7684F" w:rsidRDefault="00161EB3" w:rsidP="003339AB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405581" w14:textId="77777777" w:rsidR="00161EB3" w:rsidRPr="00B7684F" w:rsidRDefault="00161EB3" w:rsidP="003339AB"/>
        </w:tc>
      </w:tr>
    </w:tbl>
    <w:p w14:paraId="6D5F748D" w14:textId="77777777" w:rsidR="009330E3" w:rsidRDefault="009330E3" w:rsidP="00CC77C4"/>
    <w:p w14:paraId="0207358B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699DD3C2" w14:textId="745930F2" w:rsidR="00E71D7D" w:rsidRDefault="00CC77C4" w:rsidP="00CC77C4">
      <w:r>
        <w:t xml:space="preserve">Rinde </w:t>
      </w:r>
      <w:r w:rsidR="00161EB3">
        <w:t>4</w:t>
      </w:r>
      <w:r>
        <w:t xml:space="preserve"> piezas / porciones de </w:t>
      </w:r>
      <w:r w:rsidR="00161EB3">
        <w:t>20 cm.</w:t>
      </w:r>
    </w:p>
    <w:p w14:paraId="66D1B782" w14:textId="77777777" w:rsidR="00F1455B" w:rsidRDefault="00F1455B" w:rsidP="00CC77C4"/>
    <w:p w14:paraId="1679D4A4" w14:textId="77777777" w:rsidR="00F1455B" w:rsidRDefault="00F1455B" w:rsidP="00CC77C4"/>
    <w:p w14:paraId="5ADF45F5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BFC38" w14:textId="77777777" w:rsidR="003535DF" w:rsidRDefault="003535DF" w:rsidP="00CC77C4">
      <w:r>
        <w:separator/>
      </w:r>
    </w:p>
  </w:endnote>
  <w:endnote w:type="continuationSeparator" w:id="0">
    <w:p w14:paraId="0FCFF60B" w14:textId="77777777" w:rsidR="003535DF" w:rsidRDefault="003535DF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32B87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577408B0" wp14:editId="197E30EA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61EC0" w14:textId="77777777" w:rsidR="003535DF" w:rsidRDefault="003535DF" w:rsidP="00CC77C4">
      <w:r>
        <w:separator/>
      </w:r>
    </w:p>
  </w:footnote>
  <w:footnote w:type="continuationSeparator" w:id="0">
    <w:p w14:paraId="4081686D" w14:textId="77777777" w:rsidR="003535DF" w:rsidRDefault="003535DF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44C7FAD5" w14:textId="77777777" w:rsidTr="007A1AE5">
      <w:trPr>
        <w:trHeight w:val="694"/>
      </w:trPr>
      <w:tc>
        <w:tcPr>
          <w:tcW w:w="1560" w:type="dxa"/>
        </w:tcPr>
        <w:p w14:paraId="16960442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142E06CF" w14:textId="3740483C" w:rsidR="00F1455B" w:rsidRPr="00F1455B" w:rsidRDefault="001E2C0C" w:rsidP="00F1455B">
          <w:pPr>
            <w:pStyle w:val="Ttulo1"/>
            <w:outlineLvl w:val="0"/>
          </w:pPr>
          <w:r>
            <w:t>Tarta de n</w:t>
          </w:r>
          <w:r w:rsidR="00161EB3">
            <w:t>o Ricota</w:t>
          </w:r>
        </w:p>
      </w:tc>
    </w:tr>
  </w:tbl>
  <w:p w14:paraId="46EE89BB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74EE6"/>
    <w:multiLevelType w:val="hybridMultilevel"/>
    <w:tmpl w:val="4A74C2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938D9"/>
    <w:multiLevelType w:val="hybridMultilevel"/>
    <w:tmpl w:val="1ABAD2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EB3"/>
    <w:rsid w:val="000110BA"/>
    <w:rsid w:val="000843AE"/>
    <w:rsid w:val="00085D53"/>
    <w:rsid w:val="00161EB3"/>
    <w:rsid w:val="001742AF"/>
    <w:rsid w:val="001E2C0C"/>
    <w:rsid w:val="00216FC6"/>
    <w:rsid w:val="00230ACF"/>
    <w:rsid w:val="002547F7"/>
    <w:rsid w:val="00345B1C"/>
    <w:rsid w:val="003535DF"/>
    <w:rsid w:val="003760E9"/>
    <w:rsid w:val="003A04AC"/>
    <w:rsid w:val="003C41CD"/>
    <w:rsid w:val="00452244"/>
    <w:rsid w:val="00481A3F"/>
    <w:rsid w:val="004D7E04"/>
    <w:rsid w:val="00544942"/>
    <w:rsid w:val="005E5AF3"/>
    <w:rsid w:val="0062480C"/>
    <w:rsid w:val="00636EB1"/>
    <w:rsid w:val="006679C7"/>
    <w:rsid w:val="0070049A"/>
    <w:rsid w:val="007A1AE5"/>
    <w:rsid w:val="007B6389"/>
    <w:rsid w:val="008113AC"/>
    <w:rsid w:val="00850A30"/>
    <w:rsid w:val="00855FD6"/>
    <w:rsid w:val="00877144"/>
    <w:rsid w:val="0090188B"/>
    <w:rsid w:val="009330E3"/>
    <w:rsid w:val="0095784A"/>
    <w:rsid w:val="009A3EFD"/>
    <w:rsid w:val="00A16975"/>
    <w:rsid w:val="00A72E7B"/>
    <w:rsid w:val="00AA2E4B"/>
    <w:rsid w:val="00AC7D13"/>
    <w:rsid w:val="00AE0BB5"/>
    <w:rsid w:val="00B10CCA"/>
    <w:rsid w:val="00B22FDF"/>
    <w:rsid w:val="00B7684F"/>
    <w:rsid w:val="00B9196E"/>
    <w:rsid w:val="00B93FB4"/>
    <w:rsid w:val="00BE1282"/>
    <w:rsid w:val="00CC77C4"/>
    <w:rsid w:val="00D6174E"/>
    <w:rsid w:val="00E71D7D"/>
    <w:rsid w:val="00F1455B"/>
    <w:rsid w:val="00F30D14"/>
    <w:rsid w:val="00F742A3"/>
    <w:rsid w:val="00FD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58B09"/>
  <w15:chartTrackingRefBased/>
  <w15:docId w15:val="{30D706E2-7A4A-4CD8-8866-E12A54AF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5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4</cp:revision>
  <cp:lastPrinted>2020-09-25T13:31:00Z</cp:lastPrinted>
  <dcterms:created xsi:type="dcterms:W3CDTF">2021-08-21T23:02:00Z</dcterms:created>
  <dcterms:modified xsi:type="dcterms:W3CDTF">2021-08-24T11:55:00Z</dcterms:modified>
</cp:coreProperties>
</file>