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94A53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467C05DD" wp14:editId="1EF9DA96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436429" wp14:editId="1DC48E85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56000" r="-1000" b="-108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B8FA5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43750B9F" w14:textId="77777777" w:rsidR="00E71D7D" w:rsidRDefault="00E71D7D" w:rsidP="00CC77C4"/>
    <w:p w14:paraId="7C4BB8D0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7707DB9A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FDEC89" w14:textId="05D4CD85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B72BA0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bizcocho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B68300A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1DB0BDC5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809956" w14:textId="0A6D50EE" w:rsidR="00B10CCA" w:rsidRPr="00351194" w:rsidRDefault="006308F6" w:rsidP="00CC77C4">
            <w:pPr>
              <w:rPr>
                <w:b/>
                <w:bCs/>
              </w:rPr>
            </w:pPr>
            <w:proofErr w:type="spellStart"/>
            <w:r w:rsidRPr="00351194">
              <w:rPr>
                <w:b/>
                <w:bCs/>
              </w:rPr>
              <w:t>Tegral</w:t>
            </w:r>
            <w:proofErr w:type="spellEnd"/>
            <w:r w:rsidRPr="00351194">
              <w:rPr>
                <w:b/>
                <w:bCs/>
              </w:rPr>
              <w:t xml:space="preserve"> Satin </w:t>
            </w:r>
            <w:proofErr w:type="spellStart"/>
            <w:r w:rsidR="007C0CCF">
              <w:rPr>
                <w:b/>
                <w:bCs/>
              </w:rPr>
              <w:t>Plant</w:t>
            </w:r>
            <w:proofErr w:type="spellEnd"/>
            <w:r w:rsidR="007C0CCF">
              <w:rPr>
                <w:b/>
                <w:bCs/>
              </w:rPr>
              <w:t xml:space="preserve"> </w:t>
            </w:r>
            <w:proofErr w:type="spellStart"/>
            <w:r w:rsidR="007C0CCF">
              <w:rPr>
                <w:b/>
                <w:bCs/>
              </w:rPr>
              <w:t>Based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872B6A" w14:textId="237BBBCF" w:rsidR="00B10CCA" w:rsidRPr="00B7684F" w:rsidRDefault="00351194" w:rsidP="00CC77C4">
            <w:r>
              <w:t>1000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998409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B10ED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175551F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4F7E5F" w14:textId="50F24195" w:rsidR="00877144" w:rsidRDefault="00351194" w:rsidP="00877144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Batir todos los ingredientes con la paleta por espacio de 3 minutos a velocidad media.</w:t>
            </w:r>
          </w:p>
          <w:p w14:paraId="1DAFE2DF" w14:textId="2FF622BB" w:rsidR="00AC7D13" w:rsidRDefault="00351194" w:rsidP="00877144">
            <w:pPr>
              <w:pStyle w:val="Prrafodelista"/>
              <w:numPr>
                <w:ilvl w:val="0"/>
                <w:numId w:val="1"/>
              </w:numPr>
            </w:pPr>
            <w:r>
              <w:t xml:space="preserve">Colocar la preparación en una placa de 40x60 </w:t>
            </w:r>
            <w:r w:rsidR="00812081">
              <w:t>asegurándonos</w:t>
            </w:r>
            <w:r>
              <w:t xml:space="preserve"> de que quede pareja.</w:t>
            </w:r>
          </w:p>
          <w:p w14:paraId="5D633546" w14:textId="1EC666BF" w:rsidR="00351194" w:rsidRPr="007C0CCF" w:rsidRDefault="00351194" w:rsidP="00877144">
            <w:pPr>
              <w:pStyle w:val="Prrafodelista"/>
              <w:numPr>
                <w:ilvl w:val="0"/>
                <w:numId w:val="1"/>
              </w:numPr>
              <w:rPr>
                <w:lang w:val="pt-BR"/>
              </w:rPr>
            </w:pPr>
            <w:proofErr w:type="spellStart"/>
            <w:r w:rsidRPr="007C0CCF">
              <w:rPr>
                <w:lang w:val="pt-BR"/>
              </w:rPr>
              <w:t>Hornear</w:t>
            </w:r>
            <w:proofErr w:type="spellEnd"/>
            <w:r w:rsidRPr="007C0CCF">
              <w:rPr>
                <w:lang w:val="pt-BR"/>
              </w:rPr>
              <w:t xml:space="preserve"> a 180°</w:t>
            </w:r>
            <w:r w:rsidR="007C0CCF" w:rsidRPr="007C0CCF">
              <w:rPr>
                <w:lang w:val="pt-BR"/>
              </w:rPr>
              <w:t>C</w:t>
            </w:r>
            <w:r w:rsidRPr="007C0CCF">
              <w:rPr>
                <w:lang w:val="pt-BR"/>
              </w:rPr>
              <w:t xml:space="preserve"> por 17 minutos. </w:t>
            </w:r>
          </w:p>
          <w:p w14:paraId="7F9F4F43" w14:textId="2A6FE56E" w:rsidR="00481A3F" w:rsidRPr="00B7684F" w:rsidRDefault="006162E1" w:rsidP="00481A3F">
            <w:pPr>
              <w:pStyle w:val="Prrafodelista"/>
              <w:numPr>
                <w:ilvl w:val="0"/>
                <w:numId w:val="1"/>
              </w:numPr>
            </w:pPr>
            <w:r>
              <w:t>Una vez fría la plancha cortar discos de 16 cm.</w:t>
            </w:r>
          </w:p>
        </w:tc>
      </w:tr>
      <w:tr w:rsidR="00B10CCA" w:rsidRPr="00B7684F" w14:paraId="33C625E3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6CEEEF" w14:textId="4A18F6E5" w:rsidR="00B10CCA" w:rsidRPr="00351194" w:rsidRDefault="006308F6" w:rsidP="00CC77C4">
            <w:r w:rsidRPr="00351194">
              <w:t>Agua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16FB6D" w14:textId="638BD30E" w:rsidR="00B10CCA" w:rsidRPr="00B7684F" w:rsidRDefault="00351194" w:rsidP="00CC77C4">
            <w:r>
              <w:t>470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2B84BB5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D20B2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B1BFA26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584118" w14:textId="77777777" w:rsidR="00B10CCA" w:rsidRPr="00B7684F" w:rsidRDefault="00B10CCA" w:rsidP="00CC77C4"/>
        </w:tc>
      </w:tr>
      <w:tr w:rsidR="00B10CCA" w:rsidRPr="00B7684F" w14:paraId="4522B065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3A84C28" w14:textId="77F3C2F4" w:rsidR="00B10CCA" w:rsidRPr="00351194" w:rsidRDefault="006308F6" w:rsidP="00CC77C4">
            <w:r w:rsidRPr="00351194"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A7E7A70" w14:textId="3827FBA4" w:rsidR="00B10CCA" w:rsidRPr="00B7684F" w:rsidRDefault="00351194" w:rsidP="00CC77C4">
            <w:r>
              <w:t>220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612C07B5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08FAE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F04F9BF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EE1830" w14:textId="77777777" w:rsidR="00B10CCA" w:rsidRPr="00B7684F" w:rsidRDefault="00B10CCA" w:rsidP="00CC77C4"/>
        </w:tc>
      </w:tr>
      <w:tr w:rsidR="00B10CCA" w:rsidRPr="00B7684F" w14:paraId="5F1EE29B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5ED5ED0E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4FF40E2C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0D090E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34BAD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28B054F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57A342" w14:textId="77777777" w:rsidR="00B10CCA" w:rsidRPr="00B7684F" w:rsidRDefault="00B10CCA" w:rsidP="00CC77C4"/>
        </w:tc>
      </w:tr>
    </w:tbl>
    <w:p w14:paraId="3EE84706" w14:textId="77777777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B72BA0" w14:paraId="279A30DB" w14:textId="77777777" w:rsidTr="00DC6F53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D6782B" w14:textId="481BB59F" w:rsidR="00B72BA0" w:rsidRPr="00F30D14" w:rsidRDefault="00B72BA0" w:rsidP="00DC6F53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proofErr w:type="gramStart"/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relleno</w:t>
            </w:r>
            <w:proofErr w:type="gramEnd"/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6FCD0733" w14:textId="77777777" w:rsidR="00B72BA0" w:rsidRPr="00F30D14" w:rsidRDefault="00B72BA0" w:rsidP="00DC6F53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72BA0" w:rsidRPr="00B7684F" w14:paraId="0E4F1E83" w14:textId="77777777" w:rsidTr="00DC6F53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5108D0" w14:textId="31220616" w:rsidR="00B72BA0" w:rsidRPr="00351194" w:rsidRDefault="006308F6" w:rsidP="00DC6F53">
            <w:pPr>
              <w:rPr>
                <w:b/>
                <w:bCs/>
              </w:rPr>
            </w:pPr>
            <w:proofErr w:type="spellStart"/>
            <w:r w:rsidRPr="00351194">
              <w:rPr>
                <w:b/>
                <w:bCs/>
              </w:rPr>
              <w:t>Belcolade</w:t>
            </w:r>
            <w:proofErr w:type="spellEnd"/>
            <w:r w:rsidRPr="00351194">
              <w:rPr>
                <w:b/>
                <w:bCs/>
              </w:rPr>
              <w:t xml:space="preserve"> Selección S</w:t>
            </w:r>
            <w:r w:rsidR="007C0CCF">
              <w:rPr>
                <w:b/>
                <w:bCs/>
              </w:rPr>
              <w:t>emiamargo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CC09CC" w14:textId="78B56854" w:rsidR="00B72BA0" w:rsidRPr="00B7684F" w:rsidRDefault="00C74F4B" w:rsidP="00DC6F53">
            <w:r>
              <w:t>450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A0C913" w14:textId="77777777" w:rsidR="00B72BA0" w:rsidRPr="00B7684F" w:rsidRDefault="00B72BA0" w:rsidP="00DC6F53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EC262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983F354" w14:textId="77777777" w:rsidR="00B72BA0" w:rsidRPr="00B7684F" w:rsidRDefault="00B72BA0" w:rsidP="00DC6F53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1AD387" w14:textId="01503830" w:rsidR="00B72BA0" w:rsidRDefault="006162E1" w:rsidP="00DC6F53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 xml:space="preserve">Colocar todos los ingredientes en un </w:t>
            </w:r>
            <w:proofErr w:type="spellStart"/>
            <w:r>
              <w:rPr>
                <w:rFonts w:cs="Times New Roman"/>
              </w:rPr>
              <w:t>bo</w:t>
            </w:r>
            <w:r w:rsidR="007C0CCF">
              <w:rPr>
                <w:rFonts w:cs="Times New Roman"/>
              </w:rPr>
              <w:t>w</w:t>
            </w:r>
            <w:r>
              <w:rPr>
                <w:rFonts w:cs="Times New Roman"/>
              </w:rPr>
              <w:t>l</w:t>
            </w:r>
            <w:proofErr w:type="spellEnd"/>
            <w:r>
              <w:rPr>
                <w:rFonts w:cs="Times New Roman"/>
              </w:rPr>
              <w:t xml:space="preserve"> apto microondas.</w:t>
            </w:r>
          </w:p>
          <w:p w14:paraId="5E31BF2D" w14:textId="47DEF565" w:rsidR="00B72BA0" w:rsidRDefault="006162E1" w:rsidP="00DC6F53">
            <w:pPr>
              <w:pStyle w:val="Prrafodelista"/>
              <w:numPr>
                <w:ilvl w:val="0"/>
                <w:numId w:val="1"/>
              </w:numPr>
            </w:pPr>
            <w:r>
              <w:t>Llevar a fundir e ir mezclando hasta que quede homogéneo, finalizar con mixer para lograr mejor brillo en la ganache.</w:t>
            </w:r>
          </w:p>
          <w:p w14:paraId="4F78F3F0" w14:textId="4D8566E6" w:rsidR="006162E1" w:rsidRDefault="006162E1" w:rsidP="00DC6F53">
            <w:pPr>
              <w:pStyle w:val="Prrafodelista"/>
              <w:numPr>
                <w:ilvl w:val="0"/>
                <w:numId w:val="1"/>
              </w:numPr>
            </w:pPr>
            <w:r>
              <w:t>Reservar en una manga pastelera.</w:t>
            </w:r>
          </w:p>
          <w:p w14:paraId="35801916" w14:textId="53DB70D3" w:rsidR="00B72BA0" w:rsidRPr="00B7684F" w:rsidRDefault="006162E1" w:rsidP="00DC6F53">
            <w:pPr>
              <w:pStyle w:val="Prrafodelista"/>
              <w:numPr>
                <w:ilvl w:val="0"/>
                <w:numId w:val="1"/>
              </w:numPr>
            </w:pPr>
            <w:r>
              <w:t>Una vez que la ganache haya cristalizado intercalar discos de bizcocho y ganache con un total de 5 discos por torta.</w:t>
            </w:r>
          </w:p>
        </w:tc>
      </w:tr>
      <w:tr w:rsidR="00B72BA0" w:rsidRPr="00B7684F" w14:paraId="2BF26706" w14:textId="77777777" w:rsidTr="00DC6F53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C523FF0" w14:textId="019162B9" w:rsidR="00B72BA0" w:rsidRPr="00AC7D13" w:rsidRDefault="006308F6" w:rsidP="00DC6F5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Ambiante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A6BA471" w14:textId="7D7AC9CE" w:rsidR="00B72BA0" w:rsidRPr="00B7684F" w:rsidRDefault="00C74F4B" w:rsidP="00DC6F53">
            <w:r>
              <w:t>675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E905D1E" w14:textId="77777777" w:rsidR="00B72BA0" w:rsidRPr="00B7684F" w:rsidRDefault="00B72BA0" w:rsidP="00DC6F53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1081D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B10D8F" w14:textId="77777777" w:rsidR="00B72BA0" w:rsidRPr="00B7684F" w:rsidRDefault="00B72BA0" w:rsidP="00DC6F53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621CAA" w14:textId="77777777" w:rsidR="00B72BA0" w:rsidRPr="00B7684F" w:rsidRDefault="00B72BA0" w:rsidP="00DC6F53"/>
        </w:tc>
      </w:tr>
      <w:tr w:rsidR="00351194" w:rsidRPr="00B7684F" w14:paraId="1D98D269" w14:textId="77777777" w:rsidTr="00DC6F53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94872E7" w14:textId="10D4C263" w:rsidR="00351194" w:rsidRPr="00351194" w:rsidRDefault="00351194" w:rsidP="00DC6F53">
            <w:r w:rsidRPr="00351194">
              <w:t>Glucosa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B6CAC42" w14:textId="007094A7" w:rsidR="00351194" w:rsidRDefault="006162E1" w:rsidP="00DC6F53">
            <w:r>
              <w:t>70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193D7C" w14:textId="7A037500" w:rsidR="00351194" w:rsidRPr="00B7684F" w:rsidRDefault="006162E1" w:rsidP="00DC6F53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8B244" w14:textId="77777777" w:rsidR="00351194" w:rsidRPr="00B7684F" w:rsidRDefault="00351194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7BB839E" w14:textId="77777777" w:rsidR="00351194" w:rsidRPr="00B7684F" w:rsidRDefault="00351194" w:rsidP="00DC6F53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B4FE9E" w14:textId="77777777" w:rsidR="00351194" w:rsidRPr="00B7684F" w:rsidRDefault="00351194" w:rsidP="00DC6F53"/>
        </w:tc>
      </w:tr>
      <w:tr w:rsidR="00B72BA0" w:rsidRPr="00B7684F" w14:paraId="4F2F51C4" w14:textId="77777777" w:rsidTr="00DC6F53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230179FC" w14:textId="77777777" w:rsidR="00B72BA0" w:rsidRPr="00B7684F" w:rsidRDefault="00B72BA0" w:rsidP="00DC6F53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0AB18CB2" w14:textId="77777777" w:rsidR="00B72BA0" w:rsidRPr="00B7684F" w:rsidRDefault="00B72BA0" w:rsidP="00DC6F53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586F3B77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923EA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6F3A020" w14:textId="77777777" w:rsidR="00B72BA0" w:rsidRPr="00B7684F" w:rsidRDefault="00B72BA0" w:rsidP="00DC6F53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52B67B" w14:textId="77777777" w:rsidR="00B72BA0" w:rsidRPr="00B7684F" w:rsidRDefault="00B72BA0" w:rsidP="00DC6F53"/>
        </w:tc>
      </w:tr>
    </w:tbl>
    <w:p w14:paraId="6FF98E8A" w14:textId="6560B82C" w:rsidR="009A3EFD" w:rsidRDefault="009A3EF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B72BA0" w14:paraId="59F5E1F9" w14:textId="77777777" w:rsidTr="00DC6F53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12240E" w14:textId="780CC77D" w:rsidR="00B72BA0" w:rsidRPr="00F30D14" w:rsidRDefault="00B72BA0" w:rsidP="00DC6F53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113DBD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Decoración</w:t>
            </w: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FFDE2E2" w14:textId="77777777" w:rsidR="00B72BA0" w:rsidRPr="00F30D14" w:rsidRDefault="00B72BA0" w:rsidP="00DC6F53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72BA0" w:rsidRPr="00B7684F" w14:paraId="3D7162FA" w14:textId="77777777" w:rsidTr="00DC6F53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EB008C" w14:textId="7E337483" w:rsidR="00B72BA0" w:rsidRPr="00351194" w:rsidRDefault="006308F6" w:rsidP="00DC6F53">
            <w:pPr>
              <w:rPr>
                <w:b/>
                <w:bCs/>
              </w:rPr>
            </w:pPr>
            <w:proofErr w:type="spellStart"/>
            <w:r w:rsidRPr="00351194">
              <w:rPr>
                <w:b/>
                <w:bCs/>
              </w:rPr>
              <w:t>Ambiante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80D4B2" w14:textId="34967D72" w:rsidR="00B72BA0" w:rsidRPr="00B7684F" w:rsidRDefault="00351194" w:rsidP="00DC6F53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6CA8B3" w14:textId="77777777" w:rsidR="00B72BA0" w:rsidRPr="00B7684F" w:rsidRDefault="00B72BA0" w:rsidP="00DC6F53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0B491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46BFAD7" w14:textId="77777777" w:rsidR="00B72BA0" w:rsidRPr="00B7684F" w:rsidRDefault="00B72BA0" w:rsidP="00DC6F53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82CD9F" w14:textId="048DCF35" w:rsidR="00B72BA0" w:rsidRDefault="006162E1" w:rsidP="00DC6F53">
            <w:pPr>
              <w:pStyle w:val="Prrafodelista"/>
              <w:numPr>
                <w:ilvl w:val="0"/>
                <w:numId w:val="1"/>
              </w:numPr>
            </w:pPr>
            <w:r>
              <w:t xml:space="preserve">Batir la crema </w:t>
            </w:r>
            <w:proofErr w:type="spellStart"/>
            <w:r>
              <w:t>Ambiante</w:t>
            </w:r>
            <w:proofErr w:type="spellEnd"/>
            <w:r>
              <w:t xml:space="preserve"> y agregarle diferentes tonalidades de verde.</w:t>
            </w:r>
          </w:p>
          <w:p w14:paraId="0179EC78" w14:textId="4466F980" w:rsidR="00B72BA0" w:rsidRPr="00B7684F" w:rsidRDefault="00B72BA0" w:rsidP="007C0CCF"/>
        </w:tc>
      </w:tr>
      <w:tr w:rsidR="00B72BA0" w:rsidRPr="00B7684F" w14:paraId="69C98CDF" w14:textId="77777777" w:rsidTr="00DC6F53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EEF12E" w14:textId="1CB01130" w:rsidR="00B72BA0" w:rsidRPr="00351194" w:rsidRDefault="006308F6" w:rsidP="00DC6F53">
            <w:r w:rsidRPr="00351194">
              <w:t>Colorante</w:t>
            </w:r>
            <w:r w:rsidR="00351194" w:rsidRPr="00351194">
              <w:t xml:space="preserve"> verde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6A74748" w14:textId="29902133" w:rsidR="00B72BA0" w:rsidRPr="00B7684F" w:rsidRDefault="00351194" w:rsidP="00DC6F53">
            <w:r>
              <w:t>5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A665944" w14:textId="77777777" w:rsidR="00B72BA0" w:rsidRPr="00B7684F" w:rsidRDefault="00B72BA0" w:rsidP="00DC6F53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B63D1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FB101CC" w14:textId="77777777" w:rsidR="00B72BA0" w:rsidRPr="00B7684F" w:rsidRDefault="00B72BA0" w:rsidP="00DC6F53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9EC3C7" w14:textId="77777777" w:rsidR="00B72BA0" w:rsidRPr="00B7684F" w:rsidRDefault="00B72BA0" w:rsidP="00DC6F53"/>
        </w:tc>
      </w:tr>
      <w:tr w:rsidR="00B72BA0" w:rsidRPr="00B7684F" w14:paraId="16587FAD" w14:textId="77777777" w:rsidTr="00DC6F53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58CFE181" w14:textId="77777777" w:rsidR="00B72BA0" w:rsidRPr="00B7684F" w:rsidRDefault="00B72BA0" w:rsidP="00DC6F53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3A0B021B" w14:textId="77777777" w:rsidR="00B72BA0" w:rsidRPr="00B7684F" w:rsidRDefault="00B72BA0" w:rsidP="00DC6F53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535CA365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52E83" w14:textId="77777777" w:rsidR="00B72BA0" w:rsidRPr="00B7684F" w:rsidRDefault="00B72BA0" w:rsidP="00DC6F5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00622BF" w14:textId="77777777" w:rsidR="00B72BA0" w:rsidRPr="00B7684F" w:rsidRDefault="00B72BA0" w:rsidP="00DC6F53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6FB3FB" w14:textId="77777777" w:rsidR="00B72BA0" w:rsidRPr="00B7684F" w:rsidRDefault="00B72BA0" w:rsidP="00DC6F53"/>
        </w:tc>
      </w:tr>
    </w:tbl>
    <w:p w14:paraId="66CD7419" w14:textId="598E0EF5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7C0CCF" w:rsidRPr="00B7684F" w14:paraId="6FD64F85" w14:textId="77777777" w:rsidTr="007C0CCF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91F7" w14:textId="08748A89" w:rsidR="007C0CCF" w:rsidRPr="00351194" w:rsidRDefault="007C0CCF" w:rsidP="0050280A">
            <w:pPr>
              <w:rPr>
                <w:b/>
                <w:bCs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15D9D" w14:textId="6336156F" w:rsidR="007C0CCF" w:rsidRPr="00B7684F" w:rsidRDefault="007C0CCF" w:rsidP="0050280A"/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1224E" w14:textId="2CE13DC2" w:rsidR="007C0CCF" w:rsidRPr="00B7684F" w:rsidRDefault="007C0CCF" w:rsidP="0050280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DF51C" w14:textId="77777777" w:rsidR="007C0CCF" w:rsidRPr="00B7684F" w:rsidRDefault="007C0CCF" w:rsidP="0050280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FB106CC" w14:textId="77777777" w:rsidR="007C0CCF" w:rsidRPr="00B7684F" w:rsidRDefault="007C0CCF" w:rsidP="0050280A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958489" w14:textId="77777777" w:rsidR="007C0CCF" w:rsidRDefault="007C0CCF" w:rsidP="007C0CCF">
            <w:pPr>
              <w:pStyle w:val="Prrafodelista"/>
              <w:numPr>
                <w:ilvl w:val="0"/>
                <w:numId w:val="1"/>
              </w:numPr>
            </w:pPr>
            <w:r>
              <w:t>Decorar la torta en degrade, finalizando con unos copetes realizados con pico rizado.</w:t>
            </w:r>
          </w:p>
          <w:p w14:paraId="4287D3D4" w14:textId="37AE05E5" w:rsidR="007C0CCF" w:rsidRPr="00B7684F" w:rsidRDefault="007C0CCF" w:rsidP="007C0CCF">
            <w:pPr>
              <w:pStyle w:val="Prrafodelista"/>
              <w:numPr>
                <w:ilvl w:val="0"/>
                <w:numId w:val="1"/>
              </w:numPr>
            </w:pPr>
            <w:r>
              <w:t xml:space="preserve">Decorar con figuras de azúcar, </w:t>
            </w:r>
            <w:proofErr w:type="spellStart"/>
            <w:r>
              <w:t>sprinkles</w:t>
            </w:r>
            <w:proofErr w:type="spellEnd"/>
            <w:r>
              <w:t xml:space="preserve"> a elección siempre verificando que sean aptas.</w:t>
            </w:r>
          </w:p>
        </w:tc>
      </w:tr>
      <w:tr w:rsidR="007C0CCF" w:rsidRPr="00B7684F" w14:paraId="30254D40" w14:textId="77777777" w:rsidTr="007C0CCF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5838D" w14:textId="14868A4E" w:rsidR="007C0CCF" w:rsidRPr="00351194" w:rsidRDefault="007C0CCF" w:rsidP="0050280A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470CB" w14:textId="7499BB34" w:rsidR="007C0CCF" w:rsidRPr="00B7684F" w:rsidRDefault="007C0CCF" w:rsidP="0050280A"/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7FAE7" w14:textId="48AF9F7E" w:rsidR="007C0CCF" w:rsidRPr="00B7684F" w:rsidRDefault="007C0CCF" w:rsidP="0050280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163FC" w14:textId="77777777" w:rsidR="007C0CCF" w:rsidRPr="00B7684F" w:rsidRDefault="007C0CCF" w:rsidP="0050280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B57BF5" w14:textId="77777777" w:rsidR="007C0CCF" w:rsidRPr="00B7684F" w:rsidRDefault="007C0CCF" w:rsidP="0050280A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6155CD" w14:textId="77777777" w:rsidR="007C0CCF" w:rsidRPr="00B7684F" w:rsidRDefault="007C0CCF" w:rsidP="0050280A"/>
        </w:tc>
      </w:tr>
      <w:tr w:rsidR="007C0CCF" w:rsidRPr="00B7684F" w14:paraId="6082EDD9" w14:textId="77777777" w:rsidTr="007C0CCF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1576F" w14:textId="77777777" w:rsidR="007C0CCF" w:rsidRPr="00B7684F" w:rsidRDefault="007C0CCF" w:rsidP="0050280A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4063C" w14:textId="77777777" w:rsidR="007C0CCF" w:rsidRPr="00B7684F" w:rsidRDefault="007C0CCF" w:rsidP="0050280A"/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FD528" w14:textId="77777777" w:rsidR="007C0CCF" w:rsidRPr="00B7684F" w:rsidRDefault="007C0CCF" w:rsidP="0050280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1438F" w14:textId="77777777" w:rsidR="007C0CCF" w:rsidRPr="00B7684F" w:rsidRDefault="007C0CCF" w:rsidP="0050280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29B198" w14:textId="77777777" w:rsidR="007C0CCF" w:rsidRPr="00B7684F" w:rsidRDefault="007C0CCF" w:rsidP="0050280A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8EFCBF" w14:textId="77777777" w:rsidR="007C0CCF" w:rsidRPr="00B7684F" w:rsidRDefault="007C0CCF" w:rsidP="0050280A"/>
        </w:tc>
      </w:tr>
    </w:tbl>
    <w:p w14:paraId="39E0A63F" w14:textId="77777777" w:rsidR="007C0CCF" w:rsidRDefault="007C0CCF" w:rsidP="00CC77C4"/>
    <w:p w14:paraId="72EBC503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59F1ED70" w14:textId="514F4A29" w:rsidR="00E71D7D" w:rsidRDefault="00CC77C4" w:rsidP="00CC77C4">
      <w:r>
        <w:t xml:space="preserve">Rinde </w:t>
      </w:r>
      <w:r w:rsidR="00351194">
        <w:t>2</w:t>
      </w:r>
      <w:r>
        <w:t xml:space="preserve"> piezas / porciones de </w:t>
      </w:r>
      <w:r w:rsidR="00351194">
        <w:t>1</w:t>
      </w:r>
      <w:r w:rsidR="006162E1">
        <w:t xml:space="preserve">8 </w:t>
      </w:r>
      <w:r w:rsidR="00351194">
        <w:t>cm</w:t>
      </w:r>
      <w:r w:rsidR="007C0CCF">
        <w:t>.</w:t>
      </w:r>
    </w:p>
    <w:p w14:paraId="312ECA83" w14:textId="77777777" w:rsidR="00F1455B" w:rsidRDefault="00F1455B" w:rsidP="00CC77C4"/>
    <w:p w14:paraId="6B1BE1D9" w14:textId="77777777" w:rsidR="00F1455B" w:rsidRDefault="00F1455B" w:rsidP="00CC77C4"/>
    <w:p w14:paraId="27B42F01" w14:textId="77777777" w:rsidR="00F30D14" w:rsidRDefault="00F30D14" w:rsidP="00CC77C4"/>
    <w:sectPr w:rsidR="00F30D14" w:rsidSect="00E71D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E506B" w14:textId="77777777" w:rsidR="005825C8" w:rsidRDefault="005825C8" w:rsidP="00CC77C4">
      <w:r>
        <w:separator/>
      </w:r>
    </w:p>
  </w:endnote>
  <w:endnote w:type="continuationSeparator" w:id="0">
    <w:p w14:paraId="6A8CB500" w14:textId="77777777" w:rsidR="005825C8" w:rsidRDefault="005825C8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640DA" w14:textId="77777777" w:rsidR="000A653A" w:rsidRDefault="000A65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11027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662469B8" wp14:editId="1DF89701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13D12" w14:textId="77777777" w:rsidR="000A653A" w:rsidRDefault="000A65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2AE43" w14:textId="77777777" w:rsidR="005825C8" w:rsidRDefault="005825C8" w:rsidP="00CC77C4">
      <w:r>
        <w:separator/>
      </w:r>
    </w:p>
  </w:footnote>
  <w:footnote w:type="continuationSeparator" w:id="0">
    <w:p w14:paraId="65776463" w14:textId="77777777" w:rsidR="005825C8" w:rsidRDefault="005825C8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2D04B" w14:textId="77777777" w:rsidR="000A653A" w:rsidRDefault="000A65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71516550" w14:textId="77777777" w:rsidTr="007A1AE5">
      <w:trPr>
        <w:trHeight w:val="694"/>
      </w:trPr>
      <w:tc>
        <w:tcPr>
          <w:tcW w:w="1560" w:type="dxa"/>
        </w:tcPr>
        <w:p w14:paraId="3593537F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6FF6FCE9" w14:textId="0D166EFB" w:rsidR="00F1455B" w:rsidRPr="00F1455B" w:rsidRDefault="000A653A" w:rsidP="00F1455B">
          <w:pPr>
            <w:pStyle w:val="Ttulo1"/>
            <w:outlineLvl w:val="0"/>
          </w:pPr>
          <w:r>
            <w:t>Torta Festiva</w:t>
          </w:r>
        </w:p>
      </w:tc>
    </w:tr>
  </w:tbl>
  <w:p w14:paraId="5AA892D7" w14:textId="77777777" w:rsidR="007A1AE5" w:rsidRPr="007A1AE5" w:rsidRDefault="007A1AE5" w:rsidP="00CC77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0F8FC" w14:textId="77777777" w:rsidR="000A653A" w:rsidRDefault="000A65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D2D"/>
    <w:rsid w:val="000110BA"/>
    <w:rsid w:val="00044B20"/>
    <w:rsid w:val="000843AE"/>
    <w:rsid w:val="000A653A"/>
    <w:rsid w:val="00113DBD"/>
    <w:rsid w:val="00145B6F"/>
    <w:rsid w:val="001742AF"/>
    <w:rsid w:val="00216FC6"/>
    <w:rsid w:val="00345B1C"/>
    <w:rsid w:val="00351194"/>
    <w:rsid w:val="003760E9"/>
    <w:rsid w:val="00393D2D"/>
    <w:rsid w:val="003A04AC"/>
    <w:rsid w:val="003C41CD"/>
    <w:rsid w:val="00452244"/>
    <w:rsid w:val="00481A3F"/>
    <w:rsid w:val="004D7E04"/>
    <w:rsid w:val="005825C8"/>
    <w:rsid w:val="005E5AF3"/>
    <w:rsid w:val="006162E1"/>
    <w:rsid w:val="00622DEE"/>
    <w:rsid w:val="0062480C"/>
    <w:rsid w:val="006308F6"/>
    <w:rsid w:val="00636EB1"/>
    <w:rsid w:val="006679C7"/>
    <w:rsid w:val="0070049A"/>
    <w:rsid w:val="007A1AE5"/>
    <w:rsid w:val="007C0CCF"/>
    <w:rsid w:val="008113AC"/>
    <w:rsid w:val="00812081"/>
    <w:rsid w:val="00850A30"/>
    <w:rsid w:val="00855FD6"/>
    <w:rsid w:val="00877144"/>
    <w:rsid w:val="0090188B"/>
    <w:rsid w:val="009330E3"/>
    <w:rsid w:val="0095784A"/>
    <w:rsid w:val="009A3EFD"/>
    <w:rsid w:val="00A72E7B"/>
    <w:rsid w:val="00AC7D13"/>
    <w:rsid w:val="00AE0BB5"/>
    <w:rsid w:val="00B10CCA"/>
    <w:rsid w:val="00B22FDF"/>
    <w:rsid w:val="00B54F48"/>
    <w:rsid w:val="00B72BA0"/>
    <w:rsid w:val="00B7684F"/>
    <w:rsid w:val="00B93FB4"/>
    <w:rsid w:val="00BE1282"/>
    <w:rsid w:val="00C74F4B"/>
    <w:rsid w:val="00CC77C4"/>
    <w:rsid w:val="00D6174E"/>
    <w:rsid w:val="00E61B7D"/>
    <w:rsid w:val="00E71D7D"/>
    <w:rsid w:val="00F1455B"/>
    <w:rsid w:val="00F30CCA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58084"/>
  <w15:chartTrackingRefBased/>
  <w15:docId w15:val="{731F98CF-1D1C-4DF7-B680-9148C6F2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esktop\Templates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17</TotalTime>
  <Pages>2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7</cp:revision>
  <cp:lastPrinted>2020-09-25T13:31:00Z</cp:lastPrinted>
  <dcterms:created xsi:type="dcterms:W3CDTF">2021-08-21T23:14:00Z</dcterms:created>
  <dcterms:modified xsi:type="dcterms:W3CDTF">2021-08-24T12:01:00Z</dcterms:modified>
</cp:coreProperties>
</file>