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E3862" w14:textId="77777777" w:rsidR="00BE1282" w:rsidRDefault="00F30D14" w:rsidP="00CC77C4">
      <w:r>
        <w:rPr>
          <w:noProof/>
        </w:rPr>
        <w:drawing>
          <wp:anchor distT="0" distB="0" distL="114300" distR="114300" simplePos="0" relativeHeight="251657214" behindDoc="0" locked="0" layoutInCell="1" allowOverlap="1" wp14:anchorId="44F7E6EF" wp14:editId="75633BCF">
            <wp:simplePos x="0" y="0"/>
            <wp:positionH relativeFrom="rightMargin">
              <wp:posOffset>-552081</wp:posOffset>
            </wp:positionH>
            <wp:positionV relativeFrom="paragraph">
              <wp:posOffset>-875148</wp:posOffset>
            </wp:positionV>
            <wp:extent cx="737870" cy="865505"/>
            <wp:effectExtent l="0" t="0" r="508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870" cy="865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93FB4"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7AFA5DFF" wp14:editId="1C656022">
                <wp:simplePos x="0" y="0"/>
                <wp:positionH relativeFrom="margin">
                  <wp:align>left</wp:align>
                </wp:positionH>
                <wp:positionV relativeFrom="paragraph">
                  <wp:posOffset>290732</wp:posOffset>
                </wp:positionV>
                <wp:extent cx="6029325" cy="2882900"/>
                <wp:effectExtent l="0" t="0" r="9525" b="0"/>
                <wp:wrapSquare wrapText="bothSides"/>
                <wp:docPr id="1" name="Rectángulo: esquinas redondeada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902525" y="1318161"/>
                          <a:ext cx="6029325" cy="2882900"/>
                        </a:xfrm>
                        <a:prstGeom prst="roundRect">
                          <a:avLst>
                            <a:gd name="adj" fmla="val 9252"/>
                          </a:avLst>
                        </a:prstGeom>
                        <a:blipFill dpi="0" rotWithShape="1">
                          <a:blip r:embed="rId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0678DB2" id="Rectángulo: esquinas redondeadas 1" o:spid="_x0000_s1026" style="position:absolute;margin-left:0;margin-top:22.9pt;width:474.75pt;height:227pt;z-index:251658239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6062f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" stroked="f" strokeweight="1pt">
                <v:fill r:id="rId9" o:title="" recolor="t" rotate="t" type="frame"/>
                <v:stroke joinstyle="miter"/>
                <w10:wrap type="square" anchorx="margin"/>
              </v:roundrect>
            </w:pict>
          </mc:Fallback>
        </mc:AlternateContent>
      </w:r>
    </w:p>
    <w:p w14:paraId="38F5FCF1" w14:textId="77777777" w:rsidR="00E71D7D" w:rsidRDefault="00E71D7D" w:rsidP="00CC77C4"/>
    <w:p w14:paraId="4FF56E42" w14:textId="77777777" w:rsidR="009330E3" w:rsidRDefault="009330E3" w:rsidP="00CC77C4"/>
    <w:tbl>
      <w:tblPr>
        <w:tblStyle w:val="Tablaconcuadrcula"/>
        <w:tblW w:w="9498" w:type="dxa"/>
        <w:tblLook w:val="04A0" w:firstRow="1" w:lastRow="0" w:firstColumn="1" w:lastColumn="0" w:noHBand="0" w:noVBand="1"/>
      </w:tblPr>
      <w:tblGrid>
        <w:gridCol w:w="3139"/>
        <w:gridCol w:w="666"/>
        <w:gridCol w:w="415"/>
        <w:gridCol w:w="236"/>
        <w:gridCol w:w="236"/>
        <w:gridCol w:w="4806"/>
      </w:tblGrid>
      <w:tr w:rsidR="003760E9" w14:paraId="0DFA9360" w14:textId="77777777" w:rsidTr="009A3EFD">
        <w:tc>
          <w:tcPr>
            <w:tcW w:w="469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593C979" w14:textId="77777777" w:rsidR="00D6174E" w:rsidRPr="00F30D14" w:rsidRDefault="003760E9" w:rsidP="00F1455B">
            <w:pPr>
              <w:pStyle w:val="Ttulo4"/>
              <w:outlineLvl w:val="3"/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</w:pPr>
            <w:r w:rsidRPr="00F30D14"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  <w:t>Ingredientes</w:t>
            </w:r>
            <w:r w:rsidR="00D6174E" w:rsidRPr="00F30D14"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  <w:t xml:space="preserve"> </w:t>
            </w:r>
            <w:r w:rsidR="00F30D14" w:rsidRPr="00F30D14"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  <w:t>Budín</w:t>
            </w:r>
          </w:p>
        </w:tc>
        <w:tc>
          <w:tcPr>
            <w:tcW w:w="4806" w:type="dxa"/>
            <w:tcBorders>
              <w:top w:val="nil"/>
              <w:left w:val="nil"/>
              <w:bottom w:val="nil"/>
              <w:right w:val="nil"/>
            </w:tcBorders>
          </w:tcPr>
          <w:p w14:paraId="61A4E539" w14:textId="77777777" w:rsidR="00AE0BB5" w:rsidRPr="00F30D14" w:rsidRDefault="003760E9" w:rsidP="00AE0BB5">
            <w:pPr>
              <w:pStyle w:val="Ttulo4"/>
              <w:ind w:left="341"/>
              <w:outlineLvl w:val="3"/>
              <w:rPr>
                <w:color w:val="FF0066"/>
              </w:rPr>
            </w:pPr>
            <w:r w:rsidRPr="00F30D14"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  <w:t>Procedimiento</w:t>
            </w:r>
          </w:p>
        </w:tc>
      </w:tr>
      <w:tr w:rsidR="00B10CCA" w:rsidRPr="00085562" w14:paraId="7C65301E" w14:textId="77777777" w:rsidTr="009A3EFD"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0F49148" w14:textId="114FD9F1" w:rsidR="00B10CCA" w:rsidRPr="000C50CF" w:rsidRDefault="009E6AF9" w:rsidP="00CC77C4">
            <w:pPr>
              <w:rPr>
                <w:b/>
                <w:bCs/>
              </w:rPr>
            </w:pPr>
            <w:proofErr w:type="spellStart"/>
            <w:r w:rsidRPr="000C50CF">
              <w:rPr>
                <w:b/>
                <w:bCs/>
              </w:rPr>
              <w:t>Tegral</w:t>
            </w:r>
            <w:proofErr w:type="spellEnd"/>
            <w:r w:rsidRPr="000C50CF">
              <w:rPr>
                <w:b/>
                <w:bCs/>
              </w:rPr>
              <w:t xml:space="preserve"> Satin </w:t>
            </w:r>
            <w:proofErr w:type="spellStart"/>
            <w:r w:rsidRPr="000C50CF">
              <w:rPr>
                <w:b/>
                <w:bCs/>
              </w:rPr>
              <w:t>Cream</w:t>
            </w:r>
            <w:proofErr w:type="spellEnd"/>
            <w:r w:rsidRPr="000C50CF">
              <w:rPr>
                <w:b/>
                <w:bCs/>
              </w:rPr>
              <w:t xml:space="preserve"> Cake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17654F8" w14:textId="2FEBAB10" w:rsidR="00B10CCA" w:rsidRPr="00B7684F" w:rsidRDefault="009E6AF9" w:rsidP="00CC77C4">
            <w:r>
              <w:t>800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3A67174" w14:textId="77777777" w:rsidR="00B10CCA" w:rsidRPr="00B7684F" w:rsidRDefault="00B10CCA" w:rsidP="00CC77C4">
            <w:r w:rsidRPr="00B7684F"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5B544B" w14:textId="77777777" w:rsidR="00B10CCA" w:rsidRPr="00B7684F" w:rsidRDefault="00B10CCA" w:rsidP="00CC77C4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1BDA354" w14:textId="77777777" w:rsidR="00B10CCA" w:rsidRPr="00B7684F" w:rsidRDefault="00B10CCA" w:rsidP="00CC77C4"/>
        </w:tc>
        <w:tc>
          <w:tcPr>
            <w:tcW w:w="480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4DE0F20" w14:textId="0593D149" w:rsidR="00AC7D13" w:rsidRDefault="000C50CF" w:rsidP="003D4F7C">
            <w:pPr>
              <w:pStyle w:val="Prrafodelista"/>
              <w:numPr>
                <w:ilvl w:val="0"/>
                <w:numId w:val="1"/>
              </w:numPr>
              <w:spacing w:line="240" w:lineRule="auto"/>
              <w:ind w:left="714" w:hanging="357"/>
            </w:pPr>
            <w:r>
              <w:t>Colocar todos los ingredientes en una batidora y batir por 2 minutos a velocidad media.</w:t>
            </w:r>
          </w:p>
          <w:p w14:paraId="12D09BB7" w14:textId="114A486B" w:rsidR="000C50CF" w:rsidRDefault="000C50CF" w:rsidP="003D4F7C">
            <w:pPr>
              <w:pStyle w:val="Prrafodelista"/>
              <w:numPr>
                <w:ilvl w:val="0"/>
                <w:numId w:val="1"/>
              </w:numPr>
              <w:spacing w:line="240" w:lineRule="auto"/>
              <w:ind w:left="714" w:hanging="357"/>
            </w:pPr>
            <w:r>
              <w:t>Colocar la preparación en una bandeja de 60cm x 40cm, con un papel manteca de base.</w:t>
            </w:r>
          </w:p>
          <w:p w14:paraId="69C8F474" w14:textId="2A097544" w:rsidR="000C50CF" w:rsidRDefault="000C50CF" w:rsidP="003D4F7C">
            <w:pPr>
              <w:pStyle w:val="Prrafodelista"/>
              <w:numPr>
                <w:ilvl w:val="0"/>
                <w:numId w:val="1"/>
              </w:numPr>
              <w:spacing w:line="240" w:lineRule="auto"/>
              <w:ind w:left="714" w:hanging="357"/>
            </w:pPr>
            <w:r>
              <w:t>Cocinar la preparación por 10 a 12 min</w:t>
            </w:r>
            <w:r w:rsidR="00085562">
              <w:t>utos a 180°C.</w:t>
            </w:r>
          </w:p>
          <w:p w14:paraId="47E48AA5" w14:textId="68E3964C" w:rsidR="00085562" w:rsidRPr="00085562" w:rsidRDefault="00085562" w:rsidP="003D4F7C">
            <w:pPr>
              <w:pStyle w:val="Prrafodelista"/>
              <w:numPr>
                <w:ilvl w:val="0"/>
                <w:numId w:val="1"/>
              </w:numPr>
              <w:spacing w:line="240" w:lineRule="auto"/>
              <w:ind w:left="714" w:hanging="357"/>
              <w:rPr>
                <w:lang w:val="es-AR"/>
              </w:rPr>
            </w:pPr>
            <w:r w:rsidRPr="00085562">
              <w:rPr>
                <w:lang w:val="es-AR"/>
              </w:rPr>
              <w:t xml:space="preserve">Cortar </w:t>
            </w:r>
            <w:r>
              <w:rPr>
                <w:lang w:val="es-AR"/>
              </w:rPr>
              <w:t xml:space="preserve">3 </w:t>
            </w:r>
            <w:r w:rsidRPr="00085562">
              <w:rPr>
                <w:lang w:val="es-AR"/>
              </w:rPr>
              <w:t>discos de 20cm de di</w:t>
            </w:r>
            <w:r>
              <w:rPr>
                <w:lang w:val="es-AR"/>
              </w:rPr>
              <w:t>á</w:t>
            </w:r>
            <w:r w:rsidRPr="00085562">
              <w:rPr>
                <w:lang w:val="es-AR"/>
              </w:rPr>
              <w:t>metro y u</w:t>
            </w:r>
            <w:r>
              <w:rPr>
                <w:lang w:val="es-AR"/>
              </w:rPr>
              <w:t>na franja de bizcocho que rodee toda la circunferencia del molde.</w:t>
            </w:r>
          </w:p>
          <w:p w14:paraId="55F6E968" w14:textId="77777777" w:rsidR="00481A3F" w:rsidRPr="00085562" w:rsidRDefault="00481A3F" w:rsidP="00481A3F">
            <w:pPr>
              <w:rPr>
                <w:lang w:val="es-AR"/>
              </w:rPr>
            </w:pPr>
          </w:p>
        </w:tc>
      </w:tr>
      <w:tr w:rsidR="00A112C4" w:rsidRPr="00B7684F" w14:paraId="0FF3221B" w14:textId="77777777" w:rsidTr="009A3EFD"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E4A27DA" w14:textId="483C0772" w:rsidR="00A112C4" w:rsidRPr="000C50CF" w:rsidRDefault="009E6AF9" w:rsidP="00CC77C4">
            <w:pPr>
              <w:rPr>
                <w:b/>
                <w:bCs/>
                <w:lang w:val="en-US"/>
              </w:rPr>
            </w:pPr>
            <w:proofErr w:type="spellStart"/>
            <w:r w:rsidRPr="000C50CF">
              <w:rPr>
                <w:b/>
                <w:bCs/>
                <w:lang w:val="en-US"/>
              </w:rPr>
              <w:t>Tegral</w:t>
            </w:r>
            <w:proofErr w:type="spellEnd"/>
            <w:r w:rsidRPr="000C50CF">
              <w:rPr>
                <w:b/>
                <w:bCs/>
                <w:lang w:val="en-US"/>
              </w:rPr>
              <w:t xml:space="preserve"> Satin Cream Cake Chocolate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DE785C6" w14:textId="6B12CB9A" w:rsidR="00A112C4" w:rsidRPr="009E6AF9" w:rsidRDefault="009E6AF9" w:rsidP="00CC77C4">
            <w:pPr>
              <w:rPr>
                <w:lang w:val="en-US"/>
              </w:rPr>
            </w:pPr>
            <w:r>
              <w:rPr>
                <w:lang w:val="en-US"/>
              </w:rPr>
              <w:t>200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603E3E2" w14:textId="7D703202" w:rsidR="00A112C4" w:rsidRPr="00B7684F" w:rsidRDefault="00A112C4" w:rsidP="00CC77C4">
            <w:r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4A1E9C" w14:textId="77777777" w:rsidR="00A112C4" w:rsidRPr="00B7684F" w:rsidRDefault="00A112C4" w:rsidP="00CC77C4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C85016B" w14:textId="77777777" w:rsidR="00A112C4" w:rsidRPr="00B7684F" w:rsidRDefault="00A112C4" w:rsidP="00CC77C4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59428EF" w14:textId="77777777" w:rsidR="00A112C4" w:rsidRPr="00B7684F" w:rsidRDefault="00A112C4" w:rsidP="00877144">
            <w:pPr>
              <w:pStyle w:val="Prrafodelista"/>
              <w:numPr>
                <w:ilvl w:val="0"/>
                <w:numId w:val="1"/>
              </w:numPr>
              <w:rPr>
                <w:rFonts w:cs="Times New Roman"/>
              </w:rPr>
            </w:pPr>
          </w:p>
        </w:tc>
      </w:tr>
      <w:tr w:rsidR="00A112C4" w:rsidRPr="00B7684F" w14:paraId="24C539FE" w14:textId="77777777" w:rsidTr="009A3EFD"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11753D3" w14:textId="3121DA78" w:rsidR="00A112C4" w:rsidRPr="009E6AF9" w:rsidRDefault="000C50CF" w:rsidP="00CC77C4">
            <w:r>
              <w:t>Huevos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6F783FE" w14:textId="43E10F1E" w:rsidR="00A112C4" w:rsidRPr="00B7684F" w:rsidRDefault="000C50CF" w:rsidP="00CC77C4">
            <w:r>
              <w:t>350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08F85E8" w14:textId="543B6C83" w:rsidR="00A112C4" w:rsidRPr="00B7684F" w:rsidRDefault="00A112C4" w:rsidP="00CC77C4">
            <w:r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10FEEE" w14:textId="77777777" w:rsidR="00A112C4" w:rsidRPr="00B7684F" w:rsidRDefault="00A112C4" w:rsidP="00CC77C4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7010CEA5" w14:textId="77777777" w:rsidR="00A112C4" w:rsidRPr="00B7684F" w:rsidRDefault="00A112C4" w:rsidP="00CC77C4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FD47625" w14:textId="77777777" w:rsidR="00A112C4" w:rsidRPr="00B7684F" w:rsidRDefault="00A112C4" w:rsidP="00877144">
            <w:pPr>
              <w:pStyle w:val="Prrafodelista"/>
              <w:numPr>
                <w:ilvl w:val="0"/>
                <w:numId w:val="1"/>
              </w:numPr>
              <w:rPr>
                <w:rFonts w:cs="Times New Roman"/>
              </w:rPr>
            </w:pPr>
          </w:p>
        </w:tc>
      </w:tr>
      <w:tr w:rsidR="00A112C4" w:rsidRPr="00B7684F" w14:paraId="2C2015BE" w14:textId="77777777" w:rsidTr="009A3EFD"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878598D" w14:textId="706ECD70" w:rsidR="00A112C4" w:rsidRPr="009E6AF9" w:rsidRDefault="000C50CF" w:rsidP="00CC77C4">
            <w:r>
              <w:t>Agua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C1019AB" w14:textId="4765A372" w:rsidR="00A112C4" w:rsidRPr="00B7684F" w:rsidRDefault="000C50CF" w:rsidP="00CC77C4">
            <w:r>
              <w:t>250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0B56560" w14:textId="06BECC1D" w:rsidR="00A112C4" w:rsidRPr="00B7684F" w:rsidRDefault="00A112C4" w:rsidP="00CC77C4">
            <w:r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FEECD1" w14:textId="77777777" w:rsidR="00A112C4" w:rsidRPr="00B7684F" w:rsidRDefault="00A112C4" w:rsidP="00CC77C4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33CFD8B5" w14:textId="77777777" w:rsidR="00A112C4" w:rsidRPr="00B7684F" w:rsidRDefault="00A112C4" w:rsidP="00CC77C4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7B955DF" w14:textId="77777777" w:rsidR="00A112C4" w:rsidRPr="00B7684F" w:rsidRDefault="00A112C4" w:rsidP="00877144">
            <w:pPr>
              <w:pStyle w:val="Prrafodelista"/>
              <w:numPr>
                <w:ilvl w:val="0"/>
                <w:numId w:val="1"/>
              </w:numPr>
              <w:rPr>
                <w:rFonts w:cs="Times New Roman"/>
              </w:rPr>
            </w:pPr>
          </w:p>
        </w:tc>
      </w:tr>
      <w:tr w:rsidR="00B10CCA" w:rsidRPr="00B7684F" w14:paraId="69F71935" w14:textId="77777777" w:rsidTr="00855FD6">
        <w:tc>
          <w:tcPr>
            <w:tcW w:w="313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0F3D9F8" w14:textId="1D2F6ACB" w:rsidR="00B10CCA" w:rsidRPr="009E6AF9" w:rsidRDefault="000C50CF" w:rsidP="00CC77C4">
            <w:r>
              <w:t>Aceite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5FDEEAA" w14:textId="1B18EEA5" w:rsidR="00B10CCA" w:rsidRPr="00B7684F" w:rsidRDefault="000C50CF" w:rsidP="00CC77C4">
            <w:r>
              <w:t>200</w:t>
            </w:r>
          </w:p>
        </w:tc>
        <w:tc>
          <w:tcPr>
            <w:tcW w:w="415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9B9B4FD" w14:textId="77777777" w:rsidR="00B10CCA" w:rsidRPr="00B7684F" w:rsidRDefault="00B10CCA" w:rsidP="00CC77C4">
            <w:r w:rsidRPr="00B7684F"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6147D2" w14:textId="77777777" w:rsidR="00B10CCA" w:rsidRPr="00B7684F" w:rsidRDefault="00B10CCA" w:rsidP="00CC77C4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730D0B11" w14:textId="77777777" w:rsidR="00B10CCA" w:rsidRPr="00B7684F" w:rsidRDefault="00B10CCA" w:rsidP="00CC77C4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66E8BD4" w14:textId="77777777" w:rsidR="00B10CCA" w:rsidRPr="00B7684F" w:rsidRDefault="00B10CCA" w:rsidP="00CC77C4"/>
        </w:tc>
      </w:tr>
      <w:tr w:rsidR="00B10CCA" w:rsidRPr="00B7684F" w14:paraId="20205424" w14:textId="77777777" w:rsidTr="00855FD6">
        <w:tc>
          <w:tcPr>
            <w:tcW w:w="3139" w:type="dxa"/>
            <w:tcBorders>
              <w:left w:val="nil"/>
              <w:right w:val="nil"/>
            </w:tcBorders>
            <w:vAlign w:val="center"/>
          </w:tcPr>
          <w:p w14:paraId="478EF440" w14:textId="23D7DCDA" w:rsidR="00B10CCA" w:rsidRPr="009E6AF9" w:rsidRDefault="000C50CF" w:rsidP="00CC77C4">
            <w:r>
              <w:t>Colorante Rojo</w:t>
            </w:r>
          </w:p>
        </w:tc>
        <w:tc>
          <w:tcPr>
            <w:tcW w:w="666" w:type="dxa"/>
            <w:tcBorders>
              <w:left w:val="nil"/>
              <w:right w:val="nil"/>
            </w:tcBorders>
            <w:vAlign w:val="center"/>
          </w:tcPr>
          <w:p w14:paraId="523D079A" w14:textId="60A68197" w:rsidR="00B10CCA" w:rsidRPr="00B7684F" w:rsidRDefault="000C50CF" w:rsidP="00CC77C4">
            <w:r>
              <w:t>5</w:t>
            </w:r>
          </w:p>
        </w:tc>
        <w:tc>
          <w:tcPr>
            <w:tcW w:w="415" w:type="dxa"/>
            <w:tcBorders>
              <w:left w:val="nil"/>
              <w:right w:val="nil"/>
            </w:tcBorders>
            <w:vAlign w:val="center"/>
          </w:tcPr>
          <w:p w14:paraId="0A597C4F" w14:textId="77777777" w:rsidR="00B10CCA" w:rsidRPr="00B7684F" w:rsidRDefault="00B10CCA" w:rsidP="00CC77C4">
            <w:r w:rsidRPr="00B7684F"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02A29D" w14:textId="77777777" w:rsidR="00B10CCA" w:rsidRPr="00B7684F" w:rsidRDefault="00B10CCA" w:rsidP="00CC77C4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4E25388D" w14:textId="77777777" w:rsidR="00B10CCA" w:rsidRPr="00B7684F" w:rsidRDefault="00B10CCA" w:rsidP="00CC77C4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4F7590F" w14:textId="77777777" w:rsidR="00B10CCA" w:rsidRPr="00B7684F" w:rsidRDefault="00B10CCA" w:rsidP="00CC77C4"/>
        </w:tc>
      </w:tr>
      <w:tr w:rsidR="00B10CCA" w:rsidRPr="00B7684F" w14:paraId="29435151" w14:textId="77777777" w:rsidTr="00855FD6">
        <w:tc>
          <w:tcPr>
            <w:tcW w:w="3139" w:type="dxa"/>
            <w:tcBorders>
              <w:left w:val="nil"/>
              <w:bottom w:val="nil"/>
              <w:right w:val="nil"/>
            </w:tcBorders>
            <w:vAlign w:val="center"/>
          </w:tcPr>
          <w:p w14:paraId="1348ABB1" w14:textId="77777777" w:rsidR="00B10CCA" w:rsidRPr="00B7684F" w:rsidRDefault="00B10CCA" w:rsidP="00CC77C4"/>
        </w:tc>
        <w:tc>
          <w:tcPr>
            <w:tcW w:w="666" w:type="dxa"/>
            <w:tcBorders>
              <w:left w:val="nil"/>
              <w:bottom w:val="nil"/>
              <w:right w:val="nil"/>
            </w:tcBorders>
            <w:vAlign w:val="center"/>
          </w:tcPr>
          <w:p w14:paraId="65EF6B22" w14:textId="77777777" w:rsidR="00B10CCA" w:rsidRPr="00B7684F" w:rsidRDefault="00B10CCA" w:rsidP="00CC77C4"/>
        </w:tc>
        <w:tc>
          <w:tcPr>
            <w:tcW w:w="415" w:type="dxa"/>
            <w:tcBorders>
              <w:left w:val="nil"/>
              <w:bottom w:val="nil"/>
              <w:right w:val="nil"/>
            </w:tcBorders>
            <w:vAlign w:val="center"/>
          </w:tcPr>
          <w:p w14:paraId="2CEDDC48" w14:textId="77777777" w:rsidR="00B10CCA" w:rsidRPr="00B7684F" w:rsidRDefault="00B10CCA" w:rsidP="00CC77C4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288355" w14:textId="77777777" w:rsidR="00B10CCA" w:rsidRPr="00B7684F" w:rsidRDefault="00B10CCA" w:rsidP="00CC77C4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79433129" w14:textId="77777777" w:rsidR="00B10CCA" w:rsidRPr="00B7684F" w:rsidRDefault="00B10CCA" w:rsidP="00CC77C4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1C1F792" w14:textId="77777777" w:rsidR="00B10CCA" w:rsidRPr="00B7684F" w:rsidRDefault="00B10CCA" w:rsidP="00CC77C4"/>
        </w:tc>
      </w:tr>
    </w:tbl>
    <w:p w14:paraId="16934986" w14:textId="77777777" w:rsidR="00E71D7D" w:rsidRDefault="00E71D7D" w:rsidP="00CC77C4"/>
    <w:tbl>
      <w:tblPr>
        <w:tblStyle w:val="Tablaconcuadrcula"/>
        <w:tblW w:w="9498" w:type="dxa"/>
        <w:tblLook w:val="04A0" w:firstRow="1" w:lastRow="0" w:firstColumn="1" w:lastColumn="0" w:noHBand="0" w:noVBand="1"/>
      </w:tblPr>
      <w:tblGrid>
        <w:gridCol w:w="3139"/>
        <w:gridCol w:w="666"/>
        <w:gridCol w:w="415"/>
        <w:gridCol w:w="236"/>
        <w:gridCol w:w="236"/>
        <w:gridCol w:w="4806"/>
      </w:tblGrid>
      <w:tr w:rsidR="00A112C4" w14:paraId="04DF1A8D" w14:textId="77777777" w:rsidTr="00A77E78">
        <w:tc>
          <w:tcPr>
            <w:tcW w:w="469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98194E2" w14:textId="1A5BFA60" w:rsidR="00A112C4" w:rsidRPr="00F30D14" w:rsidRDefault="00A112C4" w:rsidP="00A77E78">
            <w:pPr>
              <w:pStyle w:val="Ttulo4"/>
              <w:outlineLvl w:val="3"/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</w:pPr>
            <w:r w:rsidRPr="00F30D14"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  <w:t>Ingredientes</w:t>
            </w:r>
            <w:r w:rsidR="00113850"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  <w:t xml:space="preserve"> Crema de Queso</w:t>
            </w:r>
          </w:p>
        </w:tc>
        <w:tc>
          <w:tcPr>
            <w:tcW w:w="4806" w:type="dxa"/>
            <w:tcBorders>
              <w:top w:val="nil"/>
              <w:left w:val="nil"/>
              <w:bottom w:val="nil"/>
              <w:right w:val="nil"/>
            </w:tcBorders>
          </w:tcPr>
          <w:p w14:paraId="1B396B89" w14:textId="77777777" w:rsidR="00A112C4" w:rsidRPr="00F30D14" w:rsidRDefault="00A112C4" w:rsidP="003D4F7C">
            <w:pPr>
              <w:pStyle w:val="Ttulo4"/>
              <w:spacing w:after="0"/>
              <w:ind w:left="341"/>
              <w:outlineLvl w:val="3"/>
              <w:rPr>
                <w:color w:val="FF0066"/>
              </w:rPr>
            </w:pPr>
            <w:r w:rsidRPr="00F30D14"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  <w:t>Procedimiento</w:t>
            </w:r>
          </w:p>
        </w:tc>
      </w:tr>
      <w:tr w:rsidR="00A112C4" w:rsidRPr="00B7684F" w14:paraId="681C7F7E" w14:textId="77777777" w:rsidTr="00A77E78"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E0A340A" w14:textId="5BD822A7" w:rsidR="00A112C4" w:rsidRPr="00B7684F" w:rsidRDefault="002D2B98" w:rsidP="00A77E78">
            <w:r>
              <w:t>Leche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87B52E6" w14:textId="3A08A1F0" w:rsidR="00A112C4" w:rsidRPr="00B7684F" w:rsidRDefault="002D2B98" w:rsidP="00A77E78">
            <w:r>
              <w:t>250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E2837B7" w14:textId="77777777" w:rsidR="00A112C4" w:rsidRPr="00B7684F" w:rsidRDefault="00A112C4" w:rsidP="00A77E78">
            <w:r w:rsidRPr="00B7684F"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EE527A" w14:textId="77777777" w:rsidR="00A112C4" w:rsidRPr="00B7684F" w:rsidRDefault="00A112C4" w:rsidP="00A77E78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CDEFAD9" w14:textId="77777777" w:rsidR="00A112C4" w:rsidRPr="00B7684F" w:rsidRDefault="00A112C4" w:rsidP="00A77E78"/>
        </w:tc>
        <w:tc>
          <w:tcPr>
            <w:tcW w:w="480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8673879" w14:textId="3ED60D45" w:rsidR="001C6337" w:rsidRPr="001C6337" w:rsidRDefault="001C6337" w:rsidP="003D4F7C">
            <w:pPr>
              <w:pStyle w:val="Prrafodelista"/>
              <w:numPr>
                <w:ilvl w:val="0"/>
                <w:numId w:val="1"/>
              </w:numPr>
              <w:spacing w:line="240" w:lineRule="auto"/>
              <w:rPr>
                <w:lang w:val="es-AR" w:eastAsia="en-US"/>
              </w:rPr>
            </w:pPr>
            <w:r w:rsidRPr="001C6337">
              <w:rPr>
                <w:lang w:val="es-AR" w:eastAsia="en-US"/>
              </w:rPr>
              <w:t>En una batidora con paleta, mezclar los 600g</w:t>
            </w:r>
            <w:r>
              <w:rPr>
                <w:lang w:val="es-AR" w:eastAsia="en-US"/>
              </w:rPr>
              <w:t>r.</w:t>
            </w:r>
            <w:r w:rsidRPr="001C6337">
              <w:rPr>
                <w:lang w:val="es-AR" w:eastAsia="en-US"/>
              </w:rPr>
              <w:t xml:space="preserve"> de</w:t>
            </w:r>
            <w:r>
              <w:rPr>
                <w:lang w:val="es-AR" w:eastAsia="en-US"/>
              </w:rPr>
              <w:t xml:space="preserve"> </w:t>
            </w:r>
            <w:r w:rsidRPr="001C6337">
              <w:rPr>
                <w:lang w:val="es-AR" w:eastAsia="en-US"/>
              </w:rPr>
              <w:t>queso crema con el azúcar, esencia de vainilla,</w:t>
            </w:r>
            <w:r>
              <w:rPr>
                <w:lang w:val="es-AR" w:eastAsia="en-US"/>
              </w:rPr>
              <w:t xml:space="preserve"> </w:t>
            </w:r>
            <w:r w:rsidRPr="001C6337">
              <w:rPr>
                <w:lang w:val="es-AR" w:eastAsia="en-US"/>
              </w:rPr>
              <w:t>ralladura de limón.</w:t>
            </w:r>
          </w:p>
          <w:p w14:paraId="164D9133" w14:textId="12367B0B" w:rsidR="001C6337" w:rsidRPr="001C6337" w:rsidRDefault="001C6337" w:rsidP="003D4F7C">
            <w:pPr>
              <w:pStyle w:val="Prrafodelista"/>
              <w:numPr>
                <w:ilvl w:val="0"/>
                <w:numId w:val="1"/>
              </w:numPr>
              <w:spacing w:line="240" w:lineRule="auto"/>
              <w:rPr>
                <w:lang w:val="es-AR" w:eastAsia="en-US"/>
              </w:rPr>
            </w:pPr>
            <w:r w:rsidRPr="001C6337">
              <w:rPr>
                <w:lang w:val="es-AR" w:eastAsia="en-US"/>
              </w:rPr>
              <w:t>Posteriormente calentar a 80°C los 250 g de leche y</w:t>
            </w:r>
            <w:r>
              <w:rPr>
                <w:lang w:val="es-AR" w:eastAsia="en-US"/>
              </w:rPr>
              <w:t xml:space="preserve"> </w:t>
            </w:r>
            <w:r w:rsidRPr="001C6337">
              <w:rPr>
                <w:lang w:val="es-AR" w:eastAsia="en-US"/>
              </w:rPr>
              <w:t xml:space="preserve">mezclar con el </w:t>
            </w:r>
            <w:proofErr w:type="spellStart"/>
            <w:r w:rsidRPr="004B70DB">
              <w:rPr>
                <w:b/>
                <w:bCs/>
                <w:lang w:val="es-AR" w:eastAsia="en-US"/>
              </w:rPr>
              <w:t>Bavarois</w:t>
            </w:r>
            <w:proofErr w:type="spellEnd"/>
            <w:r w:rsidRPr="004B70DB">
              <w:rPr>
                <w:b/>
                <w:bCs/>
                <w:lang w:val="es-AR" w:eastAsia="en-US"/>
              </w:rPr>
              <w:t xml:space="preserve"> Neutro</w:t>
            </w:r>
            <w:r w:rsidRPr="001C6337">
              <w:rPr>
                <w:lang w:val="es-AR" w:eastAsia="en-US"/>
              </w:rPr>
              <w:t>.</w:t>
            </w:r>
          </w:p>
          <w:p w14:paraId="38C80408" w14:textId="77777777" w:rsidR="001C6337" w:rsidRPr="001C6337" w:rsidRDefault="001C6337" w:rsidP="003D4F7C">
            <w:pPr>
              <w:pStyle w:val="Prrafodelista"/>
              <w:numPr>
                <w:ilvl w:val="0"/>
                <w:numId w:val="1"/>
              </w:numPr>
              <w:spacing w:line="240" w:lineRule="auto"/>
              <w:rPr>
                <w:lang w:val="es-AR" w:eastAsia="en-US"/>
              </w:rPr>
            </w:pPr>
            <w:r w:rsidRPr="001C6337">
              <w:rPr>
                <w:lang w:val="es-AR" w:eastAsia="en-US"/>
              </w:rPr>
              <w:t>Retirar del fuego y mezclar ambas preparaciones.</w:t>
            </w:r>
          </w:p>
          <w:p w14:paraId="02B650A4" w14:textId="6160C286" w:rsidR="00A112C4" w:rsidRPr="001C6337" w:rsidRDefault="001C6337" w:rsidP="003D4F7C">
            <w:pPr>
              <w:pStyle w:val="Prrafodelista"/>
              <w:numPr>
                <w:ilvl w:val="0"/>
                <w:numId w:val="1"/>
              </w:numPr>
              <w:spacing w:line="240" w:lineRule="auto"/>
              <w:rPr>
                <w:lang w:val="es-AR" w:eastAsia="en-US"/>
              </w:rPr>
            </w:pPr>
            <w:r w:rsidRPr="001C6337">
              <w:rPr>
                <w:lang w:val="es-AR" w:eastAsia="en-US"/>
              </w:rPr>
              <w:t xml:space="preserve">Finalmente incorporar </w:t>
            </w:r>
            <w:proofErr w:type="spellStart"/>
            <w:r w:rsidRPr="004B70DB">
              <w:rPr>
                <w:b/>
                <w:bCs/>
                <w:lang w:val="es-AR" w:eastAsia="en-US"/>
              </w:rPr>
              <w:t>Chantypak</w:t>
            </w:r>
            <w:proofErr w:type="spellEnd"/>
            <w:r w:rsidRPr="004B70DB">
              <w:rPr>
                <w:b/>
                <w:bCs/>
                <w:lang w:val="es-AR" w:eastAsia="en-US"/>
              </w:rPr>
              <w:t xml:space="preserve"> </w:t>
            </w:r>
            <w:r w:rsidRPr="001C6337">
              <w:rPr>
                <w:lang w:val="es-AR" w:eastAsia="en-US"/>
              </w:rPr>
              <w:t>y</w:t>
            </w:r>
            <w:r>
              <w:rPr>
                <w:lang w:val="es-AR" w:eastAsia="en-US"/>
              </w:rPr>
              <w:t xml:space="preserve"> la </w:t>
            </w:r>
            <w:r w:rsidRPr="001C6337">
              <w:rPr>
                <w:lang w:val="es-AR" w:eastAsia="en-US"/>
              </w:rPr>
              <w:t xml:space="preserve">crema </w:t>
            </w:r>
            <w:r>
              <w:rPr>
                <w:lang w:val="es-AR" w:eastAsia="en-US"/>
              </w:rPr>
              <w:t>de leche</w:t>
            </w:r>
            <w:r w:rsidRPr="001C6337">
              <w:rPr>
                <w:lang w:val="es-AR" w:eastAsia="en-US"/>
              </w:rPr>
              <w:t xml:space="preserve"> a medio batir, mezclar de forma envolvent</w:t>
            </w:r>
            <w:r>
              <w:rPr>
                <w:lang w:val="es-AR" w:eastAsia="en-US"/>
              </w:rPr>
              <w:t xml:space="preserve">e, </w:t>
            </w:r>
            <w:r w:rsidRPr="001C6337">
              <w:rPr>
                <w:lang w:val="es-AR" w:eastAsia="en-US"/>
              </w:rPr>
              <w:t>hasta lograr homogeneidad en la crema</w:t>
            </w:r>
            <w:r>
              <w:rPr>
                <w:lang w:val="es-AR" w:eastAsia="en-US"/>
              </w:rPr>
              <w:t xml:space="preserve"> </w:t>
            </w:r>
            <w:r w:rsidRPr="001C6337">
              <w:rPr>
                <w:lang w:val="es-AR" w:eastAsia="en-US"/>
              </w:rPr>
              <w:t>mousse de queso.</w:t>
            </w:r>
          </w:p>
          <w:p w14:paraId="27404825" w14:textId="77777777" w:rsidR="00A112C4" w:rsidRPr="00B7684F" w:rsidRDefault="00A112C4" w:rsidP="003D4F7C">
            <w:pPr>
              <w:spacing w:line="240" w:lineRule="auto"/>
            </w:pPr>
          </w:p>
        </w:tc>
      </w:tr>
      <w:tr w:rsidR="002D2B98" w:rsidRPr="00B7684F" w14:paraId="556789D7" w14:textId="77777777" w:rsidTr="00A77E78"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CA34336" w14:textId="2B8652AD" w:rsidR="002D2B98" w:rsidRPr="001C6337" w:rsidRDefault="002D2B98" w:rsidP="00A77E78">
            <w:pPr>
              <w:rPr>
                <w:b/>
                <w:bCs/>
              </w:rPr>
            </w:pPr>
            <w:proofErr w:type="spellStart"/>
            <w:r w:rsidRPr="001C6337">
              <w:rPr>
                <w:b/>
                <w:bCs/>
              </w:rPr>
              <w:t>Bavarois</w:t>
            </w:r>
            <w:proofErr w:type="spellEnd"/>
            <w:r w:rsidRPr="001C6337">
              <w:rPr>
                <w:b/>
                <w:bCs/>
              </w:rPr>
              <w:t xml:space="preserve"> Neutro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E564409" w14:textId="78E5B7B4" w:rsidR="002D2B98" w:rsidRPr="00B7684F" w:rsidRDefault="002D2B98" w:rsidP="00A77E78">
            <w:r>
              <w:t>200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E7CE9CF" w14:textId="001FE290" w:rsidR="002D2B98" w:rsidRPr="00B7684F" w:rsidRDefault="002D2B98" w:rsidP="00A77E78">
            <w:r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226A31" w14:textId="77777777" w:rsidR="002D2B98" w:rsidRPr="00B7684F" w:rsidRDefault="002D2B98" w:rsidP="00A77E78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085091ED" w14:textId="77777777" w:rsidR="002D2B98" w:rsidRPr="00B7684F" w:rsidRDefault="002D2B98" w:rsidP="00A77E78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5FAE673" w14:textId="77777777" w:rsidR="002D2B98" w:rsidRPr="00B7684F" w:rsidRDefault="002D2B98" w:rsidP="00A77E78">
            <w:pPr>
              <w:pStyle w:val="Prrafodelista"/>
              <w:numPr>
                <w:ilvl w:val="0"/>
                <w:numId w:val="1"/>
              </w:numPr>
              <w:rPr>
                <w:rFonts w:cs="Times New Roman"/>
              </w:rPr>
            </w:pPr>
          </w:p>
        </w:tc>
      </w:tr>
      <w:tr w:rsidR="002D2B98" w:rsidRPr="00B7684F" w14:paraId="41C0BE49" w14:textId="77777777" w:rsidTr="00A77E78"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9E3C815" w14:textId="5CE4AA55" w:rsidR="002D2B98" w:rsidRPr="00B7684F" w:rsidRDefault="002D2B98" w:rsidP="00A77E78">
            <w:r>
              <w:t>Azúcar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27F891F" w14:textId="7841DEC7" w:rsidR="002D2B98" w:rsidRPr="00B7684F" w:rsidRDefault="002D2B98" w:rsidP="00A77E78">
            <w:r>
              <w:t>150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1BC4CA6" w14:textId="62435F8A" w:rsidR="002D2B98" w:rsidRPr="00B7684F" w:rsidRDefault="002D2B98" w:rsidP="00A77E78">
            <w:r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D51C60" w14:textId="77777777" w:rsidR="002D2B98" w:rsidRPr="00B7684F" w:rsidRDefault="002D2B98" w:rsidP="00A77E78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DAE5ED4" w14:textId="77777777" w:rsidR="002D2B98" w:rsidRPr="00B7684F" w:rsidRDefault="002D2B98" w:rsidP="00A77E78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578AE3A" w14:textId="77777777" w:rsidR="002D2B98" w:rsidRPr="00B7684F" w:rsidRDefault="002D2B98" w:rsidP="00A77E78">
            <w:pPr>
              <w:pStyle w:val="Prrafodelista"/>
              <w:numPr>
                <w:ilvl w:val="0"/>
                <w:numId w:val="1"/>
              </w:numPr>
              <w:rPr>
                <w:rFonts w:cs="Times New Roman"/>
              </w:rPr>
            </w:pPr>
          </w:p>
        </w:tc>
      </w:tr>
      <w:tr w:rsidR="002D2B98" w:rsidRPr="00B7684F" w14:paraId="7C174625" w14:textId="77777777" w:rsidTr="00A77E78"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8440EC6" w14:textId="4051D80B" w:rsidR="002D2B98" w:rsidRPr="00B7684F" w:rsidRDefault="002D2B98" w:rsidP="00A77E78">
            <w:r>
              <w:t>Queso Crema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5F7A821" w14:textId="21107CA0" w:rsidR="002D2B98" w:rsidRPr="00B7684F" w:rsidRDefault="002D2B98" w:rsidP="00A77E78">
            <w:r>
              <w:t>600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8F9F0E6" w14:textId="4DB517EF" w:rsidR="002D2B98" w:rsidRPr="00B7684F" w:rsidRDefault="002D2B98" w:rsidP="00A77E78">
            <w:r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9B8B95" w14:textId="77777777" w:rsidR="002D2B98" w:rsidRPr="00B7684F" w:rsidRDefault="002D2B98" w:rsidP="00A77E78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546BFC6" w14:textId="77777777" w:rsidR="002D2B98" w:rsidRPr="00B7684F" w:rsidRDefault="002D2B98" w:rsidP="00A77E78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637F74F" w14:textId="77777777" w:rsidR="002D2B98" w:rsidRPr="00B7684F" w:rsidRDefault="002D2B98" w:rsidP="00A77E78">
            <w:pPr>
              <w:pStyle w:val="Prrafodelista"/>
              <w:numPr>
                <w:ilvl w:val="0"/>
                <w:numId w:val="1"/>
              </w:numPr>
              <w:rPr>
                <w:rFonts w:cs="Times New Roman"/>
              </w:rPr>
            </w:pPr>
          </w:p>
        </w:tc>
      </w:tr>
      <w:tr w:rsidR="002D2B98" w:rsidRPr="00B7684F" w14:paraId="56C2DB34" w14:textId="77777777" w:rsidTr="00A77E78"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822FF1A" w14:textId="051D8DD3" w:rsidR="002D2B98" w:rsidRPr="00B7684F" w:rsidRDefault="002D2B98" w:rsidP="00A77E78">
            <w:r>
              <w:t xml:space="preserve">Esencia de Vainilla 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1A14690" w14:textId="59D69744" w:rsidR="002D2B98" w:rsidRPr="00B7684F" w:rsidRDefault="002D2B98" w:rsidP="00A77E78">
            <w:r>
              <w:t>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31CCC0A" w14:textId="37641C24" w:rsidR="002D2B98" w:rsidRPr="00B7684F" w:rsidRDefault="002D2B98" w:rsidP="00A77E78">
            <w:r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CC91A5" w14:textId="77777777" w:rsidR="002D2B98" w:rsidRPr="00B7684F" w:rsidRDefault="002D2B98" w:rsidP="00A77E78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CFC4400" w14:textId="77777777" w:rsidR="002D2B98" w:rsidRPr="00B7684F" w:rsidRDefault="002D2B98" w:rsidP="00A77E78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4C9A4C4" w14:textId="77777777" w:rsidR="002D2B98" w:rsidRPr="00B7684F" w:rsidRDefault="002D2B98" w:rsidP="00A77E78">
            <w:pPr>
              <w:pStyle w:val="Prrafodelista"/>
              <w:numPr>
                <w:ilvl w:val="0"/>
                <w:numId w:val="1"/>
              </w:numPr>
              <w:rPr>
                <w:rFonts w:cs="Times New Roman"/>
              </w:rPr>
            </w:pPr>
          </w:p>
        </w:tc>
      </w:tr>
      <w:tr w:rsidR="002D2B98" w:rsidRPr="00B7684F" w14:paraId="7442D7FE" w14:textId="77777777" w:rsidTr="00A77E78"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CAB9DF1" w14:textId="316CE879" w:rsidR="002D2B98" w:rsidRPr="00B7684F" w:rsidRDefault="002D2B98" w:rsidP="00A77E78">
            <w:r>
              <w:t>Ralladura de Limón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ED71FB5" w14:textId="3A1F36AF" w:rsidR="002D2B98" w:rsidRPr="00B7684F" w:rsidRDefault="002D2B98" w:rsidP="00A77E78">
            <w:r>
              <w:t>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DE85803" w14:textId="169875A2" w:rsidR="002D2B98" w:rsidRPr="00B7684F" w:rsidRDefault="002D2B98" w:rsidP="00A77E78">
            <w:r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85758E" w14:textId="77777777" w:rsidR="002D2B98" w:rsidRPr="00B7684F" w:rsidRDefault="002D2B98" w:rsidP="00A77E78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7BFBBC32" w14:textId="77777777" w:rsidR="002D2B98" w:rsidRPr="00B7684F" w:rsidRDefault="002D2B98" w:rsidP="00A77E78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36FD4C9" w14:textId="77777777" w:rsidR="002D2B98" w:rsidRPr="00B7684F" w:rsidRDefault="002D2B98" w:rsidP="00A77E78">
            <w:pPr>
              <w:pStyle w:val="Prrafodelista"/>
              <w:numPr>
                <w:ilvl w:val="0"/>
                <w:numId w:val="1"/>
              </w:numPr>
              <w:rPr>
                <w:rFonts w:cs="Times New Roman"/>
              </w:rPr>
            </w:pPr>
          </w:p>
        </w:tc>
      </w:tr>
      <w:tr w:rsidR="00A112C4" w:rsidRPr="00B7684F" w14:paraId="067F21E2" w14:textId="77777777" w:rsidTr="00A77E78">
        <w:tc>
          <w:tcPr>
            <w:tcW w:w="313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85403A1" w14:textId="4B26C817" w:rsidR="00A112C4" w:rsidRPr="00AC7D13" w:rsidRDefault="002D2B98" w:rsidP="00A77E78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Chantypak</w:t>
            </w:r>
            <w:proofErr w:type="spellEnd"/>
          </w:p>
        </w:tc>
        <w:tc>
          <w:tcPr>
            <w:tcW w:w="666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A1BFED2" w14:textId="1F481F90" w:rsidR="00A112C4" w:rsidRPr="00B7684F" w:rsidRDefault="002D2B98" w:rsidP="00A77E78">
            <w:r>
              <w:t>600</w:t>
            </w:r>
          </w:p>
        </w:tc>
        <w:tc>
          <w:tcPr>
            <w:tcW w:w="415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F0B9521" w14:textId="77777777" w:rsidR="00A112C4" w:rsidRPr="00B7684F" w:rsidRDefault="00A112C4" w:rsidP="00A77E78">
            <w:r w:rsidRPr="00B7684F"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6500D5" w14:textId="77777777" w:rsidR="00A112C4" w:rsidRPr="00B7684F" w:rsidRDefault="00A112C4" w:rsidP="00A77E78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6FDDD028" w14:textId="77777777" w:rsidR="00A112C4" w:rsidRPr="00B7684F" w:rsidRDefault="00A112C4" w:rsidP="00A77E78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B877423" w14:textId="77777777" w:rsidR="00A112C4" w:rsidRPr="00B7684F" w:rsidRDefault="00A112C4" w:rsidP="00A77E78"/>
        </w:tc>
      </w:tr>
      <w:tr w:rsidR="00A112C4" w:rsidRPr="00B7684F" w14:paraId="49437E6E" w14:textId="77777777" w:rsidTr="00A77E78">
        <w:tc>
          <w:tcPr>
            <w:tcW w:w="3139" w:type="dxa"/>
            <w:tcBorders>
              <w:left w:val="nil"/>
              <w:right w:val="nil"/>
            </w:tcBorders>
            <w:vAlign w:val="center"/>
          </w:tcPr>
          <w:p w14:paraId="5643934C" w14:textId="64512A2F" w:rsidR="00A112C4" w:rsidRPr="001C6337" w:rsidRDefault="002D2B98" w:rsidP="00A77E78">
            <w:r w:rsidRPr="001C6337">
              <w:t>Crema de Leche</w:t>
            </w:r>
          </w:p>
        </w:tc>
        <w:tc>
          <w:tcPr>
            <w:tcW w:w="666" w:type="dxa"/>
            <w:tcBorders>
              <w:left w:val="nil"/>
              <w:right w:val="nil"/>
            </w:tcBorders>
            <w:vAlign w:val="center"/>
          </w:tcPr>
          <w:p w14:paraId="7976AD49" w14:textId="0D653B01" w:rsidR="00A112C4" w:rsidRPr="00B7684F" w:rsidRDefault="001C6337" w:rsidP="00A77E78">
            <w:r>
              <w:t>200</w:t>
            </w:r>
          </w:p>
        </w:tc>
        <w:tc>
          <w:tcPr>
            <w:tcW w:w="415" w:type="dxa"/>
            <w:tcBorders>
              <w:left w:val="nil"/>
              <w:right w:val="nil"/>
            </w:tcBorders>
            <w:vAlign w:val="center"/>
          </w:tcPr>
          <w:p w14:paraId="58E2D230" w14:textId="77777777" w:rsidR="00A112C4" w:rsidRPr="00B7684F" w:rsidRDefault="00A112C4" w:rsidP="00A77E78">
            <w:r w:rsidRPr="00B7684F"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A66145" w14:textId="77777777" w:rsidR="00A112C4" w:rsidRPr="00B7684F" w:rsidRDefault="00A112C4" w:rsidP="00A77E78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9EE41C5" w14:textId="77777777" w:rsidR="00A112C4" w:rsidRPr="00B7684F" w:rsidRDefault="00A112C4" w:rsidP="00A77E78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45E1B21" w14:textId="77777777" w:rsidR="00A112C4" w:rsidRPr="00B7684F" w:rsidRDefault="00A112C4" w:rsidP="00A77E78"/>
        </w:tc>
      </w:tr>
      <w:tr w:rsidR="00A112C4" w:rsidRPr="00B7684F" w14:paraId="77112ACF" w14:textId="77777777" w:rsidTr="00A77E78">
        <w:tc>
          <w:tcPr>
            <w:tcW w:w="3139" w:type="dxa"/>
            <w:tcBorders>
              <w:left w:val="nil"/>
              <w:bottom w:val="nil"/>
              <w:right w:val="nil"/>
            </w:tcBorders>
            <w:vAlign w:val="center"/>
          </w:tcPr>
          <w:p w14:paraId="3D5619B4" w14:textId="77777777" w:rsidR="00A112C4" w:rsidRPr="00B7684F" w:rsidRDefault="00A112C4" w:rsidP="00A77E78"/>
        </w:tc>
        <w:tc>
          <w:tcPr>
            <w:tcW w:w="666" w:type="dxa"/>
            <w:tcBorders>
              <w:left w:val="nil"/>
              <w:bottom w:val="nil"/>
              <w:right w:val="nil"/>
            </w:tcBorders>
            <w:vAlign w:val="center"/>
          </w:tcPr>
          <w:p w14:paraId="2B24DCC4" w14:textId="77777777" w:rsidR="00A112C4" w:rsidRPr="00B7684F" w:rsidRDefault="00A112C4" w:rsidP="00A77E78"/>
        </w:tc>
        <w:tc>
          <w:tcPr>
            <w:tcW w:w="415" w:type="dxa"/>
            <w:tcBorders>
              <w:left w:val="nil"/>
              <w:bottom w:val="nil"/>
              <w:right w:val="nil"/>
            </w:tcBorders>
            <w:vAlign w:val="center"/>
          </w:tcPr>
          <w:p w14:paraId="403624E5" w14:textId="77777777" w:rsidR="00A112C4" w:rsidRPr="00B7684F" w:rsidRDefault="00A112C4" w:rsidP="00A77E78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3228EC" w14:textId="77777777" w:rsidR="00A112C4" w:rsidRPr="00B7684F" w:rsidRDefault="00A112C4" w:rsidP="00A77E78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3758EDBB" w14:textId="77777777" w:rsidR="00A112C4" w:rsidRPr="00B7684F" w:rsidRDefault="00A112C4" w:rsidP="00A77E78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9A4EC7B" w14:textId="77777777" w:rsidR="00A112C4" w:rsidRPr="00B7684F" w:rsidRDefault="00A112C4" w:rsidP="00A77E78"/>
        </w:tc>
      </w:tr>
    </w:tbl>
    <w:p w14:paraId="68A43844" w14:textId="77777777" w:rsidR="00A112C4" w:rsidRDefault="00A112C4" w:rsidP="00A112C4"/>
    <w:p w14:paraId="2B785CE4" w14:textId="77777777" w:rsidR="009A3EFD" w:rsidRDefault="009A3EFD" w:rsidP="00CC77C4"/>
    <w:p w14:paraId="43906E0B" w14:textId="4E00368D" w:rsidR="009A3EFD" w:rsidRPr="00F30D14" w:rsidRDefault="00C161BC" w:rsidP="009A3EFD">
      <w:pPr>
        <w:pStyle w:val="Ttulo4"/>
        <w:rPr>
          <w:rFonts w:ascii="Sansa Std Normal" w:eastAsiaTheme="majorEastAsia" w:hAnsi="Sansa Std Normal" w:cs="Arial"/>
          <w:color w:val="CC0066"/>
          <w:sz w:val="24"/>
          <w:szCs w:val="24"/>
        </w:rPr>
      </w:pPr>
      <w:r>
        <w:rPr>
          <w:rFonts w:ascii="Sansa Std Normal" w:eastAsiaTheme="majorEastAsia" w:hAnsi="Sansa Std Normal" w:cs="Arial"/>
          <w:color w:val="CC0066"/>
          <w:sz w:val="24"/>
          <w:szCs w:val="24"/>
        </w:rPr>
        <w:t>Montaje</w:t>
      </w:r>
    </w:p>
    <w:p w14:paraId="2DE6810A" w14:textId="77777777" w:rsidR="002561F6" w:rsidRPr="00C161BC" w:rsidRDefault="002561F6" w:rsidP="00C161BC">
      <w:pPr>
        <w:pStyle w:val="Prrafodelista"/>
        <w:numPr>
          <w:ilvl w:val="0"/>
          <w:numId w:val="1"/>
        </w:numPr>
        <w:spacing w:line="240" w:lineRule="auto"/>
        <w:rPr>
          <w:lang w:val="es-AR" w:eastAsia="en-US"/>
        </w:rPr>
      </w:pPr>
      <w:r w:rsidRPr="00C161BC">
        <w:rPr>
          <w:lang w:val="es-AR" w:eastAsia="en-US"/>
        </w:rPr>
        <w:t>Disponer de tres biscochos circulares Red Velvet.</w:t>
      </w:r>
    </w:p>
    <w:p w14:paraId="7EF121A3" w14:textId="6D9CCEDF" w:rsidR="002561F6" w:rsidRPr="00C161BC" w:rsidRDefault="002561F6" w:rsidP="00C161BC">
      <w:pPr>
        <w:pStyle w:val="Prrafodelista"/>
        <w:numPr>
          <w:ilvl w:val="0"/>
          <w:numId w:val="1"/>
        </w:numPr>
        <w:spacing w:line="240" w:lineRule="auto"/>
        <w:rPr>
          <w:lang w:val="es-AR" w:eastAsia="en-US"/>
        </w:rPr>
      </w:pPr>
      <w:r w:rsidRPr="00C161BC">
        <w:rPr>
          <w:lang w:val="es-AR" w:eastAsia="en-US"/>
        </w:rPr>
        <w:lastRenderedPageBreak/>
        <w:t>Mediante una manga con boquilla lisa, aplicar la crema mousse de queso entre los bizcochos hasta</w:t>
      </w:r>
    </w:p>
    <w:p w14:paraId="03A47596" w14:textId="77777777" w:rsidR="002561F6" w:rsidRPr="00C161BC" w:rsidRDefault="002561F6" w:rsidP="00C161BC">
      <w:pPr>
        <w:pStyle w:val="Prrafodelista"/>
        <w:numPr>
          <w:ilvl w:val="0"/>
          <w:numId w:val="1"/>
        </w:numPr>
        <w:spacing w:line="240" w:lineRule="auto"/>
        <w:rPr>
          <w:lang w:val="es-AR" w:eastAsia="en-US"/>
        </w:rPr>
      </w:pPr>
      <w:r w:rsidRPr="00C161BC">
        <w:rPr>
          <w:lang w:val="es-AR" w:eastAsia="en-US"/>
        </w:rPr>
        <w:t>lograr tres capas y obtener el postre individual.</w:t>
      </w:r>
    </w:p>
    <w:p w14:paraId="573FA946" w14:textId="1A1B6778" w:rsidR="002561F6" w:rsidRPr="00C161BC" w:rsidRDefault="002561F6" w:rsidP="00C161BC">
      <w:pPr>
        <w:pStyle w:val="Prrafodelista"/>
        <w:numPr>
          <w:ilvl w:val="0"/>
          <w:numId w:val="1"/>
        </w:numPr>
        <w:spacing w:line="240" w:lineRule="auto"/>
        <w:rPr>
          <w:lang w:val="es-AR" w:eastAsia="en-US"/>
        </w:rPr>
      </w:pPr>
      <w:r w:rsidRPr="00C161BC">
        <w:rPr>
          <w:lang w:val="es-AR" w:eastAsia="en-US"/>
        </w:rPr>
        <w:t>Finalmente decorar con la crema mousse de queso y frutos rojos de estación, cubiertos con brillo</w:t>
      </w:r>
    </w:p>
    <w:p w14:paraId="585FC7F6" w14:textId="37F367F6" w:rsidR="009330E3" w:rsidRPr="00C161BC" w:rsidRDefault="002561F6" w:rsidP="00C161BC">
      <w:pPr>
        <w:pStyle w:val="Prrafodelista"/>
        <w:numPr>
          <w:ilvl w:val="0"/>
          <w:numId w:val="1"/>
        </w:numPr>
        <w:spacing w:line="240" w:lineRule="auto"/>
        <w:rPr>
          <w:lang w:val="es-AR" w:eastAsia="en-US"/>
        </w:rPr>
      </w:pPr>
      <w:r w:rsidRPr="00C161BC">
        <w:rPr>
          <w:b/>
          <w:bCs/>
          <w:lang w:val="es-AR" w:eastAsia="en-US"/>
        </w:rPr>
        <w:t xml:space="preserve">Harmony </w:t>
      </w:r>
      <w:proofErr w:type="spellStart"/>
      <w:r w:rsidRPr="00C161BC">
        <w:rPr>
          <w:b/>
          <w:bCs/>
          <w:lang w:val="es-AR" w:eastAsia="en-US"/>
        </w:rPr>
        <w:t>Cold</w:t>
      </w:r>
      <w:proofErr w:type="spellEnd"/>
      <w:r w:rsidRPr="00C161BC">
        <w:rPr>
          <w:lang w:val="es-AR" w:eastAsia="en-US"/>
        </w:rPr>
        <w:t xml:space="preserve"> para realzar y proteger las frutas.</w:t>
      </w:r>
    </w:p>
    <w:p w14:paraId="0FE815FF" w14:textId="77777777" w:rsidR="002561F6" w:rsidRPr="002561F6" w:rsidRDefault="002561F6" w:rsidP="003D4F7C">
      <w:pPr>
        <w:spacing w:line="240" w:lineRule="auto"/>
        <w:rPr>
          <w:lang w:val="es-AR" w:eastAsia="en-US"/>
        </w:rPr>
      </w:pPr>
    </w:p>
    <w:p w14:paraId="7177A563" w14:textId="6AF2B600" w:rsidR="00E71D7D" w:rsidRDefault="00636EB1" w:rsidP="003D4F7C">
      <w:pPr>
        <w:pStyle w:val="Ttulo4"/>
        <w:spacing w:after="0"/>
      </w:pPr>
      <w:r w:rsidRPr="00F30D14">
        <w:rPr>
          <w:rFonts w:ascii="Sansa Std Normal" w:eastAsiaTheme="majorEastAsia" w:hAnsi="Sansa Std Normal" w:cs="Arial"/>
          <w:color w:val="CC0066"/>
          <w:sz w:val="24"/>
          <w:szCs w:val="24"/>
        </w:rPr>
        <w:t>Rendimiento</w:t>
      </w:r>
      <w:r w:rsidR="003D4F7C">
        <w:rPr>
          <w:rFonts w:ascii="Sansa Std Normal" w:eastAsiaTheme="majorEastAsia" w:hAnsi="Sansa Std Normal" w:cs="Arial"/>
          <w:color w:val="CC0066"/>
          <w:sz w:val="24"/>
          <w:szCs w:val="24"/>
        </w:rPr>
        <w:t xml:space="preserve"> aproximado: </w:t>
      </w:r>
      <w:r w:rsidR="007748DF" w:rsidRPr="003D4F7C">
        <w:rPr>
          <w:rFonts w:cs="Calibri"/>
          <w:color w:val="000000"/>
          <w:sz w:val="18"/>
          <w:szCs w:val="18"/>
          <w:lang w:val="es-AR" w:eastAsia="en-US"/>
        </w:rPr>
        <w:t>2</w:t>
      </w:r>
      <w:r w:rsidR="00CC77C4" w:rsidRPr="003D4F7C">
        <w:rPr>
          <w:rFonts w:cs="Calibri"/>
          <w:color w:val="000000"/>
          <w:sz w:val="18"/>
          <w:szCs w:val="18"/>
          <w:lang w:val="es-AR" w:eastAsia="en-US"/>
        </w:rPr>
        <w:t xml:space="preserve"> </w:t>
      </w:r>
      <w:r w:rsidR="003D4F7C" w:rsidRPr="003D4F7C">
        <w:rPr>
          <w:rFonts w:cs="Calibri"/>
          <w:color w:val="000000"/>
          <w:sz w:val="18"/>
          <w:szCs w:val="18"/>
          <w:lang w:val="es-AR" w:eastAsia="en-US"/>
        </w:rPr>
        <w:t>un</w:t>
      </w:r>
      <w:r w:rsidR="00CC77C4" w:rsidRPr="003D4F7C">
        <w:rPr>
          <w:rFonts w:cs="Calibri"/>
          <w:color w:val="000000"/>
          <w:sz w:val="18"/>
          <w:szCs w:val="18"/>
          <w:lang w:val="es-AR" w:eastAsia="en-US"/>
        </w:rPr>
        <w:t xml:space="preserve"> de </w:t>
      </w:r>
      <w:r w:rsidR="007748DF" w:rsidRPr="003D4F7C">
        <w:rPr>
          <w:rFonts w:cs="Calibri"/>
          <w:color w:val="000000"/>
          <w:sz w:val="18"/>
          <w:szCs w:val="18"/>
          <w:lang w:val="es-AR" w:eastAsia="en-US"/>
        </w:rPr>
        <w:t>1800</w:t>
      </w:r>
      <w:r w:rsidR="00CC77C4" w:rsidRPr="003D4F7C">
        <w:rPr>
          <w:rFonts w:cs="Calibri"/>
          <w:color w:val="000000"/>
          <w:sz w:val="18"/>
          <w:szCs w:val="18"/>
          <w:lang w:val="es-AR" w:eastAsia="en-US"/>
        </w:rPr>
        <w:t xml:space="preserve"> g</w:t>
      </w:r>
      <w:r w:rsidR="003D4F7C" w:rsidRPr="003D4F7C">
        <w:rPr>
          <w:rFonts w:cs="Calibri"/>
          <w:color w:val="000000"/>
          <w:sz w:val="18"/>
          <w:szCs w:val="18"/>
          <w:lang w:val="es-AR" w:eastAsia="en-US"/>
        </w:rPr>
        <w:t xml:space="preserve"> c/u</w:t>
      </w:r>
      <w:r w:rsidR="00173CAB" w:rsidRPr="003D4F7C">
        <w:rPr>
          <w:rFonts w:cs="Calibri"/>
          <w:color w:val="000000"/>
          <w:sz w:val="18"/>
          <w:szCs w:val="18"/>
          <w:lang w:val="es-AR" w:eastAsia="en-US"/>
        </w:rPr>
        <w:t>.</w:t>
      </w:r>
    </w:p>
    <w:p w14:paraId="1610B197" w14:textId="77777777" w:rsidR="00F1455B" w:rsidRDefault="00F1455B" w:rsidP="003D4F7C">
      <w:pPr>
        <w:spacing w:line="240" w:lineRule="auto"/>
      </w:pPr>
    </w:p>
    <w:p w14:paraId="1979B39E" w14:textId="77777777" w:rsidR="00F1455B" w:rsidRDefault="00F1455B" w:rsidP="003D4F7C">
      <w:pPr>
        <w:spacing w:line="240" w:lineRule="auto"/>
      </w:pPr>
    </w:p>
    <w:p w14:paraId="6CEC6BFE" w14:textId="77777777" w:rsidR="00F30D14" w:rsidRDefault="00F30D14" w:rsidP="00CC77C4"/>
    <w:sectPr w:rsidR="00F30D14" w:rsidSect="00E71D7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417" w:right="1274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254C3D" w14:textId="77777777" w:rsidR="00CB10FB" w:rsidRDefault="00CB10FB" w:rsidP="00CC77C4">
      <w:r>
        <w:separator/>
      </w:r>
    </w:p>
  </w:endnote>
  <w:endnote w:type="continuationSeparator" w:id="0">
    <w:p w14:paraId="0AA7ABC4" w14:textId="77777777" w:rsidR="00CB10FB" w:rsidRDefault="00CB10FB" w:rsidP="00CC7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ansa Pro Nor">
    <w:panose1 w:val="02000000000000000000"/>
    <w:charset w:val="00"/>
    <w:family w:val="auto"/>
    <w:pitch w:val="variable"/>
    <w:sig w:usb0="00000087" w:usb1="00000001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ansa Pro Bd">
    <w:panose1 w:val="02000000000000000000"/>
    <w:charset w:val="00"/>
    <w:family w:val="auto"/>
    <w:pitch w:val="variable"/>
    <w:sig w:usb0="00000087" w:usb1="00000001" w:usb2="00000000" w:usb3="00000000" w:csb0="0000009B" w:csb1="00000000"/>
  </w:font>
  <w:font w:name="Sansa Std Normal">
    <w:altName w:val="Calibri"/>
    <w:panose1 w:val="00000000000000000000"/>
    <w:charset w:val="00"/>
    <w:family w:val="modern"/>
    <w:notTrueType/>
    <w:pitch w:val="variable"/>
    <w:sig w:usb0="800000A3" w:usb1="5000204B" w:usb2="00000000" w:usb3="00000000" w:csb0="000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562FA2" w14:textId="77777777" w:rsidR="00796611" w:rsidRDefault="0079661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0A8D09" w14:textId="77777777" w:rsidR="007A1AE5" w:rsidRDefault="007A1AE5" w:rsidP="00CC77C4">
    <w:pPr>
      <w:pStyle w:val="Piedepgina"/>
    </w:pPr>
    <w:r w:rsidRPr="007A1AE5">
      <w:rPr>
        <w:noProof/>
      </w:rPr>
      <w:drawing>
        <wp:anchor distT="0" distB="0" distL="114300" distR="114300" simplePos="0" relativeHeight="251660288" behindDoc="0" locked="0" layoutInCell="1" allowOverlap="1" wp14:anchorId="6E308F9C" wp14:editId="58025453">
          <wp:simplePos x="0" y="0"/>
          <wp:positionH relativeFrom="page">
            <wp:align>right</wp:align>
          </wp:positionH>
          <wp:positionV relativeFrom="paragraph">
            <wp:posOffset>-996091</wp:posOffset>
          </wp:positionV>
          <wp:extent cx="7553325" cy="1359535"/>
          <wp:effectExtent l="0" t="0" r="9525" b="0"/>
          <wp:wrapNone/>
          <wp:docPr id="25" name="Imagen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3595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1A35C7" w14:textId="77777777" w:rsidR="00796611" w:rsidRDefault="0079661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17E218" w14:textId="77777777" w:rsidR="00CB10FB" w:rsidRDefault="00CB10FB" w:rsidP="00CC77C4">
      <w:r>
        <w:separator/>
      </w:r>
    </w:p>
  </w:footnote>
  <w:footnote w:type="continuationSeparator" w:id="0">
    <w:p w14:paraId="04BF885F" w14:textId="77777777" w:rsidR="00CB10FB" w:rsidRDefault="00CB10FB" w:rsidP="00CC77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0540E0" w14:textId="77777777" w:rsidR="00796611" w:rsidRDefault="0079661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87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dashed" w:sz="8" w:space="0" w:color="262626" w:themeColor="text1" w:themeTint="D9"/>
        <w:insideV w:val="dotted" w:sz="4" w:space="0" w:color="auto"/>
      </w:tblBorders>
      <w:tblLook w:val="04A0" w:firstRow="1" w:lastRow="0" w:firstColumn="1" w:lastColumn="0" w:noHBand="0" w:noVBand="1"/>
    </w:tblPr>
    <w:tblGrid>
      <w:gridCol w:w="1560"/>
      <w:gridCol w:w="7229"/>
    </w:tblGrid>
    <w:tr w:rsidR="007A1AE5" w:rsidRPr="00665CB6" w14:paraId="6C008520" w14:textId="77777777" w:rsidTr="007A1AE5">
      <w:trPr>
        <w:trHeight w:val="694"/>
      </w:trPr>
      <w:tc>
        <w:tcPr>
          <w:tcW w:w="1560" w:type="dxa"/>
        </w:tcPr>
        <w:p w14:paraId="65E8E443" w14:textId="77777777" w:rsidR="007A1AE5" w:rsidRPr="007A1AE5" w:rsidRDefault="007A1AE5" w:rsidP="00CC77C4">
          <w:pPr>
            <w:pStyle w:val="Ttulo2"/>
            <w:outlineLvl w:val="1"/>
          </w:pPr>
          <w:r w:rsidRPr="007A1AE5">
            <w:t>Receta</w:t>
          </w:r>
        </w:p>
      </w:tc>
      <w:tc>
        <w:tcPr>
          <w:tcW w:w="7229" w:type="dxa"/>
        </w:tcPr>
        <w:p w14:paraId="3289D015" w14:textId="6560B444" w:rsidR="00F1455B" w:rsidRPr="00F1455B" w:rsidRDefault="00796611" w:rsidP="00F1455B">
          <w:pPr>
            <w:pStyle w:val="Ttulo1"/>
            <w:outlineLvl w:val="0"/>
          </w:pPr>
          <w:r>
            <w:t xml:space="preserve">Mini torta </w:t>
          </w:r>
          <w:bookmarkStart w:id="0" w:name="_GoBack"/>
          <w:bookmarkEnd w:id="0"/>
          <w:r w:rsidR="0011220F">
            <w:t>Red Velvet</w:t>
          </w:r>
        </w:p>
      </w:tc>
    </w:tr>
  </w:tbl>
  <w:p w14:paraId="6B00121C" w14:textId="77777777" w:rsidR="007A1AE5" w:rsidRPr="007A1AE5" w:rsidRDefault="007A1AE5" w:rsidP="00CC77C4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32A7F9" w14:textId="77777777" w:rsidR="00796611" w:rsidRDefault="0079661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F452B4"/>
    <w:multiLevelType w:val="hybridMultilevel"/>
    <w:tmpl w:val="78A61E5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20F"/>
    <w:rsid w:val="000110BA"/>
    <w:rsid w:val="00042E7C"/>
    <w:rsid w:val="000843AE"/>
    <w:rsid w:val="00085562"/>
    <w:rsid w:val="000C50CF"/>
    <w:rsid w:val="0011220F"/>
    <w:rsid w:val="00113850"/>
    <w:rsid w:val="00173CAB"/>
    <w:rsid w:val="001742AF"/>
    <w:rsid w:val="001C6337"/>
    <w:rsid w:val="00216FC6"/>
    <w:rsid w:val="002561F6"/>
    <w:rsid w:val="002D2B98"/>
    <w:rsid w:val="00345B1C"/>
    <w:rsid w:val="0037268D"/>
    <w:rsid w:val="003760E9"/>
    <w:rsid w:val="003A04AC"/>
    <w:rsid w:val="003C41CD"/>
    <w:rsid w:val="003D4F7C"/>
    <w:rsid w:val="00452244"/>
    <w:rsid w:val="00481A3F"/>
    <w:rsid w:val="004B70DB"/>
    <w:rsid w:val="004D7E04"/>
    <w:rsid w:val="005E5AF3"/>
    <w:rsid w:val="005F7933"/>
    <w:rsid w:val="0062480C"/>
    <w:rsid w:val="00636EB1"/>
    <w:rsid w:val="0063720D"/>
    <w:rsid w:val="006679C7"/>
    <w:rsid w:val="0070049A"/>
    <w:rsid w:val="00737693"/>
    <w:rsid w:val="007748DF"/>
    <w:rsid w:val="00796611"/>
    <w:rsid w:val="007A1AE5"/>
    <w:rsid w:val="008113AC"/>
    <w:rsid w:val="00850A30"/>
    <w:rsid w:val="00855FD6"/>
    <w:rsid w:val="00877144"/>
    <w:rsid w:val="008F40FE"/>
    <w:rsid w:val="0090188B"/>
    <w:rsid w:val="009330E3"/>
    <w:rsid w:val="0095784A"/>
    <w:rsid w:val="009A3EFD"/>
    <w:rsid w:val="009E6AF9"/>
    <w:rsid w:val="00A112C4"/>
    <w:rsid w:val="00A51E9B"/>
    <w:rsid w:val="00A72E7B"/>
    <w:rsid w:val="00AC7D13"/>
    <w:rsid w:val="00AE0BB5"/>
    <w:rsid w:val="00AE2EE9"/>
    <w:rsid w:val="00B10CCA"/>
    <w:rsid w:val="00B22FDF"/>
    <w:rsid w:val="00B7684F"/>
    <w:rsid w:val="00B93FB4"/>
    <w:rsid w:val="00BE1282"/>
    <w:rsid w:val="00C161BC"/>
    <w:rsid w:val="00CB10FB"/>
    <w:rsid w:val="00CC77C4"/>
    <w:rsid w:val="00D6174E"/>
    <w:rsid w:val="00D740CE"/>
    <w:rsid w:val="00E71D7D"/>
    <w:rsid w:val="00F1455B"/>
    <w:rsid w:val="00F30D14"/>
    <w:rsid w:val="00F74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5E22F7"/>
  <w15:chartTrackingRefBased/>
  <w15:docId w15:val="{A578ED5A-E42E-47B2-9A66-D5695F788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77C4"/>
    <w:pPr>
      <w:spacing w:after="0" w:line="360" w:lineRule="auto"/>
    </w:pPr>
    <w:rPr>
      <w:rFonts w:ascii="Sansa Pro Nor" w:eastAsia="MS Mincho" w:hAnsi="Sansa Pro Nor" w:cs="Calibri"/>
      <w:color w:val="000000"/>
      <w:sz w:val="18"/>
      <w:szCs w:val="18"/>
      <w:lang w:val="es-ES_tradnl" w:eastAsia="es-ES"/>
    </w:rPr>
  </w:style>
  <w:style w:type="paragraph" w:styleId="Ttulo1">
    <w:name w:val="heading 1"/>
    <w:basedOn w:val="Ttulo"/>
    <w:next w:val="Normal"/>
    <w:link w:val="Ttulo1Car"/>
    <w:uiPriority w:val="9"/>
    <w:qFormat/>
    <w:rsid w:val="007A1AE5"/>
    <w:pPr>
      <w:framePr w:hSpace="0" w:wrap="auto" w:vAnchor="margin" w:hAnchor="text" w:yAlign="inline"/>
      <w:outlineLvl w:val="0"/>
    </w:pPr>
    <w:rPr>
      <w:noProof/>
    </w:rPr>
  </w:style>
  <w:style w:type="paragraph" w:styleId="Ttulo2">
    <w:name w:val="heading 2"/>
    <w:aliases w:val="Ing &amp; Proceso"/>
    <w:basedOn w:val="Ttulo3"/>
    <w:next w:val="Normal"/>
    <w:link w:val="Ttulo2Car"/>
    <w:uiPriority w:val="9"/>
    <w:unhideWhenUsed/>
    <w:qFormat/>
    <w:rsid w:val="007A1AE5"/>
    <w:pPr>
      <w:framePr w:hSpace="0" w:wrap="auto" w:vAnchor="margin" w:hAnchor="text" w:yAlign="inline"/>
      <w:outlineLvl w:val="1"/>
    </w:pPr>
    <w:rPr>
      <w:noProof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A1AE5"/>
    <w:pPr>
      <w:keepNext/>
      <w:keepLines/>
      <w:framePr w:hSpace="141" w:wrap="around" w:vAnchor="text" w:hAnchor="margin" w:y="442"/>
      <w:spacing w:before="40" w:line="240" w:lineRule="auto"/>
      <w:outlineLvl w:val="2"/>
    </w:pPr>
    <w:rPr>
      <w:rFonts w:ascii="Sansa Std Normal" w:eastAsiaTheme="majorEastAsia" w:hAnsi="Sansa Std Normal" w:cstheme="majorBidi"/>
      <w:color w:val="595959" w:themeColor="text1" w:themeTint="A6"/>
      <w:sz w:val="40"/>
      <w:szCs w:val="40"/>
    </w:rPr>
  </w:style>
  <w:style w:type="paragraph" w:styleId="Ttulo4">
    <w:name w:val="heading 4"/>
    <w:basedOn w:val="Ttulo2"/>
    <w:next w:val="Normal"/>
    <w:link w:val="Ttulo4Car"/>
    <w:uiPriority w:val="9"/>
    <w:unhideWhenUsed/>
    <w:qFormat/>
    <w:rsid w:val="00CC77C4"/>
    <w:pPr>
      <w:keepNext w:val="0"/>
      <w:keepLines w:val="0"/>
      <w:spacing w:before="0" w:after="120"/>
      <w:outlineLvl w:val="3"/>
    </w:pPr>
    <w:rPr>
      <w:rFonts w:ascii="Sansa Pro Nor" w:eastAsia="MS Mincho" w:hAnsi="Sansa Pro Nor" w:cs="Times New Roman"/>
      <w:noProof w:val="0"/>
      <w:color w:val="C45911" w:themeColor="accent2" w:themeShade="BF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A1AE5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A1AE5"/>
  </w:style>
  <w:style w:type="paragraph" w:styleId="Piedepgina">
    <w:name w:val="footer"/>
    <w:basedOn w:val="Normal"/>
    <w:link w:val="PiedepginaCar"/>
    <w:uiPriority w:val="99"/>
    <w:unhideWhenUsed/>
    <w:rsid w:val="007A1AE5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A1AE5"/>
  </w:style>
  <w:style w:type="character" w:customStyle="1" w:styleId="Ttulo3Car">
    <w:name w:val="Título 3 Car"/>
    <w:basedOn w:val="Fuentedeprrafopredeter"/>
    <w:link w:val="Ttulo3"/>
    <w:uiPriority w:val="9"/>
    <w:rsid w:val="007A1AE5"/>
    <w:rPr>
      <w:rFonts w:ascii="Sansa Std Normal" w:eastAsiaTheme="majorEastAsia" w:hAnsi="Sansa Std Normal" w:cstheme="majorBidi"/>
      <w:color w:val="595959" w:themeColor="text1" w:themeTint="A6"/>
      <w:sz w:val="40"/>
      <w:szCs w:val="40"/>
      <w:lang w:val="es-ES_tradnl" w:eastAsia="es-ES"/>
    </w:rPr>
  </w:style>
  <w:style w:type="table" w:styleId="Tablaconcuadrcula">
    <w:name w:val="Table Grid"/>
    <w:basedOn w:val="Tablanormal"/>
    <w:uiPriority w:val="59"/>
    <w:rsid w:val="007A1AE5"/>
    <w:pPr>
      <w:spacing w:after="0" w:line="240" w:lineRule="auto"/>
    </w:pPr>
    <w:rPr>
      <w:rFonts w:ascii="Times New Roman" w:eastAsia="MS Mincho" w:hAnsi="Times New Roman" w:cs="Times New Roman"/>
      <w:lang w:val="es-ES_tradnl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next w:val="Normal"/>
    <w:link w:val="TtuloCar"/>
    <w:uiPriority w:val="10"/>
    <w:qFormat/>
    <w:rsid w:val="007A1AE5"/>
    <w:pPr>
      <w:framePr w:hSpace="141" w:wrap="around" w:vAnchor="text" w:hAnchor="margin" w:y="442"/>
      <w:spacing w:line="240" w:lineRule="auto"/>
      <w:contextualSpacing/>
    </w:pPr>
    <w:rPr>
      <w:rFonts w:ascii="Sansa Pro Bd" w:eastAsiaTheme="majorEastAsia" w:hAnsi="Sansa Pro Bd" w:cstheme="majorBidi"/>
      <w:color w:val="595959" w:themeColor="text1" w:themeTint="A6"/>
      <w:spacing w:val="-10"/>
      <w:kern w:val="28"/>
      <w:sz w:val="40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7A1AE5"/>
    <w:rPr>
      <w:rFonts w:ascii="Sansa Pro Bd" w:eastAsiaTheme="majorEastAsia" w:hAnsi="Sansa Pro Bd" w:cstheme="majorBidi"/>
      <w:color w:val="595959" w:themeColor="text1" w:themeTint="A6"/>
      <w:spacing w:val="-10"/>
      <w:kern w:val="28"/>
      <w:sz w:val="40"/>
      <w:szCs w:val="52"/>
      <w:lang w:val="es-ES_tradnl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7A1AE5"/>
    <w:rPr>
      <w:rFonts w:ascii="Sansa Pro Bd" w:eastAsiaTheme="majorEastAsia" w:hAnsi="Sansa Pro Bd" w:cstheme="majorBidi"/>
      <w:noProof/>
      <w:color w:val="595959" w:themeColor="text1" w:themeTint="A6"/>
      <w:spacing w:val="-10"/>
      <w:kern w:val="28"/>
      <w:sz w:val="40"/>
      <w:szCs w:val="52"/>
      <w:lang w:val="es-ES_tradnl" w:eastAsia="es-ES"/>
    </w:rPr>
  </w:style>
  <w:style w:type="character" w:customStyle="1" w:styleId="Ttulo2Car">
    <w:name w:val="Título 2 Car"/>
    <w:aliases w:val="Ing &amp; Proceso Car"/>
    <w:basedOn w:val="Fuentedeprrafopredeter"/>
    <w:link w:val="Ttulo2"/>
    <w:uiPriority w:val="9"/>
    <w:rsid w:val="007A1AE5"/>
    <w:rPr>
      <w:rFonts w:ascii="Sansa Std Normal" w:eastAsiaTheme="majorEastAsia" w:hAnsi="Sansa Std Normal" w:cstheme="majorBidi"/>
      <w:noProof/>
      <w:color w:val="595959" w:themeColor="text1" w:themeTint="A6"/>
      <w:sz w:val="40"/>
      <w:szCs w:val="40"/>
      <w:lang w:val="es-ES_tradnl" w:eastAsia="es-ES"/>
    </w:rPr>
  </w:style>
  <w:style w:type="character" w:customStyle="1" w:styleId="Ttulo4Car">
    <w:name w:val="Título 4 Car"/>
    <w:basedOn w:val="Fuentedeprrafopredeter"/>
    <w:link w:val="Ttulo4"/>
    <w:uiPriority w:val="9"/>
    <w:rsid w:val="00CC77C4"/>
    <w:rPr>
      <w:rFonts w:ascii="Sansa Pro Nor" w:eastAsia="MS Mincho" w:hAnsi="Sansa Pro Nor" w:cs="Times New Roman"/>
      <w:color w:val="C45911" w:themeColor="accent2" w:themeShade="BF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B7684F"/>
    <w:pPr>
      <w:ind w:left="720"/>
      <w:contextualSpacing/>
    </w:pPr>
  </w:style>
  <w:style w:type="paragraph" w:styleId="Subttulo">
    <w:name w:val="Subtitle"/>
    <w:basedOn w:val="Ttulo2"/>
    <w:next w:val="Normal"/>
    <w:link w:val="SubttuloCar"/>
    <w:uiPriority w:val="11"/>
    <w:qFormat/>
    <w:rsid w:val="00F1455B"/>
    <w:pPr>
      <w:framePr w:hSpace="141" w:wrap="around" w:vAnchor="text" w:hAnchor="text" w:y="168"/>
      <w:ind w:left="-345" w:firstLine="658"/>
      <w:jc w:val="both"/>
      <w:outlineLvl w:val="9"/>
    </w:pPr>
    <w:rPr>
      <w:rFonts w:cs="Arial"/>
      <w:noProof w:val="0"/>
      <w:color w:val="FF0000"/>
      <w:sz w:val="28"/>
      <w:szCs w:val="26"/>
    </w:rPr>
  </w:style>
  <w:style w:type="character" w:customStyle="1" w:styleId="SubttuloCar">
    <w:name w:val="Subtítulo Car"/>
    <w:basedOn w:val="Fuentedeprrafopredeter"/>
    <w:link w:val="Subttulo"/>
    <w:uiPriority w:val="11"/>
    <w:rsid w:val="00F1455B"/>
    <w:rPr>
      <w:rFonts w:ascii="Sansa Std Normal" w:eastAsiaTheme="majorEastAsia" w:hAnsi="Sansa Std Normal" w:cs="Arial"/>
      <w:color w:val="FF0000"/>
      <w:sz w:val="28"/>
      <w:szCs w:val="26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15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far\Documents\Plantillas%20personalizadas%20de%20Office\Template%20Marketing%20Pasteleria%20OCT-2020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 Marketing Pasteleria OCT-2020</Template>
  <TotalTime>42</TotalTime>
  <Pages>2</Pages>
  <Words>240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Puratos</Company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Farias Julio</dc:creator>
  <cp:keywords/>
  <dc:description/>
  <cp:lastModifiedBy>Brunelli  Federico</cp:lastModifiedBy>
  <cp:revision>13</cp:revision>
  <cp:lastPrinted>2020-09-25T13:31:00Z</cp:lastPrinted>
  <dcterms:created xsi:type="dcterms:W3CDTF">2021-06-14T22:06:00Z</dcterms:created>
  <dcterms:modified xsi:type="dcterms:W3CDTF">2021-08-11T22:08:00Z</dcterms:modified>
</cp:coreProperties>
</file>