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B677B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6A7B034A" wp14:editId="0C3A10DE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AA5C61A" wp14:editId="35C6EAD0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t="-20000" b="-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1EE4C35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090D836C" w14:textId="77777777" w:rsidR="00E71D7D" w:rsidRDefault="00E71D7D" w:rsidP="00CC77C4"/>
    <w:p w14:paraId="66778060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2C22AE34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84E148" w14:textId="2C935C1A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</w:t>
            </w:r>
            <w:bookmarkStart w:id="0" w:name="_GoBack"/>
            <w:bookmarkEnd w:id="0"/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C935A8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Bizcocho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31C34B0B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B7684F" w14:paraId="3F347DD0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81C620" w14:textId="27A3F633" w:rsidR="00B10CCA" w:rsidRPr="00452F1E" w:rsidRDefault="00452F1E" w:rsidP="00CC77C4">
            <w:pPr>
              <w:rPr>
                <w:b/>
                <w:bCs/>
                <w:lang w:val="en-US"/>
              </w:rPr>
            </w:pPr>
            <w:proofErr w:type="spellStart"/>
            <w:r w:rsidRPr="00452F1E">
              <w:rPr>
                <w:b/>
                <w:bCs/>
                <w:lang w:val="en-US"/>
              </w:rPr>
              <w:t>Tegral</w:t>
            </w:r>
            <w:proofErr w:type="spellEnd"/>
            <w:r w:rsidRPr="00452F1E">
              <w:rPr>
                <w:b/>
                <w:bCs/>
                <w:lang w:val="en-US"/>
              </w:rPr>
              <w:t xml:space="preserve"> Satin Cream Cake Chocolate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9A8D2C" w14:textId="3EFDB76B" w:rsidR="00B10CCA" w:rsidRPr="00452F1E" w:rsidRDefault="00452F1E" w:rsidP="00CC77C4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B13E6D">
              <w:rPr>
                <w:lang w:val="en-US"/>
              </w:rPr>
              <w:t>0</w:t>
            </w:r>
            <w:r>
              <w:rPr>
                <w:lang w:val="en-US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2698C4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717E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071C3E5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F87E55" w14:textId="3109D5F9" w:rsidR="00452F1E" w:rsidRPr="00452F1E" w:rsidRDefault="00452F1E" w:rsidP="00452F1E">
            <w:pPr>
              <w:pStyle w:val="Prrafodelista"/>
              <w:numPr>
                <w:ilvl w:val="0"/>
                <w:numId w:val="2"/>
              </w:numPr>
              <w:rPr>
                <w:lang w:val="es-AR" w:eastAsia="en-US"/>
              </w:rPr>
            </w:pPr>
            <w:r w:rsidRPr="00452F1E">
              <w:rPr>
                <w:lang w:val="es-AR" w:eastAsia="en-US"/>
              </w:rPr>
              <w:t>Mezclar todos los ingredientes en batidora con</w:t>
            </w:r>
            <w:r w:rsidR="00BD5BB7">
              <w:rPr>
                <w:lang w:val="es-AR" w:eastAsia="en-US"/>
              </w:rPr>
              <w:t xml:space="preserve"> </w:t>
            </w:r>
            <w:r w:rsidRPr="00452F1E">
              <w:rPr>
                <w:lang w:val="es-AR" w:eastAsia="en-US"/>
              </w:rPr>
              <w:t>paleta por 2 minutos a velocidad media.</w:t>
            </w:r>
          </w:p>
          <w:p w14:paraId="6047BE31" w14:textId="4CA8B82F" w:rsidR="00452F1E" w:rsidRPr="00BD5BB7" w:rsidRDefault="00452F1E" w:rsidP="00BD5BB7">
            <w:pPr>
              <w:pStyle w:val="Prrafodelista"/>
              <w:numPr>
                <w:ilvl w:val="0"/>
                <w:numId w:val="2"/>
              </w:numPr>
              <w:rPr>
                <w:lang w:val="es-AR" w:eastAsia="en-US"/>
              </w:rPr>
            </w:pPr>
            <w:r w:rsidRPr="00452F1E">
              <w:rPr>
                <w:lang w:val="es-AR" w:eastAsia="en-US"/>
              </w:rPr>
              <w:t xml:space="preserve">Luego colocar desmoldante </w:t>
            </w:r>
            <w:proofErr w:type="spellStart"/>
            <w:r w:rsidRPr="00BD5BB7">
              <w:rPr>
                <w:b/>
                <w:bCs/>
                <w:lang w:val="es-AR" w:eastAsia="en-US"/>
              </w:rPr>
              <w:t>Spraylix</w:t>
            </w:r>
            <w:proofErr w:type="spellEnd"/>
            <w:r w:rsidRPr="00452F1E">
              <w:rPr>
                <w:lang w:val="es-AR" w:eastAsia="en-US"/>
              </w:rPr>
              <w:t xml:space="preserve"> en </w:t>
            </w:r>
            <w:r w:rsidR="00B13E6D">
              <w:rPr>
                <w:lang w:val="es-AR" w:eastAsia="en-US"/>
              </w:rPr>
              <w:t>2</w:t>
            </w:r>
            <w:r w:rsidRPr="00452F1E">
              <w:rPr>
                <w:lang w:val="es-AR" w:eastAsia="en-US"/>
              </w:rPr>
              <w:t xml:space="preserve"> torter</w:t>
            </w:r>
            <w:r w:rsidR="00B13E6D">
              <w:rPr>
                <w:lang w:val="es-AR" w:eastAsia="en-US"/>
              </w:rPr>
              <w:t>as</w:t>
            </w:r>
            <w:r w:rsidR="00BD5BB7">
              <w:rPr>
                <w:lang w:val="es-AR" w:eastAsia="en-US"/>
              </w:rPr>
              <w:t xml:space="preserve"> </w:t>
            </w:r>
            <w:r w:rsidRPr="00BD5BB7">
              <w:rPr>
                <w:lang w:val="es-AR" w:eastAsia="en-US"/>
              </w:rPr>
              <w:t xml:space="preserve">de </w:t>
            </w:r>
            <w:r w:rsidR="00B13E6D">
              <w:rPr>
                <w:lang w:val="es-AR" w:eastAsia="en-US"/>
              </w:rPr>
              <w:t>15</w:t>
            </w:r>
            <w:r w:rsidRPr="00BD5BB7">
              <w:rPr>
                <w:lang w:val="es-AR" w:eastAsia="en-US"/>
              </w:rPr>
              <w:t xml:space="preserve"> cm de diámetro donde volcaremos la mezcla</w:t>
            </w:r>
            <w:r w:rsidR="00BD5BB7">
              <w:rPr>
                <w:lang w:val="es-AR" w:eastAsia="en-US"/>
              </w:rPr>
              <w:t xml:space="preserve"> </w:t>
            </w:r>
            <w:r w:rsidRPr="00BD5BB7">
              <w:rPr>
                <w:lang w:val="es-AR" w:eastAsia="en-US"/>
              </w:rPr>
              <w:t>anterior.</w:t>
            </w:r>
          </w:p>
          <w:p w14:paraId="462134CC" w14:textId="76DA8648" w:rsidR="00452F1E" w:rsidRPr="00BD5BB7" w:rsidRDefault="00BD5BB7" w:rsidP="00BD5BB7">
            <w:pPr>
              <w:pStyle w:val="Prrafodelista"/>
              <w:numPr>
                <w:ilvl w:val="0"/>
                <w:numId w:val="2"/>
              </w:numPr>
              <w:rPr>
                <w:lang w:val="es-AR" w:eastAsia="en-US"/>
              </w:rPr>
            </w:pPr>
            <w:r>
              <w:rPr>
                <w:lang w:val="es-AR" w:eastAsia="en-US"/>
              </w:rPr>
              <w:t xml:space="preserve"> </w:t>
            </w:r>
            <w:r w:rsidR="00452F1E" w:rsidRPr="00452F1E">
              <w:rPr>
                <w:lang w:val="es-AR" w:eastAsia="en-US"/>
              </w:rPr>
              <w:t xml:space="preserve">Llevar a horno por </w:t>
            </w:r>
            <w:r>
              <w:rPr>
                <w:lang w:val="es-AR" w:eastAsia="en-US"/>
              </w:rPr>
              <w:t>35 - 40</w:t>
            </w:r>
            <w:r w:rsidR="00452F1E" w:rsidRPr="00452F1E">
              <w:rPr>
                <w:lang w:val="es-AR" w:eastAsia="en-US"/>
              </w:rPr>
              <w:t xml:space="preserve"> minutos a una temperatura</w:t>
            </w:r>
            <w:r>
              <w:rPr>
                <w:lang w:val="es-AR" w:eastAsia="en-US"/>
              </w:rPr>
              <w:t xml:space="preserve"> </w:t>
            </w:r>
            <w:r w:rsidR="00452F1E" w:rsidRPr="00BD5BB7">
              <w:rPr>
                <w:lang w:val="es-AR" w:eastAsia="en-US"/>
              </w:rPr>
              <w:t>de 1</w:t>
            </w:r>
            <w:r>
              <w:rPr>
                <w:lang w:val="es-AR" w:eastAsia="en-US"/>
              </w:rPr>
              <w:t>7</w:t>
            </w:r>
            <w:r w:rsidR="00452F1E" w:rsidRPr="00BD5BB7">
              <w:rPr>
                <w:lang w:val="es-AR" w:eastAsia="en-US"/>
              </w:rPr>
              <w:t>0º</w:t>
            </w:r>
            <w:r w:rsidR="00F8061B">
              <w:rPr>
                <w:lang w:val="es-AR" w:eastAsia="en-US"/>
              </w:rPr>
              <w:t xml:space="preserve"> </w:t>
            </w:r>
            <w:r w:rsidR="00452F1E" w:rsidRPr="00BD5BB7">
              <w:rPr>
                <w:lang w:val="es-AR" w:eastAsia="en-US"/>
              </w:rPr>
              <w:t>C.</w:t>
            </w:r>
          </w:p>
          <w:p w14:paraId="4B15EA08" w14:textId="149DD3FE" w:rsidR="00AC7D13" w:rsidRPr="00BD5BB7" w:rsidRDefault="00452F1E" w:rsidP="00452F1E">
            <w:pPr>
              <w:pStyle w:val="Prrafodelista"/>
              <w:numPr>
                <w:ilvl w:val="0"/>
                <w:numId w:val="2"/>
              </w:numPr>
            </w:pPr>
            <w:r w:rsidRPr="00452F1E">
              <w:rPr>
                <w:lang w:val="es-AR" w:eastAsia="en-US"/>
              </w:rPr>
              <w:t>Dejar enfriar y reservar</w:t>
            </w:r>
            <w:r w:rsidR="00BD5BB7">
              <w:rPr>
                <w:lang w:val="es-AR" w:eastAsia="en-US"/>
              </w:rPr>
              <w:t>.</w:t>
            </w:r>
          </w:p>
          <w:p w14:paraId="05DA692E" w14:textId="1E2679FA" w:rsidR="00BD5BB7" w:rsidRDefault="00BD5BB7" w:rsidP="00452F1E">
            <w:pPr>
              <w:pStyle w:val="Prrafodelista"/>
              <w:numPr>
                <w:ilvl w:val="0"/>
                <w:numId w:val="2"/>
              </w:numPr>
            </w:pPr>
            <w:r>
              <w:t xml:space="preserve">Cortar </w:t>
            </w:r>
            <w:r w:rsidR="00B13E6D">
              <w:t>9</w:t>
            </w:r>
            <w:r>
              <w:t xml:space="preserve"> discos</w:t>
            </w:r>
          </w:p>
          <w:p w14:paraId="22C01D65" w14:textId="77777777" w:rsidR="00481A3F" w:rsidRPr="00B7684F" w:rsidRDefault="00481A3F" w:rsidP="00481A3F"/>
        </w:tc>
      </w:tr>
      <w:tr w:rsidR="00102893" w:rsidRPr="00B7684F" w14:paraId="4CCF5849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C205F9" w14:textId="64FE1553" w:rsidR="00102893" w:rsidRPr="00B7684F" w:rsidRDefault="00452F1E" w:rsidP="00CC77C4">
            <w:r>
              <w:t>Huevos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6C0FAD" w14:textId="6B96A5A6" w:rsidR="00102893" w:rsidRPr="00B7684F" w:rsidRDefault="00452F1E" w:rsidP="00CC77C4">
            <w:r>
              <w:t>175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A2412E" w14:textId="497ABF97" w:rsidR="00102893" w:rsidRPr="00B7684F" w:rsidRDefault="00102893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B59AE" w14:textId="77777777" w:rsidR="00102893" w:rsidRPr="00B7684F" w:rsidRDefault="00102893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59C2520" w14:textId="77777777" w:rsidR="00102893" w:rsidRPr="00B7684F" w:rsidRDefault="00102893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493052" w14:textId="77777777" w:rsidR="00102893" w:rsidRPr="00B7684F" w:rsidRDefault="00102893" w:rsidP="00877144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B10CCA" w:rsidRPr="00B7684F" w14:paraId="1725867C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BCB7166" w14:textId="4A548E7A" w:rsidR="00B10CCA" w:rsidRPr="00452F1E" w:rsidRDefault="00452F1E" w:rsidP="00CC77C4">
            <w:r w:rsidRPr="00452F1E">
              <w:t>Agua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6CA31EB" w14:textId="289AF22E" w:rsidR="00B10CCA" w:rsidRPr="00B7684F" w:rsidRDefault="00452F1E" w:rsidP="00CC77C4">
            <w:r>
              <w:t>125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5E9D25F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863B8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C56888D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C1429E" w14:textId="77777777" w:rsidR="00B10CCA" w:rsidRPr="00B7684F" w:rsidRDefault="00B10CCA" w:rsidP="00CC77C4"/>
        </w:tc>
      </w:tr>
      <w:tr w:rsidR="00B10CCA" w:rsidRPr="00B7684F" w14:paraId="434D4340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15A509C8" w14:textId="0B88E670" w:rsidR="00B10CCA" w:rsidRPr="00452F1E" w:rsidRDefault="00452F1E" w:rsidP="00CC77C4">
            <w:r w:rsidRPr="00452F1E">
              <w:t>Aceite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775031D" w14:textId="31242379" w:rsidR="00B10CCA" w:rsidRPr="00B7684F" w:rsidRDefault="00452F1E" w:rsidP="00CC77C4">
            <w:r>
              <w:t>100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5F0557FC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D407A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66F71AB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6895F3" w14:textId="77777777" w:rsidR="00B10CCA" w:rsidRPr="00B7684F" w:rsidRDefault="00B10CCA" w:rsidP="00CC77C4"/>
        </w:tc>
      </w:tr>
      <w:tr w:rsidR="00B10CCA" w:rsidRPr="00B7684F" w14:paraId="16D069A0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0619BC08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244F20DA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0AAC098A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6AB68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61A7812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7D025C" w14:textId="77777777" w:rsidR="00B10CCA" w:rsidRPr="00B7684F" w:rsidRDefault="00B10CCA" w:rsidP="00CC77C4"/>
        </w:tc>
      </w:tr>
    </w:tbl>
    <w:p w14:paraId="5470EFAC" w14:textId="47BF7AA9" w:rsidR="00E71D7D" w:rsidRDefault="00E71D7D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102893" w14:paraId="78C7FC44" w14:textId="77777777" w:rsidTr="00A77E78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105B30" w14:textId="2C6F71E4" w:rsidR="00102893" w:rsidRPr="00F30D14" w:rsidRDefault="00102893" w:rsidP="00A77E78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 w:rsidR="00C935A8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Crema de Chocolate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5787334D" w14:textId="77777777" w:rsidR="00102893" w:rsidRPr="00F30D14" w:rsidRDefault="00102893" w:rsidP="00A77E78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102893" w:rsidRPr="00B7684F" w14:paraId="4C3443EE" w14:textId="77777777" w:rsidTr="00A77E78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25C11A" w14:textId="02C87022" w:rsidR="00102893" w:rsidRPr="00BE4642" w:rsidRDefault="00BE4642" w:rsidP="00A77E78">
            <w:pPr>
              <w:rPr>
                <w:b/>
                <w:bCs/>
              </w:rPr>
            </w:pPr>
            <w:proofErr w:type="spellStart"/>
            <w:r w:rsidRPr="00BE4642">
              <w:rPr>
                <w:b/>
                <w:bCs/>
              </w:rPr>
              <w:t>Chantypak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6DDAC9" w14:textId="30291243" w:rsidR="00102893" w:rsidRPr="00B7684F" w:rsidRDefault="00BE4642" w:rsidP="00A77E78">
            <w:r>
              <w:t>250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6F30C8" w14:textId="77777777" w:rsidR="00102893" w:rsidRPr="00B7684F" w:rsidRDefault="00102893" w:rsidP="00A77E78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F2160" w14:textId="77777777" w:rsidR="00102893" w:rsidRPr="00B7684F" w:rsidRDefault="00102893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0A04CF8" w14:textId="77777777" w:rsidR="00102893" w:rsidRPr="00B7684F" w:rsidRDefault="00102893" w:rsidP="00A77E78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774675" w14:textId="7158CDC2" w:rsidR="00102893" w:rsidRDefault="00BE4642" w:rsidP="00BE4642">
            <w:pPr>
              <w:pStyle w:val="Prrafodelista"/>
              <w:numPr>
                <w:ilvl w:val="0"/>
                <w:numId w:val="1"/>
              </w:numPr>
            </w:pPr>
            <w:r>
              <w:t xml:space="preserve">Calentar los 250 g. de crema </w:t>
            </w:r>
            <w:proofErr w:type="spellStart"/>
            <w:r w:rsidRPr="00BB4526">
              <w:rPr>
                <w:b/>
                <w:bCs/>
              </w:rPr>
              <w:t>Chantypa</w:t>
            </w:r>
            <w:r>
              <w:t>k</w:t>
            </w:r>
            <w:proofErr w:type="spellEnd"/>
            <w:r>
              <w:t xml:space="preserve"> y mezclar con el </w:t>
            </w:r>
            <w:proofErr w:type="spellStart"/>
            <w:r w:rsidRPr="00BB4526">
              <w:rPr>
                <w:b/>
                <w:bCs/>
              </w:rPr>
              <w:t>Carat</w:t>
            </w:r>
            <w:proofErr w:type="spellEnd"/>
            <w:r w:rsidRPr="00BB4526">
              <w:rPr>
                <w:b/>
                <w:bCs/>
              </w:rPr>
              <w:t xml:space="preserve"> </w:t>
            </w:r>
            <w:proofErr w:type="spellStart"/>
            <w:r w:rsidRPr="00BB4526">
              <w:rPr>
                <w:b/>
                <w:bCs/>
              </w:rPr>
              <w:t>Coverlux</w:t>
            </w:r>
            <w:proofErr w:type="spellEnd"/>
            <w:r w:rsidRPr="00BB4526">
              <w:rPr>
                <w:b/>
                <w:bCs/>
              </w:rPr>
              <w:t xml:space="preserve"> Semi Amargo</w:t>
            </w:r>
            <w:r>
              <w:t>, previamente fundido, hasta obtener una ganache.</w:t>
            </w:r>
          </w:p>
          <w:p w14:paraId="6EC87144" w14:textId="6B22001B" w:rsidR="00BE4642" w:rsidRDefault="00BE4642" w:rsidP="00BE4642">
            <w:pPr>
              <w:pStyle w:val="Prrafodelista"/>
              <w:numPr>
                <w:ilvl w:val="0"/>
                <w:numId w:val="1"/>
              </w:numPr>
            </w:pPr>
            <w:r>
              <w:t xml:space="preserve">Incorporar el </w:t>
            </w:r>
            <w:proofErr w:type="spellStart"/>
            <w:r w:rsidRPr="00BB4526">
              <w:rPr>
                <w:b/>
                <w:bCs/>
              </w:rPr>
              <w:t>Bavarois</w:t>
            </w:r>
            <w:proofErr w:type="spellEnd"/>
            <w:r w:rsidRPr="00BB4526">
              <w:rPr>
                <w:b/>
                <w:bCs/>
              </w:rPr>
              <w:t xml:space="preserve"> Neutro</w:t>
            </w:r>
            <w:r w:rsidR="00BB4526">
              <w:t>.</w:t>
            </w:r>
          </w:p>
          <w:p w14:paraId="126B0DBD" w14:textId="425A2854" w:rsidR="00BB4526" w:rsidRDefault="00BB4526" w:rsidP="00BE4642">
            <w:pPr>
              <w:pStyle w:val="Prrafodelista"/>
              <w:numPr>
                <w:ilvl w:val="0"/>
                <w:numId w:val="1"/>
              </w:numPr>
            </w:pPr>
            <w:r>
              <w:t xml:space="preserve">Añadir el resto de la crema </w:t>
            </w:r>
            <w:proofErr w:type="spellStart"/>
            <w:r w:rsidRPr="00BB4526">
              <w:rPr>
                <w:b/>
                <w:bCs/>
              </w:rPr>
              <w:t>Chantypak</w:t>
            </w:r>
            <w:proofErr w:type="spellEnd"/>
            <w:r>
              <w:t xml:space="preserve"> semi batida, con movimientos envolventes</w:t>
            </w:r>
            <w:r w:rsidR="007766FA">
              <w:t>, hasta obtener una crema de chocolate sostenida.</w:t>
            </w:r>
          </w:p>
          <w:p w14:paraId="0BD6D84A" w14:textId="77777777" w:rsidR="00102893" w:rsidRPr="00B7684F" w:rsidRDefault="00102893" w:rsidP="00A77E78"/>
        </w:tc>
      </w:tr>
      <w:tr w:rsidR="00102893" w:rsidRPr="00B7684F" w14:paraId="4CFD4957" w14:textId="77777777" w:rsidTr="00A77E78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C1EF262" w14:textId="695C3293" w:rsidR="00102893" w:rsidRPr="00AC7D13" w:rsidRDefault="00BE4642" w:rsidP="00A77E7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Carat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Coverlux</w:t>
            </w:r>
            <w:proofErr w:type="spellEnd"/>
            <w:r>
              <w:rPr>
                <w:b/>
                <w:bCs/>
              </w:rPr>
              <w:t xml:space="preserve"> Semi Amargo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A4542D1" w14:textId="53FBC276" w:rsidR="00102893" w:rsidRPr="00B7684F" w:rsidRDefault="00BE4642" w:rsidP="00A77E78">
            <w:r>
              <w:t>250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E20FBA7" w14:textId="77777777" w:rsidR="00102893" w:rsidRPr="00B7684F" w:rsidRDefault="00102893" w:rsidP="00A77E78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32A8F" w14:textId="77777777" w:rsidR="00102893" w:rsidRPr="00B7684F" w:rsidRDefault="00102893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1647137" w14:textId="77777777" w:rsidR="00102893" w:rsidRPr="00B7684F" w:rsidRDefault="00102893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580679" w14:textId="77777777" w:rsidR="00102893" w:rsidRPr="00B7684F" w:rsidRDefault="00102893" w:rsidP="00A77E78"/>
        </w:tc>
      </w:tr>
      <w:tr w:rsidR="00102893" w:rsidRPr="00B7684F" w14:paraId="4D64CFA3" w14:textId="77777777" w:rsidTr="00A77E78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2BF37256" w14:textId="2D02F836" w:rsidR="00102893" w:rsidRPr="00AC7D13" w:rsidRDefault="00BE4642" w:rsidP="00A77E7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Bavarois</w:t>
            </w:r>
            <w:proofErr w:type="spellEnd"/>
            <w:r>
              <w:rPr>
                <w:b/>
                <w:bCs/>
              </w:rPr>
              <w:t xml:space="preserve"> Neutro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35761E04" w14:textId="4AA970B7" w:rsidR="00102893" w:rsidRPr="00B7684F" w:rsidRDefault="00BE4642" w:rsidP="00A77E78">
            <w:r>
              <w:t>150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0F6A51F4" w14:textId="77777777" w:rsidR="00102893" w:rsidRPr="00B7684F" w:rsidRDefault="00102893" w:rsidP="00A77E78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6B097" w14:textId="77777777" w:rsidR="00102893" w:rsidRPr="00B7684F" w:rsidRDefault="00102893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3417E7A" w14:textId="77777777" w:rsidR="00102893" w:rsidRPr="00B7684F" w:rsidRDefault="00102893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9DDE46" w14:textId="77777777" w:rsidR="00102893" w:rsidRPr="00B7684F" w:rsidRDefault="00102893" w:rsidP="00A77E78"/>
        </w:tc>
      </w:tr>
      <w:tr w:rsidR="00BE4642" w:rsidRPr="00B7684F" w14:paraId="1257230A" w14:textId="77777777" w:rsidTr="00A77E78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234DF0D3" w14:textId="6631DF03" w:rsidR="00BE4642" w:rsidRDefault="00BE4642" w:rsidP="00A77E7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Chantypak</w:t>
            </w:r>
            <w:proofErr w:type="spellEnd"/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001C8428" w14:textId="2A408BA2" w:rsidR="00BE4642" w:rsidRPr="00B7684F" w:rsidRDefault="00BE4642" w:rsidP="00A77E78">
            <w:r>
              <w:t>375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61069A2B" w14:textId="0939877E" w:rsidR="00BE4642" w:rsidRPr="00B7684F" w:rsidRDefault="00BE4642" w:rsidP="00A77E78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540D5" w14:textId="77777777" w:rsidR="00BE4642" w:rsidRPr="00B7684F" w:rsidRDefault="00BE4642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2A5121B" w14:textId="77777777" w:rsidR="00BE4642" w:rsidRPr="00B7684F" w:rsidRDefault="00BE4642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B470C5" w14:textId="77777777" w:rsidR="00BE4642" w:rsidRPr="00B7684F" w:rsidRDefault="00BE4642" w:rsidP="00A77E78"/>
        </w:tc>
      </w:tr>
      <w:tr w:rsidR="00102893" w:rsidRPr="00B7684F" w14:paraId="7C99C0C3" w14:textId="77777777" w:rsidTr="00A77E78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2F7E8080" w14:textId="623DBF1A" w:rsidR="00102893" w:rsidRPr="00B7684F" w:rsidRDefault="00102893" w:rsidP="00A77E78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231471A3" w14:textId="682B3CC2" w:rsidR="00102893" w:rsidRPr="00B7684F" w:rsidRDefault="00102893" w:rsidP="00A77E78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62584A76" w14:textId="77777777" w:rsidR="00102893" w:rsidRPr="00B7684F" w:rsidRDefault="00102893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D7F4F" w14:textId="77777777" w:rsidR="00102893" w:rsidRPr="00B7684F" w:rsidRDefault="00102893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C79EFDD" w14:textId="77777777" w:rsidR="00102893" w:rsidRPr="00B7684F" w:rsidRDefault="00102893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F3B5FF" w14:textId="77777777" w:rsidR="00102893" w:rsidRPr="00B7684F" w:rsidRDefault="00102893" w:rsidP="00A77E78"/>
        </w:tc>
      </w:tr>
    </w:tbl>
    <w:p w14:paraId="318503D5" w14:textId="77777777" w:rsidR="00102893" w:rsidRDefault="00102893" w:rsidP="00102893"/>
    <w:p w14:paraId="17D18CB9" w14:textId="77777777" w:rsidR="00102893" w:rsidRDefault="00102893" w:rsidP="00CC77C4"/>
    <w:p w14:paraId="0BA77D71" w14:textId="77777777" w:rsidR="009A3EFD" w:rsidRDefault="009A3EFD" w:rsidP="00CC77C4"/>
    <w:p w14:paraId="3384175E" w14:textId="2BC0FBE4" w:rsidR="009A3EFD" w:rsidRPr="00F30D14" w:rsidRDefault="00752DAF" w:rsidP="009A3EFD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>
        <w:rPr>
          <w:rFonts w:ascii="Sansa Std Normal" w:eastAsiaTheme="majorEastAsia" w:hAnsi="Sansa Std Normal" w:cs="Arial"/>
          <w:color w:val="CC0066"/>
          <w:sz w:val="24"/>
          <w:szCs w:val="24"/>
        </w:rPr>
        <w:t>Montaje</w:t>
      </w:r>
    </w:p>
    <w:p w14:paraId="6D813747" w14:textId="3A67F1C3" w:rsidR="009A3EFD" w:rsidRDefault="007766FA" w:rsidP="00752DAF">
      <w:pPr>
        <w:pStyle w:val="Prrafodelista"/>
        <w:numPr>
          <w:ilvl w:val="0"/>
          <w:numId w:val="3"/>
        </w:numPr>
      </w:pPr>
      <w:r>
        <w:t xml:space="preserve">Colocar uno de los discos de budín sobre una base para tortas, colocar una capa de crema de chocolate del mismo espesor del bizcocho. </w:t>
      </w:r>
    </w:p>
    <w:p w14:paraId="40B2A526" w14:textId="0E2E1D8E" w:rsidR="007766FA" w:rsidRDefault="007766FA" w:rsidP="00752DAF">
      <w:pPr>
        <w:pStyle w:val="Prrafodelista"/>
        <w:numPr>
          <w:ilvl w:val="0"/>
          <w:numId w:val="3"/>
        </w:numPr>
      </w:pPr>
      <w:r>
        <w:t xml:space="preserve">Repetir la operación hasta completar los </w:t>
      </w:r>
      <w:r w:rsidR="00B13E6D">
        <w:t>3</w:t>
      </w:r>
      <w:r>
        <w:t xml:space="preserve"> bizcochos intercalados con la crema de chocolate.</w:t>
      </w:r>
    </w:p>
    <w:p w14:paraId="0053D484" w14:textId="295AA404" w:rsidR="007766FA" w:rsidRPr="00752DAF" w:rsidRDefault="00035B05" w:rsidP="00752DAF">
      <w:pPr>
        <w:pStyle w:val="Prrafodelista"/>
        <w:numPr>
          <w:ilvl w:val="0"/>
          <w:numId w:val="3"/>
        </w:numPr>
        <w:rPr>
          <w:lang w:val="es-AR"/>
        </w:rPr>
      </w:pPr>
      <w:r w:rsidRPr="00752DAF">
        <w:rPr>
          <w:lang w:val="es-AR"/>
        </w:rPr>
        <w:t>Llevar a freezer por 1 hora.</w:t>
      </w:r>
    </w:p>
    <w:p w14:paraId="1552F623" w14:textId="4E0C8449" w:rsidR="00035B05" w:rsidRPr="00752DAF" w:rsidRDefault="00B13E6D" w:rsidP="00752DAF">
      <w:pPr>
        <w:pStyle w:val="Prrafodelista"/>
        <w:numPr>
          <w:ilvl w:val="0"/>
          <w:numId w:val="3"/>
        </w:numPr>
        <w:rPr>
          <w:lang w:val="es-AR"/>
        </w:rPr>
      </w:pPr>
      <w:r w:rsidRPr="00752DAF">
        <w:rPr>
          <w:lang w:val="es-AR"/>
        </w:rPr>
        <w:t>D</w:t>
      </w:r>
      <w:r w:rsidR="00035B05" w:rsidRPr="00752DAF">
        <w:rPr>
          <w:lang w:val="es-AR"/>
        </w:rPr>
        <w:t>ecorar con una manga y una boquilla rizada, agregando frutos rojos o frutillas para complementar la decoración.</w:t>
      </w:r>
    </w:p>
    <w:p w14:paraId="41FF1BCF" w14:textId="49D24532" w:rsidR="00035B05" w:rsidRPr="00752DAF" w:rsidRDefault="00035B05" w:rsidP="00752DAF">
      <w:pPr>
        <w:pStyle w:val="Prrafodelista"/>
        <w:numPr>
          <w:ilvl w:val="0"/>
          <w:numId w:val="3"/>
        </w:numPr>
        <w:rPr>
          <w:lang w:val="es-AR"/>
        </w:rPr>
      </w:pPr>
      <w:r w:rsidRPr="00752DAF">
        <w:rPr>
          <w:lang w:val="es-AR"/>
        </w:rPr>
        <w:t xml:space="preserve">Aplicar, opcionalmente, decoraciones de </w:t>
      </w:r>
      <w:proofErr w:type="spellStart"/>
      <w:r w:rsidRPr="00752DAF">
        <w:rPr>
          <w:b/>
          <w:bCs/>
          <w:lang w:val="es-AR"/>
        </w:rPr>
        <w:t>Carat</w:t>
      </w:r>
      <w:proofErr w:type="spellEnd"/>
      <w:r w:rsidRPr="00752DAF">
        <w:rPr>
          <w:b/>
          <w:bCs/>
          <w:lang w:val="es-AR"/>
        </w:rPr>
        <w:t xml:space="preserve"> </w:t>
      </w:r>
      <w:proofErr w:type="spellStart"/>
      <w:r w:rsidRPr="00752DAF">
        <w:rPr>
          <w:b/>
          <w:bCs/>
          <w:lang w:val="es-AR"/>
        </w:rPr>
        <w:t>Coverlux</w:t>
      </w:r>
      <w:proofErr w:type="spellEnd"/>
      <w:r w:rsidRPr="00752DAF">
        <w:rPr>
          <w:lang w:val="es-AR"/>
        </w:rPr>
        <w:t>.</w:t>
      </w:r>
    </w:p>
    <w:p w14:paraId="11329F99" w14:textId="77777777" w:rsidR="009330E3" w:rsidRPr="00035B05" w:rsidRDefault="009330E3" w:rsidP="00CC77C4">
      <w:pPr>
        <w:rPr>
          <w:lang w:val="es-AR"/>
        </w:rPr>
      </w:pPr>
    </w:p>
    <w:p w14:paraId="5E216D59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</w:p>
    <w:p w14:paraId="436CD516" w14:textId="36B58F68" w:rsidR="00E71D7D" w:rsidRDefault="00CC77C4" w:rsidP="00CC77C4">
      <w:r>
        <w:t xml:space="preserve">Rinde </w:t>
      </w:r>
      <w:r w:rsidR="00B13E6D">
        <w:t>3</w:t>
      </w:r>
      <w:r>
        <w:t xml:space="preserve"> pieza</w:t>
      </w:r>
      <w:r w:rsidR="00B13E6D">
        <w:t>s</w:t>
      </w:r>
      <w:r>
        <w:t xml:space="preserve"> de </w:t>
      </w:r>
      <w:r w:rsidR="00B13E6D">
        <w:t>64</w:t>
      </w:r>
      <w:r w:rsidR="00035B05">
        <w:t>0</w:t>
      </w:r>
      <w:r>
        <w:t xml:space="preserve"> g</w:t>
      </w:r>
      <w:r w:rsidR="00035B05">
        <w:t>r</w:t>
      </w:r>
      <w:r>
        <w:t>.</w:t>
      </w:r>
      <w:r w:rsidR="00035B05">
        <w:t xml:space="preserve"> aproximadamente.</w:t>
      </w:r>
    </w:p>
    <w:p w14:paraId="41377A18" w14:textId="77777777" w:rsidR="00F1455B" w:rsidRDefault="00F1455B" w:rsidP="00CC77C4"/>
    <w:p w14:paraId="0853C10A" w14:textId="77777777" w:rsidR="00F1455B" w:rsidRDefault="00F1455B" w:rsidP="00CC77C4"/>
    <w:p w14:paraId="102159B4" w14:textId="77777777" w:rsidR="00F30D14" w:rsidRDefault="00F30D14" w:rsidP="00CC77C4"/>
    <w:sectPr w:rsidR="00F30D14" w:rsidSect="00E71D7D">
      <w:headerReference w:type="default" r:id="rId10"/>
      <w:footerReference w:type="default" r:id="rId11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8AA0F" w14:textId="77777777" w:rsidR="00653189" w:rsidRDefault="00653189" w:rsidP="00CC77C4">
      <w:r>
        <w:separator/>
      </w:r>
    </w:p>
  </w:endnote>
  <w:endnote w:type="continuationSeparator" w:id="0">
    <w:p w14:paraId="6058BF1C" w14:textId="77777777" w:rsidR="00653189" w:rsidRDefault="00653189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0000000000000000000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5CFC7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0C26BEDF" wp14:editId="45751C05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F04EB" w14:textId="77777777" w:rsidR="00653189" w:rsidRDefault="00653189" w:rsidP="00CC77C4">
      <w:r>
        <w:separator/>
      </w:r>
    </w:p>
  </w:footnote>
  <w:footnote w:type="continuationSeparator" w:id="0">
    <w:p w14:paraId="0FB53619" w14:textId="77777777" w:rsidR="00653189" w:rsidRDefault="00653189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77E60308" w14:textId="77777777" w:rsidTr="007A1AE5">
      <w:trPr>
        <w:trHeight w:val="694"/>
      </w:trPr>
      <w:tc>
        <w:tcPr>
          <w:tcW w:w="1560" w:type="dxa"/>
        </w:tcPr>
        <w:p w14:paraId="482E5CCC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35AAE37D" w14:textId="29314740" w:rsidR="00F1455B" w:rsidRPr="00F1455B" w:rsidRDefault="00C42ADB" w:rsidP="00F1455B">
          <w:pPr>
            <w:pStyle w:val="Ttulo1"/>
            <w:outlineLvl w:val="0"/>
          </w:pPr>
          <w:r>
            <w:t xml:space="preserve">Mini torta </w:t>
          </w:r>
          <w:r w:rsidR="00B67D92">
            <w:t>Naked Cake</w:t>
          </w:r>
        </w:p>
      </w:tc>
    </w:tr>
  </w:tbl>
  <w:p w14:paraId="4E0F34D4" w14:textId="77777777" w:rsidR="007A1AE5" w:rsidRPr="007A1AE5" w:rsidRDefault="007A1AE5" w:rsidP="00CC77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6900"/>
    <w:multiLevelType w:val="hybridMultilevel"/>
    <w:tmpl w:val="DD4C368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B0E9B"/>
    <w:multiLevelType w:val="hybridMultilevel"/>
    <w:tmpl w:val="FB104E0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92"/>
    <w:rsid w:val="000110BA"/>
    <w:rsid w:val="00035B05"/>
    <w:rsid w:val="000843AE"/>
    <w:rsid w:val="00102893"/>
    <w:rsid w:val="001742AF"/>
    <w:rsid w:val="00216FC6"/>
    <w:rsid w:val="00236B30"/>
    <w:rsid w:val="00345B1C"/>
    <w:rsid w:val="003760E9"/>
    <w:rsid w:val="003A04AC"/>
    <w:rsid w:val="003C41CD"/>
    <w:rsid w:val="00452244"/>
    <w:rsid w:val="00452F1E"/>
    <w:rsid w:val="00481A3F"/>
    <w:rsid w:val="004D7E04"/>
    <w:rsid w:val="005E5AF3"/>
    <w:rsid w:val="0062480C"/>
    <w:rsid w:val="00636EB1"/>
    <w:rsid w:val="00653189"/>
    <w:rsid w:val="006679C7"/>
    <w:rsid w:val="0070049A"/>
    <w:rsid w:val="00717681"/>
    <w:rsid w:val="00724E10"/>
    <w:rsid w:val="00752DAF"/>
    <w:rsid w:val="00761A9F"/>
    <w:rsid w:val="007766FA"/>
    <w:rsid w:val="007A1AE5"/>
    <w:rsid w:val="008113AC"/>
    <w:rsid w:val="00850A30"/>
    <w:rsid w:val="00855FD6"/>
    <w:rsid w:val="00877144"/>
    <w:rsid w:val="0090188B"/>
    <w:rsid w:val="009330E3"/>
    <w:rsid w:val="0095784A"/>
    <w:rsid w:val="009A3EFD"/>
    <w:rsid w:val="00A72E7B"/>
    <w:rsid w:val="00AC7D13"/>
    <w:rsid w:val="00AE0BB5"/>
    <w:rsid w:val="00B10CCA"/>
    <w:rsid w:val="00B13E6D"/>
    <w:rsid w:val="00B22FDF"/>
    <w:rsid w:val="00B67D92"/>
    <w:rsid w:val="00B7684F"/>
    <w:rsid w:val="00B93FB4"/>
    <w:rsid w:val="00BB4526"/>
    <w:rsid w:val="00BD5BB7"/>
    <w:rsid w:val="00BE1282"/>
    <w:rsid w:val="00BE4642"/>
    <w:rsid w:val="00C42ADB"/>
    <w:rsid w:val="00C91A0A"/>
    <w:rsid w:val="00C935A8"/>
    <w:rsid w:val="00CC246C"/>
    <w:rsid w:val="00CC77C4"/>
    <w:rsid w:val="00D4692E"/>
    <w:rsid w:val="00D6174E"/>
    <w:rsid w:val="00E71D7D"/>
    <w:rsid w:val="00F1455B"/>
    <w:rsid w:val="00F30D14"/>
    <w:rsid w:val="00F742A3"/>
    <w:rsid w:val="00F8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CBE5F"/>
  <w15:chartTrackingRefBased/>
  <w15:docId w15:val="{526A87E3-E318-463D-91AA-52AF98CA6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ar\Documents\Plantillas%20personalizadas%20de%20Office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2</TotalTime>
  <Pages>2</Pages>
  <Words>213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Farias Julio</dc:creator>
  <cp:keywords/>
  <dc:description/>
  <cp:lastModifiedBy>Brunelli  Federico</cp:lastModifiedBy>
  <cp:revision>6</cp:revision>
  <cp:lastPrinted>2020-09-25T13:31:00Z</cp:lastPrinted>
  <dcterms:created xsi:type="dcterms:W3CDTF">2021-08-11T21:23:00Z</dcterms:created>
  <dcterms:modified xsi:type="dcterms:W3CDTF">2021-08-11T22:08:00Z</dcterms:modified>
</cp:coreProperties>
</file>