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9177E" w14:textId="3E155752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6FBF1002" wp14:editId="162D46E8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372DEA" w14:textId="53C3B616" w:rsidR="00E71D7D" w:rsidRDefault="00506663" w:rsidP="00CC77C4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F77BDCE" wp14:editId="2E412612">
                <wp:simplePos x="0" y="0"/>
                <wp:positionH relativeFrom="margin">
                  <wp:posOffset>585470</wp:posOffset>
                </wp:positionH>
                <wp:positionV relativeFrom="paragraph">
                  <wp:posOffset>83820</wp:posOffset>
                </wp:positionV>
                <wp:extent cx="4857750" cy="2882900"/>
                <wp:effectExtent l="0" t="0" r="0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t="-6000" r="-2000" b="-4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1A8C0" id="Rectángulo: esquinas redondeadas 1" o:spid="_x0000_s1026" style="position:absolute;margin-left:46.1pt;margin-top:6.6pt;width:382.5pt;height:227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062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29E94E7D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50EC93B5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74DB23" w14:textId="77777777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F30D14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Budín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7C07C3B9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532A88" w14:paraId="4DC91A88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EB5834" w14:textId="48D79616" w:rsidR="00B10CCA" w:rsidRPr="00530381" w:rsidRDefault="00530381" w:rsidP="00CC77C4">
            <w:pPr>
              <w:rPr>
                <w:b/>
                <w:bCs/>
                <w:lang w:val="en-US"/>
              </w:rPr>
            </w:pPr>
            <w:proofErr w:type="spellStart"/>
            <w:r w:rsidRPr="00530381">
              <w:rPr>
                <w:b/>
                <w:bCs/>
                <w:lang w:val="en-US"/>
              </w:rPr>
              <w:t>Tegral</w:t>
            </w:r>
            <w:proofErr w:type="spellEnd"/>
            <w:r w:rsidRPr="00530381">
              <w:rPr>
                <w:b/>
                <w:bCs/>
                <w:lang w:val="en-US"/>
              </w:rPr>
              <w:t xml:space="preserve"> Satin Cream Cake Chocolate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A38760" w14:textId="5772BD57" w:rsidR="00B10CCA" w:rsidRPr="00530381" w:rsidRDefault="0029643E" w:rsidP="00CC77C4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530381">
              <w:rPr>
                <w:lang w:val="en-US"/>
              </w:rPr>
              <w:t>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8D487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1C7DC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AFD1977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2EE5CA" w14:textId="47333C0E" w:rsidR="00AC7D13" w:rsidRDefault="0029643E" w:rsidP="0029643E">
            <w:pPr>
              <w:pStyle w:val="Prrafodelista"/>
              <w:numPr>
                <w:ilvl w:val="0"/>
                <w:numId w:val="1"/>
              </w:numPr>
            </w:pPr>
            <w:r>
              <w:t xml:space="preserve">Colocar todos los ingredientes en una batidora y batir por 2 minutos a velocidad media. </w:t>
            </w:r>
          </w:p>
          <w:p w14:paraId="1393D18C" w14:textId="43135D26" w:rsidR="0029643E" w:rsidRDefault="0029643E" w:rsidP="0029643E">
            <w:pPr>
              <w:pStyle w:val="Prrafodelista"/>
              <w:numPr>
                <w:ilvl w:val="0"/>
                <w:numId w:val="1"/>
              </w:numPr>
            </w:pPr>
            <w:r>
              <w:t>Colocar el batido en una placa para horno, previamente enmantecada y empapelada.</w:t>
            </w:r>
          </w:p>
          <w:p w14:paraId="58E9413C" w14:textId="1B31721E" w:rsidR="0029643E" w:rsidRDefault="0029643E" w:rsidP="0029643E">
            <w:pPr>
              <w:pStyle w:val="Prrafodelista"/>
              <w:numPr>
                <w:ilvl w:val="0"/>
                <w:numId w:val="1"/>
              </w:numPr>
            </w:pPr>
            <w:r>
              <w:t>Cocinar por 15 minutos a 180°C.</w:t>
            </w:r>
          </w:p>
          <w:p w14:paraId="52F3AF1B" w14:textId="716A66CE" w:rsidR="0029643E" w:rsidRPr="0029643E" w:rsidRDefault="0029643E" w:rsidP="0029643E">
            <w:pPr>
              <w:pStyle w:val="Prrafodelista"/>
              <w:numPr>
                <w:ilvl w:val="0"/>
                <w:numId w:val="1"/>
              </w:numPr>
              <w:rPr>
                <w:lang w:val="pt-BR"/>
              </w:rPr>
            </w:pPr>
            <w:r w:rsidRPr="0029643E">
              <w:rPr>
                <w:lang w:val="pt-BR"/>
              </w:rPr>
              <w:t>C</w:t>
            </w:r>
            <w:r>
              <w:rPr>
                <w:lang w:val="pt-BR"/>
              </w:rPr>
              <w:t>o</w:t>
            </w:r>
            <w:r w:rsidRPr="0029643E">
              <w:rPr>
                <w:lang w:val="pt-BR"/>
              </w:rPr>
              <w:t>rtar círculos de 20cm d</w:t>
            </w:r>
            <w:r>
              <w:rPr>
                <w:lang w:val="pt-BR"/>
              </w:rPr>
              <w:t>e diâmetro.</w:t>
            </w:r>
          </w:p>
          <w:p w14:paraId="53325A90" w14:textId="77777777" w:rsidR="00481A3F" w:rsidRPr="0029643E" w:rsidRDefault="00481A3F" w:rsidP="00481A3F">
            <w:pPr>
              <w:rPr>
                <w:lang w:val="pt-BR"/>
              </w:rPr>
            </w:pPr>
          </w:p>
        </w:tc>
      </w:tr>
      <w:tr w:rsidR="00B10CCA" w:rsidRPr="00B7684F" w14:paraId="21443060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70BB38A" w14:textId="3857844C" w:rsidR="00B10CCA" w:rsidRPr="00530381" w:rsidRDefault="00530381" w:rsidP="00CC77C4">
            <w:r w:rsidRPr="00530381">
              <w:t>Huevos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6F390B2" w14:textId="76CBB564" w:rsidR="00B10CCA" w:rsidRPr="00B7684F" w:rsidRDefault="0029643E" w:rsidP="00CC77C4">
            <w:r>
              <w:t>175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902D527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826DD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FB7C321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C59078" w14:textId="77777777" w:rsidR="00B10CCA" w:rsidRPr="00B7684F" w:rsidRDefault="00B10CCA" w:rsidP="00CC77C4"/>
        </w:tc>
      </w:tr>
      <w:tr w:rsidR="00B10CCA" w:rsidRPr="00B7684F" w14:paraId="69851F48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000921D" w14:textId="7F1D8614" w:rsidR="00B10CCA" w:rsidRPr="00530381" w:rsidRDefault="00530381" w:rsidP="00CC77C4">
            <w:r w:rsidRPr="00530381">
              <w:t>Agua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40F24810" w14:textId="739AD453" w:rsidR="00B10CCA" w:rsidRPr="00B7684F" w:rsidRDefault="0029643E" w:rsidP="00CC77C4">
            <w:r>
              <w:t>125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9C36C60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15B31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FB4491C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6576A2" w14:textId="77777777" w:rsidR="00B10CCA" w:rsidRPr="00B7684F" w:rsidRDefault="00B10CCA" w:rsidP="00CC77C4"/>
        </w:tc>
      </w:tr>
      <w:tr w:rsidR="00530381" w:rsidRPr="00B7684F" w14:paraId="70CE1E74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72E9573F" w14:textId="49B54333" w:rsidR="00530381" w:rsidRPr="00530381" w:rsidRDefault="00530381" w:rsidP="00CC77C4">
            <w:r w:rsidRPr="00530381">
              <w:t>Aceite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CC4EE7D" w14:textId="77A828D7" w:rsidR="00530381" w:rsidRDefault="0029643E" w:rsidP="00CC77C4">
            <w:r>
              <w:t>1</w:t>
            </w:r>
            <w:r w:rsidR="00530381">
              <w:t>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29FE331D" w14:textId="5485DA9E" w:rsidR="00530381" w:rsidRPr="00B7684F" w:rsidRDefault="00C82E1D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BA333" w14:textId="77777777" w:rsidR="00530381" w:rsidRPr="00B7684F" w:rsidRDefault="00530381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BB08FD4" w14:textId="77777777" w:rsidR="00530381" w:rsidRPr="00B7684F" w:rsidRDefault="00530381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8A899D" w14:textId="77777777" w:rsidR="00530381" w:rsidRPr="00B7684F" w:rsidRDefault="00530381" w:rsidP="00CC77C4"/>
        </w:tc>
      </w:tr>
      <w:tr w:rsidR="00B10CCA" w:rsidRPr="00B7684F" w14:paraId="4994867A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330E05B8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3BFE2149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1F4FC543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F69B7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B976B2B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F73AB9" w14:textId="77777777" w:rsidR="00B10CCA" w:rsidRPr="00B7684F" w:rsidRDefault="00B10CCA" w:rsidP="00CC77C4"/>
        </w:tc>
      </w:tr>
    </w:tbl>
    <w:p w14:paraId="61F7C3CB" w14:textId="18A6D46F" w:rsidR="00E71D7D" w:rsidRDefault="00E71D7D" w:rsidP="00CC77C4"/>
    <w:p w14:paraId="53306976" w14:textId="77777777" w:rsidR="00530381" w:rsidRDefault="00530381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D773C0" w14:paraId="1550DE30" w14:textId="77777777" w:rsidTr="00EB5850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BC82BA" w14:textId="38EC0E54" w:rsidR="00D773C0" w:rsidRPr="00F30D14" w:rsidRDefault="00D773C0" w:rsidP="00EB5850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Ingredientes </w:t>
            </w:r>
            <w:r w:rsidR="0052355E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M</w:t>
            </w:r>
            <w:r w:rsidR="00173408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ousse</w:t>
            </w:r>
            <w:r w:rsidR="0052355E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de Chocolate Blanco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5FF00085" w14:textId="77777777" w:rsidR="00D773C0" w:rsidRPr="00F30D14" w:rsidRDefault="00D773C0" w:rsidP="00EB5850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52355E" w:rsidRPr="00B7684F" w14:paraId="5C7C8250" w14:textId="77777777" w:rsidTr="00EB5850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395307" w14:textId="716BA29A" w:rsidR="0052355E" w:rsidRPr="00B7684F" w:rsidRDefault="0052355E" w:rsidP="0052355E">
            <w:r>
              <w:t>Leche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3309B6" w14:textId="68B4E61D" w:rsidR="0052355E" w:rsidRPr="00B7684F" w:rsidRDefault="001C1BDA" w:rsidP="0052355E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08609D" w14:textId="6C85B410" w:rsidR="0052355E" w:rsidRPr="00B7684F" w:rsidRDefault="0052355E" w:rsidP="0052355E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F242D" w14:textId="77777777" w:rsidR="0052355E" w:rsidRPr="00B7684F" w:rsidRDefault="0052355E" w:rsidP="0052355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2CBB494" w14:textId="77777777" w:rsidR="0052355E" w:rsidRPr="00B7684F" w:rsidRDefault="0052355E" w:rsidP="0052355E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89CF33" w14:textId="0279497E" w:rsidR="001C1BDA" w:rsidRPr="00522EDE" w:rsidRDefault="001C1BDA" w:rsidP="001C1BDA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522EDE">
              <w:rPr>
                <w:lang w:val="es-AR"/>
              </w:rPr>
              <w:t xml:space="preserve">Llevar al punto de hervor la leche. </w:t>
            </w:r>
          </w:p>
          <w:p w14:paraId="56DE9BF0" w14:textId="35B46DCF" w:rsidR="001C1BDA" w:rsidRPr="00463174" w:rsidRDefault="001C1BDA" w:rsidP="00463174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522EDE">
              <w:rPr>
                <w:lang w:val="es-AR"/>
              </w:rPr>
              <w:t xml:space="preserve">Verter la </w:t>
            </w:r>
            <w:r w:rsidR="00463174">
              <w:rPr>
                <w:lang w:val="es-AR"/>
              </w:rPr>
              <w:t>leche</w:t>
            </w:r>
            <w:r w:rsidRPr="00463174">
              <w:rPr>
                <w:lang w:val="es-AR"/>
              </w:rPr>
              <w:t xml:space="preserve"> caliente sobre las yemas batidas y pasteurizar hasta lograr 85º C formando una crema inglesa.</w:t>
            </w:r>
          </w:p>
          <w:p w14:paraId="351119CF" w14:textId="77777777" w:rsidR="001C1BDA" w:rsidRPr="00522EDE" w:rsidRDefault="001C1BDA" w:rsidP="001C1BDA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522EDE">
              <w:rPr>
                <w:lang w:val="es-AR"/>
              </w:rPr>
              <w:t xml:space="preserve">Unificar la crema inglesa y el chocolate </w:t>
            </w:r>
            <w:r w:rsidRPr="00522EDE">
              <w:rPr>
                <w:b/>
                <w:bCs/>
                <w:lang w:val="es-AR"/>
              </w:rPr>
              <w:t>Belcolade Selección Blanco</w:t>
            </w:r>
            <w:r w:rsidRPr="00522EDE">
              <w:rPr>
                <w:lang w:val="es-AR"/>
              </w:rPr>
              <w:t xml:space="preserve">. </w:t>
            </w:r>
          </w:p>
          <w:p w14:paraId="6C17E8F2" w14:textId="77777777" w:rsidR="001C1BDA" w:rsidRPr="00522EDE" w:rsidRDefault="001C1BDA" w:rsidP="001C1BDA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rPr>
                <w:lang w:val="es-AR"/>
              </w:rPr>
              <w:t>H</w:t>
            </w:r>
            <w:r w:rsidRPr="00522EDE">
              <w:rPr>
                <w:lang w:val="es-AR"/>
              </w:rPr>
              <w:t xml:space="preserve">omogeneizar la mezcla hasta obtener una </w:t>
            </w:r>
            <w:r>
              <w:rPr>
                <w:lang w:val="es-AR"/>
              </w:rPr>
              <w:t>crema suave</w:t>
            </w:r>
            <w:r w:rsidRPr="00522EDE">
              <w:rPr>
                <w:lang w:val="es-AR"/>
              </w:rPr>
              <w:t>.</w:t>
            </w:r>
          </w:p>
          <w:p w14:paraId="6C508871" w14:textId="77777777" w:rsidR="001C1BDA" w:rsidRPr="00522EDE" w:rsidRDefault="001C1BDA" w:rsidP="001C1BDA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 w:rsidRPr="00522EDE">
              <w:rPr>
                <w:lang w:val="es-AR"/>
              </w:rPr>
              <w:t xml:space="preserve">Agregar el </w:t>
            </w:r>
            <w:proofErr w:type="spellStart"/>
            <w:r w:rsidRPr="00522EDE">
              <w:rPr>
                <w:b/>
                <w:bCs/>
                <w:lang w:val="es-AR"/>
              </w:rPr>
              <w:t>Bavarois</w:t>
            </w:r>
            <w:proofErr w:type="spellEnd"/>
            <w:r w:rsidRPr="00522EDE">
              <w:rPr>
                <w:b/>
                <w:bCs/>
                <w:lang w:val="es-AR"/>
              </w:rPr>
              <w:t xml:space="preserve"> Neutro</w:t>
            </w:r>
            <w:r w:rsidRPr="00522EDE">
              <w:rPr>
                <w:lang w:val="es-AR"/>
              </w:rPr>
              <w:t>.</w:t>
            </w:r>
          </w:p>
          <w:p w14:paraId="6BDB709F" w14:textId="77777777" w:rsidR="0052355E" w:rsidRPr="001C1BDA" w:rsidRDefault="0052355E" w:rsidP="001C1BDA">
            <w:pPr>
              <w:rPr>
                <w:rFonts w:cs="Times New Roman"/>
              </w:rPr>
            </w:pPr>
          </w:p>
        </w:tc>
      </w:tr>
      <w:tr w:rsidR="0052355E" w:rsidRPr="00B7684F" w14:paraId="5E4C7333" w14:textId="77777777" w:rsidTr="00EB5850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20EB9D" w14:textId="31005F0F" w:rsidR="0052355E" w:rsidRPr="00B7684F" w:rsidRDefault="0052355E" w:rsidP="0052355E">
            <w:r>
              <w:t>Yemas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FBD130" w14:textId="1AB4E0E8" w:rsidR="0052355E" w:rsidRPr="00B7684F" w:rsidRDefault="001C1BDA" w:rsidP="0052355E">
            <w:r>
              <w:t>100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94C82D" w14:textId="6059C345" w:rsidR="0052355E" w:rsidRPr="00B7684F" w:rsidRDefault="0052355E" w:rsidP="0052355E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207F" w14:textId="77777777" w:rsidR="0052355E" w:rsidRPr="00B7684F" w:rsidRDefault="0052355E" w:rsidP="0052355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27B70D1" w14:textId="77777777" w:rsidR="0052355E" w:rsidRPr="00B7684F" w:rsidRDefault="0052355E" w:rsidP="0052355E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A3E31C" w14:textId="77777777" w:rsidR="0052355E" w:rsidRPr="00B7684F" w:rsidRDefault="0052355E" w:rsidP="0052355E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52355E" w:rsidRPr="00B7684F" w14:paraId="109F4600" w14:textId="77777777" w:rsidTr="00EB5850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EDEBDA" w14:textId="49D2216E" w:rsidR="0052355E" w:rsidRPr="00B7684F" w:rsidRDefault="0052355E" w:rsidP="0052355E">
            <w:r w:rsidRPr="00EA610C">
              <w:rPr>
                <w:b/>
                <w:bCs/>
              </w:rPr>
              <w:t>Belcolade Selección Blanco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7E0E25" w14:textId="14E59DF8" w:rsidR="0052355E" w:rsidRPr="00B7684F" w:rsidRDefault="001C1BDA" w:rsidP="0052355E">
            <w:r>
              <w:t>550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F17655" w14:textId="6EA518D6" w:rsidR="0052355E" w:rsidRPr="00B7684F" w:rsidRDefault="0052355E" w:rsidP="0052355E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935C" w14:textId="77777777" w:rsidR="0052355E" w:rsidRPr="00B7684F" w:rsidRDefault="0052355E" w:rsidP="0052355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303339F" w14:textId="77777777" w:rsidR="0052355E" w:rsidRPr="00B7684F" w:rsidRDefault="0052355E" w:rsidP="0052355E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E036B4" w14:textId="77777777" w:rsidR="0052355E" w:rsidRPr="00B7684F" w:rsidRDefault="0052355E" w:rsidP="0052355E">
            <w:pPr>
              <w:pStyle w:val="Prrafodelista"/>
              <w:numPr>
                <w:ilvl w:val="0"/>
                <w:numId w:val="1"/>
              </w:numPr>
              <w:rPr>
                <w:rFonts w:cs="Times New Roman"/>
              </w:rPr>
            </w:pPr>
          </w:p>
        </w:tc>
      </w:tr>
      <w:tr w:rsidR="0052355E" w:rsidRPr="00B7684F" w14:paraId="038C59D8" w14:textId="77777777" w:rsidTr="00EB5850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39016A" w14:textId="0851428F" w:rsidR="0052355E" w:rsidRPr="00AC7D13" w:rsidRDefault="0052355E" w:rsidP="0052355E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Bavarois</w:t>
            </w:r>
            <w:proofErr w:type="spellEnd"/>
            <w:r>
              <w:rPr>
                <w:b/>
                <w:bCs/>
              </w:rPr>
              <w:t xml:space="preserve"> Neutro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8F819CC" w14:textId="307329F6" w:rsidR="0052355E" w:rsidRPr="00B7684F" w:rsidRDefault="0052355E" w:rsidP="0052355E">
            <w:r>
              <w:t>70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1027C3A" w14:textId="77777777" w:rsidR="0052355E" w:rsidRPr="00B7684F" w:rsidRDefault="0052355E" w:rsidP="0052355E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4A418" w14:textId="77777777" w:rsidR="0052355E" w:rsidRPr="00B7684F" w:rsidRDefault="0052355E" w:rsidP="0052355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AF8238F" w14:textId="77777777" w:rsidR="0052355E" w:rsidRPr="00B7684F" w:rsidRDefault="0052355E" w:rsidP="0052355E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78DB93" w14:textId="77777777" w:rsidR="0052355E" w:rsidRPr="00B7684F" w:rsidRDefault="0052355E" w:rsidP="0052355E"/>
        </w:tc>
      </w:tr>
      <w:tr w:rsidR="0052355E" w:rsidRPr="00B7684F" w14:paraId="6015DCAF" w14:textId="77777777" w:rsidTr="00EB5850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3A5F52DD" w14:textId="4D1D9D2E" w:rsidR="0052355E" w:rsidRPr="00AC7D13" w:rsidRDefault="0052355E" w:rsidP="0052355E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Chantypak</w:t>
            </w:r>
            <w:proofErr w:type="spellEnd"/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75FAC63E" w14:textId="7419B6E1" w:rsidR="0052355E" w:rsidRPr="00B7684F" w:rsidRDefault="001C1BDA" w:rsidP="0052355E">
            <w:r>
              <w:t>8</w:t>
            </w:r>
            <w:r w:rsidR="0052355E">
              <w:t>00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3094302F" w14:textId="77777777" w:rsidR="0052355E" w:rsidRPr="00B7684F" w:rsidRDefault="0052355E" w:rsidP="0052355E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95810" w14:textId="77777777" w:rsidR="0052355E" w:rsidRPr="00B7684F" w:rsidRDefault="0052355E" w:rsidP="0052355E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1842140" w14:textId="77777777" w:rsidR="0052355E" w:rsidRPr="00B7684F" w:rsidRDefault="0052355E" w:rsidP="0052355E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FC5A03" w14:textId="77777777" w:rsidR="0052355E" w:rsidRPr="00B7684F" w:rsidRDefault="0052355E" w:rsidP="0052355E"/>
        </w:tc>
      </w:tr>
      <w:tr w:rsidR="00D773C0" w:rsidRPr="00B7684F" w14:paraId="59DED394" w14:textId="77777777" w:rsidTr="00EB5850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41C01D3C" w14:textId="77777777" w:rsidR="00D773C0" w:rsidRPr="00B7684F" w:rsidRDefault="00D773C0" w:rsidP="00EB5850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022E63B6" w14:textId="77777777" w:rsidR="00D773C0" w:rsidRPr="00B7684F" w:rsidRDefault="00D773C0" w:rsidP="00EB5850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48B3F996" w14:textId="77777777" w:rsidR="00D773C0" w:rsidRPr="00B7684F" w:rsidRDefault="00D773C0" w:rsidP="00EB585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AB960" w14:textId="77777777" w:rsidR="00D773C0" w:rsidRPr="00B7684F" w:rsidRDefault="00D773C0" w:rsidP="00EB585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E266619" w14:textId="77777777" w:rsidR="00D773C0" w:rsidRPr="00B7684F" w:rsidRDefault="00D773C0" w:rsidP="00EB5850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27BF32" w14:textId="77777777" w:rsidR="00D773C0" w:rsidRPr="00B7684F" w:rsidRDefault="00D773C0" w:rsidP="00EB5850"/>
        </w:tc>
      </w:tr>
    </w:tbl>
    <w:p w14:paraId="5467BC9E" w14:textId="52EE7712" w:rsidR="00D773C0" w:rsidRDefault="00D773C0" w:rsidP="00D773C0"/>
    <w:p w14:paraId="215ABD1D" w14:textId="3115D7A1" w:rsidR="00173408" w:rsidRDefault="00173408" w:rsidP="00D773C0"/>
    <w:p w14:paraId="2DFE0A04" w14:textId="77777777" w:rsidR="00173408" w:rsidRDefault="00173408" w:rsidP="00D773C0"/>
    <w:p w14:paraId="791F3BE7" w14:textId="65E55C17" w:rsidR="009A3EFD" w:rsidRDefault="009A3EFD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C82E1D" w14:paraId="1FA7CD2A" w14:textId="77777777" w:rsidTr="00EB5850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2378AF" w14:textId="4D65451F" w:rsidR="00C82E1D" w:rsidRPr="00F30D14" w:rsidRDefault="00C82E1D" w:rsidP="00EB5850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lastRenderedPageBreak/>
              <w:t xml:space="preserve">Ingredientes </w:t>
            </w:r>
            <w:r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Decoración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60D9D406" w14:textId="77777777" w:rsidR="00C82E1D" w:rsidRPr="00F30D14" w:rsidRDefault="00C82E1D" w:rsidP="00EB5850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C82E1D" w:rsidRPr="00C82E1D" w14:paraId="2B36D1B4" w14:textId="77777777" w:rsidTr="00EB5850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7675B7" w14:textId="294B4997" w:rsidR="00C82E1D" w:rsidRPr="00530381" w:rsidRDefault="00C82E1D" w:rsidP="00EB5850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Cremfil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Maracuyá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8E9C75" w14:textId="3551B30B" w:rsidR="00C82E1D" w:rsidRPr="00530381" w:rsidRDefault="001C2754" w:rsidP="00EB5850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5306F" w14:textId="77777777" w:rsidR="00C82E1D" w:rsidRPr="00B7684F" w:rsidRDefault="00C82E1D" w:rsidP="00EB5850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FFCF3" w14:textId="77777777" w:rsidR="00C82E1D" w:rsidRPr="00B7684F" w:rsidRDefault="00C82E1D" w:rsidP="00EB585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0C7BBF5" w14:textId="77777777" w:rsidR="00C82E1D" w:rsidRPr="00B7684F" w:rsidRDefault="00C82E1D" w:rsidP="00EB5850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EEFAED" w14:textId="3B30A710" w:rsidR="00C82E1D" w:rsidRPr="00C82E1D" w:rsidRDefault="00C82E1D" w:rsidP="00EB5850">
            <w:pPr>
              <w:pStyle w:val="Prrafodelista"/>
              <w:numPr>
                <w:ilvl w:val="0"/>
                <w:numId w:val="1"/>
              </w:numPr>
              <w:rPr>
                <w:lang w:val="es-AR"/>
              </w:rPr>
            </w:pPr>
            <w:r>
              <w:t xml:space="preserve">Cubrir la superficie de la torta con una capa de </w:t>
            </w:r>
            <w:proofErr w:type="spellStart"/>
            <w:r>
              <w:t>Cremfil</w:t>
            </w:r>
            <w:proofErr w:type="spellEnd"/>
            <w:r>
              <w:t xml:space="preserve"> Maracuyá, de unos 5 milímetros de espesor.</w:t>
            </w:r>
          </w:p>
          <w:p w14:paraId="321D5AF2" w14:textId="77777777" w:rsidR="00C82E1D" w:rsidRPr="00C82E1D" w:rsidRDefault="00C82E1D" w:rsidP="00EB5850">
            <w:pPr>
              <w:rPr>
                <w:lang w:val="es-AR"/>
              </w:rPr>
            </w:pPr>
          </w:p>
        </w:tc>
      </w:tr>
      <w:tr w:rsidR="00C82E1D" w:rsidRPr="00B7684F" w14:paraId="7F03F976" w14:textId="77777777" w:rsidTr="00EB5850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1DF667D6" w14:textId="77777777" w:rsidR="00C82E1D" w:rsidRPr="00B7684F" w:rsidRDefault="00C82E1D" w:rsidP="00EB5850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10FA3FA8" w14:textId="77777777" w:rsidR="00C82E1D" w:rsidRPr="00B7684F" w:rsidRDefault="00C82E1D" w:rsidP="00EB5850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6B68CB5F" w14:textId="77777777" w:rsidR="00C82E1D" w:rsidRPr="00B7684F" w:rsidRDefault="00C82E1D" w:rsidP="00EB585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F652" w14:textId="77777777" w:rsidR="00C82E1D" w:rsidRPr="00B7684F" w:rsidRDefault="00C82E1D" w:rsidP="00EB5850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64C768A" w14:textId="77777777" w:rsidR="00C82E1D" w:rsidRPr="00B7684F" w:rsidRDefault="00C82E1D" w:rsidP="00EB5850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6C624C" w14:textId="77777777" w:rsidR="00C82E1D" w:rsidRPr="00B7684F" w:rsidRDefault="00C82E1D" w:rsidP="00EB5850"/>
        </w:tc>
      </w:tr>
    </w:tbl>
    <w:p w14:paraId="56862DBC" w14:textId="77777777" w:rsidR="00C82E1D" w:rsidRDefault="00C82E1D" w:rsidP="00C82E1D"/>
    <w:p w14:paraId="2B0AB98B" w14:textId="77777777" w:rsidR="00463174" w:rsidRDefault="00463174" w:rsidP="00CC77C4"/>
    <w:p w14:paraId="3E4A021B" w14:textId="743D82C7" w:rsidR="009A3EFD" w:rsidRPr="00F30D14" w:rsidRDefault="00173408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>
        <w:rPr>
          <w:rFonts w:ascii="Sansa Std Normal" w:eastAsiaTheme="majorEastAsia" w:hAnsi="Sansa Std Normal" w:cs="Arial"/>
          <w:color w:val="CC0066"/>
          <w:sz w:val="24"/>
          <w:szCs w:val="24"/>
        </w:rPr>
        <w:t>Montaje</w:t>
      </w:r>
    </w:p>
    <w:p w14:paraId="10B9E7B0" w14:textId="071A9529" w:rsidR="00463174" w:rsidRPr="00173408" w:rsidRDefault="00463174" w:rsidP="00173408">
      <w:pPr>
        <w:pStyle w:val="Prrafodelista"/>
        <w:numPr>
          <w:ilvl w:val="0"/>
          <w:numId w:val="1"/>
        </w:numPr>
        <w:rPr>
          <w:lang w:val="es-AR" w:eastAsia="en-US"/>
        </w:rPr>
      </w:pPr>
      <w:r w:rsidRPr="00173408">
        <w:rPr>
          <w:lang w:val="es-AR" w:eastAsia="en-US"/>
        </w:rPr>
        <w:t xml:space="preserve">En aro de </w:t>
      </w:r>
      <w:r w:rsidR="00EA0358" w:rsidRPr="00173408">
        <w:rPr>
          <w:lang w:val="es-AR" w:eastAsia="en-US"/>
        </w:rPr>
        <w:t>15</w:t>
      </w:r>
      <w:r w:rsidRPr="00173408">
        <w:rPr>
          <w:lang w:val="es-AR" w:eastAsia="en-US"/>
        </w:rPr>
        <w:t xml:space="preserve"> cm, colocar una tira de acetato y luego disponer la mousse de chocolate blanco.</w:t>
      </w:r>
    </w:p>
    <w:p w14:paraId="46FA07C7" w14:textId="24442146" w:rsidR="00463174" w:rsidRPr="00173408" w:rsidRDefault="00463174" w:rsidP="00173408">
      <w:pPr>
        <w:pStyle w:val="Prrafodelista"/>
        <w:numPr>
          <w:ilvl w:val="0"/>
          <w:numId w:val="1"/>
        </w:numPr>
        <w:rPr>
          <w:lang w:val="es-AR" w:eastAsia="en-US"/>
        </w:rPr>
      </w:pPr>
      <w:r w:rsidRPr="00173408">
        <w:rPr>
          <w:lang w:val="es-AR" w:eastAsia="en-US"/>
        </w:rPr>
        <w:t>Colocar la base de chocolate y congelar para poder desmoldarlo.</w:t>
      </w:r>
    </w:p>
    <w:p w14:paraId="01094A05" w14:textId="05DA2491" w:rsidR="00463174" w:rsidRPr="00173408" w:rsidRDefault="00463174" w:rsidP="00173408">
      <w:pPr>
        <w:pStyle w:val="Prrafodelista"/>
        <w:numPr>
          <w:ilvl w:val="0"/>
          <w:numId w:val="1"/>
        </w:numPr>
        <w:rPr>
          <w:lang w:val="es-AR" w:eastAsia="en-US"/>
        </w:rPr>
      </w:pPr>
      <w:r w:rsidRPr="00173408">
        <w:rPr>
          <w:lang w:val="es-AR" w:eastAsia="en-US"/>
        </w:rPr>
        <w:t>Retirar el acetato y descongelar.</w:t>
      </w:r>
    </w:p>
    <w:p w14:paraId="5C69446F" w14:textId="4A981EF1" w:rsidR="00463174" w:rsidRPr="00173408" w:rsidRDefault="00463174" w:rsidP="00173408">
      <w:pPr>
        <w:pStyle w:val="Prrafodelista"/>
        <w:numPr>
          <w:ilvl w:val="0"/>
          <w:numId w:val="1"/>
        </w:numPr>
        <w:rPr>
          <w:lang w:val="es-AR" w:eastAsia="en-US"/>
        </w:rPr>
      </w:pPr>
      <w:r w:rsidRPr="00173408">
        <w:rPr>
          <w:lang w:val="es-AR" w:eastAsia="en-US"/>
        </w:rPr>
        <w:t xml:space="preserve">Cubrir con una fina capa de </w:t>
      </w:r>
      <w:proofErr w:type="spellStart"/>
      <w:r w:rsidR="00E66721" w:rsidRPr="00173408">
        <w:rPr>
          <w:b/>
          <w:bCs/>
          <w:lang w:val="es-AR" w:eastAsia="en-US"/>
        </w:rPr>
        <w:t>Cremfil</w:t>
      </w:r>
      <w:proofErr w:type="spellEnd"/>
      <w:r w:rsidRPr="00173408">
        <w:rPr>
          <w:b/>
          <w:bCs/>
          <w:lang w:val="es-AR" w:eastAsia="en-US"/>
        </w:rPr>
        <w:t xml:space="preserve"> </w:t>
      </w:r>
      <w:r w:rsidR="00E66721" w:rsidRPr="00173408">
        <w:rPr>
          <w:b/>
          <w:bCs/>
          <w:lang w:val="es-AR" w:eastAsia="en-US"/>
        </w:rPr>
        <w:t>M</w:t>
      </w:r>
      <w:r w:rsidRPr="00173408">
        <w:rPr>
          <w:b/>
          <w:bCs/>
          <w:lang w:val="es-AR" w:eastAsia="en-US"/>
        </w:rPr>
        <w:t>aracuyá</w:t>
      </w:r>
      <w:r w:rsidR="00E66721" w:rsidRPr="00173408">
        <w:rPr>
          <w:lang w:val="es-AR" w:eastAsia="en-US"/>
        </w:rPr>
        <w:t xml:space="preserve"> y </w:t>
      </w:r>
      <w:r w:rsidR="00E66721" w:rsidRPr="00173408">
        <w:rPr>
          <w:b/>
          <w:bCs/>
          <w:lang w:val="es-AR" w:eastAsia="en-US"/>
        </w:rPr>
        <w:t xml:space="preserve">Harmony </w:t>
      </w:r>
      <w:proofErr w:type="spellStart"/>
      <w:r w:rsidR="00E66721" w:rsidRPr="00173408">
        <w:rPr>
          <w:b/>
          <w:bCs/>
          <w:lang w:val="es-AR" w:eastAsia="en-US"/>
        </w:rPr>
        <w:t>Cold</w:t>
      </w:r>
      <w:proofErr w:type="spellEnd"/>
    </w:p>
    <w:p w14:paraId="7C5AEF48" w14:textId="192DF41E" w:rsidR="009330E3" w:rsidRPr="00173408" w:rsidRDefault="00463174" w:rsidP="00173408">
      <w:pPr>
        <w:pStyle w:val="Prrafodelista"/>
        <w:numPr>
          <w:ilvl w:val="0"/>
          <w:numId w:val="1"/>
        </w:numPr>
        <w:rPr>
          <w:lang w:val="es-AR" w:eastAsia="en-US"/>
        </w:rPr>
      </w:pPr>
      <w:r w:rsidRPr="00173408">
        <w:rPr>
          <w:lang w:val="es-AR" w:eastAsia="en-US"/>
        </w:rPr>
        <w:t xml:space="preserve">Decorar con rulos de chocolate de </w:t>
      </w:r>
      <w:proofErr w:type="spellStart"/>
      <w:r w:rsidRPr="00173408">
        <w:rPr>
          <w:b/>
          <w:bCs/>
          <w:lang w:val="es-AR" w:eastAsia="en-US"/>
        </w:rPr>
        <w:t>Carat</w:t>
      </w:r>
      <w:proofErr w:type="spellEnd"/>
      <w:r w:rsidRPr="00173408">
        <w:rPr>
          <w:b/>
          <w:bCs/>
          <w:lang w:val="es-AR" w:eastAsia="en-US"/>
        </w:rPr>
        <w:t xml:space="preserve"> </w:t>
      </w:r>
      <w:proofErr w:type="spellStart"/>
      <w:r w:rsidRPr="00173408">
        <w:rPr>
          <w:b/>
          <w:bCs/>
          <w:lang w:val="es-AR" w:eastAsia="en-US"/>
        </w:rPr>
        <w:t>Coverlux</w:t>
      </w:r>
      <w:proofErr w:type="spellEnd"/>
      <w:r w:rsidRPr="00173408">
        <w:rPr>
          <w:b/>
          <w:bCs/>
          <w:lang w:val="es-AR" w:eastAsia="en-US"/>
        </w:rPr>
        <w:t xml:space="preserve"> Semiamargo</w:t>
      </w:r>
      <w:r w:rsidRPr="00173408">
        <w:rPr>
          <w:lang w:val="es-AR" w:eastAsia="en-US"/>
        </w:rPr>
        <w:t>.</w:t>
      </w:r>
    </w:p>
    <w:p w14:paraId="12FAD94D" w14:textId="77777777" w:rsidR="00E66721" w:rsidRDefault="00E66721" w:rsidP="00463174"/>
    <w:p w14:paraId="479AA766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1314D2D8" w14:textId="69C5996C" w:rsidR="00E71D7D" w:rsidRDefault="00CC77C4" w:rsidP="00CC77C4">
      <w:r>
        <w:t xml:space="preserve">Rinde </w:t>
      </w:r>
      <w:r w:rsidR="00EA0358">
        <w:t>4</w:t>
      </w:r>
      <w:r>
        <w:t xml:space="preserve"> piezas de </w:t>
      </w:r>
      <w:r w:rsidR="00EA0358">
        <w:t>7</w:t>
      </w:r>
      <w:r w:rsidR="00D47F4D">
        <w:t>50</w:t>
      </w:r>
      <w:r>
        <w:t xml:space="preserve"> g</w:t>
      </w:r>
      <w:r w:rsidR="00D47F4D">
        <w:t xml:space="preserve"> aproximadamente.</w:t>
      </w:r>
    </w:p>
    <w:p w14:paraId="20E95354" w14:textId="77777777" w:rsidR="00F1455B" w:rsidRDefault="00F1455B" w:rsidP="00CC77C4"/>
    <w:p w14:paraId="322E9376" w14:textId="77777777" w:rsidR="00F1455B" w:rsidRDefault="00F1455B" w:rsidP="00CC77C4"/>
    <w:p w14:paraId="3FDBD675" w14:textId="77777777" w:rsidR="00F30D14" w:rsidRDefault="00F30D14" w:rsidP="00CC77C4"/>
    <w:sectPr w:rsidR="00F30D14" w:rsidSect="00E71D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B3774" w14:textId="77777777" w:rsidR="007A50B8" w:rsidRDefault="007A50B8" w:rsidP="00CC77C4">
      <w:r>
        <w:separator/>
      </w:r>
    </w:p>
  </w:endnote>
  <w:endnote w:type="continuationSeparator" w:id="0">
    <w:p w14:paraId="010A928D" w14:textId="77777777" w:rsidR="007A50B8" w:rsidRDefault="007A50B8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0000000000000000000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9F9F5" w14:textId="77777777" w:rsidR="009B2874" w:rsidRDefault="009B28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58316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74B61319" wp14:editId="080799DA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BFFA0" w14:textId="77777777" w:rsidR="009B2874" w:rsidRDefault="009B28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66F8E" w14:textId="77777777" w:rsidR="007A50B8" w:rsidRDefault="007A50B8" w:rsidP="00CC77C4">
      <w:r>
        <w:separator/>
      </w:r>
    </w:p>
  </w:footnote>
  <w:footnote w:type="continuationSeparator" w:id="0">
    <w:p w14:paraId="56686764" w14:textId="77777777" w:rsidR="007A50B8" w:rsidRDefault="007A50B8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C24D8" w14:textId="77777777" w:rsidR="009B2874" w:rsidRDefault="009B287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57E455C0" w14:textId="77777777" w:rsidTr="007A1AE5">
      <w:trPr>
        <w:trHeight w:val="694"/>
      </w:trPr>
      <w:tc>
        <w:tcPr>
          <w:tcW w:w="1560" w:type="dxa"/>
        </w:tcPr>
        <w:p w14:paraId="3F55C7B1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58DAAB23" w14:textId="392E59EE" w:rsidR="00F1455B" w:rsidRPr="00F1455B" w:rsidRDefault="00532A88" w:rsidP="00F1455B">
          <w:pPr>
            <w:pStyle w:val="Ttulo1"/>
            <w:outlineLvl w:val="0"/>
          </w:pPr>
          <w:r>
            <w:t xml:space="preserve">Mini </w:t>
          </w:r>
          <w:bookmarkStart w:id="0" w:name="_GoBack"/>
          <w:bookmarkEnd w:id="0"/>
          <w:r w:rsidR="00571D57">
            <w:t>Torta M</w:t>
          </w:r>
          <w:r w:rsidR="009B2874">
            <w:t>ousse</w:t>
          </w:r>
          <w:r w:rsidR="00571D57">
            <w:t xml:space="preserve"> de Chocolate Blanco y Maracuyá</w:t>
          </w:r>
        </w:p>
      </w:tc>
    </w:tr>
  </w:tbl>
  <w:p w14:paraId="6DBA8023" w14:textId="77777777" w:rsidR="007A1AE5" w:rsidRPr="007A1AE5" w:rsidRDefault="007A1AE5" w:rsidP="00CC77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A4FD3" w14:textId="77777777" w:rsidR="009B2874" w:rsidRDefault="009B28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25F0E"/>
    <w:multiLevelType w:val="hybridMultilevel"/>
    <w:tmpl w:val="D19605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452B4"/>
    <w:multiLevelType w:val="hybridMultilevel"/>
    <w:tmpl w:val="ED9CFD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57"/>
    <w:rsid w:val="000110BA"/>
    <w:rsid w:val="000843AE"/>
    <w:rsid w:val="00173408"/>
    <w:rsid w:val="001742AF"/>
    <w:rsid w:val="001C1BDA"/>
    <w:rsid w:val="001C2754"/>
    <w:rsid w:val="00216FC6"/>
    <w:rsid w:val="0029643E"/>
    <w:rsid w:val="002C307A"/>
    <w:rsid w:val="00345B1C"/>
    <w:rsid w:val="003760E9"/>
    <w:rsid w:val="003A04AC"/>
    <w:rsid w:val="003C41CD"/>
    <w:rsid w:val="00452244"/>
    <w:rsid w:val="00463174"/>
    <w:rsid w:val="00481A3F"/>
    <w:rsid w:val="004D7E04"/>
    <w:rsid w:val="00506663"/>
    <w:rsid w:val="0052355E"/>
    <w:rsid w:val="00530381"/>
    <w:rsid w:val="00532A88"/>
    <w:rsid w:val="00571D57"/>
    <w:rsid w:val="005E5AF3"/>
    <w:rsid w:val="0062480C"/>
    <w:rsid w:val="00636EB1"/>
    <w:rsid w:val="006679C7"/>
    <w:rsid w:val="0070049A"/>
    <w:rsid w:val="007A1AE5"/>
    <w:rsid w:val="007A50B8"/>
    <w:rsid w:val="008113AC"/>
    <w:rsid w:val="00850A30"/>
    <w:rsid w:val="00855FD6"/>
    <w:rsid w:val="00863B9B"/>
    <w:rsid w:val="00877144"/>
    <w:rsid w:val="0090188B"/>
    <w:rsid w:val="009330E3"/>
    <w:rsid w:val="0095784A"/>
    <w:rsid w:val="009619C0"/>
    <w:rsid w:val="009A3EFD"/>
    <w:rsid w:val="009B2874"/>
    <w:rsid w:val="00A72E7B"/>
    <w:rsid w:val="00A80209"/>
    <w:rsid w:val="00AC7D13"/>
    <w:rsid w:val="00AE0BB5"/>
    <w:rsid w:val="00B10CCA"/>
    <w:rsid w:val="00B22FDF"/>
    <w:rsid w:val="00B7684F"/>
    <w:rsid w:val="00B93FB4"/>
    <w:rsid w:val="00BE1282"/>
    <w:rsid w:val="00C82E1D"/>
    <w:rsid w:val="00CC77C4"/>
    <w:rsid w:val="00D47F4D"/>
    <w:rsid w:val="00D6174E"/>
    <w:rsid w:val="00D773C0"/>
    <w:rsid w:val="00E66721"/>
    <w:rsid w:val="00E71D7D"/>
    <w:rsid w:val="00EA0358"/>
    <w:rsid w:val="00F1455B"/>
    <w:rsid w:val="00F30D14"/>
    <w:rsid w:val="00F7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B3736"/>
  <w15:chartTrackingRefBased/>
  <w15:docId w15:val="{CEA9C9F4-8C65-4FC2-B031-7C544A8D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ar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22</TotalTime>
  <Pages>2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Farias Julio</dc:creator>
  <cp:keywords/>
  <dc:description/>
  <cp:lastModifiedBy>Brunelli  Federico</cp:lastModifiedBy>
  <cp:revision>6</cp:revision>
  <cp:lastPrinted>2020-09-25T13:31:00Z</cp:lastPrinted>
  <dcterms:created xsi:type="dcterms:W3CDTF">2021-08-11T21:33:00Z</dcterms:created>
  <dcterms:modified xsi:type="dcterms:W3CDTF">2021-08-11T22:08:00Z</dcterms:modified>
</cp:coreProperties>
</file>